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EB13F" w14:textId="4BDA8369" w:rsidR="00B53FCE" w:rsidRPr="002D71DF" w:rsidRDefault="00B55B80" w:rsidP="00AB6842">
      <w:pPr>
        <w:pStyle w:val="Title"/>
      </w:pPr>
      <w:bookmarkStart w:id="0" w:name="_Hlk148085229"/>
      <w:r w:rsidRPr="002D71DF">
        <w:t>Drama</w:t>
      </w:r>
      <w:r w:rsidR="004C760B" w:rsidRPr="002D71DF">
        <w:t xml:space="preserve"> </w:t>
      </w:r>
      <w:r w:rsidR="00817D48" w:rsidRPr="002D71DF">
        <w:t>Stage</w:t>
      </w:r>
      <w:r w:rsidR="004C760B" w:rsidRPr="002D71DF">
        <w:t xml:space="preserve"> </w:t>
      </w:r>
      <w:r w:rsidR="008E459A" w:rsidRPr="002D71DF">
        <w:t>5</w:t>
      </w:r>
      <w:r w:rsidR="004C760B" w:rsidRPr="002D71DF">
        <w:t xml:space="preserve"> </w:t>
      </w:r>
      <w:r w:rsidR="00512295" w:rsidRPr="002D71DF">
        <w:t>(Year</w:t>
      </w:r>
      <w:r w:rsidR="004C760B" w:rsidRPr="002D71DF">
        <w:t xml:space="preserve"> </w:t>
      </w:r>
      <w:r w:rsidR="00654E44" w:rsidRPr="002D71DF">
        <w:t>10</w:t>
      </w:r>
      <w:r w:rsidR="00512295" w:rsidRPr="002D71DF">
        <w:t>)</w:t>
      </w:r>
      <w:r w:rsidR="004C760B" w:rsidRPr="002D71DF">
        <w:t xml:space="preserve"> </w:t>
      </w:r>
      <w:r w:rsidR="00226A8D" w:rsidRPr="002D71DF">
        <w:t>–</w:t>
      </w:r>
      <w:r w:rsidR="004C760B" w:rsidRPr="002D71DF">
        <w:t xml:space="preserve"> </w:t>
      </w:r>
      <w:r w:rsidR="00763E9E" w:rsidRPr="002D71DF">
        <w:t>s</w:t>
      </w:r>
      <w:r w:rsidR="00226A8D" w:rsidRPr="002D71DF">
        <w:t>ample</w:t>
      </w:r>
      <w:r w:rsidR="004C760B" w:rsidRPr="002D71DF">
        <w:t xml:space="preserve"> </w:t>
      </w:r>
      <w:r w:rsidR="00AA3B2C" w:rsidRPr="002D71DF">
        <w:t>unit</w:t>
      </w:r>
      <w:r w:rsidR="004C760B" w:rsidRPr="002D71DF">
        <w:t xml:space="preserve"> </w:t>
      </w:r>
    </w:p>
    <w:bookmarkEnd w:id="0"/>
    <w:p w14:paraId="19E2A451" w14:textId="4640CB88" w:rsidR="00B8338A" w:rsidRPr="002D71DF" w:rsidRDefault="00654E44" w:rsidP="00AB6842">
      <w:pPr>
        <w:pStyle w:val="Subtitle0"/>
      </w:pPr>
      <w:r w:rsidRPr="002D71DF">
        <w:t>Finding</w:t>
      </w:r>
      <w:r w:rsidR="004C760B" w:rsidRPr="002D71DF">
        <w:t xml:space="preserve"> </w:t>
      </w:r>
      <w:r w:rsidRPr="002D71DF">
        <w:t>voice</w:t>
      </w:r>
      <w:r w:rsidR="004C760B" w:rsidRPr="002D71DF">
        <w:t xml:space="preserve"> </w:t>
      </w:r>
      <w:r w:rsidRPr="002D71DF">
        <w:t>–</w:t>
      </w:r>
      <w:r w:rsidR="004C760B" w:rsidRPr="002D71DF">
        <w:t xml:space="preserve"> </w:t>
      </w:r>
      <w:r w:rsidRPr="002D71DF">
        <w:t>crafting</w:t>
      </w:r>
      <w:r w:rsidR="004C760B" w:rsidRPr="002D71DF">
        <w:t xml:space="preserve"> </w:t>
      </w:r>
      <w:r w:rsidRPr="002D71DF">
        <w:t>a</w:t>
      </w:r>
      <w:r w:rsidR="004C760B" w:rsidRPr="002D71DF">
        <w:t xml:space="preserve"> </w:t>
      </w:r>
      <w:r w:rsidRPr="002D71DF">
        <w:t>play</w:t>
      </w:r>
      <w:r w:rsidR="004C760B" w:rsidRPr="002D71DF">
        <w:t xml:space="preserve"> </w:t>
      </w:r>
      <w:r w:rsidR="00E35CE3" w:rsidRPr="002D71DF">
        <w:t>(Part</w:t>
      </w:r>
      <w:r w:rsidR="004C760B" w:rsidRPr="002D71DF">
        <w:t xml:space="preserve"> </w:t>
      </w:r>
      <w:r w:rsidR="00E35CE3" w:rsidRPr="002D71DF">
        <w:t>1</w:t>
      </w:r>
      <w:r w:rsidR="004C760B" w:rsidRPr="002D71DF">
        <w:t xml:space="preserve"> </w:t>
      </w:r>
      <w:r w:rsidR="00E35CE3" w:rsidRPr="002D71DF">
        <w:t>of</w:t>
      </w:r>
      <w:r w:rsidR="004C760B" w:rsidRPr="002D71DF">
        <w:t xml:space="preserve"> </w:t>
      </w:r>
      <w:r w:rsidR="00E35CE3" w:rsidRPr="002D71DF">
        <w:t>2)</w:t>
      </w:r>
    </w:p>
    <w:p w14:paraId="26C67684" w14:textId="707762EC" w:rsidR="00E84F74" w:rsidRPr="00F54D8C" w:rsidRDefault="00A54657" w:rsidP="00F54D8C">
      <w:pPr>
        <w:pStyle w:val="FeatureBox2"/>
      </w:pPr>
      <w:r w:rsidRPr="00F54D8C">
        <w:t>This</w:t>
      </w:r>
      <w:r w:rsidR="004C760B" w:rsidRPr="00F54D8C">
        <w:t xml:space="preserve"> </w:t>
      </w:r>
      <w:r w:rsidRPr="00F54D8C">
        <w:t>resource</w:t>
      </w:r>
      <w:r w:rsidR="004C760B" w:rsidRPr="00F54D8C">
        <w:t xml:space="preserve"> </w:t>
      </w:r>
      <w:r w:rsidRPr="00F54D8C">
        <w:t>is</w:t>
      </w:r>
      <w:r w:rsidR="004C760B" w:rsidRPr="00F54D8C">
        <w:t xml:space="preserve"> </w:t>
      </w:r>
      <w:r w:rsidRPr="00F54D8C">
        <w:t>a</w:t>
      </w:r>
      <w:r w:rsidR="004C760B" w:rsidRPr="00F54D8C">
        <w:t xml:space="preserve"> </w:t>
      </w:r>
      <w:r w:rsidRPr="00F54D8C">
        <w:t>sample</w:t>
      </w:r>
      <w:r w:rsidR="004C760B" w:rsidRPr="00F54D8C">
        <w:t xml:space="preserve"> </w:t>
      </w:r>
      <w:r w:rsidRPr="00F54D8C">
        <w:t>unit</w:t>
      </w:r>
      <w:r w:rsidR="004C760B" w:rsidRPr="00F54D8C">
        <w:t xml:space="preserve"> </w:t>
      </w:r>
      <w:r w:rsidRPr="00F54D8C">
        <w:t>for</w:t>
      </w:r>
      <w:r w:rsidR="004C760B" w:rsidRPr="00F54D8C">
        <w:t xml:space="preserve"> </w:t>
      </w:r>
      <w:r w:rsidRPr="00F54D8C">
        <w:t>Stage</w:t>
      </w:r>
      <w:r w:rsidR="004C760B" w:rsidRPr="00F54D8C">
        <w:t xml:space="preserve"> </w:t>
      </w:r>
      <w:r w:rsidR="008E459A" w:rsidRPr="00F54D8C">
        <w:t>5</w:t>
      </w:r>
      <w:r w:rsidR="004C760B" w:rsidRPr="00F54D8C">
        <w:t xml:space="preserve"> </w:t>
      </w:r>
      <w:r w:rsidR="00191D82" w:rsidRPr="00F54D8C">
        <w:t>(</w:t>
      </w:r>
      <w:r w:rsidRPr="00F54D8C">
        <w:t>Year</w:t>
      </w:r>
      <w:r w:rsidR="004C760B" w:rsidRPr="00F54D8C">
        <w:t xml:space="preserve"> </w:t>
      </w:r>
      <w:r w:rsidR="0063177C" w:rsidRPr="00F54D8C">
        <w:t>10</w:t>
      </w:r>
      <w:r w:rsidR="00191D82" w:rsidRPr="00F54D8C">
        <w:t>)</w:t>
      </w:r>
      <w:r w:rsidR="004C760B" w:rsidRPr="00F54D8C">
        <w:t xml:space="preserve"> </w:t>
      </w:r>
      <w:r w:rsidRPr="00F54D8C">
        <w:t>Term</w:t>
      </w:r>
      <w:r w:rsidR="0063177C" w:rsidRPr="00F54D8C">
        <w:t>s</w:t>
      </w:r>
      <w:r w:rsidR="004C760B" w:rsidRPr="00F54D8C">
        <w:t xml:space="preserve"> </w:t>
      </w:r>
      <w:r w:rsidR="0063177C" w:rsidRPr="00F54D8C">
        <w:t>3</w:t>
      </w:r>
      <w:r w:rsidR="004C760B" w:rsidRPr="00F54D8C">
        <w:t xml:space="preserve"> </w:t>
      </w:r>
      <w:r w:rsidR="0063177C" w:rsidRPr="00F54D8C">
        <w:t>and</w:t>
      </w:r>
      <w:r w:rsidR="004C760B" w:rsidRPr="00F54D8C">
        <w:t xml:space="preserve"> </w:t>
      </w:r>
      <w:r w:rsidR="0063177C" w:rsidRPr="00F54D8C">
        <w:t>4</w:t>
      </w:r>
      <w:r w:rsidRPr="00F54D8C">
        <w:t>.</w:t>
      </w:r>
      <w:r w:rsidR="004C760B" w:rsidRPr="00F54D8C">
        <w:t xml:space="preserve"> </w:t>
      </w:r>
      <w:r w:rsidR="00225A7C" w:rsidRPr="00F54D8C">
        <w:t>It</w:t>
      </w:r>
      <w:r w:rsidR="004C760B" w:rsidRPr="00F54D8C">
        <w:t xml:space="preserve"> </w:t>
      </w:r>
      <w:r w:rsidR="00225A7C" w:rsidRPr="00F54D8C">
        <w:t>provides</w:t>
      </w:r>
      <w:r w:rsidR="004C760B" w:rsidRPr="00F54D8C">
        <w:t xml:space="preserve"> </w:t>
      </w:r>
      <w:r w:rsidR="00225A7C" w:rsidRPr="00F54D8C">
        <w:t>an</w:t>
      </w:r>
      <w:r w:rsidR="004C760B" w:rsidRPr="00F54D8C">
        <w:t xml:space="preserve"> </w:t>
      </w:r>
      <w:r w:rsidR="00225A7C" w:rsidRPr="00F54D8C">
        <w:t>example</w:t>
      </w:r>
      <w:r w:rsidR="004C760B" w:rsidRPr="00F54D8C">
        <w:t xml:space="preserve"> </w:t>
      </w:r>
      <w:r w:rsidR="00225A7C" w:rsidRPr="00F54D8C">
        <w:t>of</w:t>
      </w:r>
      <w:r w:rsidR="004C760B" w:rsidRPr="00F54D8C">
        <w:t xml:space="preserve"> </w:t>
      </w:r>
      <w:r w:rsidR="00225A7C" w:rsidRPr="00F54D8C">
        <w:t>one</w:t>
      </w:r>
      <w:r w:rsidR="004C760B" w:rsidRPr="00F54D8C">
        <w:t xml:space="preserve"> </w:t>
      </w:r>
      <w:r w:rsidR="00225A7C" w:rsidRPr="00F54D8C">
        <w:t>way</w:t>
      </w:r>
      <w:r w:rsidR="004C760B" w:rsidRPr="00F54D8C">
        <w:t xml:space="preserve"> </w:t>
      </w:r>
      <w:r w:rsidR="00225A7C" w:rsidRPr="00F54D8C">
        <w:t>to</w:t>
      </w:r>
      <w:r w:rsidR="004C760B" w:rsidRPr="00F54D8C">
        <w:t xml:space="preserve"> </w:t>
      </w:r>
      <w:r w:rsidR="00225A7C" w:rsidRPr="00F54D8C">
        <w:t>approach</w:t>
      </w:r>
      <w:r w:rsidR="004C760B" w:rsidRPr="00F54D8C">
        <w:t xml:space="preserve"> </w:t>
      </w:r>
      <w:r w:rsidR="00225A7C" w:rsidRPr="00F54D8C">
        <w:t>programming</w:t>
      </w:r>
      <w:r w:rsidR="004C760B" w:rsidRPr="00F54D8C">
        <w:t xml:space="preserve"> </w:t>
      </w:r>
      <w:r w:rsidR="00225A7C" w:rsidRPr="00F54D8C">
        <w:t>for</w:t>
      </w:r>
      <w:r w:rsidR="004C760B" w:rsidRPr="00F54D8C">
        <w:t xml:space="preserve"> </w:t>
      </w:r>
      <w:r w:rsidR="00225A7C" w:rsidRPr="00F54D8C">
        <w:t>the</w:t>
      </w:r>
      <w:r w:rsidR="004C760B" w:rsidRPr="00F54D8C">
        <w:t xml:space="preserve"> </w:t>
      </w:r>
      <w:r w:rsidR="00225A7C" w:rsidRPr="00F54D8C">
        <w:t>Drama</w:t>
      </w:r>
      <w:r w:rsidR="004C760B" w:rsidRPr="00F54D8C">
        <w:t xml:space="preserve"> </w:t>
      </w:r>
      <w:r w:rsidR="00225A7C" w:rsidRPr="00F54D8C">
        <w:t>7–10</w:t>
      </w:r>
      <w:r w:rsidR="004C760B" w:rsidRPr="00F54D8C">
        <w:t xml:space="preserve"> </w:t>
      </w:r>
      <w:r w:rsidR="00225A7C" w:rsidRPr="00F54D8C">
        <w:t>Syllabus</w:t>
      </w:r>
      <w:r w:rsidR="004C760B" w:rsidRPr="00F54D8C">
        <w:t xml:space="preserve"> </w:t>
      </w:r>
      <w:r w:rsidR="00225A7C" w:rsidRPr="00F54D8C">
        <w:t>(2023)</w:t>
      </w:r>
      <w:r w:rsidR="004C760B" w:rsidRPr="00F54D8C">
        <w:t xml:space="preserve"> </w:t>
      </w:r>
      <w:r w:rsidR="00225A7C" w:rsidRPr="00F54D8C">
        <w:t>course</w:t>
      </w:r>
      <w:r w:rsidR="004C760B" w:rsidRPr="00F54D8C">
        <w:t xml:space="preserve"> </w:t>
      </w:r>
      <w:r w:rsidR="00225A7C" w:rsidRPr="00F54D8C">
        <w:t>requirement</w:t>
      </w:r>
      <w:r w:rsidR="004C760B" w:rsidRPr="00F54D8C">
        <w:t xml:space="preserve"> </w:t>
      </w:r>
      <w:r w:rsidR="00225A7C" w:rsidRPr="00F54D8C">
        <w:t>for</w:t>
      </w:r>
      <w:r w:rsidR="004C760B" w:rsidRPr="00F54D8C">
        <w:t xml:space="preserve"> </w:t>
      </w:r>
      <w:r w:rsidR="00225A7C" w:rsidRPr="00F54D8C">
        <w:t>at</w:t>
      </w:r>
      <w:r w:rsidR="004C760B" w:rsidRPr="00F54D8C">
        <w:t xml:space="preserve"> </w:t>
      </w:r>
      <w:r w:rsidR="00225A7C" w:rsidRPr="00F54D8C">
        <w:t>least</w:t>
      </w:r>
      <w:r w:rsidR="004C760B" w:rsidRPr="00F54D8C">
        <w:t xml:space="preserve"> </w:t>
      </w:r>
      <w:r w:rsidR="00225A7C" w:rsidRPr="00F54D8C">
        <w:t>one</w:t>
      </w:r>
      <w:r w:rsidR="004C760B" w:rsidRPr="00F54D8C">
        <w:t xml:space="preserve"> </w:t>
      </w:r>
      <w:r w:rsidR="00225A7C" w:rsidRPr="00F54D8C">
        <w:t>scripted</w:t>
      </w:r>
      <w:r w:rsidR="004C760B" w:rsidRPr="00F54D8C">
        <w:t xml:space="preserve"> </w:t>
      </w:r>
      <w:r w:rsidR="00225A7C" w:rsidRPr="00F54D8C">
        <w:t>work</w:t>
      </w:r>
      <w:r w:rsidR="004C760B" w:rsidRPr="00F54D8C">
        <w:t xml:space="preserve"> </w:t>
      </w:r>
      <w:r w:rsidR="00225A7C" w:rsidRPr="00F54D8C">
        <w:t>for</w:t>
      </w:r>
      <w:r w:rsidR="004C760B" w:rsidRPr="00F54D8C">
        <w:t xml:space="preserve"> </w:t>
      </w:r>
      <w:r w:rsidR="00225A7C" w:rsidRPr="00F54D8C">
        <w:t>each</w:t>
      </w:r>
      <w:r w:rsidR="004C760B" w:rsidRPr="00F54D8C">
        <w:t xml:space="preserve"> </w:t>
      </w:r>
      <w:r w:rsidR="00225A7C" w:rsidRPr="00F54D8C">
        <w:t>100</w:t>
      </w:r>
      <w:r w:rsidR="004C760B" w:rsidRPr="00F54D8C">
        <w:t xml:space="preserve"> </w:t>
      </w:r>
      <w:r w:rsidR="00225A7C" w:rsidRPr="00F54D8C">
        <w:t>hours</w:t>
      </w:r>
      <w:r w:rsidR="004C760B" w:rsidRPr="00F54D8C">
        <w:t xml:space="preserve"> </w:t>
      </w:r>
      <w:r w:rsidR="00225A7C" w:rsidRPr="00F54D8C">
        <w:t>of</w:t>
      </w:r>
      <w:r w:rsidR="004C760B" w:rsidRPr="00F54D8C">
        <w:t xml:space="preserve"> </w:t>
      </w:r>
      <w:r w:rsidR="00225A7C" w:rsidRPr="00F54D8C">
        <w:t>elective</w:t>
      </w:r>
      <w:r w:rsidR="004C760B" w:rsidRPr="00F54D8C">
        <w:t xml:space="preserve"> </w:t>
      </w:r>
      <w:r w:rsidR="00225A7C" w:rsidRPr="00F54D8C">
        <w:t>study</w:t>
      </w:r>
      <w:r w:rsidR="004C760B" w:rsidRPr="00F54D8C">
        <w:t xml:space="preserve"> </w:t>
      </w:r>
      <w:r w:rsidR="00225A7C" w:rsidRPr="00F54D8C">
        <w:t>of</w:t>
      </w:r>
      <w:r w:rsidR="004C760B" w:rsidRPr="00F54D8C">
        <w:t xml:space="preserve"> </w:t>
      </w:r>
      <w:r w:rsidR="00225A7C" w:rsidRPr="00F54D8C">
        <w:t>drama.</w:t>
      </w:r>
      <w:r w:rsidR="004C760B" w:rsidRPr="00F54D8C">
        <w:t xml:space="preserve"> </w:t>
      </w:r>
      <w:r w:rsidR="00225A7C" w:rsidRPr="00F54D8C">
        <w:t>In</w:t>
      </w:r>
      <w:r w:rsidR="004C760B" w:rsidRPr="00F54D8C">
        <w:t xml:space="preserve"> </w:t>
      </w:r>
      <w:r w:rsidR="00225A7C" w:rsidRPr="00F54D8C">
        <w:t>this</w:t>
      </w:r>
      <w:r w:rsidR="004C760B" w:rsidRPr="00F54D8C">
        <w:t xml:space="preserve"> </w:t>
      </w:r>
      <w:r w:rsidR="00225A7C" w:rsidRPr="00F54D8C">
        <w:t>unit,</w:t>
      </w:r>
      <w:r w:rsidR="004C760B" w:rsidRPr="00F54D8C">
        <w:t xml:space="preserve"> </w:t>
      </w:r>
      <w:r w:rsidR="00225A7C" w:rsidRPr="00F54D8C">
        <w:t>students</w:t>
      </w:r>
      <w:r w:rsidR="004C760B" w:rsidRPr="00F54D8C">
        <w:t xml:space="preserve"> </w:t>
      </w:r>
      <w:r w:rsidR="00996887" w:rsidRPr="00F54D8C">
        <w:t>use</w:t>
      </w:r>
      <w:r w:rsidR="004C760B" w:rsidRPr="00F54D8C">
        <w:t xml:space="preserve"> </w:t>
      </w:r>
      <w:r w:rsidR="00943C1C" w:rsidRPr="00F54D8C">
        <w:t>creative</w:t>
      </w:r>
      <w:r w:rsidR="004C760B" w:rsidRPr="00F54D8C">
        <w:t xml:space="preserve"> </w:t>
      </w:r>
      <w:r w:rsidR="00943C1C" w:rsidRPr="00F54D8C">
        <w:t>and</w:t>
      </w:r>
      <w:r w:rsidR="004C760B" w:rsidRPr="00F54D8C">
        <w:t xml:space="preserve"> </w:t>
      </w:r>
      <w:r w:rsidR="00943C1C" w:rsidRPr="00F54D8C">
        <w:t>critical</w:t>
      </w:r>
      <w:r w:rsidR="004C760B" w:rsidRPr="00F54D8C">
        <w:t xml:space="preserve"> </w:t>
      </w:r>
      <w:r w:rsidR="00943C1C" w:rsidRPr="00F54D8C">
        <w:t>processes</w:t>
      </w:r>
      <w:r w:rsidR="004C760B" w:rsidRPr="00F54D8C">
        <w:t xml:space="preserve"> </w:t>
      </w:r>
      <w:r w:rsidR="00996887" w:rsidRPr="00F54D8C">
        <w:t>to</w:t>
      </w:r>
      <w:r w:rsidR="004C760B" w:rsidRPr="00F54D8C">
        <w:t xml:space="preserve"> </w:t>
      </w:r>
      <w:r w:rsidR="00943C1C" w:rsidRPr="00F54D8C">
        <w:t>explore</w:t>
      </w:r>
      <w:r w:rsidR="004C760B" w:rsidRPr="00F54D8C">
        <w:t xml:space="preserve"> </w:t>
      </w:r>
      <w:r w:rsidR="00996887" w:rsidRPr="00F54D8C">
        <w:t>and</w:t>
      </w:r>
      <w:r w:rsidR="004C760B" w:rsidRPr="00F54D8C">
        <w:t xml:space="preserve"> </w:t>
      </w:r>
      <w:r w:rsidR="00996887" w:rsidRPr="00F54D8C">
        <w:t>embody</w:t>
      </w:r>
      <w:r w:rsidR="004C760B" w:rsidRPr="00F54D8C">
        <w:t xml:space="preserve"> </w:t>
      </w:r>
      <w:r w:rsidR="00776EF1" w:rsidRPr="00F54D8C">
        <w:t>4</w:t>
      </w:r>
      <w:r w:rsidR="004C760B" w:rsidRPr="00F54D8C">
        <w:t xml:space="preserve"> </w:t>
      </w:r>
      <w:r w:rsidR="00776EF1" w:rsidRPr="00F54D8C">
        <w:t>commissioned</w:t>
      </w:r>
      <w:r w:rsidR="004C760B" w:rsidRPr="00F54D8C">
        <w:t xml:space="preserve"> </w:t>
      </w:r>
      <w:r w:rsidR="00943C1C" w:rsidRPr="00F54D8C">
        <w:t>scripted</w:t>
      </w:r>
      <w:r w:rsidR="004C760B" w:rsidRPr="00F54D8C">
        <w:t xml:space="preserve"> </w:t>
      </w:r>
      <w:r w:rsidR="00943C1C" w:rsidRPr="00F54D8C">
        <w:t>works</w:t>
      </w:r>
      <w:r w:rsidR="004C760B" w:rsidRPr="00F54D8C">
        <w:t xml:space="preserve"> </w:t>
      </w:r>
      <w:r w:rsidR="00943C1C" w:rsidRPr="00F54D8C">
        <w:t>and</w:t>
      </w:r>
      <w:r w:rsidR="004C760B" w:rsidRPr="00F54D8C">
        <w:t xml:space="preserve"> </w:t>
      </w:r>
      <w:r w:rsidR="00943C1C" w:rsidRPr="00F54D8C">
        <w:t>develop</w:t>
      </w:r>
      <w:r w:rsidR="004C760B" w:rsidRPr="00F54D8C">
        <w:t xml:space="preserve"> </w:t>
      </w:r>
      <w:r w:rsidR="00943C1C" w:rsidRPr="00F54D8C">
        <w:t>their</w:t>
      </w:r>
      <w:r w:rsidR="004C760B" w:rsidRPr="00F54D8C">
        <w:t xml:space="preserve"> </w:t>
      </w:r>
      <w:r w:rsidR="00776EF1" w:rsidRPr="00F54D8C">
        <w:t>own</w:t>
      </w:r>
      <w:r w:rsidR="004C760B" w:rsidRPr="00F54D8C">
        <w:t xml:space="preserve"> </w:t>
      </w:r>
      <w:r w:rsidR="00943C1C" w:rsidRPr="00F54D8C">
        <w:t>voice</w:t>
      </w:r>
      <w:r w:rsidR="004C760B" w:rsidRPr="00F54D8C">
        <w:t xml:space="preserve"> </w:t>
      </w:r>
      <w:r w:rsidR="00943C1C" w:rsidRPr="00F54D8C">
        <w:t>as</w:t>
      </w:r>
      <w:r w:rsidR="004C760B" w:rsidRPr="00F54D8C">
        <w:t xml:space="preserve"> </w:t>
      </w:r>
      <w:r w:rsidR="00943C1C" w:rsidRPr="00F54D8C">
        <w:t>a</w:t>
      </w:r>
      <w:r w:rsidR="004C760B" w:rsidRPr="00F54D8C">
        <w:t xml:space="preserve"> </w:t>
      </w:r>
      <w:r w:rsidR="00943C1C" w:rsidRPr="00F54D8C">
        <w:t>playwright</w:t>
      </w:r>
      <w:r w:rsidR="00776EF1" w:rsidRPr="00F54D8C">
        <w:t>.</w:t>
      </w:r>
    </w:p>
    <w:p w14:paraId="26BD7D8C" w14:textId="4A993306" w:rsidR="002506EE" w:rsidRPr="002D71DF" w:rsidRDefault="002506EE" w:rsidP="00AB6842">
      <w:pPr>
        <w:pStyle w:val="TOCHeading"/>
      </w:pPr>
      <w:r w:rsidRPr="002D71DF">
        <w:lastRenderedPageBreak/>
        <w:t>Contents</w:t>
      </w:r>
    </w:p>
    <w:p w14:paraId="2AF0964B" w14:textId="009231AF" w:rsidR="00B91B48" w:rsidRDefault="003B2E0F">
      <w:pPr>
        <w:pStyle w:val="TOC2"/>
        <w:rPr>
          <w:rFonts w:asciiTheme="minorHAnsi" w:eastAsiaTheme="minorEastAsia" w:hAnsiTheme="minorHAnsi" w:cstheme="minorBidi"/>
          <w:kern w:val="2"/>
          <w:sz w:val="24"/>
          <w:lang w:eastAsia="en-AU"/>
          <w14:ligatures w14:val="standardContextual"/>
        </w:rPr>
      </w:pPr>
      <w:r w:rsidRPr="002D71DF">
        <w:rPr>
          <w:b/>
          <w:noProof w:val="0"/>
        </w:rPr>
        <w:fldChar w:fldCharType="begin"/>
      </w:r>
      <w:r w:rsidR="005A35E5" w:rsidRPr="002D71DF">
        <w:rPr>
          <w:noProof w:val="0"/>
        </w:rPr>
        <w:instrText>TOC \o "1-2" \z \u \h</w:instrText>
      </w:r>
      <w:r w:rsidRPr="002D71DF">
        <w:rPr>
          <w:b/>
          <w:noProof w:val="0"/>
        </w:rPr>
        <w:fldChar w:fldCharType="separate"/>
      </w:r>
      <w:hyperlink w:anchor="_Toc232500194" w:history="1">
        <w:r w:rsidR="00B91B48" w:rsidRPr="006E112A">
          <w:rPr>
            <w:rStyle w:val="Hyperlink"/>
          </w:rPr>
          <w:t>Outcomes</w:t>
        </w:r>
        <w:r w:rsidR="00B91B48">
          <w:rPr>
            <w:webHidden/>
          </w:rPr>
          <w:tab/>
        </w:r>
        <w:r w:rsidR="00B91B48">
          <w:rPr>
            <w:webHidden/>
          </w:rPr>
          <w:fldChar w:fldCharType="begin"/>
        </w:r>
        <w:r w:rsidR="00B91B48">
          <w:rPr>
            <w:webHidden/>
          </w:rPr>
          <w:instrText xml:space="preserve"> PAGEREF _Toc232500194 \h </w:instrText>
        </w:r>
        <w:r w:rsidR="00B91B48">
          <w:rPr>
            <w:webHidden/>
          </w:rPr>
        </w:r>
        <w:r w:rsidR="00B91B48">
          <w:rPr>
            <w:webHidden/>
          </w:rPr>
          <w:fldChar w:fldCharType="separate"/>
        </w:r>
        <w:r w:rsidR="00B91B48">
          <w:rPr>
            <w:webHidden/>
          </w:rPr>
          <w:t>4</w:t>
        </w:r>
        <w:r w:rsidR="00B91B48">
          <w:rPr>
            <w:webHidden/>
          </w:rPr>
          <w:fldChar w:fldCharType="end"/>
        </w:r>
      </w:hyperlink>
    </w:p>
    <w:p w14:paraId="6AC28247" w14:textId="2CA19591" w:rsidR="00B91B48" w:rsidRDefault="00B91B48">
      <w:pPr>
        <w:pStyle w:val="TOC2"/>
        <w:rPr>
          <w:rFonts w:asciiTheme="minorHAnsi" w:eastAsiaTheme="minorEastAsia" w:hAnsiTheme="minorHAnsi" w:cstheme="minorBidi"/>
          <w:kern w:val="2"/>
          <w:sz w:val="24"/>
          <w:lang w:eastAsia="en-AU"/>
          <w14:ligatures w14:val="standardContextual"/>
        </w:rPr>
      </w:pPr>
      <w:hyperlink w:anchor="_Toc232500195" w:history="1">
        <w:r w:rsidRPr="006E112A">
          <w:rPr>
            <w:rStyle w:val="Hyperlink"/>
          </w:rPr>
          <w:t>Support resources</w:t>
        </w:r>
        <w:r>
          <w:rPr>
            <w:webHidden/>
          </w:rPr>
          <w:tab/>
        </w:r>
        <w:r>
          <w:rPr>
            <w:webHidden/>
          </w:rPr>
          <w:fldChar w:fldCharType="begin"/>
        </w:r>
        <w:r>
          <w:rPr>
            <w:webHidden/>
          </w:rPr>
          <w:instrText xml:space="preserve"> PAGEREF _Toc232500195 \h </w:instrText>
        </w:r>
        <w:r>
          <w:rPr>
            <w:webHidden/>
          </w:rPr>
        </w:r>
        <w:r>
          <w:rPr>
            <w:webHidden/>
          </w:rPr>
          <w:fldChar w:fldCharType="separate"/>
        </w:r>
        <w:r>
          <w:rPr>
            <w:webHidden/>
          </w:rPr>
          <w:t>4</w:t>
        </w:r>
        <w:r>
          <w:rPr>
            <w:webHidden/>
          </w:rPr>
          <w:fldChar w:fldCharType="end"/>
        </w:r>
      </w:hyperlink>
    </w:p>
    <w:p w14:paraId="430CBF20" w14:textId="14CB9322" w:rsidR="00B91B48" w:rsidRDefault="00B91B48">
      <w:pPr>
        <w:pStyle w:val="TOC2"/>
        <w:rPr>
          <w:rFonts w:asciiTheme="minorHAnsi" w:eastAsiaTheme="minorEastAsia" w:hAnsiTheme="minorHAnsi" w:cstheme="minorBidi"/>
          <w:kern w:val="2"/>
          <w:sz w:val="24"/>
          <w:lang w:eastAsia="en-AU"/>
          <w14:ligatures w14:val="standardContextual"/>
        </w:rPr>
      </w:pPr>
      <w:hyperlink w:anchor="_Toc232500196" w:history="1">
        <w:r w:rsidRPr="006E112A">
          <w:rPr>
            <w:rStyle w:val="Hyperlink"/>
          </w:rPr>
          <w:t>Teacher notes</w:t>
        </w:r>
        <w:r>
          <w:rPr>
            <w:webHidden/>
          </w:rPr>
          <w:tab/>
        </w:r>
        <w:r>
          <w:rPr>
            <w:webHidden/>
          </w:rPr>
          <w:fldChar w:fldCharType="begin"/>
        </w:r>
        <w:r>
          <w:rPr>
            <w:webHidden/>
          </w:rPr>
          <w:instrText xml:space="preserve"> PAGEREF _Toc232500196 \h </w:instrText>
        </w:r>
        <w:r>
          <w:rPr>
            <w:webHidden/>
          </w:rPr>
        </w:r>
        <w:r>
          <w:rPr>
            <w:webHidden/>
          </w:rPr>
          <w:fldChar w:fldCharType="separate"/>
        </w:r>
        <w:r>
          <w:rPr>
            <w:webHidden/>
          </w:rPr>
          <w:t>5</w:t>
        </w:r>
        <w:r>
          <w:rPr>
            <w:webHidden/>
          </w:rPr>
          <w:fldChar w:fldCharType="end"/>
        </w:r>
      </w:hyperlink>
    </w:p>
    <w:p w14:paraId="5B0D0697" w14:textId="628450C7" w:rsidR="00B91B48" w:rsidRDefault="00B91B48">
      <w:pPr>
        <w:pStyle w:val="TOC1"/>
        <w:rPr>
          <w:rFonts w:asciiTheme="minorHAnsi" w:eastAsiaTheme="minorEastAsia" w:hAnsiTheme="minorHAnsi" w:cstheme="minorBidi"/>
          <w:b w:val="0"/>
          <w:kern w:val="2"/>
          <w:sz w:val="24"/>
          <w:lang w:eastAsia="en-AU"/>
          <w14:ligatures w14:val="standardContextual"/>
        </w:rPr>
      </w:pPr>
      <w:hyperlink w:anchor="_Toc232500197" w:history="1">
        <w:r w:rsidRPr="006E112A">
          <w:rPr>
            <w:rStyle w:val="Hyperlink"/>
          </w:rPr>
          <w:t>Learning sequence 1 – voicing stories</w:t>
        </w:r>
        <w:r>
          <w:rPr>
            <w:webHidden/>
          </w:rPr>
          <w:tab/>
        </w:r>
        <w:r>
          <w:rPr>
            <w:webHidden/>
          </w:rPr>
          <w:fldChar w:fldCharType="begin"/>
        </w:r>
        <w:r>
          <w:rPr>
            <w:webHidden/>
          </w:rPr>
          <w:instrText xml:space="preserve"> PAGEREF _Toc232500197 \h </w:instrText>
        </w:r>
        <w:r>
          <w:rPr>
            <w:webHidden/>
          </w:rPr>
        </w:r>
        <w:r>
          <w:rPr>
            <w:webHidden/>
          </w:rPr>
          <w:fldChar w:fldCharType="separate"/>
        </w:r>
        <w:r>
          <w:rPr>
            <w:webHidden/>
          </w:rPr>
          <w:t>7</w:t>
        </w:r>
        <w:r>
          <w:rPr>
            <w:webHidden/>
          </w:rPr>
          <w:fldChar w:fldCharType="end"/>
        </w:r>
      </w:hyperlink>
    </w:p>
    <w:p w14:paraId="1DC2B223" w14:textId="0C8262AF" w:rsidR="00B91B48" w:rsidRDefault="00B91B48">
      <w:pPr>
        <w:pStyle w:val="TOC1"/>
        <w:rPr>
          <w:rFonts w:asciiTheme="minorHAnsi" w:eastAsiaTheme="minorEastAsia" w:hAnsiTheme="minorHAnsi" w:cstheme="minorBidi"/>
          <w:b w:val="0"/>
          <w:kern w:val="2"/>
          <w:sz w:val="24"/>
          <w:lang w:eastAsia="en-AU"/>
          <w14:ligatures w14:val="standardContextual"/>
        </w:rPr>
      </w:pPr>
      <w:hyperlink w:anchor="_Toc232500198" w:history="1">
        <w:r w:rsidRPr="006E112A">
          <w:rPr>
            <w:rStyle w:val="Hyperlink"/>
          </w:rPr>
          <w:t xml:space="preserve">Learning sequence 2 – </w:t>
        </w:r>
        <w:r w:rsidRPr="006E112A">
          <w:rPr>
            <w:rStyle w:val="Hyperlink"/>
            <w:i/>
            <w:iCs/>
          </w:rPr>
          <w:t>Laila is Missing</w:t>
        </w:r>
        <w:r w:rsidRPr="006E112A">
          <w:rPr>
            <w:rStyle w:val="Hyperlink"/>
          </w:rPr>
          <w:t xml:space="preserve"> by Bina Bhattacharya</w:t>
        </w:r>
        <w:r>
          <w:rPr>
            <w:webHidden/>
          </w:rPr>
          <w:tab/>
        </w:r>
        <w:r>
          <w:rPr>
            <w:webHidden/>
          </w:rPr>
          <w:fldChar w:fldCharType="begin"/>
        </w:r>
        <w:r>
          <w:rPr>
            <w:webHidden/>
          </w:rPr>
          <w:instrText xml:space="preserve"> PAGEREF _Toc232500198 \h </w:instrText>
        </w:r>
        <w:r>
          <w:rPr>
            <w:webHidden/>
          </w:rPr>
        </w:r>
        <w:r>
          <w:rPr>
            <w:webHidden/>
          </w:rPr>
          <w:fldChar w:fldCharType="separate"/>
        </w:r>
        <w:r>
          <w:rPr>
            <w:webHidden/>
          </w:rPr>
          <w:t>20</w:t>
        </w:r>
        <w:r>
          <w:rPr>
            <w:webHidden/>
          </w:rPr>
          <w:fldChar w:fldCharType="end"/>
        </w:r>
      </w:hyperlink>
    </w:p>
    <w:p w14:paraId="5138B60A" w14:textId="7410D8C2" w:rsidR="00B91B48" w:rsidRDefault="00B91B48">
      <w:pPr>
        <w:pStyle w:val="TOC1"/>
        <w:rPr>
          <w:rFonts w:asciiTheme="minorHAnsi" w:eastAsiaTheme="minorEastAsia" w:hAnsiTheme="minorHAnsi" w:cstheme="minorBidi"/>
          <w:b w:val="0"/>
          <w:kern w:val="2"/>
          <w:sz w:val="24"/>
          <w:lang w:eastAsia="en-AU"/>
          <w14:ligatures w14:val="standardContextual"/>
        </w:rPr>
      </w:pPr>
      <w:hyperlink w:anchor="_Toc232500199" w:history="1">
        <w:r w:rsidRPr="006E112A">
          <w:rPr>
            <w:rStyle w:val="Hyperlink"/>
          </w:rPr>
          <w:t xml:space="preserve">Learning sequence 3 – </w:t>
        </w:r>
        <w:r w:rsidRPr="006E112A">
          <w:rPr>
            <w:rStyle w:val="Hyperlink"/>
            <w:i/>
            <w:iCs/>
          </w:rPr>
          <w:t xml:space="preserve">PROMETHEUS </w:t>
        </w:r>
        <w:r w:rsidRPr="006E112A">
          <w:rPr>
            <w:rStyle w:val="Hyperlink"/>
          </w:rPr>
          <w:t>by Damien Ryan</w:t>
        </w:r>
        <w:r>
          <w:rPr>
            <w:webHidden/>
          </w:rPr>
          <w:tab/>
        </w:r>
        <w:r>
          <w:rPr>
            <w:webHidden/>
          </w:rPr>
          <w:fldChar w:fldCharType="begin"/>
        </w:r>
        <w:r>
          <w:rPr>
            <w:webHidden/>
          </w:rPr>
          <w:instrText xml:space="preserve"> PAGEREF _Toc232500199 \h </w:instrText>
        </w:r>
        <w:r>
          <w:rPr>
            <w:webHidden/>
          </w:rPr>
        </w:r>
        <w:r>
          <w:rPr>
            <w:webHidden/>
          </w:rPr>
          <w:fldChar w:fldCharType="separate"/>
        </w:r>
        <w:r>
          <w:rPr>
            <w:webHidden/>
          </w:rPr>
          <w:t>35</w:t>
        </w:r>
        <w:r>
          <w:rPr>
            <w:webHidden/>
          </w:rPr>
          <w:fldChar w:fldCharType="end"/>
        </w:r>
      </w:hyperlink>
    </w:p>
    <w:p w14:paraId="07AC88DC" w14:textId="71E3E5E0" w:rsidR="00B91B48" w:rsidRDefault="00B91B48">
      <w:pPr>
        <w:pStyle w:val="TOC1"/>
        <w:rPr>
          <w:rFonts w:asciiTheme="minorHAnsi" w:eastAsiaTheme="minorEastAsia" w:hAnsiTheme="minorHAnsi" w:cstheme="minorBidi"/>
          <w:b w:val="0"/>
          <w:kern w:val="2"/>
          <w:sz w:val="24"/>
          <w:lang w:eastAsia="en-AU"/>
          <w14:ligatures w14:val="standardContextual"/>
        </w:rPr>
      </w:pPr>
      <w:hyperlink w:anchor="_Toc232500200" w:history="1">
        <w:r w:rsidRPr="006E112A">
          <w:rPr>
            <w:rStyle w:val="Hyperlink"/>
          </w:rPr>
          <w:t xml:space="preserve">Learning sequence 4 – </w:t>
        </w:r>
        <w:r w:rsidRPr="006E112A">
          <w:rPr>
            <w:rStyle w:val="Hyperlink"/>
            <w:i/>
            <w:iCs/>
          </w:rPr>
          <w:t>PINCHED</w:t>
        </w:r>
        <w:r w:rsidRPr="006E112A">
          <w:rPr>
            <w:rStyle w:val="Hyperlink"/>
          </w:rPr>
          <w:t xml:space="preserve"> by Melanie Tait</w:t>
        </w:r>
        <w:r>
          <w:rPr>
            <w:webHidden/>
          </w:rPr>
          <w:tab/>
        </w:r>
        <w:r>
          <w:rPr>
            <w:webHidden/>
          </w:rPr>
          <w:fldChar w:fldCharType="begin"/>
        </w:r>
        <w:r>
          <w:rPr>
            <w:webHidden/>
          </w:rPr>
          <w:instrText xml:space="preserve"> PAGEREF _Toc232500200 \h </w:instrText>
        </w:r>
        <w:r>
          <w:rPr>
            <w:webHidden/>
          </w:rPr>
        </w:r>
        <w:r>
          <w:rPr>
            <w:webHidden/>
          </w:rPr>
          <w:fldChar w:fldCharType="separate"/>
        </w:r>
        <w:r>
          <w:rPr>
            <w:webHidden/>
          </w:rPr>
          <w:t>55</w:t>
        </w:r>
        <w:r>
          <w:rPr>
            <w:webHidden/>
          </w:rPr>
          <w:fldChar w:fldCharType="end"/>
        </w:r>
      </w:hyperlink>
    </w:p>
    <w:p w14:paraId="010B10A1" w14:textId="68EFF7D4" w:rsidR="00B91B48" w:rsidRDefault="00B91B48">
      <w:pPr>
        <w:pStyle w:val="TOC1"/>
        <w:rPr>
          <w:rFonts w:asciiTheme="minorHAnsi" w:eastAsiaTheme="minorEastAsia" w:hAnsiTheme="minorHAnsi" w:cstheme="minorBidi"/>
          <w:b w:val="0"/>
          <w:kern w:val="2"/>
          <w:sz w:val="24"/>
          <w:lang w:eastAsia="en-AU"/>
          <w14:ligatures w14:val="standardContextual"/>
        </w:rPr>
      </w:pPr>
      <w:hyperlink w:anchor="_Toc232500201" w:history="1">
        <w:r w:rsidRPr="006E112A">
          <w:rPr>
            <w:rStyle w:val="Hyperlink"/>
          </w:rPr>
          <w:t>Learning sequence 5 – selecting stories</w:t>
        </w:r>
        <w:r>
          <w:rPr>
            <w:webHidden/>
          </w:rPr>
          <w:tab/>
        </w:r>
        <w:r>
          <w:rPr>
            <w:webHidden/>
          </w:rPr>
          <w:fldChar w:fldCharType="begin"/>
        </w:r>
        <w:r>
          <w:rPr>
            <w:webHidden/>
          </w:rPr>
          <w:instrText xml:space="preserve"> PAGEREF _Toc232500201 \h </w:instrText>
        </w:r>
        <w:r>
          <w:rPr>
            <w:webHidden/>
          </w:rPr>
        </w:r>
        <w:r>
          <w:rPr>
            <w:webHidden/>
          </w:rPr>
          <w:fldChar w:fldCharType="separate"/>
        </w:r>
        <w:r>
          <w:rPr>
            <w:webHidden/>
          </w:rPr>
          <w:t>66</w:t>
        </w:r>
        <w:r>
          <w:rPr>
            <w:webHidden/>
          </w:rPr>
          <w:fldChar w:fldCharType="end"/>
        </w:r>
      </w:hyperlink>
    </w:p>
    <w:p w14:paraId="2089A684" w14:textId="71F108D7" w:rsidR="00B91B48" w:rsidRDefault="00B91B48">
      <w:pPr>
        <w:pStyle w:val="TOC1"/>
        <w:rPr>
          <w:rFonts w:asciiTheme="minorHAnsi" w:eastAsiaTheme="minorEastAsia" w:hAnsiTheme="minorHAnsi" w:cstheme="minorBidi"/>
          <w:b w:val="0"/>
          <w:kern w:val="2"/>
          <w:sz w:val="24"/>
          <w:lang w:eastAsia="en-AU"/>
          <w14:ligatures w14:val="standardContextual"/>
        </w:rPr>
      </w:pPr>
      <w:hyperlink w:anchor="_Toc232500202" w:history="1">
        <w:r w:rsidRPr="006E112A">
          <w:rPr>
            <w:rStyle w:val="Hyperlink"/>
          </w:rPr>
          <w:t>Appendix</w:t>
        </w:r>
        <w:r>
          <w:rPr>
            <w:webHidden/>
          </w:rPr>
          <w:tab/>
        </w:r>
        <w:r>
          <w:rPr>
            <w:webHidden/>
          </w:rPr>
          <w:fldChar w:fldCharType="begin"/>
        </w:r>
        <w:r>
          <w:rPr>
            <w:webHidden/>
          </w:rPr>
          <w:instrText xml:space="preserve"> PAGEREF _Toc232500202 \h </w:instrText>
        </w:r>
        <w:r>
          <w:rPr>
            <w:webHidden/>
          </w:rPr>
        </w:r>
        <w:r>
          <w:rPr>
            <w:webHidden/>
          </w:rPr>
          <w:fldChar w:fldCharType="separate"/>
        </w:r>
        <w:r>
          <w:rPr>
            <w:webHidden/>
          </w:rPr>
          <w:t>76</w:t>
        </w:r>
        <w:r>
          <w:rPr>
            <w:webHidden/>
          </w:rPr>
          <w:fldChar w:fldCharType="end"/>
        </w:r>
      </w:hyperlink>
    </w:p>
    <w:p w14:paraId="5BC5C801" w14:textId="0D6B5D03" w:rsidR="00B91B48" w:rsidRDefault="00B91B48">
      <w:pPr>
        <w:pStyle w:val="TOC2"/>
        <w:rPr>
          <w:rFonts w:asciiTheme="minorHAnsi" w:eastAsiaTheme="minorEastAsia" w:hAnsiTheme="minorHAnsi" w:cstheme="minorBidi"/>
          <w:kern w:val="2"/>
          <w:sz w:val="24"/>
          <w:lang w:eastAsia="en-AU"/>
          <w14:ligatures w14:val="standardContextual"/>
        </w:rPr>
      </w:pPr>
      <w:hyperlink w:anchor="_Toc232500203" w:history="1">
        <w:r w:rsidRPr="006E112A">
          <w:rPr>
            <w:rStyle w:val="Hyperlink"/>
          </w:rPr>
          <w:t>Appendix 1 – Activity 1.3 – further ethical protocol scenarios</w:t>
        </w:r>
        <w:r>
          <w:rPr>
            <w:webHidden/>
          </w:rPr>
          <w:tab/>
        </w:r>
        <w:r>
          <w:rPr>
            <w:webHidden/>
          </w:rPr>
          <w:fldChar w:fldCharType="begin"/>
        </w:r>
        <w:r>
          <w:rPr>
            <w:webHidden/>
          </w:rPr>
          <w:instrText xml:space="preserve"> PAGEREF _Toc232500203 \h </w:instrText>
        </w:r>
        <w:r>
          <w:rPr>
            <w:webHidden/>
          </w:rPr>
        </w:r>
        <w:r>
          <w:rPr>
            <w:webHidden/>
          </w:rPr>
          <w:fldChar w:fldCharType="separate"/>
        </w:r>
        <w:r>
          <w:rPr>
            <w:webHidden/>
          </w:rPr>
          <w:t>76</w:t>
        </w:r>
        <w:r>
          <w:rPr>
            <w:webHidden/>
          </w:rPr>
          <w:fldChar w:fldCharType="end"/>
        </w:r>
      </w:hyperlink>
    </w:p>
    <w:p w14:paraId="4D96C097" w14:textId="10D6129F" w:rsidR="00B91B48" w:rsidRDefault="00B91B48">
      <w:pPr>
        <w:pStyle w:val="TOC2"/>
        <w:rPr>
          <w:rFonts w:asciiTheme="minorHAnsi" w:eastAsiaTheme="minorEastAsia" w:hAnsiTheme="minorHAnsi" w:cstheme="minorBidi"/>
          <w:kern w:val="2"/>
          <w:sz w:val="24"/>
          <w:lang w:eastAsia="en-AU"/>
          <w14:ligatures w14:val="standardContextual"/>
        </w:rPr>
      </w:pPr>
      <w:hyperlink w:anchor="_Toc232500204" w:history="1">
        <w:r w:rsidRPr="006E112A">
          <w:rPr>
            <w:rStyle w:val="Hyperlink"/>
          </w:rPr>
          <w:t>Appendix 2 – Activity 2.5 – writing prompt</w:t>
        </w:r>
        <w:r>
          <w:rPr>
            <w:webHidden/>
          </w:rPr>
          <w:tab/>
        </w:r>
        <w:r>
          <w:rPr>
            <w:webHidden/>
          </w:rPr>
          <w:fldChar w:fldCharType="begin"/>
        </w:r>
        <w:r>
          <w:rPr>
            <w:webHidden/>
          </w:rPr>
          <w:instrText xml:space="preserve"> PAGEREF _Toc232500204 \h </w:instrText>
        </w:r>
        <w:r>
          <w:rPr>
            <w:webHidden/>
          </w:rPr>
        </w:r>
        <w:r>
          <w:rPr>
            <w:webHidden/>
          </w:rPr>
          <w:fldChar w:fldCharType="separate"/>
        </w:r>
        <w:r>
          <w:rPr>
            <w:webHidden/>
          </w:rPr>
          <w:t>78</w:t>
        </w:r>
        <w:r>
          <w:rPr>
            <w:webHidden/>
          </w:rPr>
          <w:fldChar w:fldCharType="end"/>
        </w:r>
      </w:hyperlink>
    </w:p>
    <w:p w14:paraId="2B674A82" w14:textId="14BD6318" w:rsidR="00B91B48" w:rsidRDefault="00B91B48">
      <w:pPr>
        <w:pStyle w:val="TOC2"/>
        <w:rPr>
          <w:rFonts w:asciiTheme="minorHAnsi" w:eastAsiaTheme="minorEastAsia" w:hAnsiTheme="minorHAnsi" w:cstheme="minorBidi"/>
          <w:kern w:val="2"/>
          <w:sz w:val="24"/>
          <w:lang w:eastAsia="en-AU"/>
          <w14:ligatures w14:val="standardContextual"/>
        </w:rPr>
      </w:pPr>
      <w:hyperlink w:anchor="_Toc232500205" w:history="1">
        <w:r w:rsidRPr="006E112A">
          <w:rPr>
            <w:rStyle w:val="Hyperlink"/>
          </w:rPr>
          <w:t>Appendix 3 – Activity 2.7 – writing prompt suggestions</w:t>
        </w:r>
        <w:r>
          <w:rPr>
            <w:webHidden/>
          </w:rPr>
          <w:tab/>
        </w:r>
        <w:r>
          <w:rPr>
            <w:webHidden/>
          </w:rPr>
          <w:fldChar w:fldCharType="begin"/>
        </w:r>
        <w:r>
          <w:rPr>
            <w:webHidden/>
          </w:rPr>
          <w:instrText xml:space="preserve"> PAGEREF _Toc232500205 \h </w:instrText>
        </w:r>
        <w:r>
          <w:rPr>
            <w:webHidden/>
          </w:rPr>
        </w:r>
        <w:r>
          <w:rPr>
            <w:webHidden/>
          </w:rPr>
          <w:fldChar w:fldCharType="separate"/>
        </w:r>
        <w:r>
          <w:rPr>
            <w:webHidden/>
          </w:rPr>
          <w:t>81</w:t>
        </w:r>
        <w:r>
          <w:rPr>
            <w:webHidden/>
          </w:rPr>
          <w:fldChar w:fldCharType="end"/>
        </w:r>
      </w:hyperlink>
    </w:p>
    <w:p w14:paraId="34A2150D" w14:textId="543C9963" w:rsidR="00B91B48" w:rsidRDefault="00B91B48">
      <w:pPr>
        <w:pStyle w:val="TOC2"/>
        <w:rPr>
          <w:rFonts w:asciiTheme="minorHAnsi" w:eastAsiaTheme="minorEastAsia" w:hAnsiTheme="minorHAnsi" w:cstheme="minorBidi"/>
          <w:kern w:val="2"/>
          <w:sz w:val="24"/>
          <w:lang w:eastAsia="en-AU"/>
          <w14:ligatures w14:val="standardContextual"/>
        </w:rPr>
      </w:pPr>
      <w:hyperlink w:anchor="_Toc232500206" w:history="1">
        <w:r w:rsidRPr="006E112A">
          <w:rPr>
            <w:rStyle w:val="Hyperlink"/>
          </w:rPr>
          <w:t>Appendix 4 – Activity 3.3 – plot synopsis of the ancient Greek myth of ‘Prometheus’</w:t>
        </w:r>
        <w:r>
          <w:rPr>
            <w:webHidden/>
          </w:rPr>
          <w:tab/>
        </w:r>
        <w:r>
          <w:rPr>
            <w:webHidden/>
          </w:rPr>
          <w:fldChar w:fldCharType="begin"/>
        </w:r>
        <w:r>
          <w:rPr>
            <w:webHidden/>
          </w:rPr>
          <w:instrText xml:space="preserve"> PAGEREF _Toc232500206 \h </w:instrText>
        </w:r>
        <w:r>
          <w:rPr>
            <w:webHidden/>
          </w:rPr>
        </w:r>
        <w:r>
          <w:rPr>
            <w:webHidden/>
          </w:rPr>
          <w:fldChar w:fldCharType="separate"/>
        </w:r>
        <w:r>
          <w:rPr>
            <w:webHidden/>
          </w:rPr>
          <w:t>83</w:t>
        </w:r>
        <w:r>
          <w:rPr>
            <w:webHidden/>
          </w:rPr>
          <w:fldChar w:fldCharType="end"/>
        </w:r>
      </w:hyperlink>
    </w:p>
    <w:p w14:paraId="490E5390" w14:textId="16AF30AB" w:rsidR="00B91B48" w:rsidRDefault="00B91B48">
      <w:pPr>
        <w:pStyle w:val="TOC2"/>
        <w:rPr>
          <w:rFonts w:asciiTheme="minorHAnsi" w:eastAsiaTheme="minorEastAsia" w:hAnsiTheme="minorHAnsi" w:cstheme="minorBidi"/>
          <w:kern w:val="2"/>
          <w:sz w:val="24"/>
          <w:lang w:eastAsia="en-AU"/>
          <w14:ligatures w14:val="standardContextual"/>
        </w:rPr>
      </w:pPr>
      <w:hyperlink w:anchor="_Toc232500207" w:history="1">
        <w:r w:rsidRPr="006E112A">
          <w:rPr>
            <w:rStyle w:val="Hyperlink"/>
          </w:rPr>
          <w:t>Appendix 5 – Activity 3.9 – What’s at stake?</w:t>
        </w:r>
        <w:r>
          <w:rPr>
            <w:webHidden/>
          </w:rPr>
          <w:tab/>
        </w:r>
        <w:r>
          <w:rPr>
            <w:webHidden/>
          </w:rPr>
          <w:fldChar w:fldCharType="begin"/>
        </w:r>
        <w:r>
          <w:rPr>
            <w:webHidden/>
          </w:rPr>
          <w:instrText xml:space="preserve"> PAGEREF _Toc232500207 \h </w:instrText>
        </w:r>
        <w:r>
          <w:rPr>
            <w:webHidden/>
          </w:rPr>
        </w:r>
        <w:r>
          <w:rPr>
            <w:webHidden/>
          </w:rPr>
          <w:fldChar w:fldCharType="separate"/>
        </w:r>
        <w:r>
          <w:rPr>
            <w:webHidden/>
          </w:rPr>
          <w:t>84</w:t>
        </w:r>
        <w:r>
          <w:rPr>
            <w:webHidden/>
          </w:rPr>
          <w:fldChar w:fldCharType="end"/>
        </w:r>
      </w:hyperlink>
    </w:p>
    <w:p w14:paraId="45A88BDC" w14:textId="1EDD1091" w:rsidR="00B91B48" w:rsidRDefault="00B91B48">
      <w:pPr>
        <w:pStyle w:val="TOC2"/>
        <w:rPr>
          <w:rFonts w:asciiTheme="minorHAnsi" w:eastAsiaTheme="minorEastAsia" w:hAnsiTheme="minorHAnsi" w:cstheme="minorBidi"/>
          <w:kern w:val="2"/>
          <w:sz w:val="24"/>
          <w:lang w:eastAsia="en-AU"/>
          <w14:ligatures w14:val="standardContextual"/>
        </w:rPr>
      </w:pPr>
      <w:hyperlink w:anchor="_Toc232500208" w:history="1">
        <w:r w:rsidRPr="006E112A">
          <w:rPr>
            <w:rStyle w:val="Hyperlink"/>
          </w:rPr>
          <w:t>Appendix 6 – Activity 4.9 – writing prompt duologue example</w:t>
        </w:r>
        <w:r>
          <w:rPr>
            <w:webHidden/>
          </w:rPr>
          <w:tab/>
        </w:r>
        <w:r>
          <w:rPr>
            <w:webHidden/>
          </w:rPr>
          <w:fldChar w:fldCharType="begin"/>
        </w:r>
        <w:r>
          <w:rPr>
            <w:webHidden/>
          </w:rPr>
          <w:instrText xml:space="preserve"> PAGEREF _Toc232500208 \h </w:instrText>
        </w:r>
        <w:r>
          <w:rPr>
            <w:webHidden/>
          </w:rPr>
        </w:r>
        <w:r>
          <w:rPr>
            <w:webHidden/>
          </w:rPr>
          <w:fldChar w:fldCharType="separate"/>
        </w:r>
        <w:r>
          <w:rPr>
            <w:webHidden/>
          </w:rPr>
          <w:t>86</w:t>
        </w:r>
        <w:r>
          <w:rPr>
            <w:webHidden/>
          </w:rPr>
          <w:fldChar w:fldCharType="end"/>
        </w:r>
      </w:hyperlink>
    </w:p>
    <w:p w14:paraId="6E0A5AE0" w14:textId="74CB5E82" w:rsidR="00B91B48" w:rsidRDefault="00B91B48">
      <w:pPr>
        <w:pStyle w:val="TOC1"/>
        <w:rPr>
          <w:rFonts w:asciiTheme="minorHAnsi" w:eastAsiaTheme="minorEastAsia" w:hAnsiTheme="minorHAnsi" w:cstheme="minorBidi"/>
          <w:b w:val="0"/>
          <w:kern w:val="2"/>
          <w:sz w:val="24"/>
          <w:lang w:eastAsia="en-AU"/>
          <w14:ligatures w14:val="standardContextual"/>
        </w:rPr>
      </w:pPr>
      <w:hyperlink w:anchor="_Toc232500209" w:history="1">
        <w:r w:rsidRPr="006E112A">
          <w:rPr>
            <w:rStyle w:val="Hyperlink"/>
          </w:rPr>
          <w:t>References</w:t>
        </w:r>
        <w:r>
          <w:rPr>
            <w:webHidden/>
          </w:rPr>
          <w:tab/>
        </w:r>
        <w:r>
          <w:rPr>
            <w:webHidden/>
          </w:rPr>
          <w:fldChar w:fldCharType="begin"/>
        </w:r>
        <w:r>
          <w:rPr>
            <w:webHidden/>
          </w:rPr>
          <w:instrText xml:space="preserve"> PAGEREF _Toc232500209 \h </w:instrText>
        </w:r>
        <w:r>
          <w:rPr>
            <w:webHidden/>
          </w:rPr>
        </w:r>
        <w:r>
          <w:rPr>
            <w:webHidden/>
          </w:rPr>
          <w:fldChar w:fldCharType="separate"/>
        </w:r>
        <w:r>
          <w:rPr>
            <w:webHidden/>
          </w:rPr>
          <w:t>88</w:t>
        </w:r>
        <w:r>
          <w:rPr>
            <w:webHidden/>
          </w:rPr>
          <w:fldChar w:fldCharType="end"/>
        </w:r>
      </w:hyperlink>
    </w:p>
    <w:p w14:paraId="2D6928D2" w14:textId="1E4D290E" w:rsidR="00817D48" w:rsidRPr="002D71DF" w:rsidRDefault="003B2E0F" w:rsidP="00D25100">
      <w:pPr>
        <w:pStyle w:val="Subtitle0"/>
      </w:pPr>
      <w:r w:rsidRPr="002D71DF">
        <w:lastRenderedPageBreak/>
        <w:fldChar w:fldCharType="end"/>
      </w:r>
      <w:bookmarkStart w:id="1" w:name="_Toc112681289"/>
      <w:r w:rsidR="00817D48" w:rsidRPr="002D71DF">
        <w:t>Overview</w:t>
      </w:r>
      <w:bookmarkEnd w:id="1"/>
    </w:p>
    <w:p w14:paraId="364FB929" w14:textId="45DA8F39" w:rsidR="008460E8" w:rsidRPr="002D71DF" w:rsidRDefault="0065349B" w:rsidP="3FA46696">
      <w:pPr>
        <w:rPr>
          <w:shd w:val="clear" w:color="auto" w:fill="FFFFFF"/>
        </w:rPr>
      </w:pPr>
      <w:r w:rsidRPr="002D71DF">
        <w:rPr>
          <w:rStyle w:val="Strong"/>
        </w:rPr>
        <w:t>Description</w:t>
      </w:r>
      <w:r w:rsidRPr="002D71DF">
        <w:t>:</w:t>
      </w:r>
      <w:r w:rsidR="004C760B" w:rsidRPr="002D71DF">
        <w:rPr>
          <w:shd w:val="clear" w:color="auto" w:fill="FFFFFF"/>
        </w:rPr>
        <w:t xml:space="preserve"> </w:t>
      </w:r>
      <w:r w:rsidR="008D3F42" w:rsidRPr="002D71DF">
        <w:rPr>
          <w:szCs w:val="22"/>
          <w:shd w:val="clear" w:color="auto" w:fill="FFFFFF"/>
        </w:rPr>
        <w:t>the</w:t>
      </w:r>
      <w:r w:rsidR="004C760B" w:rsidRPr="002D71DF">
        <w:rPr>
          <w:szCs w:val="22"/>
          <w:shd w:val="clear" w:color="auto" w:fill="FFFFFF"/>
        </w:rPr>
        <w:t xml:space="preserve"> </w:t>
      </w:r>
      <w:r w:rsidR="008D3F42" w:rsidRPr="002D71DF">
        <w:rPr>
          <w:szCs w:val="22"/>
          <w:shd w:val="clear" w:color="auto" w:fill="FFFFFF"/>
        </w:rPr>
        <w:t>lesson</w:t>
      </w:r>
      <w:r w:rsidR="004C760B" w:rsidRPr="002D71DF">
        <w:rPr>
          <w:szCs w:val="22"/>
          <w:shd w:val="clear" w:color="auto" w:fill="FFFFFF"/>
        </w:rPr>
        <w:t xml:space="preserve"> </w:t>
      </w:r>
      <w:r w:rsidR="008D3F42" w:rsidRPr="002D71DF">
        <w:rPr>
          <w:szCs w:val="22"/>
          <w:shd w:val="clear" w:color="auto" w:fill="FFFFFF"/>
        </w:rPr>
        <w:t>sequences</w:t>
      </w:r>
      <w:r w:rsidR="004C760B" w:rsidRPr="002D71DF">
        <w:rPr>
          <w:szCs w:val="22"/>
          <w:shd w:val="clear" w:color="auto" w:fill="FFFFFF"/>
        </w:rPr>
        <w:t xml:space="preserve"> </w:t>
      </w:r>
      <w:r w:rsidR="008D3F42" w:rsidRPr="002D71DF">
        <w:rPr>
          <w:szCs w:val="22"/>
          <w:shd w:val="clear" w:color="auto" w:fill="FFFFFF"/>
        </w:rPr>
        <w:t>and</w:t>
      </w:r>
      <w:r w:rsidR="004C760B" w:rsidRPr="002D71DF">
        <w:rPr>
          <w:szCs w:val="22"/>
          <w:shd w:val="clear" w:color="auto" w:fill="FFFFFF"/>
        </w:rPr>
        <w:t xml:space="preserve"> </w:t>
      </w:r>
      <w:r w:rsidR="008D3F42" w:rsidRPr="002D71DF">
        <w:rPr>
          <w:szCs w:val="22"/>
          <w:shd w:val="clear" w:color="auto" w:fill="FFFFFF"/>
        </w:rPr>
        <w:t>activities</w:t>
      </w:r>
      <w:r w:rsidR="004C760B" w:rsidRPr="002D71DF">
        <w:rPr>
          <w:szCs w:val="22"/>
          <w:shd w:val="clear" w:color="auto" w:fill="FFFFFF"/>
        </w:rPr>
        <w:t xml:space="preserve"> </w:t>
      </w:r>
      <w:r w:rsidR="008D3F42" w:rsidRPr="002D71DF">
        <w:rPr>
          <w:szCs w:val="22"/>
          <w:shd w:val="clear" w:color="auto" w:fill="FFFFFF"/>
        </w:rPr>
        <w:t>in</w:t>
      </w:r>
      <w:r w:rsidR="004C760B" w:rsidRPr="002D71DF">
        <w:rPr>
          <w:szCs w:val="22"/>
          <w:shd w:val="clear" w:color="auto" w:fill="FFFFFF"/>
        </w:rPr>
        <w:t xml:space="preserve"> </w:t>
      </w:r>
      <w:r w:rsidR="008D3F42" w:rsidRPr="002D71DF">
        <w:rPr>
          <w:szCs w:val="22"/>
          <w:shd w:val="clear" w:color="auto" w:fill="FFFFFF"/>
        </w:rPr>
        <w:t>this</w:t>
      </w:r>
      <w:r w:rsidR="004C760B" w:rsidRPr="002D71DF">
        <w:rPr>
          <w:szCs w:val="22"/>
          <w:shd w:val="clear" w:color="auto" w:fill="FFFFFF"/>
        </w:rPr>
        <w:t xml:space="preserve"> </w:t>
      </w:r>
      <w:r w:rsidR="008D3F42" w:rsidRPr="002D71DF">
        <w:rPr>
          <w:szCs w:val="22"/>
          <w:shd w:val="clear" w:color="auto" w:fill="FFFFFF"/>
        </w:rPr>
        <w:t>unit</w:t>
      </w:r>
      <w:r w:rsidR="004C760B" w:rsidRPr="002D71DF">
        <w:rPr>
          <w:szCs w:val="22"/>
          <w:shd w:val="clear" w:color="auto" w:fill="FFFFFF"/>
        </w:rPr>
        <w:t xml:space="preserve"> </w:t>
      </w:r>
      <w:r w:rsidR="008D3F42" w:rsidRPr="002D71DF">
        <w:rPr>
          <w:szCs w:val="22"/>
          <w:shd w:val="clear" w:color="auto" w:fill="FFFFFF"/>
        </w:rPr>
        <w:t>are</w:t>
      </w:r>
      <w:r w:rsidR="004C760B" w:rsidRPr="002D71DF">
        <w:rPr>
          <w:szCs w:val="22"/>
          <w:shd w:val="clear" w:color="auto" w:fill="FFFFFF"/>
        </w:rPr>
        <w:t xml:space="preserve"> </w:t>
      </w:r>
      <w:r w:rsidR="008D3F42" w:rsidRPr="002D71DF">
        <w:rPr>
          <w:szCs w:val="22"/>
          <w:shd w:val="clear" w:color="auto" w:fill="FFFFFF"/>
        </w:rPr>
        <w:t>designed</w:t>
      </w:r>
      <w:r w:rsidR="004C760B" w:rsidRPr="002D71DF">
        <w:rPr>
          <w:szCs w:val="22"/>
          <w:shd w:val="clear" w:color="auto" w:fill="FFFFFF"/>
        </w:rPr>
        <w:t xml:space="preserve"> </w:t>
      </w:r>
      <w:r w:rsidR="008D3F42" w:rsidRPr="002D71DF">
        <w:rPr>
          <w:szCs w:val="22"/>
          <w:shd w:val="clear" w:color="auto" w:fill="FFFFFF"/>
        </w:rPr>
        <w:t>to</w:t>
      </w:r>
      <w:r w:rsidR="004C760B" w:rsidRPr="002D71DF">
        <w:rPr>
          <w:szCs w:val="22"/>
          <w:shd w:val="clear" w:color="auto" w:fill="FFFFFF"/>
        </w:rPr>
        <w:t xml:space="preserve"> </w:t>
      </w:r>
      <w:r w:rsidR="008D3F42" w:rsidRPr="002D71DF">
        <w:rPr>
          <w:szCs w:val="22"/>
          <w:shd w:val="clear" w:color="auto" w:fill="FFFFFF"/>
        </w:rPr>
        <w:t>allow</w:t>
      </w:r>
      <w:r w:rsidR="004C760B" w:rsidRPr="002D71DF">
        <w:rPr>
          <w:szCs w:val="22"/>
          <w:shd w:val="clear" w:color="auto" w:fill="FFFFFF"/>
        </w:rPr>
        <w:t xml:space="preserve"> </w:t>
      </w:r>
      <w:r w:rsidR="004D011C" w:rsidRPr="002D71DF">
        <w:rPr>
          <w:szCs w:val="22"/>
          <w:shd w:val="clear" w:color="auto" w:fill="FFFFFF"/>
        </w:rPr>
        <w:t>students</w:t>
      </w:r>
      <w:r w:rsidR="004C760B" w:rsidRPr="002D71DF">
        <w:rPr>
          <w:szCs w:val="22"/>
          <w:shd w:val="clear" w:color="auto" w:fill="FFFFFF"/>
        </w:rPr>
        <w:t xml:space="preserve"> </w:t>
      </w:r>
      <w:r w:rsidR="004D011C" w:rsidRPr="002D71DF">
        <w:rPr>
          <w:szCs w:val="22"/>
          <w:shd w:val="clear" w:color="auto" w:fill="FFFFFF"/>
        </w:rPr>
        <w:t>to</w:t>
      </w:r>
      <w:r w:rsidR="004C760B" w:rsidRPr="002D71DF">
        <w:rPr>
          <w:szCs w:val="22"/>
          <w:shd w:val="clear" w:color="auto" w:fill="FFFFFF"/>
        </w:rPr>
        <w:t xml:space="preserve"> </w:t>
      </w:r>
      <w:r w:rsidR="004D011C" w:rsidRPr="002D71DF">
        <w:rPr>
          <w:szCs w:val="22"/>
          <w:shd w:val="clear" w:color="auto" w:fill="FFFFFF"/>
        </w:rPr>
        <w:t>use</w:t>
      </w:r>
      <w:r w:rsidR="004C760B" w:rsidRPr="002D71DF">
        <w:rPr>
          <w:szCs w:val="22"/>
          <w:shd w:val="clear" w:color="auto" w:fill="FFFFFF"/>
        </w:rPr>
        <w:t xml:space="preserve"> </w:t>
      </w:r>
      <w:r w:rsidR="004D011C" w:rsidRPr="002D71DF">
        <w:rPr>
          <w:szCs w:val="22"/>
          <w:shd w:val="clear" w:color="auto" w:fill="FFFFFF"/>
        </w:rPr>
        <w:t>creative</w:t>
      </w:r>
      <w:r w:rsidR="004C760B" w:rsidRPr="002D71DF">
        <w:rPr>
          <w:szCs w:val="22"/>
          <w:shd w:val="clear" w:color="auto" w:fill="FFFFFF"/>
        </w:rPr>
        <w:t xml:space="preserve"> </w:t>
      </w:r>
      <w:r w:rsidR="004D011C" w:rsidRPr="002D71DF">
        <w:rPr>
          <w:szCs w:val="22"/>
          <w:shd w:val="clear" w:color="auto" w:fill="FFFFFF"/>
        </w:rPr>
        <w:t>and</w:t>
      </w:r>
      <w:r w:rsidR="004C760B" w:rsidRPr="002D71DF">
        <w:rPr>
          <w:szCs w:val="22"/>
          <w:shd w:val="clear" w:color="auto" w:fill="FFFFFF"/>
        </w:rPr>
        <w:t xml:space="preserve"> </w:t>
      </w:r>
      <w:r w:rsidR="004D011C" w:rsidRPr="002D71DF">
        <w:rPr>
          <w:szCs w:val="22"/>
          <w:shd w:val="clear" w:color="auto" w:fill="FFFFFF"/>
        </w:rPr>
        <w:t>critical</w:t>
      </w:r>
      <w:r w:rsidR="004C760B" w:rsidRPr="002D71DF">
        <w:rPr>
          <w:szCs w:val="22"/>
          <w:shd w:val="clear" w:color="auto" w:fill="FFFFFF"/>
        </w:rPr>
        <w:t xml:space="preserve"> </w:t>
      </w:r>
      <w:r w:rsidR="004D011C" w:rsidRPr="002D71DF">
        <w:rPr>
          <w:szCs w:val="22"/>
          <w:shd w:val="clear" w:color="auto" w:fill="FFFFFF"/>
        </w:rPr>
        <w:t>processes</w:t>
      </w:r>
      <w:r w:rsidR="004C760B" w:rsidRPr="002D71DF">
        <w:rPr>
          <w:szCs w:val="22"/>
          <w:shd w:val="clear" w:color="auto" w:fill="FFFFFF"/>
        </w:rPr>
        <w:t xml:space="preserve"> </w:t>
      </w:r>
      <w:r w:rsidR="004D011C" w:rsidRPr="002D71DF">
        <w:rPr>
          <w:szCs w:val="22"/>
          <w:shd w:val="clear" w:color="auto" w:fill="FFFFFF"/>
        </w:rPr>
        <w:t>to</w:t>
      </w:r>
      <w:r w:rsidR="004C760B" w:rsidRPr="002D71DF">
        <w:rPr>
          <w:szCs w:val="22"/>
          <w:shd w:val="clear" w:color="auto" w:fill="FFFFFF"/>
        </w:rPr>
        <w:t xml:space="preserve"> </w:t>
      </w:r>
      <w:r w:rsidR="004D011C" w:rsidRPr="002D71DF">
        <w:rPr>
          <w:szCs w:val="22"/>
          <w:shd w:val="clear" w:color="auto" w:fill="FFFFFF"/>
        </w:rPr>
        <w:t>explore</w:t>
      </w:r>
      <w:r w:rsidR="004C760B" w:rsidRPr="002D71DF">
        <w:rPr>
          <w:szCs w:val="22"/>
          <w:shd w:val="clear" w:color="auto" w:fill="FFFFFF"/>
        </w:rPr>
        <w:t xml:space="preserve"> </w:t>
      </w:r>
      <w:r w:rsidR="004D011C" w:rsidRPr="002D71DF">
        <w:rPr>
          <w:szCs w:val="22"/>
          <w:shd w:val="clear" w:color="auto" w:fill="FFFFFF"/>
        </w:rPr>
        <w:t>scripted</w:t>
      </w:r>
      <w:r w:rsidR="004C760B" w:rsidRPr="002D71DF">
        <w:rPr>
          <w:szCs w:val="22"/>
          <w:shd w:val="clear" w:color="auto" w:fill="FFFFFF"/>
        </w:rPr>
        <w:t xml:space="preserve"> </w:t>
      </w:r>
      <w:r w:rsidR="004D011C" w:rsidRPr="002D71DF">
        <w:rPr>
          <w:szCs w:val="22"/>
          <w:shd w:val="clear" w:color="auto" w:fill="FFFFFF"/>
        </w:rPr>
        <w:t>works</w:t>
      </w:r>
      <w:r w:rsidR="004C760B" w:rsidRPr="002D71DF">
        <w:rPr>
          <w:szCs w:val="22"/>
          <w:shd w:val="clear" w:color="auto" w:fill="FFFFFF"/>
        </w:rPr>
        <w:t xml:space="preserve"> </w:t>
      </w:r>
      <w:r w:rsidR="004D011C" w:rsidRPr="002D71DF">
        <w:rPr>
          <w:szCs w:val="22"/>
          <w:shd w:val="clear" w:color="auto" w:fill="FFFFFF"/>
        </w:rPr>
        <w:t>and</w:t>
      </w:r>
      <w:r w:rsidR="004C760B" w:rsidRPr="002D71DF">
        <w:rPr>
          <w:szCs w:val="22"/>
          <w:shd w:val="clear" w:color="auto" w:fill="FFFFFF"/>
        </w:rPr>
        <w:t xml:space="preserve"> </w:t>
      </w:r>
      <w:r w:rsidR="004D011C" w:rsidRPr="002D71DF">
        <w:rPr>
          <w:szCs w:val="22"/>
          <w:shd w:val="clear" w:color="auto" w:fill="FFFFFF"/>
        </w:rPr>
        <w:t>develop</w:t>
      </w:r>
      <w:r w:rsidR="004C760B" w:rsidRPr="002D71DF">
        <w:rPr>
          <w:szCs w:val="22"/>
          <w:shd w:val="clear" w:color="auto" w:fill="FFFFFF"/>
        </w:rPr>
        <w:t xml:space="preserve"> </w:t>
      </w:r>
      <w:r w:rsidR="004D011C" w:rsidRPr="002D71DF">
        <w:rPr>
          <w:szCs w:val="22"/>
          <w:shd w:val="clear" w:color="auto" w:fill="FFFFFF"/>
        </w:rPr>
        <w:t>their</w:t>
      </w:r>
      <w:r w:rsidR="004C760B" w:rsidRPr="002D71DF">
        <w:rPr>
          <w:szCs w:val="22"/>
          <w:shd w:val="clear" w:color="auto" w:fill="FFFFFF"/>
        </w:rPr>
        <w:t xml:space="preserve"> </w:t>
      </w:r>
      <w:r w:rsidR="00A24EAE" w:rsidRPr="002D71DF">
        <w:rPr>
          <w:szCs w:val="22"/>
          <w:shd w:val="clear" w:color="auto" w:fill="FFFFFF"/>
        </w:rPr>
        <w:t>own</w:t>
      </w:r>
      <w:r w:rsidR="004C760B" w:rsidRPr="002D71DF">
        <w:rPr>
          <w:szCs w:val="22"/>
          <w:shd w:val="clear" w:color="auto" w:fill="FFFFFF"/>
        </w:rPr>
        <w:t xml:space="preserve"> </w:t>
      </w:r>
      <w:r w:rsidR="004D011C" w:rsidRPr="002D71DF">
        <w:rPr>
          <w:szCs w:val="22"/>
          <w:shd w:val="clear" w:color="auto" w:fill="FFFFFF"/>
        </w:rPr>
        <w:t>voice</w:t>
      </w:r>
      <w:r w:rsidR="00A24EAE" w:rsidRPr="002D71DF">
        <w:rPr>
          <w:szCs w:val="22"/>
          <w:shd w:val="clear" w:color="auto" w:fill="FFFFFF"/>
        </w:rPr>
        <w:t>s</w:t>
      </w:r>
      <w:r w:rsidR="004C760B" w:rsidRPr="002D71DF">
        <w:rPr>
          <w:szCs w:val="22"/>
          <w:shd w:val="clear" w:color="auto" w:fill="FFFFFF"/>
        </w:rPr>
        <w:t xml:space="preserve"> </w:t>
      </w:r>
      <w:r w:rsidR="004D011C" w:rsidRPr="002D71DF">
        <w:rPr>
          <w:szCs w:val="22"/>
          <w:shd w:val="clear" w:color="auto" w:fill="FFFFFF"/>
        </w:rPr>
        <w:t>as</w:t>
      </w:r>
      <w:r w:rsidR="004C760B" w:rsidRPr="002D71DF">
        <w:rPr>
          <w:szCs w:val="22"/>
          <w:shd w:val="clear" w:color="auto" w:fill="FFFFFF"/>
        </w:rPr>
        <w:t xml:space="preserve"> </w:t>
      </w:r>
      <w:r w:rsidR="004D011C" w:rsidRPr="002D71DF">
        <w:rPr>
          <w:szCs w:val="22"/>
          <w:shd w:val="clear" w:color="auto" w:fill="FFFFFF"/>
        </w:rPr>
        <w:t>playwright</w:t>
      </w:r>
      <w:r w:rsidR="00A24EAE" w:rsidRPr="002D71DF">
        <w:rPr>
          <w:szCs w:val="22"/>
          <w:shd w:val="clear" w:color="auto" w:fill="FFFFFF"/>
        </w:rPr>
        <w:t>s</w:t>
      </w:r>
      <w:r w:rsidR="004D011C" w:rsidRPr="002D71DF">
        <w:rPr>
          <w:szCs w:val="22"/>
          <w:shd w:val="clear" w:color="auto" w:fill="FFFFFF"/>
        </w:rPr>
        <w:t>.</w:t>
      </w:r>
      <w:r w:rsidR="004C760B" w:rsidRPr="002D71DF">
        <w:rPr>
          <w:szCs w:val="22"/>
          <w:shd w:val="clear" w:color="auto" w:fill="FFFFFF"/>
        </w:rPr>
        <w:t xml:space="preserve"> </w:t>
      </w:r>
      <w:r w:rsidR="00995606" w:rsidRPr="002D71DF">
        <w:rPr>
          <w:szCs w:val="22"/>
          <w:shd w:val="clear" w:color="auto" w:fill="FFFFFF"/>
        </w:rPr>
        <w:t>Students</w:t>
      </w:r>
      <w:r w:rsidR="004C760B" w:rsidRPr="002D71DF">
        <w:rPr>
          <w:szCs w:val="22"/>
          <w:shd w:val="clear" w:color="auto" w:fill="FFFFFF"/>
        </w:rPr>
        <w:t xml:space="preserve"> </w:t>
      </w:r>
      <w:r w:rsidR="004D011C" w:rsidRPr="002D71DF">
        <w:rPr>
          <w:szCs w:val="22"/>
          <w:shd w:val="clear" w:color="auto" w:fill="FFFFFF"/>
        </w:rPr>
        <w:t>deepen</w:t>
      </w:r>
      <w:r w:rsidR="004C760B" w:rsidRPr="002D71DF">
        <w:rPr>
          <w:szCs w:val="22"/>
          <w:shd w:val="clear" w:color="auto" w:fill="FFFFFF"/>
        </w:rPr>
        <w:t xml:space="preserve"> </w:t>
      </w:r>
      <w:r w:rsidR="004D011C" w:rsidRPr="002D71DF">
        <w:rPr>
          <w:szCs w:val="22"/>
          <w:shd w:val="clear" w:color="auto" w:fill="FFFFFF"/>
        </w:rPr>
        <w:t>their</w:t>
      </w:r>
      <w:r w:rsidR="004C760B" w:rsidRPr="002D71DF">
        <w:rPr>
          <w:szCs w:val="22"/>
          <w:shd w:val="clear" w:color="auto" w:fill="FFFFFF"/>
        </w:rPr>
        <w:t xml:space="preserve"> </w:t>
      </w:r>
      <w:r w:rsidR="004D011C" w:rsidRPr="002D71DF">
        <w:rPr>
          <w:szCs w:val="22"/>
          <w:shd w:val="clear" w:color="auto" w:fill="FFFFFF"/>
        </w:rPr>
        <w:t>knowledge</w:t>
      </w:r>
      <w:r w:rsidR="004C760B" w:rsidRPr="002D71DF">
        <w:rPr>
          <w:szCs w:val="22"/>
          <w:shd w:val="clear" w:color="auto" w:fill="FFFFFF"/>
        </w:rPr>
        <w:t xml:space="preserve"> </w:t>
      </w:r>
      <w:r w:rsidR="004D011C" w:rsidRPr="002D71DF">
        <w:rPr>
          <w:szCs w:val="22"/>
          <w:shd w:val="clear" w:color="auto" w:fill="FFFFFF"/>
        </w:rPr>
        <w:t>of</w:t>
      </w:r>
      <w:r w:rsidR="004C760B" w:rsidRPr="002D71DF">
        <w:rPr>
          <w:szCs w:val="22"/>
          <w:shd w:val="clear" w:color="auto" w:fill="FFFFFF"/>
        </w:rPr>
        <w:t xml:space="preserve"> </w:t>
      </w:r>
      <w:r w:rsidR="004D011C" w:rsidRPr="002D71DF">
        <w:rPr>
          <w:szCs w:val="22"/>
          <w:shd w:val="clear" w:color="auto" w:fill="FFFFFF"/>
        </w:rPr>
        <w:t>dramatic</w:t>
      </w:r>
      <w:r w:rsidR="004C760B" w:rsidRPr="002D71DF">
        <w:rPr>
          <w:szCs w:val="22"/>
          <w:shd w:val="clear" w:color="auto" w:fill="FFFFFF"/>
        </w:rPr>
        <w:t xml:space="preserve"> </w:t>
      </w:r>
      <w:r w:rsidR="004D011C" w:rsidRPr="002D71DF">
        <w:rPr>
          <w:szCs w:val="22"/>
          <w:shd w:val="clear" w:color="auto" w:fill="FFFFFF"/>
        </w:rPr>
        <w:t>contexts</w:t>
      </w:r>
      <w:r w:rsidR="004C760B" w:rsidRPr="002D71DF">
        <w:rPr>
          <w:szCs w:val="22"/>
          <w:shd w:val="clear" w:color="auto" w:fill="FFFFFF"/>
        </w:rPr>
        <w:t xml:space="preserve"> </w:t>
      </w:r>
      <w:r w:rsidR="004D011C" w:rsidRPr="002D71DF">
        <w:rPr>
          <w:szCs w:val="22"/>
          <w:shd w:val="clear" w:color="auto" w:fill="FFFFFF"/>
        </w:rPr>
        <w:t>through</w:t>
      </w:r>
      <w:r w:rsidR="004C760B" w:rsidRPr="002D71DF">
        <w:rPr>
          <w:szCs w:val="22"/>
          <w:shd w:val="clear" w:color="auto" w:fill="FFFFFF"/>
        </w:rPr>
        <w:t xml:space="preserve"> </w:t>
      </w:r>
      <w:r w:rsidR="004D011C" w:rsidRPr="002D71DF">
        <w:rPr>
          <w:szCs w:val="22"/>
          <w:shd w:val="clear" w:color="auto" w:fill="FFFFFF"/>
        </w:rPr>
        <w:t>their</w:t>
      </w:r>
      <w:r w:rsidR="004C760B" w:rsidRPr="002D71DF">
        <w:rPr>
          <w:szCs w:val="22"/>
          <w:shd w:val="clear" w:color="auto" w:fill="FFFFFF"/>
        </w:rPr>
        <w:t xml:space="preserve"> </w:t>
      </w:r>
      <w:r w:rsidR="004D011C" w:rsidRPr="002D71DF">
        <w:rPr>
          <w:szCs w:val="22"/>
          <w:shd w:val="clear" w:color="auto" w:fill="FFFFFF"/>
        </w:rPr>
        <w:t>exploration</w:t>
      </w:r>
      <w:r w:rsidR="004C760B" w:rsidRPr="002D71DF">
        <w:rPr>
          <w:szCs w:val="22"/>
          <w:shd w:val="clear" w:color="auto" w:fill="FFFFFF"/>
        </w:rPr>
        <w:t xml:space="preserve"> </w:t>
      </w:r>
      <w:r w:rsidR="004D011C" w:rsidRPr="002D71DF">
        <w:rPr>
          <w:szCs w:val="22"/>
          <w:shd w:val="clear" w:color="auto" w:fill="FFFFFF"/>
        </w:rPr>
        <w:t>and</w:t>
      </w:r>
      <w:r w:rsidR="004C760B" w:rsidRPr="002D71DF">
        <w:rPr>
          <w:szCs w:val="22"/>
          <w:shd w:val="clear" w:color="auto" w:fill="FFFFFF"/>
        </w:rPr>
        <w:t xml:space="preserve"> </w:t>
      </w:r>
      <w:r w:rsidR="004D011C" w:rsidRPr="002D71DF">
        <w:rPr>
          <w:szCs w:val="22"/>
          <w:shd w:val="clear" w:color="auto" w:fill="FFFFFF"/>
        </w:rPr>
        <w:t>analysis</w:t>
      </w:r>
      <w:r w:rsidR="004C760B" w:rsidRPr="002D71DF">
        <w:rPr>
          <w:szCs w:val="22"/>
          <w:shd w:val="clear" w:color="auto" w:fill="FFFFFF"/>
        </w:rPr>
        <w:t xml:space="preserve"> </w:t>
      </w:r>
      <w:r w:rsidR="004D011C" w:rsidRPr="002D71DF">
        <w:rPr>
          <w:szCs w:val="22"/>
          <w:shd w:val="clear" w:color="auto" w:fill="FFFFFF"/>
        </w:rPr>
        <w:t>of</w:t>
      </w:r>
      <w:r w:rsidR="004C760B" w:rsidRPr="002D71DF">
        <w:rPr>
          <w:szCs w:val="22"/>
          <w:shd w:val="clear" w:color="auto" w:fill="FFFFFF"/>
        </w:rPr>
        <w:t xml:space="preserve"> </w:t>
      </w:r>
      <w:r w:rsidR="004D011C" w:rsidRPr="002D71DF">
        <w:rPr>
          <w:szCs w:val="22"/>
          <w:shd w:val="clear" w:color="auto" w:fill="FFFFFF"/>
        </w:rPr>
        <w:t>a</w:t>
      </w:r>
      <w:r w:rsidR="004C760B" w:rsidRPr="002D71DF">
        <w:rPr>
          <w:szCs w:val="22"/>
          <w:shd w:val="clear" w:color="auto" w:fill="FFFFFF"/>
        </w:rPr>
        <w:t xml:space="preserve"> </w:t>
      </w:r>
      <w:r w:rsidR="004D011C" w:rsidRPr="002D71DF">
        <w:rPr>
          <w:szCs w:val="22"/>
          <w:shd w:val="clear" w:color="auto" w:fill="FFFFFF"/>
        </w:rPr>
        <w:t>range</w:t>
      </w:r>
      <w:r w:rsidR="004C760B" w:rsidRPr="002D71DF">
        <w:rPr>
          <w:szCs w:val="22"/>
          <w:shd w:val="clear" w:color="auto" w:fill="FFFFFF"/>
        </w:rPr>
        <w:t xml:space="preserve"> </w:t>
      </w:r>
      <w:r w:rsidR="004D011C" w:rsidRPr="002D71DF">
        <w:rPr>
          <w:szCs w:val="22"/>
          <w:shd w:val="clear" w:color="auto" w:fill="FFFFFF"/>
        </w:rPr>
        <w:t>of</w:t>
      </w:r>
      <w:r w:rsidR="004C760B" w:rsidRPr="002D71DF">
        <w:rPr>
          <w:szCs w:val="22"/>
          <w:shd w:val="clear" w:color="auto" w:fill="FFFFFF"/>
        </w:rPr>
        <w:t xml:space="preserve"> </w:t>
      </w:r>
      <w:r w:rsidR="004D011C" w:rsidRPr="002D71DF">
        <w:rPr>
          <w:szCs w:val="22"/>
          <w:shd w:val="clear" w:color="auto" w:fill="FFFFFF"/>
        </w:rPr>
        <w:t>scripted</w:t>
      </w:r>
      <w:r w:rsidR="004C760B" w:rsidRPr="002D71DF">
        <w:rPr>
          <w:szCs w:val="22"/>
          <w:shd w:val="clear" w:color="auto" w:fill="FFFFFF"/>
        </w:rPr>
        <w:t xml:space="preserve"> </w:t>
      </w:r>
      <w:r w:rsidR="004D011C" w:rsidRPr="002D71DF">
        <w:rPr>
          <w:szCs w:val="22"/>
          <w:shd w:val="clear" w:color="auto" w:fill="FFFFFF"/>
        </w:rPr>
        <w:t>works.</w:t>
      </w:r>
      <w:r w:rsidR="004C760B" w:rsidRPr="002D71DF">
        <w:rPr>
          <w:szCs w:val="22"/>
          <w:shd w:val="clear" w:color="auto" w:fill="FFFFFF"/>
        </w:rPr>
        <w:t xml:space="preserve"> </w:t>
      </w:r>
      <w:r w:rsidR="00995606" w:rsidRPr="002D71DF">
        <w:rPr>
          <w:szCs w:val="22"/>
          <w:shd w:val="clear" w:color="auto" w:fill="FFFFFF"/>
        </w:rPr>
        <w:t>They</w:t>
      </w:r>
      <w:r w:rsidR="004C760B" w:rsidRPr="002D71DF">
        <w:rPr>
          <w:szCs w:val="22"/>
          <w:shd w:val="clear" w:color="auto" w:fill="FFFFFF"/>
        </w:rPr>
        <w:t xml:space="preserve"> </w:t>
      </w:r>
      <w:r w:rsidR="004D011C" w:rsidRPr="002D71DF">
        <w:rPr>
          <w:szCs w:val="22"/>
          <w:shd w:val="clear" w:color="auto" w:fill="FFFFFF"/>
        </w:rPr>
        <w:t>workshop</w:t>
      </w:r>
      <w:r w:rsidR="004C760B" w:rsidRPr="002D71DF">
        <w:rPr>
          <w:szCs w:val="22"/>
          <w:shd w:val="clear" w:color="auto" w:fill="FFFFFF"/>
        </w:rPr>
        <w:t xml:space="preserve"> </w:t>
      </w:r>
      <w:r w:rsidR="004D011C" w:rsidRPr="002D71DF">
        <w:rPr>
          <w:szCs w:val="22"/>
          <w:shd w:val="clear" w:color="auto" w:fill="FFFFFF"/>
        </w:rPr>
        <w:t>and</w:t>
      </w:r>
      <w:r w:rsidR="004C760B" w:rsidRPr="002D71DF">
        <w:rPr>
          <w:szCs w:val="22"/>
          <w:shd w:val="clear" w:color="auto" w:fill="FFFFFF"/>
        </w:rPr>
        <w:t xml:space="preserve"> </w:t>
      </w:r>
      <w:r w:rsidR="004D011C" w:rsidRPr="002D71DF">
        <w:rPr>
          <w:szCs w:val="22"/>
          <w:shd w:val="clear" w:color="auto" w:fill="FFFFFF"/>
        </w:rPr>
        <w:t>embody</w:t>
      </w:r>
      <w:r w:rsidR="004C760B" w:rsidRPr="002D71DF">
        <w:rPr>
          <w:szCs w:val="22"/>
          <w:shd w:val="clear" w:color="auto" w:fill="FFFFFF"/>
        </w:rPr>
        <w:t xml:space="preserve"> </w:t>
      </w:r>
      <w:r w:rsidR="004D011C" w:rsidRPr="002D71DF">
        <w:rPr>
          <w:szCs w:val="22"/>
          <w:shd w:val="clear" w:color="auto" w:fill="FFFFFF"/>
        </w:rPr>
        <w:t>these</w:t>
      </w:r>
      <w:r w:rsidR="004C760B" w:rsidRPr="002D71DF">
        <w:rPr>
          <w:szCs w:val="22"/>
          <w:shd w:val="clear" w:color="auto" w:fill="FFFFFF"/>
        </w:rPr>
        <w:t xml:space="preserve"> </w:t>
      </w:r>
      <w:r w:rsidR="004D011C" w:rsidRPr="002D71DF">
        <w:rPr>
          <w:szCs w:val="22"/>
          <w:shd w:val="clear" w:color="auto" w:fill="FFFFFF"/>
        </w:rPr>
        <w:t>works</w:t>
      </w:r>
      <w:r w:rsidR="004C760B" w:rsidRPr="002D71DF">
        <w:rPr>
          <w:szCs w:val="22"/>
          <w:shd w:val="clear" w:color="auto" w:fill="FFFFFF"/>
        </w:rPr>
        <w:t xml:space="preserve"> </w:t>
      </w:r>
      <w:r w:rsidR="004D011C" w:rsidRPr="002D71DF">
        <w:rPr>
          <w:szCs w:val="22"/>
          <w:shd w:val="clear" w:color="auto" w:fill="FFFFFF"/>
        </w:rPr>
        <w:t>to</w:t>
      </w:r>
      <w:r w:rsidR="004C760B" w:rsidRPr="002D71DF">
        <w:rPr>
          <w:szCs w:val="22"/>
          <w:shd w:val="clear" w:color="auto" w:fill="FFFFFF"/>
        </w:rPr>
        <w:t xml:space="preserve"> </w:t>
      </w:r>
      <w:r w:rsidR="004D011C" w:rsidRPr="002D71DF">
        <w:rPr>
          <w:szCs w:val="22"/>
          <w:shd w:val="clear" w:color="auto" w:fill="FFFFFF"/>
        </w:rPr>
        <w:t>consider</w:t>
      </w:r>
      <w:r w:rsidR="004C760B" w:rsidRPr="002D71DF">
        <w:rPr>
          <w:szCs w:val="22"/>
          <w:shd w:val="clear" w:color="auto" w:fill="FFFFFF"/>
        </w:rPr>
        <w:t xml:space="preserve"> </w:t>
      </w:r>
      <w:r w:rsidR="004D011C" w:rsidRPr="002D71DF">
        <w:rPr>
          <w:szCs w:val="22"/>
          <w:shd w:val="clear" w:color="auto" w:fill="FFFFFF"/>
        </w:rPr>
        <w:t>how</w:t>
      </w:r>
      <w:r w:rsidR="004C760B" w:rsidRPr="002D71DF">
        <w:rPr>
          <w:szCs w:val="22"/>
          <w:shd w:val="clear" w:color="auto" w:fill="FFFFFF"/>
        </w:rPr>
        <w:t xml:space="preserve"> </w:t>
      </w:r>
      <w:r w:rsidR="004D011C" w:rsidRPr="002D71DF">
        <w:rPr>
          <w:szCs w:val="22"/>
          <w:shd w:val="clear" w:color="auto" w:fill="FFFFFF"/>
        </w:rPr>
        <w:t>playwrights</w:t>
      </w:r>
      <w:r w:rsidR="004C760B" w:rsidRPr="002D71DF">
        <w:rPr>
          <w:szCs w:val="22"/>
          <w:shd w:val="clear" w:color="auto" w:fill="FFFFFF"/>
        </w:rPr>
        <w:t xml:space="preserve"> </w:t>
      </w:r>
      <w:r w:rsidR="004D011C" w:rsidRPr="002D71DF">
        <w:rPr>
          <w:szCs w:val="22"/>
          <w:shd w:val="clear" w:color="auto" w:fill="FFFFFF"/>
        </w:rPr>
        <w:t>craft</w:t>
      </w:r>
      <w:r w:rsidR="004C760B" w:rsidRPr="002D71DF">
        <w:rPr>
          <w:szCs w:val="22"/>
          <w:shd w:val="clear" w:color="auto" w:fill="FFFFFF"/>
        </w:rPr>
        <w:t xml:space="preserve"> </w:t>
      </w:r>
      <w:r w:rsidR="004D011C" w:rsidRPr="002D71DF">
        <w:rPr>
          <w:szCs w:val="22"/>
          <w:shd w:val="clear" w:color="auto" w:fill="FFFFFF"/>
        </w:rPr>
        <w:t>unique</w:t>
      </w:r>
      <w:r w:rsidR="004C760B" w:rsidRPr="002D71DF">
        <w:rPr>
          <w:szCs w:val="22"/>
          <w:shd w:val="clear" w:color="auto" w:fill="FFFFFF"/>
        </w:rPr>
        <w:t xml:space="preserve"> </w:t>
      </w:r>
      <w:r w:rsidR="004D011C" w:rsidRPr="002D71DF">
        <w:rPr>
          <w:szCs w:val="22"/>
          <w:shd w:val="clear" w:color="auto" w:fill="FFFFFF"/>
        </w:rPr>
        <w:t>voices</w:t>
      </w:r>
      <w:r w:rsidR="004C760B" w:rsidRPr="002D71DF">
        <w:rPr>
          <w:szCs w:val="22"/>
          <w:shd w:val="clear" w:color="auto" w:fill="FFFFFF"/>
        </w:rPr>
        <w:t xml:space="preserve"> </w:t>
      </w:r>
      <w:r w:rsidR="004D011C" w:rsidRPr="002D71DF">
        <w:rPr>
          <w:szCs w:val="22"/>
          <w:shd w:val="clear" w:color="auto" w:fill="FFFFFF"/>
        </w:rPr>
        <w:t>and</w:t>
      </w:r>
      <w:r w:rsidR="004C760B" w:rsidRPr="002D71DF">
        <w:rPr>
          <w:szCs w:val="22"/>
          <w:shd w:val="clear" w:color="auto" w:fill="FFFFFF"/>
        </w:rPr>
        <w:t xml:space="preserve"> </w:t>
      </w:r>
      <w:r w:rsidR="004D011C" w:rsidRPr="002D71DF">
        <w:rPr>
          <w:szCs w:val="22"/>
          <w:shd w:val="clear" w:color="auto" w:fill="FFFFFF"/>
        </w:rPr>
        <w:t>engage</w:t>
      </w:r>
      <w:r w:rsidR="004C760B" w:rsidRPr="002D71DF">
        <w:rPr>
          <w:szCs w:val="22"/>
          <w:shd w:val="clear" w:color="auto" w:fill="FFFFFF"/>
        </w:rPr>
        <w:t xml:space="preserve"> </w:t>
      </w:r>
      <w:r w:rsidR="004D011C" w:rsidRPr="002D71DF">
        <w:rPr>
          <w:szCs w:val="22"/>
          <w:shd w:val="clear" w:color="auto" w:fill="FFFFFF"/>
        </w:rPr>
        <w:t>audiences.</w:t>
      </w:r>
      <w:r w:rsidR="004C760B" w:rsidRPr="002D71DF">
        <w:rPr>
          <w:szCs w:val="22"/>
          <w:shd w:val="clear" w:color="auto" w:fill="FFFFFF"/>
        </w:rPr>
        <w:t xml:space="preserve"> </w:t>
      </w:r>
      <w:r w:rsidR="00E06F0C" w:rsidRPr="002D71DF">
        <w:rPr>
          <w:szCs w:val="22"/>
          <w:shd w:val="clear" w:color="auto" w:fill="FFFFFF"/>
        </w:rPr>
        <w:t>Students</w:t>
      </w:r>
      <w:r w:rsidR="004C760B" w:rsidRPr="002D71DF">
        <w:rPr>
          <w:szCs w:val="22"/>
          <w:shd w:val="clear" w:color="auto" w:fill="FFFFFF"/>
        </w:rPr>
        <w:t xml:space="preserve"> </w:t>
      </w:r>
      <w:r w:rsidR="004D011C" w:rsidRPr="002D71DF">
        <w:rPr>
          <w:szCs w:val="22"/>
          <w:shd w:val="clear" w:color="auto" w:fill="FFFFFF"/>
        </w:rPr>
        <w:t>collaborate</w:t>
      </w:r>
      <w:r w:rsidR="004C760B" w:rsidRPr="002D71DF">
        <w:rPr>
          <w:szCs w:val="22"/>
          <w:shd w:val="clear" w:color="auto" w:fill="FFFFFF"/>
        </w:rPr>
        <w:t xml:space="preserve"> </w:t>
      </w:r>
      <w:r w:rsidR="004D011C" w:rsidRPr="002D71DF">
        <w:rPr>
          <w:szCs w:val="22"/>
          <w:shd w:val="clear" w:color="auto" w:fill="FFFFFF"/>
        </w:rPr>
        <w:t>to</w:t>
      </w:r>
      <w:r w:rsidR="004C760B" w:rsidRPr="002D71DF">
        <w:rPr>
          <w:szCs w:val="22"/>
          <w:shd w:val="clear" w:color="auto" w:fill="FFFFFF"/>
        </w:rPr>
        <w:t xml:space="preserve"> </w:t>
      </w:r>
      <w:r w:rsidR="004D011C" w:rsidRPr="002D71DF">
        <w:rPr>
          <w:szCs w:val="22"/>
          <w:shd w:val="clear" w:color="auto" w:fill="FFFFFF"/>
        </w:rPr>
        <w:t>explore</w:t>
      </w:r>
      <w:r w:rsidR="004C760B" w:rsidRPr="002D71DF">
        <w:rPr>
          <w:szCs w:val="22"/>
          <w:shd w:val="clear" w:color="auto" w:fill="FFFFFF"/>
        </w:rPr>
        <w:t xml:space="preserve"> </w:t>
      </w:r>
      <w:r w:rsidR="004D011C" w:rsidRPr="002D71DF">
        <w:rPr>
          <w:szCs w:val="22"/>
          <w:shd w:val="clear" w:color="auto" w:fill="FFFFFF"/>
        </w:rPr>
        <w:t>the</w:t>
      </w:r>
      <w:r w:rsidR="004C760B" w:rsidRPr="002D71DF">
        <w:rPr>
          <w:szCs w:val="22"/>
          <w:shd w:val="clear" w:color="auto" w:fill="FFFFFF"/>
        </w:rPr>
        <w:t xml:space="preserve"> </w:t>
      </w:r>
      <w:r w:rsidR="004D011C" w:rsidRPr="002D71DF">
        <w:rPr>
          <w:szCs w:val="22"/>
          <w:shd w:val="clear" w:color="auto" w:fill="FFFFFF"/>
        </w:rPr>
        <w:t>ways</w:t>
      </w:r>
      <w:r w:rsidR="004C760B" w:rsidRPr="002D71DF">
        <w:rPr>
          <w:szCs w:val="22"/>
          <w:shd w:val="clear" w:color="auto" w:fill="FFFFFF"/>
        </w:rPr>
        <w:t xml:space="preserve"> </w:t>
      </w:r>
      <w:r w:rsidR="004D011C" w:rsidRPr="002D71DF">
        <w:rPr>
          <w:szCs w:val="22"/>
          <w:shd w:val="clear" w:color="auto" w:fill="FFFFFF"/>
        </w:rPr>
        <w:t>ideas,</w:t>
      </w:r>
      <w:r w:rsidR="004C760B" w:rsidRPr="002D71DF">
        <w:rPr>
          <w:szCs w:val="22"/>
          <w:shd w:val="clear" w:color="auto" w:fill="FFFFFF"/>
        </w:rPr>
        <w:t xml:space="preserve"> </w:t>
      </w:r>
      <w:r w:rsidR="004D011C" w:rsidRPr="002D71DF">
        <w:rPr>
          <w:szCs w:val="22"/>
          <w:shd w:val="clear" w:color="auto" w:fill="FFFFFF"/>
        </w:rPr>
        <w:t>images</w:t>
      </w:r>
      <w:r w:rsidR="004C760B" w:rsidRPr="002D71DF">
        <w:rPr>
          <w:szCs w:val="22"/>
          <w:shd w:val="clear" w:color="auto" w:fill="FFFFFF"/>
        </w:rPr>
        <w:t xml:space="preserve"> </w:t>
      </w:r>
      <w:r w:rsidR="004D011C" w:rsidRPr="002D71DF">
        <w:rPr>
          <w:szCs w:val="22"/>
          <w:shd w:val="clear" w:color="auto" w:fill="FFFFFF"/>
        </w:rPr>
        <w:t>and</w:t>
      </w:r>
      <w:r w:rsidR="004C760B" w:rsidRPr="002D71DF">
        <w:rPr>
          <w:szCs w:val="22"/>
          <w:shd w:val="clear" w:color="auto" w:fill="FFFFFF"/>
        </w:rPr>
        <w:t xml:space="preserve"> </w:t>
      </w:r>
      <w:r w:rsidR="004D011C" w:rsidRPr="002D71DF">
        <w:rPr>
          <w:szCs w:val="22"/>
          <w:shd w:val="clear" w:color="auto" w:fill="FFFFFF"/>
        </w:rPr>
        <w:t>stories</w:t>
      </w:r>
      <w:r w:rsidR="004C760B" w:rsidRPr="002D71DF">
        <w:rPr>
          <w:szCs w:val="22"/>
          <w:shd w:val="clear" w:color="auto" w:fill="FFFFFF"/>
        </w:rPr>
        <w:t xml:space="preserve"> </w:t>
      </w:r>
      <w:r w:rsidR="004D011C" w:rsidRPr="002D71DF">
        <w:rPr>
          <w:szCs w:val="22"/>
          <w:shd w:val="clear" w:color="auto" w:fill="FFFFFF"/>
        </w:rPr>
        <w:t>are</w:t>
      </w:r>
      <w:r w:rsidR="004C760B" w:rsidRPr="002D71DF">
        <w:rPr>
          <w:szCs w:val="22"/>
          <w:shd w:val="clear" w:color="auto" w:fill="FFFFFF"/>
        </w:rPr>
        <w:t xml:space="preserve"> </w:t>
      </w:r>
      <w:r w:rsidR="004D011C" w:rsidRPr="002D71DF">
        <w:rPr>
          <w:szCs w:val="22"/>
          <w:shd w:val="clear" w:color="auto" w:fill="FFFFFF"/>
        </w:rPr>
        <w:t>communicated</w:t>
      </w:r>
      <w:r w:rsidR="004C760B" w:rsidRPr="002D71DF">
        <w:rPr>
          <w:szCs w:val="22"/>
          <w:shd w:val="clear" w:color="auto" w:fill="FFFFFF"/>
        </w:rPr>
        <w:t xml:space="preserve"> </w:t>
      </w:r>
      <w:r w:rsidR="004D011C" w:rsidRPr="002D71DF">
        <w:rPr>
          <w:szCs w:val="22"/>
          <w:shd w:val="clear" w:color="auto" w:fill="FFFFFF"/>
        </w:rPr>
        <w:t>through</w:t>
      </w:r>
      <w:r w:rsidR="004C760B" w:rsidRPr="002D71DF">
        <w:rPr>
          <w:szCs w:val="22"/>
          <w:shd w:val="clear" w:color="auto" w:fill="FFFFFF"/>
        </w:rPr>
        <w:t xml:space="preserve"> </w:t>
      </w:r>
      <w:r w:rsidR="004D011C" w:rsidRPr="002D71DF">
        <w:rPr>
          <w:szCs w:val="22"/>
          <w:shd w:val="clear" w:color="auto" w:fill="FFFFFF"/>
        </w:rPr>
        <w:t>the</w:t>
      </w:r>
      <w:r w:rsidR="004C760B" w:rsidRPr="002D71DF">
        <w:rPr>
          <w:szCs w:val="22"/>
          <w:shd w:val="clear" w:color="auto" w:fill="FFFFFF"/>
        </w:rPr>
        <w:t xml:space="preserve"> </w:t>
      </w:r>
      <w:r w:rsidR="004D011C" w:rsidRPr="002D71DF">
        <w:rPr>
          <w:szCs w:val="22"/>
          <w:shd w:val="clear" w:color="auto" w:fill="FFFFFF"/>
        </w:rPr>
        <w:t>manipulation</w:t>
      </w:r>
      <w:r w:rsidR="004C760B" w:rsidRPr="002D71DF">
        <w:rPr>
          <w:szCs w:val="22"/>
          <w:shd w:val="clear" w:color="auto" w:fill="FFFFFF"/>
        </w:rPr>
        <w:t xml:space="preserve"> </w:t>
      </w:r>
      <w:r w:rsidR="004D011C" w:rsidRPr="002D71DF">
        <w:rPr>
          <w:szCs w:val="22"/>
          <w:shd w:val="clear" w:color="auto" w:fill="FFFFFF"/>
        </w:rPr>
        <w:t>of</w:t>
      </w:r>
      <w:r w:rsidR="004C760B" w:rsidRPr="002D71DF">
        <w:rPr>
          <w:szCs w:val="22"/>
          <w:shd w:val="clear" w:color="auto" w:fill="FFFFFF"/>
        </w:rPr>
        <w:t xml:space="preserve"> </w:t>
      </w:r>
      <w:r w:rsidR="004D011C" w:rsidRPr="002D71DF">
        <w:rPr>
          <w:szCs w:val="22"/>
          <w:shd w:val="clear" w:color="auto" w:fill="FFFFFF"/>
        </w:rPr>
        <w:t>dramatic</w:t>
      </w:r>
      <w:r w:rsidR="004C760B" w:rsidRPr="002D71DF">
        <w:rPr>
          <w:szCs w:val="22"/>
          <w:shd w:val="clear" w:color="auto" w:fill="FFFFFF"/>
        </w:rPr>
        <w:t xml:space="preserve"> </w:t>
      </w:r>
      <w:r w:rsidR="004D011C" w:rsidRPr="002D71DF">
        <w:rPr>
          <w:szCs w:val="22"/>
          <w:shd w:val="clear" w:color="auto" w:fill="FFFFFF"/>
        </w:rPr>
        <w:t>elements</w:t>
      </w:r>
      <w:r w:rsidR="004C760B" w:rsidRPr="002D71DF">
        <w:rPr>
          <w:szCs w:val="22"/>
          <w:shd w:val="clear" w:color="auto" w:fill="FFFFFF"/>
        </w:rPr>
        <w:t xml:space="preserve"> </w:t>
      </w:r>
      <w:r w:rsidR="004D011C" w:rsidRPr="002D71DF">
        <w:rPr>
          <w:szCs w:val="22"/>
          <w:shd w:val="clear" w:color="auto" w:fill="FFFFFF"/>
        </w:rPr>
        <w:t>and</w:t>
      </w:r>
      <w:r w:rsidR="004C760B" w:rsidRPr="002D71DF">
        <w:rPr>
          <w:szCs w:val="22"/>
          <w:shd w:val="clear" w:color="auto" w:fill="FFFFFF"/>
        </w:rPr>
        <w:t xml:space="preserve"> </w:t>
      </w:r>
      <w:r w:rsidR="004D011C" w:rsidRPr="002D71DF">
        <w:rPr>
          <w:szCs w:val="22"/>
          <w:shd w:val="clear" w:color="auto" w:fill="FFFFFF"/>
        </w:rPr>
        <w:t>script</w:t>
      </w:r>
      <w:r w:rsidR="004C760B" w:rsidRPr="002D71DF">
        <w:rPr>
          <w:szCs w:val="22"/>
          <w:shd w:val="clear" w:color="auto" w:fill="FFFFFF"/>
        </w:rPr>
        <w:t xml:space="preserve"> </w:t>
      </w:r>
      <w:r w:rsidR="004D011C" w:rsidRPr="002D71DF">
        <w:rPr>
          <w:szCs w:val="22"/>
          <w:shd w:val="clear" w:color="auto" w:fill="FFFFFF"/>
        </w:rPr>
        <w:t>conventions.</w:t>
      </w:r>
      <w:r w:rsidR="004C760B" w:rsidRPr="002D71DF">
        <w:rPr>
          <w:szCs w:val="22"/>
          <w:shd w:val="clear" w:color="auto" w:fill="FFFFFF"/>
        </w:rPr>
        <w:t xml:space="preserve"> </w:t>
      </w:r>
      <w:r w:rsidR="00E06F0C" w:rsidRPr="002D71DF">
        <w:rPr>
          <w:szCs w:val="22"/>
          <w:shd w:val="clear" w:color="auto" w:fill="FFFFFF"/>
        </w:rPr>
        <w:t>They</w:t>
      </w:r>
      <w:r w:rsidR="004C760B" w:rsidRPr="002D71DF">
        <w:rPr>
          <w:szCs w:val="22"/>
          <w:shd w:val="clear" w:color="auto" w:fill="FFFFFF"/>
        </w:rPr>
        <w:t xml:space="preserve"> </w:t>
      </w:r>
      <w:r w:rsidR="004D011C" w:rsidRPr="002D71DF">
        <w:rPr>
          <w:szCs w:val="22"/>
          <w:shd w:val="clear" w:color="auto" w:fill="FFFFFF"/>
        </w:rPr>
        <w:t>use</w:t>
      </w:r>
      <w:r w:rsidR="004C760B" w:rsidRPr="002D71DF">
        <w:rPr>
          <w:szCs w:val="22"/>
          <w:shd w:val="clear" w:color="auto" w:fill="FFFFFF"/>
        </w:rPr>
        <w:t xml:space="preserve"> </w:t>
      </w:r>
      <w:r w:rsidR="004D011C" w:rsidRPr="002D71DF">
        <w:rPr>
          <w:szCs w:val="22"/>
          <w:shd w:val="clear" w:color="auto" w:fill="FFFFFF"/>
        </w:rPr>
        <w:t>respectful</w:t>
      </w:r>
      <w:r w:rsidR="004C760B" w:rsidRPr="002D71DF">
        <w:rPr>
          <w:szCs w:val="22"/>
          <w:shd w:val="clear" w:color="auto" w:fill="FFFFFF"/>
        </w:rPr>
        <w:t xml:space="preserve"> </w:t>
      </w:r>
      <w:r w:rsidR="004D011C" w:rsidRPr="002D71DF">
        <w:rPr>
          <w:szCs w:val="22"/>
          <w:shd w:val="clear" w:color="auto" w:fill="FFFFFF"/>
        </w:rPr>
        <w:t>approaches</w:t>
      </w:r>
      <w:r w:rsidR="004C760B" w:rsidRPr="002D71DF">
        <w:rPr>
          <w:szCs w:val="22"/>
          <w:shd w:val="clear" w:color="auto" w:fill="FFFFFF"/>
        </w:rPr>
        <w:t xml:space="preserve"> </w:t>
      </w:r>
      <w:r w:rsidR="004D011C" w:rsidRPr="002D71DF">
        <w:rPr>
          <w:szCs w:val="22"/>
          <w:shd w:val="clear" w:color="auto" w:fill="FFFFFF"/>
        </w:rPr>
        <w:t>to</w:t>
      </w:r>
      <w:r w:rsidR="004C760B" w:rsidRPr="002D71DF">
        <w:rPr>
          <w:szCs w:val="22"/>
          <w:shd w:val="clear" w:color="auto" w:fill="FFFFFF"/>
        </w:rPr>
        <w:t xml:space="preserve"> </w:t>
      </w:r>
      <w:r w:rsidR="004D011C" w:rsidRPr="002D71DF">
        <w:rPr>
          <w:szCs w:val="22"/>
          <w:shd w:val="clear" w:color="auto" w:fill="FFFFFF"/>
        </w:rPr>
        <w:t>working</w:t>
      </w:r>
      <w:r w:rsidR="004C760B" w:rsidRPr="002D71DF">
        <w:rPr>
          <w:szCs w:val="22"/>
          <w:shd w:val="clear" w:color="auto" w:fill="FFFFFF"/>
        </w:rPr>
        <w:t xml:space="preserve"> </w:t>
      </w:r>
      <w:r w:rsidR="004D011C" w:rsidRPr="002D71DF">
        <w:rPr>
          <w:szCs w:val="22"/>
          <w:shd w:val="clear" w:color="auto" w:fill="FFFFFF"/>
        </w:rPr>
        <w:t>with</w:t>
      </w:r>
      <w:r w:rsidR="004C760B" w:rsidRPr="002D71DF">
        <w:rPr>
          <w:szCs w:val="22"/>
          <w:shd w:val="clear" w:color="auto" w:fill="FFFFFF"/>
        </w:rPr>
        <w:t xml:space="preserve"> </w:t>
      </w:r>
      <w:r w:rsidR="004D011C" w:rsidRPr="002D71DF">
        <w:rPr>
          <w:szCs w:val="22"/>
          <w:shd w:val="clear" w:color="auto" w:fill="FFFFFF"/>
        </w:rPr>
        <w:t>Aboriginal</w:t>
      </w:r>
      <w:r w:rsidR="004C760B" w:rsidRPr="002D71DF">
        <w:rPr>
          <w:szCs w:val="22"/>
          <w:shd w:val="clear" w:color="auto" w:fill="FFFFFF"/>
        </w:rPr>
        <w:t xml:space="preserve"> </w:t>
      </w:r>
      <w:r w:rsidR="004D011C" w:rsidRPr="002D71DF">
        <w:rPr>
          <w:szCs w:val="22"/>
          <w:shd w:val="clear" w:color="auto" w:fill="FFFFFF"/>
        </w:rPr>
        <w:t>and/or</w:t>
      </w:r>
      <w:r w:rsidR="004C760B" w:rsidRPr="002D71DF">
        <w:rPr>
          <w:szCs w:val="22"/>
          <w:shd w:val="clear" w:color="auto" w:fill="FFFFFF"/>
        </w:rPr>
        <w:t xml:space="preserve"> </w:t>
      </w:r>
      <w:r w:rsidR="004D011C" w:rsidRPr="002D71DF">
        <w:rPr>
          <w:szCs w:val="22"/>
          <w:shd w:val="clear" w:color="auto" w:fill="FFFFFF"/>
        </w:rPr>
        <w:t>Torres</w:t>
      </w:r>
      <w:r w:rsidR="004C760B" w:rsidRPr="002D71DF">
        <w:rPr>
          <w:szCs w:val="22"/>
          <w:shd w:val="clear" w:color="auto" w:fill="FFFFFF"/>
        </w:rPr>
        <w:t xml:space="preserve"> </w:t>
      </w:r>
      <w:r w:rsidR="004D011C" w:rsidRPr="002D71DF">
        <w:rPr>
          <w:szCs w:val="22"/>
          <w:shd w:val="clear" w:color="auto" w:fill="FFFFFF"/>
        </w:rPr>
        <w:t>Strait</w:t>
      </w:r>
      <w:r w:rsidR="004C760B" w:rsidRPr="002D71DF">
        <w:rPr>
          <w:szCs w:val="22"/>
          <w:shd w:val="clear" w:color="auto" w:fill="FFFFFF"/>
        </w:rPr>
        <w:t xml:space="preserve"> </w:t>
      </w:r>
      <w:r w:rsidR="004D011C" w:rsidRPr="002D71DF">
        <w:rPr>
          <w:szCs w:val="22"/>
          <w:shd w:val="clear" w:color="auto" w:fill="FFFFFF"/>
        </w:rPr>
        <w:t>Islander</w:t>
      </w:r>
      <w:r w:rsidR="004C760B" w:rsidRPr="002D71DF">
        <w:rPr>
          <w:szCs w:val="22"/>
          <w:shd w:val="clear" w:color="auto" w:fill="FFFFFF"/>
        </w:rPr>
        <w:t xml:space="preserve"> </w:t>
      </w:r>
      <w:r w:rsidR="004D011C" w:rsidRPr="002D71DF">
        <w:rPr>
          <w:szCs w:val="22"/>
          <w:shd w:val="clear" w:color="auto" w:fill="FFFFFF"/>
        </w:rPr>
        <w:t>content</w:t>
      </w:r>
      <w:r w:rsidR="004C760B" w:rsidRPr="002D71DF">
        <w:rPr>
          <w:szCs w:val="22"/>
          <w:shd w:val="clear" w:color="auto" w:fill="FFFFFF"/>
        </w:rPr>
        <w:t xml:space="preserve"> </w:t>
      </w:r>
      <w:r w:rsidR="004D011C" w:rsidRPr="002D71DF">
        <w:rPr>
          <w:szCs w:val="22"/>
          <w:shd w:val="clear" w:color="auto" w:fill="FFFFFF"/>
        </w:rPr>
        <w:t>to</w:t>
      </w:r>
      <w:r w:rsidR="004C760B" w:rsidRPr="002D71DF">
        <w:rPr>
          <w:szCs w:val="22"/>
          <w:shd w:val="clear" w:color="auto" w:fill="FFFFFF"/>
        </w:rPr>
        <w:t xml:space="preserve"> </w:t>
      </w:r>
      <w:r w:rsidR="004D011C" w:rsidRPr="002D71DF">
        <w:rPr>
          <w:szCs w:val="22"/>
          <w:shd w:val="clear" w:color="auto" w:fill="FFFFFF"/>
        </w:rPr>
        <w:t>analyse</w:t>
      </w:r>
      <w:r w:rsidR="004C760B" w:rsidRPr="002D71DF">
        <w:rPr>
          <w:szCs w:val="22"/>
          <w:shd w:val="clear" w:color="auto" w:fill="FFFFFF"/>
        </w:rPr>
        <w:t xml:space="preserve"> </w:t>
      </w:r>
      <w:r w:rsidR="004D011C" w:rsidRPr="002D71DF">
        <w:rPr>
          <w:szCs w:val="22"/>
          <w:shd w:val="clear" w:color="auto" w:fill="FFFFFF"/>
        </w:rPr>
        <w:t>how</w:t>
      </w:r>
      <w:r w:rsidR="004C760B" w:rsidRPr="002D71DF">
        <w:rPr>
          <w:szCs w:val="22"/>
          <w:shd w:val="clear" w:color="auto" w:fill="FFFFFF"/>
        </w:rPr>
        <w:t xml:space="preserve"> </w:t>
      </w:r>
      <w:r w:rsidR="004D011C" w:rsidRPr="002D71DF">
        <w:rPr>
          <w:szCs w:val="22"/>
          <w:shd w:val="clear" w:color="auto" w:fill="FFFFFF"/>
        </w:rPr>
        <w:t>playwrights</w:t>
      </w:r>
      <w:r w:rsidR="004C760B" w:rsidRPr="002D71DF">
        <w:rPr>
          <w:szCs w:val="22"/>
          <w:shd w:val="clear" w:color="auto" w:fill="FFFFFF"/>
        </w:rPr>
        <w:t xml:space="preserve"> </w:t>
      </w:r>
      <w:r w:rsidR="004D011C" w:rsidRPr="002D71DF">
        <w:rPr>
          <w:szCs w:val="22"/>
          <w:shd w:val="clear" w:color="auto" w:fill="FFFFFF"/>
        </w:rPr>
        <w:t>use</w:t>
      </w:r>
      <w:r w:rsidR="004C760B" w:rsidRPr="002D71DF">
        <w:rPr>
          <w:szCs w:val="22"/>
          <w:shd w:val="clear" w:color="auto" w:fill="FFFFFF"/>
        </w:rPr>
        <w:t xml:space="preserve"> </w:t>
      </w:r>
      <w:r w:rsidR="004D011C" w:rsidRPr="002D71DF">
        <w:rPr>
          <w:szCs w:val="22"/>
          <w:shd w:val="clear" w:color="auto" w:fill="FFFFFF"/>
        </w:rPr>
        <w:t>form</w:t>
      </w:r>
      <w:r w:rsidR="004C760B" w:rsidRPr="002D71DF">
        <w:rPr>
          <w:szCs w:val="22"/>
          <w:shd w:val="clear" w:color="auto" w:fill="FFFFFF"/>
        </w:rPr>
        <w:t xml:space="preserve"> </w:t>
      </w:r>
      <w:r w:rsidR="004D011C" w:rsidRPr="002D71DF">
        <w:rPr>
          <w:szCs w:val="22"/>
          <w:shd w:val="clear" w:color="auto" w:fill="FFFFFF"/>
        </w:rPr>
        <w:t>and</w:t>
      </w:r>
      <w:r w:rsidR="004C760B" w:rsidRPr="002D71DF">
        <w:rPr>
          <w:szCs w:val="22"/>
          <w:shd w:val="clear" w:color="auto" w:fill="FFFFFF"/>
        </w:rPr>
        <w:t xml:space="preserve"> </w:t>
      </w:r>
      <w:r w:rsidR="004D011C" w:rsidRPr="002D71DF">
        <w:rPr>
          <w:szCs w:val="22"/>
          <w:shd w:val="clear" w:color="auto" w:fill="FFFFFF"/>
        </w:rPr>
        <w:t>style</w:t>
      </w:r>
      <w:r w:rsidR="004C760B" w:rsidRPr="002D71DF">
        <w:rPr>
          <w:szCs w:val="22"/>
          <w:shd w:val="clear" w:color="auto" w:fill="FFFFFF"/>
        </w:rPr>
        <w:t xml:space="preserve"> </w:t>
      </w:r>
      <w:r w:rsidR="004D011C" w:rsidRPr="002D71DF">
        <w:rPr>
          <w:szCs w:val="22"/>
          <w:shd w:val="clear" w:color="auto" w:fill="FFFFFF"/>
        </w:rPr>
        <w:t>to</w:t>
      </w:r>
      <w:r w:rsidR="004C760B" w:rsidRPr="002D71DF">
        <w:rPr>
          <w:szCs w:val="22"/>
          <w:shd w:val="clear" w:color="auto" w:fill="FFFFFF"/>
        </w:rPr>
        <w:t xml:space="preserve"> </w:t>
      </w:r>
      <w:r w:rsidR="004D011C" w:rsidRPr="002D71DF">
        <w:rPr>
          <w:szCs w:val="22"/>
          <w:shd w:val="clear" w:color="auto" w:fill="FFFFFF"/>
        </w:rPr>
        <w:t>craft</w:t>
      </w:r>
      <w:r w:rsidR="004C760B" w:rsidRPr="002D71DF">
        <w:rPr>
          <w:szCs w:val="22"/>
          <w:shd w:val="clear" w:color="auto" w:fill="FFFFFF"/>
        </w:rPr>
        <w:t xml:space="preserve"> </w:t>
      </w:r>
      <w:r w:rsidR="004D011C" w:rsidRPr="002D71DF">
        <w:rPr>
          <w:szCs w:val="22"/>
          <w:shd w:val="clear" w:color="auto" w:fill="FFFFFF"/>
        </w:rPr>
        <w:t>a</w:t>
      </w:r>
      <w:r w:rsidR="004C760B" w:rsidRPr="002D71DF">
        <w:rPr>
          <w:szCs w:val="22"/>
          <w:shd w:val="clear" w:color="auto" w:fill="FFFFFF"/>
        </w:rPr>
        <w:t xml:space="preserve"> </w:t>
      </w:r>
      <w:r w:rsidR="004D011C" w:rsidRPr="002D71DF">
        <w:rPr>
          <w:szCs w:val="22"/>
          <w:shd w:val="clear" w:color="auto" w:fill="FFFFFF"/>
        </w:rPr>
        <w:t>theatrical</w:t>
      </w:r>
      <w:r w:rsidR="004C760B" w:rsidRPr="002D71DF">
        <w:rPr>
          <w:szCs w:val="22"/>
          <w:shd w:val="clear" w:color="auto" w:fill="FFFFFF"/>
        </w:rPr>
        <w:t xml:space="preserve"> </w:t>
      </w:r>
      <w:r w:rsidR="004D011C" w:rsidRPr="002D71DF">
        <w:rPr>
          <w:szCs w:val="22"/>
          <w:shd w:val="clear" w:color="auto" w:fill="FFFFFF"/>
        </w:rPr>
        <w:t>journey</w:t>
      </w:r>
      <w:r w:rsidR="004C760B" w:rsidRPr="002D71DF">
        <w:rPr>
          <w:szCs w:val="22"/>
          <w:shd w:val="clear" w:color="auto" w:fill="FFFFFF"/>
        </w:rPr>
        <w:t xml:space="preserve"> </w:t>
      </w:r>
      <w:r w:rsidR="004D011C" w:rsidRPr="002D71DF">
        <w:rPr>
          <w:szCs w:val="22"/>
          <w:shd w:val="clear" w:color="auto" w:fill="FFFFFF"/>
        </w:rPr>
        <w:t>for</w:t>
      </w:r>
      <w:r w:rsidR="004C760B" w:rsidRPr="002D71DF">
        <w:rPr>
          <w:szCs w:val="22"/>
          <w:shd w:val="clear" w:color="auto" w:fill="FFFFFF"/>
        </w:rPr>
        <w:t xml:space="preserve"> </w:t>
      </w:r>
      <w:r w:rsidR="004D011C" w:rsidRPr="002D71DF">
        <w:rPr>
          <w:szCs w:val="22"/>
          <w:shd w:val="clear" w:color="auto" w:fill="FFFFFF"/>
        </w:rPr>
        <w:t>an</w:t>
      </w:r>
      <w:r w:rsidR="004C760B" w:rsidRPr="002D71DF">
        <w:rPr>
          <w:szCs w:val="22"/>
          <w:shd w:val="clear" w:color="auto" w:fill="FFFFFF"/>
        </w:rPr>
        <w:t xml:space="preserve"> </w:t>
      </w:r>
      <w:r w:rsidR="004D011C" w:rsidRPr="002D71DF">
        <w:rPr>
          <w:szCs w:val="22"/>
          <w:shd w:val="clear" w:color="auto" w:fill="FFFFFF"/>
        </w:rPr>
        <w:t>audience.</w:t>
      </w:r>
      <w:r w:rsidR="004C760B" w:rsidRPr="002D71DF">
        <w:rPr>
          <w:szCs w:val="22"/>
          <w:shd w:val="clear" w:color="auto" w:fill="FFFFFF"/>
        </w:rPr>
        <w:t xml:space="preserve"> </w:t>
      </w:r>
      <w:r w:rsidR="004D011C" w:rsidRPr="002D71DF">
        <w:rPr>
          <w:szCs w:val="22"/>
          <w:shd w:val="clear" w:color="auto" w:fill="FFFFFF"/>
        </w:rPr>
        <w:t>Students</w:t>
      </w:r>
      <w:r w:rsidR="004C760B" w:rsidRPr="002D71DF">
        <w:rPr>
          <w:szCs w:val="22"/>
          <w:shd w:val="clear" w:color="auto" w:fill="FFFFFF"/>
        </w:rPr>
        <w:t xml:space="preserve"> </w:t>
      </w:r>
      <w:r w:rsidR="004D011C" w:rsidRPr="002D71DF">
        <w:rPr>
          <w:szCs w:val="22"/>
          <w:shd w:val="clear" w:color="auto" w:fill="FFFFFF"/>
        </w:rPr>
        <w:t>craft</w:t>
      </w:r>
      <w:r w:rsidR="004C760B" w:rsidRPr="002D71DF">
        <w:rPr>
          <w:szCs w:val="22"/>
          <w:shd w:val="clear" w:color="auto" w:fill="FFFFFF"/>
        </w:rPr>
        <w:t xml:space="preserve"> </w:t>
      </w:r>
      <w:r w:rsidR="004D011C" w:rsidRPr="002D71DF">
        <w:rPr>
          <w:szCs w:val="22"/>
          <w:shd w:val="clear" w:color="auto" w:fill="FFFFFF"/>
        </w:rPr>
        <w:t>language</w:t>
      </w:r>
      <w:r w:rsidR="004C760B" w:rsidRPr="002D71DF">
        <w:rPr>
          <w:szCs w:val="22"/>
          <w:shd w:val="clear" w:color="auto" w:fill="FFFFFF"/>
        </w:rPr>
        <w:t xml:space="preserve"> </w:t>
      </w:r>
      <w:r w:rsidR="004D011C" w:rsidRPr="002D71DF">
        <w:rPr>
          <w:szCs w:val="22"/>
          <w:shd w:val="clear" w:color="auto" w:fill="FFFFFF"/>
        </w:rPr>
        <w:t>through</w:t>
      </w:r>
      <w:r w:rsidR="004C760B" w:rsidRPr="002D71DF">
        <w:rPr>
          <w:szCs w:val="22"/>
          <w:shd w:val="clear" w:color="auto" w:fill="FFFFFF"/>
        </w:rPr>
        <w:t xml:space="preserve"> </w:t>
      </w:r>
      <w:r w:rsidR="004D011C" w:rsidRPr="002D71DF">
        <w:rPr>
          <w:szCs w:val="22"/>
          <w:shd w:val="clear" w:color="auto" w:fill="FFFFFF"/>
        </w:rPr>
        <w:t>dialogue,</w:t>
      </w:r>
      <w:r w:rsidR="004C760B" w:rsidRPr="002D71DF">
        <w:rPr>
          <w:szCs w:val="22"/>
          <w:shd w:val="clear" w:color="auto" w:fill="FFFFFF"/>
        </w:rPr>
        <w:t xml:space="preserve"> </w:t>
      </w:r>
      <w:r w:rsidR="004D011C" w:rsidRPr="002D71DF">
        <w:rPr>
          <w:szCs w:val="22"/>
          <w:shd w:val="clear" w:color="auto" w:fill="FFFFFF"/>
        </w:rPr>
        <w:t>action</w:t>
      </w:r>
      <w:r w:rsidR="004C760B" w:rsidRPr="002D71DF">
        <w:rPr>
          <w:szCs w:val="22"/>
          <w:shd w:val="clear" w:color="auto" w:fill="FFFFFF"/>
        </w:rPr>
        <w:t xml:space="preserve"> </w:t>
      </w:r>
      <w:r w:rsidR="004D011C" w:rsidRPr="002D71DF">
        <w:rPr>
          <w:szCs w:val="22"/>
          <w:shd w:val="clear" w:color="auto" w:fill="FFFFFF"/>
        </w:rPr>
        <w:t>and</w:t>
      </w:r>
      <w:r w:rsidR="004C760B" w:rsidRPr="002D71DF">
        <w:rPr>
          <w:szCs w:val="22"/>
          <w:shd w:val="clear" w:color="auto" w:fill="FFFFFF"/>
        </w:rPr>
        <w:t xml:space="preserve"> </w:t>
      </w:r>
      <w:r w:rsidR="004D011C" w:rsidRPr="002D71DF">
        <w:rPr>
          <w:szCs w:val="22"/>
          <w:shd w:val="clear" w:color="auto" w:fill="FFFFFF"/>
        </w:rPr>
        <w:t>stage</w:t>
      </w:r>
      <w:r w:rsidR="004C760B" w:rsidRPr="002D71DF">
        <w:rPr>
          <w:szCs w:val="22"/>
          <w:shd w:val="clear" w:color="auto" w:fill="FFFFFF"/>
        </w:rPr>
        <w:t xml:space="preserve"> </w:t>
      </w:r>
      <w:r w:rsidR="004D011C" w:rsidRPr="002D71DF">
        <w:rPr>
          <w:szCs w:val="22"/>
          <w:shd w:val="clear" w:color="auto" w:fill="FFFFFF"/>
        </w:rPr>
        <w:t>directions.</w:t>
      </w:r>
      <w:r w:rsidR="004C760B" w:rsidRPr="002D71DF">
        <w:rPr>
          <w:szCs w:val="22"/>
          <w:shd w:val="clear" w:color="auto" w:fill="FFFFFF"/>
        </w:rPr>
        <w:t xml:space="preserve"> </w:t>
      </w:r>
      <w:r w:rsidR="004D011C" w:rsidRPr="002D71DF">
        <w:rPr>
          <w:szCs w:val="22"/>
          <w:shd w:val="clear" w:color="auto" w:fill="FFFFFF"/>
        </w:rPr>
        <w:t>They</w:t>
      </w:r>
      <w:r w:rsidR="004C760B" w:rsidRPr="002D71DF">
        <w:rPr>
          <w:szCs w:val="22"/>
          <w:shd w:val="clear" w:color="auto" w:fill="FFFFFF"/>
        </w:rPr>
        <w:t xml:space="preserve"> </w:t>
      </w:r>
      <w:r w:rsidR="004D011C" w:rsidRPr="002D71DF">
        <w:rPr>
          <w:szCs w:val="22"/>
          <w:shd w:val="clear" w:color="auto" w:fill="FFFFFF"/>
        </w:rPr>
        <w:t>create</w:t>
      </w:r>
      <w:r w:rsidR="004C760B" w:rsidRPr="002D71DF">
        <w:rPr>
          <w:szCs w:val="22"/>
          <w:shd w:val="clear" w:color="auto" w:fill="FFFFFF"/>
        </w:rPr>
        <w:t xml:space="preserve"> </w:t>
      </w:r>
      <w:r w:rsidR="004D011C" w:rsidRPr="002D71DF">
        <w:rPr>
          <w:szCs w:val="22"/>
          <w:shd w:val="clear" w:color="auto" w:fill="FFFFFF"/>
        </w:rPr>
        <w:t>and</w:t>
      </w:r>
      <w:r w:rsidR="004C760B" w:rsidRPr="002D71DF">
        <w:rPr>
          <w:szCs w:val="22"/>
          <w:shd w:val="clear" w:color="auto" w:fill="FFFFFF"/>
        </w:rPr>
        <w:t xml:space="preserve"> </w:t>
      </w:r>
      <w:r w:rsidR="004D011C" w:rsidRPr="002D71DF">
        <w:rPr>
          <w:szCs w:val="22"/>
          <w:shd w:val="clear" w:color="auto" w:fill="FFFFFF"/>
        </w:rPr>
        <w:t>develop</w:t>
      </w:r>
      <w:r w:rsidR="004C760B" w:rsidRPr="002D71DF">
        <w:rPr>
          <w:szCs w:val="22"/>
          <w:shd w:val="clear" w:color="auto" w:fill="FFFFFF"/>
        </w:rPr>
        <w:t xml:space="preserve"> </w:t>
      </w:r>
      <w:r w:rsidR="004D011C" w:rsidRPr="002D71DF">
        <w:rPr>
          <w:szCs w:val="22"/>
          <w:shd w:val="clear" w:color="auto" w:fill="FFFFFF"/>
        </w:rPr>
        <w:t>tension</w:t>
      </w:r>
      <w:r w:rsidR="004C760B" w:rsidRPr="002D71DF">
        <w:rPr>
          <w:szCs w:val="22"/>
          <w:shd w:val="clear" w:color="auto" w:fill="FFFFFF"/>
        </w:rPr>
        <w:t xml:space="preserve"> </w:t>
      </w:r>
      <w:r w:rsidR="004D011C" w:rsidRPr="002D71DF">
        <w:rPr>
          <w:szCs w:val="22"/>
          <w:shd w:val="clear" w:color="auto" w:fill="FFFFFF"/>
        </w:rPr>
        <w:t>through</w:t>
      </w:r>
      <w:r w:rsidR="004C760B" w:rsidRPr="002D71DF">
        <w:rPr>
          <w:szCs w:val="22"/>
          <w:shd w:val="clear" w:color="auto" w:fill="FFFFFF"/>
        </w:rPr>
        <w:t xml:space="preserve"> </w:t>
      </w:r>
      <w:r w:rsidR="004D011C" w:rsidRPr="002D71DF">
        <w:rPr>
          <w:szCs w:val="22"/>
          <w:shd w:val="clear" w:color="auto" w:fill="FFFFFF"/>
        </w:rPr>
        <w:t>their</w:t>
      </w:r>
      <w:r w:rsidR="004C760B" w:rsidRPr="002D71DF">
        <w:rPr>
          <w:szCs w:val="22"/>
          <w:shd w:val="clear" w:color="auto" w:fill="FFFFFF"/>
        </w:rPr>
        <w:t xml:space="preserve"> </w:t>
      </w:r>
      <w:r w:rsidR="004D011C" w:rsidRPr="002D71DF">
        <w:rPr>
          <w:szCs w:val="22"/>
          <w:shd w:val="clear" w:color="auto" w:fill="FFFFFF"/>
        </w:rPr>
        <w:t>control</w:t>
      </w:r>
      <w:r w:rsidR="004C760B" w:rsidRPr="002D71DF">
        <w:rPr>
          <w:szCs w:val="22"/>
          <w:shd w:val="clear" w:color="auto" w:fill="FFFFFF"/>
        </w:rPr>
        <w:t xml:space="preserve"> </w:t>
      </w:r>
      <w:r w:rsidR="004D011C" w:rsidRPr="002D71DF">
        <w:rPr>
          <w:szCs w:val="22"/>
          <w:shd w:val="clear" w:color="auto" w:fill="FFFFFF"/>
        </w:rPr>
        <w:t>of</w:t>
      </w:r>
      <w:r w:rsidR="004C760B" w:rsidRPr="002D71DF">
        <w:rPr>
          <w:szCs w:val="22"/>
          <w:shd w:val="clear" w:color="auto" w:fill="FFFFFF"/>
        </w:rPr>
        <w:t xml:space="preserve"> </w:t>
      </w:r>
      <w:r w:rsidR="004D011C" w:rsidRPr="002D71DF">
        <w:rPr>
          <w:szCs w:val="22"/>
          <w:shd w:val="clear" w:color="auto" w:fill="FFFFFF"/>
        </w:rPr>
        <w:t>dramatic</w:t>
      </w:r>
      <w:r w:rsidR="004C760B" w:rsidRPr="002D71DF">
        <w:rPr>
          <w:szCs w:val="22"/>
          <w:shd w:val="clear" w:color="auto" w:fill="FFFFFF"/>
        </w:rPr>
        <w:t xml:space="preserve"> </w:t>
      </w:r>
      <w:r w:rsidR="004D011C" w:rsidRPr="002D71DF">
        <w:rPr>
          <w:szCs w:val="22"/>
          <w:shd w:val="clear" w:color="auto" w:fill="FFFFFF"/>
        </w:rPr>
        <w:t>structure</w:t>
      </w:r>
      <w:r w:rsidR="004C760B" w:rsidRPr="002D71DF">
        <w:rPr>
          <w:szCs w:val="22"/>
          <w:shd w:val="clear" w:color="auto" w:fill="FFFFFF"/>
        </w:rPr>
        <w:t xml:space="preserve"> </w:t>
      </w:r>
      <w:r w:rsidR="004D011C" w:rsidRPr="002D71DF">
        <w:rPr>
          <w:szCs w:val="22"/>
          <w:shd w:val="clear" w:color="auto" w:fill="FFFFFF"/>
        </w:rPr>
        <w:t>and</w:t>
      </w:r>
      <w:r w:rsidR="004C760B" w:rsidRPr="002D71DF">
        <w:rPr>
          <w:szCs w:val="22"/>
          <w:shd w:val="clear" w:color="auto" w:fill="FFFFFF"/>
        </w:rPr>
        <w:t xml:space="preserve"> </w:t>
      </w:r>
      <w:r w:rsidR="004D011C" w:rsidRPr="002D71DF">
        <w:rPr>
          <w:szCs w:val="22"/>
          <w:shd w:val="clear" w:color="auto" w:fill="FFFFFF"/>
        </w:rPr>
        <w:t>elements.</w:t>
      </w:r>
      <w:r w:rsidR="004C760B" w:rsidRPr="002D71DF">
        <w:rPr>
          <w:szCs w:val="22"/>
          <w:shd w:val="clear" w:color="auto" w:fill="FFFFFF"/>
        </w:rPr>
        <w:t xml:space="preserve"> </w:t>
      </w:r>
      <w:r w:rsidR="004D011C" w:rsidRPr="002D71DF">
        <w:rPr>
          <w:szCs w:val="22"/>
          <w:shd w:val="clear" w:color="auto" w:fill="FFFFFF"/>
        </w:rPr>
        <w:t>Students</w:t>
      </w:r>
      <w:r w:rsidR="004C760B" w:rsidRPr="002D71DF">
        <w:rPr>
          <w:szCs w:val="22"/>
          <w:shd w:val="clear" w:color="auto" w:fill="FFFFFF"/>
        </w:rPr>
        <w:t xml:space="preserve"> </w:t>
      </w:r>
      <w:r w:rsidR="004D011C" w:rsidRPr="002D71DF">
        <w:rPr>
          <w:szCs w:val="22"/>
          <w:shd w:val="clear" w:color="auto" w:fill="FFFFFF"/>
        </w:rPr>
        <w:t>write</w:t>
      </w:r>
      <w:r w:rsidR="004C760B" w:rsidRPr="002D71DF">
        <w:rPr>
          <w:szCs w:val="22"/>
          <w:shd w:val="clear" w:color="auto" w:fill="FFFFFF"/>
        </w:rPr>
        <w:t xml:space="preserve"> </w:t>
      </w:r>
      <w:r w:rsidR="004D011C" w:rsidRPr="002D71DF">
        <w:rPr>
          <w:szCs w:val="22"/>
          <w:shd w:val="clear" w:color="auto" w:fill="FFFFFF"/>
        </w:rPr>
        <w:t>a</w:t>
      </w:r>
      <w:r w:rsidR="004C760B" w:rsidRPr="002D71DF">
        <w:rPr>
          <w:szCs w:val="22"/>
          <w:shd w:val="clear" w:color="auto" w:fill="FFFFFF"/>
        </w:rPr>
        <w:t xml:space="preserve"> </w:t>
      </w:r>
      <w:r w:rsidR="004D011C" w:rsidRPr="002D71DF">
        <w:rPr>
          <w:szCs w:val="22"/>
          <w:shd w:val="clear" w:color="auto" w:fill="FFFFFF"/>
        </w:rPr>
        <w:t>short,</w:t>
      </w:r>
      <w:r w:rsidR="004C760B" w:rsidRPr="002D71DF">
        <w:rPr>
          <w:szCs w:val="22"/>
          <w:shd w:val="clear" w:color="auto" w:fill="FFFFFF"/>
        </w:rPr>
        <w:t xml:space="preserve"> </w:t>
      </w:r>
      <w:r w:rsidR="004D011C" w:rsidRPr="002D71DF">
        <w:rPr>
          <w:szCs w:val="22"/>
          <w:shd w:val="clear" w:color="auto" w:fill="FFFFFF"/>
        </w:rPr>
        <w:t>scripted</w:t>
      </w:r>
      <w:r w:rsidR="004C760B" w:rsidRPr="002D71DF">
        <w:rPr>
          <w:szCs w:val="22"/>
          <w:shd w:val="clear" w:color="auto" w:fill="FFFFFF"/>
        </w:rPr>
        <w:t xml:space="preserve"> </w:t>
      </w:r>
      <w:r w:rsidR="004D011C" w:rsidRPr="002D71DF">
        <w:rPr>
          <w:szCs w:val="22"/>
          <w:shd w:val="clear" w:color="auto" w:fill="FFFFFF"/>
        </w:rPr>
        <w:t>work</w:t>
      </w:r>
      <w:r w:rsidR="004C760B" w:rsidRPr="002D71DF">
        <w:rPr>
          <w:szCs w:val="22"/>
          <w:shd w:val="clear" w:color="auto" w:fill="FFFFFF"/>
        </w:rPr>
        <w:t xml:space="preserve"> </w:t>
      </w:r>
      <w:r w:rsidR="004D011C" w:rsidRPr="002D71DF">
        <w:rPr>
          <w:szCs w:val="22"/>
          <w:shd w:val="clear" w:color="auto" w:fill="FFFFFF"/>
        </w:rPr>
        <w:t>that</w:t>
      </w:r>
      <w:r w:rsidR="004C760B" w:rsidRPr="002D71DF">
        <w:rPr>
          <w:szCs w:val="22"/>
          <w:shd w:val="clear" w:color="auto" w:fill="FFFFFF"/>
        </w:rPr>
        <w:t xml:space="preserve"> </w:t>
      </w:r>
      <w:r w:rsidR="004D011C" w:rsidRPr="002D71DF">
        <w:rPr>
          <w:szCs w:val="22"/>
          <w:shd w:val="clear" w:color="auto" w:fill="FFFFFF"/>
        </w:rPr>
        <w:t>reflects</w:t>
      </w:r>
      <w:r w:rsidR="004C760B" w:rsidRPr="002D71DF">
        <w:rPr>
          <w:szCs w:val="22"/>
          <w:shd w:val="clear" w:color="auto" w:fill="FFFFFF"/>
        </w:rPr>
        <w:t xml:space="preserve"> </w:t>
      </w:r>
      <w:r w:rsidR="004D011C" w:rsidRPr="002D71DF">
        <w:rPr>
          <w:szCs w:val="22"/>
          <w:shd w:val="clear" w:color="auto" w:fill="FFFFFF"/>
        </w:rPr>
        <w:t>their</w:t>
      </w:r>
      <w:r w:rsidR="004C760B" w:rsidRPr="002D71DF">
        <w:rPr>
          <w:szCs w:val="22"/>
          <w:shd w:val="clear" w:color="auto" w:fill="FFFFFF"/>
        </w:rPr>
        <w:t xml:space="preserve"> </w:t>
      </w:r>
      <w:r w:rsidR="004D011C" w:rsidRPr="002D71DF">
        <w:rPr>
          <w:szCs w:val="22"/>
          <w:shd w:val="clear" w:color="auto" w:fill="FFFFFF"/>
        </w:rPr>
        <w:t>artistic,</w:t>
      </w:r>
      <w:r w:rsidR="004C760B" w:rsidRPr="002D71DF">
        <w:rPr>
          <w:szCs w:val="22"/>
          <w:shd w:val="clear" w:color="auto" w:fill="FFFFFF"/>
        </w:rPr>
        <w:t xml:space="preserve"> </w:t>
      </w:r>
      <w:r w:rsidR="004D011C" w:rsidRPr="002D71DF">
        <w:rPr>
          <w:szCs w:val="22"/>
          <w:shd w:val="clear" w:color="auto" w:fill="FFFFFF"/>
        </w:rPr>
        <w:t>cultural,</w:t>
      </w:r>
      <w:r w:rsidR="004C760B" w:rsidRPr="002D71DF">
        <w:rPr>
          <w:szCs w:val="22"/>
          <w:shd w:val="clear" w:color="auto" w:fill="FFFFFF"/>
        </w:rPr>
        <w:t xml:space="preserve"> </w:t>
      </w:r>
      <w:r w:rsidR="004D011C" w:rsidRPr="002D71DF">
        <w:rPr>
          <w:szCs w:val="22"/>
          <w:shd w:val="clear" w:color="auto" w:fill="FFFFFF"/>
        </w:rPr>
        <w:t>social</w:t>
      </w:r>
      <w:r w:rsidR="004C760B" w:rsidRPr="002D71DF">
        <w:rPr>
          <w:szCs w:val="22"/>
          <w:shd w:val="clear" w:color="auto" w:fill="FFFFFF"/>
        </w:rPr>
        <w:t xml:space="preserve"> </w:t>
      </w:r>
      <w:r w:rsidR="004D011C" w:rsidRPr="002D71DF">
        <w:rPr>
          <w:szCs w:val="22"/>
          <w:shd w:val="clear" w:color="auto" w:fill="FFFFFF"/>
        </w:rPr>
        <w:t>and</w:t>
      </w:r>
      <w:r w:rsidR="004C760B" w:rsidRPr="002D71DF">
        <w:rPr>
          <w:szCs w:val="22"/>
          <w:shd w:val="clear" w:color="auto" w:fill="FFFFFF"/>
        </w:rPr>
        <w:t xml:space="preserve"> </w:t>
      </w:r>
      <w:r w:rsidR="004D011C" w:rsidRPr="002D71DF">
        <w:rPr>
          <w:szCs w:val="22"/>
          <w:shd w:val="clear" w:color="auto" w:fill="FFFFFF"/>
        </w:rPr>
        <w:t>personal</w:t>
      </w:r>
      <w:r w:rsidR="004C760B" w:rsidRPr="002D71DF">
        <w:rPr>
          <w:szCs w:val="22"/>
          <w:shd w:val="clear" w:color="auto" w:fill="FFFFFF"/>
        </w:rPr>
        <w:t xml:space="preserve"> </w:t>
      </w:r>
      <w:r w:rsidR="004D011C" w:rsidRPr="002D71DF">
        <w:rPr>
          <w:szCs w:val="22"/>
          <w:shd w:val="clear" w:color="auto" w:fill="FFFFFF"/>
        </w:rPr>
        <w:t>contexts</w:t>
      </w:r>
      <w:r w:rsidR="00E63CC3" w:rsidRPr="002D71DF">
        <w:rPr>
          <w:szCs w:val="22"/>
          <w:shd w:val="clear" w:color="auto" w:fill="FFFFFF"/>
        </w:rPr>
        <w:t>.</w:t>
      </w:r>
    </w:p>
    <w:p w14:paraId="63600C7A" w14:textId="3AD91FE6" w:rsidR="000E1A36" w:rsidRDefault="009E412F" w:rsidP="000E1A36">
      <w:r w:rsidRPr="002D71DF">
        <w:rPr>
          <w:rStyle w:val="Strong"/>
        </w:rPr>
        <w:t>Duration</w:t>
      </w:r>
      <w:r w:rsidRPr="002D71DF">
        <w:t>:</w:t>
      </w:r>
      <w:r w:rsidR="004C760B" w:rsidRPr="002D71DF">
        <w:t xml:space="preserve"> </w:t>
      </w:r>
      <w:r w:rsidR="00636115" w:rsidRPr="002D71DF">
        <w:t>this</w:t>
      </w:r>
      <w:r w:rsidR="004C760B" w:rsidRPr="002D71DF">
        <w:t xml:space="preserve"> </w:t>
      </w:r>
      <w:r w:rsidR="00636115" w:rsidRPr="002D71DF">
        <w:t>unit</w:t>
      </w:r>
      <w:r w:rsidR="004C760B" w:rsidRPr="002D71DF">
        <w:t xml:space="preserve"> </w:t>
      </w:r>
      <w:r w:rsidR="00636115" w:rsidRPr="002D71DF">
        <w:t>is</w:t>
      </w:r>
      <w:r w:rsidR="004C760B" w:rsidRPr="002D71DF">
        <w:t xml:space="preserve"> </w:t>
      </w:r>
      <w:r w:rsidR="00636115" w:rsidRPr="002D71DF">
        <w:t>designed</w:t>
      </w:r>
      <w:r w:rsidR="004C760B" w:rsidRPr="002D71DF">
        <w:t xml:space="preserve"> </w:t>
      </w:r>
      <w:r w:rsidR="00636115" w:rsidRPr="002D71DF">
        <w:t>to</w:t>
      </w:r>
      <w:r w:rsidR="004C760B" w:rsidRPr="002D71DF">
        <w:t xml:space="preserve"> </w:t>
      </w:r>
      <w:r w:rsidR="00636115" w:rsidRPr="002D71DF">
        <w:t>be</w:t>
      </w:r>
      <w:r w:rsidR="004C760B" w:rsidRPr="002D71DF">
        <w:t xml:space="preserve"> </w:t>
      </w:r>
      <w:r w:rsidR="00636115" w:rsidRPr="002D71DF">
        <w:t>completed</w:t>
      </w:r>
      <w:r w:rsidR="004C760B" w:rsidRPr="002D71DF">
        <w:t xml:space="preserve"> </w:t>
      </w:r>
      <w:r w:rsidR="00636115" w:rsidRPr="002D71DF">
        <w:t>over</w:t>
      </w:r>
      <w:r w:rsidR="004C760B" w:rsidRPr="002D71DF">
        <w:t xml:space="preserve"> </w:t>
      </w:r>
      <w:r w:rsidR="00636115" w:rsidRPr="002D71DF">
        <w:t>a</w:t>
      </w:r>
      <w:r w:rsidR="004C760B" w:rsidRPr="002D71DF">
        <w:t xml:space="preserve"> </w:t>
      </w:r>
      <w:r w:rsidR="00636115" w:rsidRPr="002D71DF">
        <w:t>period</w:t>
      </w:r>
      <w:r w:rsidR="004C760B" w:rsidRPr="002D71DF">
        <w:t xml:space="preserve"> </w:t>
      </w:r>
      <w:r w:rsidR="00636115" w:rsidRPr="002D71DF">
        <w:t>of</w:t>
      </w:r>
      <w:r w:rsidR="004C760B" w:rsidRPr="002D71DF">
        <w:t xml:space="preserve"> </w:t>
      </w:r>
      <w:r w:rsidR="00636115" w:rsidRPr="002D71DF">
        <w:t>approximately</w:t>
      </w:r>
      <w:r w:rsidR="004C760B" w:rsidRPr="002D71DF">
        <w:t xml:space="preserve"> </w:t>
      </w:r>
      <w:r w:rsidR="00C0406D" w:rsidRPr="002D71DF">
        <w:t>20</w:t>
      </w:r>
      <w:r w:rsidR="004C760B" w:rsidRPr="002D71DF">
        <w:t xml:space="preserve"> </w:t>
      </w:r>
      <w:r w:rsidR="00636115" w:rsidRPr="002D71DF">
        <w:t>weeks</w:t>
      </w:r>
      <w:r w:rsidR="004C760B" w:rsidRPr="002D71DF">
        <w:t xml:space="preserve"> </w:t>
      </w:r>
      <w:r w:rsidR="00636115" w:rsidRPr="002D71DF">
        <w:t>(</w:t>
      </w:r>
      <w:r w:rsidR="00C0406D" w:rsidRPr="002D71DF">
        <w:t>50</w:t>
      </w:r>
      <w:r w:rsidR="004C760B" w:rsidRPr="002D71DF">
        <w:t xml:space="preserve"> </w:t>
      </w:r>
      <w:r w:rsidR="00636115" w:rsidRPr="002D71DF">
        <w:t>hours)</w:t>
      </w:r>
      <w:r w:rsidR="004C760B" w:rsidRPr="002D71DF">
        <w:t xml:space="preserve"> </w:t>
      </w:r>
      <w:r w:rsidR="00636115" w:rsidRPr="002D71DF">
        <w:t>but</w:t>
      </w:r>
      <w:r w:rsidR="004C760B" w:rsidRPr="002D71DF">
        <w:t xml:space="preserve"> </w:t>
      </w:r>
      <w:r w:rsidR="00636115" w:rsidRPr="002D71DF">
        <w:t>can</w:t>
      </w:r>
      <w:r w:rsidR="004C760B" w:rsidRPr="002D71DF">
        <w:t xml:space="preserve"> </w:t>
      </w:r>
      <w:r w:rsidR="00636115" w:rsidRPr="002D71DF">
        <w:t>be</w:t>
      </w:r>
      <w:r w:rsidR="004C760B" w:rsidRPr="002D71DF">
        <w:t xml:space="preserve"> </w:t>
      </w:r>
      <w:r w:rsidR="00636115" w:rsidRPr="002D71DF">
        <w:t>adapted</w:t>
      </w:r>
      <w:r w:rsidR="004C760B" w:rsidRPr="002D71DF">
        <w:t xml:space="preserve"> </w:t>
      </w:r>
      <w:r w:rsidR="00636115" w:rsidRPr="002D71DF">
        <w:t>to</w:t>
      </w:r>
      <w:r w:rsidR="004C760B" w:rsidRPr="002D71DF">
        <w:t xml:space="preserve"> </w:t>
      </w:r>
      <w:r w:rsidR="00636115" w:rsidRPr="002D71DF">
        <w:t>suit</w:t>
      </w:r>
      <w:r w:rsidR="004C760B" w:rsidRPr="002D71DF">
        <w:t xml:space="preserve"> </w:t>
      </w:r>
      <w:r w:rsidR="00636115" w:rsidRPr="002D71DF">
        <w:t>the</w:t>
      </w:r>
      <w:r w:rsidR="004C760B" w:rsidRPr="002D71DF">
        <w:t xml:space="preserve"> </w:t>
      </w:r>
      <w:r w:rsidR="00636115" w:rsidRPr="002D71DF">
        <w:t>school</w:t>
      </w:r>
      <w:r w:rsidR="004C760B" w:rsidRPr="002D71DF">
        <w:t xml:space="preserve"> </w:t>
      </w:r>
      <w:r w:rsidR="00636115" w:rsidRPr="002D71DF">
        <w:t>context.</w:t>
      </w:r>
      <w:r w:rsidR="004C760B" w:rsidRPr="002D71DF">
        <w:t xml:space="preserve"> </w:t>
      </w:r>
      <w:r w:rsidR="000E1A36" w:rsidRPr="002D71DF">
        <w:t>Learning</w:t>
      </w:r>
      <w:r w:rsidR="004C760B" w:rsidRPr="002D71DF">
        <w:t xml:space="preserve"> </w:t>
      </w:r>
      <w:r w:rsidR="000E1A36" w:rsidRPr="002D71DF">
        <w:t>sequences</w:t>
      </w:r>
      <w:r w:rsidR="004C760B" w:rsidRPr="002D71DF">
        <w:t xml:space="preserve"> </w:t>
      </w:r>
      <w:r w:rsidR="000E1A36" w:rsidRPr="002D71DF">
        <w:t>have</w:t>
      </w:r>
      <w:r w:rsidR="004C760B" w:rsidRPr="002D71DF">
        <w:t xml:space="preserve"> </w:t>
      </w:r>
      <w:r w:rsidR="000E1A36" w:rsidRPr="002D71DF">
        <w:t>the</w:t>
      </w:r>
      <w:r w:rsidR="004C760B" w:rsidRPr="002D71DF">
        <w:t xml:space="preserve"> </w:t>
      </w:r>
      <w:r w:rsidR="000E1A36" w:rsidRPr="002D71DF">
        <w:t>following</w:t>
      </w:r>
      <w:r w:rsidR="004C760B" w:rsidRPr="002D71DF">
        <w:t xml:space="preserve"> </w:t>
      </w:r>
      <w:r w:rsidR="000E1A36" w:rsidRPr="002D71DF">
        <w:t>suggested</w:t>
      </w:r>
      <w:r w:rsidR="004C760B" w:rsidRPr="002D71DF">
        <w:t xml:space="preserve"> </w:t>
      </w:r>
      <w:r w:rsidR="000E1A36" w:rsidRPr="002D71DF">
        <w:t>duration.</w:t>
      </w:r>
    </w:p>
    <w:tbl>
      <w:tblPr>
        <w:tblStyle w:val="Tableheader"/>
        <w:tblW w:w="14596" w:type="dxa"/>
        <w:tblLook w:val="0420" w:firstRow="1" w:lastRow="0" w:firstColumn="0" w:lastColumn="0" w:noHBand="0" w:noVBand="1"/>
      </w:tblPr>
      <w:tblGrid>
        <w:gridCol w:w="10627"/>
        <w:gridCol w:w="3969"/>
      </w:tblGrid>
      <w:tr w:rsidR="00EA6779" w:rsidRPr="00EA6779" w14:paraId="69F7DDA6" w14:textId="77777777" w:rsidTr="00B91B48">
        <w:trPr>
          <w:cnfStyle w:val="100000000000" w:firstRow="1" w:lastRow="0" w:firstColumn="0" w:lastColumn="0" w:oddVBand="0" w:evenVBand="0" w:oddHBand="0" w:evenHBand="0" w:firstRowFirstColumn="0" w:firstRowLastColumn="0" w:lastRowFirstColumn="0" w:lastRowLastColumn="0"/>
        </w:trPr>
        <w:tc>
          <w:tcPr>
            <w:tcW w:w="10627" w:type="dxa"/>
          </w:tcPr>
          <w:p w14:paraId="03FB4B59" w14:textId="3CCBD8AE" w:rsidR="00EA6779" w:rsidRPr="00EA6779" w:rsidRDefault="00EA6779" w:rsidP="00EA6779">
            <w:r w:rsidRPr="00EA6779">
              <w:t>Learning sequence</w:t>
            </w:r>
          </w:p>
        </w:tc>
        <w:tc>
          <w:tcPr>
            <w:tcW w:w="3969" w:type="dxa"/>
          </w:tcPr>
          <w:p w14:paraId="5A8636F9" w14:textId="2872E913" w:rsidR="00EA6779" w:rsidRPr="00EA6779" w:rsidRDefault="00EA6779" w:rsidP="00EA6779">
            <w:r w:rsidRPr="00EA6779">
              <w:t>Duration</w:t>
            </w:r>
          </w:p>
        </w:tc>
      </w:tr>
      <w:tr w:rsidR="00EA6779" w14:paraId="4F18CEDF" w14:textId="77777777" w:rsidTr="00B91B48">
        <w:trPr>
          <w:cnfStyle w:val="000000100000" w:firstRow="0" w:lastRow="0" w:firstColumn="0" w:lastColumn="0" w:oddVBand="0" w:evenVBand="0" w:oddHBand="1" w:evenHBand="0" w:firstRowFirstColumn="0" w:firstRowLastColumn="0" w:lastRowFirstColumn="0" w:lastRowLastColumn="0"/>
        </w:trPr>
        <w:tc>
          <w:tcPr>
            <w:tcW w:w="10627" w:type="dxa"/>
          </w:tcPr>
          <w:p w14:paraId="64FF186C" w14:textId="1C7BD629" w:rsidR="00EA6779" w:rsidRDefault="00EA6779" w:rsidP="000E1A36">
            <w:r>
              <w:t>Learning sequence 1 – voicing stories</w:t>
            </w:r>
          </w:p>
        </w:tc>
        <w:tc>
          <w:tcPr>
            <w:tcW w:w="3969" w:type="dxa"/>
          </w:tcPr>
          <w:p w14:paraId="2958CF63" w14:textId="43C3DF25" w:rsidR="00EA6779" w:rsidRDefault="00EA6779" w:rsidP="000E1A36">
            <w:r>
              <w:t>1 week</w:t>
            </w:r>
          </w:p>
        </w:tc>
      </w:tr>
      <w:tr w:rsidR="00EA6779" w14:paraId="2D754488" w14:textId="77777777" w:rsidTr="00B91B48">
        <w:trPr>
          <w:cnfStyle w:val="000000010000" w:firstRow="0" w:lastRow="0" w:firstColumn="0" w:lastColumn="0" w:oddVBand="0" w:evenVBand="0" w:oddHBand="0" w:evenHBand="1" w:firstRowFirstColumn="0" w:firstRowLastColumn="0" w:lastRowFirstColumn="0" w:lastRowLastColumn="0"/>
        </w:trPr>
        <w:tc>
          <w:tcPr>
            <w:tcW w:w="10627" w:type="dxa"/>
          </w:tcPr>
          <w:p w14:paraId="776E7FE8" w14:textId="2D40C357" w:rsidR="00EA6779" w:rsidRDefault="00EA6779" w:rsidP="000E1A36">
            <w:r>
              <w:t xml:space="preserve">Learning sequence 2 – </w:t>
            </w:r>
            <w:r w:rsidRPr="00EA6779">
              <w:rPr>
                <w:i/>
                <w:iCs/>
              </w:rPr>
              <w:t>Laila is Missing</w:t>
            </w:r>
            <w:r>
              <w:t xml:space="preserve"> by Bina Bhattacharya</w:t>
            </w:r>
          </w:p>
        </w:tc>
        <w:tc>
          <w:tcPr>
            <w:tcW w:w="3969" w:type="dxa"/>
          </w:tcPr>
          <w:p w14:paraId="652DE9F5" w14:textId="5FE344CA" w:rsidR="00EA6779" w:rsidRDefault="00EA6779" w:rsidP="000E1A36">
            <w:r>
              <w:t>3 weeks</w:t>
            </w:r>
          </w:p>
        </w:tc>
      </w:tr>
      <w:tr w:rsidR="00EA6779" w14:paraId="25A7DC59" w14:textId="77777777" w:rsidTr="00B91B48">
        <w:trPr>
          <w:cnfStyle w:val="000000100000" w:firstRow="0" w:lastRow="0" w:firstColumn="0" w:lastColumn="0" w:oddVBand="0" w:evenVBand="0" w:oddHBand="1" w:evenHBand="0" w:firstRowFirstColumn="0" w:firstRowLastColumn="0" w:lastRowFirstColumn="0" w:lastRowLastColumn="0"/>
        </w:trPr>
        <w:tc>
          <w:tcPr>
            <w:tcW w:w="10627" w:type="dxa"/>
          </w:tcPr>
          <w:p w14:paraId="0AFC520B" w14:textId="6265C9A5" w:rsidR="00EA6779" w:rsidRPr="00EA6779" w:rsidRDefault="00EA6779" w:rsidP="000E1A36">
            <w:r>
              <w:t xml:space="preserve">Learning sequence 3 – </w:t>
            </w:r>
            <w:r w:rsidRPr="00EA6779">
              <w:rPr>
                <w:i/>
                <w:iCs/>
              </w:rPr>
              <w:t>PROMETHEUS</w:t>
            </w:r>
            <w:r>
              <w:rPr>
                <w:i/>
                <w:iCs/>
              </w:rPr>
              <w:t xml:space="preserve"> </w:t>
            </w:r>
            <w:r w:rsidRPr="00EA6779">
              <w:t>by Damien Ryan</w:t>
            </w:r>
          </w:p>
        </w:tc>
        <w:tc>
          <w:tcPr>
            <w:tcW w:w="3969" w:type="dxa"/>
          </w:tcPr>
          <w:p w14:paraId="0CE41936" w14:textId="1648F700" w:rsidR="00EA6779" w:rsidRDefault="00EA6779" w:rsidP="000E1A36">
            <w:r>
              <w:t>3 weeks</w:t>
            </w:r>
          </w:p>
        </w:tc>
      </w:tr>
      <w:tr w:rsidR="00EA6779" w14:paraId="02FC6E32" w14:textId="77777777" w:rsidTr="00B91B48">
        <w:trPr>
          <w:cnfStyle w:val="000000010000" w:firstRow="0" w:lastRow="0" w:firstColumn="0" w:lastColumn="0" w:oddVBand="0" w:evenVBand="0" w:oddHBand="0" w:evenHBand="1" w:firstRowFirstColumn="0" w:firstRowLastColumn="0" w:lastRowFirstColumn="0" w:lastRowLastColumn="0"/>
        </w:trPr>
        <w:tc>
          <w:tcPr>
            <w:tcW w:w="10627" w:type="dxa"/>
          </w:tcPr>
          <w:p w14:paraId="212D1483" w14:textId="4350A06B" w:rsidR="00EA6779" w:rsidRDefault="00EA6779" w:rsidP="000E1A36">
            <w:r>
              <w:t xml:space="preserve">Learning sequence 4 – </w:t>
            </w:r>
            <w:r w:rsidRPr="007B7C96">
              <w:rPr>
                <w:i/>
                <w:iCs/>
              </w:rPr>
              <w:t>PINCHED</w:t>
            </w:r>
            <w:r>
              <w:t xml:space="preserve"> by Melanie Tait</w:t>
            </w:r>
          </w:p>
        </w:tc>
        <w:tc>
          <w:tcPr>
            <w:tcW w:w="3969" w:type="dxa"/>
          </w:tcPr>
          <w:p w14:paraId="59789BC3" w14:textId="5F83CEA2" w:rsidR="00EA6779" w:rsidRDefault="00EA6779" w:rsidP="000E1A36">
            <w:r>
              <w:t>2 weeks</w:t>
            </w:r>
          </w:p>
        </w:tc>
      </w:tr>
      <w:tr w:rsidR="00EA6779" w14:paraId="12AE562C" w14:textId="77777777" w:rsidTr="00B91B48">
        <w:trPr>
          <w:cnfStyle w:val="000000100000" w:firstRow="0" w:lastRow="0" w:firstColumn="0" w:lastColumn="0" w:oddVBand="0" w:evenVBand="0" w:oddHBand="1" w:evenHBand="0" w:firstRowFirstColumn="0" w:firstRowLastColumn="0" w:lastRowFirstColumn="0" w:lastRowLastColumn="0"/>
        </w:trPr>
        <w:tc>
          <w:tcPr>
            <w:tcW w:w="10627" w:type="dxa"/>
          </w:tcPr>
          <w:p w14:paraId="24494C99" w14:textId="161E402E" w:rsidR="00EA6779" w:rsidRDefault="00EA6779" w:rsidP="000E1A36">
            <w:r>
              <w:lastRenderedPageBreak/>
              <w:t>Learning sequence 5 – selecting stories</w:t>
            </w:r>
          </w:p>
        </w:tc>
        <w:tc>
          <w:tcPr>
            <w:tcW w:w="3969" w:type="dxa"/>
          </w:tcPr>
          <w:p w14:paraId="2B0C51E4" w14:textId="2DD5450A" w:rsidR="00EA6779" w:rsidRDefault="00EA6779" w:rsidP="000E1A36">
            <w:r>
              <w:t>1 week</w:t>
            </w:r>
          </w:p>
        </w:tc>
      </w:tr>
      <w:tr w:rsidR="00EA6779" w14:paraId="16C97D5C" w14:textId="77777777" w:rsidTr="00B91B48">
        <w:trPr>
          <w:cnfStyle w:val="000000010000" w:firstRow="0" w:lastRow="0" w:firstColumn="0" w:lastColumn="0" w:oddVBand="0" w:evenVBand="0" w:oddHBand="0" w:evenHBand="1" w:firstRowFirstColumn="0" w:firstRowLastColumn="0" w:lastRowFirstColumn="0" w:lastRowLastColumn="0"/>
        </w:trPr>
        <w:tc>
          <w:tcPr>
            <w:tcW w:w="10627" w:type="dxa"/>
          </w:tcPr>
          <w:p w14:paraId="26ACB195" w14:textId="4F479E2B" w:rsidR="00EA6779" w:rsidRDefault="00EA6779" w:rsidP="000E1A36">
            <w:r>
              <w:t>Learning sequence 6 – embodying stories</w:t>
            </w:r>
          </w:p>
        </w:tc>
        <w:tc>
          <w:tcPr>
            <w:tcW w:w="3969" w:type="dxa"/>
          </w:tcPr>
          <w:p w14:paraId="4A255F65" w14:textId="28AFFE29" w:rsidR="00EA6779" w:rsidRDefault="00EA6779" w:rsidP="000E1A36">
            <w:r>
              <w:t>2 weeks</w:t>
            </w:r>
          </w:p>
        </w:tc>
      </w:tr>
      <w:tr w:rsidR="00EA6779" w14:paraId="33086F8F" w14:textId="77777777" w:rsidTr="00B91B48">
        <w:trPr>
          <w:cnfStyle w:val="000000100000" w:firstRow="0" w:lastRow="0" w:firstColumn="0" w:lastColumn="0" w:oddVBand="0" w:evenVBand="0" w:oddHBand="1" w:evenHBand="0" w:firstRowFirstColumn="0" w:firstRowLastColumn="0" w:lastRowFirstColumn="0" w:lastRowLastColumn="0"/>
        </w:trPr>
        <w:tc>
          <w:tcPr>
            <w:tcW w:w="10627" w:type="dxa"/>
          </w:tcPr>
          <w:p w14:paraId="09FE3B94" w14:textId="7340E43E" w:rsidR="00EA6779" w:rsidRDefault="00EA6779" w:rsidP="000E1A36">
            <w:r>
              <w:t xml:space="preserve">Learning sequence 7 – </w:t>
            </w:r>
            <w:r w:rsidRPr="00EA6779">
              <w:rPr>
                <w:i/>
                <w:iCs/>
              </w:rPr>
              <w:t>BEFORE THE SUN COMES UP</w:t>
            </w:r>
            <w:r>
              <w:t xml:space="preserve"> by Callan Purcell and Jordan Shea </w:t>
            </w:r>
          </w:p>
        </w:tc>
        <w:tc>
          <w:tcPr>
            <w:tcW w:w="3969" w:type="dxa"/>
          </w:tcPr>
          <w:p w14:paraId="79404E4A" w14:textId="3E1F3745" w:rsidR="00EA6779" w:rsidRDefault="00EA6779" w:rsidP="000E1A36">
            <w:r>
              <w:t>3 weeks</w:t>
            </w:r>
          </w:p>
        </w:tc>
      </w:tr>
      <w:tr w:rsidR="00EA6779" w14:paraId="456DC8A2" w14:textId="77777777" w:rsidTr="00B91B48">
        <w:trPr>
          <w:cnfStyle w:val="000000010000" w:firstRow="0" w:lastRow="0" w:firstColumn="0" w:lastColumn="0" w:oddVBand="0" w:evenVBand="0" w:oddHBand="0" w:evenHBand="1" w:firstRowFirstColumn="0" w:firstRowLastColumn="0" w:lastRowFirstColumn="0" w:lastRowLastColumn="0"/>
        </w:trPr>
        <w:tc>
          <w:tcPr>
            <w:tcW w:w="10627" w:type="dxa"/>
          </w:tcPr>
          <w:p w14:paraId="530C4134" w14:textId="6F603DDF" w:rsidR="00EA6779" w:rsidRDefault="00EA6779" w:rsidP="000E1A36">
            <w:r>
              <w:t>Learning sequence 8 – generating and structuring stories</w:t>
            </w:r>
          </w:p>
        </w:tc>
        <w:tc>
          <w:tcPr>
            <w:tcW w:w="3969" w:type="dxa"/>
          </w:tcPr>
          <w:p w14:paraId="182E5B35" w14:textId="32A2265F" w:rsidR="00EA6779" w:rsidRDefault="00EA6779" w:rsidP="000E1A36">
            <w:r>
              <w:t>3 weeks</w:t>
            </w:r>
          </w:p>
        </w:tc>
      </w:tr>
      <w:tr w:rsidR="00EA6779" w14:paraId="7ACA0155" w14:textId="77777777" w:rsidTr="00B91B48">
        <w:trPr>
          <w:cnfStyle w:val="000000100000" w:firstRow="0" w:lastRow="0" w:firstColumn="0" w:lastColumn="0" w:oddVBand="0" w:evenVBand="0" w:oddHBand="1" w:evenHBand="0" w:firstRowFirstColumn="0" w:firstRowLastColumn="0" w:lastRowFirstColumn="0" w:lastRowLastColumn="0"/>
        </w:trPr>
        <w:tc>
          <w:tcPr>
            <w:tcW w:w="10627" w:type="dxa"/>
          </w:tcPr>
          <w:p w14:paraId="316A1A1B" w14:textId="47958724" w:rsidR="00EA6779" w:rsidRDefault="00EA6779" w:rsidP="000E1A36">
            <w:r>
              <w:t>Learning sequence 9 – rehearsing, refining and sharing stories</w:t>
            </w:r>
          </w:p>
        </w:tc>
        <w:tc>
          <w:tcPr>
            <w:tcW w:w="3969" w:type="dxa"/>
          </w:tcPr>
          <w:p w14:paraId="4E785E64" w14:textId="0AB868EC" w:rsidR="00EA6779" w:rsidRDefault="00EA6779" w:rsidP="000E1A36">
            <w:r>
              <w:t>2 weeks</w:t>
            </w:r>
          </w:p>
        </w:tc>
      </w:tr>
    </w:tbl>
    <w:p w14:paraId="492A2DE4" w14:textId="306CD802" w:rsidR="00175539" w:rsidRPr="002D71DF" w:rsidRDefault="009E412F" w:rsidP="00817D48">
      <w:r w:rsidRPr="002D71DF">
        <w:rPr>
          <w:rStyle w:val="Strong"/>
        </w:rPr>
        <w:t>Explicit</w:t>
      </w:r>
      <w:r w:rsidR="004C760B" w:rsidRPr="002D71DF">
        <w:rPr>
          <w:rStyle w:val="Strong"/>
        </w:rPr>
        <w:t xml:space="preserve"> </w:t>
      </w:r>
      <w:r w:rsidRPr="002D71DF">
        <w:rPr>
          <w:rStyle w:val="Strong"/>
        </w:rPr>
        <w:t>teaching</w:t>
      </w:r>
      <w:r w:rsidRPr="002D71DF">
        <w:t>:</w:t>
      </w:r>
      <w:r w:rsidR="004C760B" w:rsidRPr="002D71DF">
        <w:t xml:space="preserve"> </w:t>
      </w:r>
      <w:r w:rsidR="00322EB3" w:rsidRPr="002D71DF">
        <w:t>s</w:t>
      </w:r>
      <w:r w:rsidRPr="002D71DF">
        <w:t>uggested</w:t>
      </w:r>
      <w:r w:rsidR="004C760B" w:rsidRPr="002D71DF">
        <w:t xml:space="preserve"> </w:t>
      </w:r>
      <w:r w:rsidRPr="002D71DF">
        <w:t>lear</w:t>
      </w:r>
      <w:r w:rsidR="00DB0B4E" w:rsidRPr="002D71DF">
        <w:t>n</w:t>
      </w:r>
      <w:r w:rsidRPr="002D71DF">
        <w:t>ing</w:t>
      </w:r>
      <w:r w:rsidR="004C760B" w:rsidRPr="002D71DF">
        <w:t xml:space="preserve"> </w:t>
      </w:r>
      <w:r w:rsidRPr="002D71DF">
        <w:t>intentions</w:t>
      </w:r>
      <w:r w:rsidR="004C760B" w:rsidRPr="002D71DF">
        <w:t xml:space="preserve"> </w:t>
      </w:r>
      <w:r w:rsidRPr="002D71DF">
        <w:t>and</w:t>
      </w:r>
      <w:r w:rsidR="004C760B" w:rsidRPr="002D71DF">
        <w:t xml:space="preserve"> </w:t>
      </w:r>
      <w:r w:rsidRPr="002D71DF">
        <w:t>success</w:t>
      </w:r>
      <w:r w:rsidR="004C760B" w:rsidRPr="002D71DF">
        <w:t xml:space="preserve"> </w:t>
      </w:r>
      <w:r w:rsidRPr="002D71DF">
        <w:t>criteria</w:t>
      </w:r>
      <w:r w:rsidR="004C760B" w:rsidRPr="002D71DF">
        <w:t xml:space="preserve"> </w:t>
      </w:r>
      <w:r w:rsidRPr="002D71DF">
        <w:t>are</w:t>
      </w:r>
      <w:r w:rsidR="004C760B" w:rsidRPr="002D71DF">
        <w:t xml:space="preserve"> </w:t>
      </w:r>
      <w:r w:rsidRPr="002D71DF">
        <w:t>available</w:t>
      </w:r>
      <w:r w:rsidR="004C760B" w:rsidRPr="002D71DF">
        <w:t xml:space="preserve"> </w:t>
      </w:r>
      <w:r w:rsidRPr="002D71DF">
        <w:t>for</w:t>
      </w:r>
      <w:r w:rsidR="004C760B" w:rsidRPr="002D71DF">
        <w:t xml:space="preserve"> </w:t>
      </w:r>
      <w:r w:rsidR="007F03B3" w:rsidRPr="002D71DF">
        <w:t>each</w:t>
      </w:r>
      <w:r w:rsidR="004C760B" w:rsidRPr="002D71DF">
        <w:t xml:space="preserve"> </w:t>
      </w:r>
      <w:r w:rsidR="007F03B3" w:rsidRPr="002D71DF">
        <w:t>learning</w:t>
      </w:r>
      <w:r w:rsidR="004C760B" w:rsidRPr="002D71DF">
        <w:t xml:space="preserve"> </w:t>
      </w:r>
      <w:r w:rsidR="007F03B3" w:rsidRPr="002D71DF">
        <w:t>sequence</w:t>
      </w:r>
      <w:r w:rsidRPr="002D71DF">
        <w:t>.</w:t>
      </w:r>
      <w:r w:rsidR="004C760B" w:rsidRPr="002D71DF">
        <w:t xml:space="preserve"> </w:t>
      </w:r>
      <w:r w:rsidRPr="002D71DF">
        <w:t>Learning</w:t>
      </w:r>
      <w:r w:rsidR="004C760B" w:rsidRPr="002D71DF">
        <w:t xml:space="preserve"> </w:t>
      </w:r>
      <w:r w:rsidRPr="002D71DF">
        <w:t>intentions</w:t>
      </w:r>
      <w:r w:rsidR="004C760B" w:rsidRPr="002D71DF">
        <w:t xml:space="preserve"> </w:t>
      </w:r>
      <w:r w:rsidRPr="002D71DF">
        <w:t>and</w:t>
      </w:r>
      <w:r w:rsidR="004C760B" w:rsidRPr="002D71DF">
        <w:t xml:space="preserve"> </w:t>
      </w:r>
      <w:r w:rsidRPr="002D71DF">
        <w:t>success</w:t>
      </w:r>
      <w:r w:rsidR="004C760B" w:rsidRPr="002D71DF">
        <w:t xml:space="preserve"> </w:t>
      </w:r>
      <w:r w:rsidRPr="002D71DF">
        <w:t>criteria</w:t>
      </w:r>
      <w:r w:rsidR="004C760B" w:rsidRPr="002D71DF">
        <w:t xml:space="preserve"> </w:t>
      </w:r>
      <w:r w:rsidRPr="002D71DF">
        <w:t>are</w:t>
      </w:r>
      <w:r w:rsidR="004C760B" w:rsidRPr="002D71DF">
        <w:t xml:space="preserve"> </w:t>
      </w:r>
      <w:r w:rsidRPr="002D71DF">
        <w:t>most</w:t>
      </w:r>
      <w:r w:rsidR="004C760B" w:rsidRPr="002D71DF">
        <w:t xml:space="preserve"> </w:t>
      </w:r>
      <w:r w:rsidRPr="002D71DF">
        <w:t>effective</w:t>
      </w:r>
      <w:r w:rsidR="004C760B" w:rsidRPr="002D71DF">
        <w:t xml:space="preserve"> </w:t>
      </w:r>
      <w:r w:rsidRPr="002D71DF">
        <w:t>when</w:t>
      </w:r>
      <w:r w:rsidR="004C760B" w:rsidRPr="002D71DF">
        <w:t xml:space="preserve"> </w:t>
      </w:r>
      <w:r w:rsidRPr="002D71DF">
        <w:t>they</w:t>
      </w:r>
      <w:r w:rsidR="004C760B" w:rsidRPr="002D71DF">
        <w:t xml:space="preserve"> </w:t>
      </w:r>
      <w:r w:rsidRPr="002D71DF">
        <w:t>are</w:t>
      </w:r>
      <w:r w:rsidR="004C760B" w:rsidRPr="002D71DF">
        <w:t xml:space="preserve"> </w:t>
      </w:r>
      <w:r w:rsidRPr="002D71DF">
        <w:t>contextualised</w:t>
      </w:r>
      <w:r w:rsidR="004C760B" w:rsidRPr="002D71DF">
        <w:t xml:space="preserve"> </w:t>
      </w:r>
      <w:r w:rsidRPr="002D71DF">
        <w:t>to</w:t>
      </w:r>
      <w:r w:rsidR="004C760B" w:rsidRPr="002D71DF">
        <w:t xml:space="preserve"> </w:t>
      </w:r>
      <w:r w:rsidRPr="002D71DF">
        <w:t>meet</w:t>
      </w:r>
      <w:r w:rsidR="004C760B" w:rsidRPr="002D71DF">
        <w:t xml:space="preserve"> </w:t>
      </w:r>
      <w:r w:rsidRPr="002D71DF">
        <w:t>the</w:t>
      </w:r>
      <w:r w:rsidR="004C760B" w:rsidRPr="002D71DF">
        <w:t xml:space="preserve"> </w:t>
      </w:r>
      <w:r w:rsidRPr="002D71DF">
        <w:t>needs</w:t>
      </w:r>
      <w:r w:rsidR="004C760B" w:rsidRPr="002D71DF">
        <w:t xml:space="preserve"> </w:t>
      </w:r>
      <w:r w:rsidRPr="002D71DF">
        <w:t>of</w:t>
      </w:r>
      <w:r w:rsidR="004C760B" w:rsidRPr="002D71DF">
        <w:t xml:space="preserve"> </w:t>
      </w:r>
      <w:r w:rsidRPr="002D71DF">
        <w:t>students</w:t>
      </w:r>
      <w:r w:rsidR="004C760B" w:rsidRPr="002D71DF">
        <w:t xml:space="preserve"> </w:t>
      </w:r>
      <w:r w:rsidRPr="002D71DF">
        <w:t>in</w:t>
      </w:r>
      <w:r w:rsidR="004C760B" w:rsidRPr="002D71DF">
        <w:t xml:space="preserve"> </w:t>
      </w:r>
      <w:r w:rsidRPr="002D71DF">
        <w:t>the</w:t>
      </w:r>
      <w:r w:rsidR="004C760B" w:rsidRPr="002D71DF">
        <w:t xml:space="preserve"> </w:t>
      </w:r>
      <w:r w:rsidRPr="002D71DF">
        <w:t>class.</w:t>
      </w:r>
      <w:r w:rsidR="004C760B" w:rsidRPr="002D71DF">
        <w:t xml:space="preserve"> </w:t>
      </w:r>
      <w:r w:rsidRPr="002D71DF">
        <w:t>The</w:t>
      </w:r>
      <w:r w:rsidR="004C760B" w:rsidRPr="002D71DF">
        <w:t xml:space="preserve"> </w:t>
      </w:r>
      <w:r w:rsidRPr="002D71DF">
        <w:t>examples</w:t>
      </w:r>
      <w:r w:rsidR="004C760B" w:rsidRPr="002D71DF">
        <w:t xml:space="preserve"> </w:t>
      </w:r>
      <w:r w:rsidRPr="002D71DF">
        <w:t>provided</w:t>
      </w:r>
      <w:r w:rsidR="004C760B" w:rsidRPr="002D71DF">
        <w:t xml:space="preserve"> </w:t>
      </w:r>
      <w:r w:rsidRPr="002D71DF">
        <w:t>in</w:t>
      </w:r>
      <w:r w:rsidR="004C760B" w:rsidRPr="002D71DF">
        <w:t xml:space="preserve"> </w:t>
      </w:r>
      <w:r w:rsidRPr="002D71DF">
        <w:t>this</w:t>
      </w:r>
      <w:r w:rsidR="004C760B" w:rsidRPr="002D71DF">
        <w:t xml:space="preserve"> </w:t>
      </w:r>
      <w:r w:rsidRPr="002D71DF">
        <w:t>document</w:t>
      </w:r>
      <w:r w:rsidR="004C760B" w:rsidRPr="002D71DF">
        <w:t xml:space="preserve"> </w:t>
      </w:r>
      <w:r w:rsidRPr="002D71DF">
        <w:t>are</w:t>
      </w:r>
      <w:r w:rsidR="004C760B" w:rsidRPr="002D71DF">
        <w:t xml:space="preserve"> </w:t>
      </w:r>
      <w:r w:rsidRPr="002D71DF">
        <w:t>generalised</w:t>
      </w:r>
      <w:r w:rsidR="004C760B" w:rsidRPr="002D71DF">
        <w:t xml:space="preserve"> </w:t>
      </w:r>
      <w:r w:rsidRPr="002D71DF">
        <w:t>to</w:t>
      </w:r>
      <w:r w:rsidR="004C760B" w:rsidRPr="002D71DF">
        <w:t xml:space="preserve"> </w:t>
      </w:r>
      <w:r w:rsidRPr="002D71DF">
        <w:t>demonstrate</w:t>
      </w:r>
      <w:r w:rsidR="004C760B" w:rsidRPr="002D71DF">
        <w:t xml:space="preserve"> </w:t>
      </w:r>
      <w:r w:rsidRPr="002D71DF">
        <w:t>how</w:t>
      </w:r>
      <w:r w:rsidR="004C760B" w:rsidRPr="002D71DF">
        <w:t xml:space="preserve"> </w:t>
      </w:r>
      <w:r w:rsidRPr="002D71DF">
        <w:t>learning</w:t>
      </w:r>
      <w:r w:rsidR="004C760B" w:rsidRPr="002D71DF">
        <w:t xml:space="preserve"> </w:t>
      </w:r>
      <w:r w:rsidRPr="002D71DF">
        <w:t>intentions</w:t>
      </w:r>
      <w:r w:rsidR="004C760B" w:rsidRPr="002D71DF">
        <w:t xml:space="preserve"> </w:t>
      </w:r>
      <w:r w:rsidRPr="002D71DF">
        <w:t>and</w:t>
      </w:r>
      <w:r w:rsidR="004C760B" w:rsidRPr="002D71DF">
        <w:t xml:space="preserve"> </w:t>
      </w:r>
      <w:r w:rsidRPr="002D71DF">
        <w:t>success</w:t>
      </w:r>
      <w:r w:rsidR="004C760B" w:rsidRPr="002D71DF">
        <w:t xml:space="preserve"> </w:t>
      </w:r>
      <w:r w:rsidRPr="002D71DF">
        <w:t>criteria</w:t>
      </w:r>
      <w:r w:rsidR="004C760B" w:rsidRPr="002D71DF">
        <w:t xml:space="preserve"> </w:t>
      </w:r>
      <w:r w:rsidRPr="002D71DF">
        <w:t>could</w:t>
      </w:r>
      <w:r w:rsidR="004C760B" w:rsidRPr="002D71DF">
        <w:t xml:space="preserve"> </w:t>
      </w:r>
      <w:r w:rsidRPr="002D71DF">
        <w:t>be</w:t>
      </w:r>
      <w:r w:rsidR="004C760B" w:rsidRPr="002D71DF">
        <w:t xml:space="preserve"> </w:t>
      </w:r>
      <w:r w:rsidRPr="002D71DF">
        <w:t>created.</w:t>
      </w:r>
      <w:r w:rsidR="004C760B" w:rsidRPr="002D71DF">
        <w:t xml:space="preserve"> </w:t>
      </w:r>
      <w:r w:rsidR="00AB0655" w:rsidRPr="002D71DF">
        <w:t>Additional</w:t>
      </w:r>
      <w:r w:rsidR="004C760B" w:rsidRPr="002D71DF">
        <w:t xml:space="preserve"> </w:t>
      </w:r>
      <w:r w:rsidR="00AB0655" w:rsidRPr="002D71DF">
        <w:t>explicit</w:t>
      </w:r>
      <w:r w:rsidR="004C760B" w:rsidRPr="002D71DF">
        <w:t xml:space="preserve"> </w:t>
      </w:r>
      <w:r w:rsidR="00AB0655" w:rsidRPr="002D71DF">
        <w:t>teaching</w:t>
      </w:r>
      <w:r w:rsidR="004C760B" w:rsidRPr="002D71DF">
        <w:t xml:space="preserve"> </w:t>
      </w:r>
      <w:r w:rsidR="00AB0655" w:rsidRPr="002D71DF">
        <w:t>strategies</w:t>
      </w:r>
      <w:r w:rsidR="004C760B" w:rsidRPr="002D71DF">
        <w:t xml:space="preserve"> </w:t>
      </w:r>
      <w:r w:rsidR="00AB0655" w:rsidRPr="002D71DF">
        <w:t>are</w:t>
      </w:r>
      <w:r w:rsidR="004C760B" w:rsidRPr="002D71DF">
        <w:t xml:space="preserve"> </w:t>
      </w:r>
      <w:r w:rsidR="00AB0655" w:rsidRPr="002D71DF">
        <w:t>embedded</w:t>
      </w:r>
      <w:r w:rsidR="004C760B" w:rsidRPr="002D71DF">
        <w:t xml:space="preserve"> </w:t>
      </w:r>
      <w:r w:rsidR="00AB0655" w:rsidRPr="002D71DF">
        <w:t>in</w:t>
      </w:r>
      <w:r w:rsidR="004C760B" w:rsidRPr="002D71DF">
        <w:t xml:space="preserve"> </w:t>
      </w:r>
      <w:r w:rsidR="00AB0655" w:rsidRPr="002D71DF">
        <w:t>each</w:t>
      </w:r>
      <w:r w:rsidR="004C760B" w:rsidRPr="002D71DF">
        <w:t xml:space="preserve"> </w:t>
      </w:r>
      <w:r w:rsidR="00AB0655" w:rsidRPr="002D71DF">
        <w:t>learning</w:t>
      </w:r>
      <w:r w:rsidR="004C760B" w:rsidRPr="002D71DF">
        <w:t xml:space="preserve"> </w:t>
      </w:r>
      <w:r w:rsidR="00AB0655" w:rsidRPr="002D71DF">
        <w:t>sequence.</w:t>
      </w:r>
      <w:r w:rsidR="004C760B" w:rsidRPr="002D71DF">
        <w:t xml:space="preserve"> </w:t>
      </w:r>
    </w:p>
    <w:p w14:paraId="722F6D06" w14:textId="40AA1E6E" w:rsidR="0009278C" w:rsidRPr="002D71DF" w:rsidRDefault="0009278C" w:rsidP="0009278C">
      <w:pPr>
        <w:rPr>
          <w:szCs w:val="22"/>
          <w:shd w:val="clear" w:color="auto" w:fill="FFFFFF"/>
        </w:rPr>
      </w:pPr>
      <w:r w:rsidRPr="002D71DF">
        <w:rPr>
          <w:rStyle w:val="Strong"/>
        </w:rPr>
        <w:t>Assessment</w:t>
      </w:r>
      <w:r w:rsidRPr="002D71DF">
        <w:rPr>
          <w:rStyle w:val="Strong"/>
          <w:b w:val="0"/>
          <w:bCs w:val="0"/>
        </w:rPr>
        <w:t>:</w:t>
      </w:r>
      <w:r w:rsidR="004C760B" w:rsidRPr="002D71DF">
        <w:t xml:space="preserve"> </w:t>
      </w:r>
      <w:r w:rsidR="007A014B" w:rsidRPr="002D71DF">
        <w:rPr>
          <w:szCs w:val="22"/>
          <w:shd w:val="clear" w:color="auto" w:fill="FFFFFF"/>
        </w:rPr>
        <w:t>students</w:t>
      </w:r>
      <w:r w:rsidR="004C760B" w:rsidRPr="002D71DF">
        <w:rPr>
          <w:szCs w:val="22"/>
          <w:shd w:val="clear" w:color="auto" w:fill="FFFFFF"/>
        </w:rPr>
        <w:t xml:space="preserve"> </w:t>
      </w:r>
      <w:r w:rsidR="007A014B" w:rsidRPr="002D71DF">
        <w:rPr>
          <w:szCs w:val="22"/>
          <w:shd w:val="clear" w:color="auto" w:fill="FFFFFF"/>
        </w:rPr>
        <w:t>are</w:t>
      </w:r>
      <w:r w:rsidR="004C760B" w:rsidRPr="002D71DF">
        <w:rPr>
          <w:szCs w:val="22"/>
          <w:shd w:val="clear" w:color="auto" w:fill="FFFFFF"/>
        </w:rPr>
        <w:t xml:space="preserve"> </w:t>
      </w:r>
      <w:r w:rsidR="007A014B" w:rsidRPr="002D71DF">
        <w:rPr>
          <w:szCs w:val="22"/>
          <w:shd w:val="clear" w:color="auto" w:fill="FFFFFF"/>
        </w:rPr>
        <w:t>provided</w:t>
      </w:r>
      <w:r w:rsidR="004C760B" w:rsidRPr="002D71DF">
        <w:rPr>
          <w:szCs w:val="22"/>
          <w:shd w:val="clear" w:color="auto" w:fill="FFFFFF"/>
        </w:rPr>
        <w:t xml:space="preserve"> </w:t>
      </w:r>
      <w:r w:rsidR="007A014B" w:rsidRPr="002D71DF">
        <w:rPr>
          <w:szCs w:val="22"/>
          <w:shd w:val="clear" w:color="auto" w:fill="FFFFFF"/>
        </w:rPr>
        <w:t>with</w:t>
      </w:r>
      <w:r w:rsidR="004C760B" w:rsidRPr="002D71DF">
        <w:rPr>
          <w:szCs w:val="22"/>
          <w:shd w:val="clear" w:color="auto" w:fill="FFFFFF"/>
        </w:rPr>
        <w:t xml:space="preserve"> </w:t>
      </w:r>
      <w:r w:rsidR="007A014B" w:rsidRPr="002D71DF">
        <w:rPr>
          <w:szCs w:val="22"/>
          <w:shd w:val="clear" w:color="auto" w:fill="FFFFFF"/>
        </w:rPr>
        <w:t>regular</w:t>
      </w:r>
      <w:r w:rsidR="004C760B" w:rsidRPr="002D71DF">
        <w:rPr>
          <w:szCs w:val="22"/>
          <w:shd w:val="clear" w:color="auto" w:fill="FFFFFF"/>
        </w:rPr>
        <w:t xml:space="preserve"> </w:t>
      </w:r>
      <w:r w:rsidR="007A014B" w:rsidRPr="002D71DF">
        <w:rPr>
          <w:szCs w:val="22"/>
          <w:shd w:val="clear" w:color="auto" w:fill="FFFFFF"/>
        </w:rPr>
        <w:t>formative</w:t>
      </w:r>
      <w:r w:rsidR="004C760B" w:rsidRPr="002D71DF">
        <w:rPr>
          <w:szCs w:val="22"/>
          <w:shd w:val="clear" w:color="auto" w:fill="FFFFFF"/>
        </w:rPr>
        <w:t xml:space="preserve"> </w:t>
      </w:r>
      <w:r w:rsidR="007A014B" w:rsidRPr="002D71DF">
        <w:rPr>
          <w:szCs w:val="22"/>
          <w:shd w:val="clear" w:color="auto" w:fill="FFFFFF"/>
        </w:rPr>
        <w:t>assessment</w:t>
      </w:r>
      <w:r w:rsidR="004C760B" w:rsidRPr="002D71DF">
        <w:rPr>
          <w:szCs w:val="22"/>
          <w:shd w:val="clear" w:color="auto" w:fill="FFFFFF"/>
        </w:rPr>
        <w:t xml:space="preserve"> </w:t>
      </w:r>
      <w:r w:rsidR="007A014B" w:rsidRPr="002D71DF">
        <w:rPr>
          <w:szCs w:val="22"/>
          <w:shd w:val="clear" w:color="auto" w:fill="FFFFFF"/>
        </w:rPr>
        <w:t>opportunities.</w:t>
      </w:r>
      <w:r w:rsidR="004C760B" w:rsidRPr="002D71DF">
        <w:rPr>
          <w:szCs w:val="22"/>
          <w:shd w:val="clear" w:color="auto" w:fill="FFFFFF"/>
        </w:rPr>
        <w:t xml:space="preserve"> </w:t>
      </w:r>
      <w:r w:rsidR="007A014B" w:rsidRPr="002D71DF">
        <w:rPr>
          <w:szCs w:val="22"/>
          <w:shd w:val="clear" w:color="auto" w:fill="FFFFFF"/>
        </w:rPr>
        <w:t>They</w:t>
      </w:r>
      <w:r w:rsidR="004C760B" w:rsidRPr="002D71DF">
        <w:rPr>
          <w:szCs w:val="22"/>
          <w:shd w:val="clear" w:color="auto" w:fill="FFFFFF"/>
        </w:rPr>
        <w:t xml:space="preserve"> </w:t>
      </w:r>
      <w:r w:rsidR="007A014B" w:rsidRPr="002D71DF">
        <w:rPr>
          <w:szCs w:val="22"/>
          <w:shd w:val="clear" w:color="auto" w:fill="FFFFFF"/>
        </w:rPr>
        <w:t>direct</w:t>
      </w:r>
      <w:r w:rsidR="004C760B" w:rsidRPr="002D71DF">
        <w:rPr>
          <w:szCs w:val="22"/>
          <w:shd w:val="clear" w:color="auto" w:fill="FFFFFF"/>
        </w:rPr>
        <w:t xml:space="preserve"> </w:t>
      </w:r>
      <w:r w:rsidR="007A014B" w:rsidRPr="002D71DF">
        <w:rPr>
          <w:szCs w:val="22"/>
          <w:shd w:val="clear" w:color="auto" w:fill="FFFFFF"/>
        </w:rPr>
        <w:t>a</w:t>
      </w:r>
      <w:r w:rsidR="004C760B" w:rsidRPr="002D71DF">
        <w:rPr>
          <w:szCs w:val="22"/>
          <w:shd w:val="clear" w:color="auto" w:fill="FFFFFF"/>
        </w:rPr>
        <w:t xml:space="preserve"> </w:t>
      </w:r>
      <w:r w:rsidR="007A014B" w:rsidRPr="002D71DF">
        <w:rPr>
          <w:szCs w:val="22"/>
          <w:shd w:val="clear" w:color="auto" w:fill="FFFFFF"/>
        </w:rPr>
        <w:t>moved</w:t>
      </w:r>
      <w:r w:rsidR="004C760B" w:rsidRPr="002D71DF">
        <w:rPr>
          <w:szCs w:val="22"/>
          <w:shd w:val="clear" w:color="auto" w:fill="FFFFFF"/>
        </w:rPr>
        <w:t xml:space="preserve"> </w:t>
      </w:r>
      <w:r w:rsidR="007A014B" w:rsidRPr="002D71DF">
        <w:rPr>
          <w:szCs w:val="22"/>
          <w:shd w:val="clear" w:color="auto" w:fill="FFFFFF"/>
        </w:rPr>
        <w:t>reading</w:t>
      </w:r>
      <w:r w:rsidR="004C760B" w:rsidRPr="002D71DF">
        <w:rPr>
          <w:szCs w:val="22"/>
          <w:shd w:val="clear" w:color="auto" w:fill="FFFFFF"/>
        </w:rPr>
        <w:t xml:space="preserve"> </w:t>
      </w:r>
      <w:r w:rsidR="007A014B" w:rsidRPr="002D71DF">
        <w:rPr>
          <w:szCs w:val="22"/>
          <w:shd w:val="clear" w:color="auto" w:fill="FFFFFF"/>
        </w:rPr>
        <w:t>and</w:t>
      </w:r>
      <w:r w:rsidR="004C760B" w:rsidRPr="002D71DF">
        <w:rPr>
          <w:szCs w:val="22"/>
          <w:shd w:val="clear" w:color="auto" w:fill="FFFFFF"/>
        </w:rPr>
        <w:t xml:space="preserve"> </w:t>
      </w:r>
      <w:r w:rsidR="007A014B" w:rsidRPr="002D71DF">
        <w:rPr>
          <w:szCs w:val="22"/>
          <w:shd w:val="clear" w:color="auto" w:fill="FFFFFF"/>
        </w:rPr>
        <w:t>reflect</w:t>
      </w:r>
      <w:r w:rsidR="004C760B" w:rsidRPr="002D71DF">
        <w:rPr>
          <w:szCs w:val="22"/>
          <w:shd w:val="clear" w:color="auto" w:fill="FFFFFF"/>
        </w:rPr>
        <w:t xml:space="preserve"> </w:t>
      </w:r>
      <w:r w:rsidR="007A014B" w:rsidRPr="002D71DF">
        <w:rPr>
          <w:szCs w:val="22"/>
          <w:shd w:val="clear" w:color="auto" w:fill="FFFFFF"/>
        </w:rPr>
        <w:t>on</w:t>
      </w:r>
      <w:r w:rsidR="004C760B" w:rsidRPr="002D71DF">
        <w:rPr>
          <w:szCs w:val="22"/>
          <w:shd w:val="clear" w:color="auto" w:fill="FFFFFF"/>
        </w:rPr>
        <w:t xml:space="preserve"> </w:t>
      </w:r>
      <w:r w:rsidR="007A014B" w:rsidRPr="002D71DF">
        <w:rPr>
          <w:szCs w:val="22"/>
          <w:shd w:val="clear" w:color="auto" w:fill="FFFFFF"/>
        </w:rPr>
        <w:t>feedback</w:t>
      </w:r>
      <w:r w:rsidR="004C760B" w:rsidRPr="002D71DF">
        <w:rPr>
          <w:szCs w:val="22"/>
          <w:shd w:val="clear" w:color="auto" w:fill="FFFFFF"/>
        </w:rPr>
        <w:t xml:space="preserve"> </w:t>
      </w:r>
      <w:r w:rsidR="007A014B" w:rsidRPr="002D71DF">
        <w:rPr>
          <w:szCs w:val="22"/>
          <w:shd w:val="clear" w:color="auto" w:fill="FFFFFF"/>
        </w:rPr>
        <w:t>about</w:t>
      </w:r>
      <w:r w:rsidR="004C760B" w:rsidRPr="002D71DF">
        <w:rPr>
          <w:szCs w:val="22"/>
          <w:shd w:val="clear" w:color="auto" w:fill="FFFFFF"/>
        </w:rPr>
        <w:t xml:space="preserve"> </w:t>
      </w:r>
      <w:r w:rsidR="007A014B" w:rsidRPr="002D71DF">
        <w:rPr>
          <w:szCs w:val="22"/>
          <w:shd w:val="clear" w:color="auto" w:fill="FFFFFF"/>
        </w:rPr>
        <w:t>dramatic</w:t>
      </w:r>
      <w:r w:rsidR="004C760B" w:rsidRPr="002D71DF">
        <w:rPr>
          <w:szCs w:val="22"/>
          <w:shd w:val="clear" w:color="auto" w:fill="FFFFFF"/>
        </w:rPr>
        <w:t xml:space="preserve"> </w:t>
      </w:r>
      <w:r w:rsidR="007A014B" w:rsidRPr="002D71DF">
        <w:rPr>
          <w:szCs w:val="22"/>
          <w:shd w:val="clear" w:color="auto" w:fill="FFFFFF"/>
        </w:rPr>
        <w:t>elements</w:t>
      </w:r>
      <w:r w:rsidR="004C760B" w:rsidRPr="002D71DF">
        <w:rPr>
          <w:szCs w:val="22"/>
          <w:shd w:val="clear" w:color="auto" w:fill="FFFFFF"/>
        </w:rPr>
        <w:t xml:space="preserve"> </w:t>
      </w:r>
      <w:r w:rsidR="007A014B" w:rsidRPr="002D71DF">
        <w:rPr>
          <w:szCs w:val="22"/>
          <w:shd w:val="clear" w:color="auto" w:fill="FFFFFF"/>
        </w:rPr>
        <w:t>and</w:t>
      </w:r>
      <w:r w:rsidR="004C760B" w:rsidRPr="002D71DF">
        <w:rPr>
          <w:szCs w:val="22"/>
          <w:shd w:val="clear" w:color="auto" w:fill="FFFFFF"/>
        </w:rPr>
        <w:t xml:space="preserve"> </w:t>
      </w:r>
      <w:r w:rsidR="007A014B" w:rsidRPr="002D71DF">
        <w:rPr>
          <w:szCs w:val="22"/>
          <w:shd w:val="clear" w:color="auto" w:fill="FFFFFF"/>
        </w:rPr>
        <w:t>script</w:t>
      </w:r>
      <w:r w:rsidR="004C760B" w:rsidRPr="002D71DF">
        <w:rPr>
          <w:szCs w:val="22"/>
          <w:shd w:val="clear" w:color="auto" w:fill="FFFFFF"/>
        </w:rPr>
        <w:t xml:space="preserve"> </w:t>
      </w:r>
      <w:r w:rsidR="007A014B" w:rsidRPr="002D71DF">
        <w:rPr>
          <w:szCs w:val="22"/>
          <w:shd w:val="clear" w:color="auto" w:fill="FFFFFF"/>
        </w:rPr>
        <w:t>conventions.</w:t>
      </w:r>
      <w:r w:rsidR="004C760B" w:rsidRPr="002D71DF">
        <w:rPr>
          <w:szCs w:val="22"/>
          <w:shd w:val="clear" w:color="auto" w:fill="FFFFFF"/>
        </w:rPr>
        <w:t xml:space="preserve"> </w:t>
      </w:r>
      <w:r w:rsidR="007A014B" w:rsidRPr="002D71DF">
        <w:rPr>
          <w:szCs w:val="22"/>
          <w:shd w:val="clear" w:color="auto" w:fill="FFFFFF"/>
        </w:rPr>
        <w:t>Students</w:t>
      </w:r>
      <w:r w:rsidR="004C760B" w:rsidRPr="002D71DF">
        <w:rPr>
          <w:szCs w:val="22"/>
          <w:shd w:val="clear" w:color="auto" w:fill="FFFFFF"/>
        </w:rPr>
        <w:t xml:space="preserve"> </w:t>
      </w:r>
      <w:r w:rsidR="007A014B" w:rsidRPr="002D71DF">
        <w:rPr>
          <w:szCs w:val="22"/>
          <w:shd w:val="clear" w:color="auto" w:fill="FFFFFF"/>
        </w:rPr>
        <w:t>refine</w:t>
      </w:r>
      <w:r w:rsidR="004C760B" w:rsidRPr="002D71DF">
        <w:rPr>
          <w:szCs w:val="22"/>
          <w:shd w:val="clear" w:color="auto" w:fill="FFFFFF"/>
        </w:rPr>
        <w:t xml:space="preserve"> </w:t>
      </w:r>
      <w:r w:rsidR="007A014B" w:rsidRPr="002D71DF">
        <w:rPr>
          <w:szCs w:val="22"/>
          <w:shd w:val="clear" w:color="auto" w:fill="FFFFFF"/>
        </w:rPr>
        <w:t>and</w:t>
      </w:r>
      <w:r w:rsidR="004C760B" w:rsidRPr="002D71DF">
        <w:rPr>
          <w:szCs w:val="22"/>
          <w:shd w:val="clear" w:color="auto" w:fill="FFFFFF"/>
        </w:rPr>
        <w:t xml:space="preserve"> </w:t>
      </w:r>
      <w:r w:rsidR="007A014B" w:rsidRPr="002D71DF">
        <w:rPr>
          <w:szCs w:val="22"/>
          <w:shd w:val="clear" w:color="auto" w:fill="FFFFFF"/>
        </w:rPr>
        <w:t>present</w:t>
      </w:r>
      <w:r w:rsidR="004C760B" w:rsidRPr="002D71DF">
        <w:rPr>
          <w:szCs w:val="22"/>
          <w:shd w:val="clear" w:color="auto" w:fill="FFFFFF"/>
        </w:rPr>
        <w:t xml:space="preserve"> </w:t>
      </w:r>
      <w:r w:rsidR="007A014B" w:rsidRPr="002D71DF">
        <w:rPr>
          <w:szCs w:val="22"/>
          <w:shd w:val="clear" w:color="auto" w:fill="FFFFFF"/>
        </w:rPr>
        <w:t>a</w:t>
      </w:r>
      <w:r w:rsidR="004C760B" w:rsidRPr="002D71DF">
        <w:rPr>
          <w:szCs w:val="22"/>
          <w:shd w:val="clear" w:color="auto" w:fill="FFFFFF"/>
        </w:rPr>
        <w:t xml:space="preserve"> </w:t>
      </w:r>
      <w:r w:rsidR="007A014B" w:rsidRPr="002D71DF">
        <w:rPr>
          <w:szCs w:val="22"/>
          <w:shd w:val="clear" w:color="auto" w:fill="FFFFFF"/>
        </w:rPr>
        <w:t>scripted</w:t>
      </w:r>
      <w:r w:rsidR="004C760B" w:rsidRPr="002D71DF">
        <w:rPr>
          <w:szCs w:val="22"/>
          <w:shd w:val="clear" w:color="auto" w:fill="FFFFFF"/>
        </w:rPr>
        <w:t xml:space="preserve"> </w:t>
      </w:r>
      <w:r w:rsidR="007A014B" w:rsidRPr="002D71DF">
        <w:rPr>
          <w:szCs w:val="22"/>
          <w:shd w:val="clear" w:color="auto" w:fill="FFFFFF"/>
        </w:rPr>
        <w:t>work</w:t>
      </w:r>
      <w:r w:rsidR="004C760B" w:rsidRPr="002D71DF">
        <w:rPr>
          <w:szCs w:val="22"/>
          <w:shd w:val="clear" w:color="auto" w:fill="FFFFFF"/>
        </w:rPr>
        <w:t xml:space="preserve"> </w:t>
      </w:r>
      <w:r w:rsidR="007A014B" w:rsidRPr="002D71DF">
        <w:rPr>
          <w:szCs w:val="22"/>
          <w:shd w:val="clear" w:color="auto" w:fill="FFFFFF"/>
        </w:rPr>
        <w:t>with</w:t>
      </w:r>
      <w:r w:rsidR="004C760B" w:rsidRPr="002D71DF">
        <w:rPr>
          <w:szCs w:val="22"/>
          <w:shd w:val="clear" w:color="auto" w:fill="FFFFFF"/>
        </w:rPr>
        <w:t xml:space="preserve"> </w:t>
      </w:r>
      <w:r w:rsidR="007A014B" w:rsidRPr="002D71DF">
        <w:rPr>
          <w:szCs w:val="22"/>
          <w:shd w:val="clear" w:color="auto" w:fill="FFFFFF"/>
        </w:rPr>
        <w:t>clear</w:t>
      </w:r>
      <w:r w:rsidR="004C760B" w:rsidRPr="002D71DF">
        <w:rPr>
          <w:szCs w:val="22"/>
          <w:shd w:val="clear" w:color="auto" w:fill="FFFFFF"/>
        </w:rPr>
        <w:t xml:space="preserve"> </w:t>
      </w:r>
      <w:r w:rsidR="007A014B" w:rsidRPr="002D71DF">
        <w:rPr>
          <w:szCs w:val="22"/>
          <w:shd w:val="clear" w:color="auto" w:fill="FFFFFF"/>
        </w:rPr>
        <w:t>intent.</w:t>
      </w:r>
    </w:p>
    <w:p w14:paraId="5D086A7A" w14:textId="5073C397" w:rsidR="00541BCA" w:rsidRPr="002D71DF" w:rsidRDefault="00541BCA" w:rsidP="00541BCA">
      <w:r w:rsidRPr="002D71DF">
        <w:rPr>
          <w:b/>
          <w:bCs/>
        </w:rPr>
        <w:t>Consulted</w:t>
      </w:r>
      <w:r w:rsidR="004C760B" w:rsidRPr="002D71DF">
        <w:rPr>
          <w:b/>
          <w:bCs/>
        </w:rPr>
        <w:t xml:space="preserve"> </w:t>
      </w:r>
      <w:r w:rsidRPr="002D71DF">
        <w:rPr>
          <w:b/>
          <w:bCs/>
        </w:rPr>
        <w:t>with</w:t>
      </w:r>
      <w:r w:rsidRPr="002D71DF">
        <w:t>:</w:t>
      </w:r>
      <w:r w:rsidR="004C760B" w:rsidRPr="002D71DF">
        <w:t xml:space="preserve"> </w:t>
      </w:r>
      <w:r w:rsidR="00861177" w:rsidRPr="002D71DF">
        <w:t>Equity,</w:t>
      </w:r>
      <w:r w:rsidR="004C760B" w:rsidRPr="002D71DF">
        <w:t xml:space="preserve"> </w:t>
      </w:r>
      <w:r w:rsidR="00861177" w:rsidRPr="002D71DF">
        <w:t>Multicultural</w:t>
      </w:r>
      <w:r w:rsidR="004C760B" w:rsidRPr="002D71DF">
        <w:t xml:space="preserve"> </w:t>
      </w:r>
      <w:r w:rsidR="00861177" w:rsidRPr="002D71DF">
        <w:t>and</w:t>
      </w:r>
      <w:r w:rsidR="004C760B" w:rsidRPr="002D71DF">
        <w:t xml:space="preserve"> </w:t>
      </w:r>
      <w:r w:rsidR="00861177" w:rsidRPr="002D71DF">
        <w:t>Inclusive</w:t>
      </w:r>
      <w:r w:rsidR="004C760B" w:rsidRPr="002D71DF">
        <w:t xml:space="preserve"> </w:t>
      </w:r>
      <w:r w:rsidR="00861177" w:rsidRPr="002D71DF">
        <w:t>Education</w:t>
      </w:r>
      <w:r w:rsidR="004C760B" w:rsidRPr="002D71DF">
        <w:t xml:space="preserve"> </w:t>
      </w:r>
      <w:r w:rsidR="007A212B" w:rsidRPr="002D71DF">
        <w:t>Team</w:t>
      </w:r>
      <w:r w:rsidR="004C760B" w:rsidRPr="002D71DF">
        <w:t xml:space="preserve"> </w:t>
      </w:r>
      <w:r w:rsidR="007A212B" w:rsidRPr="002D71DF">
        <w:t>and</w:t>
      </w:r>
      <w:r w:rsidR="004C760B" w:rsidRPr="002D71DF">
        <w:t xml:space="preserve"> </w:t>
      </w:r>
      <w:r w:rsidR="007A212B" w:rsidRPr="002D71DF">
        <w:t>Aboriginal</w:t>
      </w:r>
      <w:r w:rsidR="004C760B" w:rsidRPr="002D71DF">
        <w:t xml:space="preserve"> </w:t>
      </w:r>
      <w:r w:rsidR="007A212B" w:rsidRPr="002D71DF">
        <w:t>Education</w:t>
      </w:r>
      <w:r w:rsidR="004C760B" w:rsidRPr="002D71DF">
        <w:t xml:space="preserve"> </w:t>
      </w:r>
      <w:r w:rsidR="007A212B" w:rsidRPr="002D71DF">
        <w:t>Advisor</w:t>
      </w:r>
      <w:r w:rsidR="00497DB0" w:rsidRPr="002D71DF">
        <w:t>,</w:t>
      </w:r>
      <w:r w:rsidR="004C760B" w:rsidRPr="002D71DF">
        <w:t xml:space="preserve"> </w:t>
      </w:r>
      <w:r w:rsidR="00497DB0" w:rsidRPr="002D71DF">
        <w:t>Curriculum</w:t>
      </w:r>
      <w:r w:rsidR="004C760B" w:rsidRPr="002D71DF">
        <w:t xml:space="preserve"> </w:t>
      </w:r>
      <w:r w:rsidR="00497DB0" w:rsidRPr="002D71DF">
        <w:t>Implementation</w:t>
      </w:r>
      <w:r w:rsidR="004C760B" w:rsidRPr="002D71DF">
        <w:t xml:space="preserve"> </w:t>
      </w:r>
      <w:r w:rsidR="00464DA6" w:rsidRPr="002D71DF">
        <w:t>and</w:t>
      </w:r>
      <w:r w:rsidR="004C760B" w:rsidRPr="002D71DF">
        <w:t xml:space="preserve"> </w:t>
      </w:r>
      <w:r w:rsidR="00464DA6" w:rsidRPr="002D71DF">
        <w:t>Provisions</w:t>
      </w:r>
      <w:r w:rsidR="00253EE4" w:rsidRPr="002D71DF">
        <w:t>.</w:t>
      </w:r>
    </w:p>
    <w:p w14:paraId="738C00D2" w14:textId="52441A8B" w:rsidR="00541BCA" w:rsidRPr="002D71DF" w:rsidRDefault="00541BCA" w:rsidP="0009278C">
      <w:pPr>
        <w:rPr>
          <w:szCs w:val="22"/>
          <w:shd w:val="clear" w:color="auto" w:fill="FFFFFF"/>
        </w:rPr>
      </w:pPr>
      <w:r w:rsidRPr="002D71DF">
        <w:rPr>
          <w:rStyle w:val="Strong"/>
        </w:rPr>
        <w:t>Creation</w:t>
      </w:r>
      <w:r w:rsidR="004C760B" w:rsidRPr="002D71DF">
        <w:rPr>
          <w:rStyle w:val="Strong"/>
        </w:rPr>
        <w:t xml:space="preserve"> </w:t>
      </w:r>
      <w:r w:rsidRPr="002D71DF">
        <w:rPr>
          <w:rStyle w:val="Strong"/>
        </w:rPr>
        <w:t>date:</w:t>
      </w:r>
      <w:r w:rsidR="004C760B" w:rsidRPr="002D71DF">
        <w:rPr>
          <w:rStyle w:val="Strong"/>
        </w:rPr>
        <w:t xml:space="preserve"> </w:t>
      </w:r>
      <w:r w:rsidR="009D4360" w:rsidRPr="002D71DF">
        <w:rPr>
          <w:rStyle w:val="Strong"/>
          <w:b w:val="0"/>
          <w:bCs w:val="0"/>
        </w:rPr>
        <w:t>28</w:t>
      </w:r>
      <w:r w:rsidR="004C760B" w:rsidRPr="002D71DF">
        <w:rPr>
          <w:rStyle w:val="Strong"/>
          <w:b w:val="0"/>
          <w:bCs w:val="0"/>
        </w:rPr>
        <w:t xml:space="preserve"> </w:t>
      </w:r>
      <w:r w:rsidR="00315263" w:rsidRPr="002D71DF">
        <w:rPr>
          <w:rStyle w:val="Strong"/>
          <w:b w:val="0"/>
          <w:bCs w:val="0"/>
        </w:rPr>
        <w:t>April</w:t>
      </w:r>
      <w:r w:rsidR="004C760B" w:rsidRPr="002D71DF">
        <w:rPr>
          <w:rStyle w:val="Strong"/>
          <w:b w:val="0"/>
          <w:bCs w:val="0"/>
        </w:rPr>
        <w:t xml:space="preserve"> </w:t>
      </w:r>
      <w:r w:rsidR="00315263" w:rsidRPr="002D71DF">
        <w:rPr>
          <w:rStyle w:val="Strong"/>
          <w:b w:val="0"/>
          <w:bCs w:val="0"/>
        </w:rPr>
        <w:t>2026</w:t>
      </w:r>
    </w:p>
    <w:p w14:paraId="39E00C20" w14:textId="77777777" w:rsidR="00FA11D4" w:rsidRPr="002D71DF" w:rsidRDefault="00FA11D4">
      <w:pPr>
        <w:suppressAutoHyphens w:val="0"/>
        <w:spacing w:before="0" w:after="160" w:line="259" w:lineRule="auto"/>
        <w:rPr>
          <w:rStyle w:val="Strong"/>
        </w:rPr>
      </w:pPr>
      <w:r w:rsidRPr="002D71DF">
        <w:rPr>
          <w:rStyle w:val="Strong"/>
        </w:rPr>
        <w:br w:type="page"/>
      </w:r>
    </w:p>
    <w:p w14:paraId="4B7EBCE3" w14:textId="39F8A09D" w:rsidR="00FA11D4" w:rsidRPr="002D71DF" w:rsidRDefault="00FA11D4" w:rsidP="00CB3E80">
      <w:pPr>
        <w:pStyle w:val="Heading2"/>
      </w:pPr>
      <w:bookmarkStart w:id="2" w:name="_Toc232500194"/>
      <w:r w:rsidRPr="002D71DF">
        <w:lastRenderedPageBreak/>
        <w:t>Outcomes</w:t>
      </w:r>
      <w:bookmarkEnd w:id="2"/>
    </w:p>
    <w:p w14:paraId="58211DDD" w14:textId="3A10DDB5" w:rsidR="00FA11D4" w:rsidRPr="002D71DF" w:rsidRDefault="00FA11D4" w:rsidP="00D555E1">
      <w:r w:rsidRPr="002D71DF">
        <w:t>A</w:t>
      </w:r>
      <w:r w:rsidR="004C760B" w:rsidRPr="002D71DF">
        <w:t xml:space="preserve"> </w:t>
      </w:r>
      <w:r w:rsidRPr="002D71DF">
        <w:t>student:</w:t>
      </w:r>
    </w:p>
    <w:p w14:paraId="5A72F289" w14:textId="03098593" w:rsidR="005B1DF4" w:rsidRPr="002D71DF" w:rsidRDefault="7C7392AB" w:rsidP="00CB3E80">
      <w:pPr>
        <w:pStyle w:val="ListBullet"/>
      </w:pPr>
      <w:r w:rsidRPr="002D71DF">
        <w:rPr>
          <w:b/>
          <w:bCs/>
        </w:rPr>
        <w:t>DR5-MAK-01</w:t>
      </w:r>
      <w:r w:rsidR="004C760B" w:rsidRPr="002D71DF">
        <w:t xml:space="preserve"> </w:t>
      </w:r>
      <w:r w:rsidRPr="002D71DF">
        <w:t>creates</w:t>
      </w:r>
      <w:r w:rsidR="004C760B" w:rsidRPr="002D71DF">
        <w:t xml:space="preserve"> </w:t>
      </w:r>
      <w:r w:rsidRPr="002D71DF">
        <w:t>and</w:t>
      </w:r>
      <w:r w:rsidR="004C760B" w:rsidRPr="002D71DF">
        <w:t xml:space="preserve"> </w:t>
      </w:r>
      <w:r w:rsidRPr="002D71DF">
        <w:t>refines</w:t>
      </w:r>
      <w:r w:rsidR="004C760B" w:rsidRPr="002D71DF">
        <w:t xml:space="preserve"> </w:t>
      </w:r>
      <w:r w:rsidRPr="002D71DF">
        <w:t>meaning</w:t>
      </w:r>
      <w:r w:rsidR="004C760B" w:rsidRPr="002D71DF">
        <w:t xml:space="preserve"> </w:t>
      </w:r>
      <w:r w:rsidRPr="002D71DF">
        <w:t>through</w:t>
      </w:r>
      <w:r w:rsidR="004C760B" w:rsidRPr="002D71DF">
        <w:t xml:space="preserve"> </w:t>
      </w:r>
      <w:r w:rsidRPr="002D71DF">
        <w:t>experimentation</w:t>
      </w:r>
      <w:r w:rsidR="004C760B" w:rsidRPr="002D71DF">
        <w:t xml:space="preserve"> </w:t>
      </w:r>
      <w:r w:rsidRPr="002D71DF">
        <w:t>with</w:t>
      </w:r>
      <w:r w:rsidR="004C760B" w:rsidRPr="002D71DF">
        <w:t xml:space="preserve"> </w:t>
      </w:r>
      <w:r w:rsidRPr="002D71DF">
        <w:t>dramatic</w:t>
      </w:r>
      <w:r w:rsidR="004C760B" w:rsidRPr="002D71DF">
        <w:t xml:space="preserve"> </w:t>
      </w:r>
      <w:r w:rsidRPr="002D71DF">
        <w:t>processes</w:t>
      </w:r>
    </w:p>
    <w:p w14:paraId="06CF5D12" w14:textId="7B56D32E" w:rsidR="005B1DF4" w:rsidRPr="002D71DF" w:rsidRDefault="7C7392AB" w:rsidP="00CB3E80">
      <w:pPr>
        <w:pStyle w:val="ListBullet"/>
      </w:pPr>
      <w:r w:rsidRPr="002D71DF">
        <w:rPr>
          <w:b/>
          <w:bCs/>
        </w:rPr>
        <w:t>DR5-MAK-02</w:t>
      </w:r>
      <w:r w:rsidR="004C760B" w:rsidRPr="002D71DF">
        <w:t xml:space="preserve"> </w:t>
      </w:r>
      <w:r w:rsidRPr="002D71DF">
        <w:t>selects</w:t>
      </w:r>
      <w:r w:rsidR="004C760B" w:rsidRPr="002D71DF">
        <w:t xml:space="preserve"> </w:t>
      </w:r>
      <w:r w:rsidRPr="002D71DF">
        <w:t>and</w:t>
      </w:r>
      <w:r w:rsidR="004C760B" w:rsidRPr="002D71DF">
        <w:t xml:space="preserve"> </w:t>
      </w:r>
      <w:r w:rsidRPr="002D71DF">
        <w:t>applies</w:t>
      </w:r>
      <w:r w:rsidR="004C760B" w:rsidRPr="002D71DF">
        <w:t xml:space="preserve"> </w:t>
      </w:r>
      <w:r w:rsidRPr="002D71DF">
        <w:t>dramatic</w:t>
      </w:r>
      <w:r w:rsidR="004C760B" w:rsidRPr="002D71DF">
        <w:t xml:space="preserve"> </w:t>
      </w:r>
      <w:r w:rsidRPr="002D71DF">
        <w:t>elements</w:t>
      </w:r>
      <w:r w:rsidR="004C760B" w:rsidRPr="002D71DF">
        <w:t xml:space="preserve"> </w:t>
      </w:r>
      <w:r w:rsidRPr="002D71DF">
        <w:t>to</w:t>
      </w:r>
      <w:r w:rsidR="004C760B" w:rsidRPr="002D71DF">
        <w:t xml:space="preserve"> </w:t>
      </w:r>
      <w:r w:rsidRPr="002D71DF">
        <w:t>create</w:t>
      </w:r>
      <w:r w:rsidR="004C760B" w:rsidRPr="002D71DF">
        <w:t xml:space="preserve"> </w:t>
      </w:r>
      <w:r w:rsidRPr="002D71DF">
        <w:t>and</w:t>
      </w:r>
      <w:r w:rsidR="004C760B" w:rsidRPr="002D71DF">
        <w:t xml:space="preserve"> </w:t>
      </w:r>
      <w:r w:rsidRPr="002D71DF">
        <w:t>refine</w:t>
      </w:r>
      <w:r w:rsidR="004C760B" w:rsidRPr="002D71DF">
        <w:t xml:space="preserve"> </w:t>
      </w:r>
      <w:r w:rsidRPr="002D71DF">
        <w:t>works</w:t>
      </w:r>
      <w:r w:rsidR="004C760B" w:rsidRPr="002D71DF">
        <w:t xml:space="preserve"> </w:t>
      </w:r>
      <w:r w:rsidRPr="002D71DF">
        <w:t>and</w:t>
      </w:r>
      <w:r w:rsidR="004C760B" w:rsidRPr="002D71DF">
        <w:t xml:space="preserve"> </w:t>
      </w:r>
      <w:r w:rsidRPr="002D71DF">
        <w:t>experiences</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contexts</w:t>
      </w:r>
    </w:p>
    <w:p w14:paraId="5C323336" w14:textId="4DEC18B3" w:rsidR="005B1DF4" w:rsidRPr="002D71DF" w:rsidRDefault="7C7392AB" w:rsidP="00CB3E80">
      <w:pPr>
        <w:pStyle w:val="ListBullet"/>
      </w:pPr>
      <w:r w:rsidRPr="002D71DF">
        <w:rPr>
          <w:b/>
          <w:bCs/>
        </w:rPr>
        <w:t>DR5-PER-01</w:t>
      </w:r>
      <w:r w:rsidR="004C760B" w:rsidRPr="002D71DF">
        <w:t xml:space="preserve"> </w:t>
      </w:r>
      <w:r w:rsidRPr="002D71DF">
        <w:t>applies</w:t>
      </w:r>
      <w:r w:rsidR="004C760B" w:rsidRPr="002D71DF">
        <w:t xml:space="preserve"> </w:t>
      </w:r>
      <w:r w:rsidRPr="002D71DF">
        <w:t>and</w:t>
      </w:r>
      <w:r w:rsidR="004C760B" w:rsidRPr="002D71DF">
        <w:t xml:space="preserve"> </w:t>
      </w:r>
      <w:r w:rsidRPr="002D71DF">
        <w:t>adapts</w:t>
      </w:r>
      <w:r w:rsidR="004C760B" w:rsidRPr="002D71DF">
        <w:t xml:space="preserve"> </w:t>
      </w:r>
      <w:r w:rsidRPr="002D71DF">
        <w:t>performance</w:t>
      </w:r>
      <w:r w:rsidR="004C760B" w:rsidRPr="002D71DF">
        <w:t xml:space="preserve"> </w:t>
      </w:r>
      <w:r w:rsidRPr="002D71DF">
        <w:t>skills</w:t>
      </w:r>
      <w:r w:rsidR="004C760B" w:rsidRPr="002D71DF">
        <w:t xml:space="preserve"> </w:t>
      </w:r>
      <w:r w:rsidRPr="002D71DF">
        <w:t>and</w:t>
      </w:r>
      <w:r w:rsidR="004C760B" w:rsidRPr="002D71DF">
        <w:t xml:space="preserve"> </w:t>
      </w:r>
      <w:r w:rsidRPr="002D71DF">
        <w:t>dramatic</w:t>
      </w:r>
      <w:r w:rsidR="004C760B" w:rsidRPr="002D71DF">
        <w:t xml:space="preserve"> </w:t>
      </w:r>
      <w:r w:rsidRPr="002D71DF">
        <w:t>processes</w:t>
      </w:r>
      <w:r w:rsidR="004C760B" w:rsidRPr="002D71DF">
        <w:t xml:space="preserve"> </w:t>
      </w:r>
      <w:r w:rsidRPr="002D71DF">
        <w:t>to</w:t>
      </w:r>
      <w:r w:rsidR="004C760B" w:rsidRPr="002D71DF">
        <w:t xml:space="preserve"> </w:t>
      </w:r>
      <w:r w:rsidRPr="002D71DF">
        <w:t>communicate</w:t>
      </w:r>
      <w:r w:rsidR="004C760B" w:rsidRPr="002D71DF">
        <w:t xml:space="preserve"> </w:t>
      </w:r>
      <w:r w:rsidRPr="002D71DF">
        <w:t>intention</w:t>
      </w:r>
      <w:r w:rsidR="004C760B" w:rsidRPr="002D71DF">
        <w:t xml:space="preserve"> </w:t>
      </w:r>
      <w:r w:rsidRPr="002D71DF">
        <w:t>and</w:t>
      </w:r>
      <w:r w:rsidR="004C760B" w:rsidRPr="002D71DF">
        <w:t xml:space="preserve"> </w:t>
      </w:r>
      <w:r w:rsidRPr="002D71DF">
        <w:t>meaning</w:t>
      </w:r>
    </w:p>
    <w:p w14:paraId="0CE376E3" w14:textId="436A6361" w:rsidR="005B1DF4" w:rsidRPr="002D71DF" w:rsidRDefault="7C7392AB" w:rsidP="00CB3E80">
      <w:pPr>
        <w:pStyle w:val="ListBullet"/>
      </w:pPr>
      <w:r w:rsidRPr="002D71DF">
        <w:rPr>
          <w:b/>
          <w:bCs/>
        </w:rPr>
        <w:t>DR5-PER-02</w:t>
      </w:r>
      <w:r w:rsidR="004C760B" w:rsidRPr="002D71DF">
        <w:t xml:space="preserve"> </w:t>
      </w:r>
      <w:r w:rsidRPr="002D71DF">
        <w:t>manipulates</w:t>
      </w:r>
      <w:r w:rsidR="004C760B" w:rsidRPr="002D71DF">
        <w:t xml:space="preserve"> </w:t>
      </w:r>
      <w:r w:rsidRPr="002D71DF">
        <w:t>dramatic</w:t>
      </w:r>
      <w:r w:rsidR="004C760B" w:rsidRPr="002D71DF">
        <w:t xml:space="preserve"> </w:t>
      </w:r>
      <w:r w:rsidRPr="002D71DF">
        <w:t>elements</w:t>
      </w:r>
      <w:r w:rsidR="004C760B" w:rsidRPr="002D71DF">
        <w:t xml:space="preserve"> </w:t>
      </w:r>
      <w:r w:rsidRPr="002D71DF">
        <w:t>to</w:t>
      </w:r>
      <w:r w:rsidR="004C760B" w:rsidRPr="002D71DF">
        <w:t xml:space="preserve"> </w:t>
      </w:r>
      <w:r w:rsidRPr="002D71DF">
        <w:t>stage</w:t>
      </w:r>
      <w:r w:rsidR="004C760B" w:rsidRPr="002D71DF">
        <w:t xml:space="preserve"> </w:t>
      </w:r>
      <w:r w:rsidRPr="002D71DF">
        <w:t>works</w:t>
      </w:r>
      <w:r w:rsidR="004C760B" w:rsidRPr="002D71DF">
        <w:t xml:space="preserve"> </w:t>
      </w:r>
      <w:r w:rsidRPr="002D71DF">
        <w:t>and</w:t>
      </w:r>
      <w:r w:rsidR="004C760B" w:rsidRPr="002D71DF">
        <w:t xml:space="preserve"> </w:t>
      </w:r>
      <w:r w:rsidRPr="002D71DF">
        <w:t>influence</w:t>
      </w:r>
      <w:r w:rsidR="004C760B" w:rsidRPr="002D71DF">
        <w:t xml:space="preserve"> </w:t>
      </w:r>
      <w:r w:rsidRPr="002D71DF">
        <w:t>audience</w:t>
      </w:r>
      <w:r w:rsidR="004C760B" w:rsidRPr="002D71DF">
        <w:t xml:space="preserve"> </w:t>
      </w:r>
      <w:r w:rsidRPr="002D71DF">
        <w:t>response</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contexts</w:t>
      </w:r>
    </w:p>
    <w:p w14:paraId="0D5494E5" w14:textId="4D7C175B" w:rsidR="005B1DF4" w:rsidRPr="002D71DF" w:rsidRDefault="7C7392AB" w:rsidP="00CB3E80">
      <w:pPr>
        <w:pStyle w:val="ListBullet"/>
      </w:pPr>
      <w:r w:rsidRPr="002D71DF">
        <w:rPr>
          <w:b/>
          <w:bCs/>
        </w:rPr>
        <w:t>DR5-APP-01</w:t>
      </w:r>
      <w:r w:rsidR="004C760B" w:rsidRPr="002D71DF">
        <w:t xml:space="preserve"> </w:t>
      </w:r>
      <w:r w:rsidRPr="002D71DF">
        <w:t>analyses</w:t>
      </w:r>
      <w:r w:rsidR="004C760B" w:rsidRPr="002D71DF">
        <w:t xml:space="preserve"> </w:t>
      </w:r>
      <w:r w:rsidRPr="002D71DF">
        <w:t>how</w:t>
      </w:r>
      <w:r w:rsidR="004C760B" w:rsidRPr="002D71DF">
        <w:t xml:space="preserve"> </w:t>
      </w:r>
      <w:r w:rsidRPr="002D71DF">
        <w:t>creative</w:t>
      </w:r>
      <w:r w:rsidR="004C760B" w:rsidRPr="002D71DF">
        <w:t xml:space="preserve"> </w:t>
      </w:r>
      <w:r w:rsidRPr="002D71DF">
        <w:t>choices</w:t>
      </w:r>
      <w:r w:rsidR="004C760B" w:rsidRPr="002D71DF">
        <w:t xml:space="preserve"> </w:t>
      </w:r>
      <w:r w:rsidRPr="002D71DF">
        <w:t>shape</w:t>
      </w:r>
      <w:r w:rsidR="004C760B" w:rsidRPr="002D71DF">
        <w:t xml:space="preserve"> </w:t>
      </w:r>
      <w:r w:rsidRPr="002D71DF">
        <w:t>intention</w:t>
      </w:r>
      <w:r w:rsidR="004C760B" w:rsidRPr="002D71DF">
        <w:t xml:space="preserve"> </w:t>
      </w:r>
      <w:r w:rsidRPr="002D71DF">
        <w:t>and</w:t>
      </w:r>
      <w:r w:rsidR="004C760B" w:rsidRPr="002D71DF">
        <w:t xml:space="preserve"> </w:t>
      </w:r>
      <w:r w:rsidRPr="002D71DF">
        <w:t>meaning</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processes</w:t>
      </w:r>
    </w:p>
    <w:p w14:paraId="00E0D20A" w14:textId="558BE235" w:rsidR="005B1DF4" w:rsidRPr="002D71DF" w:rsidRDefault="7C7392AB" w:rsidP="00CB3E80">
      <w:pPr>
        <w:pStyle w:val="ListBullet"/>
      </w:pPr>
      <w:r w:rsidRPr="002D71DF">
        <w:rPr>
          <w:b/>
          <w:bCs/>
        </w:rPr>
        <w:t>DR5-APP-02</w:t>
      </w:r>
      <w:r w:rsidR="004C760B" w:rsidRPr="002D71DF">
        <w:t xml:space="preserve"> </w:t>
      </w:r>
      <w:r w:rsidRPr="002D71DF">
        <w:t>evaluates</w:t>
      </w:r>
      <w:r w:rsidR="004C760B" w:rsidRPr="002D71DF">
        <w:t xml:space="preserve"> </w:t>
      </w:r>
      <w:r w:rsidRPr="002D71DF">
        <w:t>how</w:t>
      </w:r>
      <w:r w:rsidR="004C760B" w:rsidRPr="002D71DF">
        <w:t xml:space="preserve"> </w:t>
      </w:r>
      <w:r w:rsidRPr="002D71DF">
        <w:t>dramatic</w:t>
      </w:r>
      <w:r w:rsidR="004C760B" w:rsidRPr="002D71DF">
        <w:t xml:space="preserve"> </w:t>
      </w:r>
      <w:r w:rsidRPr="002D71DF">
        <w:t>elements</w:t>
      </w:r>
      <w:r w:rsidR="004C760B" w:rsidRPr="002D71DF">
        <w:t xml:space="preserve"> </w:t>
      </w:r>
      <w:r w:rsidRPr="002D71DF">
        <w:t>are</w:t>
      </w:r>
      <w:r w:rsidR="004C760B" w:rsidRPr="002D71DF">
        <w:t xml:space="preserve"> </w:t>
      </w:r>
      <w:r w:rsidRPr="002D71DF">
        <w:t>manipulated</w:t>
      </w:r>
      <w:r w:rsidR="004C760B" w:rsidRPr="002D71DF">
        <w:t xml:space="preserve"> </w:t>
      </w:r>
      <w:r w:rsidRPr="002D71DF">
        <w:t>to</w:t>
      </w:r>
      <w:r w:rsidR="004C760B" w:rsidRPr="002D71DF">
        <w:t xml:space="preserve"> </w:t>
      </w:r>
      <w:r w:rsidRPr="002D71DF">
        <w:t>influence</w:t>
      </w:r>
      <w:r w:rsidR="004C760B" w:rsidRPr="002D71DF">
        <w:t xml:space="preserve"> </w:t>
      </w:r>
      <w:r w:rsidRPr="002D71DF">
        <w:t>audience</w:t>
      </w:r>
      <w:r w:rsidR="004C760B" w:rsidRPr="002D71DF">
        <w:t xml:space="preserve"> </w:t>
      </w:r>
      <w:r w:rsidRPr="002D71DF">
        <w:t>response</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contexts</w:t>
      </w:r>
    </w:p>
    <w:p w14:paraId="498C96A5" w14:textId="5F46DB11" w:rsidR="00FA11D4" w:rsidRPr="002D71DF" w:rsidRDefault="00FA11D4" w:rsidP="00CB3E80">
      <w:pPr>
        <w:pStyle w:val="Imageattributioncaption"/>
      </w:pPr>
      <w:hyperlink r:id="rId8" w:tgtFrame="_blank" w:history="1">
        <w:r w:rsidRPr="002D71DF">
          <w:rPr>
            <w:rStyle w:val="Hyperlink"/>
          </w:rPr>
          <w:t>Drama</w:t>
        </w:r>
        <w:r w:rsidR="004C760B" w:rsidRPr="002D71DF">
          <w:rPr>
            <w:rStyle w:val="Hyperlink"/>
          </w:rPr>
          <w:t xml:space="preserve"> </w:t>
        </w:r>
        <w:r w:rsidRPr="002D71DF">
          <w:rPr>
            <w:rStyle w:val="Hyperlink"/>
          </w:rPr>
          <w:t>7–10</w:t>
        </w:r>
        <w:r w:rsidR="004C760B" w:rsidRPr="002D71DF">
          <w:rPr>
            <w:rStyle w:val="Hyperlink"/>
          </w:rPr>
          <w:t xml:space="preserve"> </w:t>
        </w:r>
        <w:r w:rsidRPr="002D71DF">
          <w:rPr>
            <w:rStyle w:val="Hyperlink"/>
          </w:rPr>
          <w:t>Syllabus</w:t>
        </w:r>
      </w:hyperlink>
      <w:r w:rsidR="004C760B" w:rsidRPr="002D71DF">
        <w:t xml:space="preserve"> </w:t>
      </w:r>
      <w:r w:rsidRPr="002D71DF">
        <w:t>©</w:t>
      </w:r>
      <w:r w:rsidR="004C760B" w:rsidRPr="002D71DF">
        <w:t xml:space="preserve"> </w:t>
      </w:r>
      <w:r w:rsidRPr="002D71DF">
        <w:t>NSW</w:t>
      </w:r>
      <w:r w:rsidR="004C760B" w:rsidRPr="002D71DF">
        <w:t xml:space="preserve"> </w:t>
      </w:r>
      <w:r w:rsidRPr="002D71DF">
        <w:t>Education</w:t>
      </w:r>
      <w:r w:rsidR="004C760B" w:rsidRPr="002D71DF">
        <w:t xml:space="preserve"> </w:t>
      </w:r>
      <w:r w:rsidRPr="002D71DF">
        <w:t>Standards</w:t>
      </w:r>
      <w:r w:rsidR="004C760B" w:rsidRPr="002D71DF">
        <w:t xml:space="preserve"> </w:t>
      </w:r>
      <w:r w:rsidRPr="002D71DF">
        <w:t>Authority</w:t>
      </w:r>
      <w:r w:rsidR="004C760B" w:rsidRPr="002D71DF">
        <w:t xml:space="preserve"> </w:t>
      </w:r>
      <w:r w:rsidRPr="002D71DF">
        <w:t>(NESA)</w:t>
      </w:r>
      <w:r w:rsidR="004C760B" w:rsidRPr="002D71DF">
        <w:t xml:space="preserve"> </w:t>
      </w:r>
      <w:r w:rsidRPr="002D71DF">
        <w:t>for</w:t>
      </w:r>
      <w:r w:rsidR="004C760B" w:rsidRPr="002D71DF">
        <w:t xml:space="preserve"> </w:t>
      </w:r>
      <w:r w:rsidRPr="002D71DF">
        <w:t>and</w:t>
      </w:r>
      <w:r w:rsidR="004C760B" w:rsidRPr="002D71DF">
        <w:t xml:space="preserve"> </w:t>
      </w:r>
      <w:r w:rsidRPr="002D71DF">
        <w:t>on</w:t>
      </w:r>
      <w:r w:rsidR="004C760B" w:rsidRPr="002D71DF">
        <w:t xml:space="preserve"> </w:t>
      </w:r>
      <w:r w:rsidRPr="002D71DF">
        <w:t>behalf</w:t>
      </w:r>
      <w:r w:rsidR="004C760B" w:rsidRPr="002D71DF">
        <w:t xml:space="preserve"> </w:t>
      </w:r>
      <w:r w:rsidRPr="002D71DF">
        <w:t>of</w:t>
      </w:r>
      <w:r w:rsidR="004C760B" w:rsidRPr="002D71DF">
        <w:t xml:space="preserve"> </w:t>
      </w:r>
      <w:r w:rsidRPr="002D71DF">
        <w:t>the</w:t>
      </w:r>
      <w:r w:rsidR="004C760B" w:rsidRPr="002D71DF">
        <w:t xml:space="preserve"> </w:t>
      </w:r>
      <w:r w:rsidRPr="002D71DF">
        <w:t>Crown</w:t>
      </w:r>
      <w:r w:rsidR="004C760B" w:rsidRPr="002D71DF">
        <w:t xml:space="preserve"> </w:t>
      </w:r>
      <w:r w:rsidRPr="002D71DF">
        <w:t>in</w:t>
      </w:r>
      <w:r w:rsidR="004C760B" w:rsidRPr="002D71DF">
        <w:t xml:space="preserve"> </w:t>
      </w:r>
      <w:r w:rsidRPr="002D71DF">
        <w:t>right</w:t>
      </w:r>
      <w:r w:rsidR="004C760B" w:rsidRPr="002D71DF">
        <w:t xml:space="preserve"> </w:t>
      </w:r>
      <w:r w:rsidRPr="002D71DF">
        <w:t>of</w:t>
      </w:r>
      <w:r w:rsidR="004C760B" w:rsidRPr="002D71DF">
        <w:t xml:space="preserve"> </w:t>
      </w:r>
      <w:r w:rsidRPr="002D71DF">
        <w:t>the</w:t>
      </w:r>
      <w:r w:rsidR="004C760B" w:rsidRPr="002D71DF">
        <w:t xml:space="preserve"> </w:t>
      </w:r>
      <w:r w:rsidRPr="002D71DF">
        <w:t>State</w:t>
      </w:r>
      <w:r w:rsidR="004C760B" w:rsidRPr="002D71DF">
        <w:t xml:space="preserve"> </w:t>
      </w:r>
      <w:r w:rsidRPr="002D71DF">
        <w:t>of</w:t>
      </w:r>
      <w:r w:rsidR="004C760B" w:rsidRPr="002D71DF">
        <w:t xml:space="preserve"> </w:t>
      </w:r>
      <w:r w:rsidRPr="002D71DF">
        <w:t>New</w:t>
      </w:r>
      <w:r w:rsidR="004C760B" w:rsidRPr="002D71DF">
        <w:t xml:space="preserve"> </w:t>
      </w:r>
      <w:r w:rsidRPr="002D71DF">
        <w:t>South</w:t>
      </w:r>
      <w:r w:rsidR="004C760B" w:rsidRPr="002D71DF">
        <w:t xml:space="preserve"> </w:t>
      </w:r>
      <w:r w:rsidRPr="002D71DF">
        <w:t>Wales,</w:t>
      </w:r>
      <w:r w:rsidR="004C760B" w:rsidRPr="002D71DF">
        <w:t xml:space="preserve"> </w:t>
      </w:r>
      <w:r w:rsidRPr="002D71DF">
        <w:t>2023.</w:t>
      </w:r>
    </w:p>
    <w:p w14:paraId="317C0CE9" w14:textId="3F6D45D8" w:rsidR="00FA11D4" w:rsidRPr="002D71DF" w:rsidRDefault="00FA11D4" w:rsidP="00CB3E80">
      <w:pPr>
        <w:pStyle w:val="Heading2"/>
      </w:pPr>
      <w:bookmarkStart w:id="3" w:name="_Toc232500195"/>
      <w:r w:rsidRPr="002D71DF">
        <w:t>Support</w:t>
      </w:r>
      <w:r w:rsidR="004C760B" w:rsidRPr="002D71DF">
        <w:t xml:space="preserve"> </w:t>
      </w:r>
      <w:r w:rsidRPr="002D71DF">
        <w:t>resources</w:t>
      </w:r>
      <w:bookmarkEnd w:id="3"/>
    </w:p>
    <w:p w14:paraId="7F081FBB" w14:textId="227D5E52" w:rsidR="00FA11D4" w:rsidRPr="002D71DF" w:rsidRDefault="00FA11D4" w:rsidP="00FA11D4">
      <w:r w:rsidRPr="002D71DF">
        <w:t>This</w:t>
      </w:r>
      <w:r w:rsidR="004C760B" w:rsidRPr="002D71DF">
        <w:t xml:space="preserve"> </w:t>
      </w:r>
      <w:r w:rsidRPr="002D71DF">
        <w:t>sample</w:t>
      </w:r>
      <w:r w:rsidR="004C760B" w:rsidRPr="002D71DF">
        <w:t xml:space="preserve"> </w:t>
      </w:r>
      <w:r w:rsidRPr="002D71DF">
        <w:t>unit</w:t>
      </w:r>
      <w:r w:rsidR="004C760B" w:rsidRPr="002D71DF">
        <w:t xml:space="preserve"> </w:t>
      </w:r>
      <w:r w:rsidRPr="002D71DF">
        <w:t>aligns</w:t>
      </w:r>
      <w:r w:rsidR="004C760B" w:rsidRPr="002D71DF">
        <w:t xml:space="preserve"> </w:t>
      </w:r>
      <w:r w:rsidRPr="002D71DF">
        <w:t>with</w:t>
      </w:r>
      <w:r w:rsidR="004C760B" w:rsidRPr="002D71DF">
        <w:t xml:space="preserve"> </w:t>
      </w:r>
      <w:r w:rsidRPr="002D71DF">
        <w:t>the</w:t>
      </w:r>
      <w:r w:rsidR="004C760B" w:rsidRPr="002D71DF">
        <w:t xml:space="preserve"> </w:t>
      </w:r>
      <w:r w:rsidRPr="002D71DF">
        <w:t>following</w:t>
      </w:r>
      <w:r w:rsidR="004C760B" w:rsidRPr="002D71DF">
        <w:t xml:space="preserve"> </w:t>
      </w:r>
      <w:r w:rsidRPr="002D71DF">
        <w:t>support</w:t>
      </w:r>
      <w:r w:rsidR="004C760B" w:rsidRPr="002D71DF">
        <w:t xml:space="preserve"> </w:t>
      </w:r>
      <w:r w:rsidRPr="002D71DF">
        <w:t>materials:</w:t>
      </w:r>
      <w:r w:rsidR="004C760B" w:rsidRPr="002D71DF">
        <w:t xml:space="preserve"> </w:t>
      </w:r>
    </w:p>
    <w:p w14:paraId="23FF3A7D" w14:textId="77777777" w:rsidR="00E3028A" w:rsidRPr="002D71DF" w:rsidRDefault="00E3028A" w:rsidP="00E3028A">
      <w:pPr>
        <w:pStyle w:val="ListBullet"/>
      </w:pPr>
      <w:r w:rsidRPr="002D71DF">
        <w:t>Sample unit – ‘Finding voice – crafting a play’ (part 2 of 2)</w:t>
      </w:r>
    </w:p>
    <w:p w14:paraId="37B007B3" w14:textId="2FCD647A" w:rsidR="00867028" w:rsidRPr="002D71DF" w:rsidRDefault="00867028" w:rsidP="4238AB8B">
      <w:pPr>
        <w:pStyle w:val="ListBullet"/>
      </w:pPr>
      <w:r w:rsidRPr="002D71DF">
        <w:t>PowerPoint</w:t>
      </w:r>
      <w:r w:rsidR="004C760B" w:rsidRPr="002D71DF">
        <w:t xml:space="preserve"> </w:t>
      </w:r>
      <w:r w:rsidRPr="002D71DF">
        <w:t>resource</w:t>
      </w:r>
      <w:r w:rsidR="004C760B" w:rsidRPr="002D71DF">
        <w:t xml:space="preserve"> </w:t>
      </w:r>
      <w:r w:rsidR="00800CAB" w:rsidRPr="002D71DF">
        <w:t>1</w:t>
      </w:r>
      <w:r w:rsidR="004C760B" w:rsidRPr="002D71DF">
        <w:t xml:space="preserve"> </w:t>
      </w:r>
      <w:r w:rsidRPr="002D71DF">
        <w:t>–</w:t>
      </w:r>
      <w:r w:rsidR="004C760B" w:rsidRPr="002D71DF">
        <w:t xml:space="preserve"> </w:t>
      </w:r>
      <w:r w:rsidR="1332F379" w:rsidRPr="002D71DF">
        <w:t>Learning</w:t>
      </w:r>
      <w:r w:rsidR="004C760B" w:rsidRPr="002D71DF">
        <w:t xml:space="preserve"> </w:t>
      </w:r>
      <w:r w:rsidR="1332F379" w:rsidRPr="002D71DF">
        <w:t>sequences</w:t>
      </w:r>
      <w:r w:rsidR="004C760B" w:rsidRPr="002D71DF">
        <w:t xml:space="preserve"> </w:t>
      </w:r>
      <w:r w:rsidR="00CB3E80" w:rsidRPr="002D71DF">
        <w:t>–</w:t>
      </w:r>
      <w:r w:rsidR="004C760B" w:rsidRPr="002D71DF">
        <w:t xml:space="preserve"> </w:t>
      </w:r>
      <w:r w:rsidRPr="002D71DF">
        <w:t>‘Finding</w:t>
      </w:r>
      <w:r w:rsidR="004C760B" w:rsidRPr="002D71DF">
        <w:t xml:space="preserve"> </w:t>
      </w:r>
      <w:r w:rsidRPr="002D71DF">
        <w:t>voice</w:t>
      </w:r>
      <w:r w:rsidR="004C760B" w:rsidRPr="002D71DF">
        <w:t xml:space="preserve"> </w:t>
      </w:r>
      <w:r w:rsidRPr="002D71DF">
        <w:t>–</w:t>
      </w:r>
      <w:r w:rsidR="004C760B" w:rsidRPr="002D71DF">
        <w:t xml:space="preserve"> </w:t>
      </w:r>
      <w:r w:rsidRPr="002D71DF">
        <w:t>crafting</w:t>
      </w:r>
      <w:r w:rsidR="004C760B" w:rsidRPr="002D71DF">
        <w:t xml:space="preserve"> </w:t>
      </w:r>
      <w:r w:rsidRPr="002D71DF">
        <w:t>a</w:t>
      </w:r>
      <w:r w:rsidR="004C760B" w:rsidRPr="002D71DF">
        <w:t xml:space="preserve"> </w:t>
      </w:r>
      <w:r w:rsidRPr="002D71DF">
        <w:t>play’</w:t>
      </w:r>
      <w:r w:rsidR="004C760B" w:rsidRPr="002D71DF">
        <w:t xml:space="preserve"> </w:t>
      </w:r>
    </w:p>
    <w:p w14:paraId="4AF48539" w14:textId="5A1225E0" w:rsidR="007A6425" w:rsidRPr="002D71DF" w:rsidRDefault="007A6425" w:rsidP="4238AB8B">
      <w:pPr>
        <w:pStyle w:val="ListBullet"/>
      </w:pPr>
      <w:r w:rsidRPr="002D71DF">
        <w:t>PowerPoint</w:t>
      </w:r>
      <w:r w:rsidR="004C760B" w:rsidRPr="002D71DF">
        <w:t xml:space="preserve"> </w:t>
      </w:r>
      <w:r w:rsidRPr="002D71DF">
        <w:t>resource</w:t>
      </w:r>
      <w:r w:rsidR="004C760B" w:rsidRPr="002D71DF">
        <w:t xml:space="preserve"> </w:t>
      </w:r>
      <w:r w:rsidR="00800CAB" w:rsidRPr="002D71DF">
        <w:t>2</w:t>
      </w:r>
      <w:r w:rsidR="004C760B" w:rsidRPr="002D71DF">
        <w:t xml:space="preserve"> </w:t>
      </w:r>
      <w:r w:rsidRPr="002D71DF">
        <w:t>–</w:t>
      </w:r>
      <w:r w:rsidR="004C760B" w:rsidRPr="002D71DF">
        <w:t xml:space="preserve"> </w:t>
      </w:r>
      <w:r w:rsidR="21E239C7" w:rsidRPr="002D71DF">
        <w:t>Playwright’s</w:t>
      </w:r>
      <w:r w:rsidR="004C760B" w:rsidRPr="002D71DF">
        <w:t xml:space="preserve"> </w:t>
      </w:r>
      <w:r w:rsidR="21E239C7" w:rsidRPr="002D71DF">
        <w:t>journal</w:t>
      </w:r>
      <w:r w:rsidR="004C760B" w:rsidRPr="002D71DF">
        <w:t xml:space="preserve"> </w:t>
      </w:r>
      <w:r w:rsidR="00CB3E80" w:rsidRPr="002D71DF">
        <w:t>–</w:t>
      </w:r>
      <w:r w:rsidR="004C760B" w:rsidRPr="002D71DF">
        <w:t xml:space="preserve"> </w:t>
      </w:r>
      <w:r w:rsidRPr="002D71DF">
        <w:t>‘Finding</w:t>
      </w:r>
      <w:r w:rsidR="004C760B" w:rsidRPr="002D71DF">
        <w:t xml:space="preserve"> </w:t>
      </w:r>
      <w:r w:rsidRPr="002D71DF">
        <w:t>voice</w:t>
      </w:r>
      <w:r w:rsidR="004C760B" w:rsidRPr="002D71DF">
        <w:t xml:space="preserve"> </w:t>
      </w:r>
      <w:r w:rsidRPr="002D71DF">
        <w:t>–</w:t>
      </w:r>
      <w:r w:rsidR="004C760B" w:rsidRPr="002D71DF">
        <w:t xml:space="preserve"> </w:t>
      </w:r>
      <w:r w:rsidRPr="002D71DF">
        <w:t>crafting</w:t>
      </w:r>
      <w:r w:rsidR="004C760B" w:rsidRPr="002D71DF">
        <w:t xml:space="preserve"> </w:t>
      </w:r>
      <w:r w:rsidRPr="002D71DF">
        <w:t>a</w:t>
      </w:r>
      <w:r w:rsidR="004C760B" w:rsidRPr="002D71DF">
        <w:t xml:space="preserve"> </w:t>
      </w:r>
      <w:r w:rsidRPr="002D71DF">
        <w:t>play’</w:t>
      </w:r>
      <w:r w:rsidR="004C760B" w:rsidRPr="002D71DF">
        <w:t xml:space="preserve"> </w:t>
      </w:r>
    </w:p>
    <w:p w14:paraId="75B64802" w14:textId="14245B8F" w:rsidR="00FA11D4" w:rsidRPr="002D71DF" w:rsidRDefault="7899B018" w:rsidP="00FA11D4">
      <w:pPr>
        <w:pStyle w:val="ListBullet"/>
      </w:pPr>
      <w:r w:rsidRPr="002D71DF">
        <w:lastRenderedPageBreak/>
        <w:t>Sample</w:t>
      </w:r>
      <w:r w:rsidR="004C760B" w:rsidRPr="002D71DF">
        <w:t xml:space="preserve"> </w:t>
      </w:r>
      <w:r w:rsidRPr="002D71DF">
        <w:t>assessment</w:t>
      </w:r>
      <w:r w:rsidR="004C760B" w:rsidRPr="002D71DF">
        <w:t xml:space="preserve"> </w:t>
      </w:r>
      <w:r w:rsidRPr="002D71DF">
        <w:t>task</w:t>
      </w:r>
      <w:r w:rsidR="004C760B" w:rsidRPr="002D71DF">
        <w:t xml:space="preserve"> </w:t>
      </w:r>
      <w:r w:rsidRPr="002D71DF">
        <w:t>–</w:t>
      </w:r>
      <w:r w:rsidR="004C760B" w:rsidRPr="002D71DF">
        <w:t xml:space="preserve"> </w:t>
      </w:r>
      <w:r w:rsidR="598143FE" w:rsidRPr="002D71DF">
        <w:t>‘</w:t>
      </w:r>
      <w:r w:rsidR="794CEDA4" w:rsidRPr="002D71DF">
        <w:t>Finding</w:t>
      </w:r>
      <w:r w:rsidR="004C760B" w:rsidRPr="002D71DF">
        <w:t xml:space="preserve"> </w:t>
      </w:r>
      <w:r w:rsidR="794CEDA4" w:rsidRPr="002D71DF">
        <w:t>voice</w:t>
      </w:r>
      <w:r w:rsidR="004C760B" w:rsidRPr="002D71DF">
        <w:t xml:space="preserve"> </w:t>
      </w:r>
      <w:r w:rsidR="794CEDA4" w:rsidRPr="002D71DF">
        <w:t>–</w:t>
      </w:r>
      <w:r w:rsidR="004C760B" w:rsidRPr="002D71DF">
        <w:t xml:space="preserve"> </w:t>
      </w:r>
      <w:r w:rsidR="794CEDA4" w:rsidRPr="002D71DF">
        <w:t>crafting</w:t>
      </w:r>
      <w:r w:rsidR="004C760B" w:rsidRPr="002D71DF">
        <w:t xml:space="preserve"> </w:t>
      </w:r>
      <w:r w:rsidR="794CEDA4" w:rsidRPr="002D71DF">
        <w:t>a</w:t>
      </w:r>
      <w:r w:rsidR="004C760B" w:rsidRPr="002D71DF">
        <w:t xml:space="preserve"> </w:t>
      </w:r>
      <w:r w:rsidR="794CEDA4" w:rsidRPr="002D71DF">
        <w:t>play</w:t>
      </w:r>
      <w:r w:rsidR="598143FE" w:rsidRPr="002D71DF">
        <w:t>’</w:t>
      </w:r>
    </w:p>
    <w:p w14:paraId="7FD200CD" w14:textId="6698A908" w:rsidR="00F409EB" w:rsidRPr="002D71DF" w:rsidRDefault="63BBEF01" w:rsidP="00F409EB">
      <w:pPr>
        <w:pStyle w:val="ListBullet"/>
      </w:pPr>
      <w:r w:rsidRPr="002D71DF">
        <w:t>Script</w:t>
      </w:r>
      <w:r w:rsidR="004C760B" w:rsidRPr="002D71DF">
        <w:t xml:space="preserve"> </w:t>
      </w:r>
      <w:r w:rsidRPr="002D71DF">
        <w:t>booklet</w:t>
      </w:r>
      <w:r w:rsidR="004C760B" w:rsidRPr="002D71DF">
        <w:t xml:space="preserve"> </w:t>
      </w:r>
      <w:r w:rsidRPr="002D71DF">
        <w:t>1</w:t>
      </w:r>
      <w:r w:rsidR="004C760B" w:rsidRPr="002D71DF">
        <w:t xml:space="preserve"> </w:t>
      </w:r>
      <w:r w:rsidRPr="002D71DF">
        <w:t>–</w:t>
      </w:r>
      <w:r w:rsidR="004C760B" w:rsidRPr="002D71DF">
        <w:t xml:space="preserve"> </w:t>
      </w:r>
      <w:r w:rsidRPr="002D71DF">
        <w:rPr>
          <w:i/>
          <w:iCs/>
        </w:rPr>
        <w:t>PINCHED</w:t>
      </w:r>
      <w:r w:rsidR="004C760B" w:rsidRPr="002D71DF">
        <w:t xml:space="preserve"> </w:t>
      </w:r>
      <w:r w:rsidRPr="002D71DF">
        <w:t>by</w:t>
      </w:r>
      <w:r w:rsidR="004C760B" w:rsidRPr="002D71DF">
        <w:t xml:space="preserve"> </w:t>
      </w:r>
      <w:r w:rsidRPr="002D71DF">
        <w:t>Melanie</w:t>
      </w:r>
      <w:r w:rsidR="004C760B" w:rsidRPr="002D71DF">
        <w:t xml:space="preserve"> </w:t>
      </w:r>
      <w:r w:rsidRPr="002D71DF">
        <w:t>Tait</w:t>
      </w:r>
      <w:r w:rsidR="004C760B" w:rsidRPr="002D71DF">
        <w:t xml:space="preserve"> </w:t>
      </w:r>
    </w:p>
    <w:p w14:paraId="3675C484" w14:textId="311D046B" w:rsidR="00F409EB" w:rsidRPr="002D71DF" w:rsidRDefault="63BBEF01" w:rsidP="00F409EB">
      <w:pPr>
        <w:pStyle w:val="ListBullet"/>
      </w:pPr>
      <w:r w:rsidRPr="002D71DF">
        <w:t>Script</w:t>
      </w:r>
      <w:r w:rsidR="004C760B" w:rsidRPr="002D71DF">
        <w:t xml:space="preserve"> </w:t>
      </w:r>
      <w:r w:rsidRPr="002D71DF">
        <w:t>booklet</w:t>
      </w:r>
      <w:r w:rsidR="004C760B" w:rsidRPr="002D71DF">
        <w:t xml:space="preserve"> </w:t>
      </w:r>
      <w:r w:rsidRPr="002D71DF">
        <w:t>2</w:t>
      </w:r>
      <w:r w:rsidR="004C760B" w:rsidRPr="002D71DF">
        <w:t xml:space="preserve"> </w:t>
      </w:r>
      <w:r w:rsidRPr="002D71DF">
        <w:t>–</w:t>
      </w:r>
      <w:r w:rsidR="004C760B" w:rsidRPr="002D71DF">
        <w:t xml:space="preserve"> </w:t>
      </w:r>
      <w:r w:rsidRPr="002D71DF">
        <w:rPr>
          <w:i/>
          <w:iCs/>
        </w:rPr>
        <w:t>BEFORE</w:t>
      </w:r>
      <w:r w:rsidR="004C760B" w:rsidRPr="002D71DF">
        <w:rPr>
          <w:i/>
          <w:iCs/>
        </w:rPr>
        <w:t xml:space="preserve"> </w:t>
      </w:r>
      <w:r w:rsidRPr="002D71DF">
        <w:rPr>
          <w:i/>
          <w:iCs/>
        </w:rPr>
        <w:t>THE</w:t>
      </w:r>
      <w:r w:rsidR="004C760B" w:rsidRPr="002D71DF">
        <w:rPr>
          <w:i/>
          <w:iCs/>
        </w:rPr>
        <w:t xml:space="preserve"> </w:t>
      </w:r>
      <w:r w:rsidRPr="002D71DF">
        <w:rPr>
          <w:i/>
          <w:iCs/>
        </w:rPr>
        <w:t>SUN</w:t>
      </w:r>
      <w:r w:rsidR="004C760B" w:rsidRPr="002D71DF">
        <w:rPr>
          <w:i/>
          <w:iCs/>
        </w:rPr>
        <w:t xml:space="preserve"> </w:t>
      </w:r>
      <w:r w:rsidRPr="002D71DF">
        <w:rPr>
          <w:i/>
          <w:iCs/>
        </w:rPr>
        <w:t>COMES</w:t>
      </w:r>
      <w:r w:rsidR="004C760B" w:rsidRPr="002D71DF">
        <w:rPr>
          <w:i/>
          <w:iCs/>
        </w:rPr>
        <w:t xml:space="preserve"> </w:t>
      </w:r>
      <w:r w:rsidRPr="002D71DF">
        <w:rPr>
          <w:i/>
          <w:iCs/>
        </w:rPr>
        <w:t>UP</w:t>
      </w:r>
      <w:r w:rsidR="004C760B" w:rsidRPr="002D71DF">
        <w:t xml:space="preserve"> </w:t>
      </w:r>
      <w:r w:rsidRPr="002D71DF">
        <w:t>by</w:t>
      </w:r>
      <w:r w:rsidR="004C760B" w:rsidRPr="002D71DF">
        <w:t xml:space="preserve"> </w:t>
      </w:r>
      <w:r w:rsidRPr="002D71DF">
        <w:t>Callan</w:t>
      </w:r>
      <w:r w:rsidR="004C760B" w:rsidRPr="002D71DF">
        <w:t xml:space="preserve"> </w:t>
      </w:r>
      <w:r w:rsidRPr="002D71DF">
        <w:t>Purcell</w:t>
      </w:r>
      <w:r w:rsidR="004C760B" w:rsidRPr="002D71DF">
        <w:t xml:space="preserve"> </w:t>
      </w:r>
      <w:r w:rsidRPr="002D71DF">
        <w:t>and</w:t>
      </w:r>
      <w:r w:rsidR="004C760B" w:rsidRPr="002D71DF">
        <w:t xml:space="preserve"> </w:t>
      </w:r>
      <w:r w:rsidRPr="002D71DF">
        <w:t>Jordan</w:t>
      </w:r>
      <w:r w:rsidR="004C760B" w:rsidRPr="002D71DF">
        <w:t xml:space="preserve"> </w:t>
      </w:r>
      <w:r w:rsidRPr="002D71DF">
        <w:t>Shea</w:t>
      </w:r>
      <w:r w:rsidR="004C760B" w:rsidRPr="002D71DF">
        <w:t xml:space="preserve"> </w:t>
      </w:r>
    </w:p>
    <w:p w14:paraId="5F00C229" w14:textId="14BA0A4B" w:rsidR="00F409EB" w:rsidRPr="002D71DF" w:rsidRDefault="63BBEF01" w:rsidP="00F409EB">
      <w:pPr>
        <w:pStyle w:val="ListBullet"/>
      </w:pPr>
      <w:r w:rsidRPr="002D71DF">
        <w:t>Script</w:t>
      </w:r>
      <w:r w:rsidR="004C760B" w:rsidRPr="002D71DF">
        <w:t xml:space="preserve"> </w:t>
      </w:r>
      <w:r w:rsidRPr="002D71DF">
        <w:t>booklet</w:t>
      </w:r>
      <w:r w:rsidR="004C760B" w:rsidRPr="002D71DF">
        <w:t xml:space="preserve"> </w:t>
      </w:r>
      <w:r w:rsidRPr="002D71DF">
        <w:t>3</w:t>
      </w:r>
      <w:r w:rsidR="004C760B" w:rsidRPr="002D71DF">
        <w:t xml:space="preserve"> </w:t>
      </w:r>
      <w:r w:rsidRPr="002D71DF">
        <w:t>–</w:t>
      </w:r>
      <w:r w:rsidR="004C760B" w:rsidRPr="002D71DF">
        <w:t xml:space="preserve"> </w:t>
      </w:r>
      <w:r w:rsidRPr="002D71DF">
        <w:rPr>
          <w:i/>
          <w:iCs/>
        </w:rPr>
        <w:t>Laila</w:t>
      </w:r>
      <w:r w:rsidR="004C760B" w:rsidRPr="002D71DF">
        <w:rPr>
          <w:i/>
          <w:iCs/>
        </w:rPr>
        <w:t xml:space="preserve"> </w:t>
      </w:r>
      <w:r w:rsidRPr="002D71DF">
        <w:rPr>
          <w:i/>
          <w:iCs/>
        </w:rPr>
        <w:t>is</w:t>
      </w:r>
      <w:r w:rsidR="004C760B" w:rsidRPr="002D71DF">
        <w:rPr>
          <w:i/>
          <w:iCs/>
        </w:rPr>
        <w:t xml:space="preserve"> </w:t>
      </w:r>
      <w:r w:rsidRPr="002D71DF">
        <w:rPr>
          <w:i/>
          <w:iCs/>
        </w:rPr>
        <w:t>Missing</w:t>
      </w:r>
      <w:r w:rsidR="004C760B" w:rsidRPr="002D71DF">
        <w:t xml:space="preserve"> </w:t>
      </w:r>
      <w:r w:rsidRPr="002D71DF">
        <w:t>by</w:t>
      </w:r>
      <w:r w:rsidR="004C760B" w:rsidRPr="002D71DF">
        <w:t xml:space="preserve"> </w:t>
      </w:r>
      <w:r w:rsidRPr="002D71DF">
        <w:t>Bina</w:t>
      </w:r>
      <w:r w:rsidR="004C760B" w:rsidRPr="002D71DF">
        <w:t xml:space="preserve"> </w:t>
      </w:r>
      <w:r w:rsidRPr="002D71DF">
        <w:t>Bhattacharya</w:t>
      </w:r>
      <w:r w:rsidR="004C760B" w:rsidRPr="002D71DF">
        <w:t xml:space="preserve"> </w:t>
      </w:r>
    </w:p>
    <w:p w14:paraId="31E7CED1" w14:textId="3BB42026" w:rsidR="00A46973" w:rsidRPr="002D71DF" w:rsidRDefault="63BBEF01" w:rsidP="00F409EB">
      <w:pPr>
        <w:pStyle w:val="ListBullet"/>
      </w:pPr>
      <w:r w:rsidRPr="002D71DF">
        <w:t>Script</w:t>
      </w:r>
      <w:r w:rsidR="004C760B" w:rsidRPr="002D71DF">
        <w:t xml:space="preserve"> </w:t>
      </w:r>
      <w:r w:rsidRPr="002D71DF">
        <w:t>booklet</w:t>
      </w:r>
      <w:r w:rsidR="004C760B" w:rsidRPr="002D71DF">
        <w:t xml:space="preserve"> </w:t>
      </w:r>
      <w:r w:rsidRPr="002D71DF">
        <w:t>4</w:t>
      </w:r>
      <w:r w:rsidR="004C760B" w:rsidRPr="002D71DF">
        <w:t xml:space="preserve"> </w:t>
      </w:r>
      <w:r w:rsidRPr="002D71DF">
        <w:t>–</w:t>
      </w:r>
      <w:r w:rsidR="004C760B" w:rsidRPr="002D71DF">
        <w:t xml:space="preserve"> </w:t>
      </w:r>
      <w:r w:rsidRPr="002D71DF">
        <w:rPr>
          <w:i/>
          <w:iCs/>
        </w:rPr>
        <w:t>PROMETHEUS</w:t>
      </w:r>
      <w:r w:rsidR="004C760B" w:rsidRPr="002D71DF">
        <w:t xml:space="preserve"> </w:t>
      </w:r>
      <w:r w:rsidRPr="002D71DF">
        <w:t>by</w:t>
      </w:r>
      <w:r w:rsidR="004C760B" w:rsidRPr="002D71DF">
        <w:t xml:space="preserve"> </w:t>
      </w:r>
      <w:r w:rsidRPr="002D71DF">
        <w:t>Damien</w:t>
      </w:r>
      <w:r w:rsidR="004C760B" w:rsidRPr="002D71DF">
        <w:t xml:space="preserve"> </w:t>
      </w:r>
      <w:r w:rsidRPr="002D71DF">
        <w:t>Ryan</w:t>
      </w:r>
    </w:p>
    <w:p w14:paraId="6CF57753" w14:textId="7F55CF8E" w:rsidR="00FA11D4" w:rsidRPr="002D71DF" w:rsidRDefault="26EBA27F" w:rsidP="00F409EB">
      <w:pPr>
        <w:pStyle w:val="ListBullet"/>
      </w:pPr>
      <w:hyperlink r:id="rId9">
        <w:r w:rsidRPr="002D71DF">
          <w:rPr>
            <w:rStyle w:val="Hyperlink"/>
          </w:rPr>
          <w:t>Finding</w:t>
        </w:r>
        <w:r w:rsidR="004C760B" w:rsidRPr="002D71DF">
          <w:rPr>
            <w:rStyle w:val="Hyperlink"/>
          </w:rPr>
          <w:t xml:space="preserve"> </w:t>
        </w:r>
        <w:r w:rsidRPr="002D71DF">
          <w:rPr>
            <w:rStyle w:val="Hyperlink"/>
          </w:rPr>
          <w:t>voice</w:t>
        </w:r>
        <w:r w:rsidR="004C760B" w:rsidRPr="002D71DF">
          <w:rPr>
            <w:rStyle w:val="Hyperlink"/>
          </w:rPr>
          <w:t xml:space="preserve"> </w:t>
        </w:r>
        <w:r w:rsidRPr="002D71DF">
          <w:rPr>
            <w:rStyle w:val="Hyperlink"/>
          </w:rPr>
          <w:t>–</w:t>
        </w:r>
        <w:r w:rsidR="004C760B" w:rsidRPr="002D71DF">
          <w:rPr>
            <w:rStyle w:val="Hyperlink"/>
          </w:rPr>
          <w:t xml:space="preserve"> </w:t>
        </w:r>
        <w:r w:rsidRPr="002D71DF">
          <w:rPr>
            <w:rStyle w:val="Hyperlink"/>
          </w:rPr>
          <w:t>crafting</w:t>
        </w:r>
        <w:r w:rsidR="004C760B" w:rsidRPr="002D71DF">
          <w:rPr>
            <w:rStyle w:val="Hyperlink"/>
          </w:rPr>
          <w:t xml:space="preserve"> </w:t>
        </w:r>
        <w:r w:rsidRPr="002D71DF">
          <w:rPr>
            <w:rStyle w:val="Hyperlink"/>
          </w:rPr>
          <w:t>a</w:t>
        </w:r>
        <w:r w:rsidR="004C760B" w:rsidRPr="002D71DF">
          <w:rPr>
            <w:rStyle w:val="Hyperlink"/>
          </w:rPr>
          <w:t xml:space="preserve"> </w:t>
        </w:r>
        <w:r w:rsidRPr="002D71DF">
          <w:rPr>
            <w:rStyle w:val="Hyperlink"/>
          </w:rPr>
          <w:t>play</w:t>
        </w:r>
        <w:r w:rsidR="004C760B" w:rsidRPr="002D71DF">
          <w:rPr>
            <w:rStyle w:val="Hyperlink"/>
          </w:rPr>
          <w:t xml:space="preserve"> </w:t>
        </w:r>
        <w:r w:rsidRPr="002D71DF">
          <w:rPr>
            <w:rStyle w:val="Hyperlink"/>
          </w:rPr>
          <w:t>videos</w:t>
        </w:r>
        <w:r w:rsidR="004C760B" w:rsidRPr="002D71DF">
          <w:rPr>
            <w:rStyle w:val="Hyperlink"/>
          </w:rPr>
          <w:t xml:space="preserve"> </w:t>
        </w:r>
        <w:r w:rsidRPr="002D71DF">
          <w:rPr>
            <w:rStyle w:val="Hyperlink"/>
          </w:rPr>
          <w:t>–</w:t>
        </w:r>
        <w:r w:rsidR="004C760B" w:rsidRPr="002D71DF">
          <w:rPr>
            <w:rStyle w:val="Hyperlink"/>
          </w:rPr>
          <w:t xml:space="preserve"> </w:t>
        </w:r>
        <w:r w:rsidRPr="002D71DF">
          <w:rPr>
            <w:rStyle w:val="Hyperlink"/>
          </w:rPr>
          <w:t>Drama</w:t>
        </w:r>
        <w:r w:rsidR="004C760B" w:rsidRPr="002D71DF">
          <w:rPr>
            <w:rStyle w:val="Hyperlink"/>
          </w:rPr>
          <w:t xml:space="preserve"> </w:t>
        </w:r>
        <w:r w:rsidRPr="002D71DF">
          <w:rPr>
            <w:rStyle w:val="Hyperlink"/>
          </w:rPr>
          <w:t>Stage</w:t>
        </w:r>
        <w:r w:rsidR="004C760B" w:rsidRPr="002D71DF">
          <w:rPr>
            <w:rStyle w:val="Hyperlink"/>
          </w:rPr>
          <w:t xml:space="preserve"> </w:t>
        </w:r>
        <w:r w:rsidRPr="002D71DF">
          <w:rPr>
            <w:rStyle w:val="Hyperlink"/>
          </w:rPr>
          <w:t>5</w:t>
        </w:r>
      </w:hyperlink>
    </w:p>
    <w:p w14:paraId="2791ACE6" w14:textId="4D3FB601" w:rsidR="000131DC" w:rsidRPr="002D71DF" w:rsidRDefault="000131DC" w:rsidP="008B5BF2">
      <w:r w:rsidRPr="002D71DF">
        <w:t>All</w:t>
      </w:r>
      <w:r w:rsidR="004C760B" w:rsidRPr="002D71DF">
        <w:t xml:space="preserve"> </w:t>
      </w:r>
      <w:r w:rsidRPr="002D71DF">
        <w:t>documents</w:t>
      </w:r>
      <w:r w:rsidR="004C760B" w:rsidRPr="002D71DF">
        <w:t xml:space="preserve"> </w:t>
      </w:r>
      <w:r w:rsidRPr="002D71DF">
        <w:t>associated</w:t>
      </w:r>
      <w:r w:rsidR="004C760B" w:rsidRPr="002D71DF">
        <w:t xml:space="preserve"> </w:t>
      </w:r>
      <w:r w:rsidRPr="002D71DF">
        <w:t>with</w:t>
      </w:r>
      <w:r w:rsidR="004C760B" w:rsidRPr="002D71DF">
        <w:t xml:space="preserve"> </w:t>
      </w:r>
      <w:r w:rsidRPr="002D71DF">
        <w:t>this</w:t>
      </w:r>
      <w:r w:rsidR="004C760B" w:rsidRPr="002D71DF">
        <w:t xml:space="preserve"> </w:t>
      </w:r>
      <w:r w:rsidRPr="002D71DF">
        <w:t>resource</w:t>
      </w:r>
      <w:r w:rsidR="004C760B" w:rsidRPr="002D71DF">
        <w:t xml:space="preserve"> </w:t>
      </w:r>
      <w:r w:rsidRPr="002D71DF">
        <w:t>can</w:t>
      </w:r>
      <w:r w:rsidR="004C760B" w:rsidRPr="002D71DF">
        <w:t xml:space="preserve"> </w:t>
      </w:r>
      <w:r w:rsidRPr="002D71DF">
        <w:t>be</w:t>
      </w:r>
      <w:r w:rsidR="004C760B" w:rsidRPr="002D71DF">
        <w:t xml:space="preserve"> </w:t>
      </w:r>
      <w:r w:rsidRPr="002D71DF">
        <w:t>found</w:t>
      </w:r>
      <w:r w:rsidR="004C760B" w:rsidRPr="002D71DF">
        <w:t xml:space="preserve"> </w:t>
      </w:r>
      <w:r w:rsidRPr="002D71DF">
        <w:t>on</w:t>
      </w:r>
      <w:r w:rsidR="004C760B" w:rsidRPr="002D71DF">
        <w:t xml:space="preserve"> </w:t>
      </w:r>
      <w:r w:rsidRPr="002D71DF">
        <w:t>the</w:t>
      </w:r>
      <w:r w:rsidR="004C760B" w:rsidRPr="002D71DF">
        <w:t xml:space="preserve"> </w:t>
      </w:r>
      <w:hyperlink r:id="rId10" w:history="1">
        <w:r w:rsidRPr="002D71DF">
          <w:rPr>
            <w:rStyle w:val="Hyperlink"/>
          </w:rPr>
          <w:t>Drama</w:t>
        </w:r>
        <w:r w:rsidR="004C760B" w:rsidRPr="002D71DF">
          <w:rPr>
            <w:rStyle w:val="Hyperlink"/>
          </w:rPr>
          <w:t xml:space="preserve"> </w:t>
        </w:r>
        <w:r w:rsidRPr="002D71DF">
          <w:rPr>
            <w:rStyle w:val="Hyperlink"/>
          </w:rPr>
          <w:t>7–10</w:t>
        </w:r>
        <w:r w:rsidR="004C760B" w:rsidRPr="002D71DF">
          <w:rPr>
            <w:rStyle w:val="Hyperlink"/>
          </w:rPr>
          <w:t xml:space="preserve"> </w:t>
        </w:r>
        <w:r w:rsidRPr="002D71DF">
          <w:rPr>
            <w:rStyle w:val="Hyperlink"/>
          </w:rPr>
          <w:t>(2023)</w:t>
        </w:r>
      </w:hyperlink>
      <w:r w:rsidR="004C760B" w:rsidRPr="002D71DF">
        <w:t xml:space="preserve"> </w:t>
      </w:r>
      <w:r w:rsidRPr="002D71DF">
        <w:t>webpage</w:t>
      </w:r>
      <w:r w:rsidR="004C760B" w:rsidRPr="002D71DF">
        <w:t xml:space="preserve"> </w:t>
      </w:r>
      <w:r w:rsidRPr="002D71DF">
        <w:t>of</w:t>
      </w:r>
      <w:r w:rsidR="004C760B" w:rsidRPr="002D71DF">
        <w:t xml:space="preserve"> </w:t>
      </w:r>
      <w:hyperlink r:id="rId11" w:history="1">
        <w:r w:rsidRPr="002D71DF">
          <w:rPr>
            <w:rStyle w:val="Hyperlink"/>
          </w:rPr>
          <w:t>Planning,</w:t>
        </w:r>
        <w:r w:rsidR="004C760B" w:rsidRPr="002D71DF">
          <w:rPr>
            <w:rStyle w:val="Hyperlink"/>
          </w:rPr>
          <w:t xml:space="preserve"> </w:t>
        </w:r>
        <w:r w:rsidRPr="002D71DF">
          <w:rPr>
            <w:rStyle w:val="Hyperlink"/>
          </w:rPr>
          <w:t>programming</w:t>
        </w:r>
        <w:r w:rsidR="004C760B" w:rsidRPr="002D71DF">
          <w:rPr>
            <w:rStyle w:val="Hyperlink"/>
          </w:rPr>
          <w:t xml:space="preserve"> </w:t>
        </w:r>
        <w:r w:rsidRPr="002D71DF">
          <w:rPr>
            <w:rStyle w:val="Hyperlink"/>
          </w:rPr>
          <w:t>and</w:t>
        </w:r>
        <w:r w:rsidR="004C760B" w:rsidRPr="002D71DF">
          <w:rPr>
            <w:rStyle w:val="Hyperlink"/>
          </w:rPr>
          <w:t xml:space="preserve"> </w:t>
        </w:r>
        <w:r w:rsidRPr="002D71DF">
          <w:rPr>
            <w:rStyle w:val="Hyperlink"/>
          </w:rPr>
          <w:t>assessing</w:t>
        </w:r>
        <w:r w:rsidR="004C760B" w:rsidRPr="002D71DF">
          <w:rPr>
            <w:rStyle w:val="Hyperlink"/>
          </w:rPr>
          <w:t xml:space="preserve"> </w:t>
        </w:r>
        <w:r w:rsidR="008B5BF2" w:rsidRPr="002D71DF">
          <w:rPr>
            <w:rStyle w:val="Hyperlink"/>
          </w:rPr>
          <w:t>C</w:t>
        </w:r>
        <w:r w:rsidRPr="002D71DF">
          <w:rPr>
            <w:rStyle w:val="Hyperlink"/>
          </w:rPr>
          <w:t>reative</w:t>
        </w:r>
        <w:r w:rsidR="004C760B" w:rsidRPr="002D71DF">
          <w:rPr>
            <w:rStyle w:val="Hyperlink"/>
          </w:rPr>
          <w:t xml:space="preserve"> </w:t>
        </w:r>
        <w:r w:rsidR="008B5BF2" w:rsidRPr="002D71DF">
          <w:rPr>
            <w:rStyle w:val="Hyperlink"/>
          </w:rPr>
          <w:t>A</w:t>
        </w:r>
        <w:r w:rsidRPr="002D71DF">
          <w:rPr>
            <w:rStyle w:val="Hyperlink"/>
          </w:rPr>
          <w:t>rts</w:t>
        </w:r>
        <w:r w:rsidR="004C760B" w:rsidRPr="002D71DF">
          <w:rPr>
            <w:rStyle w:val="Hyperlink"/>
          </w:rPr>
          <w:t xml:space="preserve"> </w:t>
        </w:r>
        <w:r w:rsidRPr="002D71DF">
          <w:rPr>
            <w:rStyle w:val="Hyperlink"/>
          </w:rPr>
          <w:t>7–10</w:t>
        </w:r>
      </w:hyperlink>
      <w:r w:rsidRPr="002D71DF">
        <w:t>.</w:t>
      </w:r>
    </w:p>
    <w:p w14:paraId="20768049" w14:textId="59B285B9" w:rsidR="0009278C" w:rsidRPr="002D71DF" w:rsidRDefault="0009278C" w:rsidP="00CB3E80">
      <w:pPr>
        <w:pStyle w:val="Heading2"/>
      </w:pPr>
      <w:bookmarkStart w:id="4" w:name="_Toc232500196"/>
      <w:r w:rsidRPr="002D71DF">
        <w:t>Teacher</w:t>
      </w:r>
      <w:r w:rsidR="004C760B" w:rsidRPr="002D71DF">
        <w:t xml:space="preserve"> </w:t>
      </w:r>
      <w:r w:rsidRPr="002D71DF">
        <w:t>notes</w:t>
      </w:r>
      <w:bookmarkEnd w:id="4"/>
    </w:p>
    <w:p w14:paraId="297B8130" w14:textId="321B223C" w:rsidR="00D25100" w:rsidRPr="002D71DF" w:rsidRDefault="00D25100" w:rsidP="00D25100">
      <w:r w:rsidRPr="002D71DF">
        <w:t>This section</w:t>
      </w:r>
      <w:r>
        <w:t>, as Part 1,</w:t>
      </w:r>
      <w:r w:rsidRPr="002D71DF">
        <w:t xml:space="preserve"> begins the unit. All activities and resources in this document lay the foundation for Part 2 and will be assumed as prior knowledge in that section of the unit.</w:t>
      </w:r>
    </w:p>
    <w:p w14:paraId="7D93907C" w14:textId="6A745419" w:rsidR="001A35F9" w:rsidRPr="002D71DF" w:rsidRDefault="00C7626F" w:rsidP="4238AB8B">
      <w:r w:rsidRPr="002D71DF">
        <w:rPr>
          <w:rStyle w:val="Strong"/>
        </w:rPr>
        <w:t>PowerPoint</w:t>
      </w:r>
      <w:r w:rsidR="004C760B" w:rsidRPr="002D71DF">
        <w:rPr>
          <w:rStyle w:val="Strong"/>
        </w:rPr>
        <w:t xml:space="preserve"> </w:t>
      </w:r>
      <w:r w:rsidRPr="002D71DF">
        <w:rPr>
          <w:rStyle w:val="Strong"/>
        </w:rPr>
        <w:t>resource</w:t>
      </w:r>
      <w:r w:rsidR="007A6425" w:rsidRPr="002D71DF">
        <w:rPr>
          <w:rStyle w:val="Strong"/>
        </w:rPr>
        <w:t>s</w:t>
      </w:r>
      <w:r w:rsidR="004C760B" w:rsidRPr="002D71DF">
        <w:rPr>
          <w:rStyle w:val="Strong"/>
        </w:rPr>
        <w:t xml:space="preserve"> </w:t>
      </w:r>
      <w:r w:rsidR="007A6425" w:rsidRPr="002D71DF">
        <w:rPr>
          <w:rStyle w:val="Strong"/>
        </w:rPr>
        <w:t>1</w:t>
      </w:r>
      <w:r w:rsidR="004C760B" w:rsidRPr="002D71DF">
        <w:rPr>
          <w:rStyle w:val="Strong"/>
        </w:rPr>
        <w:t xml:space="preserve"> </w:t>
      </w:r>
      <w:r w:rsidRPr="002D71DF">
        <w:rPr>
          <w:rStyle w:val="Strong"/>
        </w:rPr>
        <w:t>–</w:t>
      </w:r>
      <w:r w:rsidR="004C760B" w:rsidRPr="002D71DF">
        <w:rPr>
          <w:rStyle w:val="Strong"/>
        </w:rPr>
        <w:t xml:space="preserve"> </w:t>
      </w:r>
      <w:r w:rsidR="7456A77B" w:rsidRPr="002D71DF">
        <w:rPr>
          <w:b/>
          <w:bCs/>
        </w:rPr>
        <w:t>Learning</w:t>
      </w:r>
      <w:r w:rsidR="004C760B" w:rsidRPr="002D71DF">
        <w:rPr>
          <w:b/>
          <w:bCs/>
        </w:rPr>
        <w:t xml:space="preserve"> </w:t>
      </w:r>
      <w:r w:rsidR="7456A77B" w:rsidRPr="002D71DF">
        <w:rPr>
          <w:b/>
          <w:bCs/>
        </w:rPr>
        <w:t>sequences</w:t>
      </w:r>
      <w:r w:rsidR="004C760B" w:rsidRPr="002D71DF">
        <w:rPr>
          <w:b/>
          <w:bCs/>
        </w:rPr>
        <w:t xml:space="preserve"> </w:t>
      </w:r>
      <w:r w:rsidR="00121AA5" w:rsidRPr="002D71DF">
        <w:rPr>
          <w:b/>
          <w:bCs/>
        </w:rPr>
        <w:t>–</w:t>
      </w:r>
      <w:r w:rsidR="004C760B" w:rsidRPr="002D71DF">
        <w:rPr>
          <w:b/>
          <w:bCs/>
        </w:rPr>
        <w:t xml:space="preserve"> </w:t>
      </w:r>
      <w:r w:rsidRPr="002D71DF">
        <w:rPr>
          <w:rStyle w:val="Strong"/>
        </w:rPr>
        <w:t>‘</w:t>
      </w:r>
      <w:r w:rsidR="00C7102E" w:rsidRPr="002D71DF">
        <w:rPr>
          <w:b/>
          <w:bCs/>
        </w:rPr>
        <w:t>Finding</w:t>
      </w:r>
      <w:r w:rsidR="004C760B" w:rsidRPr="002D71DF">
        <w:rPr>
          <w:b/>
          <w:bCs/>
        </w:rPr>
        <w:t xml:space="preserve"> </w:t>
      </w:r>
      <w:r w:rsidR="00C7102E" w:rsidRPr="002D71DF">
        <w:rPr>
          <w:b/>
          <w:bCs/>
        </w:rPr>
        <w:t>voice</w:t>
      </w:r>
      <w:r w:rsidR="004C760B" w:rsidRPr="002D71DF">
        <w:rPr>
          <w:b/>
          <w:bCs/>
        </w:rPr>
        <w:t xml:space="preserve"> </w:t>
      </w:r>
      <w:r w:rsidR="00C7102E" w:rsidRPr="002D71DF">
        <w:rPr>
          <w:b/>
          <w:bCs/>
        </w:rPr>
        <w:t>–</w:t>
      </w:r>
      <w:r w:rsidR="004C760B" w:rsidRPr="002D71DF">
        <w:rPr>
          <w:b/>
          <w:bCs/>
        </w:rPr>
        <w:t xml:space="preserve"> </w:t>
      </w:r>
      <w:r w:rsidR="00C7102E" w:rsidRPr="002D71DF">
        <w:rPr>
          <w:b/>
          <w:bCs/>
        </w:rPr>
        <w:t>crafting</w:t>
      </w:r>
      <w:r w:rsidR="004C760B" w:rsidRPr="002D71DF">
        <w:rPr>
          <w:b/>
          <w:bCs/>
        </w:rPr>
        <w:t xml:space="preserve"> </w:t>
      </w:r>
      <w:r w:rsidR="00C7102E" w:rsidRPr="002D71DF">
        <w:rPr>
          <w:b/>
          <w:bCs/>
        </w:rPr>
        <w:t>a</w:t>
      </w:r>
      <w:r w:rsidR="004C760B" w:rsidRPr="002D71DF">
        <w:rPr>
          <w:b/>
          <w:bCs/>
        </w:rPr>
        <w:t xml:space="preserve"> </w:t>
      </w:r>
      <w:r w:rsidR="00C7102E" w:rsidRPr="002D71DF">
        <w:rPr>
          <w:b/>
          <w:bCs/>
        </w:rPr>
        <w:t>play</w:t>
      </w:r>
      <w:r w:rsidR="00BC37C4" w:rsidRPr="002D71DF">
        <w:rPr>
          <w:b/>
          <w:bCs/>
        </w:rPr>
        <w:t>’</w:t>
      </w:r>
      <w:r w:rsidRPr="002D71DF">
        <w:rPr>
          <w:rStyle w:val="Strong"/>
        </w:rPr>
        <w:t>:</w:t>
      </w:r>
      <w:r w:rsidR="004C760B" w:rsidRPr="002D71DF">
        <w:t xml:space="preserve"> </w:t>
      </w:r>
      <w:r w:rsidRPr="002D71DF">
        <w:t>this</w:t>
      </w:r>
      <w:r w:rsidR="004C760B" w:rsidRPr="002D71DF">
        <w:t xml:space="preserve"> </w:t>
      </w:r>
      <w:r w:rsidRPr="002D71DF">
        <w:t>resource</w:t>
      </w:r>
      <w:r w:rsidR="004C760B" w:rsidRPr="002D71DF">
        <w:t xml:space="preserve"> </w:t>
      </w:r>
      <w:r w:rsidRPr="002D71DF">
        <w:t>is</w:t>
      </w:r>
      <w:r w:rsidR="004C760B" w:rsidRPr="002D71DF">
        <w:t xml:space="preserve"> </w:t>
      </w:r>
      <w:r w:rsidRPr="002D71DF">
        <w:t>designed</w:t>
      </w:r>
      <w:r w:rsidR="004C760B" w:rsidRPr="002D71DF">
        <w:t xml:space="preserve"> </w:t>
      </w:r>
      <w:r w:rsidRPr="002D71DF">
        <w:t>as</w:t>
      </w:r>
      <w:r w:rsidR="004C760B" w:rsidRPr="002D71DF">
        <w:t xml:space="preserve"> </w:t>
      </w:r>
      <w:r w:rsidRPr="002D71DF">
        <w:t>an</w:t>
      </w:r>
      <w:r w:rsidR="004C760B" w:rsidRPr="002D71DF">
        <w:t xml:space="preserve"> </w:t>
      </w:r>
      <w:r w:rsidRPr="002D71DF">
        <w:t>essential</w:t>
      </w:r>
      <w:r w:rsidR="004C760B" w:rsidRPr="002D71DF">
        <w:t xml:space="preserve"> </w:t>
      </w:r>
      <w:r w:rsidRPr="002D71DF">
        <w:t>companion</w:t>
      </w:r>
      <w:r w:rsidR="004C760B" w:rsidRPr="002D71DF">
        <w:t xml:space="preserve"> </w:t>
      </w:r>
      <w:r w:rsidRPr="002D71DF">
        <w:t>document</w:t>
      </w:r>
      <w:r w:rsidR="004C760B" w:rsidRPr="002D71DF">
        <w:t xml:space="preserve"> </w:t>
      </w:r>
      <w:r w:rsidRPr="002D71DF">
        <w:t>for</w:t>
      </w:r>
      <w:r w:rsidR="004C760B" w:rsidRPr="002D71DF">
        <w:t xml:space="preserve"> </w:t>
      </w:r>
      <w:r w:rsidRPr="002D71DF">
        <w:t>the</w:t>
      </w:r>
      <w:r w:rsidR="004C760B" w:rsidRPr="002D71DF">
        <w:t xml:space="preserve"> </w:t>
      </w:r>
      <w:r w:rsidR="00121AA5" w:rsidRPr="002D71DF">
        <w:t>l</w:t>
      </w:r>
      <w:r w:rsidR="007A145A" w:rsidRPr="002D71DF">
        <w:t>earning</w:t>
      </w:r>
      <w:r w:rsidR="004C760B" w:rsidRPr="002D71DF">
        <w:t xml:space="preserve"> </w:t>
      </w:r>
      <w:r w:rsidR="007A145A" w:rsidRPr="002D71DF">
        <w:t>sequences</w:t>
      </w:r>
      <w:r w:rsidR="004C760B" w:rsidRPr="002D71DF">
        <w:t xml:space="preserve"> </w:t>
      </w:r>
      <w:r w:rsidR="007A145A" w:rsidRPr="002D71DF">
        <w:t>in</w:t>
      </w:r>
      <w:r w:rsidR="004C760B" w:rsidRPr="002D71DF">
        <w:t xml:space="preserve"> </w:t>
      </w:r>
      <w:r w:rsidR="007A145A" w:rsidRPr="002D71DF">
        <w:t>this</w:t>
      </w:r>
      <w:r w:rsidR="004C760B" w:rsidRPr="002D71DF">
        <w:t xml:space="preserve"> </w:t>
      </w:r>
      <w:r w:rsidRPr="002D71DF">
        <w:t>unit.</w:t>
      </w:r>
      <w:r w:rsidR="004C760B" w:rsidRPr="002D71DF">
        <w:t xml:space="preserve"> </w:t>
      </w:r>
      <w:r w:rsidR="00800CAB" w:rsidRPr="002D71DF">
        <w:t>It</w:t>
      </w:r>
      <w:r w:rsidR="004C760B" w:rsidRPr="002D71DF">
        <w:t xml:space="preserve"> </w:t>
      </w:r>
      <w:r w:rsidR="00800CAB" w:rsidRPr="002D71DF">
        <w:t>is</w:t>
      </w:r>
      <w:r w:rsidR="004C760B" w:rsidRPr="002D71DF">
        <w:t xml:space="preserve"> </w:t>
      </w:r>
      <w:r w:rsidR="00800CAB" w:rsidRPr="002D71DF">
        <w:t>for</w:t>
      </w:r>
      <w:r w:rsidR="004C760B" w:rsidRPr="002D71DF">
        <w:t xml:space="preserve"> </w:t>
      </w:r>
      <w:r w:rsidR="001A35F9" w:rsidRPr="002D71DF">
        <w:t>teacher</w:t>
      </w:r>
      <w:r w:rsidR="004C760B" w:rsidRPr="002D71DF">
        <w:t xml:space="preserve"> </w:t>
      </w:r>
      <w:r w:rsidR="001A35F9" w:rsidRPr="002D71DF">
        <w:t>and</w:t>
      </w:r>
      <w:r w:rsidR="004C760B" w:rsidRPr="002D71DF">
        <w:t xml:space="preserve"> </w:t>
      </w:r>
      <w:r w:rsidR="001A35F9" w:rsidRPr="002D71DF">
        <w:t>student</w:t>
      </w:r>
      <w:r w:rsidR="004C760B" w:rsidRPr="002D71DF">
        <w:t xml:space="preserve"> </w:t>
      </w:r>
      <w:r w:rsidR="001A35F9" w:rsidRPr="002D71DF">
        <w:t>use</w:t>
      </w:r>
      <w:r w:rsidR="004C760B" w:rsidRPr="002D71DF">
        <w:t xml:space="preserve"> </w:t>
      </w:r>
      <w:r w:rsidR="001A35F9" w:rsidRPr="002D71DF">
        <w:t>and</w:t>
      </w:r>
      <w:r w:rsidR="004C760B" w:rsidRPr="002D71DF">
        <w:t xml:space="preserve"> </w:t>
      </w:r>
      <w:r w:rsidR="001A35F9" w:rsidRPr="002D71DF">
        <w:t>can</w:t>
      </w:r>
      <w:r w:rsidR="004C760B" w:rsidRPr="002D71DF">
        <w:t xml:space="preserve"> </w:t>
      </w:r>
      <w:r w:rsidR="001A35F9" w:rsidRPr="002D71DF">
        <w:t>be</w:t>
      </w:r>
      <w:r w:rsidR="004C760B" w:rsidRPr="002D71DF">
        <w:t xml:space="preserve"> </w:t>
      </w:r>
      <w:r w:rsidR="001A35F9" w:rsidRPr="002D71DF">
        <w:t>downloaded</w:t>
      </w:r>
      <w:r w:rsidR="004C760B" w:rsidRPr="002D71DF">
        <w:t xml:space="preserve"> </w:t>
      </w:r>
      <w:r w:rsidR="001A35F9" w:rsidRPr="002D71DF">
        <w:t>from</w:t>
      </w:r>
      <w:r w:rsidR="004C760B" w:rsidRPr="002D71DF">
        <w:t xml:space="preserve"> </w:t>
      </w:r>
      <w:r w:rsidR="001A35F9" w:rsidRPr="002D71DF">
        <w:t>the</w:t>
      </w:r>
      <w:r w:rsidR="004C760B" w:rsidRPr="002D71DF">
        <w:t xml:space="preserve"> </w:t>
      </w:r>
      <w:r w:rsidR="001A35F9" w:rsidRPr="002D71DF">
        <w:t>website</w:t>
      </w:r>
      <w:r w:rsidR="004C760B" w:rsidRPr="002D71DF">
        <w:t xml:space="preserve"> </w:t>
      </w:r>
      <w:r w:rsidR="001A35F9" w:rsidRPr="002D71DF">
        <w:t>and</w:t>
      </w:r>
      <w:r w:rsidR="004C760B" w:rsidRPr="002D71DF">
        <w:t xml:space="preserve"> </w:t>
      </w:r>
      <w:r w:rsidR="001A35F9" w:rsidRPr="002D71DF">
        <w:t>edited</w:t>
      </w:r>
      <w:r w:rsidR="004C760B" w:rsidRPr="002D71DF">
        <w:t xml:space="preserve"> </w:t>
      </w:r>
      <w:r w:rsidR="001A35F9" w:rsidRPr="002D71DF">
        <w:t>by</w:t>
      </w:r>
      <w:r w:rsidR="004C760B" w:rsidRPr="002D71DF">
        <w:t xml:space="preserve"> </w:t>
      </w:r>
      <w:r w:rsidR="001A35F9" w:rsidRPr="002D71DF">
        <w:t>the</w:t>
      </w:r>
      <w:r w:rsidR="004C760B" w:rsidRPr="002D71DF">
        <w:t xml:space="preserve"> </w:t>
      </w:r>
      <w:r w:rsidR="001A35F9" w:rsidRPr="002D71DF">
        <w:t>teacher.</w:t>
      </w:r>
      <w:r w:rsidR="004C760B" w:rsidRPr="002D71DF">
        <w:t xml:space="preserve"> </w:t>
      </w:r>
    </w:p>
    <w:p w14:paraId="2CC20902" w14:textId="1DC9685F" w:rsidR="00DF79A0" w:rsidRPr="002D71DF" w:rsidRDefault="00241C18" w:rsidP="4238AB8B">
      <w:r w:rsidRPr="002D71DF">
        <w:rPr>
          <w:b/>
          <w:bCs/>
        </w:rPr>
        <w:t>PowerPoint</w:t>
      </w:r>
      <w:r w:rsidR="004C760B" w:rsidRPr="002D71DF">
        <w:rPr>
          <w:b/>
          <w:bCs/>
        </w:rPr>
        <w:t xml:space="preserve"> </w:t>
      </w:r>
      <w:r w:rsidRPr="002D71DF">
        <w:rPr>
          <w:b/>
          <w:bCs/>
        </w:rPr>
        <w:t>resource</w:t>
      </w:r>
      <w:r w:rsidR="004C760B" w:rsidRPr="002D71DF">
        <w:rPr>
          <w:b/>
          <w:bCs/>
        </w:rPr>
        <w:t xml:space="preserve"> </w:t>
      </w:r>
      <w:r w:rsidRPr="002D71DF">
        <w:rPr>
          <w:b/>
          <w:bCs/>
        </w:rPr>
        <w:t>2</w:t>
      </w:r>
      <w:r w:rsidR="004C760B" w:rsidRPr="002D71DF">
        <w:rPr>
          <w:b/>
          <w:bCs/>
        </w:rPr>
        <w:t xml:space="preserve"> </w:t>
      </w:r>
      <w:r w:rsidRPr="002D71DF">
        <w:rPr>
          <w:b/>
          <w:bCs/>
        </w:rPr>
        <w:t>–</w:t>
      </w:r>
      <w:r w:rsidR="004C760B" w:rsidRPr="002D71DF">
        <w:rPr>
          <w:b/>
          <w:bCs/>
        </w:rPr>
        <w:t xml:space="preserve"> </w:t>
      </w:r>
      <w:r w:rsidR="5ECBDC6C" w:rsidRPr="002D71DF">
        <w:rPr>
          <w:b/>
          <w:bCs/>
        </w:rPr>
        <w:t>Playwright’s</w:t>
      </w:r>
      <w:r w:rsidR="004C760B" w:rsidRPr="002D71DF">
        <w:rPr>
          <w:b/>
          <w:bCs/>
        </w:rPr>
        <w:t xml:space="preserve"> </w:t>
      </w:r>
      <w:r w:rsidR="5ECBDC6C" w:rsidRPr="002D71DF">
        <w:rPr>
          <w:b/>
          <w:bCs/>
        </w:rPr>
        <w:t>journal</w:t>
      </w:r>
      <w:r w:rsidR="004C760B" w:rsidRPr="002D71DF">
        <w:rPr>
          <w:b/>
          <w:bCs/>
        </w:rPr>
        <w:t xml:space="preserve"> </w:t>
      </w:r>
      <w:r w:rsidR="00121AA5" w:rsidRPr="002D71DF">
        <w:rPr>
          <w:b/>
          <w:bCs/>
        </w:rPr>
        <w:t>–</w:t>
      </w:r>
      <w:r w:rsidR="004C760B" w:rsidRPr="002D71DF">
        <w:rPr>
          <w:b/>
          <w:bCs/>
        </w:rPr>
        <w:t xml:space="preserve"> </w:t>
      </w:r>
      <w:r w:rsidRPr="002D71DF">
        <w:rPr>
          <w:b/>
          <w:bCs/>
        </w:rPr>
        <w:t>‘Finding</w:t>
      </w:r>
      <w:r w:rsidR="004C760B" w:rsidRPr="002D71DF">
        <w:rPr>
          <w:b/>
          <w:bCs/>
        </w:rPr>
        <w:t xml:space="preserve"> </w:t>
      </w:r>
      <w:r w:rsidRPr="002D71DF">
        <w:rPr>
          <w:b/>
          <w:bCs/>
        </w:rPr>
        <w:t>voice</w:t>
      </w:r>
      <w:r w:rsidR="004C760B" w:rsidRPr="002D71DF">
        <w:rPr>
          <w:b/>
          <w:bCs/>
        </w:rPr>
        <w:t xml:space="preserve"> </w:t>
      </w:r>
      <w:r w:rsidRPr="002D71DF">
        <w:rPr>
          <w:b/>
          <w:bCs/>
        </w:rPr>
        <w:t>–</w:t>
      </w:r>
      <w:r w:rsidR="004C760B" w:rsidRPr="002D71DF">
        <w:rPr>
          <w:b/>
          <w:bCs/>
        </w:rPr>
        <w:t xml:space="preserve"> </w:t>
      </w:r>
      <w:r w:rsidRPr="002D71DF">
        <w:rPr>
          <w:b/>
          <w:bCs/>
        </w:rPr>
        <w:t>crafting</w:t>
      </w:r>
      <w:r w:rsidR="004C760B" w:rsidRPr="002D71DF">
        <w:rPr>
          <w:b/>
          <w:bCs/>
        </w:rPr>
        <w:t xml:space="preserve"> </w:t>
      </w:r>
      <w:r w:rsidRPr="002D71DF">
        <w:rPr>
          <w:b/>
          <w:bCs/>
        </w:rPr>
        <w:t>a</w:t>
      </w:r>
      <w:r w:rsidR="004C760B" w:rsidRPr="002D71DF">
        <w:rPr>
          <w:b/>
          <w:bCs/>
        </w:rPr>
        <w:t xml:space="preserve"> </w:t>
      </w:r>
      <w:r w:rsidRPr="002D71DF">
        <w:rPr>
          <w:b/>
          <w:bCs/>
        </w:rPr>
        <w:t>play’</w:t>
      </w:r>
      <w:r w:rsidR="00DA049F" w:rsidRPr="002D71DF">
        <w:rPr>
          <w:b/>
          <w:bCs/>
        </w:rPr>
        <w:t>:</w:t>
      </w:r>
      <w:r w:rsidR="004C760B" w:rsidRPr="002D71DF">
        <w:rPr>
          <w:b/>
          <w:bCs/>
        </w:rPr>
        <w:t xml:space="preserve"> </w:t>
      </w:r>
      <w:r w:rsidR="2D0E869E" w:rsidRPr="002D71DF">
        <w:t>t</w:t>
      </w:r>
      <w:r w:rsidRPr="002D71DF">
        <w:t>he</w:t>
      </w:r>
      <w:r w:rsidR="004C760B" w:rsidRPr="002D71DF">
        <w:t xml:space="preserve"> </w:t>
      </w:r>
      <w:r w:rsidRPr="002D71DF">
        <w:t>playwright’s</w:t>
      </w:r>
      <w:r w:rsidR="004C760B" w:rsidRPr="002D71DF">
        <w:t xml:space="preserve"> </w:t>
      </w:r>
      <w:r w:rsidRPr="002D71DF">
        <w:t>journal</w:t>
      </w:r>
      <w:r w:rsidR="004C760B" w:rsidRPr="002D71DF">
        <w:t xml:space="preserve"> </w:t>
      </w:r>
      <w:r w:rsidRPr="002D71DF">
        <w:t>resource</w:t>
      </w:r>
      <w:r w:rsidR="004C760B" w:rsidRPr="002D71DF">
        <w:t xml:space="preserve"> </w:t>
      </w:r>
      <w:r w:rsidRPr="002D71DF">
        <w:t>is</w:t>
      </w:r>
      <w:r w:rsidR="004C760B" w:rsidRPr="002D71DF">
        <w:t xml:space="preserve"> </w:t>
      </w:r>
      <w:r w:rsidRPr="002D71DF">
        <w:t>designed</w:t>
      </w:r>
      <w:r w:rsidR="004C760B" w:rsidRPr="002D71DF">
        <w:t xml:space="preserve"> </w:t>
      </w:r>
      <w:r w:rsidRPr="002D71DF">
        <w:t>for</w:t>
      </w:r>
      <w:r w:rsidR="004C760B" w:rsidRPr="002D71DF">
        <w:t xml:space="preserve"> </w:t>
      </w:r>
      <w:r w:rsidRPr="002D71DF">
        <w:t>recording</w:t>
      </w:r>
      <w:r w:rsidR="004C760B" w:rsidRPr="002D71DF">
        <w:t xml:space="preserve"> </w:t>
      </w:r>
      <w:r w:rsidRPr="002D71DF">
        <w:t>student</w:t>
      </w:r>
      <w:r w:rsidR="004C760B" w:rsidRPr="002D71DF">
        <w:t xml:space="preserve"> </w:t>
      </w:r>
      <w:r w:rsidRPr="002D71DF">
        <w:t>responses</w:t>
      </w:r>
      <w:r w:rsidR="004C760B" w:rsidRPr="002D71DF">
        <w:t xml:space="preserve"> </w:t>
      </w:r>
      <w:r w:rsidRPr="002D71DF">
        <w:t>to</w:t>
      </w:r>
      <w:r w:rsidR="004C760B" w:rsidRPr="002D71DF">
        <w:t xml:space="preserve"> </w:t>
      </w:r>
      <w:r w:rsidRPr="002D71DF">
        <w:t>the</w:t>
      </w:r>
      <w:r w:rsidR="004C760B" w:rsidRPr="002D71DF">
        <w:t xml:space="preserve"> </w:t>
      </w:r>
      <w:r w:rsidRPr="002D71DF">
        <w:t>documentation</w:t>
      </w:r>
      <w:r w:rsidR="004C760B" w:rsidRPr="002D71DF">
        <w:t xml:space="preserve"> </w:t>
      </w:r>
      <w:r w:rsidRPr="002D71DF">
        <w:t>and</w:t>
      </w:r>
      <w:r w:rsidR="004C760B" w:rsidRPr="002D71DF">
        <w:t xml:space="preserve"> </w:t>
      </w:r>
      <w:r w:rsidRPr="002D71DF">
        <w:t>writing</w:t>
      </w:r>
      <w:r w:rsidR="004C760B" w:rsidRPr="002D71DF">
        <w:t xml:space="preserve"> </w:t>
      </w:r>
      <w:r w:rsidRPr="002D71DF">
        <w:t>prompts</w:t>
      </w:r>
      <w:r w:rsidR="004C760B" w:rsidRPr="002D71DF">
        <w:t xml:space="preserve"> </w:t>
      </w:r>
      <w:r w:rsidRPr="002D71DF">
        <w:t>throughout</w:t>
      </w:r>
      <w:r w:rsidR="004C760B" w:rsidRPr="002D71DF">
        <w:t xml:space="preserve"> </w:t>
      </w:r>
      <w:r w:rsidRPr="002D71DF">
        <w:t>this</w:t>
      </w:r>
      <w:r w:rsidR="004C760B" w:rsidRPr="002D71DF">
        <w:t xml:space="preserve"> </w:t>
      </w:r>
      <w:r w:rsidRPr="002D71DF">
        <w:t>unit.</w:t>
      </w:r>
      <w:r w:rsidR="004C760B" w:rsidRPr="002D71DF">
        <w:t xml:space="preserve">    </w:t>
      </w:r>
      <w:r w:rsidR="00121AA5" w:rsidRPr="002D71DF">
        <w:t>S</w:t>
      </w:r>
      <w:r w:rsidR="00DA049F" w:rsidRPr="002D71DF">
        <w:t>tudents</w:t>
      </w:r>
      <w:r w:rsidR="004C760B" w:rsidRPr="002D71DF">
        <w:t xml:space="preserve"> </w:t>
      </w:r>
      <w:r w:rsidR="00DA049F" w:rsidRPr="002D71DF">
        <w:t>will</w:t>
      </w:r>
      <w:r w:rsidR="004C760B" w:rsidRPr="002D71DF">
        <w:t xml:space="preserve"> </w:t>
      </w:r>
      <w:r w:rsidR="00DA049F" w:rsidRPr="002D71DF">
        <w:t>use</w:t>
      </w:r>
      <w:r w:rsidR="004C760B" w:rsidRPr="002D71DF">
        <w:t xml:space="preserve"> </w:t>
      </w:r>
      <w:r w:rsidR="007A145A" w:rsidRPr="002D71DF">
        <w:t>the</w:t>
      </w:r>
      <w:r w:rsidR="004C760B" w:rsidRPr="002D71DF">
        <w:t xml:space="preserve"> </w:t>
      </w:r>
      <w:r w:rsidR="004E5EC7" w:rsidRPr="002D71DF">
        <w:t>‘PowerPoint</w:t>
      </w:r>
      <w:r w:rsidR="004C760B" w:rsidRPr="002D71DF">
        <w:t xml:space="preserve"> </w:t>
      </w:r>
      <w:r w:rsidR="007C313B" w:rsidRPr="002D71DF">
        <w:t>resource</w:t>
      </w:r>
      <w:r w:rsidR="004C760B" w:rsidRPr="002D71DF">
        <w:t xml:space="preserve"> </w:t>
      </w:r>
      <w:r w:rsidR="003007E5" w:rsidRPr="002D71DF">
        <w:t>2</w:t>
      </w:r>
      <w:r w:rsidR="004C760B" w:rsidRPr="002D71DF">
        <w:t xml:space="preserve"> </w:t>
      </w:r>
      <w:r w:rsidR="004E5EC7" w:rsidRPr="002D71DF">
        <w:t>–</w:t>
      </w:r>
      <w:r w:rsidR="004C760B" w:rsidRPr="002D71DF">
        <w:t xml:space="preserve"> </w:t>
      </w:r>
      <w:r w:rsidR="00121AA5" w:rsidRPr="002D71DF">
        <w:t>P</w:t>
      </w:r>
      <w:r w:rsidR="004E5EC7" w:rsidRPr="002D71DF">
        <w:t>laywright’s</w:t>
      </w:r>
      <w:r w:rsidR="004C760B" w:rsidRPr="002D71DF">
        <w:t xml:space="preserve"> </w:t>
      </w:r>
      <w:r w:rsidR="004E5EC7" w:rsidRPr="002D71DF">
        <w:t>journal’</w:t>
      </w:r>
      <w:r w:rsidR="004C760B" w:rsidRPr="002D71DF">
        <w:t xml:space="preserve"> </w:t>
      </w:r>
      <w:r w:rsidR="00DA049F" w:rsidRPr="002D71DF">
        <w:t>to</w:t>
      </w:r>
      <w:r w:rsidR="004C760B" w:rsidRPr="002D71DF">
        <w:t xml:space="preserve"> </w:t>
      </w:r>
      <w:r w:rsidR="00DA049F" w:rsidRPr="002D71DF">
        <w:t>experiment</w:t>
      </w:r>
      <w:r w:rsidR="004C760B" w:rsidRPr="002D71DF">
        <w:t xml:space="preserve"> </w:t>
      </w:r>
      <w:r w:rsidR="00DA049F" w:rsidRPr="002D71DF">
        <w:t>with</w:t>
      </w:r>
      <w:r w:rsidR="004C760B" w:rsidRPr="002D71DF">
        <w:t xml:space="preserve"> </w:t>
      </w:r>
      <w:r w:rsidR="00DA049F" w:rsidRPr="002D71DF">
        <w:t>how</w:t>
      </w:r>
      <w:r w:rsidR="004C760B" w:rsidRPr="002D71DF">
        <w:t xml:space="preserve"> </w:t>
      </w:r>
      <w:r w:rsidR="00DA049F" w:rsidRPr="002D71DF">
        <w:t>playwrights</w:t>
      </w:r>
      <w:r w:rsidR="004C760B" w:rsidRPr="002D71DF">
        <w:t xml:space="preserve"> </w:t>
      </w:r>
      <w:r w:rsidR="00DA049F" w:rsidRPr="002D71DF">
        <w:t>craft</w:t>
      </w:r>
      <w:r w:rsidR="004C760B" w:rsidRPr="002D71DF">
        <w:t xml:space="preserve"> </w:t>
      </w:r>
      <w:r w:rsidR="00DA049F" w:rsidRPr="002D71DF">
        <w:t>language</w:t>
      </w:r>
      <w:r w:rsidR="004C760B" w:rsidRPr="002D71DF">
        <w:t xml:space="preserve"> </w:t>
      </w:r>
      <w:r w:rsidR="00DA049F" w:rsidRPr="002D71DF">
        <w:t>that</w:t>
      </w:r>
      <w:r w:rsidR="004C760B" w:rsidRPr="002D71DF">
        <w:t xml:space="preserve"> </w:t>
      </w:r>
      <w:r w:rsidR="00DA049F" w:rsidRPr="002D71DF">
        <w:t>invites</w:t>
      </w:r>
      <w:r w:rsidR="004C760B" w:rsidRPr="002D71DF">
        <w:t xml:space="preserve"> </w:t>
      </w:r>
      <w:r w:rsidR="00DA049F" w:rsidRPr="002D71DF">
        <w:t>participation</w:t>
      </w:r>
      <w:r w:rsidR="004C760B" w:rsidRPr="002D71DF">
        <w:t xml:space="preserve"> </w:t>
      </w:r>
      <w:r w:rsidR="00DA049F" w:rsidRPr="002D71DF">
        <w:t>from</w:t>
      </w:r>
      <w:r w:rsidR="004C760B" w:rsidRPr="002D71DF">
        <w:t xml:space="preserve"> </w:t>
      </w:r>
      <w:r w:rsidR="00DA049F" w:rsidRPr="002D71DF">
        <w:t>performers,</w:t>
      </w:r>
      <w:r w:rsidR="004C760B" w:rsidRPr="002D71DF">
        <w:t xml:space="preserve"> </w:t>
      </w:r>
      <w:r w:rsidR="00DA049F" w:rsidRPr="002D71DF">
        <w:t>directors,</w:t>
      </w:r>
      <w:r w:rsidR="004C760B" w:rsidRPr="002D71DF">
        <w:t xml:space="preserve"> </w:t>
      </w:r>
      <w:r w:rsidR="00DA049F" w:rsidRPr="002D71DF">
        <w:t>designers</w:t>
      </w:r>
      <w:r w:rsidR="004C760B" w:rsidRPr="002D71DF">
        <w:t xml:space="preserve"> </w:t>
      </w:r>
      <w:r w:rsidR="00DA049F" w:rsidRPr="002D71DF">
        <w:t>and</w:t>
      </w:r>
      <w:r w:rsidR="004C760B" w:rsidRPr="002D71DF">
        <w:t xml:space="preserve"> </w:t>
      </w:r>
      <w:r w:rsidR="00DA049F" w:rsidRPr="002D71DF">
        <w:t>audiences.</w:t>
      </w:r>
      <w:r w:rsidR="004C760B" w:rsidRPr="002D71DF">
        <w:t xml:space="preserve"> </w:t>
      </w:r>
      <w:r w:rsidR="00DA049F" w:rsidRPr="002D71DF">
        <w:t>This</w:t>
      </w:r>
      <w:r w:rsidR="004C760B" w:rsidRPr="002D71DF">
        <w:t xml:space="preserve"> </w:t>
      </w:r>
      <w:r w:rsidR="00DA049F" w:rsidRPr="002D71DF">
        <w:t>documentation</w:t>
      </w:r>
      <w:r w:rsidR="004C760B" w:rsidRPr="002D71DF">
        <w:t xml:space="preserve"> </w:t>
      </w:r>
      <w:r w:rsidR="00DA049F" w:rsidRPr="002D71DF">
        <w:t>should</w:t>
      </w:r>
      <w:r w:rsidR="004C760B" w:rsidRPr="002D71DF">
        <w:t xml:space="preserve"> </w:t>
      </w:r>
      <w:r w:rsidR="00DA049F" w:rsidRPr="002D71DF">
        <w:t>be</w:t>
      </w:r>
      <w:r w:rsidR="004C760B" w:rsidRPr="002D71DF">
        <w:t xml:space="preserve"> </w:t>
      </w:r>
      <w:r w:rsidR="00DA049F" w:rsidRPr="002D71DF">
        <w:t>recorded</w:t>
      </w:r>
      <w:r w:rsidR="004C760B" w:rsidRPr="002D71DF">
        <w:t xml:space="preserve"> </w:t>
      </w:r>
      <w:r w:rsidR="00DA049F" w:rsidRPr="002D71DF">
        <w:t>in</w:t>
      </w:r>
      <w:r w:rsidR="004C760B" w:rsidRPr="002D71DF">
        <w:t xml:space="preserve"> </w:t>
      </w:r>
      <w:r w:rsidR="00DA049F" w:rsidRPr="002D71DF">
        <w:t>their</w:t>
      </w:r>
      <w:r w:rsidR="004C760B" w:rsidRPr="002D71DF">
        <w:t xml:space="preserve"> </w:t>
      </w:r>
      <w:r w:rsidR="00DA049F" w:rsidRPr="002D71DF">
        <w:t>‘playwright’s</w:t>
      </w:r>
      <w:r w:rsidR="004C760B" w:rsidRPr="002D71DF">
        <w:t xml:space="preserve"> </w:t>
      </w:r>
      <w:r w:rsidR="00DA049F" w:rsidRPr="002D71DF">
        <w:t>journal’</w:t>
      </w:r>
      <w:r w:rsidR="004C760B" w:rsidRPr="002D71DF">
        <w:t xml:space="preserve"> </w:t>
      </w:r>
      <w:r w:rsidR="004E5EC7" w:rsidRPr="002D71DF">
        <w:t>PowerPoint</w:t>
      </w:r>
      <w:r w:rsidR="004C760B" w:rsidRPr="002D71DF">
        <w:t xml:space="preserve"> </w:t>
      </w:r>
      <w:r w:rsidR="004E5EC7" w:rsidRPr="002D71DF">
        <w:t>resource</w:t>
      </w:r>
      <w:r w:rsidR="00DA049F" w:rsidRPr="002D71DF">
        <w:t>.</w:t>
      </w:r>
    </w:p>
    <w:p w14:paraId="3E4F71B0" w14:textId="1250F3D5" w:rsidR="00DA049F" w:rsidRPr="002D71DF" w:rsidRDefault="00DA049F" w:rsidP="00D56FE7">
      <w:r w:rsidRPr="002D71DF">
        <w:lastRenderedPageBreak/>
        <w:t>Not</w:t>
      </w:r>
      <w:r w:rsidR="004C760B" w:rsidRPr="002D71DF">
        <w:t xml:space="preserve"> </w:t>
      </w:r>
      <w:r w:rsidRPr="002D71DF">
        <w:t>every</w:t>
      </w:r>
      <w:r w:rsidR="004C760B" w:rsidRPr="002D71DF">
        <w:t xml:space="preserve"> </w:t>
      </w:r>
      <w:r w:rsidRPr="002D71DF">
        <w:t>documentation</w:t>
      </w:r>
      <w:r w:rsidR="004C760B" w:rsidRPr="002D71DF">
        <w:t xml:space="preserve"> </w:t>
      </w:r>
      <w:r w:rsidRPr="002D71DF">
        <w:t>task</w:t>
      </w:r>
      <w:r w:rsidR="004C760B" w:rsidRPr="002D71DF">
        <w:t xml:space="preserve"> </w:t>
      </w:r>
      <w:r w:rsidRPr="002D71DF">
        <w:t>needs</w:t>
      </w:r>
      <w:r w:rsidR="004C760B" w:rsidRPr="002D71DF">
        <w:t xml:space="preserve"> </w:t>
      </w:r>
      <w:r w:rsidRPr="002D71DF">
        <w:t>to</w:t>
      </w:r>
      <w:r w:rsidR="004C760B" w:rsidRPr="002D71DF">
        <w:t xml:space="preserve"> </w:t>
      </w:r>
      <w:r w:rsidRPr="002D71DF">
        <w:t>be</w:t>
      </w:r>
      <w:r w:rsidR="004C760B" w:rsidRPr="002D71DF">
        <w:t xml:space="preserve"> </w:t>
      </w:r>
      <w:r w:rsidRPr="002D71DF">
        <w:t>completed</w:t>
      </w:r>
      <w:r w:rsidR="004C760B" w:rsidRPr="002D71DF">
        <w:t xml:space="preserve"> </w:t>
      </w:r>
      <w:r w:rsidRPr="002D71DF">
        <w:t>for</w:t>
      </w:r>
      <w:r w:rsidR="004C760B" w:rsidRPr="002D71DF">
        <w:t xml:space="preserve"> </w:t>
      </w:r>
      <w:r w:rsidRPr="002D71DF">
        <w:t>each</w:t>
      </w:r>
      <w:r w:rsidR="004C760B" w:rsidRPr="002D71DF">
        <w:t xml:space="preserve"> </w:t>
      </w:r>
      <w:r w:rsidRPr="002D71DF">
        <w:t>play,</w:t>
      </w:r>
      <w:r w:rsidR="004C760B" w:rsidRPr="002D71DF">
        <w:t xml:space="preserve"> </w:t>
      </w:r>
      <w:r w:rsidRPr="002D71DF">
        <w:t>but</w:t>
      </w:r>
      <w:r w:rsidR="004C760B" w:rsidRPr="002D71DF">
        <w:t xml:space="preserve"> </w:t>
      </w:r>
      <w:r w:rsidRPr="002D71DF">
        <w:t>teachers</w:t>
      </w:r>
      <w:r w:rsidR="004C760B" w:rsidRPr="002D71DF">
        <w:t xml:space="preserve"> </w:t>
      </w:r>
      <w:r w:rsidRPr="002D71DF">
        <w:t>should</w:t>
      </w:r>
      <w:r w:rsidR="004C760B" w:rsidRPr="002D71DF">
        <w:t xml:space="preserve"> </w:t>
      </w:r>
      <w:r w:rsidRPr="002D71DF">
        <w:t>aim</w:t>
      </w:r>
      <w:r w:rsidR="004C760B" w:rsidRPr="002D71DF">
        <w:t xml:space="preserve"> </w:t>
      </w:r>
      <w:r w:rsidRPr="002D71DF">
        <w:t>to</w:t>
      </w:r>
      <w:r w:rsidR="004C760B" w:rsidRPr="002D71DF">
        <w:t xml:space="preserve"> </w:t>
      </w:r>
      <w:r w:rsidRPr="002D71DF">
        <w:t>balance</w:t>
      </w:r>
      <w:r w:rsidR="004C760B" w:rsidRPr="002D71DF">
        <w:t xml:space="preserve"> </w:t>
      </w:r>
      <w:r w:rsidRPr="002D71DF">
        <w:t>activities</w:t>
      </w:r>
      <w:r w:rsidR="004C760B" w:rsidRPr="002D71DF">
        <w:t xml:space="preserve"> </w:t>
      </w:r>
      <w:r w:rsidRPr="002D71DF">
        <w:t>across</w:t>
      </w:r>
      <w:r w:rsidR="004C760B" w:rsidRPr="002D71DF">
        <w:t xml:space="preserve"> </w:t>
      </w:r>
      <w:r w:rsidRPr="002D71DF">
        <w:t>the</w:t>
      </w:r>
      <w:r w:rsidR="004C760B" w:rsidRPr="002D71DF">
        <w:t xml:space="preserve"> </w:t>
      </w:r>
      <w:r w:rsidRPr="002D71DF">
        <w:t>4</w:t>
      </w:r>
      <w:r w:rsidR="004C760B" w:rsidRPr="002D71DF">
        <w:t xml:space="preserve"> </w:t>
      </w:r>
      <w:r w:rsidRPr="002D71DF">
        <w:t>roles</w:t>
      </w:r>
      <w:r w:rsidR="004C760B" w:rsidRPr="002D71DF">
        <w:t xml:space="preserve"> </w:t>
      </w:r>
      <w:r w:rsidRPr="002D71DF">
        <w:t>of</w:t>
      </w:r>
      <w:r w:rsidR="004C760B" w:rsidRPr="002D71DF">
        <w:t xml:space="preserve"> </w:t>
      </w:r>
      <w:r w:rsidR="398F75AC" w:rsidRPr="002D71DF">
        <w:t>d</w:t>
      </w:r>
      <w:r w:rsidRPr="002D71DF">
        <w:t>irector,</w:t>
      </w:r>
      <w:r w:rsidR="004C760B" w:rsidRPr="002D71DF">
        <w:t xml:space="preserve"> </w:t>
      </w:r>
      <w:r w:rsidR="398F75AC" w:rsidRPr="002D71DF">
        <w:t>performer,</w:t>
      </w:r>
      <w:r w:rsidR="004C760B" w:rsidRPr="002D71DF">
        <w:t xml:space="preserve"> </w:t>
      </w:r>
      <w:r w:rsidR="398F75AC" w:rsidRPr="002D71DF">
        <w:t>d</w:t>
      </w:r>
      <w:r w:rsidRPr="002D71DF">
        <w:t>esigner</w:t>
      </w:r>
      <w:r w:rsidR="004C760B" w:rsidRPr="002D71DF">
        <w:t xml:space="preserve"> </w:t>
      </w:r>
      <w:r w:rsidRPr="002D71DF">
        <w:t>and</w:t>
      </w:r>
      <w:r w:rsidR="004C760B" w:rsidRPr="002D71DF">
        <w:t xml:space="preserve"> </w:t>
      </w:r>
      <w:r w:rsidR="398F75AC" w:rsidRPr="002D71DF">
        <w:t>a</w:t>
      </w:r>
      <w:r w:rsidRPr="002D71DF">
        <w:t>udience</w:t>
      </w:r>
      <w:r w:rsidR="004C760B" w:rsidRPr="002D71DF">
        <w:t xml:space="preserve"> </w:t>
      </w:r>
      <w:r w:rsidRPr="002D71DF">
        <w:t>as</w:t>
      </w:r>
      <w:r w:rsidR="004C760B" w:rsidRPr="002D71DF">
        <w:t xml:space="preserve"> </w:t>
      </w:r>
      <w:r w:rsidRPr="002D71DF">
        <w:t>students</w:t>
      </w:r>
      <w:r w:rsidR="004C760B" w:rsidRPr="002D71DF">
        <w:t xml:space="preserve"> </w:t>
      </w:r>
      <w:r w:rsidRPr="002D71DF">
        <w:t>explore</w:t>
      </w:r>
      <w:r w:rsidR="004C760B" w:rsidRPr="002D71DF">
        <w:t xml:space="preserve"> </w:t>
      </w:r>
      <w:r w:rsidRPr="002D71DF">
        <w:t>the</w:t>
      </w:r>
      <w:r w:rsidR="004C760B" w:rsidRPr="002D71DF">
        <w:t xml:space="preserve"> </w:t>
      </w:r>
      <w:r w:rsidRPr="002D71DF">
        <w:t>playwright’s</w:t>
      </w:r>
      <w:r w:rsidR="004C760B" w:rsidRPr="002D71DF">
        <w:t xml:space="preserve"> </w:t>
      </w:r>
      <w:r w:rsidRPr="002D71DF">
        <w:t>craft</w:t>
      </w:r>
      <w:r w:rsidR="004C760B" w:rsidRPr="002D71DF">
        <w:t xml:space="preserve"> </w:t>
      </w:r>
      <w:r w:rsidRPr="002D71DF">
        <w:t>over</w:t>
      </w:r>
      <w:r w:rsidR="004C760B" w:rsidRPr="002D71DF">
        <w:t xml:space="preserve"> </w:t>
      </w:r>
      <w:r w:rsidR="44E53EC8" w:rsidRPr="002D71DF">
        <w:t>Part</w:t>
      </w:r>
      <w:r w:rsidR="004C760B" w:rsidRPr="002D71DF">
        <w:t xml:space="preserve"> </w:t>
      </w:r>
      <w:r w:rsidR="44E53EC8" w:rsidRPr="002D71DF">
        <w:t>1</w:t>
      </w:r>
      <w:r w:rsidR="004C760B" w:rsidRPr="002D71DF">
        <w:t xml:space="preserve"> </w:t>
      </w:r>
      <w:r w:rsidRPr="002D71DF">
        <w:t>of</w:t>
      </w:r>
      <w:r w:rsidR="004C760B" w:rsidRPr="002D71DF">
        <w:t xml:space="preserve"> </w:t>
      </w:r>
      <w:r w:rsidRPr="002D71DF">
        <w:t>this</w:t>
      </w:r>
      <w:r w:rsidR="004C760B" w:rsidRPr="002D71DF">
        <w:t xml:space="preserve"> </w:t>
      </w:r>
      <w:r w:rsidRPr="002D71DF">
        <w:t>sample</w:t>
      </w:r>
      <w:r w:rsidR="004C760B" w:rsidRPr="002D71DF">
        <w:t xml:space="preserve"> </w:t>
      </w:r>
      <w:r w:rsidRPr="002D71DF">
        <w:t>unit.</w:t>
      </w:r>
    </w:p>
    <w:p w14:paraId="4793BAE1" w14:textId="7FA07A4F" w:rsidR="00C7626F" w:rsidRPr="002D71DF" w:rsidRDefault="00AB28C2" w:rsidP="00B318FA">
      <w:r w:rsidRPr="002D71DF">
        <w:rPr>
          <w:rStyle w:val="Strong"/>
        </w:rPr>
        <w:t>Four</w:t>
      </w:r>
      <w:r w:rsidR="004C760B" w:rsidRPr="002D71DF">
        <w:rPr>
          <w:rStyle w:val="Strong"/>
        </w:rPr>
        <w:t xml:space="preserve"> </w:t>
      </w:r>
      <w:r w:rsidR="00504B56" w:rsidRPr="002D71DF">
        <w:rPr>
          <w:rStyle w:val="Strong"/>
        </w:rPr>
        <w:t>short</w:t>
      </w:r>
      <w:r w:rsidR="004C760B" w:rsidRPr="002D71DF">
        <w:rPr>
          <w:rStyle w:val="Strong"/>
        </w:rPr>
        <w:t xml:space="preserve"> </w:t>
      </w:r>
      <w:r w:rsidR="00504B56" w:rsidRPr="002D71DF">
        <w:rPr>
          <w:rStyle w:val="Strong"/>
        </w:rPr>
        <w:t>plays</w:t>
      </w:r>
      <w:r w:rsidR="004C760B" w:rsidRPr="002D71DF">
        <w:rPr>
          <w:rStyle w:val="Strong"/>
        </w:rPr>
        <w:t xml:space="preserve"> </w:t>
      </w:r>
      <w:r w:rsidR="00504B56" w:rsidRPr="002D71DF">
        <w:rPr>
          <w:rStyle w:val="Strong"/>
        </w:rPr>
        <w:t>to</w:t>
      </w:r>
      <w:r w:rsidR="004C760B" w:rsidRPr="002D71DF">
        <w:rPr>
          <w:rStyle w:val="Strong"/>
        </w:rPr>
        <w:t xml:space="preserve"> </w:t>
      </w:r>
      <w:r w:rsidR="00C7102E" w:rsidRPr="002D71DF">
        <w:rPr>
          <w:rStyle w:val="Strong"/>
        </w:rPr>
        <w:t>accompany</w:t>
      </w:r>
      <w:r w:rsidR="004C760B" w:rsidRPr="002D71DF">
        <w:rPr>
          <w:rStyle w:val="Strong"/>
        </w:rPr>
        <w:t xml:space="preserve"> </w:t>
      </w:r>
      <w:r w:rsidR="00C7626F" w:rsidRPr="002D71DF">
        <w:rPr>
          <w:rStyle w:val="Strong"/>
        </w:rPr>
        <w:t>–</w:t>
      </w:r>
      <w:r w:rsidR="004C760B" w:rsidRPr="002D71DF">
        <w:rPr>
          <w:rStyle w:val="Strong"/>
        </w:rPr>
        <w:t xml:space="preserve"> </w:t>
      </w:r>
      <w:r w:rsidR="00C7102E" w:rsidRPr="002D71DF">
        <w:rPr>
          <w:rStyle w:val="Strong"/>
        </w:rPr>
        <w:t>‘Finding</w:t>
      </w:r>
      <w:r w:rsidR="004C760B" w:rsidRPr="002D71DF">
        <w:rPr>
          <w:rStyle w:val="Strong"/>
        </w:rPr>
        <w:t xml:space="preserve"> </w:t>
      </w:r>
      <w:r w:rsidR="00C7102E" w:rsidRPr="002D71DF">
        <w:rPr>
          <w:rStyle w:val="Strong"/>
        </w:rPr>
        <w:t>voice</w:t>
      </w:r>
      <w:r w:rsidR="004C760B" w:rsidRPr="002D71DF">
        <w:rPr>
          <w:rStyle w:val="Strong"/>
        </w:rPr>
        <w:t xml:space="preserve"> </w:t>
      </w:r>
      <w:r w:rsidR="00C7102E" w:rsidRPr="002D71DF">
        <w:rPr>
          <w:rStyle w:val="Strong"/>
        </w:rPr>
        <w:t>–</w:t>
      </w:r>
      <w:r w:rsidR="004C760B" w:rsidRPr="002D71DF">
        <w:rPr>
          <w:rStyle w:val="Strong"/>
        </w:rPr>
        <w:t xml:space="preserve"> </w:t>
      </w:r>
      <w:r w:rsidR="00C7102E" w:rsidRPr="002D71DF">
        <w:rPr>
          <w:rStyle w:val="Strong"/>
        </w:rPr>
        <w:t>crafting</w:t>
      </w:r>
      <w:r w:rsidR="004C760B" w:rsidRPr="002D71DF">
        <w:rPr>
          <w:rStyle w:val="Strong"/>
        </w:rPr>
        <w:t xml:space="preserve"> </w:t>
      </w:r>
      <w:r w:rsidR="00C7102E" w:rsidRPr="002D71DF">
        <w:rPr>
          <w:rStyle w:val="Strong"/>
        </w:rPr>
        <w:t>a</w:t>
      </w:r>
      <w:r w:rsidR="004C760B" w:rsidRPr="002D71DF">
        <w:rPr>
          <w:rStyle w:val="Strong"/>
        </w:rPr>
        <w:t xml:space="preserve"> </w:t>
      </w:r>
      <w:r w:rsidR="00C7102E" w:rsidRPr="002D71DF">
        <w:rPr>
          <w:rStyle w:val="Strong"/>
        </w:rPr>
        <w:t>play</w:t>
      </w:r>
      <w:r w:rsidR="00ED61D8" w:rsidRPr="002D71DF">
        <w:rPr>
          <w:rStyle w:val="Strong"/>
        </w:rPr>
        <w:t>’</w:t>
      </w:r>
      <w:r w:rsidR="00C7626F" w:rsidRPr="002D71DF">
        <w:rPr>
          <w:rStyle w:val="Strong"/>
        </w:rPr>
        <w:t>:</w:t>
      </w:r>
      <w:r w:rsidR="004C760B" w:rsidRPr="002D71DF">
        <w:t xml:space="preserve"> </w:t>
      </w:r>
      <w:r w:rsidRPr="002D71DF">
        <w:t>this</w:t>
      </w:r>
      <w:r w:rsidR="004C760B" w:rsidRPr="002D71DF">
        <w:t xml:space="preserve"> </w:t>
      </w:r>
      <w:r w:rsidRPr="002D71DF">
        <w:t>unit</w:t>
      </w:r>
      <w:r w:rsidR="004C760B" w:rsidRPr="002D71DF">
        <w:t xml:space="preserve"> </w:t>
      </w:r>
      <w:r w:rsidRPr="002D71DF">
        <w:t>uses</w:t>
      </w:r>
      <w:r w:rsidR="004C760B" w:rsidRPr="002D71DF">
        <w:t xml:space="preserve"> </w:t>
      </w:r>
      <w:r w:rsidR="00DA6280" w:rsidRPr="002D71DF">
        <w:t>scenes</w:t>
      </w:r>
      <w:r w:rsidR="004C760B" w:rsidRPr="002D71DF">
        <w:t xml:space="preserve"> </w:t>
      </w:r>
      <w:r w:rsidR="00DA6280" w:rsidRPr="002D71DF">
        <w:t>and</w:t>
      </w:r>
      <w:r w:rsidR="004C760B" w:rsidRPr="002D71DF">
        <w:t xml:space="preserve"> </w:t>
      </w:r>
      <w:r w:rsidR="00DA6280" w:rsidRPr="002D71DF">
        <w:t>excerpts</w:t>
      </w:r>
      <w:r w:rsidR="004C760B" w:rsidRPr="002D71DF">
        <w:t xml:space="preserve"> </w:t>
      </w:r>
      <w:r w:rsidR="00DA6280" w:rsidRPr="002D71DF">
        <w:t>from</w:t>
      </w:r>
      <w:r w:rsidR="004C760B" w:rsidRPr="002D71DF">
        <w:t xml:space="preserve"> </w:t>
      </w:r>
      <w:r w:rsidR="00DA6280" w:rsidRPr="002D71DF">
        <w:t>the</w:t>
      </w:r>
      <w:r w:rsidR="004C760B" w:rsidRPr="002D71DF">
        <w:t xml:space="preserve"> </w:t>
      </w:r>
      <w:r w:rsidR="00DA6280" w:rsidRPr="002D71DF">
        <w:t>4</w:t>
      </w:r>
      <w:r w:rsidR="004C760B" w:rsidRPr="002D71DF">
        <w:t xml:space="preserve"> </w:t>
      </w:r>
      <w:r w:rsidR="00DA6280" w:rsidRPr="002D71DF">
        <w:t>short</w:t>
      </w:r>
      <w:r w:rsidR="004C760B" w:rsidRPr="002D71DF">
        <w:t xml:space="preserve"> </w:t>
      </w:r>
      <w:r w:rsidR="00DA6280" w:rsidRPr="002D71DF">
        <w:t>plays</w:t>
      </w:r>
      <w:r w:rsidR="004C760B" w:rsidRPr="002D71DF">
        <w:t xml:space="preserve"> </w:t>
      </w:r>
      <w:r w:rsidRPr="002D71DF">
        <w:t>published</w:t>
      </w:r>
      <w:r w:rsidR="004C760B" w:rsidRPr="002D71DF">
        <w:t xml:space="preserve"> </w:t>
      </w:r>
      <w:r w:rsidR="00DA6280" w:rsidRPr="002D71DF">
        <w:t>on</w:t>
      </w:r>
      <w:r w:rsidR="004C760B" w:rsidRPr="002D71DF">
        <w:t xml:space="preserve"> </w:t>
      </w:r>
      <w:r w:rsidR="00DA6280" w:rsidRPr="002D71DF">
        <w:t>the</w:t>
      </w:r>
      <w:r w:rsidR="004C760B" w:rsidRPr="002D71DF">
        <w:t xml:space="preserve"> </w:t>
      </w:r>
      <w:r w:rsidRPr="002D71DF">
        <w:t>website.</w:t>
      </w:r>
      <w:r w:rsidR="004C760B" w:rsidRPr="002D71DF">
        <w:t xml:space="preserve"> </w:t>
      </w:r>
      <w:r w:rsidR="00C82955" w:rsidRPr="002D71DF">
        <w:t>The</w:t>
      </w:r>
      <w:r w:rsidR="004C760B" w:rsidRPr="002D71DF">
        <w:t xml:space="preserve"> </w:t>
      </w:r>
      <w:r w:rsidR="00C82955" w:rsidRPr="002D71DF">
        <w:t>plays</w:t>
      </w:r>
      <w:r w:rsidR="004C760B" w:rsidRPr="002D71DF">
        <w:t xml:space="preserve"> </w:t>
      </w:r>
      <w:r w:rsidR="00C7626F" w:rsidRPr="002D71DF">
        <w:t>can</w:t>
      </w:r>
      <w:r w:rsidR="004C760B" w:rsidRPr="002D71DF">
        <w:t xml:space="preserve"> </w:t>
      </w:r>
      <w:r w:rsidR="00C7626F" w:rsidRPr="002D71DF">
        <w:t>be</w:t>
      </w:r>
      <w:r w:rsidR="004C760B" w:rsidRPr="002D71DF">
        <w:t xml:space="preserve"> </w:t>
      </w:r>
      <w:r w:rsidR="00C7626F" w:rsidRPr="002D71DF">
        <w:t>copied</w:t>
      </w:r>
      <w:r w:rsidR="004C760B" w:rsidRPr="002D71DF">
        <w:t xml:space="preserve"> </w:t>
      </w:r>
      <w:r w:rsidR="00C7626F" w:rsidRPr="002D71DF">
        <w:t>in</w:t>
      </w:r>
      <w:r w:rsidR="004C760B" w:rsidRPr="002D71DF">
        <w:t xml:space="preserve"> </w:t>
      </w:r>
      <w:r w:rsidR="00C7626F" w:rsidRPr="002D71DF">
        <w:t>whole</w:t>
      </w:r>
      <w:r w:rsidR="004C760B" w:rsidRPr="002D71DF">
        <w:t xml:space="preserve"> </w:t>
      </w:r>
      <w:r w:rsidR="00C7626F" w:rsidRPr="002D71DF">
        <w:t>or</w:t>
      </w:r>
      <w:r w:rsidR="004C760B" w:rsidRPr="002D71DF">
        <w:t xml:space="preserve"> </w:t>
      </w:r>
      <w:r w:rsidR="00C7626F" w:rsidRPr="002D71DF">
        <w:t>in</w:t>
      </w:r>
      <w:r w:rsidR="004C760B" w:rsidRPr="002D71DF">
        <w:t xml:space="preserve"> </w:t>
      </w:r>
      <w:r w:rsidR="00C7626F" w:rsidRPr="002D71DF">
        <w:t>part</w:t>
      </w:r>
      <w:r w:rsidR="004C760B" w:rsidRPr="002D71DF">
        <w:t xml:space="preserve"> </w:t>
      </w:r>
      <w:r w:rsidR="00C7626F" w:rsidRPr="002D71DF">
        <w:t>for</w:t>
      </w:r>
      <w:r w:rsidR="004C760B" w:rsidRPr="002D71DF">
        <w:t xml:space="preserve"> </w:t>
      </w:r>
      <w:r w:rsidR="00C7626F" w:rsidRPr="002D71DF">
        <w:t>students</w:t>
      </w:r>
      <w:r w:rsidR="004C760B" w:rsidRPr="002D71DF">
        <w:t xml:space="preserve"> </w:t>
      </w:r>
      <w:r w:rsidR="00C7626F" w:rsidRPr="002D71DF">
        <w:t>and</w:t>
      </w:r>
      <w:r w:rsidR="004C760B" w:rsidRPr="002D71DF">
        <w:t xml:space="preserve"> </w:t>
      </w:r>
      <w:r w:rsidR="00C7626F" w:rsidRPr="002D71DF">
        <w:t>should</w:t>
      </w:r>
      <w:r w:rsidR="004C760B" w:rsidRPr="002D71DF">
        <w:t xml:space="preserve"> </w:t>
      </w:r>
      <w:r w:rsidR="00C7626F" w:rsidRPr="002D71DF">
        <w:t>be</w:t>
      </w:r>
      <w:r w:rsidR="004C760B" w:rsidRPr="002D71DF">
        <w:t xml:space="preserve"> </w:t>
      </w:r>
      <w:r w:rsidR="00C7626F" w:rsidRPr="002D71DF">
        <w:t>used</w:t>
      </w:r>
      <w:r w:rsidR="004C760B" w:rsidRPr="002D71DF">
        <w:t xml:space="preserve"> </w:t>
      </w:r>
      <w:r w:rsidR="00C7626F" w:rsidRPr="002D71DF">
        <w:t>with</w:t>
      </w:r>
      <w:r w:rsidR="004C760B" w:rsidRPr="002D71DF">
        <w:t xml:space="preserve"> </w:t>
      </w:r>
      <w:r w:rsidR="00C7626F" w:rsidRPr="002D71DF">
        <w:t>associated</w:t>
      </w:r>
      <w:r w:rsidR="004C760B" w:rsidRPr="002D71DF">
        <w:t xml:space="preserve"> </w:t>
      </w:r>
      <w:r w:rsidR="00C7626F" w:rsidRPr="002D71DF">
        <w:t>learning</w:t>
      </w:r>
      <w:r w:rsidR="004C760B" w:rsidRPr="002D71DF">
        <w:t xml:space="preserve"> </w:t>
      </w:r>
      <w:r w:rsidR="00C7626F" w:rsidRPr="002D71DF">
        <w:t>activities.</w:t>
      </w:r>
      <w:r w:rsidR="004C760B" w:rsidRPr="002D71DF">
        <w:t xml:space="preserve"> </w:t>
      </w:r>
      <w:r w:rsidR="006441DC" w:rsidRPr="002D71DF">
        <w:t>Teachers</w:t>
      </w:r>
      <w:r w:rsidR="004C760B" w:rsidRPr="002D71DF">
        <w:t xml:space="preserve"> </w:t>
      </w:r>
      <w:r w:rsidR="006441DC" w:rsidRPr="002D71DF">
        <w:t>should</w:t>
      </w:r>
      <w:r w:rsidR="004C760B" w:rsidRPr="002D71DF">
        <w:t xml:space="preserve"> </w:t>
      </w:r>
      <w:r w:rsidR="00DA049F" w:rsidRPr="002D71DF">
        <w:t>read</w:t>
      </w:r>
      <w:r w:rsidR="004C760B" w:rsidRPr="002D71DF">
        <w:t xml:space="preserve"> </w:t>
      </w:r>
      <w:r w:rsidR="00DA049F" w:rsidRPr="002D71DF">
        <w:t>all</w:t>
      </w:r>
      <w:r w:rsidR="004C760B" w:rsidRPr="002D71DF">
        <w:t xml:space="preserve"> </w:t>
      </w:r>
      <w:r w:rsidR="00DA049F" w:rsidRPr="002D71DF">
        <w:t>plays</w:t>
      </w:r>
      <w:r w:rsidR="004C760B" w:rsidRPr="002D71DF">
        <w:t xml:space="preserve"> </w:t>
      </w:r>
      <w:r w:rsidR="00DA049F" w:rsidRPr="002D71DF">
        <w:t>prior</w:t>
      </w:r>
      <w:r w:rsidR="004C760B" w:rsidRPr="002D71DF">
        <w:t xml:space="preserve"> </w:t>
      </w:r>
      <w:r w:rsidR="00DA049F" w:rsidRPr="002D71DF">
        <w:t>to</w:t>
      </w:r>
      <w:r w:rsidR="004C760B" w:rsidRPr="002D71DF">
        <w:t xml:space="preserve"> </w:t>
      </w:r>
      <w:r w:rsidR="00DA049F" w:rsidRPr="002D71DF">
        <w:t>starting</w:t>
      </w:r>
      <w:r w:rsidR="004C760B" w:rsidRPr="002D71DF">
        <w:t xml:space="preserve"> </w:t>
      </w:r>
      <w:r w:rsidR="00DA049F" w:rsidRPr="002D71DF">
        <w:t>this</w:t>
      </w:r>
      <w:r w:rsidR="004C760B" w:rsidRPr="002D71DF">
        <w:t xml:space="preserve"> </w:t>
      </w:r>
      <w:r w:rsidR="00DA049F" w:rsidRPr="002D71DF">
        <w:t>unit,</w:t>
      </w:r>
      <w:r w:rsidR="004C760B" w:rsidRPr="002D71DF">
        <w:t xml:space="preserve"> </w:t>
      </w:r>
      <w:r w:rsidR="006441DC" w:rsidRPr="002D71DF">
        <w:t>refer</w:t>
      </w:r>
      <w:r w:rsidR="004C760B" w:rsidRPr="002D71DF">
        <w:t xml:space="preserve"> </w:t>
      </w:r>
      <w:r w:rsidR="006441DC" w:rsidRPr="002D71DF">
        <w:t>to</w:t>
      </w:r>
      <w:r w:rsidR="004C760B" w:rsidRPr="002D71DF">
        <w:t xml:space="preserve"> </w:t>
      </w:r>
      <w:r w:rsidR="006441DC" w:rsidRPr="002D71DF">
        <w:t>the</w:t>
      </w:r>
      <w:r w:rsidR="004C760B" w:rsidRPr="002D71DF">
        <w:t xml:space="preserve"> </w:t>
      </w:r>
      <w:r w:rsidR="005B4683" w:rsidRPr="002D71DF">
        <w:t>department’s</w:t>
      </w:r>
      <w:r w:rsidR="004C760B" w:rsidRPr="002D71DF">
        <w:t xml:space="preserve"> </w:t>
      </w:r>
      <w:hyperlink r:id="rId12" w:anchor=":~:text=Teaching%20and%20learning-,Controversial%20issues%20in%20schools,-Print" w:history="1">
        <w:r w:rsidR="006441DC" w:rsidRPr="002D71DF">
          <w:rPr>
            <w:rStyle w:val="Hyperlink"/>
          </w:rPr>
          <w:t>Controversial</w:t>
        </w:r>
        <w:r w:rsidR="004C760B" w:rsidRPr="002D71DF">
          <w:rPr>
            <w:rStyle w:val="Hyperlink"/>
          </w:rPr>
          <w:t xml:space="preserve"> </w:t>
        </w:r>
        <w:r w:rsidR="006441DC" w:rsidRPr="002D71DF">
          <w:rPr>
            <w:rStyle w:val="Hyperlink"/>
          </w:rPr>
          <w:t>issues</w:t>
        </w:r>
        <w:r w:rsidR="004C760B" w:rsidRPr="002D71DF">
          <w:rPr>
            <w:rStyle w:val="Hyperlink"/>
          </w:rPr>
          <w:t xml:space="preserve"> </w:t>
        </w:r>
        <w:r w:rsidR="006441DC" w:rsidRPr="002D71DF">
          <w:rPr>
            <w:rStyle w:val="Hyperlink"/>
          </w:rPr>
          <w:t>in</w:t>
        </w:r>
        <w:r w:rsidR="004C760B" w:rsidRPr="002D71DF">
          <w:rPr>
            <w:rStyle w:val="Hyperlink"/>
          </w:rPr>
          <w:t xml:space="preserve"> </w:t>
        </w:r>
        <w:r w:rsidR="006441DC" w:rsidRPr="002D71DF">
          <w:rPr>
            <w:rStyle w:val="Hyperlink"/>
          </w:rPr>
          <w:t>schools</w:t>
        </w:r>
      </w:hyperlink>
      <w:r w:rsidR="004C760B" w:rsidRPr="002D71DF">
        <w:t xml:space="preserve"> </w:t>
      </w:r>
      <w:r w:rsidR="006441DC" w:rsidRPr="002D71DF">
        <w:t>policy,</w:t>
      </w:r>
      <w:r w:rsidR="004C760B" w:rsidRPr="002D71DF">
        <w:t xml:space="preserve"> </w:t>
      </w:r>
      <w:r w:rsidR="006441DC" w:rsidRPr="002D71DF">
        <w:t>and</w:t>
      </w:r>
      <w:r w:rsidR="004C760B" w:rsidRPr="002D71DF">
        <w:t xml:space="preserve"> </w:t>
      </w:r>
      <w:r w:rsidR="006441DC" w:rsidRPr="002D71DF">
        <w:t>make</w:t>
      </w:r>
      <w:r w:rsidR="004C760B" w:rsidRPr="002D71DF">
        <w:t xml:space="preserve"> </w:t>
      </w:r>
      <w:r w:rsidR="006441DC" w:rsidRPr="002D71DF">
        <w:t>choices</w:t>
      </w:r>
      <w:r w:rsidR="004C760B" w:rsidRPr="002D71DF">
        <w:t xml:space="preserve"> </w:t>
      </w:r>
      <w:r w:rsidR="006441DC" w:rsidRPr="002D71DF">
        <w:t>appropriate</w:t>
      </w:r>
      <w:r w:rsidR="004C760B" w:rsidRPr="002D71DF">
        <w:t xml:space="preserve"> </w:t>
      </w:r>
      <w:r w:rsidR="006441DC" w:rsidRPr="002D71DF">
        <w:t>to</w:t>
      </w:r>
      <w:r w:rsidR="004C760B" w:rsidRPr="002D71DF">
        <w:t xml:space="preserve"> </w:t>
      </w:r>
      <w:r w:rsidR="006441DC" w:rsidRPr="002D71DF">
        <w:t>the</w:t>
      </w:r>
      <w:r w:rsidR="004C760B" w:rsidRPr="002D71DF">
        <w:t xml:space="preserve"> </w:t>
      </w:r>
      <w:r w:rsidR="006441DC" w:rsidRPr="002D71DF">
        <w:t>community</w:t>
      </w:r>
      <w:r w:rsidR="004C760B" w:rsidRPr="002D71DF">
        <w:t xml:space="preserve"> </w:t>
      </w:r>
      <w:r w:rsidR="006441DC" w:rsidRPr="002D71DF">
        <w:t>expectations</w:t>
      </w:r>
      <w:r w:rsidR="004C760B" w:rsidRPr="002D71DF">
        <w:t xml:space="preserve"> </w:t>
      </w:r>
      <w:r w:rsidR="006441DC" w:rsidRPr="002D71DF">
        <w:t>and</w:t>
      </w:r>
      <w:r w:rsidR="004C760B" w:rsidRPr="002D71DF">
        <w:t xml:space="preserve"> </w:t>
      </w:r>
      <w:r w:rsidR="006441DC" w:rsidRPr="002D71DF">
        <w:t>context</w:t>
      </w:r>
      <w:r w:rsidR="004C760B" w:rsidRPr="002D71DF">
        <w:t xml:space="preserve"> </w:t>
      </w:r>
      <w:r w:rsidR="006441DC" w:rsidRPr="002D71DF">
        <w:t>of</w:t>
      </w:r>
      <w:r w:rsidR="004C760B" w:rsidRPr="002D71DF">
        <w:t xml:space="preserve"> </w:t>
      </w:r>
      <w:r w:rsidR="006441DC" w:rsidRPr="002D71DF">
        <w:t>their</w:t>
      </w:r>
      <w:r w:rsidR="004C760B" w:rsidRPr="002D71DF">
        <w:t xml:space="preserve"> </w:t>
      </w:r>
      <w:r w:rsidR="006441DC" w:rsidRPr="002D71DF">
        <w:t>own</w:t>
      </w:r>
      <w:r w:rsidR="004C760B" w:rsidRPr="002D71DF">
        <w:t xml:space="preserve"> </w:t>
      </w:r>
      <w:r w:rsidR="006441DC" w:rsidRPr="002D71DF">
        <w:t>school.</w:t>
      </w:r>
      <w:r w:rsidR="004C760B" w:rsidRPr="002D71DF">
        <w:t xml:space="preserve"> </w:t>
      </w:r>
    </w:p>
    <w:p w14:paraId="7B8326EE" w14:textId="76667214" w:rsidR="0028212E" w:rsidRPr="002D71DF" w:rsidRDefault="0004335D" w:rsidP="00B318FA">
      <w:hyperlink r:id="rId13" w:history="1">
        <w:r w:rsidRPr="002D71DF">
          <w:rPr>
            <w:rStyle w:val="Hyperlink"/>
          </w:rPr>
          <w:t>Finding</w:t>
        </w:r>
        <w:r w:rsidR="004C760B" w:rsidRPr="002D71DF">
          <w:rPr>
            <w:rStyle w:val="Hyperlink"/>
          </w:rPr>
          <w:t xml:space="preserve"> </w:t>
        </w:r>
        <w:r w:rsidRPr="002D71DF">
          <w:rPr>
            <w:rStyle w:val="Hyperlink"/>
          </w:rPr>
          <w:t>voice</w:t>
        </w:r>
        <w:r w:rsidR="004C760B" w:rsidRPr="002D71DF">
          <w:rPr>
            <w:rStyle w:val="Hyperlink"/>
          </w:rPr>
          <w:t xml:space="preserve"> </w:t>
        </w:r>
        <w:r w:rsidRPr="002D71DF">
          <w:rPr>
            <w:rStyle w:val="Hyperlink"/>
          </w:rPr>
          <w:t>–</w:t>
        </w:r>
        <w:r w:rsidR="004C760B" w:rsidRPr="002D71DF">
          <w:rPr>
            <w:rStyle w:val="Hyperlink"/>
          </w:rPr>
          <w:t xml:space="preserve"> </w:t>
        </w:r>
        <w:r w:rsidRPr="002D71DF">
          <w:rPr>
            <w:rStyle w:val="Hyperlink"/>
          </w:rPr>
          <w:t>crafting</w:t>
        </w:r>
        <w:r w:rsidR="004C760B" w:rsidRPr="002D71DF">
          <w:rPr>
            <w:rStyle w:val="Hyperlink"/>
          </w:rPr>
          <w:t xml:space="preserve"> </w:t>
        </w:r>
        <w:r w:rsidRPr="002D71DF">
          <w:rPr>
            <w:rStyle w:val="Hyperlink"/>
          </w:rPr>
          <w:t>a</w:t>
        </w:r>
        <w:r w:rsidR="004C760B" w:rsidRPr="002D71DF">
          <w:rPr>
            <w:rStyle w:val="Hyperlink"/>
          </w:rPr>
          <w:t xml:space="preserve"> </w:t>
        </w:r>
        <w:r w:rsidRPr="002D71DF">
          <w:rPr>
            <w:rStyle w:val="Hyperlink"/>
          </w:rPr>
          <w:t>play</w:t>
        </w:r>
        <w:r w:rsidR="004C760B" w:rsidRPr="002D71DF">
          <w:rPr>
            <w:rStyle w:val="Hyperlink"/>
          </w:rPr>
          <w:t xml:space="preserve"> </w:t>
        </w:r>
        <w:r w:rsidRPr="002D71DF">
          <w:rPr>
            <w:rStyle w:val="Hyperlink"/>
          </w:rPr>
          <w:t>videos</w:t>
        </w:r>
        <w:r w:rsidR="004C760B" w:rsidRPr="002D71DF">
          <w:rPr>
            <w:rStyle w:val="Hyperlink"/>
          </w:rPr>
          <w:t xml:space="preserve"> </w:t>
        </w:r>
        <w:r w:rsidRPr="002D71DF">
          <w:rPr>
            <w:rStyle w:val="Hyperlink"/>
          </w:rPr>
          <w:t>–</w:t>
        </w:r>
        <w:r w:rsidR="004C760B" w:rsidRPr="002D71DF">
          <w:rPr>
            <w:rStyle w:val="Hyperlink"/>
          </w:rPr>
          <w:t xml:space="preserve"> </w:t>
        </w:r>
        <w:r w:rsidRPr="002D71DF">
          <w:rPr>
            <w:rStyle w:val="Hyperlink"/>
          </w:rPr>
          <w:t>Drama</w:t>
        </w:r>
        <w:r w:rsidR="004C760B" w:rsidRPr="002D71DF">
          <w:rPr>
            <w:rStyle w:val="Hyperlink"/>
          </w:rPr>
          <w:t xml:space="preserve"> </w:t>
        </w:r>
        <w:r w:rsidRPr="002D71DF">
          <w:rPr>
            <w:rStyle w:val="Hyperlink"/>
          </w:rPr>
          <w:t>Stage</w:t>
        </w:r>
        <w:r w:rsidR="004C760B" w:rsidRPr="002D71DF">
          <w:rPr>
            <w:rStyle w:val="Hyperlink"/>
          </w:rPr>
          <w:t xml:space="preserve"> </w:t>
        </w:r>
        <w:r w:rsidRPr="002D71DF">
          <w:rPr>
            <w:rStyle w:val="Hyperlink"/>
          </w:rPr>
          <w:t>5</w:t>
        </w:r>
      </w:hyperlink>
      <w:r w:rsidR="0028212E" w:rsidRPr="002D71DF">
        <w:t>:</w:t>
      </w:r>
      <w:r w:rsidR="004C760B" w:rsidRPr="002D71DF">
        <w:t xml:space="preserve"> </w:t>
      </w:r>
      <w:r w:rsidR="0028212E" w:rsidRPr="002D71DF">
        <w:t>these</w:t>
      </w:r>
      <w:r w:rsidR="004C760B" w:rsidRPr="002D71DF">
        <w:t xml:space="preserve"> </w:t>
      </w:r>
      <w:r w:rsidR="0028212E" w:rsidRPr="002D71DF">
        <w:t>videos</w:t>
      </w:r>
      <w:r w:rsidR="004C760B" w:rsidRPr="002D71DF">
        <w:t xml:space="preserve"> </w:t>
      </w:r>
      <w:r w:rsidR="0028212E" w:rsidRPr="002D71DF">
        <w:t>are</w:t>
      </w:r>
      <w:r w:rsidR="004C760B" w:rsidRPr="002D71DF">
        <w:t xml:space="preserve"> </w:t>
      </w:r>
      <w:r w:rsidR="0028212E" w:rsidRPr="002D71DF">
        <w:t>designed</w:t>
      </w:r>
      <w:r w:rsidR="004C760B" w:rsidRPr="002D71DF">
        <w:t xml:space="preserve"> </w:t>
      </w:r>
      <w:r w:rsidR="0028212E" w:rsidRPr="002D71DF">
        <w:t>for</w:t>
      </w:r>
      <w:r w:rsidR="004C760B" w:rsidRPr="002D71DF">
        <w:t xml:space="preserve"> </w:t>
      </w:r>
      <w:r w:rsidR="0028212E" w:rsidRPr="002D71DF">
        <w:t>use</w:t>
      </w:r>
      <w:r w:rsidR="004C760B" w:rsidRPr="002D71DF">
        <w:t xml:space="preserve"> </w:t>
      </w:r>
      <w:r w:rsidR="0028212E" w:rsidRPr="002D71DF">
        <w:t>by</w:t>
      </w:r>
      <w:r w:rsidR="004C760B" w:rsidRPr="002D71DF">
        <w:t xml:space="preserve"> </w:t>
      </w:r>
      <w:r w:rsidR="0028212E" w:rsidRPr="002D71DF">
        <w:t>department</w:t>
      </w:r>
      <w:r w:rsidR="004C760B" w:rsidRPr="002D71DF">
        <w:t xml:space="preserve"> </w:t>
      </w:r>
      <w:r w:rsidR="0028212E" w:rsidRPr="002D71DF">
        <w:t>teachers</w:t>
      </w:r>
      <w:r w:rsidR="004C760B" w:rsidRPr="002D71DF">
        <w:t xml:space="preserve"> </w:t>
      </w:r>
      <w:r w:rsidR="0028212E" w:rsidRPr="002D71DF">
        <w:t>and</w:t>
      </w:r>
      <w:r w:rsidR="004C760B" w:rsidRPr="002D71DF">
        <w:t xml:space="preserve"> </w:t>
      </w:r>
      <w:r w:rsidR="0028212E" w:rsidRPr="002D71DF">
        <w:t>students.</w:t>
      </w:r>
      <w:r w:rsidR="004C760B" w:rsidRPr="002D71DF">
        <w:t xml:space="preserve"> </w:t>
      </w:r>
      <w:r w:rsidR="0028212E" w:rsidRPr="002D71DF">
        <w:t>They</w:t>
      </w:r>
      <w:r w:rsidR="004C760B" w:rsidRPr="002D71DF">
        <w:t xml:space="preserve"> </w:t>
      </w:r>
      <w:r w:rsidR="0028212E" w:rsidRPr="002D71DF">
        <w:t>demonstrate</w:t>
      </w:r>
      <w:r w:rsidR="004C760B" w:rsidRPr="002D71DF">
        <w:t xml:space="preserve"> </w:t>
      </w:r>
      <w:r w:rsidR="0028212E" w:rsidRPr="002D71DF">
        <w:t>different</w:t>
      </w:r>
      <w:r w:rsidR="004C760B" w:rsidRPr="002D71DF">
        <w:t xml:space="preserve"> </w:t>
      </w:r>
      <w:r w:rsidR="0028212E" w:rsidRPr="002D71DF">
        <w:t>approaches</w:t>
      </w:r>
      <w:r w:rsidR="004C760B" w:rsidRPr="002D71DF">
        <w:t xml:space="preserve"> </w:t>
      </w:r>
      <w:r w:rsidR="0028212E" w:rsidRPr="002D71DF">
        <w:t>teachers</w:t>
      </w:r>
      <w:r w:rsidR="004C760B" w:rsidRPr="002D71DF">
        <w:t xml:space="preserve"> </w:t>
      </w:r>
      <w:r w:rsidR="0028212E" w:rsidRPr="002D71DF">
        <w:t>and</w:t>
      </w:r>
      <w:r w:rsidR="004C760B" w:rsidRPr="002D71DF">
        <w:t xml:space="preserve"> </w:t>
      </w:r>
      <w:r w:rsidR="0028212E" w:rsidRPr="002D71DF">
        <w:t>students</w:t>
      </w:r>
      <w:r w:rsidR="004C760B" w:rsidRPr="002D71DF">
        <w:t xml:space="preserve"> </w:t>
      </w:r>
      <w:r w:rsidR="0028212E" w:rsidRPr="002D71DF">
        <w:t>can</w:t>
      </w:r>
      <w:r w:rsidR="004C760B" w:rsidRPr="002D71DF">
        <w:t xml:space="preserve"> </w:t>
      </w:r>
      <w:r w:rsidR="0028212E" w:rsidRPr="002D71DF">
        <w:t>use</w:t>
      </w:r>
      <w:r w:rsidR="004C760B" w:rsidRPr="002D71DF">
        <w:t xml:space="preserve"> </w:t>
      </w:r>
      <w:r w:rsidR="0028212E" w:rsidRPr="002D71DF">
        <w:t>when</w:t>
      </w:r>
      <w:r w:rsidR="004C760B" w:rsidRPr="002D71DF">
        <w:t xml:space="preserve"> </w:t>
      </w:r>
      <w:r w:rsidR="0028212E" w:rsidRPr="002D71DF">
        <w:t>considering</w:t>
      </w:r>
      <w:r w:rsidR="004C760B" w:rsidRPr="002D71DF">
        <w:t xml:space="preserve"> </w:t>
      </w:r>
      <w:r w:rsidR="0028212E" w:rsidRPr="002D71DF">
        <w:t>the</w:t>
      </w:r>
      <w:r w:rsidR="004C760B" w:rsidRPr="002D71DF">
        <w:t xml:space="preserve"> </w:t>
      </w:r>
      <w:r w:rsidR="002076D9">
        <w:t>4</w:t>
      </w:r>
      <w:r w:rsidR="002076D9" w:rsidRPr="002D71DF">
        <w:t xml:space="preserve"> </w:t>
      </w:r>
      <w:r w:rsidR="0028212E" w:rsidRPr="002D71DF">
        <w:t>short</w:t>
      </w:r>
      <w:r w:rsidR="004C760B" w:rsidRPr="002D71DF">
        <w:t xml:space="preserve"> </w:t>
      </w:r>
      <w:r w:rsidR="0028212E" w:rsidRPr="002D71DF">
        <w:t>plays</w:t>
      </w:r>
      <w:r w:rsidR="004C760B" w:rsidRPr="002D71DF">
        <w:t xml:space="preserve"> </w:t>
      </w:r>
      <w:r w:rsidR="0028212E" w:rsidRPr="002D71DF">
        <w:t>which</w:t>
      </w:r>
      <w:r w:rsidR="004C760B" w:rsidRPr="002D71DF">
        <w:t xml:space="preserve"> </w:t>
      </w:r>
      <w:r w:rsidR="0028212E" w:rsidRPr="002D71DF">
        <w:t>accompany</w:t>
      </w:r>
      <w:r w:rsidR="004C760B" w:rsidRPr="002D71DF">
        <w:t xml:space="preserve"> </w:t>
      </w:r>
      <w:r w:rsidR="0028212E" w:rsidRPr="002D71DF">
        <w:t>the</w:t>
      </w:r>
      <w:r w:rsidR="004C760B" w:rsidRPr="002D71DF">
        <w:t xml:space="preserve"> </w:t>
      </w:r>
      <w:r w:rsidR="0028212E" w:rsidRPr="002D71DF">
        <w:t>unit.</w:t>
      </w:r>
    </w:p>
    <w:p w14:paraId="0C4207DF" w14:textId="6E7FE54B" w:rsidR="00F82FB2" w:rsidRPr="002D71DF" w:rsidRDefault="00077AB6" w:rsidP="00B318FA">
      <w:r w:rsidRPr="002D71DF">
        <w:rPr>
          <w:rStyle w:val="Strong"/>
        </w:rPr>
        <w:t>S</w:t>
      </w:r>
      <w:r w:rsidR="00E47B20" w:rsidRPr="002D71DF">
        <w:rPr>
          <w:rStyle w:val="Strong"/>
        </w:rPr>
        <w:t>tudent</w:t>
      </w:r>
      <w:r w:rsidR="004C760B" w:rsidRPr="002D71DF">
        <w:rPr>
          <w:rStyle w:val="Strong"/>
        </w:rPr>
        <w:t xml:space="preserve"> </w:t>
      </w:r>
      <w:r w:rsidR="00E47B20" w:rsidRPr="002D71DF">
        <w:rPr>
          <w:rStyle w:val="Strong"/>
        </w:rPr>
        <w:t>performances</w:t>
      </w:r>
      <w:r w:rsidR="004C760B" w:rsidRPr="002D71DF">
        <w:rPr>
          <w:rStyle w:val="Strong"/>
        </w:rPr>
        <w:t xml:space="preserve"> </w:t>
      </w:r>
      <w:r w:rsidRPr="002D71DF">
        <w:rPr>
          <w:rStyle w:val="Strong"/>
        </w:rPr>
        <w:t>–</w:t>
      </w:r>
      <w:r w:rsidR="004C760B" w:rsidRPr="002D71DF">
        <w:rPr>
          <w:rStyle w:val="Strong"/>
        </w:rPr>
        <w:t xml:space="preserve"> </w:t>
      </w:r>
      <w:r w:rsidR="00F82FB2" w:rsidRPr="002D71DF">
        <w:rPr>
          <w:rStyle w:val="Strong"/>
        </w:rPr>
        <w:t>Finding</w:t>
      </w:r>
      <w:r w:rsidR="004C760B" w:rsidRPr="002D71DF">
        <w:rPr>
          <w:rStyle w:val="Strong"/>
        </w:rPr>
        <w:t xml:space="preserve"> </w:t>
      </w:r>
      <w:r w:rsidR="00F82FB2" w:rsidRPr="002D71DF">
        <w:rPr>
          <w:rStyle w:val="Strong"/>
        </w:rPr>
        <w:t>voice</w:t>
      </w:r>
      <w:r w:rsidR="004C760B" w:rsidRPr="002D71DF">
        <w:rPr>
          <w:rStyle w:val="Strong"/>
        </w:rPr>
        <w:t xml:space="preserve"> </w:t>
      </w:r>
      <w:r w:rsidR="00F82FB2" w:rsidRPr="002D71DF">
        <w:rPr>
          <w:rStyle w:val="Strong"/>
        </w:rPr>
        <w:t>–</w:t>
      </w:r>
      <w:r w:rsidR="004C760B" w:rsidRPr="002D71DF">
        <w:rPr>
          <w:rStyle w:val="Strong"/>
        </w:rPr>
        <w:t xml:space="preserve"> </w:t>
      </w:r>
      <w:r w:rsidR="00F82FB2" w:rsidRPr="002D71DF">
        <w:rPr>
          <w:rStyle w:val="Strong"/>
        </w:rPr>
        <w:t>crafting</w:t>
      </w:r>
      <w:r w:rsidR="004C760B" w:rsidRPr="002D71DF">
        <w:rPr>
          <w:rStyle w:val="Strong"/>
        </w:rPr>
        <w:t xml:space="preserve"> </w:t>
      </w:r>
      <w:r w:rsidR="00F82FB2" w:rsidRPr="002D71DF">
        <w:rPr>
          <w:rStyle w:val="Strong"/>
        </w:rPr>
        <w:t>a</w:t>
      </w:r>
      <w:r w:rsidR="004C760B" w:rsidRPr="002D71DF">
        <w:rPr>
          <w:rStyle w:val="Strong"/>
        </w:rPr>
        <w:t xml:space="preserve"> </w:t>
      </w:r>
      <w:r w:rsidR="00FD6E4B" w:rsidRPr="002D71DF">
        <w:rPr>
          <w:rStyle w:val="Strong"/>
        </w:rPr>
        <w:t>play</w:t>
      </w:r>
      <w:r w:rsidR="00F82FB2" w:rsidRPr="002D71DF">
        <w:rPr>
          <w:rStyle w:val="Strong"/>
        </w:rPr>
        <w:t>:</w:t>
      </w:r>
      <w:r w:rsidR="004C760B" w:rsidRPr="002D71DF">
        <w:t xml:space="preserve"> </w:t>
      </w:r>
      <w:r w:rsidR="00F82FB2" w:rsidRPr="002D71DF">
        <w:t>these</w:t>
      </w:r>
      <w:r w:rsidR="004C760B" w:rsidRPr="002D71DF">
        <w:t xml:space="preserve"> </w:t>
      </w:r>
      <w:r w:rsidR="00F82FB2" w:rsidRPr="002D71DF">
        <w:t>Arts</w:t>
      </w:r>
      <w:r w:rsidR="004C760B" w:rsidRPr="002D71DF">
        <w:t xml:space="preserve"> </w:t>
      </w:r>
      <w:r w:rsidR="00F82FB2" w:rsidRPr="002D71DF">
        <w:t>Unit</w:t>
      </w:r>
      <w:r w:rsidR="004C760B" w:rsidRPr="002D71DF">
        <w:t xml:space="preserve"> </w:t>
      </w:r>
      <w:r w:rsidR="00F82FB2" w:rsidRPr="002D71DF">
        <w:t>re</w:t>
      </w:r>
      <w:r w:rsidR="00D64BB1" w:rsidRPr="002D71DF">
        <w:t>cordings</w:t>
      </w:r>
      <w:r w:rsidR="004C760B" w:rsidRPr="002D71DF">
        <w:t xml:space="preserve"> </w:t>
      </w:r>
      <w:r w:rsidR="00D64BB1" w:rsidRPr="002D71DF">
        <w:t>were</w:t>
      </w:r>
      <w:r w:rsidR="004C760B" w:rsidRPr="002D71DF">
        <w:t xml:space="preserve"> </w:t>
      </w:r>
      <w:r w:rsidR="00D64BB1" w:rsidRPr="002D71DF">
        <w:t>workshopped</w:t>
      </w:r>
      <w:r w:rsidR="004C760B" w:rsidRPr="002D71DF">
        <w:t xml:space="preserve"> </w:t>
      </w:r>
      <w:r w:rsidR="00D64BB1" w:rsidRPr="002D71DF">
        <w:t>and</w:t>
      </w:r>
      <w:r w:rsidR="004C760B" w:rsidRPr="002D71DF">
        <w:t xml:space="preserve"> </w:t>
      </w:r>
      <w:r w:rsidR="00D64BB1" w:rsidRPr="002D71DF">
        <w:t>performed</w:t>
      </w:r>
      <w:r w:rsidR="004C760B" w:rsidRPr="002D71DF">
        <w:t xml:space="preserve"> </w:t>
      </w:r>
      <w:r w:rsidR="00FD6E4B" w:rsidRPr="002D71DF">
        <w:t>by</w:t>
      </w:r>
      <w:r w:rsidR="004C760B" w:rsidRPr="002D71DF">
        <w:t xml:space="preserve"> </w:t>
      </w:r>
      <w:r w:rsidR="00F82FB2" w:rsidRPr="002D71DF">
        <w:t>State</w:t>
      </w:r>
      <w:r w:rsidR="004C760B" w:rsidRPr="002D71DF">
        <w:t xml:space="preserve"> </w:t>
      </w:r>
      <w:r w:rsidR="00F82FB2" w:rsidRPr="002D71DF">
        <w:t>Drama</w:t>
      </w:r>
      <w:r w:rsidR="004C760B" w:rsidRPr="002D71DF">
        <w:t xml:space="preserve"> </w:t>
      </w:r>
      <w:r w:rsidR="00F82FB2" w:rsidRPr="002D71DF">
        <w:t>Camp</w:t>
      </w:r>
      <w:r w:rsidR="004C760B" w:rsidRPr="002D71DF">
        <w:t xml:space="preserve"> </w:t>
      </w:r>
      <w:r w:rsidR="00F82FB2" w:rsidRPr="002D71DF">
        <w:t>students</w:t>
      </w:r>
      <w:r w:rsidR="004C760B" w:rsidRPr="002D71DF">
        <w:t xml:space="preserve"> </w:t>
      </w:r>
      <w:r w:rsidR="00F82FB2" w:rsidRPr="002D71DF">
        <w:t>from</w:t>
      </w:r>
      <w:r w:rsidR="004C760B" w:rsidRPr="002D71DF">
        <w:t xml:space="preserve"> </w:t>
      </w:r>
      <w:r w:rsidR="00F82FB2" w:rsidRPr="002D71DF">
        <w:t>Years</w:t>
      </w:r>
      <w:r w:rsidR="004C760B" w:rsidRPr="002D71DF">
        <w:t xml:space="preserve"> </w:t>
      </w:r>
      <w:r w:rsidR="00F82FB2" w:rsidRPr="002D71DF">
        <w:t>9</w:t>
      </w:r>
      <w:r w:rsidR="004C760B" w:rsidRPr="002D71DF">
        <w:t xml:space="preserve"> </w:t>
      </w:r>
      <w:r w:rsidR="00F82FB2" w:rsidRPr="002D71DF">
        <w:t>and</w:t>
      </w:r>
      <w:r w:rsidR="004C760B" w:rsidRPr="002D71DF">
        <w:t xml:space="preserve"> </w:t>
      </w:r>
      <w:r w:rsidR="00F82FB2" w:rsidRPr="002D71DF">
        <w:t>10</w:t>
      </w:r>
      <w:r w:rsidR="004C760B" w:rsidRPr="002D71DF">
        <w:t xml:space="preserve"> </w:t>
      </w:r>
      <w:r w:rsidR="00FD6E4B" w:rsidRPr="002D71DF">
        <w:t>in</w:t>
      </w:r>
      <w:r w:rsidR="004C760B" w:rsidRPr="002D71DF">
        <w:t xml:space="preserve"> </w:t>
      </w:r>
      <w:r w:rsidR="00FD6E4B" w:rsidRPr="002D71DF">
        <w:t>2025</w:t>
      </w:r>
      <w:r w:rsidR="00F82FB2" w:rsidRPr="002D71DF">
        <w:t>.</w:t>
      </w:r>
      <w:r w:rsidR="004C760B" w:rsidRPr="002D71DF">
        <w:t xml:space="preserve"> </w:t>
      </w:r>
      <w:r w:rsidR="00F82FB2" w:rsidRPr="002D71DF">
        <w:t>The</w:t>
      </w:r>
      <w:r w:rsidR="004C760B" w:rsidRPr="002D71DF">
        <w:t xml:space="preserve"> </w:t>
      </w:r>
      <w:r w:rsidR="00F82FB2" w:rsidRPr="002D71DF">
        <w:t>workshopped</w:t>
      </w:r>
      <w:r w:rsidR="004C760B" w:rsidRPr="002D71DF">
        <w:t xml:space="preserve"> </w:t>
      </w:r>
      <w:r w:rsidR="00F82FB2" w:rsidRPr="002D71DF">
        <w:t>performances</w:t>
      </w:r>
      <w:r w:rsidR="004C760B" w:rsidRPr="002D71DF">
        <w:t xml:space="preserve"> </w:t>
      </w:r>
      <w:r w:rsidR="00F82FB2" w:rsidRPr="002D71DF">
        <w:t>can</w:t>
      </w:r>
      <w:r w:rsidR="004C760B" w:rsidRPr="002D71DF">
        <w:t xml:space="preserve"> </w:t>
      </w:r>
      <w:r w:rsidR="00F82FB2" w:rsidRPr="002D71DF">
        <w:t>be</w:t>
      </w:r>
      <w:r w:rsidR="004C760B" w:rsidRPr="002D71DF">
        <w:t xml:space="preserve"> </w:t>
      </w:r>
      <w:r w:rsidR="00F82FB2" w:rsidRPr="002D71DF">
        <w:t>accessed</w:t>
      </w:r>
      <w:r w:rsidR="004C760B" w:rsidRPr="002D71DF">
        <w:t xml:space="preserve"> </w:t>
      </w:r>
      <w:r w:rsidR="007C1ECD">
        <w:t>at</w:t>
      </w:r>
      <w:r w:rsidR="004C760B" w:rsidRPr="002D71DF">
        <w:t xml:space="preserve"> </w:t>
      </w:r>
      <w:hyperlink r:id="rId14" w:history="1">
        <w:r w:rsidR="007C1ECD" w:rsidRPr="007C1ECD">
          <w:rPr>
            <w:rStyle w:val="Hyperlink"/>
          </w:rPr>
          <w:t xml:space="preserve">Finding voice </w:t>
        </w:r>
        <w:r w:rsidR="00B91B48">
          <w:rPr>
            <w:rStyle w:val="Hyperlink"/>
          </w:rPr>
          <w:t>–</w:t>
        </w:r>
        <w:r w:rsidR="007C1ECD" w:rsidRPr="007C1ECD">
          <w:rPr>
            <w:rStyle w:val="Hyperlink"/>
          </w:rPr>
          <w:t xml:space="preserve"> crafting a play</w:t>
        </w:r>
      </w:hyperlink>
      <w:r w:rsidR="00F02105" w:rsidRPr="002D71DF">
        <w:t>.</w:t>
      </w:r>
      <w:r w:rsidR="004C760B" w:rsidRPr="002D71DF">
        <w:t xml:space="preserve"> </w:t>
      </w:r>
    </w:p>
    <w:p w14:paraId="7BF0E6AA" w14:textId="25D20234" w:rsidR="00402420" w:rsidRPr="002D71DF" w:rsidRDefault="002C1949" w:rsidP="00D36290">
      <w:r w:rsidRPr="002D71DF">
        <w:rPr>
          <w:b/>
          <w:bCs/>
        </w:rPr>
        <w:t>Differentiation</w:t>
      </w:r>
      <w:r w:rsidR="004C760B" w:rsidRPr="002D71DF">
        <w:rPr>
          <w:b/>
          <w:bCs/>
        </w:rPr>
        <w:t xml:space="preserve"> </w:t>
      </w:r>
      <w:r w:rsidRPr="002D71DF">
        <w:rPr>
          <w:b/>
          <w:bCs/>
        </w:rPr>
        <w:t>and</w:t>
      </w:r>
      <w:r w:rsidR="004C760B" w:rsidRPr="002D71DF">
        <w:rPr>
          <w:b/>
          <w:bCs/>
        </w:rPr>
        <w:t xml:space="preserve"> </w:t>
      </w:r>
      <w:r w:rsidRPr="002D71DF">
        <w:rPr>
          <w:b/>
          <w:bCs/>
        </w:rPr>
        <w:t>adjustments</w:t>
      </w:r>
      <w:r w:rsidRPr="002D71DF">
        <w:t>:</w:t>
      </w:r>
      <w:r w:rsidR="004C760B" w:rsidRPr="002D71DF">
        <w:rPr>
          <w:b/>
          <w:bCs/>
        </w:rPr>
        <w:t xml:space="preserve"> </w:t>
      </w:r>
      <w:r w:rsidRPr="002D71DF">
        <w:t>suggested</w:t>
      </w:r>
      <w:r w:rsidR="004C760B" w:rsidRPr="002D71DF">
        <w:t xml:space="preserve"> </w:t>
      </w:r>
      <w:r w:rsidR="0004335D" w:rsidRPr="002D71DF">
        <w:t>differentiation</w:t>
      </w:r>
      <w:r w:rsidR="004C760B" w:rsidRPr="002D71DF">
        <w:t xml:space="preserve"> </w:t>
      </w:r>
      <w:r w:rsidRPr="002D71DF">
        <w:t>activities</w:t>
      </w:r>
      <w:r w:rsidR="004C760B" w:rsidRPr="002D71DF">
        <w:t xml:space="preserve"> </w:t>
      </w:r>
      <w:r w:rsidRPr="002D71DF">
        <w:t>for</w:t>
      </w:r>
      <w:r w:rsidR="004C760B" w:rsidRPr="002D71DF">
        <w:t xml:space="preserve"> </w:t>
      </w:r>
      <w:r w:rsidR="00B366F0" w:rsidRPr="002D71DF">
        <w:t>h</w:t>
      </w:r>
      <w:r w:rsidRPr="002D71DF">
        <w:t>igh</w:t>
      </w:r>
      <w:r w:rsidR="004C760B" w:rsidRPr="002D71DF">
        <w:t xml:space="preserve"> </w:t>
      </w:r>
      <w:r w:rsidR="00B366F0" w:rsidRPr="002D71DF">
        <w:t>p</w:t>
      </w:r>
      <w:r w:rsidRPr="002D71DF">
        <w:t>otential</w:t>
      </w:r>
      <w:r w:rsidR="004C760B" w:rsidRPr="002D71DF">
        <w:t xml:space="preserve"> </w:t>
      </w:r>
      <w:r w:rsidR="00B366F0" w:rsidRPr="002D71DF">
        <w:t>and</w:t>
      </w:r>
      <w:r w:rsidR="004C760B" w:rsidRPr="002D71DF">
        <w:t xml:space="preserve"> </w:t>
      </w:r>
      <w:r w:rsidR="00B366F0" w:rsidRPr="002D71DF">
        <w:t>g</w:t>
      </w:r>
      <w:r w:rsidRPr="002D71DF">
        <w:t>ifted</w:t>
      </w:r>
      <w:r w:rsidR="004C760B" w:rsidRPr="002D71DF">
        <w:t xml:space="preserve"> </w:t>
      </w:r>
      <w:r w:rsidRPr="002D71DF">
        <w:t>students</w:t>
      </w:r>
      <w:r w:rsidR="004C760B" w:rsidRPr="002D71DF">
        <w:t xml:space="preserve"> </w:t>
      </w:r>
      <w:r w:rsidR="00097BFC" w:rsidRPr="002D71DF">
        <w:t>and</w:t>
      </w:r>
      <w:r w:rsidR="004C760B" w:rsidRPr="002D71DF">
        <w:t xml:space="preserve"> </w:t>
      </w:r>
      <w:r w:rsidR="00097BFC" w:rsidRPr="002D71DF">
        <w:t>students</w:t>
      </w:r>
      <w:r w:rsidR="004C760B" w:rsidRPr="002D71DF">
        <w:t xml:space="preserve"> </w:t>
      </w:r>
      <w:r w:rsidR="00097BFC" w:rsidRPr="002D71DF">
        <w:t>requiring</w:t>
      </w:r>
      <w:r w:rsidR="004C760B" w:rsidRPr="002D71DF">
        <w:t xml:space="preserve"> </w:t>
      </w:r>
      <w:r w:rsidR="00097BFC" w:rsidRPr="002D71DF">
        <w:t>additional</w:t>
      </w:r>
      <w:r w:rsidR="004C760B" w:rsidRPr="002D71DF">
        <w:t xml:space="preserve"> </w:t>
      </w:r>
      <w:r w:rsidR="00097BFC" w:rsidRPr="002D71DF">
        <w:t>supports</w:t>
      </w:r>
      <w:r w:rsidR="004C760B" w:rsidRPr="002D71DF">
        <w:t xml:space="preserve"> </w:t>
      </w:r>
      <w:r w:rsidRPr="002D71DF">
        <w:t>are</w:t>
      </w:r>
      <w:r w:rsidR="004C760B" w:rsidRPr="002D71DF">
        <w:t xml:space="preserve"> </w:t>
      </w:r>
      <w:r w:rsidRPr="002D71DF">
        <w:t>included</w:t>
      </w:r>
      <w:r w:rsidR="004C760B" w:rsidRPr="002D71DF">
        <w:t xml:space="preserve"> </w:t>
      </w:r>
      <w:r w:rsidRPr="002D71DF">
        <w:t>in</w:t>
      </w:r>
      <w:r w:rsidR="004C760B" w:rsidRPr="002D71DF">
        <w:t xml:space="preserve"> </w:t>
      </w:r>
      <w:r w:rsidRPr="002D71DF">
        <w:t>a</w:t>
      </w:r>
      <w:r w:rsidR="004C760B" w:rsidRPr="002D71DF">
        <w:t xml:space="preserve"> </w:t>
      </w:r>
      <w:r w:rsidRPr="002D71DF">
        <w:t>grey</w:t>
      </w:r>
      <w:r w:rsidR="004C760B" w:rsidRPr="002D71DF">
        <w:t xml:space="preserve"> </w:t>
      </w:r>
      <w:r w:rsidRPr="002D71DF">
        <w:t>box</w:t>
      </w:r>
      <w:r w:rsidR="004C760B" w:rsidRPr="002D71DF">
        <w:t xml:space="preserve"> </w:t>
      </w:r>
      <w:r w:rsidRPr="002D71DF">
        <w:t>in</w:t>
      </w:r>
      <w:r w:rsidR="004C760B" w:rsidRPr="002D71DF">
        <w:t xml:space="preserve"> </w:t>
      </w:r>
      <w:r w:rsidRPr="002D71DF">
        <w:t>this</w:t>
      </w:r>
      <w:r w:rsidR="004C760B" w:rsidRPr="002D71DF">
        <w:t xml:space="preserve"> </w:t>
      </w:r>
      <w:r w:rsidRPr="002D71DF">
        <w:t>unit.</w:t>
      </w:r>
      <w:r w:rsidR="004C760B" w:rsidRPr="002D71DF">
        <w:t xml:space="preserve"> </w:t>
      </w:r>
      <w:r w:rsidRPr="002D71DF">
        <w:t>All</w:t>
      </w:r>
      <w:r w:rsidR="004C760B" w:rsidRPr="002D71DF">
        <w:t xml:space="preserve"> </w:t>
      </w:r>
      <w:r w:rsidRPr="002D71DF">
        <w:t>activities</w:t>
      </w:r>
      <w:r w:rsidR="004C760B" w:rsidRPr="002D71DF">
        <w:t xml:space="preserve"> </w:t>
      </w:r>
      <w:r w:rsidRPr="002D71DF">
        <w:t>can</w:t>
      </w:r>
      <w:r w:rsidR="004C760B" w:rsidRPr="002D71DF">
        <w:t xml:space="preserve"> </w:t>
      </w:r>
      <w:r w:rsidRPr="002D71DF">
        <w:t>be</w:t>
      </w:r>
      <w:r w:rsidR="004C760B" w:rsidRPr="002D71DF">
        <w:t xml:space="preserve"> </w:t>
      </w:r>
      <w:r w:rsidRPr="002D71DF">
        <w:t>further</w:t>
      </w:r>
      <w:r w:rsidR="004C760B" w:rsidRPr="002D71DF">
        <w:t xml:space="preserve"> </w:t>
      </w:r>
      <w:r w:rsidRPr="002D71DF">
        <w:t>scaffolded</w:t>
      </w:r>
      <w:r w:rsidR="004C760B" w:rsidRPr="002D71DF">
        <w:t xml:space="preserve"> </w:t>
      </w:r>
      <w:r w:rsidRPr="002D71DF">
        <w:t>to</w:t>
      </w:r>
      <w:r w:rsidR="004C760B" w:rsidRPr="002D71DF">
        <w:t xml:space="preserve"> </w:t>
      </w:r>
      <w:r w:rsidRPr="002D71DF">
        <w:t>suit</w:t>
      </w:r>
      <w:r w:rsidR="004C760B" w:rsidRPr="002D71DF">
        <w:t xml:space="preserve"> </w:t>
      </w:r>
      <w:r w:rsidRPr="002D71DF">
        <w:t>individual</w:t>
      </w:r>
      <w:r w:rsidR="004C760B" w:rsidRPr="002D71DF">
        <w:t xml:space="preserve"> </w:t>
      </w:r>
      <w:r w:rsidRPr="002D71DF">
        <w:t>school</w:t>
      </w:r>
      <w:r w:rsidR="004C760B" w:rsidRPr="002D71DF">
        <w:t xml:space="preserve"> </w:t>
      </w:r>
      <w:r w:rsidRPr="002D71DF">
        <w:t>contexts</w:t>
      </w:r>
      <w:r w:rsidR="004C760B" w:rsidRPr="002D71DF">
        <w:t xml:space="preserve"> </w:t>
      </w:r>
      <w:r w:rsidRPr="002D71DF">
        <w:t>and</w:t>
      </w:r>
      <w:r w:rsidR="004C760B" w:rsidRPr="002D71DF">
        <w:t xml:space="preserve"> </w:t>
      </w:r>
      <w:r w:rsidRPr="002D71DF">
        <w:t>student</w:t>
      </w:r>
      <w:r w:rsidR="004C760B" w:rsidRPr="002D71DF">
        <w:t xml:space="preserve"> </w:t>
      </w:r>
      <w:r w:rsidRPr="002D71DF">
        <w:t>need.</w:t>
      </w:r>
      <w:r w:rsidR="004C760B" w:rsidRPr="002D71DF">
        <w:t xml:space="preserve"> </w:t>
      </w:r>
      <w:r w:rsidR="00402420" w:rsidRPr="002D71DF">
        <w:br w:type="page"/>
      </w:r>
    </w:p>
    <w:p w14:paraId="5F1B9393" w14:textId="3519E702" w:rsidR="00B44F28" w:rsidRPr="002D71DF" w:rsidRDefault="00B44F28" w:rsidP="00AB6842">
      <w:pPr>
        <w:pStyle w:val="Heading1"/>
      </w:pPr>
      <w:bookmarkStart w:id="5" w:name="_Program_register"/>
      <w:bookmarkStart w:id="6" w:name="_Learning_sequence_1"/>
      <w:bookmarkStart w:id="7" w:name="_Toc232500197"/>
      <w:bookmarkStart w:id="8" w:name="_Toc146805877"/>
      <w:bookmarkStart w:id="9" w:name="_Toc147481174"/>
      <w:bookmarkStart w:id="10" w:name="_Toc112681291"/>
      <w:bookmarkEnd w:id="5"/>
      <w:bookmarkEnd w:id="6"/>
      <w:r w:rsidRPr="002D71DF">
        <w:lastRenderedPageBreak/>
        <w:t>Learning</w:t>
      </w:r>
      <w:r w:rsidR="004C760B" w:rsidRPr="002D71DF">
        <w:t xml:space="preserve"> </w:t>
      </w:r>
      <w:r w:rsidRPr="002D71DF">
        <w:t>sequence</w:t>
      </w:r>
      <w:r w:rsidR="004C760B" w:rsidRPr="002D71DF">
        <w:t xml:space="preserve"> </w:t>
      </w:r>
      <w:r w:rsidRPr="002D71DF">
        <w:t>1</w:t>
      </w:r>
      <w:r w:rsidR="004C760B" w:rsidRPr="002D71DF">
        <w:t xml:space="preserve"> </w:t>
      </w:r>
      <w:r w:rsidRPr="002D71DF">
        <w:t>–</w:t>
      </w:r>
      <w:r w:rsidR="004C760B" w:rsidRPr="002D71DF">
        <w:t xml:space="preserve"> </w:t>
      </w:r>
      <w:r w:rsidR="005275F9" w:rsidRPr="002D71DF">
        <w:t>voicing</w:t>
      </w:r>
      <w:r w:rsidR="004C760B" w:rsidRPr="002D71DF">
        <w:t xml:space="preserve"> </w:t>
      </w:r>
      <w:r w:rsidR="005275F9" w:rsidRPr="002D71DF">
        <w:t>stories</w:t>
      </w:r>
      <w:bookmarkEnd w:id="7"/>
    </w:p>
    <w:p w14:paraId="4611926B" w14:textId="2AAA8C27" w:rsidR="00551590" w:rsidRPr="002D71DF" w:rsidRDefault="00995989" w:rsidP="00551590">
      <w:pPr>
        <w:pStyle w:val="FeatureBox2"/>
      </w:pPr>
      <w:r w:rsidRPr="002D71DF">
        <w:rPr>
          <w:b/>
          <w:bCs/>
        </w:rPr>
        <w:t>Teacher</w:t>
      </w:r>
      <w:r w:rsidR="004C760B" w:rsidRPr="002D71DF">
        <w:rPr>
          <w:b/>
          <w:bCs/>
        </w:rPr>
        <w:t xml:space="preserve"> </w:t>
      </w:r>
      <w:r w:rsidRPr="002D71DF">
        <w:rPr>
          <w:b/>
          <w:bCs/>
        </w:rPr>
        <w:t>note</w:t>
      </w:r>
      <w:r w:rsidRPr="002D71DF">
        <w:t>:</w:t>
      </w:r>
      <w:r w:rsidR="004C760B" w:rsidRPr="002D71DF">
        <w:t xml:space="preserve"> </w:t>
      </w:r>
      <w:r w:rsidR="00551590" w:rsidRPr="002D71DF">
        <w:t>in</w:t>
      </w:r>
      <w:r w:rsidR="004C760B" w:rsidRPr="002D71DF">
        <w:t xml:space="preserve"> </w:t>
      </w:r>
      <w:r w:rsidR="00551590" w:rsidRPr="002D71DF">
        <w:t>this</w:t>
      </w:r>
      <w:r w:rsidR="004C760B" w:rsidRPr="002D71DF">
        <w:t xml:space="preserve"> </w:t>
      </w:r>
      <w:r w:rsidR="00551590" w:rsidRPr="002D71DF">
        <w:t>learning</w:t>
      </w:r>
      <w:r w:rsidR="004C760B" w:rsidRPr="002D71DF">
        <w:t xml:space="preserve"> </w:t>
      </w:r>
      <w:r w:rsidR="00551590" w:rsidRPr="002D71DF">
        <w:t>sequence,</w:t>
      </w:r>
      <w:r w:rsidR="004C760B" w:rsidRPr="002D71DF">
        <w:t xml:space="preserve"> </w:t>
      </w:r>
      <w:r w:rsidR="00551590" w:rsidRPr="002D71DF">
        <w:t>students</w:t>
      </w:r>
      <w:r w:rsidR="004C760B" w:rsidRPr="002D71DF">
        <w:t xml:space="preserve"> </w:t>
      </w:r>
      <w:r w:rsidR="00551590" w:rsidRPr="002D71DF">
        <w:t>explore</w:t>
      </w:r>
      <w:r w:rsidR="004C760B" w:rsidRPr="002D71DF">
        <w:t xml:space="preserve"> </w:t>
      </w:r>
      <w:r w:rsidR="00551590" w:rsidRPr="002D71DF">
        <w:t>the</w:t>
      </w:r>
      <w:r w:rsidR="004C760B" w:rsidRPr="002D71DF">
        <w:t xml:space="preserve"> </w:t>
      </w:r>
      <w:r w:rsidR="00551590" w:rsidRPr="002D71DF">
        <w:t>roles</w:t>
      </w:r>
      <w:r w:rsidR="004C760B" w:rsidRPr="002D71DF">
        <w:t xml:space="preserve"> </w:t>
      </w:r>
      <w:r w:rsidR="00551590" w:rsidRPr="002D71DF">
        <w:t>of</w:t>
      </w:r>
      <w:r w:rsidR="004C760B" w:rsidRPr="002D71DF">
        <w:t xml:space="preserve"> </w:t>
      </w:r>
      <w:r w:rsidR="00551590" w:rsidRPr="002D71DF">
        <w:t>performer,</w:t>
      </w:r>
      <w:r w:rsidR="004C760B" w:rsidRPr="002D71DF">
        <w:t xml:space="preserve"> </w:t>
      </w:r>
      <w:r w:rsidR="00551590" w:rsidRPr="002D71DF">
        <w:t>director,</w:t>
      </w:r>
      <w:r w:rsidR="004C760B" w:rsidRPr="002D71DF">
        <w:t xml:space="preserve"> </w:t>
      </w:r>
      <w:r w:rsidR="00551590" w:rsidRPr="002D71DF">
        <w:t>designer</w:t>
      </w:r>
      <w:r w:rsidR="004C760B" w:rsidRPr="002D71DF">
        <w:t xml:space="preserve"> </w:t>
      </w:r>
      <w:r w:rsidR="00551590" w:rsidRPr="002D71DF">
        <w:t>and</w:t>
      </w:r>
      <w:r w:rsidR="004C760B" w:rsidRPr="002D71DF">
        <w:t xml:space="preserve"> </w:t>
      </w:r>
      <w:r w:rsidR="00551590" w:rsidRPr="002D71DF">
        <w:t>audience</w:t>
      </w:r>
      <w:r w:rsidR="004C760B" w:rsidRPr="002D71DF">
        <w:t xml:space="preserve"> </w:t>
      </w:r>
      <w:r w:rsidR="00551590" w:rsidRPr="002D71DF">
        <w:t>as</w:t>
      </w:r>
      <w:r w:rsidR="004C760B" w:rsidRPr="002D71DF">
        <w:t xml:space="preserve"> </w:t>
      </w:r>
      <w:r w:rsidR="00551590" w:rsidRPr="002D71DF">
        <w:t>they</w:t>
      </w:r>
      <w:r w:rsidR="004C760B" w:rsidRPr="002D71DF">
        <w:t xml:space="preserve"> </w:t>
      </w:r>
      <w:r w:rsidR="00551590" w:rsidRPr="002D71DF">
        <w:t>engage</w:t>
      </w:r>
      <w:r w:rsidR="004C760B" w:rsidRPr="002D71DF">
        <w:t xml:space="preserve"> </w:t>
      </w:r>
      <w:r w:rsidR="00551590" w:rsidRPr="002D71DF">
        <w:t>with</w:t>
      </w:r>
      <w:r w:rsidR="004C760B" w:rsidRPr="002D71DF">
        <w:t xml:space="preserve"> </w:t>
      </w:r>
      <w:r w:rsidR="00551590" w:rsidRPr="002D71DF">
        <w:t>ethical</w:t>
      </w:r>
      <w:r w:rsidR="004C760B" w:rsidRPr="002D71DF">
        <w:t xml:space="preserve"> </w:t>
      </w:r>
      <w:r w:rsidR="00551590" w:rsidRPr="002D71DF">
        <w:t>process</w:t>
      </w:r>
      <w:r w:rsidR="004C760B" w:rsidRPr="002D71DF">
        <w:t xml:space="preserve"> </w:t>
      </w:r>
      <w:r w:rsidR="00551590" w:rsidRPr="002D71DF">
        <w:t>and</w:t>
      </w:r>
      <w:r w:rsidR="004C760B" w:rsidRPr="002D71DF">
        <w:t xml:space="preserve"> </w:t>
      </w:r>
      <w:r w:rsidR="00551590" w:rsidRPr="002D71DF">
        <w:t>protocols</w:t>
      </w:r>
      <w:r w:rsidR="004C760B" w:rsidRPr="002D71DF">
        <w:t xml:space="preserve"> </w:t>
      </w:r>
      <w:r w:rsidR="00551590" w:rsidRPr="002D71DF">
        <w:t>for</w:t>
      </w:r>
      <w:r w:rsidR="004C760B" w:rsidRPr="002D71DF">
        <w:t xml:space="preserve"> </w:t>
      </w:r>
      <w:r w:rsidR="00551590" w:rsidRPr="002D71DF">
        <w:t>staging</w:t>
      </w:r>
      <w:r w:rsidR="004C760B" w:rsidRPr="002D71DF">
        <w:t xml:space="preserve"> </w:t>
      </w:r>
      <w:r w:rsidR="00551590" w:rsidRPr="002D71DF">
        <w:t>and</w:t>
      </w:r>
      <w:r w:rsidR="004C760B" w:rsidRPr="002D71DF">
        <w:t xml:space="preserve"> </w:t>
      </w:r>
      <w:r w:rsidR="00551590" w:rsidRPr="002D71DF">
        <w:t>writing</w:t>
      </w:r>
      <w:r w:rsidR="004C760B" w:rsidRPr="002D71DF">
        <w:t xml:space="preserve"> </w:t>
      </w:r>
      <w:r w:rsidR="00551590" w:rsidRPr="002D71DF">
        <w:t>scripted</w:t>
      </w:r>
      <w:r w:rsidR="004C760B" w:rsidRPr="002D71DF">
        <w:t xml:space="preserve"> </w:t>
      </w:r>
      <w:r w:rsidR="00551590" w:rsidRPr="002D71DF">
        <w:t>works.</w:t>
      </w:r>
      <w:r w:rsidR="004C760B" w:rsidRPr="002D71DF">
        <w:t xml:space="preserve"> </w:t>
      </w:r>
      <w:r w:rsidR="00551590" w:rsidRPr="002D71DF">
        <w:t>They</w:t>
      </w:r>
      <w:r w:rsidR="004C760B" w:rsidRPr="002D71DF">
        <w:t xml:space="preserve"> </w:t>
      </w:r>
      <w:r w:rsidR="00551590" w:rsidRPr="002D71DF">
        <w:t>work</w:t>
      </w:r>
      <w:r w:rsidR="004C760B" w:rsidRPr="002D71DF">
        <w:t xml:space="preserve"> </w:t>
      </w:r>
      <w:r w:rsidR="00551590" w:rsidRPr="002D71DF">
        <w:t>collaboratively,</w:t>
      </w:r>
      <w:r w:rsidR="004C760B" w:rsidRPr="002D71DF">
        <w:t xml:space="preserve"> </w:t>
      </w:r>
      <w:r w:rsidR="00551590" w:rsidRPr="002D71DF">
        <w:t>researching</w:t>
      </w:r>
      <w:r w:rsidR="004C760B" w:rsidRPr="002D71DF">
        <w:t xml:space="preserve"> </w:t>
      </w:r>
      <w:r w:rsidR="00551590" w:rsidRPr="002D71DF">
        <w:t>and</w:t>
      </w:r>
      <w:r w:rsidR="004C760B" w:rsidRPr="002D71DF">
        <w:t xml:space="preserve"> </w:t>
      </w:r>
      <w:r w:rsidR="00551590" w:rsidRPr="002D71DF">
        <w:t>sharing</w:t>
      </w:r>
      <w:r w:rsidR="004C760B" w:rsidRPr="002D71DF">
        <w:t xml:space="preserve"> </w:t>
      </w:r>
      <w:r w:rsidR="00551590" w:rsidRPr="002D71DF">
        <w:t>perspectives</w:t>
      </w:r>
      <w:r w:rsidR="004C760B" w:rsidRPr="002D71DF">
        <w:t xml:space="preserve"> </w:t>
      </w:r>
      <w:r w:rsidR="00551590" w:rsidRPr="002D71DF">
        <w:t>to</w:t>
      </w:r>
      <w:r w:rsidR="004C760B" w:rsidRPr="002D71DF">
        <w:t xml:space="preserve"> </w:t>
      </w:r>
      <w:r w:rsidR="00551590" w:rsidRPr="002D71DF">
        <w:t>develop</w:t>
      </w:r>
      <w:r w:rsidR="004C760B" w:rsidRPr="002D71DF">
        <w:t xml:space="preserve"> </w:t>
      </w:r>
      <w:r w:rsidR="00551590" w:rsidRPr="002D71DF">
        <w:t>a</w:t>
      </w:r>
      <w:r w:rsidR="004C760B" w:rsidRPr="002D71DF">
        <w:t xml:space="preserve"> </w:t>
      </w:r>
      <w:r w:rsidR="00551590" w:rsidRPr="002D71DF">
        <w:t>collaborative</w:t>
      </w:r>
      <w:r w:rsidR="004C760B" w:rsidRPr="002D71DF">
        <w:t xml:space="preserve"> </w:t>
      </w:r>
      <w:r w:rsidR="00551590" w:rsidRPr="002D71DF">
        <w:t>approach</w:t>
      </w:r>
      <w:r w:rsidR="004C760B" w:rsidRPr="002D71DF">
        <w:t xml:space="preserve"> </w:t>
      </w:r>
      <w:r w:rsidR="00551590" w:rsidRPr="002D71DF">
        <w:t>to</w:t>
      </w:r>
      <w:r w:rsidR="004C760B" w:rsidRPr="002D71DF">
        <w:t xml:space="preserve"> </w:t>
      </w:r>
      <w:r w:rsidR="00551590" w:rsidRPr="002D71DF">
        <w:t>documenting</w:t>
      </w:r>
      <w:r w:rsidR="004C760B" w:rsidRPr="002D71DF">
        <w:t xml:space="preserve"> </w:t>
      </w:r>
      <w:r w:rsidR="00551590" w:rsidRPr="002D71DF">
        <w:t>ideas</w:t>
      </w:r>
      <w:r w:rsidR="004C760B" w:rsidRPr="002D71DF">
        <w:t xml:space="preserve"> </w:t>
      </w:r>
      <w:r w:rsidR="00551590" w:rsidRPr="002D71DF">
        <w:t>in</w:t>
      </w:r>
      <w:r w:rsidR="004C760B" w:rsidRPr="002D71DF">
        <w:t xml:space="preserve"> </w:t>
      </w:r>
      <w:r w:rsidR="00551590" w:rsidRPr="002D71DF">
        <w:t>their</w:t>
      </w:r>
      <w:r w:rsidR="004C760B" w:rsidRPr="002D71DF">
        <w:t xml:space="preserve"> </w:t>
      </w:r>
      <w:r w:rsidR="00551590" w:rsidRPr="002D71DF">
        <w:t>‘playwright’s</w:t>
      </w:r>
      <w:r w:rsidR="004C760B" w:rsidRPr="002D71DF">
        <w:t xml:space="preserve"> </w:t>
      </w:r>
      <w:r w:rsidR="00551590" w:rsidRPr="002D71DF">
        <w:t>journal’</w:t>
      </w:r>
      <w:r w:rsidR="004C760B" w:rsidRPr="002D71DF">
        <w:t xml:space="preserve"> </w:t>
      </w:r>
      <w:r w:rsidR="00551590" w:rsidRPr="002D71DF">
        <w:t>and</w:t>
      </w:r>
      <w:r w:rsidR="004C760B" w:rsidRPr="002D71DF">
        <w:t xml:space="preserve"> </w:t>
      </w:r>
      <w:r w:rsidR="00551590" w:rsidRPr="002D71DF">
        <w:t>a</w:t>
      </w:r>
      <w:r w:rsidR="004C760B" w:rsidRPr="002D71DF">
        <w:t xml:space="preserve"> </w:t>
      </w:r>
      <w:r w:rsidR="00551590" w:rsidRPr="002D71DF">
        <w:t>shared</w:t>
      </w:r>
      <w:r w:rsidR="004C760B" w:rsidRPr="002D71DF">
        <w:t xml:space="preserve"> </w:t>
      </w:r>
      <w:r w:rsidR="00551590" w:rsidRPr="002D71DF">
        <w:t>blueprint</w:t>
      </w:r>
      <w:r w:rsidR="004C760B" w:rsidRPr="002D71DF">
        <w:t xml:space="preserve"> </w:t>
      </w:r>
      <w:r w:rsidR="00551590" w:rsidRPr="002D71DF">
        <w:t>for</w:t>
      </w:r>
      <w:r w:rsidR="004C760B" w:rsidRPr="002D71DF">
        <w:t xml:space="preserve"> </w:t>
      </w:r>
      <w:r w:rsidR="00551590" w:rsidRPr="002D71DF">
        <w:t>ethical</w:t>
      </w:r>
      <w:r w:rsidR="004C760B" w:rsidRPr="002D71DF">
        <w:t xml:space="preserve"> </w:t>
      </w:r>
      <w:r w:rsidR="00551590" w:rsidRPr="002D71DF">
        <w:t>storytelling</w:t>
      </w:r>
      <w:r w:rsidR="004C760B" w:rsidRPr="002D71DF">
        <w:t xml:space="preserve"> </w:t>
      </w:r>
      <w:r w:rsidR="00551590" w:rsidRPr="002D71DF">
        <w:t>before</w:t>
      </w:r>
      <w:r w:rsidR="004C760B" w:rsidRPr="002D71DF">
        <w:t xml:space="preserve"> </w:t>
      </w:r>
      <w:r w:rsidR="00551590" w:rsidRPr="002D71DF">
        <w:t>embarking</w:t>
      </w:r>
      <w:r w:rsidR="004C760B" w:rsidRPr="002D71DF">
        <w:t xml:space="preserve"> </w:t>
      </w:r>
      <w:r w:rsidR="00551590" w:rsidRPr="002D71DF">
        <w:t>on</w:t>
      </w:r>
      <w:r w:rsidR="004C760B" w:rsidRPr="002D71DF">
        <w:t xml:space="preserve"> </w:t>
      </w:r>
      <w:r w:rsidR="00551590" w:rsidRPr="002D71DF">
        <w:t>their</w:t>
      </w:r>
      <w:r w:rsidR="004C760B" w:rsidRPr="002D71DF">
        <w:t xml:space="preserve"> </w:t>
      </w:r>
      <w:r w:rsidR="00551590" w:rsidRPr="002D71DF">
        <w:t>own</w:t>
      </w:r>
      <w:r w:rsidR="004C760B" w:rsidRPr="002D71DF">
        <w:t xml:space="preserve"> </w:t>
      </w:r>
      <w:r w:rsidR="00551590" w:rsidRPr="002D71DF">
        <w:t>journey</w:t>
      </w:r>
      <w:r w:rsidR="004C760B" w:rsidRPr="002D71DF">
        <w:t xml:space="preserve"> </w:t>
      </w:r>
      <w:r w:rsidR="00551590" w:rsidRPr="002D71DF">
        <w:t>towards</w:t>
      </w:r>
      <w:r w:rsidR="004C760B" w:rsidRPr="002D71DF">
        <w:t xml:space="preserve"> </w:t>
      </w:r>
      <w:r w:rsidR="00551590" w:rsidRPr="002D71DF">
        <w:t>becoming</w:t>
      </w:r>
      <w:r w:rsidR="004C760B" w:rsidRPr="002D71DF">
        <w:t xml:space="preserve"> </w:t>
      </w:r>
      <w:r w:rsidR="00551590" w:rsidRPr="002D71DF">
        <w:t>playwrights.</w:t>
      </w:r>
      <w:r w:rsidR="004C760B" w:rsidRPr="002D71DF">
        <w:t xml:space="preserve"> </w:t>
      </w:r>
    </w:p>
    <w:p w14:paraId="2B2ADF86" w14:textId="355FF8C9" w:rsidR="00551590" w:rsidRPr="002D71DF" w:rsidRDefault="00551590" w:rsidP="00551590">
      <w:pPr>
        <w:pStyle w:val="FeatureBox2"/>
      </w:pPr>
      <w:r w:rsidRPr="002D71DF">
        <w:t>The</w:t>
      </w:r>
      <w:r w:rsidR="004C760B" w:rsidRPr="002D71DF">
        <w:t xml:space="preserve"> </w:t>
      </w:r>
      <w:r w:rsidRPr="002D71DF">
        <w:t>‘Voicing</w:t>
      </w:r>
      <w:r w:rsidR="004C760B" w:rsidRPr="002D71DF">
        <w:t xml:space="preserve"> </w:t>
      </w:r>
      <w:r w:rsidRPr="002D71DF">
        <w:t>stories’</w:t>
      </w:r>
      <w:r w:rsidR="004C760B" w:rsidRPr="002D71DF">
        <w:t xml:space="preserve"> </w:t>
      </w:r>
      <w:r w:rsidRPr="002D71DF">
        <w:t>section</w:t>
      </w:r>
      <w:r w:rsidR="004C760B" w:rsidRPr="002D71DF">
        <w:t xml:space="preserve"> </w:t>
      </w:r>
      <w:r w:rsidRPr="002D71DF">
        <w:t>of</w:t>
      </w:r>
      <w:r w:rsidR="004C760B" w:rsidRPr="002D71DF">
        <w:t xml:space="preserve"> </w:t>
      </w:r>
      <w:r w:rsidRPr="002D71DF">
        <w:t>the</w:t>
      </w:r>
      <w:r w:rsidR="004C760B" w:rsidRPr="002D71DF">
        <w:t xml:space="preserve"> </w:t>
      </w:r>
      <w:r w:rsidRPr="002D71DF">
        <w:t>PowerPoint</w:t>
      </w:r>
      <w:r w:rsidR="004C760B" w:rsidRPr="002D71DF">
        <w:t xml:space="preserve"> </w:t>
      </w:r>
      <w:r w:rsidRPr="002D71DF">
        <w:t>resource</w:t>
      </w:r>
      <w:r w:rsidR="004C760B" w:rsidRPr="002D71DF">
        <w:t xml:space="preserve"> </w:t>
      </w:r>
      <w:r w:rsidRPr="002D71DF">
        <w:t>–</w:t>
      </w:r>
      <w:r w:rsidR="004C760B" w:rsidRPr="002D71DF">
        <w:t xml:space="preserve"> </w:t>
      </w:r>
      <w:r w:rsidRPr="002D71DF">
        <w:t>finding</w:t>
      </w:r>
      <w:r w:rsidR="004C760B" w:rsidRPr="002D71DF">
        <w:t xml:space="preserve"> </w:t>
      </w:r>
      <w:r w:rsidRPr="002D71DF">
        <w:t>voice</w:t>
      </w:r>
      <w:r w:rsidR="004C760B" w:rsidRPr="002D71DF">
        <w:t xml:space="preserve"> </w:t>
      </w:r>
      <w:r w:rsidRPr="002D71DF">
        <w:t>should</w:t>
      </w:r>
      <w:r w:rsidR="004C760B" w:rsidRPr="002D71DF">
        <w:t xml:space="preserve"> </w:t>
      </w:r>
      <w:r w:rsidRPr="002D71DF">
        <w:t>be</w:t>
      </w:r>
      <w:r w:rsidR="004C760B" w:rsidRPr="002D71DF">
        <w:t xml:space="preserve"> </w:t>
      </w:r>
      <w:r w:rsidRPr="002D71DF">
        <w:t>used</w:t>
      </w:r>
      <w:r w:rsidR="004C760B" w:rsidRPr="002D71DF">
        <w:t xml:space="preserve"> </w:t>
      </w:r>
      <w:r w:rsidRPr="002D71DF">
        <w:t>to</w:t>
      </w:r>
      <w:r w:rsidR="004C760B" w:rsidRPr="002D71DF">
        <w:t xml:space="preserve"> </w:t>
      </w:r>
      <w:r w:rsidRPr="002D71DF">
        <w:t>support</w:t>
      </w:r>
      <w:r w:rsidR="004C760B" w:rsidRPr="002D71DF">
        <w:t xml:space="preserve"> </w:t>
      </w:r>
      <w:r w:rsidRPr="002D71DF">
        <w:t>Learning</w:t>
      </w:r>
      <w:r w:rsidR="004C760B" w:rsidRPr="002D71DF">
        <w:t xml:space="preserve"> </w:t>
      </w:r>
      <w:r w:rsidRPr="002D71DF">
        <w:t>sequence</w:t>
      </w:r>
      <w:r w:rsidR="004C760B" w:rsidRPr="002D71DF">
        <w:t xml:space="preserve"> </w:t>
      </w:r>
      <w:r w:rsidRPr="002D71DF">
        <w:t>1.</w:t>
      </w:r>
      <w:r w:rsidR="004C760B" w:rsidRPr="002D71DF">
        <w:t xml:space="preserve"> </w:t>
      </w:r>
    </w:p>
    <w:p w14:paraId="59902081" w14:textId="67D0FA09" w:rsidR="001D1C8B" w:rsidRPr="002D71DF" w:rsidRDefault="00A10FDB" w:rsidP="00551590">
      <w:pPr>
        <w:pStyle w:val="FeatureBox2"/>
      </w:pPr>
      <w:r w:rsidRPr="002D71DF">
        <w:t>The</w:t>
      </w:r>
      <w:r w:rsidR="004C760B" w:rsidRPr="002D71DF">
        <w:t xml:space="preserve"> </w:t>
      </w:r>
      <w:r w:rsidRPr="002D71DF">
        <w:t>duration</w:t>
      </w:r>
      <w:r w:rsidR="004C760B" w:rsidRPr="002D71DF">
        <w:t xml:space="preserve"> </w:t>
      </w:r>
      <w:r w:rsidRPr="002D71DF">
        <w:t>of</w:t>
      </w:r>
      <w:r w:rsidR="004C760B" w:rsidRPr="002D71DF">
        <w:t xml:space="preserve"> </w:t>
      </w:r>
      <w:r w:rsidR="00033864">
        <w:t xml:space="preserve">this </w:t>
      </w:r>
      <w:r w:rsidRPr="002D71DF">
        <w:t>learning</w:t>
      </w:r>
      <w:r w:rsidR="004C760B" w:rsidRPr="002D71DF">
        <w:t xml:space="preserve"> </w:t>
      </w:r>
      <w:r w:rsidRPr="002D71DF">
        <w:t>sequence</w:t>
      </w:r>
      <w:r w:rsidR="004C760B" w:rsidRPr="002D71DF">
        <w:t xml:space="preserve"> </w:t>
      </w:r>
      <w:r w:rsidRPr="002D71DF">
        <w:t>is</w:t>
      </w:r>
      <w:r w:rsidR="004C760B" w:rsidRPr="002D71DF">
        <w:t xml:space="preserve"> </w:t>
      </w:r>
      <w:r w:rsidRPr="002D71DF">
        <w:t>approximately</w:t>
      </w:r>
      <w:r w:rsidR="004C760B" w:rsidRPr="002D71DF">
        <w:t xml:space="preserve"> </w:t>
      </w:r>
      <w:r w:rsidR="00551590" w:rsidRPr="002D71DF">
        <w:t>1</w:t>
      </w:r>
      <w:r w:rsidR="004C760B" w:rsidRPr="002D71DF">
        <w:t xml:space="preserve"> </w:t>
      </w:r>
      <w:r w:rsidRPr="002D71DF">
        <w:t>week</w:t>
      </w:r>
      <w:bookmarkStart w:id="11" w:name="_Activity_1.1_–"/>
      <w:bookmarkEnd w:id="11"/>
      <w:r w:rsidR="00551590" w:rsidRPr="002D71DF">
        <w:t>.</w:t>
      </w:r>
    </w:p>
    <w:p w14:paraId="47EE56FD" w14:textId="67BE1084" w:rsidR="00542CFC" w:rsidRPr="005713A6" w:rsidRDefault="00542CFC" w:rsidP="005713A6">
      <w:pPr>
        <w:pStyle w:val="Caption"/>
      </w:pPr>
      <w:r w:rsidRPr="005713A6">
        <w:t>Table</w:t>
      </w:r>
      <w:r w:rsidR="004C760B" w:rsidRPr="005713A6">
        <w:t xml:space="preserve"> </w:t>
      </w:r>
      <w:fldSimple w:instr=" SEQ Table \* ARABIC ">
        <w:r w:rsidR="003F31D0" w:rsidRPr="005713A6">
          <w:t>1</w:t>
        </w:r>
      </w:fldSimple>
      <w:r w:rsidR="004C760B" w:rsidRPr="005713A6">
        <w:t xml:space="preserve"> </w:t>
      </w:r>
      <w:r w:rsidRPr="005713A6">
        <w:t>–</w:t>
      </w:r>
      <w:r w:rsidR="004C760B" w:rsidRPr="005713A6">
        <w:t xml:space="preserve"> </w:t>
      </w:r>
      <w:r w:rsidR="0064037D" w:rsidRPr="005713A6">
        <w:t>L</w:t>
      </w:r>
      <w:r w:rsidRPr="005713A6">
        <w:t>earning</w:t>
      </w:r>
      <w:r w:rsidR="004C760B" w:rsidRPr="005713A6">
        <w:t xml:space="preserve"> </w:t>
      </w:r>
      <w:r w:rsidRPr="005713A6">
        <w:t>sequence</w:t>
      </w:r>
      <w:r w:rsidR="004C760B" w:rsidRPr="005713A6">
        <w:t xml:space="preserve"> </w:t>
      </w:r>
      <w:r w:rsidRPr="005713A6">
        <w:t>1</w:t>
      </w:r>
      <w:r w:rsidR="004C760B" w:rsidRPr="005713A6">
        <w:t xml:space="preserve"> </w:t>
      </w:r>
      <w:r w:rsidRPr="005713A6">
        <w:t>–</w:t>
      </w:r>
      <w:r w:rsidR="004C760B" w:rsidRPr="005713A6">
        <w:t xml:space="preserve"> </w:t>
      </w:r>
      <w:r w:rsidR="001D1C8B" w:rsidRPr="005713A6">
        <w:t>voicing</w:t>
      </w:r>
      <w:r w:rsidR="004C760B" w:rsidRPr="005713A6">
        <w:t xml:space="preserve"> </w:t>
      </w:r>
      <w:r w:rsidR="001D1C8B" w:rsidRPr="005713A6">
        <w:t>stories</w:t>
      </w:r>
    </w:p>
    <w:tbl>
      <w:tblPr>
        <w:tblStyle w:val="Tableheader"/>
        <w:tblW w:w="14567" w:type="dxa"/>
        <w:tblLayout w:type="fixed"/>
        <w:tblLook w:val="0420" w:firstRow="1" w:lastRow="0" w:firstColumn="0" w:lastColumn="0" w:noHBand="0" w:noVBand="1"/>
        <w:tblDescription w:val="Table outlines the outcomes, content and teaching and learning activities for this learning sequence."/>
      </w:tblPr>
      <w:tblGrid>
        <w:gridCol w:w="3969"/>
        <w:gridCol w:w="10598"/>
      </w:tblGrid>
      <w:tr w:rsidR="001C764D" w:rsidRPr="002D71DF" w14:paraId="122A49C3" w14:textId="77777777" w:rsidTr="02F7F8F0">
        <w:trPr>
          <w:cnfStyle w:val="100000000000" w:firstRow="1" w:lastRow="0" w:firstColumn="0" w:lastColumn="0" w:oddVBand="0" w:evenVBand="0" w:oddHBand="0" w:evenHBand="0" w:firstRowFirstColumn="0" w:firstRowLastColumn="0" w:lastRowFirstColumn="0" w:lastRowLastColumn="0"/>
        </w:trPr>
        <w:tc>
          <w:tcPr>
            <w:tcW w:w="3969" w:type="dxa"/>
          </w:tcPr>
          <w:p w14:paraId="1D8BF4A4" w14:textId="6E20F49A" w:rsidR="00542CFC" w:rsidRPr="002D71DF" w:rsidRDefault="00542CFC" w:rsidP="00313346">
            <w:r w:rsidRPr="002D71DF">
              <w:t>Outcome</w:t>
            </w:r>
            <w:r w:rsidR="008725F3" w:rsidRPr="002D71DF">
              <w:t>s</w:t>
            </w:r>
            <w:r w:rsidR="004C760B" w:rsidRPr="002D71DF">
              <w:t xml:space="preserve"> </w:t>
            </w:r>
            <w:r w:rsidRPr="002D71DF">
              <w:t>and</w:t>
            </w:r>
            <w:r w:rsidR="004C760B" w:rsidRPr="002D71DF">
              <w:t xml:space="preserve"> </w:t>
            </w:r>
            <w:r w:rsidRPr="002D71DF">
              <w:t>content</w:t>
            </w:r>
          </w:p>
        </w:tc>
        <w:tc>
          <w:tcPr>
            <w:tcW w:w="10598" w:type="dxa"/>
          </w:tcPr>
          <w:p w14:paraId="1D34EB0E" w14:textId="5FA83D14" w:rsidR="00542CFC" w:rsidRPr="002D71DF" w:rsidRDefault="00542CFC" w:rsidP="00313346">
            <w:r w:rsidRPr="002D71DF">
              <w:t>Teaching</w:t>
            </w:r>
            <w:r w:rsidR="004C760B" w:rsidRPr="002D71DF">
              <w:t xml:space="preserve"> </w:t>
            </w:r>
            <w:r w:rsidRPr="002D71DF">
              <w:t>and</w:t>
            </w:r>
            <w:r w:rsidR="004C760B" w:rsidRPr="002D71DF">
              <w:t xml:space="preserve"> </w:t>
            </w:r>
            <w:r w:rsidRPr="002D71DF">
              <w:t>learning</w:t>
            </w:r>
            <w:r w:rsidR="004C760B" w:rsidRPr="002D71DF">
              <w:t xml:space="preserve"> </w:t>
            </w:r>
            <w:r w:rsidRPr="002D71DF">
              <w:t>activities</w:t>
            </w:r>
          </w:p>
        </w:tc>
      </w:tr>
      <w:tr w:rsidR="001C764D" w:rsidRPr="002D71DF" w14:paraId="31370876" w14:textId="77777777" w:rsidTr="02F7F8F0">
        <w:trPr>
          <w:cnfStyle w:val="000000100000" w:firstRow="0" w:lastRow="0" w:firstColumn="0" w:lastColumn="0" w:oddVBand="0" w:evenVBand="0" w:oddHBand="1" w:evenHBand="0" w:firstRowFirstColumn="0" w:firstRowLastColumn="0" w:lastRowFirstColumn="0" w:lastRowLastColumn="0"/>
        </w:trPr>
        <w:tc>
          <w:tcPr>
            <w:tcW w:w="3969" w:type="dxa"/>
          </w:tcPr>
          <w:p w14:paraId="7B5C70DD" w14:textId="31C64F41" w:rsidR="00542CFC" w:rsidRPr="002D71DF" w:rsidRDefault="00542CFC" w:rsidP="00313346">
            <w:pPr>
              <w:rPr>
                <w:rStyle w:val="Strong"/>
              </w:rPr>
            </w:pPr>
            <w:r w:rsidRPr="002D71DF">
              <w:rPr>
                <w:rStyle w:val="Strong"/>
              </w:rPr>
              <w:t>Outcome</w:t>
            </w:r>
            <w:r w:rsidR="00850434" w:rsidRPr="002D71DF">
              <w:rPr>
                <w:rStyle w:val="Strong"/>
              </w:rPr>
              <w:t>s</w:t>
            </w:r>
          </w:p>
          <w:p w14:paraId="09CFC1AC" w14:textId="1AC9FC88" w:rsidR="00850434" w:rsidRPr="002D71DF" w:rsidRDefault="00850434" w:rsidP="00850CF1">
            <w:pPr>
              <w:pStyle w:val="ListBullet"/>
              <w:numPr>
                <w:ilvl w:val="0"/>
                <w:numId w:val="0"/>
              </w:numPr>
            </w:pPr>
            <w:r w:rsidRPr="002D71DF">
              <w:rPr>
                <w:b/>
                <w:bCs/>
              </w:rPr>
              <w:t>DR5-MAK-01</w:t>
            </w:r>
            <w:r w:rsidR="004C760B" w:rsidRPr="002D71DF">
              <w:t xml:space="preserve"> </w:t>
            </w:r>
            <w:r w:rsidRPr="002D71DF">
              <w:t>creates</w:t>
            </w:r>
            <w:r w:rsidR="004C760B" w:rsidRPr="002D71DF">
              <w:t xml:space="preserve"> </w:t>
            </w:r>
            <w:r w:rsidRPr="002D71DF">
              <w:t>and</w:t>
            </w:r>
            <w:r w:rsidR="004C760B" w:rsidRPr="002D71DF">
              <w:t xml:space="preserve"> </w:t>
            </w:r>
            <w:r w:rsidRPr="002D71DF">
              <w:t>refines</w:t>
            </w:r>
            <w:r w:rsidR="004C760B" w:rsidRPr="002D71DF">
              <w:t xml:space="preserve"> </w:t>
            </w:r>
            <w:r w:rsidRPr="002D71DF">
              <w:t>meaning</w:t>
            </w:r>
            <w:r w:rsidR="004C760B" w:rsidRPr="002D71DF">
              <w:t xml:space="preserve"> </w:t>
            </w:r>
            <w:r w:rsidRPr="002D71DF">
              <w:t>through</w:t>
            </w:r>
            <w:r w:rsidR="004C760B" w:rsidRPr="002D71DF">
              <w:t xml:space="preserve"> </w:t>
            </w:r>
            <w:r w:rsidRPr="002D71DF">
              <w:t>experimentation</w:t>
            </w:r>
            <w:r w:rsidR="004C760B" w:rsidRPr="002D71DF">
              <w:t xml:space="preserve"> </w:t>
            </w:r>
            <w:r w:rsidRPr="002D71DF">
              <w:t>with</w:t>
            </w:r>
            <w:r w:rsidR="004C760B" w:rsidRPr="002D71DF">
              <w:t xml:space="preserve"> </w:t>
            </w:r>
            <w:r w:rsidRPr="002D71DF">
              <w:t>dramatic</w:t>
            </w:r>
            <w:r w:rsidR="004C760B" w:rsidRPr="002D71DF">
              <w:t xml:space="preserve"> </w:t>
            </w:r>
            <w:r w:rsidRPr="002D71DF">
              <w:t>processes</w:t>
            </w:r>
          </w:p>
          <w:p w14:paraId="4044D4FE" w14:textId="6108D202" w:rsidR="00850434" w:rsidRPr="002D71DF" w:rsidRDefault="00850434" w:rsidP="00850CF1">
            <w:pPr>
              <w:pStyle w:val="ListBullet"/>
              <w:numPr>
                <w:ilvl w:val="0"/>
                <w:numId w:val="0"/>
              </w:numPr>
            </w:pPr>
            <w:r w:rsidRPr="002D71DF">
              <w:rPr>
                <w:b/>
                <w:bCs/>
              </w:rPr>
              <w:t>DR5-PER-01</w:t>
            </w:r>
            <w:r w:rsidR="004C760B" w:rsidRPr="002D71DF">
              <w:t xml:space="preserve"> </w:t>
            </w:r>
            <w:r w:rsidRPr="002D71DF">
              <w:t>applies</w:t>
            </w:r>
            <w:r w:rsidR="004C760B" w:rsidRPr="002D71DF">
              <w:t xml:space="preserve"> </w:t>
            </w:r>
            <w:r w:rsidRPr="002D71DF">
              <w:t>and</w:t>
            </w:r>
            <w:r w:rsidR="004C760B" w:rsidRPr="002D71DF">
              <w:t xml:space="preserve"> </w:t>
            </w:r>
            <w:r w:rsidRPr="002D71DF">
              <w:t>adapts</w:t>
            </w:r>
            <w:r w:rsidR="004C760B" w:rsidRPr="002D71DF">
              <w:t xml:space="preserve"> </w:t>
            </w:r>
            <w:r w:rsidRPr="002D71DF">
              <w:t>performance</w:t>
            </w:r>
            <w:r w:rsidR="004C760B" w:rsidRPr="002D71DF">
              <w:t xml:space="preserve"> </w:t>
            </w:r>
            <w:r w:rsidRPr="002D71DF">
              <w:t>skills</w:t>
            </w:r>
            <w:r w:rsidR="004C760B" w:rsidRPr="002D71DF">
              <w:t xml:space="preserve"> </w:t>
            </w:r>
            <w:r w:rsidRPr="002D71DF">
              <w:t>and</w:t>
            </w:r>
            <w:r w:rsidR="004C760B" w:rsidRPr="002D71DF">
              <w:t xml:space="preserve"> </w:t>
            </w:r>
            <w:r w:rsidRPr="002D71DF">
              <w:t>dramatic</w:t>
            </w:r>
            <w:r w:rsidR="004C760B" w:rsidRPr="002D71DF">
              <w:t xml:space="preserve"> </w:t>
            </w:r>
            <w:r w:rsidRPr="002D71DF">
              <w:t>processes</w:t>
            </w:r>
            <w:r w:rsidR="004C760B" w:rsidRPr="002D71DF">
              <w:t xml:space="preserve"> </w:t>
            </w:r>
            <w:r w:rsidRPr="002D71DF">
              <w:t>to</w:t>
            </w:r>
            <w:r w:rsidR="004C760B" w:rsidRPr="002D71DF">
              <w:t xml:space="preserve"> </w:t>
            </w:r>
            <w:r w:rsidRPr="002D71DF">
              <w:t>communicate</w:t>
            </w:r>
            <w:r w:rsidR="004C760B" w:rsidRPr="002D71DF">
              <w:t xml:space="preserve"> </w:t>
            </w:r>
            <w:r w:rsidRPr="002D71DF">
              <w:t>intention</w:t>
            </w:r>
            <w:r w:rsidR="004C760B" w:rsidRPr="002D71DF">
              <w:t xml:space="preserve"> </w:t>
            </w:r>
            <w:r w:rsidRPr="002D71DF">
              <w:lastRenderedPageBreak/>
              <w:t>and</w:t>
            </w:r>
            <w:r w:rsidR="004C760B" w:rsidRPr="002D71DF">
              <w:t xml:space="preserve"> </w:t>
            </w:r>
            <w:r w:rsidRPr="002D71DF">
              <w:t>meaning</w:t>
            </w:r>
          </w:p>
          <w:p w14:paraId="7DDF06FA" w14:textId="20445292" w:rsidR="00850434" w:rsidRPr="002D71DF" w:rsidRDefault="00850434" w:rsidP="00850CF1">
            <w:pPr>
              <w:pStyle w:val="ListBullet"/>
              <w:numPr>
                <w:ilvl w:val="0"/>
                <w:numId w:val="0"/>
              </w:numPr>
            </w:pPr>
            <w:r w:rsidRPr="002D71DF">
              <w:rPr>
                <w:b/>
                <w:bCs/>
              </w:rPr>
              <w:t>DR5-APP-01</w:t>
            </w:r>
            <w:r w:rsidR="004C760B" w:rsidRPr="002D71DF">
              <w:t xml:space="preserve"> </w:t>
            </w:r>
            <w:r w:rsidRPr="002D71DF">
              <w:t>analyses</w:t>
            </w:r>
            <w:r w:rsidR="004C760B" w:rsidRPr="002D71DF">
              <w:t xml:space="preserve"> </w:t>
            </w:r>
            <w:r w:rsidRPr="002D71DF">
              <w:t>how</w:t>
            </w:r>
            <w:r w:rsidR="004C760B" w:rsidRPr="002D71DF">
              <w:t xml:space="preserve"> </w:t>
            </w:r>
            <w:r w:rsidRPr="002D71DF">
              <w:t>creative</w:t>
            </w:r>
            <w:r w:rsidR="004C760B" w:rsidRPr="002D71DF">
              <w:t xml:space="preserve"> </w:t>
            </w:r>
            <w:r w:rsidRPr="002D71DF">
              <w:t>choices</w:t>
            </w:r>
            <w:r w:rsidR="004C760B" w:rsidRPr="002D71DF">
              <w:t xml:space="preserve"> </w:t>
            </w:r>
            <w:r w:rsidRPr="002D71DF">
              <w:t>shape</w:t>
            </w:r>
            <w:r w:rsidR="004C760B" w:rsidRPr="002D71DF">
              <w:t xml:space="preserve"> </w:t>
            </w:r>
            <w:r w:rsidRPr="002D71DF">
              <w:t>intention</w:t>
            </w:r>
            <w:r w:rsidR="004C760B" w:rsidRPr="002D71DF">
              <w:t xml:space="preserve"> </w:t>
            </w:r>
            <w:r w:rsidRPr="002D71DF">
              <w:t>and</w:t>
            </w:r>
            <w:r w:rsidR="004C760B" w:rsidRPr="002D71DF">
              <w:t xml:space="preserve"> </w:t>
            </w:r>
            <w:r w:rsidRPr="002D71DF">
              <w:t>meaning</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processes</w:t>
            </w:r>
          </w:p>
          <w:p w14:paraId="157BD8F8" w14:textId="77777777" w:rsidR="00542CFC" w:rsidRPr="002D71DF" w:rsidRDefault="00542CFC" w:rsidP="00313346">
            <w:pPr>
              <w:rPr>
                <w:rStyle w:val="Strong"/>
              </w:rPr>
            </w:pPr>
            <w:r w:rsidRPr="002D71DF">
              <w:rPr>
                <w:rStyle w:val="Strong"/>
              </w:rPr>
              <w:t>Content</w:t>
            </w:r>
          </w:p>
          <w:p w14:paraId="2FE0DC9B" w14:textId="5E2B56BF" w:rsidR="00A5599D" w:rsidRPr="002D71DF" w:rsidRDefault="00A5599D" w:rsidP="00313346">
            <w:pPr>
              <w:rPr>
                <w:rStyle w:val="Strong"/>
              </w:rPr>
            </w:pPr>
            <w:r w:rsidRPr="002D71DF">
              <w:rPr>
                <w:rStyle w:val="Strong"/>
              </w:rPr>
              <w:t>Making</w:t>
            </w:r>
            <w:r w:rsidR="004C760B" w:rsidRPr="002D71DF">
              <w:rPr>
                <w:rStyle w:val="Strong"/>
              </w:rPr>
              <w:t xml:space="preserve"> </w:t>
            </w:r>
            <w:r w:rsidRPr="002D71DF">
              <w:rPr>
                <w:rStyle w:val="Strong"/>
              </w:rPr>
              <w:t>–</w:t>
            </w:r>
            <w:r w:rsidR="004C760B" w:rsidRPr="002D71DF">
              <w:rPr>
                <w:rStyle w:val="Strong"/>
              </w:rPr>
              <w:t xml:space="preserve"> </w:t>
            </w:r>
            <w:r w:rsidR="003924AD">
              <w:rPr>
                <w:rStyle w:val="Strong"/>
              </w:rPr>
              <w:t>D</w:t>
            </w:r>
            <w:r w:rsidRPr="002D71DF">
              <w:rPr>
                <w:rStyle w:val="Strong"/>
              </w:rPr>
              <w:t>ramatic</w:t>
            </w:r>
            <w:r w:rsidR="004C760B" w:rsidRPr="002D71DF">
              <w:rPr>
                <w:rStyle w:val="Strong"/>
              </w:rPr>
              <w:t xml:space="preserve"> </w:t>
            </w:r>
            <w:r w:rsidRPr="002D71DF">
              <w:rPr>
                <w:rStyle w:val="Strong"/>
              </w:rPr>
              <w:t>contexts</w:t>
            </w:r>
          </w:p>
          <w:p w14:paraId="58D6874B" w14:textId="28215872" w:rsidR="00542CFC" w:rsidRPr="002D71DF" w:rsidRDefault="1B3FB910" w:rsidP="00850CF1">
            <w:pPr>
              <w:pStyle w:val="ListBullet"/>
              <w:rPr>
                <w:rStyle w:val="Strong"/>
                <w:b w:val="0"/>
                <w:bCs w:val="0"/>
              </w:rPr>
            </w:pPr>
            <w:r w:rsidRPr="002D71DF">
              <w:rPr>
                <w:rStyle w:val="Strong"/>
                <w:b w:val="0"/>
                <w:bCs w:val="0"/>
              </w:rPr>
              <w:t>Generate,</w:t>
            </w:r>
            <w:r w:rsidR="004C760B" w:rsidRPr="002D71DF">
              <w:rPr>
                <w:rStyle w:val="Strong"/>
                <w:b w:val="0"/>
                <w:bCs w:val="0"/>
              </w:rPr>
              <w:t xml:space="preserve"> </w:t>
            </w:r>
            <w:r w:rsidRPr="002D71DF">
              <w:rPr>
                <w:rStyle w:val="Strong"/>
                <w:b w:val="0"/>
                <w:bCs w:val="0"/>
              </w:rPr>
              <w:t>rehearse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images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stories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explore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interpret</w:t>
            </w:r>
            <w:r w:rsidR="004C760B" w:rsidRPr="002D71DF">
              <w:rPr>
                <w:rStyle w:val="Strong"/>
                <w:b w:val="0"/>
                <w:bCs w:val="0"/>
              </w:rPr>
              <w:t xml:space="preserve"> </w:t>
            </w:r>
            <w:r w:rsidRPr="002D71DF">
              <w:rPr>
                <w:rStyle w:val="Strong"/>
                <w:b w:val="0"/>
                <w:bCs w:val="0"/>
              </w:rPr>
              <w:t>individual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collective</w:t>
            </w:r>
            <w:r w:rsidR="004C760B" w:rsidRPr="002D71DF">
              <w:rPr>
                <w:rStyle w:val="Strong"/>
                <w:b w:val="0"/>
                <w:bCs w:val="0"/>
              </w:rPr>
              <w:t xml:space="preserve"> </w:t>
            </w:r>
            <w:r w:rsidRPr="002D71DF">
              <w:rPr>
                <w:rStyle w:val="Strong"/>
                <w:b w:val="0"/>
                <w:bCs w:val="0"/>
              </w:rPr>
              <w:t>identities,</w:t>
            </w:r>
            <w:r w:rsidR="004C760B" w:rsidRPr="002D71DF">
              <w:rPr>
                <w:rStyle w:val="Strong"/>
                <w:b w:val="0"/>
                <w:bCs w:val="0"/>
              </w:rPr>
              <w:t xml:space="preserve"> </w:t>
            </w:r>
            <w:r w:rsidRPr="002D71DF">
              <w:rPr>
                <w:rStyle w:val="Strong"/>
                <w:b w:val="0"/>
                <w:bCs w:val="0"/>
              </w:rPr>
              <w:t>values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perspectives</w:t>
            </w:r>
          </w:p>
          <w:p w14:paraId="6A3785EC" w14:textId="5656DC15" w:rsidR="00A030DA" w:rsidRPr="002D71DF" w:rsidRDefault="7A75F8C9" w:rsidP="00850CF1">
            <w:pPr>
              <w:pStyle w:val="ListBullet"/>
              <w:rPr>
                <w:rStyle w:val="Strong"/>
                <w:b w:val="0"/>
                <w:bCs w:val="0"/>
              </w:rPr>
            </w:pPr>
            <w:r w:rsidRPr="002D71DF">
              <w:rPr>
                <w:rStyle w:val="Strong"/>
                <w:b w:val="0"/>
                <w:bCs w:val="0"/>
              </w:rPr>
              <w:t>Interpret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apply</w:t>
            </w:r>
            <w:r w:rsidR="004C760B" w:rsidRPr="002D71DF">
              <w:rPr>
                <w:rStyle w:val="Strong"/>
                <w:b w:val="0"/>
                <w:bCs w:val="0"/>
              </w:rPr>
              <w:t xml:space="preserve"> </w:t>
            </w:r>
            <w:r w:rsidRPr="002D71DF">
              <w:rPr>
                <w:rStyle w:val="Strong"/>
                <w:b w:val="0"/>
                <w:bCs w:val="0"/>
              </w:rPr>
              <w:t>artistic,</w:t>
            </w:r>
            <w:r w:rsidR="004C760B" w:rsidRPr="002D71DF">
              <w:rPr>
                <w:rStyle w:val="Strong"/>
                <w:b w:val="0"/>
                <w:bCs w:val="0"/>
              </w:rPr>
              <w:t xml:space="preserve"> </w:t>
            </w:r>
            <w:r w:rsidRPr="002D71DF">
              <w:rPr>
                <w:rStyle w:val="Strong"/>
                <w:b w:val="0"/>
                <w:bCs w:val="0"/>
              </w:rPr>
              <w:t>cultural,</w:t>
            </w:r>
            <w:r w:rsidR="004C760B" w:rsidRPr="002D71DF">
              <w:rPr>
                <w:rStyle w:val="Strong"/>
                <w:b w:val="0"/>
                <w:bCs w:val="0"/>
              </w:rPr>
              <w:t xml:space="preserve"> </w:t>
            </w:r>
            <w:r w:rsidRPr="002D71DF">
              <w:rPr>
                <w:rStyle w:val="Strong"/>
                <w:b w:val="0"/>
                <w:bCs w:val="0"/>
              </w:rPr>
              <w:t>social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personal</w:t>
            </w:r>
            <w:r w:rsidR="004C760B" w:rsidRPr="002D71DF">
              <w:rPr>
                <w:rStyle w:val="Strong"/>
                <w:b w:val="0"/>
                <w:bCs w:val="0"/>
              </w:rPr>
              <w:t xml:space="preserve"> </w:t>
            </w:r>
            <w:r w:rsidRPr="002D71DF">
              <w:rPr>
                <w:rStyle w:val="Strong"/>
                <w:b w:val="0"/>
                <w:bCs w:val="0"/>
              </w:rPr>
              <w:t>contexts,</w:t>
            </w:r>
            <w:r w:rsidR="004C760B" w:rsidRPr="002D71DF">
              <w:rPr>
                <w:rStyle w:val="Strong"/>
                <w:b w:val="0"/>
                <w:bCs w:val="0"/>
              </w:rPr>
              <w:t xml:space="preserve"> </w:t>
            </w:r>
            <w:r w:rsidRPr="002D71DF">
              <w:rPr>
                <w:rStyle w:val="Strong"/>
                <w:b w:val="0"/>
                <w:bCs w:val="0"/>
              </w:rPr>
              <w:t>protocols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intentions</w:t>
            </w:r>
          </w:p>
          <w:p w14:paraId="5B1722FA" w14:textId="2A431C0C" w:rsidR="00FE7EA2" w:rsidRPr="002D71DF" w:rsidRDefault="3778319F" w:rsidP="00850CF1">
            <w:pPr>
              <w:pStyle w:val="ListBullet"/>
              <w:rPr>
                <w:rStyle w:val="Strong"/>
                <w:b w:val="0"/>
                <w:bCs w:val="0"/>
              </w:rPr>
            </w:pPr>
            <w:r w:rsidRPr="002D71DF">
              <w:rPr>
                <w:rStyle w:val="Strong"/>
                <w:b w:val="0"/>
                <w:bCs w:val="0"/>
              </w:rPr>
              <w:t>Use</w:t>
            </w:r>
            <w:r w:rsidR="004C760B" w:rsidRPr="002D71DF">
              <w:rPr>
                <w:rStyle w:val="Strong"/>
                <w:b w:val="0"/>
                <w:bCs w:val="0"/>
              </w:rPr>
              <w:t xml:space="preserve"> </w:t>
            </w:r>
            <w:r w:rsidRPr="002D71DF">
              <w:rPr>
                <w:rStyle w:val="Strong"/>
                <w:b w:val="0"/>
                <w:bCs w:val="0"/>
              </w:rPr>
              <w:t>language</w:t>
            </w:r>
            <w:r w:rsidR="004C760B" w:rsidRPr="002D71DF">
              <w:rPr>
                <w:rStyle w:val="Strong"/>
                <w:b w:val="0"/>
                <w:bCs w:val="0"/>
              </w:rPr>
              <w:t xml:space="preserve"> </w:t>
            </w:r>
            <w:r w:rsidRPr="002D71DF">
              <w:rPr>
                <w:rStyle w:val="Strong"/>
                <w:b w:val="0"/>
                <w:bCs w:val="0"/>
              </w:rPr>
              <w:t>appropriate</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context</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communicate,</w:t>
            </w:r>
            <w:r w:rsidR="004C760B" w:rsidRPr="002D71DF">
              <w:rPr>
                <w:rStyle w:val="Strong"/>
                <w:b w:val="0"/>
                <w:bCs w:val="0"/>
              </w:rPr>
              <w:t xml:space="preserve"> </w:t>
            </w:r>
            <w:r w:rsidRPr="002D71DF">
              <w:rPr>
                <w:rStyle w:val="Strong"/>
                <w:b w:val="0"/>
                <w:bCs w:val="0"/>
              </w:rPr>
              <w:t>develop</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intention</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lastRenderedPageBreak/>
              <w:t>collaborators</w:t>
            </w:r>
            <w:r w:rsidR="004C760B" w:rsidRPr="002D71DF">
              <w:rPr>
                <w:rStyle w:val="Strong"/>
                <w:b w:val="0"/>
                <w:bCs w:val="0"/>
              </w:rPr>
              <w:t xml:space="preserve"> </w:t>
            </w:r>
          </w:p>
          <w:p w14:paraId="7582C67E" w14:textId="3972FFD0" w:rsidR="00F02F12" w:rsidRPr="002D71DF" w:rsidRDefault="00F02F12" w:rsidP="00850CF1">
            <w:pPr>
              <w:pStyle w:val="ListBullet"/>
              <w:numPr>
                <w:ilvl w:val="0"/>
                <w:numId w:val="0"/>
              </w:numPr>
              <w:rPr>
                <w:rStyle w:val="Strong"/>
              </w:rPr>
            </w:pPr>
            <w:r w:rsidRPr="002D71DF">
              <w:rPr>
                <w:rStyle w:val="Strong"/>
              </w:rPr>
              <w:t>Making</w:t>
            </w:r>
            <w:r w:rsidR="004C760B" w:rsidRPr="002D71DF">
              <w:rPr>
                <w:rStyle w:val="Strong"/>
              </w:rPr>
              <w:t xml:space="preserve"> </w:t>
            </w:r>
            <w:r w:rsidRPr="002D71DF">
              <w:rPr>
                <w:rStyle w:val="Strong"/>
              </w:rPr>
              <w:t>–</w:t>
            </w:r>
            <w:r w:rsidR="004C760B" w:rsidRPr="002D71DF">
              <w:rPr>
                <w:rStyle w:val="Strong"/>
              </w:rPr>
              <w:t xml:space="preserve"> </w:t>
            </w:r>
            <w:r w:rsidR="003924AD">
              <w:rPr>
                <w:rStyle w:val="Strong"/>
              </w:rPr>
              <w:t>D</w:t>
            </w:r>
            <w:r w:rsidRPr="002D71DF">
              <w:rPr>
                <w:rStyle w:val="Strong"/>
              </w:rPr>
              <w:t>ramatic</w:t>
            </w:r>
            <w:r w:rsidR="004C760B" w:rsidRPr="002D71DF">
              <w:rPr>
                <w:rStyle w:val="Strong"/>
              </w:rPr>
              <w:t xml:space="preserve"> </w:t>
            </w:r>
            <w:r w:rsidRPr="002D71DF">
              <w:rPr>
                <w:rStyle w:val="Strong"/>
              </w:rPr>
              <w:t>processes</w:t>
            </w:r>
          </w:p>
          <w:p w14:paraId="4BC27B5F" w14:textId="44C59D5F" w:rsidR="00665970" w:rsidRPr="002D71DF" w:rsidRDefault="39CB023A" w:rsidP="00850CF1">
            <w:pPr>
              <w:pStyle w:val="ListBullet"/>
              <w:rPr>
                <w:rStyle w:val="Strong"/>
                <w:b w:val="0"/>
                <w:bCs w:val="0"/>
              </w:rPr>
            </w:pPr>
            <w:r w:rsidRPr="002D71DF">
              <w:rPr>
                <w:rStyle w:val="Strong"/>
                <w:b w:val="0"/>
                <w:bCs w:val="0"/>
              </w:rPr>
              <w:t>Explore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apply</w:t>
            </w:r>
            <w:r w:rsidR="004C760B" w:rsidRPr="002D71DF">
              <w:rPr>
                <w:rStyle w:val="Strong"/>
                <w:b w:val="0"/>
                <w:bCs w:val="0"/>
              </w:rPr>
              <w:t xml:space="preserve"> </w:t>
            </w:r>
            <w:r w:rsidRPr="002D71DF">
              <w:rPr>
                <w:rStyle w:val="Strong"/>
                <w:b w:val="0"/>
                <w:bCs w:val="0"/>
              </w:rPr>
              <w:t>respectful</w:t>
            </w:r>
            <w:r w:rsidR="004C760B" w:rsidRPr="002D71DF">
              <w:rPr>
                <w:rStyle w:val="Strong"/>
                <w:b w:val="0"/>
                <w:bCs w:val="0"/>
              </w:rPr>
              <w:t xml:space="preserve"> </w:t>
            </w:r>
            <w:r w:rsidRPr="002D71DF">
              <w:rPr>
                <w:rStyle w:val="Strong"/>
                <w:b w:val="0"/>
                <w:bCs w:val="0"/>
              </w:rPr>
              <w:t>protocols</w:t>
            </w:r>
            <w:r w:rsidR="004C760B" w:rsidRPr="002D71DF">
              <w:rPr>
                <w:rStyle w:val="Strong"/>
                <w:b w:val="0"/>
                <w:bCs w:val="0"/>
              </w:rPr>
              <w:t xml:space="preserve"> </w:t>
            </w:r>
            <w:r w:rsidRPr="002D71DF">
              <w:rPr>
                <w:rStyle w:val="Strong"/>
                <w:b w:val="0"/>
                <w:bCs w:val="0"/>
              </w:rPr>
              <w:t>for</w:t>
            </w:r>
            <w:r w:rsidR="004C760B" w:rsidRPr="002D71DF">
              <w:rPr>
                <w:rStyle w:val="Strong"/>
                <w:b w:val="0"/>
                <w:bCs w:val="0"/>
              </w:rPr>
              <w:t xml:space="preserve"> </w:t>
            </w:r>
            <w:r w:rsidRPr="002D71DF">
              <w:rPr>
                <w:rStyle w:val="Strong"/>
                <w:b w:val="0"/>
                <w:bCs w:val="0"/>
              </w:rPr>
              <w:t>creating</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action</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Aboriginal</w:t>
            </w:r>
            <w:r w:rsidR="004C760B" w:rsidRPr="002D71DF">
              <w:rPr>
                <w:rStyle w:val="Strong"/>
                <w:b w:val="0"/>
                <w:bCs w:val="0"/>
              </w:rPr>
              <w:t xml:space="preserve"> </w:t>
            </w:r>
            <w:r w:rsidRPr="002D71DF">
              <w:rPr>
                <w:rStyle w:val="Strong"/>
                <w:b w:val="0"/>
                <w:bCs w:val="0"/>
              </w:rPr>
              <w:t>and/or</w:t>
            </w:r>
            <w:r w:rsidR="004C760B" w:rsidRPr="002D71DF">
              <w:rPr>
                <w:rStyle w:val="Strong"/>
                <w:b w:val="0"/>
                <w:bCs w:val="0"/>
              </w:rPr>
              <w:t xml:space="preserve"> </w:t>
            </w:r>
            <w:r w:rsidRPr="002D71DF">
              <w:rPr>
                <w:rStyle w:val="Strong"/>
                <w:b w:val="0"/>
                <w:bCs w:val="0"/>
              </w:rPr>
              <w:t>Torres</w:t>
            </w:r>
            <w:r w:rsidR="004C760B" w:rsidRPr="002D71DF">
              <w:rPr>
                <w:rStyle w:val="Strong"/>
                <w:b w:val="0"/>
                <w:bCs w:val="0"/>
              </w:rPr>
              <w:t xml:space="preserve"> </w:t>
            </w:r>
            <w:r w:rsidRPr="002D71DF">
              <w:rPr>
                <w:rStyle w:val="Strong"/>
                <w:b w:val="0"/>
                <w:bCs w:val="0"/>
              </w:rPr>
              <w:t>Strait</w:t>
            </w:r>
            <w:r w:rsidR="004C760B" w:rsidRPr="002D71DF">
              <w:rPr>
                <w:rStyle w:val="Strong"/>
                <w:b w:val="0"/>
                <w:bCs w:val="0"/>
              </w:rPr>
              <w:t xml:space="preserve"> </w:t>
            </w:r>
            <w:r w:rsidRPr="002D71DF">
              <w:rPr>
                <w:rStyle w:val="Strong"/>
                <w:b w:val="0"/>
                <w:bCs w:val="0"/>
              </w:rPr>
              <w:t>Islander</w:t>
            </w:r>
            <w:r w:rsidR="004C760B" w:rsidRPr="002D71DF">
              <w:rPr>
                <w:rStyle w:val="Strong"/>
                <w:b w:val="0"/>
                <w:bCs w:val="0"/>
              </w:rPr>
              <w:t xml:space="preserve"> </w:t>
            </w:r>
            <w:r w:rsidRPr="002D71DF">
              <w:rPr>
                <w:rStyle w:val="Strong"/>
                <w:b w:val="0"/>
                <w:bCs w:val="0"/>
              </w:rPr>
              <w:t>Communities,</w:t>
            </w:r>
            <w:r w:rsidR="004C760B" w:rsidRPr="002D71DF">
              <w:rPr>
                <w:rStyle w:val="Strong"/>
                <w:b w:val="0"/>
                <w:bCs w:val="0"/>
              </w:rPr>
              <w:t xml:space="preserve"> </w:t>
            </w:r>
            <w:r w:rsidRPr="002D71DF">
              <w:rPr>
                <w:rStyle w:val="Strong"/>
                <w:b w:val="0"/>
                <w:bCs w:val="0"/>
              </w:rPr>
              <w:t>practitioners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Knowledges</w:t>
            </w:r>
            <w:r w:rsidR="004C760B" w:rsidRPr="002D71DF">
              <w:rPr>
                <w:rStyle w:val="Strong"/>
                <w:b w:val="0"/>
                <w:bCs w:val="0"/>
              </w:rPr>
              <w:t xml:space="preserve"> </w:t>
            </w:r>
          </w:p>
          <w:p w14:paraId="351130B6" w14:textId="78B91B56" w:rsidR="0074003F" w:rsidRPr="002D71DF" w:rsidRDefault="78F8320D" w:rsidP="00850CF1">
            <w:pPr>
              <w:pStyle w:val="ListBullet"/>
              <w:rPr>
                <w:rStyle w:val="Strong"/>
                <w:b w:val="0"/>
                <w:bCs w:val="0"/>
              </w:rPr>
            </w:pPr>
            <w:r w:rsidRPr="002D71DF">
              <w:rPr>
                <w:rStyle w:val="Strong"/>
                <w:b w:val="0"/>
                <w:bCs w:val="0"/>
              </w:rPr>
              <w:t>Interact</w:t>
            </w:r>
            <w:r w:rsidR="004C760B" w:rsidRPr="002D71DF">
              <w:rPr>
                <w:rStyle w:val="Strong"/>
                <w:b w:val="0"/>
                <w:bCs w:val="0"/>
              </w:rPr>
              <w:t xml:space="preserve"> </w:t>
            </w:r>
            <w:r w:rsidRPr="002D71DF">
              <w:rPr>
                <w:rStyle w:val="Strong"/>
                <w:b w:val="0"/>
                <w:bCs w:val="0"/>
              </w:rPr>
              <w:t>safely,</w:t>
            </w:r>
            <w:r w:rsidR="004C760B" w:rsidRPr="002D71DF">
              <w:rPr>
                <w:rStyle w:val="Strong"/>
                <w:b w:val="0"/>
                <w:bCs w:val="0"/>
              </w:rPr>
              <w:t xml:space="preserve"> </w:t>
            </w:r>
            <w:r w:rsidRPr="002D71DF">
              <w:rPr>
                <w:rStyle w:val="Strong"/>
                <w:b w:val="0"/>
                <w:bCs w:val="0"/>
              </w:rPr>
              <w:t>respectfully</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inclusively</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others</w:t>
            </w:r>
            <w:r w:rsidR="004C760B" w:rsidRPr="002D71DF">
              <w:rPr>
                <w:rStyle w:val="Strong"/>
                <w:b w:val="0"/>
                <w:bCs w:val="0"/>
              </w:rPr>
              <w:t xml:space="preserve"> </w:t>
            </w:r>
            <w:r w:rsidRPr="002D71DF">
              <w:rPr>
                <w:rStyle w:val="Strong"/>
                <w:b w:val="0"/>
                <w:bCs w:val="0"/>
              </w:rPr>
              <w:t>live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online,</w:t>
            </w:r>
            <w:r w:rsidR="004C760B" w:rsidRPr="002D71DF">
              <w:rPr>
                <w:rStyle w:val="Strong"/>
                <w:b w:val="0"/>
                <w:bCs w:val="0"/>
              </w:rPr>
              <w:t xml:space="preserve"> </w:t>
            </w:r>
            <w:r w:rsidRPr="002D71DF">
              <w:rPr>
                <w:rStyle w:val="Strong"/>
                <w:b w:val="0"/>
                <w:bCs w:val="0"/>
              </w:rPr>
              <w:t>including</w:t>
            </w:r>
            <w:r w:rsidR="004C760B" w:rsidRPr="002D71DF">
              <w:rPr>
                <w:rStyle w:val="Strong"/>
                <w:b w:val="0"/>
                <w:bCs w:val="0"/>
              </w:rPr>
              <w:t xml:space="preserve"> </w:t>
            </w:r>
            <w:r w:rsidRPr="002D71DF">
              <w:rPr>
                <w:rStyle w:val="Strong"/>
                <w:b w:val="0"/>
                <w:bCs w:val="0"/>
              </w:rPr>
              <w:t>gaining,</w:t>
            </w:r>
            <w:r w:rsidR="004C760B" w:rsidRPr="002D71DF">
              <w:rPr>
                <w:rStyle w:val="Strong"/>
                <w:b w:val="0"/>
                <w:bCs w:val="0"/>
              </w:rPr>
              <w:t xml:space="preserve"> </w:t>
            </w:r>
            <w:r w:rsidRPr="002D71DF">
              <w:rPr>
                <w:rStyle w:val="Strong"/>
                <w:b w:val="0"/>
                <w:bCs w:val="0"/>
              </w:rPr>
              <w:t>giving</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denying</w:t>
            </w:r>
            <w:r w:rsidR="004C760B" w:rsidRPr="002D71DF">
              <w:rPr>
                <w:rStyle w:val="Strong"/>
                <w:b w:val="0"/>
                <w:bCs w:val="0"/>
              </w:rPr>
              <w:t xml:space="preserve"> </w:t>
            </w:r>
            <w:r w:rsidRPr="002D71DF">
              <w:rPr>
                <w:rStyle w:val="Strong"/>
                <w:b w:val="0"/>
                <w:bCs w:val="0"/>
              </w:rPr>
              <w:t>consent</w:t>
            </w:r>
            <w:r w:rsidR="004C760B" w:rsidRPr="002D71DF">
              <w:rPr>
                <w:rStyle w:val="Strong"/>
                <w:b w:val="0"/>
                <w:bCs w:val="0"/>
              </w:rPr>
              <w:t xml:space="preserve"> </w:t>
            </w:r>
          </w:p>
          <w:p w14:paraId="65EBE07B" w14:textId="0864FD3C" w:rsidR="00176222" w:rsidRPr="002D71DF" w:rsidRDefault="4DE59D1C" w:rsidP="00850CF1">
            <w:pPr>
              <w:pStyle w:val="ListBullet"/>
              <w:rPr>
                <w:rStyle w:val="Strong"/>
                <w:b w:val="0"/>
                <w:bCs w:val="0"/>
              </w:rPr>
            </w:pPr>
            <w:r w:rsidRPr="002D71DF">
              <w:rPr>
                <w:rStyle w:val="Strong"/>
                <w:b w:val="0"/>
                <w:bCs w:val="0"/>
              </w:rPr>
              <w:t>Seek,</w:t>
            </w:r>
            <w:r w:rsidR="004C760B" w:rsidRPr="002D71DF">
              <w:rPr>
                <w:rStyle w:val="Strong"/>
                <w:b w:val="0"/>
                <w:bCs w:val="0"/>
              </w:rPr>
              <w:t xml:space="preserve"> </w:t>
            </w:r>
            <w:r w:rsidRPr="002D71DF">
              <w:rPr>
                <w:rStyle w:val="Strong"/>
                <w:b w:val="0"/>
                <w:bCs w:val="0"/>
              </w:rPr>
              <w:t>recognise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exchange</w:t>
            </w:r>
            <w:r w:rsidR="004C760B" w:rsidRPr="002D71DF">
              <w:rPr>
                <w:rStyle w:val="Strong"/>
                <w:b w:val="0"/>
                <w:bCs w:val="0"/>
              </w:rPr>
              <w:t xml:space="preserve"> </w:t>
            </w:r>
            <w:r w:rsidRPr="002D71DF">
              <w:rPr>
                <w:rStyle w:val="Strong"/>
                <w:b w:val="0"/>
                <w:bCs w:val="0"/>
              </w:rPr>
              <w:t>perspectives</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others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co-construct</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p>
          <w:p w14:paraId="6806D8B0" w14:textId="43B61C7D" w:rsidR="00176222" w:rsidRPr="002D71DF" w:rsidRDefault="00176222" w:rsidP="00850CF1">
            <w:pPr>
              <w:pStyle w:val="ListBullet"/>
              <w:numPr>
                <w:ilvl w:val="0"/>
                <w:numId w:val="0"/>
              </w:numPr>
              <w:rPr>
                <w:rStyle w:val="Strong"/>
              </w:rPr>
            </w:pPr>
            <w:r w:rsidRPr="002D71DF">
              <w:rPr>
                <w:rStyle w:val="Strong"/>
              </w:rPr>
              <w:t>Performing</w:t>
            </w:r>
            <w:r w:rsidR="004C760B" w:rsidRPr="002D71DF">
              <w:rPr>
                <w:rStyle w:val="Strong"/>
              </w:rPr>
              <w:t xml:space="preserve"> </w:t>
            </w:r>
            <w:r w:rsidRPr="002D71DF">
              <w:rPr>
                <w:rStyle w:val="Strong"/>
              </w:rPr>
              <w:t>–</w:t>
            </w:r>
            <w:r w:rsidR="004C760B" w:rsidRPr="002D71DF">
              <w:rPr>
                <w:rStyle w:val="Strong"/>
              </w:rPr>
              <w:t xml:space="preserve"> </w:t>
            </w:r>
            <w:r w:rsidR="003924AD">
              <w:rPr>
                <w:rStyle w:val="Strong"/>
              </w:rPr>
              <w:t>D</w:t>
            </w:r>
            <w:r w:rsidRPr="002D71DF">
              <w:rPr>
                <w:rStyle w:val="Strong"/>
              </w:rPr>
              <w:t>ramatic</w:t>
            </w:r>
            <w:r w:rsidR="004C760B" w:rsidRPr="002D71DF">
              <w:rPr>
                <w:rStyle w:val="Strong"/>
              </w:rPr>
              <w:t xml:space="preserve"> </w:t>
            </w:r>
            <w:r w:rsidRPr="002D71DF">
              <w:rPr>
                <w:rStyle w:val="Strong"/>
              </w:rPr>
              <w:t>processes</w:t>
            </w:r>
          </w:p>
          <w:p w14:paraId="315B53AA" w14:textId="3F1187A1" w:rsidR="007C2D66" w:rsidRPr="002D71DF" w:rsidRDefault="01C38F3B" w:rsidP="00850CF1">
            <w:pPr>
              <w:pStyle w:val="ListBullet"/>
              <w:rPr>
                <w:rStyle w:val="Strong"/>
                <w:b w:val="0"/>
                <w:bCs w:val="0"/>
              </w:rPr>
            </w:pPr>
            <w:r w:rsidRPr="002D71DF">
              <w:rPr>
                <w:rStyle w:val="Strong"/>
                <w:b w:val="0"/>
                <w:bCs w:val="0"/>
              </w:rPr>
              <w:t>Apply</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support</w:t>
            </w:r>
            <w:r w:rsidR="004C760B" w:rsidRPr="002D71DF">
              <w:rPr>
                <w:rStyle w:val="Strong"/>
                <w:b w:val="0"/>
                <w:bCs w:val="0"/>
              </w:rPr>
              <w:t xml:space="preserve"> </w:t>
            </w:r>
            <w:r w:rsidRPr="002D71DF">
              <w:rPr>
                <w:rStyle w:val="Strong"/>
                <w:b w:val="0"/>
                <w:bCs w:val="0"/>
              </w:rPr>
              <w:t>safe,</w:t>
            </w:r>
            <w:r w:rsidR="004C760B" w:rsidRPr="002D71DF">
              <w:rPr>
                <w:rStyle w:val="Strong"/>
                <w:b w:val="0"/>
                <w:bCs w:val="0"/>
              </w:rPr>
              <w:t xml:space="preserve"> </w:t>
            </w:r>
            <w:r w:rsidRPr="002D71DF">
              <w:rPr>
                <w:rStyle w:val="Strong"/>
                <w:b w:val="0"/>
                <w:bCs w:val="0"/>
              </w:rPr>
              <w:t>respectful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inclusive</w:t>
            </w:r>
            <w:r w:rsidR="004C760B" w:rsidRPr="002D71DF">
              <w:rPr>
                <w:rStyle w:val="Strong"/>
                <w:b w:val="0"/>
                <w:bCs w:val="0"/>
              </w:rPr>
              <w:t xml:space="preserve"> </w:t>
            </w:r>
            <w:r w:rsidRPr="002D71DF">
              <w:rPr>
                <w:rStyle w:val="Strong"/>
                <w:b w:val="0"/>
                <w:bCs w:val="0"/>
              </w:rPr>
              <w:lastRenderedPageBreak/>
              <w:t>performance</w:t>
            </w:r>
          </w:p>
          <w:p w14:paraId="42B62D3F" w14:textId="26EAFF33" w:rsidR="007C2D66" w:rsidRPr="002D71DF" w:rsidRDefault="00590F1A" w:rsidP="00850CF1">
            <w:pPr>
              <w:pStyle w:val="ListBullet"/>
              <w:numPr>
                <w:ilvl w:val="0"/>
                <w:numId w:val="0"/>
              </w:numPr>
              <w:rPr>
                <w:rStyle w:val="Strong"/>
              </w:rPr>
            </w:pPr>
            <w:r w:rsidRPr="002D71DF">
              <w:rPr>
                <w:rStyle w:val="Strong"/>
              </w:rPr>
              <w:t>Appreciating</w:t>
            </w:r>
            <w:r w:rsidR="004C760B" w:rsidRPr="002D71DF">
              <w:rPr>
                <w:rStyle w:val="Strong"/>
              </w:rPr>
              <w:t xml:space="preserve"> </w:t>
            </w:r>
            <w:r w:rsidRPr="002D71DF">
              <w:rPr>
                <w:rStyle w:val="Strong"/>
              </w:rPr>
              <w:t>–</w:t>
            </w:r>
            <w:r w:rsidR="004C760B" w:rsidRPr="002D71DF">
              <w:rPr>
                <w:rStyle w:val="Strong"/>
              </w:rPr>
              <w:t xml:space="preserve"> </w:t>
            </w:r>
            <w:r w:rsidR="003924AD">
              <w:rPr>
                <w:rStyle w:val="Strong"/>
              </w:rPr>
              <w:t>D</w:t>
            </w:r>
            <w:r w:rsidRPr="002D71DF">
              <w:rPr>
                <w:rStyle w:val="Strong"/>
              </w:rPr>
              <w:t>ramatic</w:t>
            </w:r>
            <w:r w:rsidR="004C760B" w:rsidRPr="002D71DF">
              <w:rPr>
                <w:rStyle w:val="Strong"/>
              </w:rPr>
              <w:t xml:space="preserve"> </w:t>
            </w:r>
            <w:r w:rsidRPr="002D71DF">
              <w:rPr>
                <w:rStyle w:val="Strong"/>
              </w:rPr>
              <w:t>contexts</w:t>
            </w:r>
          </w:p>
          <w:p w14:paraId="52458E3E" w14:textId="2F3F8063" w:rsidR="009203D9" w:rsidRPr="002D71DF" w:rsidRDefault="1C355489" w:rsidP="009203D9">
            <w:pPr>
              <w:pStyle w:val="ListBullet"/>
              <w:rPr>
                <w:rStyle w:val="Strong"/>
                <w:b w:val="0"/>
                <w:bCs w:val="0"/>
              </w:rPr>
            </w:pPr>
            <w:r w:rsidRPr="002D71DF">
              <w:rPr>
                <w:rStyle w:val="Strong"/>
                <w:b w:val="0"/>
                <w:bCs w:val="0"/>
              </w:rPr>
              <w:t>Evaluate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images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stories</w:t>
            </w:r>
            <w:r w:rsidR="004C760B" w:rsidRPr="002D71DF">
              <w:rPr>
                <w:rStyle w:val="Strong"/>
                <w:b w:val="0"/>
                <w:bCs w:val="0"/>
              </w:rPr>
              <w:t xml:space="preserve"> </w:t>
            </w:r>
            <w:r w:rsidRPr="002D71DF">
              <w:rPr>
                <w:rStyle w:val="Strong"/>
                <w:b w:val="0"/>
                <w:bCs w:val="0"/>
              </w:rPr>
              <w:t>explore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express</w:t>
            </w:r>
            <w:r w:rsidR="004C760B" w:rsidRPr="002D71DF">
              <w:rPr>
                <w:rStyle w:val="Strong"/>
                <w:b w:val="0"/>
                <w:bCs w:val="0"/>
              </w:rPr>
              <w:t xml:space="preserve"> </w:t>
            </w:r>
            <w:r w:rsidRPr="002D71DF">
              <w:rPr>
                <w:rStyle w:val="Strong"/>
                <w:b w:val="0"/>
                <w:bCs w:val="0"/>
              </w:rPr>
              <w:t>individual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collective</w:t>
            </w:r>
            <w:r w:rsidR="004C760B" w:rsidRPr="002D71DF">
              <w:rPr>
                <w:rStyle w:val="Strong"/>
                <w:b w:val="0"/>
                <w:bCs w:val="0"/>
              </w:rPr>
              <w:t xml:space="preserve"> </w:t>
            </w:r>
            <w:r w:rsidRPr="002D71DF">
              <w:rPr>
                <w:rStyle w:val="Strong"/>
                <w:b w:val="0"/>
                <w:bCs w:val="0"/>
              </w:rPr>
              <w:t>identities,</w:t>
            </w:r>
            <w:r w:rsidR="004C760B" w:rsidRPr="002D71DF">
              <w:rPr>
                <w:rStyle w:val="Strong"/>
                <w:b w:val="0"/>
                <w:bCs w:val="0"/>
              </w:rPr>
              <w:t xml:space="preserve"> </w:t>
            </w:r>
            <w:r w:rsidRPr="002D71DF">
              <w:rPr>
                <w:rStyle w:val="Strong"/>
                <w:b w:val="0"/>
                <w:bCs w:val="0"/>
              </w:rPr>
              <w:t>values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perspectives</w:t>
            </w:r>
          </w:p>
          <w:p w14:paraId="12971A81" w14:textId="29B98765" w:rsidR="00E561B5" w:rsidRPr="002D71DF" w:rsidRDefault="1C355489" w:rsidP="009203D9">
            <w:pPr>
              <w:pStyle w:val="ListBullet"/>
              <w:rPr>
                <w:rStyle w:val="Strong"/>
                <w:b w:val="0"/>
                <w:bCs w:val="0"/>
              </w:rPr>
            </w:pPr>
            <w:r w:rsidRPr="002D71DF">
              <w:rPr>
                <w:rStyle w:val="Strong"/>
                <w:b w:val="0"/>
                <w:bCs w:val="0"/>
              </w:rPr>
              <w:t>Analyse</w:t>
            </w:r>
            <w:r w:rsidR="004C760B" w:rsidRPr="002D71DF">
              <w:rPr>
                <w:rStyle w:val="Strong"/>
                <w:b w:val="0"/>
                <w:bCs w:val="0"/>
              </w:rPr>
              <w:t xml:space="preserve"> </w:t>
            </w:r>
            <w:r w:rsidRPr="002D71DF">
              <w:rPr>
                <w:rStyle w:val="Strong"/>
                <w:b w:val="0"/>
                <w:bCs w:val="0"/>
              </w:rPr>
              <w:t>personal</w:t>
            </w:r>
            <w:r w:rsidR="004C760B" w:rsidRPr="002D71DF">
              <w:rPr>
                <w:rStyle w:val="Strong"/>
                <w:b w:val="0"/>
                <w:bCs w:val="0"/>
              </w:rPr>
              <w:t xml:space="preserve"> </w:t>
            </w:r>
            <w:r w:rsidRPr="002D71DF">
              <w:rPr>
                <w:rStyle w:val="Strong"/>
                <w:b w:val="0"/>
                <w:bCs w:val="0"/>
              </w:rPr>
              <w:t>experiences</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artistic,</w:t>
            </w:r>
            <w:r w:rsidR="004C760B" w:rsidRPr="002D71DF">
              <w:rPr>
                <w:rStyle w:val="Strong"/>
                <w:b w:val="0"/>
                <w:bCs w:val="0"/>
              </w:rPr>
              <w:t xml:space="preserve"> </w:t>
            </w:r>
            <w:r w:rsidRPr="002D71DF">
              <w:rPr>
                <w:rStyle w:val="Strong"/>
                <w:b w:val="0"/>
                <w:bCs w:val="0"/>
              </w:rPr>
              <w:t>cultural,</w:t>
            </w:r>
            <w:r w:rsidR="004C760B" w:rsidRPr="002D71DF">
              <w:rPr>
                <w:rStyle w:val="Strong"/>
                <w:b w:val="0"/>
                <w:bCs w:val="0"/>
              </w:rPr>
              <w:t xml:space="preserve"> </w:t>
            </w:r>
            <w:r w:rsidRPr="002D71DF">
              <w:rPr>
                <w:rStyle w:val="Strong"/>
                <w:b w:val="0"/>
                <w:bCs w:val="0"/>
              </w:rPr>
              <w:t>social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personal</w:t>
            </w:r>
            <w:r w:rsidR="004C760B" w:rsidRPr="002D71DF">
              <w:rPr>
                <w:rStyle w:val="Strong"/>
                <w:b w:val="0"/>
                <w:bCs w:val="0"/>
              </w:rPr>
              <w:t xml:space="preserve"> </w:t>
            </w:r>
            <w:r w:rsidRPr="002D71DF">
              <w:rPr>
                <w:rStyle w:val="Strong"/>
                <w:b w:val="0"/>
                <w:bCs w:val="0"/>
              </w:rPr>
              <w:t>contexts,</w:t>
            </w:r>
            <w:r w:rsidR="004C760B" w:rsidRPr="002D71DF">
              <w:rPr>
                <w:rStyle w:val="Strong"/>
                <w:b w:val="0"/>
                <w:bCs w:val="0"/>
              </w:rPr>
              <w:t xml:space="preserve"> </w:t>
            </w:r>
            <w:r w:rsidRPr="002D71DF">
              <w:rPr>
                <w:rStyle w:val="Strong"/>
                <w:b w:val="0"/>
                <w:bCs w:val="0"/>
              </w:rPr>
              <w:t>protocols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intentions</w:t>
            </w:r>
            <w:r w:rsidR="004C760B" w:rsidRPr="002D71DF">
              <w:rPr>
                <w:rStyle w:val="Strong"/>
                <w:b w:val="0"/>
                <w:bCs w:val="0"/>
              </w:rPr>
              <w:t xml:space="preserve"> </w:t>
            </w:r>
            <w:r w:rsidRPr="002D71DF">
              <w:rPr>
                <w:rStyle w:val="Strong"/>
                <w:b w:val="0"/>
                <w:bCs w:val="0"/>
              </w:rPr>
              <w:t>as</w:t>
            </w:r>
            <w:r w:rsidR="004C760B" w:rsidRPr="002D71DF">
              <w:rPr>
                <w:rStyle w:val="Strong"/>
                <w:b w:val="0"/>
                <w:bCs w:val="0"/>
              </w:rPr>
              <w:t xml:space="preserve"> </w:t>
            </w:r>
            <w:r w:rsidRPr="002D71DF">
              <w:rPr>
                <w:rStyle w:val="Strong"/>
                <w:b w:val="0"/>
                <w:bCs w:val="0"/>
              </w:rPr>
              <w:t>maker,</w:t>
            </w:r>
            <w:r w:rsidR="004C760B" w:rsidRPr="002D71DF">
              <w:rPr>
                <w:rStyle w:val="Strong"/>
                <w:b w:val="0"/>
                <w:bCs w:val="0"/>
              </w:rPr>
              <w:t xml:space="preserve"> </w:t>
            </w:r>
            <w:r w:rsidRPr="002D71DF">
              <w:rPr>
                <w:rStyle w:val="Strong"/>
                <w:b w:val="0"/>
                <w:bCs w:val="0"/>
              </w:rPr>
              <w:t>performer</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audience</w:t>
            </w:r>
          </w:p>
          <w:p w14:paraId="54880DE3" w14:textId="217FD1ED" w:rsidR="00E561B5" w:rsidRPr="002D71DF" w:rsidRDefault="17503099" w:rsidP="009203D9">
            <w:pPr>
              <w:pStyle w:val="ListBullet"/>
              <w:rPr>
                <w:rStyle w:val="Strong"/>
                <w:b w:val="0"/>
                <w:bCs w:val="0"/>
              </w:rPr>
            </w:pPr>
            <w:r w:rsidRPr="002D71DF">
              <w:rPr>
                <w:rStyle w:val="Strong"/>
                <w:b w:val="0"/>
                <w:bCs w:val="0"/>
              </w:rPr>
              <w:t>Use</w:t>
            </w:r>
            <w:r w:rsidR="004C760B" w:rsidRPr="002D71DF">
              <w:rPr>
                <w:rStyle w:val="Strong"/>
                <w:b w:val="0"/>
                <w:bCs w:val="0"/>
              </w:rPr>
              <w:t xml:space="preserve"> </w:t>
            </w:r>
            <w:r w:rsidRPr="002D71DF">
              <w:rPr>
                <w:rStyle w:val="Strong"/>
                <w:b w:val="0"/>
                <w:bCs w:val="0"/>
              </w:rPr>
              <w:t>language</w:t>
            </w:r>
            <w:r w:rsidR="004C760B" w:rsidRPr="002D71DF">
              <w:rPr>
                <w:rStyle w:val="Strong"/>
                <w:b w:val="0"/>
                <w:bCs w:val="0"/>
              </w:rPr>
              <w:t xml:space="preserve"> </w:t>
            </w:r>
            <w:r w:rsidRPr="002D71DF">
              <w:rPr>
                <w:rStyle w:val="Strong"/>
                <w:b w:val="0"/>
                <w:bCs w:val="0"/>
              </w:rPr>
              <w:t>appropriate</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context</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communicate</w:t>
            </w:r>
            <w:r w:rsidR="004C760B" w:rsidRPr="002D71DF">
              <w:rPr>
                <w:rStyle w:val="Strong"/>
                <w:b w:val="0"/>
                <w:bCs w:val="0"/>
              </w:rPr>
              <w:t xml:space="preserve"> </w:t>
            </w:r>
            <w:r w:rsidRPr="002D71DF">
              <w:rPr>
                <w:rStyle w:val="Strong"/>
                <w:b w:val="0"/>
                <w:bCs w:val="0"/>
              </w:rPr>
              <w:t>a</w:t>
            </w:r>
            <w:r w:rsidR="004C760B" w:rsidRPr="002D71DF">
              <w:rPr>
                <w:rStyle w:val="Strong"/>
                <w:b w:val="0"/>
                <w:bCs w:val="0"/>
              </w:rPr>
              <w:t xml:space="preserve"> </w:t>
            </w:r>
            <w:r w:rsidRPr="002D71DF">
              <w:rPr>
                <w:rStyle w:val="Strong"/>
                <w:b w:val="0"/>
                <w:bCs w:val="0"/>
              </w:rPr>
              <w:t>perspective</w:t>
            </w:r>
            <w:r w:rsidR="004C760B" w:rsidRPr="002D71DF">
              <w:rPr>
                <w:rStyle w:val="Strong"/>
                <w:b w:val="0"/>
                <w:bCs w:val="0"/>
              </w:rPr>
              <w:t xml:space="preserve"> </w:t>
            </w:r>
            <w:r w:rsidRPr="002D71DF">
              <w:rPr>
                <w:rStyle w:val="Strong"/>
                <w:b w:val="0"/>
                <w:bCs w:val="0"/>
              </w:rPr>
              <w:t>about</w:t>
            </w:r>
            <w:r w:rsidR="004C760B" w:rsidRPr="002D71DF">
              <w:rPr>
                <w:rStyle w:val="Strong"/>
                <w:b w:val="0"/>
                <w:bCs w:val="0"/>
              </w:rPr>
              <w:t xml:space="preserve"> </w:t>
            </w:r>
            <w:r w:rsidRPr="002D71DF">
              <w:rPr>
                <w:rStyle w:val="Strong"/>
                <w:b w:val="0"/>
                <w:bCs w:val="0"/>
              </w:rPr>
              <w:t>works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processes</w:t>
            </w:r>
          </w:p>
          <w:p w14:paraId="75EB4112" w14:textId="46964C65" w:rsidR="00E561B5" w:rsidRPr="002D71DF" w:rsidRDefault="00E561B5" w:rsidP="00850CF1">
            <w:pPr>
              <w:pStyle w:val="ListBullet"/>
              <w:numPr>
                <w:ilvl w:val="0"/>
                <w:numId w:val="0"/>
              </w:numPr>
              <w:rPr>
                <w:rStyle w:val="Strong"/>
              </w:rPr>
            </w:pPr>
            <w:r w:rsidRPr="002D71DF">
              <w:rPr>
                <w:rStyle w:val="Strong"/>
              </w:rPr>
              <w:t>Appreciating</w:t>
            </w:r>
            <w:r w:rsidR="004C760B" w:rsidRPr="002D71DF">
              <w:rPr>
                <w:rStyle w:val="Strong"/>
              </w:rPr>
              <w:t xml:space="preserve"> </w:t>
            </w:r>
            <w:r w:rsidRPr="002D71DF">
              <w:rPr>
                <w:rStyle w:val="Strong"/>
              </w:rPr>
              <w:t>–</w:t>
            </w:r>
            <w:r w:rsidR="004C760B" w:rsidRPr="002D71DF">
              <w:rPr>
                <w:rStyle w:val="Strong"/>
              </w:rPr>
              <w:t xml:space="preserve"> </w:t>
            </w:r>
            <w:r w:rsidR="003924AD">
              <w:rPr>
                <w:rStyle w:val="Strong"/>
              </w:rPr>
              <w:t>D</w:t>
            </w:r>
            <w:r w:rsidRPr="002D71DF">
              <w:rPr>
                <w:rStyle w:val="Strong"/>
              </w:rPr>
              <w:t>ramatic</w:t>
            </w:r>
            <w:r w:rsidR="004C760B" w:rsidRPr="002D71DF">
              <w:rPr>
                <w:rStyle w:val="Strong"/>
              </w:rPr>
              <w:t xml:space="preserve"> </w:t>
            </w:r>
            <w:r w:rsidRPr="002D71DF">
              <w:rPr>
                <w:rStyle w:val="Strong"/>
              </w:rPr>
              <w:t>processes</w:t>
            </w:r>
          </w:p>
          <w:p w14:paraId="7E3F06BA" w14:textId="471607BE" w:rsidR="00C518DC" w:rsidRPr="002D71DF" w:rsidRDefault="3D33A373" w:rsidP="00C518DC">
            <w:pPr>
              <w:pStyle w:val="ListBullet"/>
              <w:rPr>
                <w:rStyle w:val="Strong"/>
                <w:b w:val="0"/>
                <w:bCs w:val="0"/>
              </w:rPr>
            </w:pPr>
            <w:r w:rsidRPr="002D71DF">
              <w:rPr>
                <w:rStyle w:val="Strong"/>
                <w:b w:val="0"/>
                <w:bCs w:val="0"/>
              </w:rPr>
              <w:t>Explain</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effect</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ethical</w:t>
            </w:r>
            <w:r w:rsidR="004C760B" w:rsidRPr="002D71DF">
              <w:rPr>
                <w:rStyle w:val="Strong"/>
                <w:b w:val="0"/>
                <w:bCs w:val="0"/>
              </w:rPr>
              <w:t xml:space="preserve"> </w:t>
            </w:r>
            <w:r w:rsidRPr="002D71DF">
              <w:rPr>
                <w:rStyle w:val="Strong"/>
                <w:b w:val="0"/>
                <w:bCs w:val="0"/>
              </w:rPr>
              <w:lastRenderedPageBreak/>
              <w:t>processes</w:t>
            </w:r>
            <w:r w:rsidR="004C760B" w:rsidRPr="002D71DF">
              <w:rPr>
                <w:rStyle w:val="Strong"/>
                <w:b w:val="0"/>
                <w:bCs w:val="0"/>
              </w:rPr>
              <w:t xml:space="preserve"> </w:t>
            </w:r>
            <w:r w:rsidRPr="002D71DF">
              <w:rPr>
                <w:rStyle w:val="Strong"/>
                <w:b w:val="0"/>
                <w:bCs w:val="0"/>
              </w:rPr>
              <w:t>on</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practitioners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audiences,</w:t>
            </w:r>
            <w:r w:rsidR="004C760B" w:rsidRPr="002D71DF">
              <w:rPr>
                <w:rStyle w:val="Strong"/>
                <w:b w:val="0"/>
                <w:bCs w:val="0"/>
              </w:rPr>
              <w:t xml:space="preserve"> </w:t>
            </w:r>
            <w:r w:rsidRPr="002D71DF">
              <w:rPr>
                <w:rStyle w:val="Strong"/>
                <w:b w:val="0"/>
                <w:bCs w:val="0"/>
              </w:rPr>
              <w:t>including</w:t>
            </w:r>
            <w:r w:rsidR="004C760B" w:rsidRPr="002D71DF">
              <w:rPr>
                <w:rStyle w:val="Strong"/>
                <w:b w:val="0"/>
                <w:bCs w:val="0"/>
              </w:rPr>
              <w:t xml:space="preserve"> </w:t>
            </w:r>
            <w:r w:rsidRPr="002D71DF">
              <w:rPr>
                <w:rStyle w:val="Strong"/>
                <w:b w:val="0"/>
                <w:bCs w:val="0"/>
              </w:rPr>
              <w:t>respect</w:t>
            </w:r>
            <w:r w:rsidR="004C760B" w:rsidRPr="002D71DF">
              <w:rPr>
                <w:rStyle w:val="Strong"/>
                <w:b w:val="0"/>
                <w:bCs w:val="0"/>
              </w:rPr>
              <w:t xml:space="preserve"> </w:t>
            </w:r>
            <w:r w:rsidRPr="002D71DF">
              <w:rPr>
                <w:rStyle w:val="Strong"/>
                <w:b w:val="0"/>
                <w:bCs w:val="0"/>
              </w:rPr>
              <w:t>for</w:t>
            </w:r>
            <w:r w:rsidR="004C760B" w:rsidRPr="002D71DF">
              <w:rPr>
                <w:rStyle w:val="Strong"/>
                <w:b w:val="0"/>
                <w:bCs w:val="0"/>
              </w:rPr>
              <w:t xml:space="preserve"> </w:t>
            </w:r>
            <w:r w:rsidRPr="002D71DF">
              <w:rPr>
                <w:rStyle w:val="Strong"/>
                <w:b w:val="0"/>
                <w:bCs w:val="0"/>
              </w:rPr>
              <w:t>Indigenous</w:t>
            </w:r>
            <w:r w:rsidR="004C760B" w:rsidRPr="002D71DF">
              <w:rPr>
                <w:rStyle w:val="Strong"/>
                <w:b w:val="0"/>
                <w:bCs w:val="0"/>
              </w:rPr>
              <w:t xml:space="preserve"> </w:t>
            </w:r>
            <w:r w:rsidRPr="002D71DF">
              <w:rPr>
                <w:rStyle w:val="Strong"/>
                <w:b w:val="0"/>
                <w:bCs w:val="0"/>
              </w:rPr>
              <w:t>Cultural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Intellectual</w:t>
            </w:r>
            <w:r w:rsidR="004C760B" w:rsidRPr="002D71DF">
              <w:rPr>
                <w:rStyle w:val="Strong"/>
                <w:b w:val="0"/>
                <w:bCs w:val="0"/>
              </w:rPr>
              <w:t xml:space="preserve"> </w:t>
            </w:r>
            <w:r w:rsidRPr="002D71DF">
              <w:rPr>
                <w:rStyle w:val="Strong"/>
                <w:b w:val="0"/>
                <w:bCs w:val="0"/>
              </w:rPr>
              <w:t>Property</w:t>
            </w:r>
            <w:r w:rsidR="004C760B" w:rsidRPr="002D71DF">
              <w:rPr>
                <w:rStyle w:val="Strong"/>
                <w:b w:val="0"/>
                <w:bCs w:val="0"/>
              </w:rPr>
              <w:t xml:space="preserve"> </w:t>
            </w:r>
            <w:r w:rsidRPr="002D71DF">
              <w:rPr>
                <w:rStyle w:val="Strong"/>
                <w:b w:val="0"/>
                <w:bCs w:val="0"/>
              </w:rPr>
              <w:t>(ICIP)</w:t>
            </w:r>
          </w:p>
          <w:p w14:paraId="52F2168A" w14:textId="5AE1D4C2" w:rsidR="00C518DC" w:rsidRPr="002D71DF" w:rsidRDefault="3D33A373" w:rsidP="00C518DC">
            <w:pPr>
              <w:pStyle w:val="ListBullet"/>
              <w:rPr>
                <w:rStyle w:val="Strong"/>
                <w:b w:val="0"/>
                <w:bCs w:val="0"/>
              </w:rPr>
            </w:pPr>
            <w:r w:rsidRPr="002D71DF">
              <w:rPr>
                <w:rStyle w:val="Strong"/>
                <w:b w:val="0"/>
                <w:bCs w:val="0"/>
              </w:rPr>
              <w:t>Explain</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which</w:t>
            </w:r>
            <w:r w:rsidR="004C760B" w:rsidRPr="002D71DF">
              <w:rPr>
                <w:rStyle w:val="Strong"/>
                <w:b w:val="0"/>
                <w:bCs w:val="0"/>
              </w:rPr>
              <w:t xml:space="preserve"> </w:t>
            </w:r>
            <w:r w:rsidRPr="002D71DF">
              <w:rPr>
                <w:rStyle w:val="Strong"/>
                <w:b w:val="0"/>
                <w:bCs w:val="0"/>
              </w:rPr>
              <w:t>support</w:t>
            </w:r>
            <w:r w:rsidR="004C760B" w:rsidRPr="002D71DF">
              <w:rPr>
                <w:rStyle w:val="Strong"/>
                <w:b w:val="0"/>
                <w:bCs w:val="0"/>
              </w:rPr>
              <w:t xml:space="preserve"> </w:t>
            </w:r>
            <w:r w:rsidRPr="002D71DF">
              <w:rPr>
                <w:rStyle w:val="Strong"/>
                <w:b w:val="0"/>
                <w:bCs w:val="0"/>
              </w:rPr>
              <w:t>physical,</w:t>
            </w:r>
            <w:r w:rsidR="004C760B" w:rsidRPr="002D71DF">
              <w:rPr>
                <w:rStyle w:val="Strong"/>
                <w:b w:val="0"/>
                <w:bCs w:val="0"/>
              </w:rPr>
              <w:t xml:space="preserve"> </w:t>
            </w:r>
            <w:r w:rsidRPr="002D71DF">
              <w:rPr>
                <w:rStyle w:val="Strong"/>
                <w:b w:val="0"/>
                <w:bCs w:val="0"/>
              </w:rPr>
              <w:t>emotional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cultural</w:t>
            </w:r>
            <w:r w:rsidR="004C760B" w:rsidRPr="002D71DF">
              <w:rPr>
                <w:rStyle w:val="Strong"/>
                <w:b w:val="0"/>
                <w:bCs w:val="0"/>
              </w:rPr>
              <w:t xml:space="preserve"> </w:t>
            </w:r>
            <w:r w:rsidRPr="002D71DF">
              <w:rPr>
                <w:rStyle w:val="Strong"/>
                <w:b w:val="0"/>
                <w:bCs w:val="0"/>
              </w:rPr>
              <w:t>safety,</w:t>
            </w:r>
            <w:r w:rsidR="004C760B" w:rsidRPr="002D71DF">
              <w:rPr>
                <w:rStyle w:val="Strong"/>
                <w:b w:val="0"/>
                <w:bCs w:val="0"/>
              </w:rPr>
              <w:t xml:space="preserve"> </w:t>
            </w:r>
            <w:r w:rsidRPr="002D71DF">
              <w:rPr>
                <w:rStyle w:val="Strong"/>
                <w:b w:val="0"/>
                <w:bCs w:val="0"/>
              </w:rPr>
              <w:t>respect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inclusion</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drama</w:t>
            </w:r>
          </w:p>
          <w:p w14:paraId="2C578779" w14:textId="4DA4ACB8" w:rsidR="00C518DC" w:rsidRPr="002D71DF" w:rsidRDefault="3D33A373" w:rsidP="00C518DC">
            <w:pPr>
              <w:pStyle w:val="ListBullet"/>
              <w:rPr>
                <w:rStyle w:val="Strong"/>
                <w:b w:val="0"/>
                <w:bCs w:val="0"/>
              </w:rPr>
            </w:pPr>
            <w:r w:rsidRPr="002D71DF">
              <w:rPr>
                <w:rStyle w:val="Strong"/>
                <w:b w:val="0"/>
                <w:bCs w:val="0"/>
              </w:rPr>
              <w:t>Seek,</w:t>
            </w:r>
            <w:r w:rsidR="004C760B" w:rsidRPr="002D71DF">
              <w:rPr>
                <w:rStyle w:val="Strong"/>
                <w:b w:val="0"/>
                <w:bCs w:val="0"/>
              </w:rPr>
              <w:t xml:space="preserve"> </w:t>
            </w:r>
            <w:r w:rsidRPr="002D71DF">
              <w:rPr>
                <w:rStyle w:val="Strong"/>
                <w:b w:val="0"/>
                <w:bCs w:val="0"/>
              </w:rPr>
              <w:t>exchange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question</w:t>
            </w:r>
            <w:r w:rsidR="004C760B" w:rsidRPr="002D71DF">
              <w:rPr>
                <w:rStyle w:val="Strong"/>
                <w:b w:val="0"/>
                <w:bCs w:val="0"/>
              </w:rPr>
              <w:t xml:space="preserve"> </w:t>
            </w:r>
            <w:r w:rsidRPr="002D71DF">
              <w:rPr>
                <w:rStyle w:val="Strong"/>
                <w:b w:val="0"/>
                <w:bCs w:val="0"/>
              </w:rPr>
              <w:t>perspectives</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others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reflect</w:t>
            </w:r>
            <w:r w:rsidR="004C760B" w:rsidRPr="002D71DF">
              <w:rPr>
                <w:rStyle w:val="Strong"/>
                <w:b w:val="0"/>
                <w:bCs w:val="0"/>
              </w:rPr>
              <w:t xml:space="preserve"> </w:t>
            </w:r>
            <w:r w:rsidRPr="002D71DF">
              <w:rPr>
                <w:rStyle w:val="Strong"/>
                <w:b w:val="0"/>
                <w:bCs w:val="0"/>
              </w:rPr>
              <w:t>on</w:t>
            </w:r>
            <w:r w:rsidR="004C760B" w:rsidRPr="002D71DF">
              <w:rPr>
                <w:rStyle w:val="Strong"/>
                <w:b w:val="0"/>
                <w:bCs w:val="0"/>
              </w:rPr>
              <w:t xml:space="preserve"> </w:t>
            </w:r>
            <w:r w:rsidRPr="002D71DF">
              <w:rPr>
                <w:rStyle w:val="Strong"/>
                <w:b w:val="0"/>
                <w:bCs w:val="0"/>
              </w:rPr>
              <w:t>collaborative</w:t>
            </w:r>
            <w:r w:rsidR="004C760B" w:rsidRPr="002D71DF">
              <w:rPr>
                <w:rStyle w:val="Strong"/>
                <w:b w:val="0"/>
                <w:bCs w:val="0"/>
              </w:rPr>
              <w:t xml:space="preserve"> </w:t>
            </w:r>
            <w:r w:rsidRPr="002D71DF">
              <w:rPr>
                <w:rStyle w:val="Strong"/>
                <w:b w:val="0"/>
                <w:bCs w:val="0"/>
              </w:rPr>
              <w:t>experiences</w:t>
            </w:r>
          </w:p>
          <w:p w14:paraId="39113C03" w14:textId="3ECE5E7B" w:rsidR="00542CFC" w:rsidRPr="002D71DF" w:rsidRDefault="3D33A373" w:rsidP="00C518DC">
            <w:pPr>
              <w:pStyle w:val="ListBullet"/>
              <w:rPr>
                <w:rStyle w:val="Strong"/>
                <w:b w:val="0"/>
                <w:bCs w:val="0"/>
              </w:rPr>
            </w:pPr>
            <w:r w:rsidRPr="002D71DF">
              <w:rPr>
                <w:rStyle w:val="Strong"/>
                <w:b w:val="0"/>
                <w:bCs w:val="0"/>
              </w:rPr>
              <w:t>Document</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for</w:t>
            </w:r>
            <w:r w:rsidR="004C760B" w:rsidRPr="002D71DF">
              <w:rPr>
                <w:rStyle w:val="Strong"/>
                <w:b w:val="0"/>
                <w:bCs w:val="0"/>
              </w:rPr>
              <w:t xml:space="preserve"> </w:t>
            </w:r>
            <w:r w:rsidRPr="002D71DF">
              <w:rPr>
                <w:rStyle w:val="Strong"/>
                <w:b w:val="0"/>
                <w:bCs w:val="0"/>
              </w:rPr>
              <w:t>developing,</w:t>
            </w:r>
            <w:r w:rsidR="004C760B" w:rsidRPr="002D71DF">
              <w:rPr>
                <w:rStyle w:val="Strong"/>
                <w:b w:val="0"/>
                <w:bCs w:val="0"/>
              </w:rPr>
              <w:t xml:space="preserve"> </w:t>
            </w:r>
            <w:r w:rsidRPr="002D71DF">
              <w:rPr>
                <w:rStyle w:val="Strong"/>
                <w:b w:val="0"/>
                <w:bCs w:val="0"/>
              </w:rPr>
              <w:t>investigating</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refining</w:t>
            </w:r>
            <w:r w:rsidR="004C760B" w:rsidRPr="002D71DF">
              <w:rPr>
                <w:rStyle w:val="Strong"/>
                <w:b w:val="0"/>
                <w:bCs w:val="0"/>
              </w:rPr>
              <w:t xml:space="preserve"> </w:t>
            </w:r>
            <w:r w:rsidRPr="002D71DF">
              <w:rPr>
                <w:rStyle w:val="Strong"/>
                <w:b w:val="0"/>
                <w:bCs w:val="0"/>
              </w:rPr>
              <w:t>new</w:t>
            </w:r>
            <w:r w:rsidR="004C760B" w:rsidRPr="002D71DF">
              <w:rPr>
                <w:rStyle w:val="Strong"/>
                <w:b w:val="0"/>
                <w:bCs w:val="0"/>
              </w:rPr>
              <w:t xml:space="preserve"> </w:t>
            </w:r>
            <w:r w:rsidRPr="002D71DF">
              <w:rPr>
                <w:rStyle w:val="Strong"/>
                <w:b w:val="0"/>
                <w:bCs w:val="0"/>
              </w:rPr>
              <w:t>ideas</w:t>
            </w:r>
          </w:p>
        </w:tc>
        <w:tc>
          <w:tcPr>
            <w:tcW w:w="10598" w:type="dxa"/>
          </w:tcPr>
          <w:p w14:paraId="65380AEA" w14:textId="03B0D0C5" w:rsidR="00542CFC" w:rsidRPr="002D71DF" w:rsidRDefault="00542CFC" w:rsidP="00313346">
            <w:pPr>
              <w:rPr>
                <w:rStyle w:val="Strong"/>
              </w:rPr>
            </w:pPr>
            <w:r w:rsidRPr="002D71DF">
              <w:rPr>
                <w:rStyle w:val="Strong"/>
              </w:rPr>
              <w:lastRenderedPageBreak/>
              <w:t>Learning</w:t>
            </w:r>
            <w:r w:rsidR="004C760B" w:rsidRPr="002D71DF">
              <w:rPr>
                <w:rStyle w:val="Strong"/>
              </w:rPr>
              <w:t xml:space="preserve"> </w:t>
            </w:r>
            <w:r w:rsidRPr="002D71DF">
              <w:rPr>
                <w:rStyle w:val="Strong"/>
              </w:rPr>
              <w:t>intention</w:t>
            </w:r>
          </w:p>
          <w:p w14:paraId="5410CB66" w14:textId="080E3899" w:rsidR="00632BD0" w:rsidRPr="002D71DF" w:rsidRDefault="3E7D4E2E" w:rsidP="006E4C79">
            <w:pPr>
              <w:rPr>
                <w:rStyle w:val="Strong"/>
                <w:b w:val="0"/>
                <w:bCs w:val="0"/>
              </w:rPr>
            </w:pPr>
            <w:r w:rsidRPr="002D71DF">
              <w:t>We</w:t>
            </w:r>
            <w:r w:rsidR="004C760B" w:rsidRPr="002D71DF">
              <w:rPr>
                <w:rStyle w:val="Strong"/>
                <w:b w:val="0"/>
                <w:bCs w:val="0"/>
              </w:rPr>
              <w:t xml:space="preserve"> </w:t>
            </w:r>
            <w:r w:rsidRPr="002D71DF">
              <w:rPr>
                <w:rStyle w:val="Strong"/>
                <w:b w:val="0"/>
                <w:bCs w:val="0"/>
              </w:rPr>
              <w:t>are</w:t>
            </w:r>
            <w:r w:rsidR="004C760B" w:rsidRPr="002D71DF">
              <w:rPr>
                <w:rStyle w:val="Strong"/>
                <w:b w:val="0"/>
                <w:bCs w:val="0"/>
              </w:rPr>
              <w:t xml:space="preserve"> </w:t>
            </w:r>
            <w:r w:rsidRPr="002D71DF">
              <w:rPr>
                <w:rStyle w:val="Strong"/>
                <w:b w:val="0"/>
                <w:bCs w:val="0"/>
              </w:rPr>
              <w:t>learning</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4B66E346" w:rsidRPr="002D71DF">
              <w:rPr>
                <w:rStyle w:val="Strong"/>
                <w:b w:val="0"/>
                <w:bCs w:val="0"/>
              </w:rPr>
              <w:t>consider</w:t>
            </w:r>
            <w:r w:rsidR="004C760B" w:rsidRPr="002D71DF">
              <w:rPr>
                <w:rStyle w:val="Strong"/>
                <w:b w:val="0"/>
                <w:bCs w:val="0"/>
              </w:rPr>
              <w:t xml:space="preserve"> </w:t>
            </w:r>
            <w:r w:rsidR="65589E45" w:rsidRPr="002D71DF">
              <w:rPr>
                <w:rStyle w:val="Strong"/>
                <w:b w:val="0"/>
                <w:bCs w:val="0"/>
              </w:rPr>
              <w:t>the</w:t>
            </w:r>
            <w:r w:rsidR="004C760B" w:rsidRPr="002D71DF">
              <w:rPr>
                <w:rStyle w:val="Strong"/>
                <w:b w:val="0"/>
                <w:bCs w:val="0"/>
              </w:rPr>
              <w:t xml:space="preserve"> </w:t>
            </w:r>
            <w:r w:rsidR="65589E45" w:rsidRPr="002D71DF">
              <w:rPr>
                <w:rStyle w:val="Strong"/>
                <w:b w:val="0"/>
                <w:bCs w:val="0"/>
              </w:rPr>
              <w:t>roles</w:t>
            </w:r>
            <w:r w:rsidR="004C760B" w:rsidRPr="002D71DF">
              <w:rPr>
                <w:rStyle w:val="Strong"/>
                <w:b w:val="0"/>
                <w:bCs w:val="0"/>
              </w:rPr>
              <w:t xml:space="preserve"> </w:t>
            </w:r>
            <w:r w:rsidR="65589E45" w:rsidRPr="002D71DF">
              <w:rPr>
                <w:rStyle w:val="Strong"/>
                <w:b w:val="0"/>
                <w:bCs w:val="0"/>
              </w:rPr>
              <w:t>of</w:t>
            </w:r>
            <w:r w:rsidR="004C760B" w:rsidRPr="002D71DF">
              <w:rPr>
                <w:rStyle w:val="Strong"/>
                <w:b w:val="0"/>
                <w:bCs w:val="0"/>
              </w:rPr>
              <w:t xml:space="preserve"> </w:t>
            </w:r>
            <w:r w:rsidR="65589E45" w:rsidRPr="002D71DF">
              <w:rPr>
                <w:rStyle w:val="Strong"/>
                <w:b w:val="0"/>
                <w:bCs w:val="0"/>
              </w:rPr>
              <w:t>director,</w:t>
            </w:r>
            <w:r w:rsidR="004C760B" w:rsidRPr="002D71DF">
              <w:rPr>
                <w:rStyle w:val="Strong"/>
                <w:b w:val="0"/>
                <w:bCs w:val="0"/>
              </w:rPr>
              <w:t xml:space="preserve"> </w:t>
            </w:r>
            <w:r w:rsidR="65589E45" w:rsidRPr="002D71DF">
              <w:rPr>
                <w:rStyle w:val="Strong"/>
                <w:b w:val="0"/>
                <w:bCs w:val="0"/>
              </w:rPr>
              <w:t>performer,</w:t>
            </w:r>
            <w:r w:rsidR="004C760B" w:rsidRPr="002D71DF">
              <w:rPr>
                <w:rStyle w:val="Strong"/>
                <w:b w:val="0"/>
                <w:bCs w:val="0"/>
              </w:rPr>
              <w:t xml:space="preserve"> </w:t>
            </w:r>
            <w:r w:rsidR="65589E45" w:rsidRPr="002D71DF">
              <w:rPr>
                <w:rStyle w:val="Strong"/>
                <w:b w:val="0"/>
                <w:bCs w:val="0"/>
              </w:rPr>
              <w:t>designer</w:t>
            </w:r>
            <w:r w:rsidR="004C760B" w:rsidRPr="002D71DF">
              <w:rPr>
                <w:rStyle w:val="Strong"/>
                <w:b w:val="0"/>
                <w:bCs w:val="0"/>
              </w:rPr>
              <w:t xml:space="preserve"> </w:t>
            </w:r>
            <w:r w:rsidR="65589E45" w:rsidRPr="002D71DF">
              <w:rPr>
                <w:rStyle w:val="Strong"/>
                <w:b w:val="0"/>
                <w:bCs w:val="0"/>
              </w:rPr>
              <w:t>and</w:t>
            </w:r>
            <w:r w:rsidR="004C760B" w:rsidRPr="002D71DF">
              <w:rPr>
                <w:rStyle w:val="Strong"/>
                <w:b w:val="0"/>
                <w:bCs w:val="0"/>
              </w:rPr>
              <w:t xml:space="preserve"> </w:t>
            </w:r>
            <w:r w:rsidR="65589E45" w:rsidRPr="002D71DF">
              <w:rPr>
                <w:rStyle w:val="Strong"/>
                <w:b w:val="0"/>
                <w:bCs w:val="0"/>
              </w:rPr>
              <w:t>audience</w:t>
            </w:r>
            <w:r w:rsidR="004C760B" w:rsidRPr="002D71DF">
              <w:rPr>
                <w:rStyle w:val="Strong"/>
                <w:b w:val="0"/>
                <w:bCs w:val="0"/>
              </w:rPr>
              <w:t xml:space="preserve"> </w:t>
            </w:r>
            <w:r w:rsidR="65589E45" w:rsidRPr="002D71DF">
              <w:rPr>
                <w:rStyle w:val="Strong"/>
                <w:b w:val="0"/>
                <w:bCs w:val="0"/>
              </w:rPr>
              <w:t>as</w:t>
            </w:r>
            <w:r w:rsidR="004C760B" w:rsidRPr="002D71DF">
              <w:rPr>
                <w:rStyle w:val="Strong"/>
                <w:b w:val="0"/>
                <w:bCs w:val="0"/>
              </w:rPr>
              <w:t xml:space="preserve"> </w:t>
            </w:r>
            <w:r w:rsidR="65589E45" w:rsidRPr="002D71DF">
              <w:rPr>
                <w:rStyle w:val="Strong"/>
                <w:b w:val="0"/>
                <w:bCs w:val="0"/>
              </w:rPr>
              <w:t>we</w:t>
            </w:r>
            <w:r w:rsidR="004C760B" w:rsidRPr="002D71DF">
              <w:rPr>
                <w:rStyle w:val="Strong"/>
                <w:b w:val="0"/>
                <w:bCs w:val="0"/>
              </w:rPr>
              <w:t xml:space="preserve"> </w:t>
            </w:r>
            <w:r w:rsidR="65589E45" w:rsidRPr="002D71DF">
              <w:rPr>
                <w:rStyle w:val="Strong"/>
                <w:b w:val="0"/>
                <w:bCs w:val="0"/>
              </w:rPr>
              <w:t>collaboratively</w:t>
            </w:r>
            <w:r w:rsidR="004C760B" w:rsidRPr="002D71DF">
              <w:rPr>
                <w:rStyle w:val="Strong"/>
                <w:b w:val="0"/>
                <w:bCs w:val="0"/>
              </w:rPr>
              <w:t xml:space="preserve"> </w:t>
            </w:r>
            <w:r w:rsidR="65589E45" w:rsidRPr="002D71DF">
              <w:rPr>
                <w:rStyle w:val="Strong"/>
                <w:b w:val="0"/>
                <w:bCs w:val="0"/>
              </w:rPr>
              <w:t>investigate</w:t>
            </w:r>
            <w:r w:rsidR="004C760B" w:rsidRPr="002D71DF">
              <w:rPr>
                <w:rStyle w:val="Strong"/>
                <w:b w:val="0"/>
                <w:bCs w:val="0"/>
              </w:rPr>
              <w:t xml:space="preserve"> </w:t>
            </w:r>
            <w:r w:rsidR="65589E45" w:rsidRPr="002D71DF">
              <w:rPr>
                <w:rStyle w:val="Strong"/>
                <w:b w:val="0"/>
                <w:bCs w:val="0"/>
              </w:rPr>
              <w:t>ethical</w:t>
            </w:r>
            <w:r w:rsidR="004C760B" w:rsidRPr="002D71DF">
              <w:rPr>
                <w:rStyle w:val="Strong"/>
                <w:b w:val="0"/>
                <w:bCs w:val="0"/>
              </w:rPr>
              <w:t xml:space="preserve"> </w:t>
            </w:r>
            <w:r w:rsidR="65589E45" w:rsidRPr="002D71DF">
              <w:rPr>
                <w:rStyle w:val="Strong"/>
                <w:b w:val="0"/>
                <w:bCs w:val="0"/>
              </w:rPr>
              <w:t>storytelling</w:t>
            </w:r>
            <w:r w:rsidR="004C760B" w:rsidRPr="002D71DF">
              <w:rPr>
                <w:rStyle w:val="Strong"/>
                <w:b w:val="0"/>
                <w:bCs w:val="0"/>
              </w:rPr>
              <w:t xml:space="preserve"> </w:t>
            </w:r>
            <w:r w:rsidR="65589E45" w:rsidRPr="002D71DF">
              <w:rPr>
                <w:rStyle w:val="Strong"/>
                <w:b w:val="0"/>
                <w:bCs w:val="0"/>
              </w:rPr>
              <w:t>practices</w:t>
            </w:r>
            <w:r w:rsidR="004C760B" w:rsidRPr="002D71DF">
              <w:rPr>
                <w:rStyle w:val="Strong"/>
                <w:b w:val="0"/>
                <w:bCs w:val="0"/>
              </w:rPr>
              <w:t xml:space="preserve"> </w:t>
            </w:r>
            <w:r w:rsidR="65589E45" w:rsidRPr="002D71DF">
              <w:rPr>
                <w:rStyle w:val="Strong"/>
                <w:b w:val="0"/>
                <w:bCs w:val="0"/>
              </w:rPr>
              <w:t>and</w:t>
            </w:r>
            <w:r w:rsidR="004C760B" w:rsidRPr="002D71DF">
              <w:rPr>
                <w:rStyle w:val="Strong"/>
                <w:b w:val="0"/>
                <w:bCs w:val="0"/>
              </w:rPr>
              <w:t xml:space="preserve"> </w:t>
            </w:r>
            <w:r w:rsidR="65589E45" w:rsidRPr="002D71DF">
              <w:rPr>
                <w:rStyle w:val="Strong"/>
                <w:b w:val="0"/>
                <w:bCs w:val="0"/>
              </w:rPr>
              <w:t>protocols</w:t>
            </w:r>
            <w:r w:rsidR="004C760B" w:rsidRPr="002D71DF">
              <w:rPr>
                <w:rStyle w:val="Strong"/>
                <w:b w:val="0"/>
                <w:bCs w:val="0"/>
              </w:rPr>
              <w:t xml:space="preserve"> </w:t>
            </w:r>
            <w:r w:rsidR="2A64598C" w:rsidRPr="002D71DF">
              <w:rPr>
                <w:rStyle w:val="Strong"/>
                <w:b w:val="0"/>
                <w:bCs w:val="0"/>
              </w:rPr>
              <w:t>used</w:t>
            </w:r>
            <w:r w:rsidR="004C760B" w:rsidRPr="002D71DF">
              <w:rPr>
                <w:rStyle w:val="Strong"/>
                <w:b w:val="0"/>
                <w:bCs w:val="0"/>
              </w:rPr>
              <w:t xml:space="preserve"> </w:t>
            </w:r>
            <w:r w:rsidR="65589E45" w:rsidRPr="002D71DF">
              <w:rPr>
                <w:rStyle w:val="Strong"/>
                <w:b w:val="0"/>
                <w:bCs w:val="0"/>
              </w:rPr>
              <w:t>in</w:t>
            </w:r>
            <w:r w:rsidR="004C760B" w:rsidRPr="002D71DF">
              <w:rPr>
                <w:rStyle w:val="Strong"/>
                <w:b w:val="0"/>
                <w:bCs w:val="0"/>
              </w:rPr>
              <w:t xml:space="preserve"> </w:t>
            </w:r>
            <w:r w:rsidR="65589E45" w:rsidRPr="002D71DF">
              <w:rPr>
                <w:rStyle w:val="Strong"/>
                <w:b w:val="0"/>
                <w:bCs w:val="0"/>
              </w:rPr>
              <w:t>the</w:t>
            </w:r>
            <w:r w:rsidR="004C760B" w:rsidRPr="002D71DF">
              <w:rPr>
                <w:rStyle w:val="Strong"/>
                <w:b w:val="0"/>
                <w:bCs w:val="0"/>
              </w:rPr>
              <w:t xml:space="preserve"> </w:t>
            </w:r>
            <w:r w:rsidR="65589E45" w:rsidRPr="002D71DF">
              <w:rPr>
                <w:rStyle w:val="Strong"/>
                <w:b w:val="0"/>
                <w:bCs w:val="0"/>
              </w:rPr>
              <w:t>creation</w:t>
            </w:r>
            <w:r w:rsidR="004C760B" w:rsidRPr="002D71DF">
              <w:rPr>
                <w:rStyle w:val="Strong"/>
                <w:b w:val="0"/>
                <w:bCs w:val="0"/>
              </w:rPr>
              <w:t xml:space="preserve"> </w:t>
            </w:r>
            <w:r w:rsidR="65589E45" w:rsidRPr="002D71DF">
              <w:rPr>
                <w:rStyle w:val="Strong"/>
                <w:b w:val="0"/>
                <w:bCs w:val="0"/>
              </w:rPr>
              <w:t>and</w:t>
            </w:r>
            <w:r w:rsidR="004C760B" w:rsidRPr="002D71DF">
              <w:rPr>
                <w:rStyle w:val="Strong"/>
                <w:b w:val="0"/>
                <w:bCs w:val="0"/>
              </w:rPr>
              <w:t xml:space="preserve"> </w:t>
            </w:r>
            <w:r w:rsidR="65589E45" w:rsidRPr="002D71DF">
              <w:rPr>
                <w:rStyle w:val="Strong"/>
                <w:b w:val="0"/>
                <w:bCs w:val="0"/>
              </w:rPr>
              <w:t>sharing</w:t>
            </w:r>
            <w:r w:rsidR="004C760B" w:rsidRPr="002D71DF">
              <w:rPr>
                <w:rStyle w:val="Strong"/>
                <w:b w:val="0"/>
                <w:bCs w:val="0"/>
              </w:rPr>
              <w:t xml:space="preserve"> </w:t>
            </w:r>
            <w:r w:rsidR="65589E45" w:rsidRPr="002D71DF">
              <w:rPr>
                <w:rStyle w:val="Strong"/>
                <w:b w:val="0"/>
                <w:bCs w:val="0"/>
              </w:rPr>
              <w:t>of</w:t>
            </w:r>
            <w:r w:rsidR="004C760B" w:rsidRPr="002D71DF">
              <w:rPr>
                <w:rStyle w:val="Strong"/>
                <w:b w:val="0"/>
                <w:bCs w:val="0"/>
              </w:rPr>
              <w:t xml:space="preserve"> </w:t>
            </w:r>
            <w:r w:rsidR="65589E45" w:rsidRPr="002D71DF">
              <w:rPr>
                <w:rStyle w:val="Strong"/>
                <w:b w:val="0"/>
                <w:bCs w:val="0"/>
              </w:rPr>
              <w:t>scripted</w:t>
            </w:r>
            <w:r w:rsidR="004C760B" w:rsidRPr="002D71DF">
              <w:rPr>
                <w:rStyle w:val="Strong"/>
                <w:b w:val="0"/>
                <w:bCs w:val="0"/>
              </w:rPr>
              <w:t xml:space="preserve"> </w:t>
            </w:r>
            <w:r w:rsidR="65589E45" w:rsidRPr="002D71DF">
              <w:rPr>
                <w:rStyle w:val="Strong"/>
                <w:b w:val="0"/>
                <w:bCs w:val="0"/>
              </w:rPr>
              <w:t>works.</w:t>
            </w:r>
          </w:p>
          <w:p w14:paraId="41ADD1C8" w14:textId="643E20F9" w:rsidR="00542CFC" w:rsidRPr="002D71DF" w:rsidRDefault="3E7D4E2E" w:rsidP="006E4C79">
            <w:pPr>
              <w:rPr>
                <w:rStyle w:val="Strong"/>
                <w:b w:val="0"/>
                <w:bCs w:val="0"/>
              </w:rPr>
            </w:pPr>
            <w:r w:rsidRPr="002D71DF">
              <w:rPr>
                <w:rStyle w:val="Strong"/>
              </w:rPr>
              <w:t>Success</w:t>
            </w:r>
            <w:r w:rsidR="004C760B" w:rsidRPr="002D71DF">
              <w:rPr>
                <w:rStyle w:val="Strong"/>
              </w:rPr>
              <w:t xml:space="preserve"> </w:t>
            </w:r>
            <w:r w:rsidRPr="002D71DF">
              <w:rPr>
                <w:rStyle w:val="Strong"/>
              </w:rPr>
              <w:t>criteria</w:t>
            </w:r>
          </w:p>
          <w:p w14:paraId="4455C45E" w14:textId="63D4762C" w:rsidR="00542CFC" w:rsidRPr="002D71DF" w:rsidRDefault="00542CFC" w:rsidP="00313346">
            <w:pPr>
              <w:rPr>
                <w:rStyle w:val="Strong"/>
                <w:b w:val="0"/>
                <w:bCs w:val="0"/>
              </w:rPr>
            </w:pPr>
            <w:r w:rsidRPr="002D71DF">
              <w:rPr>
                <w:rStyle w:val="Strong"/>
                <w:b w:val="0"/>
                <w:bCs w:val="0"/>
              </w:rPr>
              <w:t>I</w:t>
            </w:r>
            <w:r w:rsidR="004C760B" w:rsidRPr="002D71DF">
              <w:rPr>
                <w:rStyle w:val="Strong"/>
                <w:b w:val="0"/>
                <w:bCs w:val="0"/>
              </w:rPr>
              <w:t xml:space="preserve"> </w:t>
            </w:r>
            <w:r w:rsidRPr="002D71DF">
              <w:rPr>
                <w:rStyle w:val="Strong"/>
                <w:b w:val="0"/>
                <w:bCs w:val="0"/>
              </w:rPr>
              <w:t>can:</w:t>
            </w:r>
          </w:p>
          <w:p w14:paraId="2DAD7972" w14:textId="2BB0B298" w:rsidR="00CF6C51" w:rsidRPr="002D71DF" w:rsidRDefault="00CF6C51" w:rsidP="00CF6C51">
            <w:pPr>
              <w:pStyle w:val="ListBullet"/>
              <w:numPr>
                <w:ilvl w:val="0"/>
                <w:numId w:val="5"/>
              </w:numPr>
              <w:rPr>
                <w:rStyle w:val="Strong"/>
                <w:b w:val="0"/>
                <w:bCs w:val="0"/>
              </w:rPr>
            </w:pPr>
            <w:r w:rsidRPr="002D71DF">
              <w:rPr>
                <w:rStyle w:val="Strong"/>
                <w:b w:val="0"/>
                <w:bCs w:val="0"/>
              </w:rPr>
              <w:lastRenderedPageBreak/>
              <w:t>identify</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explain</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roles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director,</w:t>
            </w:r>
            <w:r w:rsidR="004C760B" w:rsidRPr="002D71DF">
              <w:rPr>
                <w:rStyle w:val="Strong"/>
                <w:b w:val="0"/>
                <w:bCs w:val="0"/>
              </w:rPr>
              <w:t xml:space="preserve"> </w:t>
            </w:r>
            <w:r w:rsidRPr="002D71DF">
              <w:rPr>
                <w:rStyle w:val="Strong"/>
                <w:b w:val="0"/>
                <w:bCs w:val="0"/>
              </w:rPr>
              <w:t>performer,</w:t>
            </w:r>
            <w:r w:rsidR="004C760B" w:rsidRPr="002D71DF">
              <w:rPr>
                <w:rStyle w:val="Strong"/>
                <w:b w:val="0"/>
                <w:bCs w:val="0"/>
              </w:rPr>
              <w:t xml:space="preserve"> </w:t>
            </w:r>
            <w:r w:rsidRPr="002D71DF">
              <w:rPr>
                <w:rStyle w:val="Strong"/>
                <w:b w:val="0"/>
                <w:bCs w:val="0"/>
              </w:rPr>
              <w:t>designer</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context</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scripted</w:t>
            </w:r>
            <w:r w:rsidR="004C760B" w:rsidRPr="002D71DF">
              <w:rPr>
                <w:rStyle w:val="Strong"/>
                <w:b w:val="0"/>
                <w:bCs w:val="0"/>
              </w:rPr>
              <w:t xml:space="preserve"> </w:t>
            </w:r>
            <w:r w:rsidRPr="002D71DF">
              <w:rPr>
                <w:rStyle w:val="Strong"/>
                <w:b w:val="0"/>
                <w:bCs w:val="0"/>
              </w:rPr>
              <w:t>works</w:t>
            </w:r>
          </w:p>
          <w:p w14:paraId="0EB16D42" w14:textId="5CB10D45" w:rsidR="00CF6C51" w:rsidRPr="002D71DF" w:rsidRDefault="00541C3F" w:rsidP="00CF6C51">
            <w:pPr>
              <w:pStyle w:val="ListBullet"/>
              <w:numPr>
                <w:ilvl w:val="0"/>
                <w:numId w:val="5"/>
              </w:numPr>
              <w:rPr>
                <w:rStyle w:val="Strong"/>
                <w:b w:val="0"/>
                <w:bCs w:val="0"/>
              </w:rPr>
            </w:pPr>
            <w:r w:rsidRPr="002D71DF">
              <w:rPr>
                <w:rStyle w:val="Strong"/>
                <w:b w:val="0"/>
                <w:bCs w:val="0"/>
              </w:rPr>
              <w:t>experiment</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collaborate</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develop</w:t>
            </w:r>
            <w:r w:rsidR="004C760B" w:rsidRPr="002D71DF">
              <w:rPr>
                <w:rStyle w:val="Strong"/>
                <w:b w:val="0"/>
                <w:bCs w:val="0"/>
              </w:rPr>
              <w:t xml:space="preserve"> </w:t>
            </w:r>
            <w:r w:rsidRPr="002D71DF">
              <w:rPr>
                <w:rStyle w:val="Strong"/>
                <w:b w:val="0"/>
                <w:bCs w:val="0"/>
              </w:rPr>
              <w:t>ethical</w:t>
            </w:r>
            <w:r w:rsidR="004C760B" w:rsidRPr="002D71DF">
              <w:rPr>
                <w:rStyle w:val="Strong"/>
                <w:b w:val="0"/>
                <w:bCs w:val="0"/>
              </w:rPr>
              <w:t xml:space="preserve"> </w:t>
            </w:r>
            <w:r w:rsidRPr="002D71DF">
              <w:rPr>
                <w:rStyle w:val="Strong"/>
                <w:b w:val="0"/>
                <w:bCs w:val="0"/>
              </w:rPr>
              <w:t>storytelling</w:t>
            </w:r>
            <w:r w:rsidR="004C760B" w:rsidRPr="002D71DF">
              <w:rPr>
                <w:rStyle w:val="Strong"/>
                <w:b w:val="0"/>
                <w:bCs w:val="0"/>
              </w:rPr>
              <w:t xml:space="preserve"> </w:t>
            </w:r>
            <w:r w:rsidRPr="002D71DF">
              <w:rPr>
                <w:rStyle w:val="Strong"/>
                <w:b w:val="0"/>
                <w:bCs w:val="0"/>
              </w:rPr>
              <w:t>protocols</w:t>
            </w:r>
          </w:p>
          <w:p w14:paraId="06998209" w14:textId="3642F5F2" w:rsidR="001527C7" w:rsidRPr="002D71DF" w:rsidRDefault="00B5762D" w:rsidP="001527C7">
            <w:pPr>
              <w:pStyle w:val="ListBullet"/>
              <w:numPr>
                <w:ilvl w:val="0"/>
                <w:numId w:val="5"/>
              </w:numPr>
              <w:rPr>
                <w:rStyle w:val="Strong"/>
                <w:b w:val="0"/>
                <w:bCs w:val="0"/>
              </w:rPr>
            </w:pPr>
            <w:r w:rsidRPr="002D71DF">
              <w:rPr>
                <w:rStyle w:val="Strong"/>
                <w:b w:val="0"/>
                <w:bCs w:val="0"/>
              </w:rPr>
              <w:t>analyse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creative</w:t>
            </w:r>
            <w:r w:rsidR="004C760B" w:rsidRPr="002D71DF">
              <w:rPr>
                <w:rStyle w:val="Strong"/>
                <w:b w:val="0"/>
                <w:bCs w:val="0"/>
              </w:rPr>
              <w:t xml:space="preserve"> </w:t>
            </w:r>
            <w:r w:rsidRPr="002D71DF">
              <w:rPr>
                <w:rStyle w:val="Strong"/>
                <w:b w:val="0"/>
                <w:bCs w:val="0"/>
              </w:rPr>
              <w:t>choices</w:t>
            </w:r>
            <w:r w:rsidR="004C760B" w:rsidRPr="002D71DF">
              <w:rPr>
                <w:rStyle w:val="Strong"/>
                <w:b w:val="0"/>
                <w:bCs w:val="0"/>
              </w:rPr>
              <w:t xml:space="preserve"> </w:t>
            </w:r>
            <w:r w:rsidRPr="002D71DF">
              <w:rPr>
                <w:rStyle w:val="Strong"/>
                <w:b w:val="0"/>
                <w:bCs w:val="0"/>
              </w:rPr>
              <w:t>shape</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meaning</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influence</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response</w:t>
            </w:r>
          </w:p>
          <w:p w14:paraId="5785A9B4" w14:textId="3AB24E9F" w:rsidR="00B5762D" w:rsidRPr="002D71DF" w:rsidRDefault="00ED713D" w:rsidP="001527C7">
            <w:pPr>
              <w:pStyle w:val="ListBullet"/>
              <w:numPr>
                <w:ilvl w:val="0"/>
                <w:numId w:val="5"/>
              </w:numPr>
              <w:rPr>
                <w:rStyle w:val="Strong"/>
                <w:b w:val="0"/>
                <w:bCs w:val="0"/>
              </w:rPr>
            </w:pPr>
            <w:r w:rsidRPr="002D71DF">
              <w:rPr>
                <w:rStyle w:val="Strong"/>
                <w:b w:val="0"/>
                <w:bCs w:val="0"/>
              </w:rPr>
              <w:t>document</w:t>
            </w:r>
            <w:r w:rsidR="004C760B" w:rsidRPr="002D71DF">
              <w:rPr>
                <w:rStyle w:val="Strong"/>
                <w:b w:val="0"/>
                <w:bCs w:val="0"/>
              </w:rPr>
              <w:t xml:space="preserve"> </w:t>
            </w:r>
            <w:r w:rsidRPr="002D71DF">
              <w:rPr>
                <w:rStyle w:val="Strong"/>
                <w:b w:val="0"/>
                <w:bCs w:val="0"/>
              </w:rPr>
              <w:t>my</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reflections</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a</w:t>
            </w:r>
            <w:r w:rsidR="004C760B" w:rsidRPr="002D71DF">
              <w:rPr>
                <w:rStyle w:val="Strong"/>
                <w:b w:val="0"/>
                <w:bCs w:val="0"/>
              </w:rPr>
              <w:t xml:space="preserve"> </w:t>
            </w:r>
            <w:r w:rsidRPr="002D71DF">
              <w:rPr>
                <w:rStyle w:val="Strong"/>
                <w:b w:val="0"/>
                <w:bCs w:val="0"/>
              </w:rPr>
              <w:t>‘playwright’s</w:t>
            </w:r>
            <w:r w:rsidR="004C760B" w:rsidRPr="002D71DF">
              <w:rPr>
                <w:rStyle w:val="Strong"/>
                <w:b w:val="0"/>
                <w:bCs w:val="0"/>
              </w:rPr>
              <w:t xml:space="preserve"> </w:t>
            </w:r>
            <w:r w:rsidRPr="002D71DF">
              <w:rPr>
                <w:rStyle w:val="Strong"/>
                <w:b w:val="0"/>
                <w:bCs w:val="0"/>
              </w:rPr>
              <w:t>journal’</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support</w:t>
            </w:r>
            <w:r w:rsidR="004C760B" w:rsidRPr="002D71DF">
              <w:rPr>
                <w:rStyle w:val="Strong"/>
                <w:b w:val="0"/>
                <w:bCs w:val="0"/>
              </w:rPr>
              <w:t xml:space="preserve"> </w:t>
            </w:r>
            <w:r w:rsidRPr="002D71DF">
              <w:rPr>
                <w:rStyle w:val="Strong"/>
                <w:b w:val="0"/>
                <w:bCs w:val="0"/>
              </w:rPr>
              <w:t>ethical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collaborative</w:t>
            </w:r>
            <w:r w:rsidR="004C760B" w:rsidRPr="002D71DF">
              <w:rPr>
                <w:rStyle w:val="Strong"/>
                <w:b w:val="0"/>
                <w:bCs w:val="0"/>
              </w:rPr>
              <w:t xml:space="preserve"> </w:t>
            </w:r>
            <w:r w:rsidRPr="002D71DF">
              <w:rPr>
                <w:rStyle w:val="Strong"/>
                <w:b w:val="0"/>
                <w:bCs w:val="0"/>
              </w:rPr>
              <w:t>storytelling.</w:t>
            </w:r>
          </w:p>
          <w:p w14:paraId="49828E43" w14:textId="0DBDA40E" w:rsidR="00542CFC" w:rsidRPr="002D71DF" w:rsidRDefault="00761940" w:rsidP="00761940">
            <w:pPr>
              <w:rPr>
                <w:rStyle w:val="Strong"/>
              </w:rPr>
            </w:pPr>
            <w:r w:rsidRPr="002D71DF">
              <w:rPr>
                <w:b/>
                <w:bCs/>
              </w:rPr>
              <w:t>Activity</w:t>
            </w:r>
            <w:r w:rsidR="004C760B" w:rsidRPr="002D71DF">
              <w:rPr>
                <w:b/>
                <w:bCs/>
              </w:rPr>
              <w:t xml:space="preserve"> </w:t>
            </w:r>
            <w:r w:rsidRPr="002D71DF">
              <w:rPr>
                <w:b/>
                <w:bCs/>
              </w:rPr>
              <w:t>1.1</w:t>
            </w:r>
            <w:r w:rsidR="004C760B" w:rsidRPr="002D71DF">
              <w:rPr>
                <w:b/>
                <w:bCs/>
              </w:rPr>
              <w:t xml:space="preserve"> </w:t>
            </w:r>
            <w:r w:rsidRPr="002D71DF">
              <w:rPr>
                <w:b/>
                <w:bCs/>
              </w:rPr>
              <w:t>–</w:t>
            </w:r>
            <w:r w:rsidR="004C760B" w:rsidRPr="002D71DF">
              <w:rPr>
                <w:b/>
                <w:bCs/>
              </w:rPr>
              <w:t xml:space="preserve"> </w:t>
            </w:r>
            <w:r w:rsidR="00DE1A5D" w:rsidRPr="002D71DF">
              <w:rPr>
                <w:b/>
                <w:bCs/>
              </w:rPr>
              <w:t>warm-up</w:t>
            </w:r>
            <w:r w:rsidR="00832A10">
              <w:rPr>
                <w:b/>
                <w:bCs/>
              </w:rPr>
              <w:t xml:space="preserve"> –</w:t>
            </w:r>
            <w:r w:rsidR="004C760B" w:rsidRPr="002D71DF">
              <w:rPr>
                <w:b/>
                <w:bCs/>
              </w:rPr>
              <w:t xml:space="preserve"> </w:t>
            </w:r>
            <w:r w:rsidR="00DE1A5D" w:rsidRPr="002D71DF">
              <w:rPr>
                <w:b/>
                <w:bCs/>
              </w:rPr>
              <w:t>snowball</w:t>
            </w:r>
          </w:p>
          <w:p w14:paraId="5C305BEB" w14:textId="39FA7729" w:rsidR="00B368FC" w:rsidRPr="002D71DF" w:rsidRDefault="00B368FC" w:rsidP="00B368FC">
            <w:pPr>
              <w:pStyle w:val="FeatureBox2"/>
            </w:pPr>
            <w:r w:rsidRPr="002D71DF">
              <w:rPr>
                <w:b/>
                <w:bCs/>
              </w:rPr>
              <w:t>Teacher</w:t>
            </w:r>
            <w:r w:rsidR="004C760B" w:rsidRPr="002D71DF">
              <w:rPr>
                <w:b/>
                <w:bCs/>
              </w:rPr>
              <w:t xml:space="preserve"> </w:t>
            </w:r>
            <w:r w:rsidRPr="002D71DF">
              <w:rPr>
                <w:b/>
                <w:bCs/>
              </w:rPr>
              <w:t>note:</w:t>
            </w:r>
            <w:r w:rsidR="004C760B" w:rsidRPr="002D71DF">
              <w:t xml:space="preserve"> </w:t>
            </w:r>
            <w:r w:rsidR="00020A6B" w:rsidRPr="002D71DF">
              <w:t>in</w:t>
            </w:r>
            <w:r w:rsidR="004C760B" w:rsidRPr="002D71DF">
              <w:t xml:space="preserve"> </w:t>
            </w:r>
            <w:r w:rsidR="00020A6B" w:rsidRPr="002D71DF">
              <w:t>this</w:t>
            </w:r>
            <w:r w:rsidR="004C760B" w:rsidRPr="002D71DF">
              <w:t xml:space="preserve"> </w:t>
            </w:r>
            <w:r w:rsidR="00020A6B" w:rsidRPr="002D71DF">
              <w:t>warm-up</w:t>
            </w:r>
            <w:r w:rsidR="006C645F">
              <w:t>,</w:t>
            </w:r>
            <w:r w:rsidR="004C760B" w:rsidRPr="002D71DF">
              <w:t xml:space="preserve"> </w:t>
            </w:r>
            <w:r w:rsidR="00020A6B" w:rsidRPr="002D71DF">
              <w:t>student</w:t>
            </w:r>
            <w:r w:rsidR="001D2D4C" w:rsidRPr="002D71DF">
              <w:t>s</w:t>
            </w:r>
            <w:r w:rsidR="004C760B" w:rsidRPr="002D71DF">
              <w:t xml:space="preserve"> </w:t>
            </w:r>
            <w:r w:rsidR="00020A6B" w:rsidRPr="002D71DF">
              <w:t>build</w:t>
            </w:r>
            <w:r w:rsidR="004C760B" w:rsidRPr="002D71DF">
              <w:t xml:space="preserve"> </w:t>
            </w:r>
            <w:r w:rsidR="00020A6B" w:rsidRPr="002D71DF">
              <w:t>creative</w:t>
            </w:r>
            <w:r w:rsidR="004C760B" w:rsidRPr="002D71DF">
              <w:t xml:space="preserve"> </w:t>
            </w:r>
            <w:r w:rsidR="00020A6B" w:rsidRPr="002D71DF">
              <w:t>material</w:t>
            </w:r>
            <w:r w:rsidR="004C760B" w:rsidRPr="002D71DF">
              <w:t xml:space="preserve"> </w:t>
            </w:r>
            <w:r w:rsidR="00020A6B" w:rsidRPr="002D71DF">
              <w:t>quickly</w:t>
            </w:r>
            <w:r w:rsidR="004C760B" w:rsidRPr="002D71DF">
              <w:t xml:space="preserve"> </w:t>
            </w:r>
            <w:r w:rsidR="00020A6B" w:rsidRPr="002D71DF">
              <w:t>using</w:t>
            </w:r>
            <w:r w:rsidR="004C760B" w:rsidRPr="002D71DF">
              <w:t xml:space="preserve"> </w:t>
            </w:r>
            <w:r w:rsidR="00020A6B" w:rsidRPr="002D71DF">
              <w:t>surprise</w:t>
            </w:r>
            <w:r w:rsidR="004C760B" w:rsidRPr="002D71DF">
              <w:t xml:space="preserve"> </w:t>
            </w:r>
            <w:r w:rsidR="00020A6B" w:rsidRPr="002D71DF">
              <w:t>combinations</w:t>
            </w:r>
            <w:r w:rsidR="004C760B" w:rsidRPr="002D71DF">
              <w:t xml:space="preserve"> </w:t>
            </w:r>
            <w:r w:rsidR="00020A6B" w:rsidRPr="002D71DF">
              <w:t>of</w:t>
            </w:r>
            <w:r w:rsidR="004C760B" w:rsidRPr="002D71DF">
              <w:t xml:space="preserve"> </w:t>
            </w:r>
            <w:r w:rsidR="00020A6B" w:rsidRPr="002D71DF">
              <w:t>characters,</w:t>
            </w:r>
            <w:r w:rsidR="004C760B" w:rsidRPr="002D71DF">
              <w:t xml:space="preserve"> </w:t>
            </w:r>
            <w:r w:rsidR="00020A6B" w:rsidRPr="002D71DF">
              <w:t>places</w:t>
            </w:r>
            <w:r w:rsidR="004C760B" w:rsidRPr="002D71DF">
              <w:t xml:space="preserve"> </w:t>
            </w:r>
            <w:r w:rsidR="00020A6B" w:rsidRPr="002D71DF">
              <w:t>and</w:t>
            </w:r>
            <w:r w:rsidR="004C760B" w:rsidRPr="002D71DF">
              <w:t xml:space="preserve"> </w:t>
            </w:r>
            <w:r w:rsidR="00020A6B" w:rsidRPr="002D71DF">
              <w:t>problems.</w:t>
            </w:r>
            <w:r w:rsidR="004C760B" w:rsidRPr="002D71DF">
              <w:t xml:space="preserve"> </w:t>
            </w:r>
            <w:r w:rsidR="00020A6B" w:rsidRPr="002D71DF">
              <w:t>Following</w:t>
            </w:r>
            <w:r w:rsidR="004C760B" w:rsidRPr="002D71DF">
              <w:t xml:space="preserve"> </w:t>
            </w:r>
            <w:r w:rsidR="00020A6B" w:rsidRPr="002D71DF">
              <w:t>the</w:t>
            </w:r>
            <w:r w:rsidR="004C760B" w:rsidRPr="002D71DF">
              <w:t xml:space="preserve"> </w:t>
            </w:r>
            <w:r w:rsidR="00020A6B" w:rsidRPr="002D71DF">
              <w:t>warm-up</w:t>
            </w:r>
            <w:r w:rsidR="006C645F">
              <w:t>,</w:t>
            </w:r>
            <w:r w:rsidR="004C760B" w:rsidRPr="002D71DF">
              <w:t xml:space="preserve"> </w:t>
            </w:r>
            <w:r w:rsidR="00020A6B" w:rsidRPr="002D71DF">
              <w:t>students</w:t>
            </w:r>
            <w:r w:rsidR="004C760B" w:rsidRPr="002D71DF">
              <w:t xml:space="preserve"> </w:t>
            </w:r>
            <w:r w:rsidR="00020A6B" w:rsidRPr="002D71DF">
              <w:t>could</w:t>
            </w:r>
            <w:r w:rsidR="004C760B" w:rsidRPr="002D71DF">
              <w:t xml:space="preserve"> </w:t>
            </w:r>
            <w:r w:rsidR="00020A6B" w:rsidRPr="002D71DF">
              <w:t>reflect</w:t>
            </w:r>
            <w:r w:rsidR="004C760B" w:rsidRPr="002D71DF">
              <w:t xml:space="preserve"> </w:t>
            </w:r>
            <w:r w:rsidR="00020A6B" w:rsidRPr="002D71DF">
              <w:t>on</w:t>
            </w:r>
            <w:r w:rsidR="004C760B" w:rsidRPr="002D71DF">
              <w:t xml:space="preserve"> </w:t>
            </w:r>
            <w:r w:rsidR="00020A6B" w:rsidRPr="002D71DF">
              <w:t>how</w:t>
            </w:r>
            <w:r w:rsidR="004C760B" w:rsidRPr="002D71DF">
              <w:t xml:space="preserve"> </w:t>
            </w:r>
            <w:r w:rsidR="00020A6B" w:rsidRPr="002D71DF">
              <w:t>unexpected</w:t>
            </w:r>
            <w:r w:rsidR="004C760B" w:rsidRPr="002D71DF">
              <w:t xml:space="preserve"> </w:t>
            </w:r>
            <w:r w:rsidR="00020A6B" w:rsidRPr="002D71DF">
              <w:t>combinations</w:t>
            </w:r>
            <w:r w:rsidR="004C760B" w:rsidRPr="002D71DF">
              <w:t xml:space="preserve"> </w:t>
            </w:r>
            <w:r w:rsidR="00020A6B" w:rsidRPr="002D71DF">
              <w:t>fuelled</w:t>
            </w:r>
            <w:r w:rsidR="004C760B" w:rsidRPr="002D71DF">
              <w:t xml:space="preserve"> </w:t>
            </w:r>
            <w:r w:rsidR="00020A6B" w:rsidRPr="002D71DF">
              <w:t>creativity</w:t>
            </w:r>
            <w:r w:rsidR="004C760B" w:rsidRPr="002D71DF">
              <w:t xml:space="preserve"> </w:t>
            </w:r>
            <w:r w:rsidR="00020A6B" w:rsidRPr="002D71DF">
              <w:t>and</w:t>
            </w:r>
            <w:r w:rsidR="004C760B" w:rsidRPr="002D71DF">
              <w:t xml:space="preserve"> </w:t>
            </w:r>
            <w:r w:rsidR="00020A6B" w:rsidRPr="002D71DF">
              <w:t>innovation.</w:t>
            </w:r>
          </w:p>
          <w:p w14:paraId="286BCC5E" w14:textId="145D6ECA" w:rsidR="000636DF" w:rsidRPr="002D71DF" w:rsidRDefault="000636DF" w:rsidP="003A7FE6">
            <w:pPr>
              <w:pStyle w:val="ListNumber"/>
              <w:numPr>
                <w:ilvl w:val="0"/>
                <w:numId w:val="6"/>
              </w:numPr>
            </w:pPr>
            <w:r w:rsidRPr="002D71DF">
              <w:t>Every</w:t>
            </w:r>
            <w:r w:rsidR="004C760B" w:rsidRPr="002D71DF">
              <w:t xml:space="preserve"> </w:t>
            </w:r>
            <w:r w:rsidRPr="002D71DF">
              <w:t>student</w:t>
            </w:r>
            <w:r w:rsidR="004C760B" w:rsidRPr="002D71DF">
              <w:t xml:space="preserve"> </w:t>
            </w:r>
            <w:r w:rsidRPr="002D71DF">
              <w:t>needs</w:t>
            </w:r>
            <w:r w:rsidR="004C760B" w:rsidRPr="002D71DF">
              <w:t xml:space="preserve"> </w:t>
            </w:r>
            <w:r w:rsidRPr="002D71DF">
              <w:t>a</w:t>
            </w:r>
            <w:r w:rsidR="004C760B" w:rsidRPr="002D71DF">
              <w:t xml:space="preserve"> </w:t>
            </w:r>
            <w:r w:rsidRPr="002D71DF">
              <w:t>sheet</w:t>
            </w:r>
            <w:r w:rsidR="004C760B" w:rsidRPr="002D71DF">
              <w:t xml:space="preserve"> </w:t>
            </w:r>
            <w:r w:rsidRPr="002D71DF">
              <w:t>of</w:t>
            </w:r>
            <w:r w:rsidR="004C760B" w:rsidRPr="002D71DF">
              <w:t xml:space="preserve"> </w:t>
            </w:r>
            <w:r w:rsidRPr="002D71DF">
              <w:t>paper</w:t>
            </w:r>
            <w:r w:rsidR="004C760B" w:rsidRPr="002D71DF">
              <w:t xml:space="preserve"> </w:t>
            </w:r>
            <w:r w:rsidRPr="002D71DF">
              <w:t>and</w:t>
            </w:r>
            <w:r w:rsidR="004C760B" w:rsidRPr="002D71DF">
              <w:t xml:space="preserve"> </w:t>
            </w:r>
            <w:r w:rsidRPr="002D71DF">
              <w:t>a</w:t>
            </w:r>
            <w:r w:rsidR="004C760B" w:rsidRPr="002D71DF">
              <w:t xml:space="preserve"> </w:t>
            </w:r>
            <w:r w:rsidRPr="002D71DF">
              <w:t>pen.</w:t>
            </w:r>
            <w:r w:rsidR="004C760B" w:rsidRPr="002D71DF">
              <w:t xml:space="preserve"> </w:t>
            </w:r>
          </w:p>
          <w:p w14:paraId="4A8C016C" w14:textId="2908A06D" w:rsidR="000636DF" w:rsidRPr="002D71DF" w:rsidRDefault="000636DF" w:rsidP="003A7FE6">
            <w:pPr>
              <w:pStyle w:val="ListNumber"/>
              <w:numPr>
                <w:ilvl w:val="0"/>
                <w:numId w:val="6"/>
              </w:numPr>
            </w:pPr>
            <w:r w:rsidRPr="002D71DF">
              <w:t>Each</w:t>
            </w:r>
            <w:r w:rsidR="004C760B" w:rsidRPr="002D71DF">
              <w:t xml:space="preserve"> </w:t>
            </w:r>
            <w:r w:rsidRPr="002D71DF">
              <w:t>student</w:t>
            </w:r>
            <w:r w:rsidR="004C760B" w:rsidRPr="002D71DF">
              <w:t xml:space="preserve"> </w:t>
            </w:r>
            <w:r w:rsidRPr="002D71DF">
              <w:t>writes</w:t>
            </w:r>
            <w:r w:rsidR="004C760B" w:rsidRPr="002D71DF">
              <w:t xml:space="preserve"> </w:t>
            </w:r>
            <w:r w:rsidRPr="002D71DF">
              <w:t>a</w:t>
            </w:r>
            <w:r w:rsidR="004C760B" w:rsidRPr="002D71DF">
              <w:t xml:space="preserve"> </w:t>
            </w:r>
            <w:r w:rsidRPr="002D71DF">
              <w:t>short,</w:t>
            </w:r>
            <w:r w:rsidR="004C760B" w:rsidRPr="002D71DF">
              <w:t xml:space="preserve"> </w:t>
            </w:r>
            <w:r w:rsidRPr="002D71DF">
              <w:t>specific</w:t>
            </w:r>
            <w:r w:rsidR="004C760B" w:rsidRPr="002D71DF">
              <w:t xml:space="preserve"> </w:t>
            </w:r>
            <w:r w:rsidRPr="002D71DF">
              <w:t>character</w:t>
            </w:r>
            <w:r w:rsidR="004C760B" w:rsidRPr="002D71DF">
              <w:t xml:space="preserve"> </w:t>
            </w:r>
            <w:r w:rsidRPr="002D71DF">
              <w:t>description</w:t>
            </w:r>
            <w:r w:rsidR="004C760B" w:rsidRPr="002D71DF">
              <w:t xml:space="preserve"> </w:t>
            </w:r>
            <w:r w:rsidRPr="002D71DF">
              <w:t>at</w:t>
            </w:r>
            <w:r w:rsidR="004C760B" w:rsidRPr="002D71DF">
              <w:t xml:space="preserve"> </w:t>
            </w:r>
            <w:r w:rsidRPr="002D71DF">
              <w:t>the</w:t>
            </w:r>
            <w:r w:rsidR="004C760B" w:rsidRPr="002D71DF">
              <w:t xml:space="preserve"> </w:t>
            </w:r>
            <w:r w:rsidRPr="002D71DF">
              <w:t>top</w:t>
            </w:r>
            <w:r w:rsidR="004C760B" w:rsidRPr="002D71DF">
              <w:t xml:space="preserve"> </w:t>
            </w:r>
            <w:r w:rsidRPr="002D71DF">
              <w:t>of</w:t>
            </w:r>
            <w:r w:rsidR="004C760B" w:rsidRPr="002D71DF">
              <w:t xml:space="preserve"> </w:t>
            </w:r>
            <w:r w:rsidRPr="002D71DF">
              <w:t>their</w:t>
            </w:r>
            <w:r w:rsidR="004C760B" w:rsidRPr="002D71DF">
              <w:t xml:space="preserve"> </w:t>
            </w:r>
            <w:r w:rsidRPr="002D71DF">
              <w:t>page.</w:t>
            </w:r>
            <w:r w:rsidR="004C760B" w:rsidRPr="002D71DF">
              <w:t xml:space="preserve"> </w:t>
            </w:r>
            <w:r w:rsidRPr="002D71DF">
              <w:t>For</w:t>
            </w:r>
            <w:r w:rsidR="004C760B" w:rsidRPr="002D71DF">
              <w:t xml:space="preserve"> </w:t>
            </w:r>
            <w:r w:rsidRPr="002D71DF">
              <w:t>example,</w:t>
            </w:r>
            <w:r w:rsidR="004C760B" w:rsidRPr="002D71DF">
              <w:t xml:space="preserve"> </w:t>
            </w:r>
            <w:r w:rsidRPr="002D71DF">
              <w:t>Kara,</w:t>
            </w:r>
            <w:r w:rsidR="004C760B" w:rsidRPr="002D71DF">
              <w:t xml:space="preserve"> </w:t>
            </w:r>
            <w:r w:rsidRPr="002D71DF">
              <w:t>a</w:t>
            </w:r>
            <w:r w:rsidR="004C760B" w:rsidRPr="002D71DF">
              <w:t xml:space="preserve"> </w:t>
            </w:r>
            <w:r w:rsidRPr="002D71DF">
              <w:t>shy</w:t>
            </w:r>
            <w:r w:rsidR="004C760B" w:rsidRPr="002D71DF">
              <w:t xml:space="preserve"> </w:t>
            </w:r>
            <w:r w:rsidRPr="002D71DF">
              <w:t>magician</w:t>
            </w:r>
            <w:r w:rsidR="004C760B" w:rsidRPr="002D71DF">
              <w:t xml:space="preserve"> </w:t>
            </w:r>
            <w:r w:rsidRPr="002D71DF">
              <w:t>who</w:t>
            </w:r>
            <w:r w:rsidR="006C645F">
              <w:t xml:space="preserve"> is</w:t>
            </w:r>
            <w:r w:rsidR="004C760B" w:rsidRPr="002D71DF">
              <w:t xml:space="preserve"> </w:t>
            </w:r>
            <w:r w:rsidRPr="002D71DF">
              <w:t>afraid</w:t>
            </w:r>
            <w:r w:rsidR="004C760B" w:rsidRPr="002D71DF">
              <w:t xml:space="preserve"> </w:t>
            </w:r>
            <w:r w:rsidRPr="002D71DF">
              <w:t>of</w:t>
            </w:r>
            <w:r w:rsidR="004C760B" w:rsidRPr="002D71DF">
              <w:t xml:space="preserve"> </w:t>
            </w:r>
            <w:r w:rsidRPr="002D71DF">
              <w:t>rabbits.</w:t>
            </w:r>
            <w:r w:rsidR="004C760B" w:rsidRPr="002D71DF">
              <w:t xml:space="preserve"> </w:t>
            </w:r>
          </w:p>
          <w:p w14:paraId="781F6CD0" w14:textId="266E47B8" w:rsidR="000636DF" w:rsidRPr="002D71DF" w:rsidRDefault="006C645F" w:rsidP="003A7FE6">
            <w:pPr>
              <w:pStyle w:val="ListNumber"/>
              <w:numPr>
                <w:ilvl w:val="0"/>
                <w:numId w:val="6"/>
              </w:numPr>
            </w:pPr>
            <w:r>
              <w:t xml:space="preserve">Students </w:t>
            </w:r>
            <w:r w:rsidR="000636DF" w:rsidRPr="002D71DF">
              <w:t>fold</w:t>
            </w:r>
            <w:r w:rsidR="004C760B" w:rsidRPr="002D71DF">
              <w:t xml:space="preserve"> </w:t>
            </w:r>
            <w:r w:rsidR="000636DF" w:rsidRPr="002D71DF">
              <w:t>the</w:t>
            </w:r>
            <w:r w:rsidR="004C760B" w:rsidRPr="002D71DF">
              <w:t xml:space="preserve"> </w:t>
            </w:r>
            <w:r w:rsidR="000636DF" w:rsidRPr="002D71DF">
              <w:t>writing</w:t>
            </w:r>
            <w:r w:rsidR="004C760B" w:rsidRPr="002D71DF">
              <w:t xml:space="preserve"> </w:t>
            </w:r>
            <w:r w:rsidR="000636DF" w:rsidRPr="002D71DF">
              <w:t>over</w:t>
            </w:r>
            <w:r w:rsidR="004C760B" w:rsidRPr="002D71DF">
              <w:t xml:space="preserve"> </w:t>
            </w:r>
            <w:r w:rsidR="000636DF" w:rsidRPr="002D71DF">
              <w:t>so</w:t>
            </w:r>
            <w:r w:rsidR="004C760B" w:rsidRPr="002D71DF">
              <w:t xml:space="preserve"> </w:t>
            </w:r>
            <w:r w:rsidR="000636DF" w:rsidRPr="002D71DF">
              <w:t>no</w:t>
            </w:r>
            <w:r w:rsidR="004C760B" w:rsidRPr="002D71DF">
              <w:t xml:space="preserve"> </w:t>
            </w:r>
            <w:r w:rsidR="000636DF" w:rsidRPr="002D71DF">
              <w:t>one</w:t>
            </w:r>
            <w:r w:rsidR="004C760B" w:rsidRPr="002D71DF">
              <w:t xml:space="preserve"> </w:t>
            </w:r>
            <w:r w:rsidR="000636DF" w:rsidRPr="002D71DF">
              <w:t>can</w:t>
            </w:r>
            <w:r w:rsidR="004C760B" w:rsidRPr="002D71DF">
              <w:t xml:space="preserve"> </w:t>
            </w:r>
            <w:r w:rsidR="000636DF" w:rsidRPr="002D71DF">
              <w:t>see</w:t>
            </w:r>
            <w:r w:rsidR="004C760B" w:rsidRPr="002D71DF">
              <w:t xml:space="preserve"> </w:t>
            </w:r>
            <w:r w:rsidR="000636DF" w:rsidRPr="002D71DF">
              <w:t>it.</w:t>
            </w:r>
            <w:r w:rsidR="004C760B" w:rsidRPr="002D71DF">
              <w:t xml:space="preserve"> </w:t>
            </w:r>
          </w:p>
          <w:p w14:paraId="689E6CEF" w14:textId="65F21EC6" w:rsidR="000636DF" w:rsidRPr="002D71DF" w:rsidRDefault="000636DF" w:rsidP="003A7FE6">
            <w:pPr>
              <w:pStyle w:val="ListNumber"/>
              <w:numPr>
                <w:ilvl w:val="0"/>
                <w:numId w:val="6"/>
              </w:numPr>
            </w:pPr>
            <w:r w:rsidRPr="002D71DF">
              <w:lastRenderedPageBreak/>
              <w:t>They</w:t>
            </w:r>
            <w:r w:rsidR="004C760B" w:rsidRPr="002D71DF">
              <w:t xml:space="preserve"> </w:t>
            </w:r>
            <w:r w:rsidRPr="002D71DF">
              <w:t>scrunch</w:t>
            </w:r>
            <w:r w:rsidR="004C760B" w:rsidRPr="002D71DF">
              <w:t xml:space="preserve"> </w:t>
            </w:r>
            <w:r w:rsidRPr="002D71DF">
              <w:t>it</w:t>
            </w:r>
            <w:r w:rsidR="004C760B" w:rsidRPr="002D71DF">
              <w:t xml:space="preserve"> </w:t>
            </w:r>
            <w:r w:rsidRPr="002D71DF">
              <w:t>into</w:t>
            </w:r>
            <w:r w:rsidR="004C760B" w:rsidRPr="002D71DF">
              <w:t xml:space="preserve"> </w:t>
            </w:r>
            <w:r w:rsidRPr="002D71DF">
              <w:t>a</w:t>
            </w:r>
            <w:r w:rsidR="004C760B" w:rsidRPr="002D71DF">
              <w:t xml:space="preserve"> </w:t>
            </w:r>
            <w:r w:rsidRPr="002D71DF">
              <w:t>‘snowball’</w:t>
            </w:r>
            <w:r w:rsidR="004C760B" w:rsidRPr="002D71DF">
              <w:t xml:space="preserve"> </w:t>
            </w:r>
            <w:r w:rsidRPr="002D71DF">
              <w:t>and</w:t>
            </w:r>
            <w:r w:rsidR="004C760B" w:rsidRPr="002D71DF">
              <w:t xml:space="preserve"> </w:t>
            </w:r>
            <w:r w:rsidR="002D1F70" w:rsidRPr="002D71DF">
              <w:t>pass</w:t>
            </w:r>
            <w:r w:rsidR="004C760B" w:rsidRPr="002D71DF">
              <w:t xml:space="preserve"> </w:t>
            </w:r>
            <w:r w:rsidRPr="002D71DF">
              <w:t>it</w:t>
            </w:r>
            <w:r w:rsidR="004C760B" w:rsidRPr="002D71DF">
              <w:t xml:space="preserve"> </w:t>
            </w:r>
            <w:r w:rsidRPr="002D71DF">
              <w:t>to</w:t>
            </w:r>
            <w:r w:rsidR="004C760B" w:rsidRPr="002D71DF">
              <w:t xml:space="preserve"> </w:t>
            </w:r>
            <w:r w:rsidRPr="002D71DF">
              <w:t>someone</w:t>
            </w:r>
            <w:r w:rsidR="004C760B" w:rsidRPr="002D71DF">
              <w:t xml:space="preserve"> </w:t>
            </w:r>
            <w:r w:rsidRPr="002D71DF">
              <w:t>else.</w:t>
            </w:r>
            <w:r w:rsidR="004C760B" w:rsidRPr="002D71DF">
              <w:t xml:space="preserve"> </w:t>
            </w:r>
          </w:p>
          <w:p w14:paraId="20C5F2F4" w14:textId="75AB4F72" w:rsidR="000636DF" w:rsidRPr="002D71DF" w:rsidRDefault="000636DF" w:rsidP="003A7FE6">
            <w:pPr>
              <w:pStyle w:val="ListNumber"/>
              <w:numPr>
                <w:ilvl w:val="0"/>
                <w:numId w:val="6"/>
              </w:numPr>
            </w:pPr>
            <w:r w:rsidRPr="002D71DF">
              <w:t>Without</w:t>
            </w:r>
            <w:r w:rsidR="004C760B" w:rsidRPr="002D71DF">
              <w:t xml:space="preserve"> </w:t>
            </w:r>
            <w:r w:rsidRPr="002D71DF">
              <w:t>unfolding,</w:t>
            </w:r>
            <w:r w:rsidR="004C760B" w:rsidRPr="002D71DF">
              <w:t xml:space="preserve"> </w:t>
            </w:r>
            <w:r w:rsidRPr="002D71DF">
              <w:t>each</w:t>
            </w:r>
            <w:r w:rsidR="004C760B" w:rsidRPr="002D71DF">
              <w:t xml:space="preserve"> </w:t>
            </w:r>
            <w:r w:rsidRPr="002D71DF">
              <w:t>student</w:t>
            </w:r>
            <w:r w:rsidR="004C760B" w:rsidRPr="002D71DF">
              <w:t xml:space="preserve"> </w:t>
            </w:r>
            <w:r w:rsidRPr="002D71DF">
              <w:t>writes</w:t>
            </w:r>
            <w:r w:rsidR="004C760B" w:rsidRPr="002D71DF">
              <w:t xml:space="preserve"> </w:t>
            </w:r>
            <w:r w:rsidRPr="002D71DF">
              <w:t>something</w:t>
            </w:r>
            <w:r w:rsidR="004C760B" w:rsidRPr="002D71DF">
              <w:t xml:space="preserve"> </w:t>
            </w:r>
            <w:r w:rsidRPr="002D71DF">
              <w:t>new</w:t>
            </w:r>
            <w:r w:rsidR="004C760B" w:rsidRPr="002D71DF">
              <w:t xml:space="preserve"> </w:t>
            </w:r>
            <w:r w:rsidRPr="002D71DF">
              <w:t>beneath</w:t>
            </w:r>
            <w:r w:rsidR="004C760B" w:rsidRPr="002D71DF">
              <w:t xml:space="preserve"> </w:t>
            </w:r>
            <w:r w:rsidRPr="002D71DF">
              <w:t>it:</w:t>
            </w:r>
            <w:r w:rsidR="004C760B" w:rsidRPr="002D71DF">
              <w:t xml:space="preserve"> </w:t>
            </w:r>
            <w:r w:rsidRPr="002D71DF">
              <w:t>first</w:t>
            </w:r>
            <w:r w:rsidR="004C760B" w:rsidRPr="002D71DF">
              <w:t xml:space="preserve"> </w:t>
            </w:r>
            <w:r w:rsidRPr="002D71DF">
              <w:t>another</w:t>
            </w:r>
            <w:r w:rsidR="004C760B" w:rsidRPr="002D71DF">
              <w:t xml:space="preserve"> </w:t>
            </w:r>
            <w:r w:rsidRPr="002D71DF">
              <w:t>character,</w:t>
            </w:r>
            <w:r w:rsidR="004C760B" w:rsidRPr="002D71DF">
              <w:t xml:space="preserve"> </w:t>
            </w:r>
            <w:r w:rsidRPr="002D71DF">
              <w:t>next</w:t>
            </w:r>
            <w:r w:rsidR="004C760B" w:rsidRPr="002D71DF">
              <w:t xml:space="preserve"> </w:t>
            </w:r>
            <w:r w:rsidRPr="002D71DF">
              <w:t>a</w:t>
            </w:r>
            <w:r w:rsidR="004C760B" w:rsidRPr="002D71DF">
              <w:t xml:space="preserve"> </w:t>
            </w:r>
            <w:r w:rsidRPr="002D71DF">
              <w:t>location,</w:t>
            </w:r>
            <w:r w:rsidR="004C760B" w:rsidRPr="002D71DF">
              <w:t xml:space="preserve"> </w:t>
            </w:r>
            <w:r w:rsidRPr="002D71DF">
              <w:t>finally</w:t>
            </w:r>
            <w:r w:rsidR="004C760B" w:rsidRPr="002D71DF">
              <w:t xml:space="preserve"> </w:t>
            </w:r>
            <w:r w:rsidRPr="002D71DF">
              <w:t>a</w:t>
            </w:r>
            <w:r w:rsidR="004C760B" w:rsidRPr="002D71DF">
              <w:t xml:space="preserve"> </w:t>
            </w:r>
            <w:r w:rsidRPr="002D71DF">
              <w:t>dilemma.</w:t>
            </w:r>
          </w:p>
          <w:p w14:paraId="65064438" w14:textId="25236508" w:rsidR="000636DF" w:rsidRPr="002D71DF" w:rsidRDefault="000636DF" w:rsidP="003A7FE6">
            <w:pPr>
              <w:pStyle w:val="ListNumber"/>
              <w:numPr>
                <w:ilvl w:val="0"/>
                <w:numId w:val="6"/>
              </w:numPr>
            </w:pPr>
            <w:r w:rsidRPr="002D71DF">
              <w:t>When</w:t>
            </w:r>
            <w:r w:rsidR="004C760B" w:rsidRPr="002D71DF">
              <w:t xml:space="preserve"> </w:t>
            </w:r>
            <w:r w:rsidRPr="002D71DF">
              <w:t>finished,</w:t>
            </w:r>
            <w:r w:rsidR="004C760B" w:rsidRPr="002D71DF">
              <w:t xml:space="preserve"> </w:t>
            </w:r>
            <w:r w:rsidRPr="002D71DF">
              <w:t>everyone</w:t>
            </w:r>
            <w:r w:rsidR="004C760B" w:rsidRPr="002D71DF">
              <w:t xml:space="preserve"> </w:t>
            </w:r>
            <w:r w:rsidR="002D1F70" w:rsidRPr="002D71DF">
              <w:t>safely</w:t>
            </w:r>
            <w:r w:rsidR="004C760B" w:rsidRPr="002D71DF">
              <w:t xml:space="preserve"> </w:t>
            </w:r>
            <w:r w:rsidRPr="002D71DF">
              <w:t>tosses</w:t>
            </w:r>
            <w:r w:rsidR="004C760B" w:rsidRPr="002D71DF">
              <w:t xml:space="preserve"> </w:t>
            </w:r>
            <w:r w:rsidRPr="002D71DF">
              <w:t>their</w:t>
            </w:r>
            <w:r w:rsidR="004C760B" w:rsidRPr="002D71DF">
              <w:t xml:space="preserve"> </w:t>
            </w:r>
            <w:r w:rsidRPr="002D71DF">
              <w:t>snowballs</w:t>
            </w:r>
            <w:r w:rsidR="004C760B" w:rsidRPr="002D71DF">
              <w:t xml:space="preserve"> </w:t>
            </w:r>
            <w:r w:rsidRPr="002D71DF">
              <w:t>into</w:t>
            </w:r>
            <w:r w:rsidR="004C760B" w:rsidRPr="002D71DF">
              <w:t xml:space="preserve"> </w:t>
            </w:r>
            <w:r w:rsidRPr="002D71DF">
              <w:t>the</w:t>
            </w:r>
            <w:r w:rsidR="004C760B" w:rsidRPr="002D71DF">
              <w:t xml:space="preserve"> </w:t>
            </w:r>
            <w:r w:rsidRPr="002D71DF">
              <w:t>air</w:t>
            </w:r>
            <w:r w:rsidR="004C760B" w:rsidRPr="002D71DF">
              <w:t xml:space="preserve"> </w:t>
            </w:r>
            <w:r w:rsidRPr="002D71DF">
              <w:t>and</w:t>
            </w:r>
            <w:r w:rsidR="004C760B" w:rsidRPr="002D71DF">
              <w:t xml:space="preserve"> </w:t>
            </w:r>
            <w:r w:rsidRPr="002D71DF">
              <w:t>catches</w:t>
            </w:r>
            <w:r w:rsidR="004C760B" w:rsidRPr="002D71DF">
              <w:t xml:space="preserve"> </w:t>
            </w:r>
            <w:r w:rsidRPr="002D71DF">
              <w:t>one</w:t>
            </w:r>
            <w:r w:rsidR="004C760B" w:rsidRPr="002D71DF">
              <w:t xml:space="preserve"> </w:t>
            </w:r>
            <w:r w:rsidRPr="002D71DF">
              <w:t>at</w:t>
            </w:r>
            <w:r w:rsidR="004C760B" w:rsidRPr="002D71DF">
              <w:t xml:space="preserve"> </w:t>
            </w:r>
            <w:r w:rsidRPr="002D71DF">
              <w:t>random.</w:t>
            </w:r>
          </w:p>
          <w:p w14:paraId="44195922" w14:textId="302674B6" w:rsidR="000636DF" w:rsidRPr="002D71DF" w:rsidRDefault="000636DF" w:rsidP="003A7FE6">
            <w:pPr>
              <w:pStyle w:val="ListNumber"/>
              <w:numPr>
                <w:ilvl w:val="0"/>
                <w:numId w:val="6"/>
              </w:numPr>
            </w:pPr>
            <w:r w:rsidRPr="002D71DF">
              <w:t>In</w:t>
            </w:r>
            <w:r w:rsidR="004C760B" w:rsidRPr="002D71DF">
              <w:t xml:space="preserve"> </w:t>
            </w:r>
            <w:r w:rsidRPr="002D71DF">
              <w:t>pairs,</w:t>
            </w:r>
            <w:r w:rsidR="004C760B" w:rsidRPr="002D71DF">
              <w:t xml:space="preserve"> </w:t>
            </w:r>
            <w:r w:rsidRPr="002D71DF">
              <w:t>students</w:t>
            </w:r>
            <w:r w:rsidR="004C760B" w:rsidRPr="002D71DF">
              <w:t xml:space="preserve"> </w:t>
            </w:r>
            <w:r w:rsidRPr="002D71DF">
              <w:t>open</w:t>
            </w:r>
            <w:r w:rsidR="004C760B" w:rsidRPr="002D71DF">
              <w:t xml:space="preserve"> </w:t>
            </w:r>
            <w:r w:rsidRPr="002D71DF">
              <w:t>their</w:t>
            </w:r>
            <w:r w:rsidR="004C760B" w:rsidRPr="002D71DF">
              <w:t xml:space="preserve"> </w:t>
            </w:r>
            <w:r w:rsidRPr="002D71DF">
              <w:t>snowball</w:t>
            </w:r>
            <w:r w:rsidR="004C760B" w:rsidRPr="002D71DF">
              <w:t xml:space="preserve"> </w:t>
            </w:r>
            <w:r w:rsidRPr="002D71DF">
              <w:t>and</w:t>
            </w:r>
            <w:r w:rsidR="004C760B" w:rsidRPr="002D71DF">
              <w:t xml:space="preserve"> </w:t>
            </w:r>
            <w:r w:rsidRPr="002D71DF">
              <w:t>use</w:t>
            </w:r>
            <w:r w:rsidR="004C760B" w:rsidRPr="002D71DF">
              <w:t xml:space="preserve"> </w:t>
            </w:r>
            <w:r w:rsidRPr="002D71DF">
              <w:t>all</w:t>
            </w:r>
            <w:r w:rsidR="004C760B" w:rsidRPr="002D71DF">
              <w:t xml:space="preserve"> </w:t>
            </w:r>
            <w:r w:rsidRPr="002D71DF">
              <w:t>4</w:t>
            </w:r>
            <w:r w:rsidR="004C760B" w:rsidRPr="002D71DF">
              <w:t xml:space="preserve"> </w:t>
            </w:r>
            <w:r w:rsidRPr="002D71DF">
              <w:t>ideas</w:t>
            </w:r>
            <w:r w:rsidR="004C760B" w:rsidRPr="002D71DF">
              <w:t xml:space="preserve"> </w:t>
            </w:r>
            <w:r w:rsidRPr="002D71DF">
              <w:t>to</w:t>
            </w:r>
            <w:r w:rsidR="004C760B" w:rsidRPr="002D71DF">
              <w:t xml:space="preserve"> </w:t>
            </w:r>
            <w:r w:rsidRPr="002D71DF">
              <w:t>improvise</w:t>
            </w:r>
            <w:r w:rsidR="004C760B" w:rsidRPr="002D71DF">
              <w:t xml:space="preserve"> </w:t>
            </w:r>
            <w:r w:rsidRPr="002D71DF">
              <w:t>a</w:t>
            </w:r>
            <w:r w:rsidR="004C760B" w:rsidRPr="002D71DF">
              <w:t xml:space="preserve"> </w:t>
            </w:r>
            <w:r w:rsidRPr="002D71DF">
              <w:t>short</w:t>
            </w:r>
            <w:r w:rsidR="004C760B" w:rsidRPr="002D71DF">
              <w:t xml:space="preserve"> </w:t>
            </w:r>
            <w:r w:rsidRPr="002D71DF">
              <w:t>scene.</w:t>
            </w:r>
          </w:p>
          <w:p w14:paraId="1912880B" w14:textId="229F37C2" w:rsidR="00C95B4D" w:rsidRPr="002D71DF" w:rsidRDefault="00C95B4D" w:rsidP="00C95B4D">
            <w:pPr>
              <w:pStyle w:val="FeatureBox4"/>
            </w:pPr>
            <w:r w:rsidRPr="002D71DF">
              <w:rPr>
                <w:b/>
                <w:bCs/>
              </w:rPr>
              <w:t>Differentiation</w:t>
            </w:r>
            <w:r w:rsidRPr="002D71DF">
              <w:t>:</w:t>
            </w:r>
            <w:r w:rsidR="004C760B" w:rsidRPr="002D71DF">
              <w:t xml:space="preserve"> </w:t>
            </w:r>
            <w:r w:rsidRPr="002D71DF">
              <w:t>some</w:t>
            </w:r>
            <w:r w:rsidR="004C760B" w:rsidRPr="002D71DF">
              <w:t xml:space="preserve"> </w:t>
            </w:r>
            <w:r w:rsidRPr="002D71DF">
              <w:t>students</w:t>
            </w:r>
            <w:r w:rsidR="004C760B" w:rsidRPr="002D71DF">
              <w:t xml:space="preserve"> </w:t>
            </w:r>
            <w:r w:rsidRPr="002D71DF">
              <w:t>may</w:t>
            </w:r>
            <w:r w:rsidR="004C760B" w:rsidRPr="002D71DF">
              <w:t xml:space="preserve"> </w:t>
            </w:r>
            <w:r w:rsidRPr="002D71DF">
              <w:t>benefit</w:t>
            </w:r>
            <w:r w:rsidR="004C760B" w:rsidRPr="002D71DF">
              <w:t xml:space="preserve"> </w:t>
            </w:r>
            <w:r w:rsidRPr="002D71DF">
              <w:t>from</w:t>
            </w:r>
            <w:r w:rsidR="004C760B" w:rsidRPr="002D71DF">
              <w:t xml:space="preserve"> </w:t>
            </w:r>
            <w:r w:rsidRPr="002D71DF">
              <w:t>the</w:t>
            </w:r>
            <w:r w:rsidR="004C760B" w:rsidRPr="002D71DF">
              <w:t xml:space="preserve"> </w:t>
            </w:r>
            <w:r w:rsidRPr="002D71DF">
              <w:t>opportunity</w:t>
            </w:r>
            <w:r w:rsidR="004C760B" w:rsidRPr="002D71DF">
              <w:t xml:space="preserve"> </w:t>
            </w:r>
            <w:r w:rsidRPr="002D71DF">
              <w:t>to</w:t>
            </w:r>
            <w:r w:rsidR="004C760B" w:rsidRPr="002D71DF">
              <w:t xml:space="preserve"> </w:t>
            </w:r>
            <w:r w:rsidRPr="002D71DF">
              <w:t>combine</w:t>
            </w:r>
            <w:r w:rsidR="004C760B" w:rsidRPr="002D71DF">
              <w:t xml:space="preserve"> </w:t>
            </w:r>
            <w:r w:rsidRPr="002D71DF">
              <w:t>2</w:t>
            </w:r>
            <w:r w:rsidR="004C760B" w:rsidRPr="002D71DF">
              <w:t xml:space="preserve"> </w:t>
            </w:r>
            <w:r w:rsidRPr="002D71DF">
              <w:t>snowballs</w:t>
            </w:r>
            <w:r w:rsidR="004C760B" w:rsidRPr="002D71DF">
              <w:t xml:space="preserve"> </w:t>
            </w:r>
            <w:r w:rsidRPr="002D71DF">
              <w:t>for</w:t>
            </w:r>
            <w:r w:rsidR="004C760B" w:rsidRPr="002D71DF">
              <w:t xml:space="preserve"> </w:t>
            </w:r>
            <w:r w:rsidRPr="002D71DF">
              <w:t>double</w:t>
            </w:r>
            <w:r w:rsidR="004C760B" w:rsidRPr="002D71DF">
              <w:t xml:space="preserve"> </w:t>
            </w:r>
            <w:r w:rsidRPr="002D71DF">
              <w:t>the</w:t>
            </w:r>
            <w:r w:rsidR="004C760B" w:rsidRPr="002D71DF">
              <w:t xml:space="preserve"> </w:t>
            </w:r>
            <w:r w:rsidRPr="002D71DF">
              <w:t>challenge.</w:t>
            </w:r>
            <w:r w:rsidR="004C760B" w:rsidRPr="002D71DF">
              <w:t xml:space="preserve"> </w:t>
            </w:r>
            <w:r w:rsidRPr="002D71DF">
              <w:t>Some</w:t>
            </w:r>
            <w:r w:rsidR="004C760B" w:rsidRPr="002D71DF">
              <w:t xml:space="preserve"> </w:t>
            </w:r>
            <w:r w:rsidRPr="002D71DF">
              <w:t>students</w:t>
            </w:r>
            <w:r w:rsidR="004C760B" w:rsidRPr="002D71DF">
              <w:t xml:space="preserve"> </w:t>
            </w:r>
            <w:r w:rsidRPr="002D71DF">
              <w:t>may</w:t>
            </w:r>
            <w:r w:rsidR="004C760B" w:rsidRPr="002D71DF">
              <w:t xml:space="preserve"> </w:t>
            </w:r>
            <w:r w:rsidRPr="002D71DF">
              <w:t>choose</w:t>
            </w:r>
            <w:r w:rsidR="004C760B" w:rsidRPr="002D71DF">
              <w:t xml:space="preserve"> </w:t>
            </w:r>
            <w:r w:rsidRPr="002D71DF">
              <w:t>a</w:t>
            </w:r>
            <w:r w:rsidR="004C760B" w:rsidRPr="002D71DF">
              <w:t xml:space="preserve"> </w:t>
            </w:r>
            <w:r w:rsidRPr="002D71DF">
              <w:t>scenario</w:t>
            </w:r>
            <w:r w:rsidR="004C760B" w:rsidRPr="002D71DF">
              <w:t xml:space="preserve"> </w:t>
            </w:r>
            <w:r w:rsidRPr="002D71DF">
              <w:t>to</w:t>
            </w:r>
            <w:r w:rsidR="004C760B" w:rsidRPr="002D71DF">
              <w:t xml:space="preserve"> </w:t>
            </w:r>
            <w:r w:rsidRPr="002D71DF">
              <w:t>polish</w:t>
            </w:r>
            <w:r w:rsidR="004C760B" w:rsidRPr="002D71DF">
              <w:t xml:space="preserve"> </w:t>
            </w:r>
            <w:r w:rsidRPr="002D71DF">
              <w:t>and</w:t>
            </w:r>
            <w:r w:rsidR="004C760B" w:rsidRPr="002D71DF">
              <w:t xml:space="preserve"> </w:t>
            </w:r>
            <w:r w:rsidRPr="002D71DF">
              <w:t>perform.</w:t>
            </w:r>
          </w:p>
          <w:p w14:paraId="738AFF8C" w14:textId="7959A163" w:rsidR="0032683E" w:rsidRPr="002D71DF" w:rsidRDefault="0032683E" w:rsidP="0032683E">
            <w:pPr>
              <w:rPr>
                <w:b/>
                <w:bCs/>
              </w:rPr>
            </w:pPr>
            <w:r w:rsidRPr="002D71DF">
              <w:rPr>
                <w:b/>
                <w:bCs/>
              </w:rPr>
              <w:t>Activity</w:t>
            </w:r>
            <w:r w:rsidR="004C760B" w:rsidRPr="002D71DF">
              <w:rPr>
                <w:b/>
                <w:bCs/>
              </w:rPr>
              <w:t xml:space="preserve"> </w:t>
            </w:r>
            <w:r w:rsidRPr="002D71DF">
              <w:rPr>
                <w:b/>
                <w:bCs/>
              </w:rPr>
              <w:t>1.2</w:t>
            </w:r>
            <w:r w:rsidR="004C760B" w:rsidRPr="002D71DF">
              <w:rPr>
                <w:b/>
                <w:bCs/>
              </w:rPr>
              <w:t xml:space="preserve"> </w:t>
            </w:r>
            <w:r w:rsidRPr="002D71DF">
              <w:rPr>
                <w:b/>
                <w:bCs/>
              </w:rPr>
              <w:t>–</w:t>
            </w:r>
            <w:r w:rsidR="004C760B" w:rsidRPr="002D71DF">
              <w:rPr>
                <w:b/>
                <w:bCs/>
              </w:rPr>
              <w:t xml:space="preserve"> </w:t>
            </w:r>
            <w:r w:rsidRPr="002D71DF">
              <w:rPr>
                <w:b/>
                <w:bCs/>
              </w:rPr>
              <w:t>ethical</w:t>
            </w:r>
            <w:r w:rsidR="004C760B" w:rsidRPr="002D71DF">
              <w:rPr>
                <w:b/>
                <w:bCs/>
              </w:rPr>
              <w:t xml:space="preserve"> </w:t>
            </w:r>
            <w:r w:rsidRPr="002D71DF">
              <w:rPr>
                <w:b/>
                <w:bCs/>
              </w:rPr>
              <w:t>storytelling</w:t>
            </w:r>
            <w:r w:rsidR="004C760B" w:rsidRPr="002D71DF">
              <w:rPr>
                <w:b/>
                <w:bCs/>
              </w:rPr>
              <w:t xml:space="preserve"> </w:t>
            </w:r>
            <w:r w:rsidRPr="002D71DF">
              <w:rPr>
                <w:b/>
                <w:bCs/>
              </w:rPr>
              <w:t>foundations</w:t>
            </w:r>
          </w:p>
          <w:p w14:paraId="367A8736" w14:textId="116F691E" w:rsidR="0032683E" w:rsidRPr="002D71DF" w:rsidRDefault="0032683E" w:rsidP="0032683E">
            <w:r w:rsidRPr="002D71DF">
              <w:t>Introduce</w:t>
            </w:r>
            <w:r w:rsidR="004C760B" w:rsidRPr="002D71DF">
              <w:t xml:space="preserve"> </w:t>
            </w:r>
            <w:r w:rsidRPr="002D71DF">
              <w:t>student</w:t>
            </w:r>
            <w:r w:rsidR="006459FB" w:rsidRPr="002D71DF">
              <w:t>s</w:t>
            </w:r>
            <w:r w:rsidR="004C760B" w:rsidRPr="002D71DF">
              <w:t xml:space="preserve"> </w:t>
            </w:r>
            <w:r w:rsidRPr="002D71DF">
              <w:t>to</w:t>
            </w:r>
            <w:r w:rsidR="004C760B" w:rsidRPr="002D71DF">
              <w:t xml:space="preserve"> </w:t>
            </w:r>
            <w:r w:rsidRPr="002D71DF">
              <w:t>the</w:t>
            </w:r>
            <w:r w:rsidR="004C760B" w:rsidRPr="002D71DF">
              <w:t xml:space="preserve"> </w:t>
            </w:r>
            <w:r w:rsidRPr="002D71DF">
              <w:t>focus</w:t>
            </w:r>
            <w:r w:rsidR="004C760B" w:rsidRPr="002D71DF">
              <w:t xml:space="preserve"> </w:t>
            </w:r>
            <w:r w:rsidRPr="002D71DF">
              <w:t>of</w:t>
            </w:r>
            <w:r w:rsidR="004C760B" w:rsidRPr="002D71DF">
              <w:t xml:space="preserve"> </w:t>
            </w:r>
            <w:r w:rsidRPr="002D71DF">
              <w:t>the</w:t>
            </w:r>
            <w:r w:rsidR="004C760B" w:rsidRPr="002D71DF">
              <w:t xml:space="preserve"> </w:t>
            </w:r>
            <w:r w:rsidRPr="002D71DF">
              <w:t>unit</w:t>
            </w:r>
            <w:r w:rsidR="004C760B" w:rsidRPr="002D71DF">
              <w:t xml:space="preserve"> </w:t>
            </w:r>
            <w:r w:rsidRPr="002D71DF">
              <w:t>by</w:t>
            </w:r>
            <w:r w:rsidR="004C760B" w:rsidRPr="002D71DF">
              <w:t xml:space="preserve"> </w:t>
            </w:r>
            <w:r w:rsidRPr="002D71DF">
              <w:t>explaining</w:t>
            </w:r>
            <w:r w:rsidR="004C760B" w:rsidRPr="002D71DF">
              <w:t xml:space="preserve"> </w:t>
            </w:r>
            <w:r w:rsidRPr="002D71DF">
              <w:t>that</w:t>
            </w:r>
            <w:r w:rsidR="004C760B" w:rsidRPr="002D71DF">
              <w:t xml:space="preserve"> </w:t>
            </w:r>
            <w:r w:rsidRPr="002D71DF">
              <w:t>they</w:t>
            </w:r>
            <w:r w:rsidR="004C760B" w:rsidRPr="002D71DF">
              <w:t xml:space="preserve"> </w:t>
            </w:r>
            <w:r w:rsidRPr="002D71DF">
              <w:t>will</w:t>
            </w:r>
            <w:r w:rsidR="004C760B" w:rsidRPr="002D71DF">
              <w:t xml:space="preserve"> </w:t>
            </w:r>
            <w:r w:rsidRPr="002D71DF">
              <w:t>be</w:t>
            </w:r>
            <w:r w:rsidR="004C760B" w:rsidRPr="002D71DF">
              <w:t xml:space="preserve"> </w:t>
            </w:r>
            <w:bookmarkStart w:id="12" w:name="_Hlk216272459"/>
            <w:r w:rsidRPr="002D71DF">
              <w:t>interpreting,</w:t>
            </w:r>
            <w:r w:rsidR="004C760B" w:rsidRPr="002D71DF">
              <w:t xml:space="preserve"> </w:t>
            </w:r>
            <w:r w:rsidRPr="002D71DF">
              <w:t>embodying</w:t>
            </w:r>
            <w:r w:rsidR="004C760B" w:rsidRPr="002D71DF">
              <w:t xml:space="preserve"> </w:t>
            </w:r>
            <w:r w:rsidRPr="002D71DF">
              <w:t>and</w:t>
            </w:r>
            <w:r w:rsidR="004C760B" w:rsidRPr="002D71DF">
              <w:t xml:space="preserve"> </w:t>
            </w:r>
            <w:r w:rsidRPr="002D71DF">
              <w:t>sharing</w:t>
            </w:r>
            <w:r w:rsidR="004C760B" w:rsidRPr="002D71DF">
              <w:t xml:space="preserve"> </w:t>
            </w:r>
            <w:r w:rsidRPr="002D71DF">
              <w:t>their</w:t>
            </w:r>
            <w:r w:rsidR="004C760B" w:rsidRPr="002D71DF">
              <w:t xml:space="preserve"> </w:t>
            </w:r>
            <w:r w:rsidRPr="002D71DF">
              <w:t>own</w:t>
            </w:r>
            <w:r w:rsidR="004C760B" w:rsidRPr="002D71DF">
              <w:t xml:space="preserve"> </w:t>
            </w:r>
            <w:r w:rsidRPr="002D71DF">
              <w:t>and</w:t>
            </w:r>
            <w:r w:rsidR="004C760B" w:rsidRPr="002D71DF">
              <w:t xml:space="preserve"> </w:t>
            </w:r>
            <w:r w:rsidRPr="002D71DF">
              <w:t>other</w:t>
            </w:r>
            <w:r w:rsidR="004C760B" w:rsidRPr="002D71DF">
              <w:t xml:space="preserve"> </w:t>
            </w:r>
            <w:r w:rsidRPr="002D71DF">
              <w:t>people’s</w:t>
            </w:r>
            <w:r w:rsidR="004C760B" w:rsidRPr="002D71DF">
              <w:t xml:space="preserve"> </w:t>
            </w:r>
            <w:r w:rsidRPr="002D71DF">
              <w:t>stories</w:t>
            </w:r>
            <w:r w:rsidR="004C760B" w:rsidRPr="002D71DF">
              <w:t xml:space="preserve"> </w:t>
            </w:r>
            <w:r w:rsidRPr="002D71DF">
              <w:t>as</w:t>
            </w:r>
            <w:r w:rsidR="004C760B" w:rsidRPr="002D71DF">
              <w:t xml:space="preserve"> </w:t>
            </w:r>
            <w:r w:rsidRPr="002D71DF">
              <w:t>they</w:t>
            </w:r>
            <w:r w:rsidR="004C760B" w:rsidRPr="002D71DF">
              <w:t xml:space="preserve"> </w:t>
            </w:r>
            <w:r w:rsidRPr="002D71DF">
              <w:t>explore</w:t>
            </w:r>
            <w:r w:rsidR="004C760B" w:rsidRPr="002D71DF">
              <w:t xml:space="preserve"> </w:t>
            </w:r>
            <w:r w:rsidRPr="002D71DF">
              <w:t>and</w:t>
            </w:r>
            <w:r w:rsidR="004C760B" w:rsidRPr="002D71DF">
              <w:t xml:space="preserve"> </w:t>
            </w:r>
            <w:r w:rsidRPr="002D71DF">
              <w:t>generate</w:t>
            </w:r>
            <w:r w:rsidR="004C760B" w:rsidRPr="002D71DF">
              <w:t xml:space="preserve"> </w:t>
            </w:r>
            <w:r w:rsidRPr="002D71DF">
              <w:t>scripted</w:t>
            </w:r>
            <w:r w:rsidR="004C760B" w:rsidRPr="002D71DF">
              <w:t xml:space="preserve"> </w:t>
            </w:r>
            <w:r w:rsidRPr="002D71DF">
              <w:t>works.</w:t>
            </w:r>
            <w:r w:rsidR="004C760B" w:rsidRPr="002D71DF">
              <w:t xml:space="preserve"> </w:t>
            </w:r>
            <w:bookmarkEnd w:id="12"/>
            <w:r w:rsidRPr="002D71DF">
              <w:t>Support</w:t>
            </w:r>
            <w:r w:rsidR="004C760B" w:rsidRPr="002D71DF">
              <w:t xml:space="preserve"> </w:t>
            </w:r>
            <w:r w:rsidRPr="002D71DF">
              <w:t>students</w:t>
            </w:r>
            <w:r w:rsidR="004C760B" w:rsidRPr="002D71DF">
              <w:t xml:space="preserve"> </w:t>
            </w:r>
            <w:r w:rsidRPr="002D71DF">
              <w:t>to</w:t>
            </w:r>
            <w:r w:rsidR="004C760B" w:rsidRPr="002D71DF">
              <w:t xml:space="preserve"> </w:t>
            </w:r>
            <w:r w:rsidRPr="002D71DF">
              <w:t>retrieve</w:t>
            </w:r>
            <w:r w:rsidR="004C760B" w:rsidRPr="002D71DF">
              <w:t xml:space="preserve"> </w:t>
            </w:r>
            <w:r w:rsidRPr="002D71DF">
              <w:t>and</w:t>
            </w:r>
            <w:r w:rsidR="004C760B" w:rsidRPr="002D71DF">
              <w:t xml:space="preserve"> </w:t>
            </w:r>
            <w:r w:rsidRPr="002D71DF">
              <w:t>activate</w:t>
            </w:r>
            <w:r w:rsidR="004C760B" w:rsidRPr="002D71DF">
              <w:t xml:space="preserve"> </w:t>
            </w:r>
            <w:r w:rsidRPr="002D71DF">
              <w:t>prior</w:t>
            </w:r>
            <w:r w:rsidR="004C760B" w:rsidRPr="002D71DF">
              <w:t xml:space="preserve"> </w:t>
            </w:r>
            <w:r w:rsidRPr="002D71DF">
              <w:t>knowledge</w:t>
            </w:r>
            <w:r w:rsidR="004C760B" w:rsidRPr="002D71DF">
              <w:t xml:space="preserve"> </w:t>
            </w:r>
            <w:r w:rsidRPr="002D71DF">
              <w:t>through</w:t>
            </w:r>
            <w:r w:rsidR="004C760B" w:rsidRPr="002D71DF">
              <w:t xml:space="preserve"> </w:t>
            </w:r>
            <w:r w:rsidRPr="002D71DF">
              <w:t>effective</w:t>
            </w:r>
            <w:r w:rsidR="004C760B" w:rsidRPr="002D71DF">
              <w:t xml:space="preserve"> </w:t>
            </w:r>
            <w:r w:rsidRPr="002D71DF">
              <w:t>questioning</w:t>
            </w:r>
            <w:r w:rsidR="004C760B" w:rsidRPr="002D71DF">
              <w:t xml:space="preserve"> </w:t>
            </w:r>
            <w:r w:rsidRPr="002D71DF">
              <w:t>such</w:t>
            </w:r>
            <w:r w:rsidR="004C760B" w:rsidRPr="002D71DF">
              <w:t xml:space="preserve"> </w:t>
            </w:r>
            <w:r w:rsidRPr="002D71DF">
              <w:t>as:</w:t>
            </w:r>
          </w:p>
          <w:p w14:paraId="15A1E515" w14:textId="1C6636C7" w:rsidR="0032683E" w:rsidRPr="002D71DF" w:rsidRDefault="0032683E" w:rsidP="00C3538A">
            <w:pPr>
              <w:pStyle w:val="ListBullet"/>
              <w:numPr>
                <w:ilvl w:val="0"/>
                <w:numId w:val="5"/>
              </w:numPr>
            </w:pPr>
            <w:r w:rsidRPr="002D71DF">
              <w:t>How</w:t>
            </w:r>
            <w:r w:rsidR="004C760B" w:rsidRPr="002D71DF">
              <w:t xml:space="preserve"> </w:t>
            </w:r>
            <w:r w:rsidRPr="002D71DF">
              <w:t>is</w:t>
            </w:r>
            <w:r w:rsidR="004C760B" w:rsidRPr="002D71DF">
              <w:t xml:space="preserve"> </w:t>
            </w:r>
            <w:r w:rsidRPr="002D71DF">
              <w:t>scripted</w:t>
            </w:r>
            <w:r w:rsidR="004C760B" w:rsidRPr="002D71DF">
              <w:t xml:space="preserve"> </w:t>
            </w:r>
            <w:r w:rsidRPr="002D71DF">
              <w:t>work</w:t>
            </w:r>
            <w:r w:rsidR="004C760B" w:rsidRPr="002D71DF">
              <w:t xml:space="preserve"> </w:t>
            </w:r>
            <w:r w:rsidRPr="002D71DF">
              <w:t>different</w:t>
            </w:r>
            <w:r w:rsidR="004C760B" w:rsidRPr="002D71DF">
              <w:t xml:space="preserve"> </w:t>
            </w:r>
            <w:r w:rsidRPr="002D71DF">
              <w:t>from</w:t>
            </w:r>
            <w:r w:rsidR="004C760B" w:rsidRPr="002D71DF">
              <w:t xml:space="preserve"> </w:t>
            </w:r>
            <w:r w:rsidRPr="002D71DF">
              <w:t>devised</w:t>
            </w:r>
            <w:r w:rsidR="004C760B" w:rsidRPr="002D71DF">
              <w:t xml:space="preserve"> </w:t>
            </w:r>
            <w:r w:rsidRPr="002D71DF">
              <w:t>work?</w:t>
            </w:r>
            <w:r w:rsidR="004C760B" w:rsidRPr="002D71DF">
              <w:t xml:space="preserve"> </w:t>
            </w:r>
            <w:r w:rsidRPr="002D71DF">
              <w:t>How</w:t>
            </w:r>
            <w:r w:rsidR="004C760B" w:rsidRPr="002D71DF">
              <w:t xml:space="preserve"> </w:t>
            </w:r>
            <w:r w:rsidRPr="002D71DF">
              <w:t>can</w:t>
            </w:r>
            <w:r w:rsidR="004C760B" w:rsidRPr="002D71DF">
              <w:t xml:space="preserve"> </w:t>
            </w:r>
            <w:r w:rsidRPr="002D71DF">
              <w:t>they</w:t>
            </w:r>
            <w:r w:rsidR="004C760B" w:rsidRPr="002D71DF">
              <w:t xml:space="preserve"> </w:t>
            </w:r>
            <w:r w:rsidRPr="002D71DF">
              <w:t>be</w:t>
            </w:r>
            <w:r w:rsidR="004C760B" w:rsidRPr="002D71DF">
              <w:t xml:space="preserve"> </w:t>
            </w:r>
            <w:r w:rsidRPr="002D71DF">
              <w:t>connected?</w:t>
            </w:r>
          </w:p>
          <w:p w14:paraId="7EDE0E86" w14:textId="4B352C45" w:rsidR="0032683E" w:rsidRPr="002D71DF" w:rsidRDefault="0032683E" w:rsidP="00C3538A">
            <w:pPr>
              <w:pStyle w:val="ListBullet"/>
              <w:numPr>
                <w:ilvl w:val="0"/>
                <w:numId w:val="5"/>
              </w:numPr>
            </w:pPr>
            <w:r w:rsidRPr="002D71DF">
              <w:t>What</w:t>
            </w:r>
            <w:r w:rsidR="004C760B" w:rsidRPr="002D71DF">
              <w:t xml:space="preserve"> </w:t>
            </w:r>
            <w:r w:rsidRPr="002D71DF">
              <w:t>scripted</w:t>
            </w:r>
            <w:r w:rsidR="004C760B" w:rsidRPr="002D71DF">
              <w:t xml:space="preserve"> </w:t>
            </w:r>
            <w:r w:rsidRPr="002D71DF">
              <w:t>works</w:t>
            </w:r>
            <w:r w:rsidR="004C760B" w:rsidRPr="002D71DF">
              <w:t xml:space="preserve"> </w:t>
            </w:r>
            <w:r w:rsidRPr="002D71DF">
              <w:t>have</w:t>
            </w:r>
            <w:r w:rsidR="004C760B" w:rsidRPr="002D71DF">
              <w:t xml:space="preserve"> </w:t>
            </w:r>
            <w:r w:rsidRPr="002D71DF">
              <w:t>you</w:t>
            </w:r>
            <w:r w:rsidR="004C760B" w:rsidRPr="002D71DF">
              <w:t xml:space="preserve"> </w:t>
            </w:r>
            <w:r w:rsidRPr="002D71DF">
              <w:t>explored</w:t>
            </w:r>
            <w:r w:rsidR="004C760B" w:rsidRPr="002D71DF">
              <w:t xml:space="preserve"> </w:t>
            </w:r>
            <w:r w:rsidRPr="002D71DF">
              <w:t>in</w:t>
            </w:r>
            <w:r w:rsidR="004C760B" w:rsidRPr="002D71DF">
              <w:t xml:space="preserve"> </w:t>
            </w:r>
            <w:r w:rsidRPr="002D71DF">
              <w:t>Drama?</w:t>
            </w:r>
          </w:p>
          <w:p w14:paraId="27E017DA" w14:textId="2BFD6FA5" w:rsidR="0032683E" w:rsidRPr="002D71DF" w:rsidRDefault="0032683E" w:rsidP="00C3538A">
            <w:pPr>
              <w:pStyle w:val="ListBullet"/>
              <w:numPr>
                <w:ilvl w:val="0"/>
                <w:numId w:val="5"/>
              </w:numPr>
            </w:pPr>
            <w:r w:rsidRPr="002D71DF">
              <w:t>Have</w:t>
            </w:r>
            <w:r w:rsidR="004C760B" w:rsidRPr="002D71DF">
              <w:t xml:space="preserve"> </w:t>
            </w:r>
            <w:r w:rsidRPr="002D71DF">
              <w:t>you</w:t>
            </w:r>
            <w:r w:rsidR="004C760B" w:rsidRPr="002D71DF">
              <w:t xml:space="preserve"> </w:t>
            </w:r>
            <w:r w:rsidRPr="002D71DF">
              <w:t>explored</w:t>
            </w:r>
            <w:r w:rsidR="004C760B" w:rsidRPr="002D71DF">
              <w:t xml:space="preserve"> </w:t>
            </w:r>
            <w:r w:rsidRPr="002D71DF">
              <w:t>and</w:t>
            </w:r>
            <w:r w:rsidR="004C760B" w:rsidRPr="002D71DF">
              <w:t xml:space="preserve"> </w:t>
            </w:r>
            <w:r w:rsidRPr="002D71DF">
              <w:t>shared</w:t>
            </w:r>
            <w:r w:rsidR="004C760B" w:rsidRPr="002D71DF">
              <w:t xml:space="preserve"> </w:t>
            </w:r>
            <w:r w:rsidRPr="002D71DF">
              <w:t>your</w:t>
            </w:r>
            <w:r w:rsidR="004C760B" w:rsidRPr="002D71DF">
              <w:t xml:space="preserve"> </w:t>
            </w:r>
            <w:r w:rsidRPr="002D71DF">
              <w:t>own</w:t>
            </w:r>
            <w:r w:rsidR="004C760B" w:rsidRPr="002D71DF">
              <w:t xml:space="preserve"> </w:t>
            </w:r>
            <w:r w:rsidRPr="002D71DF">
              <w:t>stories</w:t>
            </w:r>
            <w:r w:rsidR="004C760B" w:rsidRPr="002D71DF">
              <w:t xml:space="preserve"> </w:t>
            </w:r>
            <w:r w:rsidRPr="002D71DF">
              <w:t>in</w:t>
            </w:r>
            <w:r w:rsidR="004C760B" w:rsidRPr="002D71DF">
              <w:t xml:space="preserve"> </w:t>
            </w:r>
            <w:r w:rsidRPr="002D71DF">
              <w:t>Drama?</w:t>
            </w:r>
            <w:r w:rsidR="004C760B" w:rsidRPr="002D71DF">
              <w:t xml:space="preserve"> </w:t>
            </w:r>
            <w:r w:rsidRPr="002D71DF">
              <w:t>How</w:t>
            </w:r>
            <w:r w:rsidR="004C760B" w:rsidRPr="002D71DF">
              <w:t xml:space="preserve"> </w:t>
            </w:r>
            <w:r w:rsidRPr="002D71DF">
              <w:t>did</w:t>
            </w:r>
            <w:r w:rsidR="004C760B" w:rsidRPr="002D71DF">
              <w:t xml:space="preserve"> </w:t>
            </w:r>
            <w:r w:rsidRPr="002D71DF">
              <w:t>you</w:t>
            </w:r>
            <w:r w:rsidR="004C760B" w:rsidRPr="002D71DF">
              <w:t xml:space="preserve"> </w:t>
            </w:r>
            <w:r w:rsidRPr="002D71DF">
              <w:t>share</w:t>
            </w:r>
            <w:r w:rsidR="004C760B" w:rsidRPr="002D71DF">
              <w:t xml:space="preserve"> </w:t>
            </w:r>
            <w:r w:rsidRPr="002D71DF">
              <w:t>them?</w:t>
            </w:r>
          </w:p>
          <w:p w14:paraId="5AFFD2B2" w14:textId="7DAD1BCC" w:rsidR="0032683E" w:rsidRPr="002D71DF" w:rsidRDefault="0032683E" w:rsidP="00C3538A">
            <w:pPr>
              <w:pStyle w:val="ListBullet"/>
              <w:numPr>
                <w:ilvl w:val="0"/>
                <w:numId w:val="5"/>
              </w:numPr>
            </w:pPr>
            <w:r w:rsidRPr="002D71DF">
              <w:lastRenderedPageBreak/>
              <w:t>Have</w:t>
            </w:r>
            <w:r w:rsidR="004C760B" w:rsidRPr="002D71DF">
              <w:t xml:space="preserve"> </w:t>
            </w:r>
            <w:r w:rsidRPr="002D71DF">
              <w:t>you</w:t>
            </w:r>
            <w:r w:rsidR="004C760B" w:rsidRPr="002D71DF">
              <w:t xml:space="preserve"> </w:t>
            </w:r>
            <w:r w:rsidRPr="002D71DF">
              <w:t>explored</w:t>
            </w:r>
            <w:r w:rsidR="004C760B" w:rsidRPr="002D71DF">
              <w:t xml:space="preserve"> </w:t>
            </w:r>
            <w:r w:rsidRPr="002D71DF">
              <w:t>other</w:t>
            </w:r>
            <w:r w:rsidR="004C760B" w:rsidRPr="002D71DF">
              <w:t xml:space="preserve"> </w:t>
            </w:r>
            <w:r w:rsidRPr="002D71DF">
              <w:t>people’s</w:t>
            </w:r>
            <w:r w:rsidR="004C760B" w:rsidRPr="002D71DF">
              <w:t xml:space="preserve"> </w:t>
            </w:r>
            <w:r w:rsidRPr="002D71DF">
              <w:t>stories</w:t>
            </w:r>
            <w:r w:rsidR="004C760B" w:rsidRPr="002D71DF">
              <w:t xml:space="preserve"> </w:t>
            </w:r>
            <w:r w:rsidRPr="002D71DF">
              <w:t>in</w:t>
            </w:r>
            <w:r w:rsidR="004C760B" w:rsidRPr="002D71DF">
              <w:t xml:space="preserve"> </w:t>
            </w:r>
            <w:r w:rsidRPr="002D71DF">
              <w:t>Drama?</w:t>
            </w:r>
          </w:p>
          <w:p w14:paraId="2342E1F7" w14:textId="064BEB1E" w:rsidR="0032683E" w:rsidRPr="002D71DF" w:rsidRDefault="0032683E" w:rsidP="00C3538A">
            <w:pPr>
              <w:pStyle w:val="ListBullet"/>
              <w:numPr>
                <w:ilvl w:val="0"/>
                <w:numId w:val="5"/>
              </w:numPr>
            </w:pPr>
            <w:r w:rsidRPr="002D71DF">
              <w:t>Whose</w:t>
            </w:r>
            <w:r w:rsidR="004C760B" w:rsidRPr="002D71DF">
              <w:t xml:space="preserve"> </w:t>
            </w:r>
            <w:r w:rsidRPr="002D71DF">
              <w:t>stories</w:t>
            </w:r>
            <w:r w:rsidR="004C760B" w:rsidRPr="002D71DF">
              <w:t xml:space="preserve"> </w:t>
            </w:r>
            <w:r w:rsidRPr="002D71DF">
              <w:t>are</w:t>
            </w:r>
            <w:r w:rsidR="004C760B" w:rsidRPr="002D71DF">
              <w:t xml:space="preserve"> </w:t>
            </w:r>
            <w:r w:rsidRPr="002D71DF">
              <w:t>shared</w:t>
            </w:r>
            <w:r w:rsidR="004C760B" w:rsidRPr="002D71DF">
              <w:t xml:space="preserve"> </w:t>
            </w:r>
            <w:r w:rsidRPr="002D71DF">
              <w:t>on</w:t>
            </w:r>
            <w:r w:rsidR="004C760B" w:rsidRPr="002D71DF">
              <w:t xml:space="preserve"> </w:t>
            </w:r>
            <w:r w:rsidRPr="002D71DF">
              <w:t>stage</w:t>
            </w:r>
            <w:r w:rsidR="004C760B" w:rsidRPr="002D71DF">
              <w:t xml:space="preserve"> </w:t>
            </w:r>
            <w:r w:rsidRPr="002D71DF">
              <w:t>and</w:t>
            </w:r>
            <w:r w:rsidR="004C760B" w:rsidRPr="002D71DF">
              <w:t xml:space="preserve"> </w:t>
            </w:r>
            <w:r w:rsidRPr="002D71DF">
              <w:t>in</w:t>
            </w:r>
            <w:r w:rsidR="004C760B" w:rsidRPr="002D71DF">
              <w:t xml:space="preserve"> </w:t>
            </w:r>
            <w:r w:rsidRPr="002D71DF">
              <w:t>scripted</w:t>
            </w:r>
            <w:r w:rsidR="004C760B" w:rsidRPr="002D71DF">
              <w:t xml:space="preserve"> </w:t>
            </w:r>
            <w:r w:rsidRPr="002D71DF">
              <w:t>works?</w:t>
            </w:r>
            <w:r w:rsidR="004C760B" w:rsidRPr="002D71DF">
              <w:t xml:space="preserve"> </w:t>
            </w:r>
            <w:r w:rsidRPr="002D71DF">
              <w:t>Whose</w:t>
            </w:r>
            <w:r w:rsidR="004C760B" w:rsidRPr="002D71DF">
              <w:t xml:space="preserve"> </w:t>
            </w:r>
            <w:r w:rsidRPr="002D71DF">
              <w:t>stories</w:t>
            </w:r>
            <w:r w:rsidR="004C760B" w:rsidRPr="002D71DF">
              <w:t xml:space="preserve"> </w:t>
            </w:r>
            <w:r w:rsidRPr="002D71DF">
              <w:t>might</w:t>
            </w:r>
            <w:r w:rsidR="004C760B" w:rsidRPr="002D71DF">
              <w:t xml:space="preserve"> </w:t>
            </w:r>
            <w:r w:rsidRPr="002D71DF">
              <w:t>not</w:t>
            </w:r>
            <w:r w:rsidR="004C760B" w:rsidRPr="002D71DF">
              <w:t xml:space="preserve"> </w:t>
            </w:r>
            <w:r w:rsidRPr="002D71DF">
              <w:t>have</w:t>
            </w:r>
            <w:r w:rsidR="004C760B" w:rsidRPr="002D71DF">
              <w:t xml:space="preserve"> </w:t>
            </w:r>
            <w:r w:rsidRPr="002D71DF">
              <w:t>been</w:t>
            </w:r>
            <w:r w:rsidR="004C760B" w:rsidRPr="002D71DF">
              <w:t xml:space="preserve"> </w:t>
            </w:r>
            <w:r w:rsidRPr="002D71DF">
              <w:t>shared?</w:t>
            </w:r>
          </w:p>
          <w:p w14:paraId="57E37867" w14:textId="7B77A09B" w:rsidR="0032683E" w:rsidRPr="002D71DF" w:rsidRDefault="0032683E" w:rsidP="00C3538A">
            <w:pPr>
              <w:pStyle w:val="ListBullet"/>
              <w:numPr>
                <w:ilvl w:val="0"/>
                <w:numId w:val="5"/>
              </w:numPr>
            </w:pPr>
            <w:r w:rsidRPr="002D71DF">
              <w:t>What</w:t>
            </w:r>
            <w:r w:rsidR="004C760B" w:rsidRPr="002D71DF">
              <w:t xml:space="preserve"> </w:t>
            </w:r>
            <w:r w:rsidRPr="002D71DF">
              <w:t>safe</w:t>
            </w:r>
            <w:r w:rsidR="004C760B" w:rsidRPr="002D71DF">
              <w:t xml:space="preserve"> </w:t>
            </w:r>
            <w:r w:rsidRPr="002D71DF">
              <w:t>processes</w:t>
            </w:r>
            <w:r w:rsidR="004C760B" w:rsidRPr="002D71DF">
              <w:t xml:space="preserve"> </w:t>
            </w:r>
            <w:r w:rsidRPr="002D71DF">
              <w:t>and</w:t>
            </w:r>
            <w:r w:rsidR="004C760B" w:rsidRPr="002D71DF">
              <w:t xml:space="preserve"> </w:t>
            </w:r>
            <w:r w:rsidRPr="002D71DF">
              <w:t>respectful</w:t>
            </w:r>
            <w:r w:rsidR="004C760B" w:rsidRPr="002D71DF">
              <w:t xml:space="preserve"> </w:t>
            </w:r>
            <w:r w:rsidRPr="002D71DF">
              <w:t>protocols</w:t>
            </w:r>
            <w:r w:rsidR="004C760B" w:rsidRPr="002D71DF">
              <w:t xml:space="preserve"> </w:t>
            </w:r>
            <w:r w:rsidRPr="002D71DF">
              <w:t>have</w:t>
            </w:r>
            <w:r w:rsidR="004C760B" w:rsidRPr="002D71DF">
              <w:t xml:space="preserve"> </w:t>
            </w:r>
            <w:r w:rsidRPr="002D71DF">
              <w:t>you</w:t>
            </w:r>
            <w:r w:rsidR="004C760B" w:rsidRPr="002D71DF">
              <w:t xml:space="preserve"> </w:t>
            </w:r>
            <w:r w:rsidRPr="002D71DF">
              <w:t>used</w:t>
            </w:r>
            <w:r w:rsidR="004C760B" w:rsidRPr="002D71DF">
              <w:t xml:space="preserve"> </w:t>
            </w:r>
            <w:r w:rsidRPr="002D71DF">
              <w:t>to</w:t>
            </w:r>
            <w:r w:rsidR="004C760B" w:rsidRPr="002D71DF">
              <w:t xml:space="preserve"> </w:t>
            </w:r>
            <w:r w:rsidRPr="002D71DF">
              <w:t>share</w:t>
            </w:r>
            <w:r w:rsidR="004C760B" w:rsidRPr="002D71DF">
              <w:t xml:space="preserve"> </w:t>
            </w:r>
            <w:r w:rsidRPr="002D71DF">
              <w:t>your</w:t>
            </w:r>
            <w:r w:rsidR="004C760B" w:rsidRPr="002D71DF">
              <w:t xml:space="preserve"> </w:t>
            </w:r>
            <w:r w:rsidRPr="002D71DF">
              <w:t>own</w:t>
            </w:r>
            <w:r w:rsidR="004C760B" w:rsidRPr="002D71DF">
              <w:t xml:space="preserve"> </w:t>
            </w:r>
            <w:r w:rsidRPr="002D71DF">
              <w:t>and/or</w:t>
            </w:r>
            <w:r w:rsidR="004C760B" w:rsidRPr="002D71DF">
              <w:t xml:space="preserve"> </w:t>
            </w:r>
            <w:r w:rsidRPr="002D71DF">
              <w:t>other</w:t>
            </w:r>
            <w:r w:rsidR="004C760B" w:rsidRPr="002D71DF">
              <w:t xml:space="preserve"> </w:t>
            </w:r>
            <w:r w:rsidRPr="002D71DF">
              <w:t>people’s</w:t>
            </w:r>
            <w:r w:rsidR="004C760B" w:rsidRPr="002D71DF">
              <w:t xml:space="preserve"> </w:t>
            </w:r>
            <w:r w:rsidRPr="002D71DF">
              <w:t>stories</w:t>
            </w:r>
            <w:r w:rsidR="004C760B" w:rsidRPr="002D71DF">
              <w:t xml:space="preserve"> </w:t>
            </w:r>
            <w:r w:rsidRPr="002D71DF">
              <w:t>in</w:t>
            </w:r>
            <w:r w:rsidR="004C760B" w:rsidRPr="002D71DF">
              <w:t xml:space="preserve"> </w:t>
            </w:r>
            <w:r w:rsidRPr="002D71DF">
              <w:t>Drama?</w:t>
            </w:r>
            <w:r w:rsidR="004C760B" w:rsidRPr="002D71DF">
              <w:t xml:space="preserve"> </w:t>
            </w:r>
            <w:r w:rsidRPr="002D71DF">
              <w:t>Why</w:t>
            </w:r>
            <w:r w:rsidR="004C760B" w:rsidRPr="002D71DF">
              <w:t xml:space="preserve"> </w:t>
            </w:r>
            <w:r w:rsidRPr="002D71DF">
              <w:t>were</w:t>
            </w:r>
            <w:r w:rsidR="004C760B" w:rsidRPr="002D71DF">
              <w:t xml:space="preserve"> </w:t>
            </w:r>
            <w:r w:rsidRPr="002D71DF">
              <w:t>they</w:t>
            </w:r>
            <w:r w:rsidR="004C760B" w:rsidRPr="002D71DF">
              <w:t xml:space="preserve"> </w:t>
            </w:r>
            <w:r w:rsidRPr="002D71DF">
              <w:t>important?</w:t>
            </w:r>
          </w:p>
          <w:p w14:paraId="2028155E" w14:textId="6FEAD06A" w:rsidR="0032683E" w:rsidRPr="002D71DF" w:rsidRDefault="0032683E" w:rsidP="0032683E">
            <w:pPr>
              <w:pStyle w:val="FeatureBox2"/>
            </w:pPr>
            <w:r w:rsidRPr="002D71DF">
              <w:rPr>
                <w:b/>
              </w:rPr>
              <w:t>Teacher</w:t>
            </w:r>
            <w:r w:rsidR="004C760B" w:rsidRPr="002D71DF">
              <w:rPr>
                <w:b/>
              </w:rPr>
              <w:t xml:space="preserve"> </w:t>
            </w:r>
            <w:r w:rsidRPr="002D71DF">
              <w:rPr>
                <w:b/>
              </w:rPr>
              <w:t>note:</w:t>
            </w:r>
            <w:r w:rsidR="004C760B" w:rsidRPr="002D71DF">
              <w:t xml:space="preserve"> </w:t>
            </w:r>
            <w:r w:rsidRPr="002D71DF">
              <w:t>in</w:t>
            </w:r>
            <w:r w:rsidR="004C760B" w:rsidRPr="002D71DF">
              <w:t xml:space="preserve"> </w:t>
            </w:r>
            <w:r w:rsidRPr="002D71DF">
              <w:t>response</w:t>
            </w:r>
            <w:r w:rsidR="004C760B" w:rsidRPr="002D71DF">
              <w:t xml:space="preserve"> </w:t>
            </w:r>
            <w:r w:rsidRPr="002D71DF">
              <w:t>to</w:t>
            </w:r>
            <w:r w:rsidR="004C760B" w:rsidRPr="002D71DF">
              <w:t xml:space="preserve"> </w:t>
            </w:r>
            <w:r w:rsidRPr="002D71DF">
              <w:t>student</w:t>
            </w:r>
            <w:r w:rsidR="004C760B" w:rsidRPr="002D71DF">
              <w:t xml:space="preserve"> </w:t>
            </w:r>
            <w:r w:rsidRPr="002D71DF">
              <w:t>need</w:t>
            </w:r>
            <w:r w:rsidR="000A4E4D">
              <w:t xml:space="preserve"> and</w:t>
            </w:r>
            <w:r w:rsidR="004C760B" w:rsidRPr="002D71DF">
              <w:t xml:space="preserve"> </w:t>
            </w:r>
            <w:r w:rsidRPr="002D71DF">
              <w:t>to</w:t>
            </w:r>
            <w:r w:rsidR="004C760B" w:rsidRPr="002D71DF">
              <w:t xml:space="preserve"> </w:t>
            </w:r>
            <w:r w:rsidRPr="002D71DF">
              <w:t>further</w:t>
            </w:r>
            <w:r w:rsidR="004C760B" w:rsidRPr="002D71DF">
              <w:t xml:space="preserve"> </w:t>
            </w:r>
            <w:r w:rsidRPr="002D71DF">
              <w:t>guide</w:t>
            </w:r>
            <w:r w:rsidR="004C760B" w:rsidRPr="002D71DF">
              <w:t xml:space="preserve"> </w:t>
            </w:r>
            <w:r w:rsidRPr="002D71DF">
              <w:t>these</w:t>
            </w:r>
            <w:r w:rsidR="004C760B" w:rsidRPr="002D71DF">
              <w:t xml:space="preserve"> </w:t>
            </w:r>
            <w:r w:rsidRPr="002D71DF">
              <w:t>discussions,</w:t>
            </w:r>
            <w:r w:rsidR="004C760B" w:rsidRPr="002D71DF">
              <w:t xml:space="preserve"> </w:t>
            </w:r>
            <w:r w:rsidRPr="002D71DF">
              <w:t>the</w:t>
            </w:r>
            <w:r w:rsidR="004C760B" w:rsidRPr="002D71DF">
              <w:t xml:space="preserve"> </w:t>
            </w:r>
            <w:r w:rsidRPr="002D71DF">
              <w:t>teacher</w:t>
            </w:r>
            <w:r w:rsidR="004C760B" w:rsidRPr="002D71DF">
              <w:t xml:space="preserve"> </w:t>
            </w:r>
            <w:r w:rsidRPr="002D71DF">
              <w:t>may</w:t>
            </w:r>
            <w:r w:rsidR="004C760B" w:rsidRPr="002D71DF">
              <w:t xml:space="preserve"> </w:t>
            </w:r>
            <w:r w:rsidRPr="002D71DF">
              <w:t>model</w:t>
            </w:r>
            <w:r w:rsidR="004C760B" w:rsidRPr="002D71DF">
              <w:t xml:space="preserve"> </w:t>
            </w:r>
            <w:r w:rsidRPr="002D71DF">
              <w:t>responses</w:t>
            </w:r>
            <w:r w:rsidR="004C760B" w:rsidRPr="002D71DF">
              <w:t xml:space="preserve"> </w:t>
            </w:r>
            <w:r w:rsidRPr="002D71DF">
              <w:t>to</w:t>
            </w:r>
            <w:r w:rsidR="004C760B" w:rsidRPr="002D71DF">
              <w:t xml:space="preserve"> </w:t>
            </w:r>
            <w:r w:rsidRPr="002D71DF">
              <w:t>one</w:t>
            </w:r>
            <w:r w:rsidR="004C760B" w:rsidRPr="002D71DF">
              <w:t xml:space="preserve"> </w:t>
            </w:r>
            <w:r w:rsidRPr="002D71DF">
              <w:t>or</w:t>
            </w:r>
            <w:r w:rsidR="004C760B" w:rsidRPr="002D71DF">
              <w:t xml:space="preserve"> </w:t>
            </w:r>
            <w:r w:rsidRPr="002D71DF">
              <w:t>more</w:t>
            </w:r>
            <w:r w:rsidR="004C760B" w:rsidRPr="002D71DF">
              <w:t xml:space="preserve"> </w:t>
            </w:r>
            <w:r w:rsidRPr="002D71DF">
              <w:t>of</w:t>
            </w:r>
            <w:r w:rsidR="004C760B" w:rsidRPr="002D71DF">
              <w:t xml:space="preserve"> </w:t>
            </w:r>
            <w:r w:rsidRPr="002D71DF">
              <w:t>these</w:t>
            </w:r>
            <w:r w:rsidR="004C760B" w:rsidRPr="002D71DF">
              <w:t xml:space="preserve"> </w:t>
            </w:r>
            <w:r w:rsidRPr="002D71DF">
              <w:t>questions.</w:t>
            </w:r>
            <w:r w:rsidR="004C760B" w:rsidRPr="002D71DF">
              <w:t xml:space="preserve"> </w:t>
            </w:r>
            <w:r w:rsidRPr="002D71DF">
              <w:t>For</w:t>
            </w:r>
            <w:r w:rsidR="004C760B" w:rsidRPr="002D71DF">
              <w:t xml:space="preserve"> </w:t>
            </w:r>
            <w:r w:rsidRPr="002D71DF">
              <w:t>example:</w:t>
            </w:r>
            <w:r w:rsidR="004C760B" w:rsidRPr="002D71DF">
              <w:t xml:space="preserve"> </w:t>
            </w:r>
            <w:r w:rsidRPr="002D71DF">
              <w:t>Last</w:t>
            </w:r>
            <w:r w:rsidR="004C760B" w:rsidRPr="002D71DF">
              <w:t xml:space="preserve"> </w:t>
            </w:r>
            <w:r w:rsidRPr="002D71DF">
              <w:t>year,</w:t>
            </w:r>
            <w:r w:rsidR="004C760B" w:rsidRPr="002D71DF">
              <w:t xml:space="preserve"> </w:t>
            </w:r>
            <w:r w:rsidRPr="002D71DF">
              <w:t>we</w:t>
            </w:r>
            <w:r w:rsidR="004C760B" w:rsidRPr="002D71DF">
              <w:t xml:space="preserve"> </w:t>
            </w:r>
            <w:r w:rsidRPr="002D71DF">
              <w:t>created</w:t>
            </w:r>
            <w:r w:rsidR="004C760B" w:rsidRPr="002D71DF">
              <w:t xml:space="preserve"> </w:t>
            </w:r>
            <w:r w:rsidRPr="002D71DF">
              <w:t>a</w:t>
            </w:r>
            <w:r w:rsidR="004C760B" w:rsidRPr="002D71DF">
              <w:t xml:space="preserve"> </w:t>
            </w:r>
            <w:r w:rsidRPr="002D71DF">
              <w:t>sound</w:t>
            </w:r>
            <w:r w:rsidR="004C760B" w:rsidRPr="002D71DF">
              <w:t xml:space="preserve"> </w:t>
            </w:r>
            <w:r w:rsidRPr="002D71DF">
              <w:t>design</w:t>
            </w:r>
            <w:r w:rsidR="004C760B" w:rsidRPr="002D71DF">
              <w:t xml:space="preserve"> </w:t>
            </w:r>
            <w:r w:rsidRPr="002D71DF">
              <w:t>for</w:t>
            </w:r>
            <w:r w:rsidR="004C760B" w:rsidRPr="002D71DF">
              <w:rPr>
                <w:i/>
              </w:rPr>
              <w:t xml:space="preserve"> </w:t>
            </w:r>
            <w:r w:rsidRPr="002D71DF">
              <w:rPr>
                <w:i/>
              </w:rPr>
              <w:t>Sunshine</w:t>
            </w:r>
            <w:r w:rsidR="004C760B" w:rsidRPr="002D71DF">
              <w:rPr>
                <w:i/>
              </w:rPr>
              <w:t xml:space="preserve"> </w:t>
            </w:r>
            <w:r w:rsidRPr="002D71DF">
              <w:rPr>
                <w:i/>
              </w:rPr>
              <w:t>Super</w:t>
            </w:r>
            <w:r w:rsidR="004C760B" w:rsidRPr="002D71DF">
              <w:rPr>
                <w:i/>
              </w:rPr>
              <w:t xml:space="preserve"> </w:t>
            </w:r>
            <w:r w:rsidRPr="002D71DF">
              <w:rPr>
                <w:i/>
              </w:rPr>
              <w:t>Girl</w:t>
            </w:r>
            <w:r w:rsidR="004C760B" w:rsidRPr="002D71DF">
              <w:t xml:space="preserve"> </w:t>
            </w:r>
            <w:r w:rsidRPr="002D71DF">
              <w:t>by</w:t>
            </w:r>
            <w:r w:rsidR="004C760B" w:rsidRPr="002D71DF">
              <w:t xml:space="preserve"> </w:t>
            </w:r>
            <w:r w:rsidRPr="002D71DF">
              <w:t>Andrea</w:t>
            </w:r>
            <w:r w:rsidR="004C760B" w:rsidRPr="002D71DF">
              <w:t xml:space="preserve"> </w:t>
            </w:r>
            <w:r w:rsidRPr="002D71DF">
              <w:t>James</w:t>
            </w:r>
            <w:r w:rsidR="004C760B" w:rsidRPr="002D71DF">
              <w:t xml:space="preserve"> </w:t>
            </w:r>
            <w:r w:rsidRPr="002D71DF">
              <w:t>in</w:t>
            </w:r>
            <w:r w:rsidR="004C760B" w:rsidRPr="002D71DF">
              <w:t xml:space="preserve"> </w:t>
            </w:r>
            <w:r w:rsidRPr="002D71DF">
              <w:t>our</w:t>
            </w:r>
            <w:r w:rsidR="004C760B" w:rsidRPr="002D71DF">
              <w:t xml:space="preserve"> </w:t>
            </w:r>
            <w:r w:rsidRPr="002D71DF">
              <w:t>‘Nothing</w:t>
            </w:r>
            <w:r w:rsidR="004C760B" w:rsidRPr="002D71DF">
              <w:t xml:space="preserve"> </w:t>
            </w:r>
            <w:r w:rsidRPr="002D71DF">
              <w:t>is</w:t>
            </w:r>
            <w:r w:rsidR="004C760B" w:rsidRPr="002D71DF">
              <w:t xml:space="preserve"> </w:t>
            </w:r>
            <w:r w:rsidRPr="002D71DF">
              <w:t>neutral’</w:t>
            </w:r>
            <w:r w:rsidR="004C760B" w:rsidRPr="002D71DF">
              <w:t xml:space="preserve"> </w:t>
            </w:r>
            <w:r w:rsidRPr="002D71DF">
              <w:t>unit.</w:t>
            </w:r>
            <w:r w:rsidR="004C760B" w:rsidRPr="002D71DF">
              <w:t xml:space="preserve"> </w:t>
            </w:r>
            <w:r w:rsidRPr="002D71DF">
              <w:t>We</w:t>
            </w:r>
            <w:r w:rsidR="004C760B" w:rsidRPr="002D71DF">
              <w:t xml:space="preserve"> </w:t>
            </w:r>
            <w:r w:rsidRPr="002D71DF">
              <w:t>also</w:t>
            </w:r>
            <w:r w:rsidR="004C760B" w:rsidRPr="002D71DF">
              <w:t xml:space="preserve"> </w:t>
            </w:r>
            <w:r w:rsidRPr="002D71DF">
              <w:t>developed</w:t>
            </w:r>
            <w:r w:rsidR="004C760B" w:rsidRPr="002D71DF">
              <w:t xml:space="preserve"> </w:t>
            </w:r>
            <w:r w:rsidRPr="002D71DF">
              <w:t>characters</w:t>
            </w:r>
            <w:r w:rsidR="004C760B" w:rsidRPr="002D71DF">
              <w:t xml:space="preserve"> </w:t>
            </w:r>
            <w:r w:rsidRPr="002D71DF">
              <w:t>and</w:t>
            </w:r>
            <w:r w:rsidR="004C760B" w:rsidRPr="002D71DF">
              <w:t xml:space="preserve"> </w:t>
            </w:r>
            <w:r w:rsidRPr="002D71DF">
              <w:t>performed</w:t>
            </w:r>
            <w:r w:rsidR="004C760B" w:rsidRPr="002D71DF">
              <w:t xml:space="preserve"> </w:t>
            </w:r>
            <w:r w:rsidRPr="002D71DF">
              <w:t>an</w:t>
            </w:r>
            <w:r w:rsidR="004C760B" w:rsidRPr="002D71DF">
              <w:t xml:space="preserve"> </w:t>
            </w:r>
            <w:r w:rsidRPr="002D71DF">
              <w:t>ensemble</w:t>
            </w:r>
            <w:r w:rsidR="004C760B" w:rsidRPr="002D71DF">
              <w:t xml:space="preserve"> </w:t>
            </w:r>
            <w:r w:rsidRPr="002D71DF">
              <w:t>scene</w:t>
            </w:r>
            <w:r w:rsidR="004C760B" w:rsidRPr="002D71DF">
              <w:t xml:space="preserve"> </w:t>
            </w:r>
            <w:r w:rsidRPr="002D71DF">
              <w:t>from</w:t>
            </w:r>
            <w:r w:rsidR="004C760B" w:rsidRPr="002D71DF">
              <w:t xml:space="preserve"> </w:t>
            </w:r>
            <w:r w:rsidRPr="002D71DF">
              <w:rPr>
                <w:i/>
              </w:rPr>
              <w:t>Shack</w:t>
            </w:r>
            <w:r w:rsidR="004C760B" w:rsidRPr="002D71DF">
              <w:t xml:space="preserve"> </w:t>
            </w:r>
            <w:r w:rsidRPr="002D71DF">
              <w:t>by</w:t>
            </w:r>
            <w:r w:rsidR="004C760B" w:rsidRPr="002D71DF">
              <w:t xml:space="preserve"> </w:t>
            </w:r>
            <w:r w:rsidRPr="002D71DF">
              <w:t>George</w:t>
            </w:r>
            <w:r w:rsidR="004C760B" w:rsidRPr="002D71DF">
              <w:t xml:space="preserve"> </w:t>
            </w:r>
            <w:r w:rsidRPr="002D71DF">
              <w:t>Kemp</w:t>
            </w:r>
            <w:r w:rsidR="004C760B" w:rsidRPr="002D71DF">
              <w:t xml:space="preserve"> </w:t>
            </w:r>
            <w:r w:rsidRPr="002D71DF">
              <w:t>in</w:t>
            </w:r>
            <w:r w:rsidR="004C760B" w:rsidRPr="002D71DF">
              <w:t xml:space="preserve"> </w:t>
            </w:r>
            <w:r w:rsidRPr="002D71DF">
              <w:t>our</w:t>
            </w:r>
            <w:r w:rsidR="004C760B" w:rsidRPr="002D71DF">
              <w:t xml:space="preserve"> </w:t>
            </w:r>
            <w:r w:rsidRPr="002D71DF">
              <w:t>‘Crafting</w:t>
            </w:r>
            <w:r w:rsidR="004C760B" w:rsidRPr="002D71DF">
              <w:t xml:space="preserve"> </w:t>
            </w:r>
            <w:r w:rsidRPr="002D71DF">
              <w:t>character’</w:t>
            </w:r>
            <w:r w:rsidR="004C760B" w:rsidRPr="002D71DF">
              <w:t xml:space="preserve"> </w:t>
            </w:r>
            <w:r w:rsidRPr="002D71DF">
              <w:t>unit.</w:t>
            </w:r>
          </w:p>
          <w:p w14:paraId="3CC873FE" w14:textId="73DDB9A2" w:rsidR="0032683E" w:rsidRPr="002D71DF" w:rsidRDefault="0032683E" w:rsidP="0032683E">
            <w:r w:rsidRPr="002D71DF">
              <w:t>Choose</w:t>
            </w:r>
            <w:r w:rsidR="004C760B" w:rsidRPr="002D71DF">
              <w:t xml:space="preserve"> </w:t>
            </w:r>
            <w:r w:rsidRPr="002D71DF">
              <w:t>one</w:t>
            </w:r>
            <w:r w:rsidR="004C760B" w:rsidRPr="002D71DF">
              <w:t xml:space="preserve"> </w:t>
            </w:r>
            <w:r w:rsidRPr="002D71DF">
              <w:t>or</w:t>
            </w:r>
            <w:r w:rsidR="004C760B" w:rsidRPr="002D71DF">
              <w:t xml:space="preserve"> </w:t>
            </w:r>
            <w:r w:rsidRPr="002D71DF">
              <w:t>more</w:t>
            </w:r>
            <w:r w:rsidR="004C760B" w:rsidRPr="002D71DF">
              <w:t xml:space="preserve"> </w:t>
            </w:r>
            <w:r w:rsidRPr="002D71DF">
              <w:t>appropriate</w:t>
            </w:r>
            <w:r w:rsidR="004C760B" w:rsidRPr="002D71DF">
              <w:t xml:space="preserve"> </w:t>
            </w:r>
            <w:r w:rsidRPr="002D71DF">
              <w:t>responses</w:t>
            </w:r>
            <w:r w:rsidR="004C760B" w:rsidRPr="002D71DF">
              <w:t xml:space="preserve"> </w:t>
            </w:r>
            <w:r w:rsidRPr="002D71DF">
              <w:t>from</w:t>
            </w:r>
            <w:r w:rsidR="004C760B" w:rsidRPr="002D71DF">
              <w:t xml:space="preserve"> </w:t>
            </w:r>
            <w:r w:rsidRPr="002D71DF">
              <w:t>the</w:t>
            </w:r>
            <w:r w:rsidR="004C760B" w:rsidRPr="002D71DF">
              <w:t xml:space="preserve"> </w:t>
            </w:r>
            <w:r w:rsidRPr="002D71DF">
              <w:t>discussion</w:t>
            </w:r>
            <w:r w:rsidR="004C760B" w:rsidRPr="002D71DF">
              <w:t xml:space="preserve"> </w:t>
            </w:r>
            <w:r w:rsidRPr="002D71DF">
              <w:t>and</w:t>
            </w:r>
            <w:r w:rsidR="004C760B" w:rsidRPr="002D71DF">
              <w:t xml:space="preserve"> </w:t>
            </w:r>
            <w:r w:rsidRPr="002D71DF">
              <w:t>support</w:t>
            </w:r>
            <w:r w:rsidR="004C760B" w:rsidRPr="002D71DF">
              <w:t xml:space="preserve"> </w:t>
            </w:r>
            <w:r w:rsidRPr="002D71DF">
              <w:t>students</w:t>
            </w:r>
            <w:r w:rsidR="004C760B" w:rsidRPr="002D71DF">
              <w:t xml:space="preserve"> </w:t>
            </w:r>
            <w:r w:rsidRPr="002D71DF">
              <w:t>to</w:t>
            </w:r>
            <w:r w:rsidR="004C760B" w:rsidRPr="002D71DF">
              <w:t xml:space="preserve"> </w:t>
            </w:r>
            <w:r w:rsidRPr="002D71DF">
              <w:t>create</w:t>
            </w:r>
            <w:r w:rsidR="004C760B" w:rsidRPr="002D71DF">
              <w:t xml:space="preserve"> </w:t>
            </w:r>
            <w:r w:rsidRPr="002D71DF">
              <w:t>a</w:t>
            </w:r>
            <w:r w:rsidR="004C760B" w:rsidRPr="002D71DF">
              <w:t xml:space="preserve"> </w:t>
            </w:r>
            <w:r w:rsidRPr="002D71DF">
              <w:t>series</w:t>
            </w:r>
            <w:r w:rsidR="004C760B" w:rsidRPr="002D71DF">
              <w:t xml:space="preserve"> </w:t>
            </w:r>
            <w:r w:rsidRPr="002D71DF">
              <w:t>of</w:t>
            </w:r>
            <w:r w:rsidR="004C760B" w:rsidRPr="002D71DF">
              <w:t xml:space="preserve"> </w:t>
            </w:r>
            <w:r w:rsidRPr="002D71DF">
              <w:t>tableaux</w:t>
            </w:r>
            <w:r w:rsidR="004C760B" w:rsidRPr="002D71DF">
              <w:t xml:space="preserve"> </w:t>
            </w:r>
            <w:r w:rsidRPr="002D71DF">
              <w:t>to</w:t>
            </w:r>
            <w:r w:rsidR="004C760B" w:rsidRPr="002D71DF">
              <w:t xml:space="preserve"> </w:t>
            </w:r>
            <w:r w:rsidRPr="002D71DF">
              <w:t>illustrate</w:t>
            </w:r>
            <w:r w:rsidR="004C760B" w:rsidRPr="002D71DF">
              <w:t xml:space="preserve"> </w:t>
            </w:r>
            <w:r w:rsidRPr="002D71DF">
              <w:t>the</w:t>
            </w:r>
            <w:r w:rsidR="004C760B" w:rsidRPr="002D71DF">
              <w:t xml:space="preserve"> </w:t>
            </w:r>
            <w:r w:rsidRPr="002D71DF">
              <w:t>themes</w:t>
            </w:r>
            <w:r w:rsidR="004C760B" w:rsidRPr="002D71DF">
              <w:t xml:space="preserve"> </w:t>
            </w:r>
            <w:r w:rsidRPr="002D71DF">
              <w:t>and</w:t>
            </w:r>
            <w:r w:rsidR="004C760B" w:rsidRPr="002D71DF">
              <w:t xml:space="preserve"> </w:t>
            </w:r>
            <w:r w:rsidRPr="002D71DF">
              <w:t>ideas</w:t>
            </w:r>
            <w:r w:rsidR="004C760B" w:rsidRPr="002D71DF">
              <w:t xml:space="preserve"> </w:t>
            </w:r>
            <w:r w:rsidRPr="002D71DF">
              <w:t>that</w:t>
            </w:r>
            <w:r w:rsidR="004C760B" w:rsidRPr="002D71DF">
              <w:t xml:space="preserve"> </w:t>
            </w:r>
            <w:r w:rsidRPr="002D71DF">
              <w:t>emerged.</w:t>
            </w:r>
            <w:r w:rsidR="004C760B" w:rsidRPr="002D71DF">
              <w:t xml:space="preserve"> </w:t>
            </w:r>
            <w:r w:rsidRPr="002D71DF">
              <w:t>Use</w:t>
            </w:r>
            <w:r w:rsidR="004C760B" w:rsidRPr="002D71DF">
              <w:t xml:space="preserve"> </w:t>
            </w:r>
            <w:r w:rsidRPr="002D71DF">
              <w:t>the</w:t>
            </w:r>
            <w:r w:rsidR="004C760B" w:rsidRPr="002D71DF">
              <w:t xml:space="preserve"> </w:t>
            </w:r>
            <w:r w:rsidRPr="002D71DF">
              <w:t>‘I</w:t>
            </w:r>
            <w:r w:rsidR="004C760B" w:rsidRPr="002D71DF">
              <w:t xml:space="preserve"> </w:t>
            </w:r>
            <w:r w:rsidRPr="002D71DF">
              <w:t>do</w:t>
            </w:r>
            <w:r w:rsidR="00117130">
              <w:t>,</w:t>
            </w:r>
            <w:r w:rsidR="004C760B" w:rsidRPr="002D71DF">
              <w:t xml:space="preserve"> </w:t>
            </w:r>
            <w:r w:rsidR="00117130">
              <w:t>w</w:t>
            </w:r>
            <w:r w:rsidRPr="002D71DF">
              <w:t>e</w:t>
            </w:r>
            <w:r w:rsidR="004C760B" w:rsidRPr="002D71DF">
              <w:t xml:space="preserve"> </w:t>
            </w:r>
            <w:r w:rsidRPr="002D71DF">
              <w:t>do</w:t>
            </w:r>
            <w:r w:rsidR="00117130">
              <w:t>,</w:t>
            </w:r>
            <w:r w:rsidR="004C760B" w:rsidRPr="002D71DF">
              <w:t xml:space="preserve"> </w:t>
            </w:r>
            <w:r w:rsidR="00117130">
              <w:t>y</w:t>
            </w:r>
            <w:r w:rsidRPr="002D71DF">
              <w:t>ou</w:t>
            </w:r>
            <w:r w:rsidR="004C760B" w:rsidRPr="002D71DF">
              <w:t xml:space="preserve"> </w:t>
            </w:r>
            <w:r w:rsidRPr="002D71DF">
              <w:t>do’</w:t>
            </w:r>
            <w:r w:rsidR="004C760B" w:rsidRPr="002D71DF">
              <w:t xml:space="preserve"> </w:t>
            </w:r>
            <w:r w:rsidRPr="002D71DF">
              <w:t>approach</w:t>
            </w:r>
            <w:r w:rsidR="004C760B" w:rsidRPr="002D71DF">
              <w:t xml:space="preserve"> </w:t>
            </w:r>
            <w:r w:rsidRPr="002D71DF">
              <w:t>to</w:t>
            </w:r>
            <w:r w:rsidR="004C760B" w:rsidRPr="002D71DF">
              <w:t xml:space="preserve"> </w:t>
            </w:r>
            <w:r w:rsidRPr="002D71DF">
              <w:t>model</w:t>
            </w:r>
            <w:r w:rsidR="004C760B" w:rsidRPr="002D71DF">
              <w:t xml:space="preserve"> </w:t>
            </w:r>
            <w:r w:rsidRPr="002D71DF">
              <w:t>and</w:t>
            </w:r>
            <w:r w:rsidR="004C760B" w:rsidRPr="002D71DF">
              <w:t xml:space="preserve"> </w:t>
            </w:r>
            <w:r w:rsidRPr="002D71DF">
              <w:t>gradually</w:t>
            </w:r>
            <w:r w:rsidR="004C760B" w:rsidRPr="002D71DF">
              <w:t xml:space="preserve"> </w:t>
            </w:r>
            <w:r w:rsidRPr="002D71DF">
              <w:t>release</w:t>
            </w:r>
            <w:r w:rsidR="004C760B" w:rsidRPr="002D71DF">
              <w:t xml:space="preserve"> </w:t>
            </w:r>
            <w:r w:rsidRPr="002D71DF">
              <w:t>responsibility</w:t>
            </w:r>
            <w:r w:rsidR="004C760B" w:rsidRPr="002D71DF">
              <w:t xml:space="preserve"> </w:t>
            </w:r>
            <w:r w:rsidRPr="002D71DF">
              <w:t>for</w:t>
            </w:r>
            <w:r w:rsidR="004C760B" w:rsidRPr="002D71DF">
              <w:t xml:space="preserve"> </w:t>
            </w:r>
            <w:r w:rsidRPr="002D71DF">
              <w:t>the</w:t>
            </w:r>
            <w:r w:rsidR="004C760B" w:rsidRPr="002D71DF">
              <w:t xml:space="preserve"> </w:t>
            </w:r>
            <w:r w:rsidRPr="002D71DF">
              <w:t>creation</w:t>
            </w:r>
            <w:r w:rsidR="004C760B" w:rsidRPr="002D71DF">
              <w:t xml:space="preserve"> </w:t>
            </w:r>
            <w:r w:rsidRPr="002D71DF">
              <w:t>and</w:t>
            </w:r>
            <w:r w:rsidR="004C760B" w:rsidRPr="002D71DF">
              <w:t xml:space="preserve"> </w:t>
            </w:r>
            <w:r w:rsidRPr="002D71DF">
              <w:t>direction</w:t>
            </w:r>
            <w:r w:rsidR="004C760B" w:rsidRPr="002D71DF">
              <w:t xml:space="preserve"> </w:t>
            </w:r>
            <w:r w:rsidRPr="002D71DF">
              <w:t>of</w:t>
            </w:r>
            <w:r w:rsidR="004C760B" w:rsidRPr="002D71DF">
              <w:t xml:space="preserve"> </w:t>
            </w:r>
            <w:r w:rsidRPr="002D71DF">
              <w:t>these</w:t>
            </w:r>
            <w:r w:rsidR="004C760B" w:rsidRPr="002D71DF">
              <w:t xml:space="preserve"> </w:t>
            </w:r>
            <w:r w:rsidRPr="002D71DF">
              <w:t>tableaux.</w:t>
            </w:r>
          </w:p>
          <w:p w14:paraId="71169DA1" w14:textId="11017721" w:rsidR="0032683E" w:rsidRPr="002D71DF" w:rsidRDefault="0032683E" w:rsidP="00C3538A">
            <w:pPr>
              <w:pStyle w:val="ListBullet"/>
              <w:numPr>
                <w:ilvl w:val="0"/>
                <w:numId w:val="5"/>
              </w:numPr>
            </w:pPr>
            <w:r w:rsidRPr="002D71DF">
              <w:t>I</w:t>
            </w:r>
            <w:r w:rsidR="004C760B" w:rsidRPr="002D71DF">
              <w:t xml:space="preserve"> </w:t>
            </w:r>
            <w:r w:rsidRPr="002D71DF">
              <w:t>do</w:t>
            </w:r>
            <w:r w:rsidR="004C760B" w:rsidRPr="002D71DF">
              <w:t xml:space="preserve"> </w:t>
            </w:r>
            <w:r w:rsidRPr="002D71DF">
              <w:t>–</w:t>
            </w:r>
            <w:r w:rsidR="004C760B" w:rsidRPr="002D71DF">
              <w:t xml:space="preserve"> </w:t>
            </w:r>
            <w:r w:rsidRPr="002D71DF">
              <w:t>split</w:t>
            </w:r>
            <w:r w:rsidR="004C760B" w:rsidRPr="002D71DF">
              <w:t xml:space="preserve"> </w:t>
            </w:r>
            <w:r w:rsidRPr="002D71DF">
              <w:t>the</w:t>
            </w:r>
            <w:r w:rsidR="004C760B" w:rsidRPr="002D71DF">
              <w:t xml:space="preserve"> </w:t>
            </w:r>
            <w:r w:rsidRPr="002D71DF">
              <w:t>class</w:t>
            </w:r>
            <w:r w:rsidR="004C760B" w:rsidRPr="002D71DF">
              <w:t xml:space="preserve"> </w:t>
            </w:r>
            <w:r w:rsidRPr="002D71DF">
              <w:t>in</w:t>
            </w:r>
            <w:r w:rsidR="004C760B" w:rsidRPr="002D71DF">
              <w:t xml:space="preserve"> </w:t>
            </w:r>
            <w:r w:rsidRPr="002D71DF">
              <w:t>2</w:t>
            </w:r>
            <w:r w:rsidR="004C760B" w:rsidRPr="002D71DF">
              <w:t xml:space="preserve"> </w:t>
            </w:r>
            <w:r w:rsidRPr="002D71DF">
              <w:t>and</w:t>
            </w:r>
            <w:r w:rsidR="004C760B" w:rsidRPr="002D71DF">
              <w:t xml:space="preserve"> </w:t>
            </w:r>
            <w:r w:rsidRPr="002D71DF">
              <w:t>have</w:t>
            </w:r>
            <w:r w:rsidR="004C760B" w:rsidRPr="002D71DF">
              <w:t xml:space="preserve"> </w:t>
            </w:r>
            <w:r w:rsidRPr="002D71DF">
              <w:t>one</w:t>
            </w:r>
            <w:r w:rsidR="004C760B" w:rsidRPr="002D71DF">
              <w:t xml:space="preserve"> </w:t>
            </w:r>
            <w:r w:rsidRPr="002D71DF">
              <w:t>half</w:t>
            </w:r>
            <w:r w:rsidR="004C760B" w:rsidRPr="002D71DF">
              <w:t xml:space="preserve"> </w:t>
            </w:r>
            <w:r w:rsidRPr="002D71DF">
              <w:t>take</w:t>
            </w:r>
            <w:r w:rsidR="004C760B" w:rsidRPr="002D71DF">
              <w:t xml:space="preserve"> </w:t>
            </w:r>
            <w:r w:rsidRPr="002D71DF">
              <w:t>the</w:t>
            </w:r>
            <w:r w:rsidR="004C760B" w:rsidRPr="002D71DF">
              <w:t xml:space="preserve"> </w:t>
            </w:r>
            <w:r w:rsidRPr="002D71DF">
              <w:t>role</w:t>
            </w:r>
            <w:r w:rsidR="004C760B" w:rsidRPr="002D71DF">
              <w:t xml:space="preserve"> </w:t>
            </w:r>
            <w:r w:rsidRPr="002D71DF">
              <w:t>of</w:t>
            </w:r>
            <w:r w:rsidR="004C760B" w:rsidRPr="002D71DF">
              <w:t xml:space="preserve"> </w:t>
            </w:r>
            <w:r w:rsidRPr="002D71DF">
              <w:t>audience</w:t>
            </w:r>
            <w:r w:rsidR="004C760B" w:rsidRPr="002D71DF">
              <w:t xml:space="preserve"> </w:t>
            </w:r>
            <w:r w:rsidRPr="002D71DF">
              <w:t>while</w:t>
            </w:r>
            <w:r w:rsidR="004C760B" w:rsidRPr="002D71DF">
              <w:t xml:space="preserve"> </w:t>
            </w:r>
            <w:r w:rsidRPr="002D71DF">
              <w:t>the</w:t>
            </w:r>
            <w:r w:rsidR="004C760B" w:rsidRPr="002D71DF">
              <w:t xml:space="preserve"> </w:t>
            </w:r>
            <w:r w:rsidRPr="002D71DF">
              <w:t>other</w:t>
            </w:r>
            <w:r w:rsidR="004C760B" w:rsidRPr="002D71DF">
              <w:t xml:space="preserve"> </w:t>
            </w:r>
            <w:r w:rsidRPr="002D71DF">
              <w:t>half</w:t>
            </w:r>
            <w:r w:rsidR="004C760B" w:rsidRPr="002D71DF">
              <w:t xml:space="preserve"> </w:t>
            </w:r>
            <w:r w:rsidRPr="002D71DF">
              <w:t>take</w:t>
            </w:r>
            <w:r w:rsidR="004C760B" w:rsidRPr="002D71DF">
              <w:t xml:space="preserve"> </w:t>
            </w:r>
            <w:r w:rsidRPr="002D71DF">
              <w:t>the</w:t>
            </w:r>
            <w:r w:rsidR="004C760B" w:rsidRPr="002D71DF">
              <w:t xml:space="preserve"> </w:t>
            </w:r>
            <w:r w:rsidRPr="002D71DF">
              <w:t>role</w:t>
            </w:r>
            <w:r w:rsidR="004C760B" w:rsidRPr="002D71DF">
              <w:t xml:space="preserve"> </w:t>
            </w:r>
            <w:r w:rsidRPr="002D71DF">
              <w:t>of</w:t>
            </w:r>
            <w:r w:rsidR="004C760B" w:rsidRPr="002D71DF">
              <w:t xml:space="preserve"> </w:t>
            </w:r>
            <w:r w:rsidRPr="002D71DF">
              <w:t>performers.</w:t>
            </w:r>
            <w:r w:rsidR="004C760B" w:rsidRPr="002D71DF">
              <w:t xml:space="preserve"> </w:t>
            </w:r>
            <w:r w:rsidRPr="002D71DF">
              <w:t>Take</w:t>
            </w:r>
            <w:r w:rsidR="004C760B" w:rsidRPr="002D71DF">
              <w:t xml:space="preserve"> </w:t>
            </w:r>
            <w:r w:rsidRPr="002D71DF">
              <w:t>on</w:t>
            </w:r>
            <w:r w:rsidR="004C760B" w:rsidRPr="002D71DF">
              <w:t xml:space="preserve"> </w:t>
            </w:r>
            <w:r w:rsidRPr="002D71DF">
              <w:t>the</w:t>
            </w:r>
            <w:r w:rsidR="004C760B" w:rsidRPr="002D71DF">
              <w:t xml:space="preserve"> </w:t>
            </w:r>
            <w:r w:rsidRPr="002D71DF">
              <w:t>role</w:t>
            </w:r>
            <w:r w:rsidR="004C760B" w:rsidRPr="002D71DF">
              <w:t xml:space="preserve"> </w:t>
            </w:r>
            <w:r w:rsidRPr="002D71DF">
              <w:t>of</w:t>
            </w:r>
            <w:r w:rsidR="004C760B" w:rsidRPr="002D71DF">
              <w:t xml:space="preserve"> </w:t>
            </w:r>
            <w:r w:rsidRPr="002D71DF">
              <w:t>director</w:t>
            </w:r>
            <w:r w:rsidR="004C760B" w:rsidRPr="002D71DF">
              <w:t xml:space="preserve"> </w:t>
            </w:r>
            <w:r w:rsidRPr="002D71DF">
              <w:t>to</w:t>
            </w:r>
            <w:r w:rsidR="004C760B" w:rsidRPr="002D71DF">
              <w:t xml:space="preserve"> </w:t>
            </w:r>
            <w:r w:rsidRPr="002D71DF">
              <w:t>position</w:t>
            </w:r>
            <w:r w:rsidR="004C760B" w:rsidRPr="002D71DF">
              <w:t xml:space="preserve"> </w:t>
            </w:r>
            <w:r w:rsidRPr="002D71DF">
              <w:t>the</w:t>
            </w:r>
            <w:r w:rsidR="004C760B" w:rsidRPr="002D71DF">
              <w:t xml:space="preserve"> </w:t>
            </w:r>
            <w:r w:rsidRPr="002D71DF">
              <w:t>students</w:t>
            </w:r>
            <w:r w:rsidR="004C760B" w:rsidRPr="002D71DF">
              <w:t xml:space="preserve"> </w:t>
            </w:r>
            <w:r w:rsidRPr="002D71DF">
              <w:t>in</w:t>
            </w:r>
            <w:r w:rsidR="004C760B" w:rsidRPr="002D71DF">
              <w:t xml:space="preserve"> </w:t>
            </w:r>
            <w:r w:rsidRPr="002D71DF">
              <w:t>a</w:t>
            </w:r>
            <w:r w:rsidR="004C760B" w:rsidRPr="002D71DF">
              <w:t xml:space="preserve"> </w:t>
            </w:r>
            <w:r w:rsidRPr="002D71DF">
              <w:t>tableau</w:t>
            </w:r>
            <w:r w:rsidR="004C760B" w:rsidRPr="002D71DF">
              <w:t xml:space="preserve"> </w:t>
            </w:r>
            <w:r w:rsidRPr="002D71DF">
              <w:t>that</w:t>
            </w:r>
            <w:r w:rsidR="004C760B" w:rsidRPr="002D71DF">
              <w:t xml:space="preserve"> </w:t>
            </w:r>
            <w:r w:rsidRPr="002D71DF">
              <w:t>represents</w:t>
            </w:r>
            <w:r w:rsidR="004C760B" w:rsidRPr="002D71DF">
              <w:t xml:space="preserve"> </w:t>
            </w:r>
            <w:r w:rsidRPr="002D71DF">
              <w:t>the</w:t>
            </w:r>
            <w:r w:rsidR="004C760B" w:rsidRPr="002D71DF">
              <w:t xml:space="preserve"> </w:t>
            </w:r>
            <w:r w:rsidRPr="002D71DF">
              <w:t>chosen</w:t>
            </w:r>
            <w:r w:rsidR="004C760B" w:rsidRPr="002D71DF">
              <w:t xml:space="preserve"> </w:t>
            </w:r>
            <w:r w:rsidRPr="002D71DF">
              <w:t>theme</w:t>
            </w:r>
            <w:r w:rsidR="004C760B" w:rsidRPr="002D71DF">
              <w:t xml:space="preserve"> </w:t>
            </w:r>
            <w:r w:rsidRPr="002D71DF">
              <w:t>or</w:t>
            </w:r>
            <w:r w:rsidR="004C760B" w:rsidRPr="002D71DF">
              <w:t xml:space="preserve"> </w:t>
            </w:r>
            <w:r w:rsidRPr="002D71DF">
              <w:t>idea.</w:t>
            </w:r>
          </w:p>
          <w:p w14:paraId="0BAA18D6" w14:textId="5A58D52E" w:rsidR="0032683E" w:rsidRPr="002D71DF" w:rsidRDefault="0032683E" w:rsidP="00C3538A">
            <w:pPr>
              <w:pStyle w:val="ListBullet"/>
              <w:numPr>
                <w:ilvl w:val="0"/>
                <w:numId w:val="5"/>
              </w:numPr>
            </w:pPr>
            <w:r w:rsidRPr="002D71DF">
              <w:t>We</w:t>
            </w:r>
            <w:r w:rsidR="004C760B" w:rsidRPr="002D71DF">
              <w:t xml:space="preserve"> </w:t>
            </w:r>
            <w:r w:rsidRPr="002D71DF">
              <w:t>do</w:t>
            </w:r>
            <w:r w:rsidR="004C760B" w:rsidRPr="002D71DF">
              <w:t xml:space="preserve"> </w:t>
            </w:r>
            <w:r w:rsidRPr="002D71DF">
              <w:t>–</w:t>
            </w:r>
            <w:r w:rsidR="004C760B" w:rsidRPr="002D71DF">
              <w:t xml:space="preserve"> </w:t>
            </w:r>
            <w:r w:rsidRPr="002D71DF">
              <w:t>ask</w:t>
            </w:r>
            <w:r w:rsidR="004C760B" w:rsidRPr="002D71DF">
              <w:t xml:space="preserve"> </w:t>
            </w:r>
            <w:r w:rsidRPr="002D71DF">
              <w:t>the</w:t>
            </w:r>
            <w:r w:rsidR="004C760B" w:rsidRPr="002D71DF">
              <w:t xml:space="preserve"> </w:t>
            </w:r>
            <w:r w:rsidRPr="002D71DF">
              <w:t>2</w:t>
            </w:r>
            <w:r w:rsidR="004C760B" w:rsidRPr="002D71DF">
              <w:t xml:space="preserve"> </w:t>
            </w:r>
            <w:r w:rsidRPr="002D71DF">
              <w:t>groups</w:t>
            </w:r>
            <w:r w:rsidR="004C760B" w:rsidRPr="002D71DF">
              <w:t xml:space="preserve"> </w:t>
            </w:r>
            <w:r w:rsidRPr="002D71DF">
              <w:t>to</w:t>
            </w:r>
            <w:r w:rsidR="004C760B" w:rsidRPr="002D71DF">
              <w:t xml:space="preserve"> </w:t>
            </w:r>
            <w:r w:rsidRPr="002D71DF">
              <w:t>swap</w:t>
            </w:r>
            <w:r w:rsidR="004C760B" w:rsidRPr="002D71DF">
              <w:t xml:space="preserve"> </w:t>
            </w:r>
            <w:r w:rsidRPr="002D71DF">
              <w:t>roles.</w:t>
            </w:r>
            <w:r w:rsidR="004C760B" w:rsidRPr="002D71DF">
              <w:t xml:space="preserve"> </w:t>
            </w:r>
            <w:r w:rsidRPr="002D71DF">
              <w:t>This</w:t>
            </w:r>
            <w:r w:rsidR="004C760B" w:rsidRPr="002D71DF">
              <w:t xml:space="preserve"> </w:t>
            </w:r>
            <w:r w:rsidRPr="002D71DF">
              <w:t>time,</w:t>
            </w:r>
            <w:r w:rsidR="004C760B" w:rsidRPr="002D71DF">
              <w:t xml:space="preserve"> </w:t>
            </w:r>
            <w:r w:rsidRPr="002D71DF">
              <w:t>with</w:t>
            </w:r>
            <w:r w:rsidR="004C760B" w:rsidRPr="002D71DF">
              <w:t xml:space="preserve"> </w:t>
            </w:r>
            <w:r w:rsidRPr="002D71DF">
              <w:t>input</w:t>
            </w:r>
            <w:r w:rsidR="004C760B" w:rsidRPr="002D71DF">
              <w:t xml:space="preserve"> </w:t>
            </w:r>
            <w:r w:rsidRPr="002D71DF">
              <w:t>from</w:t>
            </w:r>
            <w:r w:rsidR="004C760B" w:rsidRPr="002D71DF">
              <w:t xml:space="preserve"> </w:t>
            </w:r>
            <w:r w:rsidRPr="002D71DF">
              <w:t>the</w:t>
            </w:r>
            <w:r w:rsidR="004C760B" w:rsidRPr="002D71DF">
              <w:t xml:space="preserve"> </w:t>
            </w:r>
            <w:r w:rsidRPr="002D71DF">
              <w:t>teacher</w:t>
            </w:r>
            <w:r w:rsidR="004C760B" w:rsidRPr="002D71DF">
              <w:t xml:space="preserve"> </w:t>
            </w:r>
            <w:r w:rsidRPr="002D71DF">
              <w:t>and</w:t>
            </w:r>
            <w:r w:rsidR="004C760B" w:rsidRPr="002D71DF">
              <w:t xml:space="preserve"> </w:t>
            </w:r>
            <w:r w:rsidRPr="002D71DF">
              <w:t>audience,</w:t>
            </w:r>
            <w:r w:rsidR="004C760B" w:rsidRPr="002D71DF">
              <w:t xml:space="preserve"> </w:t>
            </w:r>
            <w:r w:rsidRPr="002D71DF">
              <w:t>the</w:t>
            </w:r>
            <w:r w:rsidR="004C760B" w:rsidRPr="002D71DF">
              <w:t xml:space="preserve"> </w:t>
            </w:r>
            <w:r w:rsidRPr="002D71DF">
              <w:lastRenderedPageBreak/>
              <w:t>performers</w:t>
            </w:r>
            <w:r w:rsidR="004C760B" w:rsidRPr="002D71DF">
              <w:t xml:space="preserve"> </w:t>
            </w:r>
            <w:r w:rsidRPr="002D71DF">
              <w:t>direct</w:t>
            </w:r>
            <w:r w:rsidR="004C760B" w:rsidRPr="002D71DF">
              <w:t xml:space="preserve"> </w:t>
            </w:r>
            <w:r w:rsidRPr="002D71DF">
              <w:t>their</w:t>
            </w:r>
            <w:r w:rsidR="004C760B" w:rsidRPr="002D71DF">
              <w:t xml:space="preserve"> </w:t>
            </w:r>
            <w:r w:rsidRPr="002D71DF">
              <w:t>own</w:t>
            </w:r>
            <w:r w:rsidR="004C760B" w:rsidRPr="002D71DF">
              <w:t xml:space="preserve"> </w:t>
            </w:r>
            <w:r w:rsidRPr="002D71DF">
              <w:t>tableau</w:t>
            </w:r>
            <w:r w:rsidR="004C760B" w:rsidRPr="002D71DF">
              <w:t xml:space="preserve"> </w:t>
            </w:r>
            <w:r w:rsidRPr="002D71DF">
              <w:t>to</w:t>
            </w:r>
            <w:r w:rsidR="004C760B" w:rsidRPr="002D71DF">
              <w:t xml:space="preserve"> </w:t>
            </w:r>
            <w:r w:rsidRPr="002D71DF">
              <w:t>represent</w:t>
            </w:r>
            <w:r w:rsidR="004C760B" w:rsidRPr="002D71DF">
              <w:t xml:space="preserve"> </w:t>
            </w:r>
            <w:r w:rsidRPr="002D71DF">
              <w:t>the</w:t>
            </w:r>
            <w:r w:rsidR="004C760B" w:rsidRPr="002D71DF">
              <w:t xml:space="preserve"> </w:t>
            </w:r>
            <w:r w:rsidRPr="002D71DF">
              <w:t>same</w:t>
            </w:r>
            <w:r w:rsidR="004C760B" w:rsidRPr="002D71DF">
              <w:t xml:space="preserve"> </w:t>
            </w:r>
            <w:r w:rsidRPr="002D71DF">
              <w:t>(or</w:t>
            </w:r>
            <w:r w:rsidR="004C760B" w:rsidRPr="002D71DF">
              <w:t xml:space="preserve"> </w:t>
            </w:r>
            <w:r w:rsidRPr="002D71DF">
              <w:t>a</w:t>
            </w:r>
            <w:r w:rsidR="004C760B" w:rsidRPr="002D71DF">
              <w:t xml:space="preserve"> </w:t>
            </w:r>
            <w:r w:rsidRPr="002D71DF">
              <w:t>new)</w:t>
            </w:r>
            <w:r w:rsidR="004C760B" w:rsidRPr="002D71DF">
              <w:t xml:space="preserve"> </w:t>
            </w:r>
            <w:r w:rsidRPr="002D71DF">
              <w:t>idea</w:t>
            </w:r>
            <w:r w:rsidR="004C760B" w:rsidRPr="002D71DF">
              <w:t xml:space="preserve"> </w:t>
            </w:r>
            <w:r w:rsidRPr="002D71DF">
              <w:t>or</w:t>
            </w:r>
            <w:r w:rsidR="004C760B" w:rsidRPr="002D71DF">
              <w:t xml:space="preserve"> </w:t>
            </w:r>
            <w:r w:rsidRPr="002D71DF">
              <w:t>theme.</w:t>
            </w:r>
          </w:p>
          <w:p w14:paraId="17877A39" w14:textId="60D17613" w:rsidR="0032683E" w:rsidRPr="002D71DF" w:rsidRDefault="0032683E" w:rsidP="00C3538A">
            <w:pPr>
              <w:pStyle w:val="ListBullet"/>
              <w:numPr>
                <w:ilvl w:val="0"/>
                <w:numId w:val="5"/>
              </w:numPr>
            </w:pPr>
            <w:r w:rsidRPr="002D71DF">
              <w:t>You</w:t>
            </w:r>
            <w:r w:rsidR="004C760B" w:rsidRPr="002D71DF">
              <w:t xml:space="preserve"> </w:t>
            </w:r>
            <w:r w:rsidRPr="002D71DF">
              <w:t>do</w:t>
            </w:r>
            <w:r w:rsidR="004C760B" w:rsidRPr="002D71DF">
              <w:t xml:space="preserve"> </w:t>
            </w:r>
            <w:r w:rsidRPr="002D71DF">
              <w:t>–</w:t>
            </w:r>
            <w:r w:rsidR="004C760B" w:rsidRPr="002D71DF">
              <w:t xml:space="preserve"> </w:t>
            </w:r>
            <w:r w:rsidRPr="002D71DF">
              <w:t>split</w:t>
            </w:r>
            <w:r w:rsidR="004C760B" w:rsidRPr="002D71DF">
              <w:t xml:space="preserve"> </w:t>
            </w:r>
            <w:r w:rsidRPr="002D71DF">
              <w:t>the</w:t>
            </w:r>
            <w:r w:rsidR="004C760B" w:rsidRPr="002D71DF">
              <w:t xml:space="preserve"> </w:t>
            </w:r>
            <w:r w:rsidRPr="002D71DF">
              <w:t>class</w:t>
            </w:r>
            <w:r w:rsidR="004C760B" w:rsidRPr="002D71DF">
              <w:t xml:space="preserve"> </w:t>
            </w:r>
            <w:r w:rsidRPr="002D71DF">
              <w:t>into</w:t>
            </w:r>
            <w:r w:rsidR="004C760B" w:rsidRPr="002D71DF">
              <w:t xml:space="preserve"> </w:t>
            </w:r>
            <w:r w:rsidRPr="002D71DF">
              <w:t>groups</w:t>
            </w:r>
            <w:r w:rsidR="004C760B" w:rsidRPr="002D71DF">
              <w:t xml:space="preserve"> </w:t>
            </w:r>
            <w:r w:rsidRPr="002D71DF">
              <w:t>of</w:t>
            </w:r>
            <w:r w:rsidR="004C760B" w:rsidRPr="002D71DF">
              <w:t xml:space="preserve"> </w:t>
            </w:r>
            <w:r w:rsidRPr="002D71DF">
              <w:t>3</w:t>
            </w:r>
            <w:r w:rsidR="00117130">
              <w:t xml:space="preserve"> to </w:t>
            </w:r>
            <w:r w:rsidRPr="002D71DF">
              <w:t>4</w:t>
            </w:r>
            <w:r w:rsidR="004C760B" w:rsidRPr="002D71DF">
              <w:t xml:space="preserve"> </w:t>
            </w:r>
            <w:r w:rsidRPr="002D71DF">
              <w:t>and</w:t>
            </w:r>
            <w:r w:rsidR="004C760B" w:rsidRPr="002D71DF">
              <w:t xml:space="preserve"> </w:t>
            </w:r>
            <w:r w:rsidRPr="002D71DF">
              <w:t>ask</w:t>
            </w:r>
            <w:r w:rsidR="004C760B" w:rsidRPr="002D71DF">
              <w:t xml:space="preserve"> </w:t>
            </w:r>
            <w:r w:rsidRPr="002D71DF">
              <w:t>them</w:t>
            </w:r>
            <w:r w:rsidR="004C760B" w:rsidRPr="002D71DF">
              <w:t xml:space="preserve"> </w:t>
            </w:r>
            <w:r w:rsidRPr="002D71DF">
              <w:t>to</w:t>
            </w:r>
            <w:r w:rsidR="004C760B" w:rsidRPr="002D71DF">
              <w:t xml:space="preserve"> </w:t>
            </w:r>
            <w:r w:rsidRPr="002D71DF">
              <w:t>generate</w:t>
            </w:r>
            <w:r w:rsidR="004C760B" w:rsidRPr="002D71DF">
              <w:t xml:space="preserve"> </w:t>
            </w:r>
            <w:r w:rsidRPr="002D71DF">
              <w:t>and</w:t>
            </w:r>
            <w:r w:rsidR="004C760B" w:rsidRPr="002D71DF">
              <w:t xml:space="preserve"> </w:t>
            </w:r>
            <w:r w:rsidRPr="002D71DF">
              <w:t>direct</w:t>
            </w:r>
            <w:r w:rsidR="004C760B" w:rsidRPr="002D71DF">
              <w:t xml:space="preserve"> </w:t>
            </w:r>
            <w:r w:rsidRPr="002D71DF">
              <w:t>their</w:t>
            </w:r>
            <w:r w:rsidR="004C760B" w:rsidRPr="002D71DF">
              <w:t xml:space="preserve"> </w:t>
            </w:r>
            <w:r w:rsidRPr="002D71DF">
              <w:t>own</w:t>
            </w:r>
            <w:r w:rsidR="004C760B" w:rsidRPr="002D71DF">
              <w:t xml:space="preserve"> </w:t>
            </w:r>
            <w:r w:rsidRPr="002D71DF">
              <w:t>tableau</w:t>
            </w:r>
            <w:r w:rsidR="004C760B" w:rsidRPr="002D71DF">
              <w:t xml:space="preserve"> </w:t>
            </w:r>
            <w:r w:rsidRPr="002D71DF">
              <w:t>to</w:t>
            </w:r>
            <w:r w:rsidR="004C760B" w:rsidRPr="002D71DF">
              <w:t xml:space="preserve"> </w:t>
            </w:r>
            <w:r w:rsidRPr="002D71DF">
              <w:t>represent</w:t>
            </w:r>
            <w:r w:rsidR="004C760B" w:rsidRPr="002D71DF">
              <w:t xml:space="preserve"> </w:t>
            </w:r>
            <w:r w:rsidRPr="002D71DF">
              <w:t>a</w:t>
            </w:r>
            <w:r w:rsidR="004C760B" w:rsidRPr="002D71DF">
              <w:t xml:space="preserve"> </w:t>
            </w:r>
            <w:r w:rsidRPr="002D71DF">
              <w:t>new</w:t>
            </w:r>
            <w:r w:rsidR="004C760B" w:rsidRPr="002D71DF">
              <w:t xml:space="preserve"> </w:t>
            </w:r>
            <w:r w:rsidRPr="002D71DF">
              <w:t>theme</w:t>
            </w:r>
            <w:r w:rsidR="004C760B" w:rsidRPr="002D71DF">
              <w:t xml:space="preserve"> </w:t>
            </w:r>
            <w:r w:rsidRPr="002D71DF">
              <w:t>or</w:t>
            </w:r>
            <w:r w:rsidR="004C760B" w:rsidRPr="002D71DF">
              <w:t xml:space="preserve"> </w:t>
            </w:r>
            <w:r w:rsidRPr="002D71DF">
              <w:t>idea.</w:t>
            </w:r>
            <w:r w:rsidR="004C760B" w:rsidRPr="002D71DF">
              <w:t xml:space="preserve"> </w:t>
            </w:r>
            <w:r w:rsidRPr="002D71DF">
              <w:t>Select</w:t>
            </w:r>
            <w:r w:rsidR="004C760B" w:rsidRPr="002D71DF">
              <w:t xml:space="preserve"> </w:t>
            </w:r>
            <w:r w:rsidRPr="002D71DF">
              <w:t>one</w:t>
            </w:r>
            <w:r w:rsidR="004C760B" w:rsidRPr="002D71DF">
              <w:t xml:space="preserve"> </w:t>
            </w:r>
            <w:r w:rsidRPr="002D71DF">
              <w:t>or</w:t>
            </w:r>
            <w:r w:rsidR="004C760B" w:rsidRPr="002D71DF">
              <w:t xml:space="preserve"> </w:t>
            </w:r>
            <w:r w:rsidRPr="002D71DF">
              <w:t>2</w:t>
            </w:r>
            <w:r w:rsidR="004C760B" w:rsidRPr="002D71DF">
              <w:t xml:space="preserve"> </w:t>
            </w:r>
            <w:r w:rsidRPr="002D71DF">
              <w:t>groups</w:t>
            </w:r>
            <w:r w:rsidR="004C760B" w:rsidRPr="002D71DF">
              <w:t xml:space="preserve"> </w:t>
            </w:r>
            <w:r w:rsidRPr="002D71DF">
              <w:t>to</w:t>
            </w:r>
            <w:r w:rsidR="004C760B" w:rsidRPr="002D71DF">
              <w:t xml:space="preserve"> </w:t>
            </w:r>
            <w:r w:rsidRPr="002D71DF">
              <w:t>share</w:t>
            </w:r>
            <w:r w:rsidR="004C760B" w:rsidRPr="002D71DF">
              <w:t xml:space="preserve"> </w:t>
            </w:r>
            <w:r w:rsidRPr="002D71DF">
              <w:t>their</w:t>
            </w:r>
            <w:r w:rsidR="004C760B" w:rsidRPr="002D71DF">
              <w:t xml:space="preserve"> </w:t>
            </w:r>
            <w:r w:rsidRPr="002D71DF">
              <w:t>tableaux</w:t>
            </w:r>
            <w:r w:rsidR="004C760B" w:rsidRPr="002D71DF">
              <w:t xml:space="preserve"> </w:t>
            </w:r>
            <w:r w:rsidRPr="002D71DF">
              <w:t>and</w:t>
            </w:r>
            <w:r w:rsidR="004C760B" w:rsidRPr="002D71DF">
              <w:t xml:space="preserve"> </w:t>
            </w:r>
            <w:r w:rsidRPr="002D71DF">
              <w:t>ask</w:t>
            </w:r>
            <w:r w:rsidR="004C760B" w:rsidRPr="002D71DF">
              <w:t xml:space="preserve"> </w:t>
            </w:r>
            <w:r w:rsidRPr="002D71DF">
              <w:t>the</w:t>
            </w:r>
            <w:r w:rsidR="004C760B" w:rsidRPr="002D71DF">
              <w:t xml:space="preserve"> </w:t>
            </w:r>
            <w:r w:rsidRPr="002D71DF">
              <w:t>audience</w:t>
            </w:r>
            <w:r w:rsidR="004C760B" w:rsidRPr="002D71DF">
              <w:t xml:space="preserve"> </w:t>
            </w:r>
            <w:r w:rsidRPr="002D71DF">
              <w:t>to</w:t>
            </w:r>
            <w:r w:rsidR="004C760B" w:rsidRPr="002D71DF">
              <w:t xml:space="preserve"> </w:t>
            </w:r>
            <w:r w:rsidRPr="002D71DF">
              <w:t>identify</w:t>
            </w:r>
            <w:r w:rsidR="004C760B" w:rsidRPr="002D71DF">
              <w:t xml:space="preserve"> </w:t>
            </w:r>
            <w:r w:rsidRPr="002D71DF">
              <w:t>the</w:t>
            </w:r>
            <w:r w:rsidR="004C760B" w:rsidRPr="002D71DF">
              <w:t xml:space="preserve"> </w:t>
            </w:r>
            <w:r w:rsidRPr="002D71DF">
              <w:t>theme</w:t>
            </w:r>
            <w:r w:rsidR="004C760B" w:rsidRPr="002D71DF">
              <w:t xml:space="preserve"> </w:t>
            </w:r>
            <w:r w:rsidRPr="002D71DF">
              <w:t>or</w:t>
            </w:r>
            <w:r w:rsidR="004C760B" w:rsidRPr="002D71DF">
              <w:t xml:space="preserve"> </w:t>
            </w:r>
            <w:r w:rsidRPr="002D71DF">
              <w:t>idea</w:t>
            </w:r>
            <w:r w:rsidR="004C760B" w:rsidRPr="002D71DF">
              <w:t xml:space="preserve"> </w:t>
            </w:r>
            <w:r w:rsidRPr="002D71DF">
              <w:t>represented.</w:t>
            </w:r>
            <w:r w:rsidR="004C760B" w:rsidRPr="002D71DF">
              <w:t xml:space="preserve"> </w:t>
            </w:r>
          </w:p>
          <w:p w14:paraId="4368A430" w14:textId="5013617E" w:rsidR="0032683E" w:rsidRPr="002D71DF" w:rsidRDefault="0032683E" w:rsidP="0032683E">
            <w:r w:rsidRPr="002D71DF">
              <w:t>Display</w:t>
            </w:r>
            <w:r w:rsidR="004C760B" w:rsidRPr="002D71DF">
              <w:t xml:space="preserve"> </w:t>
            </w:r>
            <w:r w:rsidRPr="002D71DF">
              <w:rPr>
                <w:b/>
              </w:rPr>
              <w:t>slide</w:t>
            </w:r>
            <w:r w:rsidR="004C760B" w:rsidRPr="002D71DF">
              <w:rPr>
                <w:b/>
              </w:rPr>
              <w:t xml:space="preserve"> </w:t>
            </w:r>
            <w:r w:rsidRPr="002D71DF">
              <w:rPr>
                <w:b/>
              </w:rPr>
              <w:t>1.</w:t>
            </w:r>
            <w:r w:rsidRPr="002D71DF">
              <w:rPr>
                <w:b/>
                <w:bCs/>
              </w:rPr>
              <w:t>2a</w:t>
            </w:r>
            <w:r w:rsidR="004C760B" w:rsidRPr="002D71DF">
              <w:t xml:space="preserve"> </w:t>
            </w:r>
            <w:r w:rsidRPr="002D71DF">
              <w:t>and</w:t>
            </w:r>
            <w:r w:rsidR="004C760B" w:rsidRPr="002D71DF">
              <w:t xml:space="preserve"> </w:t>
            </w:r>
            <w:r w:rsidRPr="002D71DF">
              <w:t>introduce</w:t>
            </w:r>
            <w:r w:rsidR="004C760B" w:rsidRPr="002D71DF">
              <w:t xml:space="preserve"> </w:t>
            </w:r>
            <w:r w:rsidRPr="002D71DF">
              <w:t>students</w:t>
            </w:r>
            <w:r w:rsidR="004C760B" w:rsidRPr="002D71DF">
              <w:t xml:space="preserve"> </w:t>
            </w:r>
            <w:r w:rsidRPr="002D71DF">
              <w:t>to</w:t>
            </w:r>
            <w:r w:rsidR="004C760B" w:rsidRPr="002D71DF">
              <w:t xml:space="preserve"> </w:t>
            </w:r>
            <w:r w:rsidRPr="002D71DF">
              <w:t>ideas</w:t>
            </w:r>
            <w:r w:rsidR="004C760B" w:rsidRPr="002D71DF">
              <w:t xml:space="preserve"> </w:t>
            </w:r>
            <w:r w:rsidRPr="002D71DF">
              <w:t>about</w:t>
            </w:r>
            <w:r w:rsidR="004C760B" w:rsidRPr="002D71DF">
              <w:t xml:space="preserve"> </w:t>
            </w:r>
            <w:r w:rsidRPr="002D71DF">
              <w:t>ethical</w:t>
            </w:r>
            <w:r w:rsidR="004C760B" w:rsidRPr="002D71DF">
              <w:t xml:space="preserve"> </w:t>
            </w:r>
            <w:r w:rsidR="00314F5D">
              <w:t>storytelling</w:t>
            </w:r>
            <w:r w:rsidR="004C760B" w:rsidRPr="002D71DF">
              <w:t xml:space="preserve"> </w:t>
            </w:r>
            <w:r w:rsidRPr="002D71DF">
              <w:t>using</w:t>
            </w:r>
            <w:r w:rsidR="004C760B" w:rsidRPr="002D71DF">
              <w:t xml:space="preserve"> </w:t>
            </w:r>
            <w:r w:rsidRPr="002D71DF">
              <w:t>the</w:t>
            </w:r>
            <w:r w:rsidR="004C760B" w:rsidRPr="002D71DF">
              <w:t xml:space="preserve"> </w:t>
            </w:r>
            <w:r w:rsidRPr="002D71DF">
              <w:t>‘Safe</w:t>
            </w:r>
            <w:r w:rsidR="004C760B" w:rsidRPr="002D71DF">
              <w:t xml:space="preserve"> </w:t>
            </w:r>
            <w:r w:rsidRPr="002D71DF">
              <w:t>Practice’</w:t>
            </w:r>
            <w:r w:rsidR="004C760B" w:rsidRPr="002D71DF">
              <w:t xml:space="preserve"> </w:t>
            </w:r>
            <w:r w:rsidRPr="002D71DF">
              <w:t>quote</w:t>
            </w:r>
            <w:r w:rsidR="004C760B" w:rsidRPr="002D71DF">
              <w:t xml:space="preserve"> </w:t>
            </w:r>
            <w:r w:rsidRPr="002D71DF">
              <w:t>from</w:t>
            </w:r>
            <w:r w:rsidR="004C760B" w:rsidRPr="002D71DF">
              <w:t xml:space="preserve"> </w:t>
            </w:r>
            <w:r w:rsidRPr="002D71DF">
              <w:t>‘A</w:t>
            </w:r>
            <w:r w:rsidR="004C760B" w:rsidRPr="002D71DF">
              <w:t xml:space="preserve"> </w:t>
            </w:r>
            <w:r w:rsidRPr="002D71DF">
              <w:t>note</w:t>
            </w:r>
            <w:r w:rsidR="004C760B" w:rsidRPr="002D71DF">
              <w:t xml:space="preserve"> </w:t>
            </w:r>
            <w:r w:rsidRPr="002D71DF">
              <w:t>from</w:t>
            </w:r>
            <w:r w:rsidR="004C760B" w:rsidRPr="002D71DF">
              <w:t xml:space="preserve"> </w:t>
            </w:r>
            <w:r w:rsidRPr="002D71DF">
              <w:t>the</w:t>
            </w:r>
            <w:r w:rsidR="004C760B" w:rsidRPr="002D71DF">
              <w:t xml:space="preserve"> </w:t>
            </w:r>
            <w:r w:rsidRPr="002D71DF">
              <w:t>script</w:t>
            </w:r>
            <w:r w:rsidR="004C760B" w:rsidRPr="002D71DF">
              <w:t xml:space="preserve"> </w:t>
            </w:r>
            <w:r w:rsidRPr="002D71DF">
              <w:t>writers’</w:t>
            </w:r>
            <w:r w:rsidR="004C760B" w:rsidRPr="002D71DF">
              <w:t xml:space="preserve"> </w:t>
            </w:r>
            <w:r w:rsidRPr="002D71DF">
              <w:t>as</w:t>
            </w:r>
            <w:r w:rsidR="004C760B" w:rsidRPr="002D71DF">
              <w:t xml:space="preserve"> </w:t>
            </w:r>
            <w:r w:rsidRPr="002D71DF">
              <w:t>a</w:t>
            </w:r>
            <w:r w:rsidR="004C760B" w:rsidRPr="002D71DF">
              <w:t xml:space="preserve"> </w:t>
            </w:r>
            <w:r w:rsidRPr="002D71DF">
              <w:t>prompt</w:t>
            </w:r>
            <w:r w:rsidR="004C760B" w:rsidRPr="002D71DF">
              <w:t xml:space="preserve"> </w:t>
            </w:r>
            <w:r w:rsidRPr="002D71DF">
              <w:t>for</w:t>
            </w:r>
            <w:r w:rsidR="004C760B" w:rsidRPr="002D71DF">
              <w:t xml:space="preserve"> </w:t>
            </w:r>
            <w:r w:rsidRPr="002D71DF">
              <w:t>class</w:t>
            </w:r>
            <w:r w:rsidR="004C760B" w:rsidRPr="002D71DF">
              <w:t xml:space="preserve"> </w:t>
            </w:r>
            <w:r w:rsidRPr="002D71DF">
              <w:t>discussion.</w:t>
            </w:r>
          </w:p>
          <w:p w14:paraId="206FAA38" w14:textId="389C6E4C" w:rsidR="0032683E" w:rsidRPr="002D71DF" w:rsidRDefault="0032683E" w:rsidP="0032683E">
            <w:r w:rsidRPr="002D71DF">
              <w:t>Effective</w:t>
            </w:r>
            <w:r w:rsidR="004C760B" w:rsidRPr="002D71DF">
              <w:t xml:space="preserve"> </w:t>
            </w:r>
            <w:r w:rsidRPr="002D71DF">
              <w:t>questioning</w:t>
            </w:r>
            <w:r w:rsidR="004C760B" w:rsidRPr="002D71DF">
              <w:t xml:space="preserve"> </w:t>
            </w:r>
            <w:r w:rsidRPr="002D71DF">
              <w:t>to</w:t>
            </w:r>
            <w:r w:rsidR="004C760B" w:rsidRPr="002D71DF">
              <w:t xml:space="preserve"> </w:t>
            </w:r>
            <w:r w:rsidRPr="002D71DF">
              <w:t>guide</w:t>
            </w:r>
            <w:r w:rsidR="004C760B" w:rsidRPr="002D71DF">
              <w:t xml:space="preserve"> </w:t>
            </w:r>
            <w:r w:rsidRPr="002D71DF">
              <w:t>student</w:t>
            </w:r>
            <w:r w:rsidR="004C760B" w:rsidRPr="002D71DF">
              <w:t xml:space="preserve"> </w:t>
            </w:r>
            <w:r w:rsidRPr="002D71DF">
              <w:t>discussion</w:t>
            </w:r>
            <w:r w:rsidR="004C760B" w:rsidRPr="002D71DF">
              <w:t xml:space="preserve"> </w:t>
            </w:r>
            <w:r w:rsidRPr="002D71DF">
              <w:t>could</w:t>
            </w:r>
            <w:r w:rsidR="004C760B" w:rsidRPr="002D71DF">
              <w:t xml:space="preserve"> </w:t>
            </w:r>
            <w:r w:rsidRPr="002D71DF">
              <w:t>include:</w:t>
            </w:r>
          </w:p>
          <w:p w14:paraId="76E1E595" w14:textId="493C5ECF" w:rsidR="0032683E" w:rsidRPr="002D71DF" w:rsidRDefault="0032683E" w:rsidP="00C3538A">
            <w:pPr>
              <w:pStyle w:val="ListBullet"/>
              <w:numPr>
                <w:ilvl w:val="0"/>
                <w:numId w:val="5"/>
              </w:numPr>
            </w:pPr>
            <w:r w:rsidRPr="002D71DF">
              <w:t>What</w:t>
            </w:r>
            <w:r w:rsidR="004C760B" w:rsidRPr="002D71DF">
              <w:t xml:space="preserve"> </w:t>
            </w:r>
            <w:r w:rsidRPr="002D71DF">
              <w:t>do</w:t>
            </w:r>
            <w:r w:rsidR="004C760B" w:rsidRPr="002D71DF">
              <w:t xml:space="preserve"> </w:t>
            </w:r>
            <w:r w:rsidRPr="002D71DF">
              <w:t>you</w:t>
            </w:r>
            <w:r w:rsidR="004C760B" w:rsidRPr="002D71DF">
              <w:t xml:space="preserve"> </w:t>
            </w:r>
            <w:r w:rsidRPr="002D71DF">
              <w:t>think</w:t>
            </w:r>
            <w:r w:rsidR="004C760B" w:rsidRPr="002D71DF">
              <w:t xml:space="preserve"> </w:t>
            </w:r>
            <w:r w:rsidRPr="002D71DF">
              <w:t>ethical</w:t>
            </w:r>
            <w:r w:rsidR="004C760B" w:rsidRPr="002D71DF">
              <w:t xml:space="preserve"> </w:t>
            </w:r>
            <w:r w:rsidR="00314F5D">
              <w:t xml:space="preserve">storytelling </w:t>
            </w:r>
            <w:r w:rsidRPr="002D71DF">
              <w:t>might</w:t>
            </w:r>
            <w:r w:rsidR="004C760B" w:rsidRPr="002D71DF">
              <w:t xml:space="preserve"> </w:t>
            </w:r>
            <w:r w:rsidRPr="002D71DF">
              <w:t>be?</w:t>
            </w:r>
          </w:p>
          <w:p w14:paraId="53316AA8" w14:textId="7887541D" w:rsidR="0032683E" w:rsidRPr="002D71DF" w:rsidRDefault="0032683E" w:rsidP="00C3538A">
            <w:pPr>
              <w:pStyle w:val="ListBullet"/>
              <w:numPr>
                <w:ilvl w:val="0"/>
                <w:numId w:val="5"/>
              </w:numPr>
            </w:pPr>
            <w:r w:rsidRPr="002D71DF">
              <w:t>Why</w:t>
            </w:r>
            <w:r w:rsidR="004C760B" w:rsidRPr="002D71DF">
              <w:t xml:space="preserve"> </w:t>
            </w:r>
            <w:r w:rsidRPr="002D71DF">
              <w:t>might</w:t>
            </w:r>
            <w:r w:rsidR="004C760B" w:rsidRPr="002D71DF">
              <w:t xml:space="preserve"> </w:t>
            </w:r>
            <w:r w:rsidRPr="002D71DF">
              <w:t>it</w:t>
            </w:r>
            <w:r w:rsidR="004C760B" w:rsidRPr="002D71DF">
              <w:t xml:space="preserve"> </w:t>
            </w:r>
            <w:r w:rsidRPr="002D71DF">
              <w:t>be</w:t>
            </w:r>
            <w:r w:rsidR="004C760B" w:rsidRPr="002D71DF">
              <w:t xml:space="preserve"> </w:t>
            </w:r>
            <w:r w:rsidRPr="002D71DF">
              <w:t>important?</w:t>
            </w:r>
          </w:p>
          <w:p w14:paraId="29D58DAB" w14:textId="6DB49791" w:rsidR="0032683E" w:rsidRPr="002D71DF" w:rsidRDefault="0032683E" w:rsidP="00C3538A">
            <w:pPr>
              <w:pStyle w:val="ListBullet"/>
              <w:numPr>
                <w:ilvl w:val="0"/>
                <w:numId w:val="5"/>
              </w:numPr>
            </w:pPr>
            <w:r w:rsidRPr="002D71DF">
              <w:t>What</w:t>
            </w:r>
            <w:r w:rsidR="004C760B" w:rsidRPr="002D71DF">
              <w:t xml:space="preserve"> </w:t>
            </w:r>
            <w:r w:rsidRPr="002D71DF">
              <w:t>protocols</w:t>
            </w:r>
            <w:r w:rsidR="004C760B" w:rsidRPr="002D71DF">
              <w:t xml:space="preserve"> </w:t>
            </w:r>
            <w:r w:rsidRPr="002D71DF">
              <w:t>for</w:t>
            </w:r>
            <w:r w:rsidR="004C760B" w:rsidRPr="002D71DF">
              <w:t xml:space="preserve"> </w:t>
            </w:r>
            <w:r w:rsidRPr="002D71DF">
              <w:t>performing</w:t>
            </w:r>
            <w:r w:rsidR="004C760B" w:rsidRPr="002D71DF">
              <w:t xml:space="preserve"> </w:t>
            </w:r>
            <w:r w:rsidRPr="002D71DF">
              <w:t>with</w:t>
            </w:r>
            <w:r w:rsidR="004C760B" w:rsidRPr="002D71DF">
              <w:t xml:space="preserve"> </w:t>
            </w:r>
            <w:r w:rsidRPr="002D71DF">
              <w:t>respect</w:t>
            </w:r>
            <w:r w:rsidR="004C760B" w:rsidRPr="002D71DF">
              <w:t xml:space="preserve"> </w:t>
            </w:r>
            <w:r w:rsidRPr="002D71DF">
              <w:t>for</w:t>
            </w:r>
            <w:r w:rsidR="004C760B" w:rsidRPr="002D71DF">
              <w:t xml:space="preserve"> </w:t>
            </w:r>
            <w:r w:rsidRPr="002D71DF">
              <w:t>Aboriginal</w:t>
            </w:r>
            <w:r w:rsidR="004C760B" w:rsidRPr="002D71DF">
              <w:t xml:space="preserve"> </w:t>
            </w:r>
            <w:r w:rsidRPr="002D71DF">
              <w:t>and</w:t>
            </w:r>
            <w:r w:rsidR="00117130">
              <w:t>/or</w:t>
            </w:r>
            <w:r w:rsidR="004C760B" w:rsidRPr="002D71DF">
              <w:t xml:space="preserve"> </w:t>
            </w:r>
            <w:r w:rsidRPr="002D71DF">
              <w:t>Torres</w:t>
            </w:r>
            <w:r w:rsidR="004C760B" w:rsidRPr="002D71DF">
              <w:t xml:space="preserve"> </w:t>
            </w:r>
            <w:r w:rsidRPr="002D71DF">
              <w:t>Strait</w:t>
            </w:r>
            <w:r w:rsidR="004C760B" w:rsidRPr="002D71DF">
              <w:t xml:space="preserve"> </w:t>
            </w:r>
            <w:r w:rsidRPr="002D71DF">
              <w:t>Islander</w:t>
            </w:r>
            <w:r w:rsidR="004C760B" w:rsidRPr="002D71DF">
              <w:t xml:space="preserve"> </w:t>
            </w:r>
            <w:r w:rsidRPr="002D71DF">
              <w:t>Peoples do</w:t>
            </w:r>
            <w:r w:rsidR="004C760B" w:rsidRPr="002D71DF">
              <w:t xml:space="preserve"> </w:t>
            </w:r>
            <w:r w:rsidRPr="002D71DF">
              <w:t>Purcell</w:t>
            </w:r>
            <w:r w:rsidR="004C760B" w:rsidRPr="002D71DF">
              <w:t xml:space="preserve"> </w:t>
            </w:r>
            <w:r w:rsidRPr="002D71DF">
              <w:t>and</w:t>
            </w:r>
            <w:r w:rsidR="004C760B" w:rsidRPr="002D71DF">
              <w:t xml:space="preserve"> </w:t>
            </w:r>
            <w:r w:rsidRPr="002D71DF">
              <w:t>Shea</w:t>
            </w:r>
            <w:r w:rsidR="004C760B" w:rsidRPr="002D71DF">
              <w:t xml:space="preserve"> </w:t>
            </w:r>
            <w:r w:rsidRPr="002D71DF">
              <w:t>suggest?</w:t>
            </w:r>
            <w:r w:rsidR="004C760B" w:rsidRPr="002D71DF">
              <w:t xml:space="preserve"> </w:t>
            </w:r>
            <w:r w:rsidRPr="002D71DF">
              <w:t>Who</w:t>
            </w:r>
            <w:r w:rsidR="004C760B" w:rsidRPr="002D71DF">
              <w:t xml:space="preserve"> </w:t>
            </w:r>
            <w:r w:rsidRPr="002D71DF">
              <w:t>can</w:t>
            </w:r>
            <w:r w:rsidR="004C760B" w:rsidRPr="002D71DF">
              <w:t xml:space="preserve"> </w:t>
            </w:r>
            <w:r w:rsidRPr="002D71DF">
              <w:t>deliver</w:t>
            </w:r>
            <w:r w:rsidR="004C760B" w:rsidRPr="002D71DF">
              <w:t xml:space="preserve"> </w:t>
            </w:r>
            <w:r w:rsidRPr="002D71DF">
              <w:t>an</w:t>
            </w:r>
            <w:r w:rsidR="004C760B" w:rsidRPr="002D71DF">
              <w:t xml:space="preserve"> </w:t>
            </w:r>
            <w:r w:rsidRPr="002D71DF">
              <w:t>Acknowledgement</w:t>
            </w:r>
            <w:r w:rsidR="004C760B" w:rsidRPr="002D71DF">
              <w:t xml:space="preserve"> </w:t>
            </w:r>
            <w:r w:rsidRPr="002D71DF">
              <w:t>of</w:t>
            </w:r>
            <w:r w:rsidR="004C760B" w:rsidRPr="002D71DF">
              <w:t xml:space="preserve"> </w:t>
            </w:r>
            <w:r w:rsidRPr="002D71DF">
              <w:t>Country</w:t>
            </w:r>
            <w:r w:rsidR="004C760B" w:rsidRPr="002D71DF">
              <w:t xml:space="preserve"> </w:t>
            </w:r>
            <w:r w:rsidRPr="002D71DF">
              <w:t>and</w:t>
            </w:r>
            <w:r w:rsidR="004C760B" w:rsidRPr="002D71DF">
              <w:t xml:space="preserve"> </w:t>
            </w:r>
            <w:r w:rsidRPr="002D71DF">
              <w:t>who</w:t>
            </w:r>
            <w:r w:rsidR="004C760B" w:rsidRPr="002D71DF">
              <w:t xml:space="preserve"> </w:t>
            </w:r>
            <w:r w:rsidRPr="002D71DF">
              <w:t>can</w:t>
            </w:r>
            <w:r w:rsidR="004C760B" w:rsidRPr="002D71DF">
              <w:t xml:space="preserve"> </w:t>
            </w:r>
            <w:r w:rsidRPr="002D71DF">
              <w:t>deliver</w:t>
            </w:r>
            <w:r w:rsidR="004C760B" w:rsidRPr="002D71DF">
              <w:t xml:space="preserve"> </w:t>
            </w:r>
            <w:r w:rsidRPr="002D71DF">
              <w:t>a</w:t>
            </w:r>
            <w:r w:rsidR="004C760B" w:rsidRPr="002D71DF">
              <w:t xml:space="preserve"> </w:t>
            </w:r>
            <w:r w:rsidRPr="002D71DF">
              <w:t>Welcome</w:t>
            </w:r>
            <w:r w:rsidR="004C760B" w:rsidRPr="002D71DF">
              <w:t xml:space="preserve"> </w:t>
            </w:r>
            <w:r w:rsidRPr="002D71DF">
              <w:t>to</w:t>
            </w:r>
            <w:r w:rsidR="004C760B" w:rsidRPr="002D71DF">
              <w:t xml:space="preserve"> </w:t>
            </w:r>
            <w:r w:rsidRPr="002D71DF">
              <w:t>Country?</w:t>
            </w:r>
            <w:r w:rsidR="004C760B" w:rsidRPr="002D71DF">
              <w:t xml:space="preserve"> </w:t>
            </w:r>
          </w:p>
          <w:p w14:paraId="00A89C69" w14:textId="14402837" w:rsidR="0032683E" w:rsidRPr="002D71DF" w:rsidRDefault="0032683E" w:rsidP="00C3538A">
            <w:pPr>
              <w:pStyle w:val="ListBullet"/>
              <w:numPr>
                <w:ilvl w:val="0"/>
                <w:numId w:val="5"/>
              </w:numPr>
            </w:pPr>
            <w:r w:rsidRPr="002D71DF">
              <w:t>Have</w:t>
            </w:r>
            <w:r w:rsidR="004C760B" w:rsidRPr="002D71DF">
              <w:t xml:space="preserve"> </w:t>
            </w:r>
            <w:r w:rsidRPr="002D71DF">
              <w:t>you</w:t>
            </w:r>
            <w:r w:rsidR="004C760B" w:rsidRPr="002D71DF">
              <w:t xml:space="preserve"> </w:t>
            </w:r>
            <w:r w:rsidRPr="002D71DF">
              <w:t>explored</w:t>
            </w:r>
            <w:r w:rsidR="004C760B" w:rsidRPr="002D71DF">
              <w:t xml:space="preserve"> </w:t>
            </w:r>
            <w:r w:rsidRPr="002D71DF">
              <w:t>Aboriginal</w:t>
            </w:r>
            <w:r w:rsidR="004C760B" w:rsidRPr="002D71DF">
              <w:t xml:space="preserve"> </w:t>
            </w:r>
            <w:r w:rsidRPr="002D71DF">
              <w:t>and/or</w:t>
            </w:r>
            <w:r w:rsidR="004C760B" w:rsidRPr="002D71DF">
              <w:t xml:space="preserve"> </w:t>
            </w:r>
            <w:r w:rsidRPr="002D71DF">
              <w:t>Torres</w:t>
            </w:r>
            <w:r w:rsidR="004C760B" w:rsidRPr="002D71DF">
              <w:t xml:space="preserve"> </w:t>
            </w:r>
            <w:r w:rsidRPr="002D71DF">
              <w:t>Strait</w:t>
            </w:r>
            <w:r w:rsidR="004C760B" w:rsidRPr="002D71DF">
              <w:t xml:space="preserve"> </w:t>
            </w:r>
            <w:r w:rsidRPr="002D71DF">
              <w:t>Islander</w:t>
            </w:r>
            <w:r w:rsidR="004C760B" w:rsidRPr="002D71DF">
              <w:t xml:space="preserve"> </w:t>
            </w:r>
            <w:r w:rsidRPr="002D71DF">
              <w:t>stories</w:t>
            </w:r>
            <w:r w:rsidR="004C760B" w:rsidRPr="002D71DF">
              <w:t xml:space="preserve"> </w:t>
            </w:r>
            <w:r w:rsidRPr="002D71DF">
              <w:t>in</w:t>
            </w:r>
            <w:r w:rsidR="004C760B" w:rsidRPr="002D71DF">
              <w:t xml:space="preserve"> </w:t>
            </w:r>
            <w:r w:rsidRPr="002D71DF">
              <w:t>Drama</w:t>
            </w:r>
            <w:r w:rsidR="004C760B" w:rsidRPr="002D71DF">
              <w:t xml:space="preserve"> </w:t>
            </w:r>
            <w:r w:rsidRPr="002D71DF">
              <w:t>as</w:t>
            </w:r>
            <w:r w:rsidR="004C760B" w:rsidRPr="002D71DF">
              <w:t xml:space="preserve"> </w:t>
            </w:r>
            <w:r w:rsidRPr="002D71DF">
              <w:t>audience,</w:t>
            </w:r>
            <w:r w:rsidR="004C760B" w:rsidRPr="002D71DF">
              <w:t xml:space="preserve"> </w:t>
            </w:r>
            <w:r w:rsidRPr="002D71DF">
              <w:t>actor,</w:t>
            </w:r>
            <w:r w:rsidR="004C760B" w:rsidRPr="002D71DF">
              <w:t xml:space="preserve"> </w:t>
            </w:r>
            <w:r w:rsidRPr="002D71DF">
              <w:t>director</w:t>
            </w:r>
            <w:r w:rsidR="004C760B" w:rsidRPr="002D71DF">
              <w:t xml:space="preserve"> </w:t>
            </w:r>
            <w:r w:rsidRPr="002D71DF">
              <w:t>or</w:t>
            </w:r>
            <w:r w:rsidR="004C760B" w:rsidRPr="002D71DF">
              <w:t xml:space="preserve"> </w:t>
            </w:r>
            <w:r w:rsidRPr="002D71DF">
              <w:t>designer?</w:t>
            </w:r>
            <w:r w:rsidR="004C760B" w:rsidRPr="002D71DF">
              <w:t xml:space="preserve"> </w:t>
            </w:r>
            <w:r w:rsidRPr="002D71DF">
              <w:t>What</w:t>
            </w:r>
            <w:r w:rsidR="004C760B" w:rsidRPr="002D71DF">
              <w:t xml:space="preserve"> </w:t>
            </w:r>
            <w:r w:rsidRPr="002D71DF">
              <w:t>processes</w:t>
            </w:r>
            <w:r w:rsidR="004C760B" w:rsidRPr="002D71DF">
              <w:t xml:space="preserve"> </w:t>
            </w:r>
            <w:r w:rsidRPr="002D71DF">
              <w:t>and</w:t>
            </w:r>
            <w:r w:rsidR="004C760B" w:rsidRPr="002D71DF">
              <w:t xml:space="preserve"> </w:t>
            </w:r>
            <w:r w:rsidRPr="002D71DF">
              <w:t>protocols</w:t>
            </w:r>
            <w:r w:rsidR="004C760B" w:rsidRPr="002D71DF">
              <w:t xml:space="preserve"> </w:t>
            </w:r>
            <w:r w:rsidRPr="002D71DF">
              <w:t>did</w:t>
            </w:r>
            <w:r w:rsidR="004C760B" w:rsidRPr="002D71DF">
              <w:t xml:space="preserve"> </w:t>
            </w:r>
            <w:r w:rsidRPr="002D71DF">
              <w:t>you</w:t>
            </w:r>
            <w:r w:rsidR="004C760B" w:rsidRPr="002D71DF">
              <w:t xml:space="preserve"> </w:t>
            </w:r>
            <w:r w:rsidRPr="002D71DF">
              <w:t>follow</w:t>
            </w:r>
            <w:r w:rsidR="004C760B" w:rsidRPr="002D71DF">
              <w:t xml:space="preserve"> </w:t>
            </w:r>
            <w:r w:rsidRPr="002D71DF">
              <w:t>to</w:t>
            </w:r>
            <w:r w:rsidR="004C760B" w:rsidRPr="002D71DF">
              <w:t xml:space="preserve"> </w:t>
            </w:r>
            <w:r w:rsidRPr="002D71DF">
              <w:t>explore</w:t>
            </w:r>
            <w:r w:rsidR="004C760B" w:rsidRPr="002D71DF">
              <w:t xml:space="preserve"> </w:t>
            </w:r>
            <w:r w:rsidRPr="002D71DF">
              <w:t>these</w:t>
            </w:r>
            <w:r w:rsidR="004C760B" w:rsidRPr="002D71DF">
              <w:t xml:space="preserve"> </w:t>
            </w:r>
            <w:r w:rsidRPr="002D71DF">
              <w:t>stories</w:t>
            </w:r>
            <w:r w:rsidR="004C760B" w:rsidRPr="002D71DF">
              <w:t xml:space="preserve"> </w:t>
            </w:r>
            <w:r w:rsidRPr="002D71DF">
              <w:t>in</w:t>
            </w:r>
            <w:r w:rsidR="004C760B" w:rsidRPr="002D71DF">
              <w:t xml:space="preserve"> </w:t>
            </w:r>
            <w:r w:rsidRPr="002D71DF">
              <w:t>safe</w:t>
            </w:r>
            <w:r w:rsidR="004C760B" w:rsidRPr="002D71DF">
              <w:t xml:space="preserve"> </w:t>
            </w:r>
            <w:r w:rsidRPr="002D71DF">
              <w:t>and</w:t>
            </w:r>
            <w:r w:rsidR="004C760B" w:rsidRPr="002D71DF">
              <w:t xml:space="preserve"> </w:t>
            </w:r>
            <w:r w:rsidRPr="002D71DF">
              <w:t>respectful</w:t>
            </w:r>
            <w:r w:rsidR="004C760B" w:rsidRPr="002D71DF">
              <w:t xml:space="preserve"> </w:t>
            </w:r>
            <w:r w:rsidRPr="002D71DF">
              <w:t>ways?</w:t>
            </w:r>
            <w:r w:rsidR="004C760B" w:rsidRPr="002D71DF">
              <w:t xml:space="preserve"> </w:t>
            </w:r>
          </w:p>
          <w:p w14:paraId="46A91FC1" w14:textId="61B21273" w:rsidR="00890F15" w:rsidRPr="002D71DF" w:rsidRDefault="0032683E" w:rsidP="0067187B">
            <w:pPr>
              <w:pStyle w:val="FeatureBox2"/>
            </w:pPr>
            <w:r w:rsidRPr="002D71DF">
              <w:rPr>
                <w:b/>
              </w:rPr>
              <w:t>Teacher</w:t>
            </w:r>
            <w:r w:rsidR="004C760B" w:rsidRPr="002D71DF">
              <w:rPr>
                <w:b/>
              </w:rPr>
              <w:t xml:space="preserve"> </w:t>
            </w:r>
            <w:r w:rsidRPr="002D71DF">
              <w:rPr>
                <w:b/>
              </w:rPr>
              <w:t>note:</w:t>
            </w:r>
            <w:r w:rsidR="004C760B" w:rsidRPr="002D71DF">
              <w:t xml:space="preserve"> </w:t>
            </w:r>
            <w:r w:rsidR="00337CDC" w:rsidRPr="002D71DF">
              <w:t>review</w:t>
            </w:r>
            <w:r w:rsidR="004C760B" w:rsidRPr="002D71DF">
              <w:t xml:space="preserve"> </w:t>
            </w:r>
            <w:r w:rsidR="00337CDC" w:rsidRPr="002D71DF">
              <w:t>advice</w:t>
            </w:r>
            <w:r w:rsidR="004C760B" w:rsidRPr="002D71DF">
              <w:t xml:space="preserve"> </w:t>
            </w:r>
            <w:r w:rsidR="00337CDC" w:rsidRPr="002D71DF">
              <w:t>from</w:t>
            </w:r>
            <w:r w:rsidR="004C760B" w:rsidRPr="002D71DF">
              <w:t xml:space="preserve"> </w:t>
            </w:r>
            <w:r w:rsidR="00337CDC" w:rsidRPr="002D71DF">
              <w:t>Our</w:t>
            </w:r>
            <w:r w:rsidR="004C760B" w:rsidRPr="002D71DF">
              <w:t xml:space="preserve"> </w:t>
            </w:r>
            <w:r w:rsidR="00337CDC" w:rsidRPr="002D71DF">
              <w:t>Reconciliation</w:t>
            </w:r>
            <w:r w:rsidR="004C760B" w:rsidRPr="002D71DF">
              <w:t xml:space="preserve"> </w:t>
            </w:r>
            <w:r w:rsidR="00166FA8">
              <w:t xml:space="preserve">Action </w:t>
            </w:r>
            <w:r w:rsidR="00337CDC" w:rsidRPr="002D71DF">
              <w:t>Plan</w:t>
            </w:r>
            <w:r w:rsidR="004C760B" w:rsidRPr="002D71DF">
              <w:t xml:space="preserve"> </w:t>
            </w:r>
            <w:r w:rsidR="00337CDC" w:rsidRPr="002D71DF">
              <w:t>on</w:t>
            </w:r>
            <w:r w:rsidR="004C760B" w:rsidRPr="002D71DF">
              <w:t xml:space="preserve"> </w:t>
            </w:r>
            <w:r w:rsidR="00337CDC" w:rsidRPr="002D71DF">
              <w:t>the</w:t>
            </w:r>
            <w:r w:rsidR="004C760B" w:rsidRPr="002D71DF">
              <w:t xml:space="preserve"> </w:t>
            </w:r>
            <w:r w:rsidR="00337CDC" w:rsidRPr="002D71DF">
              <w:t>differences</w:t>
            </w:r>
            <w:r w:rsidR="004C760B" w:rsidRPr="002D71DF">
              <w:t xml:space="preserve"> </w:t>
            </w:r>
            <w:r w:rsidR="00337CDC" w:rsidRPr="002D71DF">
              <w:t>between</w:t>
            </w:r>
            <w:r w:rsidR="004C760B" w:rsidRPr="002D71DF">
              <w:t xml:space="preserve"> </w:t>
            </w:r>
            <w:hyperlink r:id="rId15">
              <w:r w:rsidR="00337CDC" w:rsidRPr="002D71DF">
                <w:rPr>
                  <w:rStyle w:val="Hyperlink"/>
                </w:rPr>
                <w:t>Acknowledgement</w:t>
              </w:r>
              <w:r w:rsidR="004C760B" w:rsidRPr="002D71DF">
                <w:rPr>
                  <w:rStyle w:val="Hyperlink"/>
                </w:rPr>
                <w:t xml:space="preserve"> </w:t>
              </w:r>
              <w:r w:rsidR="00337CDC" w:rsidRPr="002D71DF">
                <w:rPr>
                  <w:rStyle w:val="Hyperlink"/>
                </w:rPr>
                <w:t>of</w:t>
              </w:r>
              <w:r w:rsidR="004C760B" w:rsidRPr="002D71DF">
                <w:rPr>
                  <w:rStyle w:val="Hyperlink"/>
                </w:rPr>
                <w:t xml:space="preserve"> </w:t>
              </w:r>
              <w:r w:rsidR="00337CDC" w:rsidRPr="002D71DF">
                <w:rPr>
                  <w:rStyle w:val="Hyperlink"/>
                </w:rPr>
                <w:t>and</w:t>
              </w:r>
              <w:r w:rsidR="004C760B" w:rsidRPr="002D71DF">
                <w:rPr>
                  <w:rStyle w:val="Hyperlink"/>
                </w:rPr>
                <w:t xml:space="preserve"> </w:t>
              </w:r>
              <w:r w:rsidR="00337CDC" w:rsidRPr="002D71DF">
                <w:rPr>
                  <w:rStyle w:val="Hyperlink"/>
                </w:rPr>
                <w:t>Welcome</w:t>
              </w:r>
              <w:r w:rsidR="004C760B" w:rsidRPr="002D71DF">
                <w:rPr>
                  <w:rStyle w:val="Hyperlink"/>
                </w:rPr>
                <w:t xml:space="preserve"> </w:t>
              </w:r>
              <w:r w:rsidR="00337CDC" w:rsidRPr="002D71DF">
                <w:rPr>
                  <w:rStyle w:val="Hyperlink"/>
                </w:rPr>
                <w:t>to</w:t>
              </w:r>
              <w:r w:rsidR="004C760B" w:rsidRPr="002D71DF">
                <w:rPr>
                  <w:rStyle w:val="Hyperlink"/>
                </w:rPr>
                <w:t xml:space="preserve"> </w:t>
              </w:r>
              <w:r w:rsidR="00337CDC" w:rsidRPr="002D71DF">
                <w:rPr>
                  <w:rStyle w:val="Hyperlink"/>
                </w:rPr>
                <w:t>Country</w:t>
              </w:r>
            </w:hyperlink>
            <w:r w:rsidR="00337CDC" w:rsidRPr="002D71DF">
              <w:t>.</w:t>
            </w:r>
            <w:r w:rsidR="004C760B" w:rsidRPr="002D71DF">
              <w:t xml:space="preserve"> </w:t>
            </w:r>
            <w:r w:rsidR="0010663A" w:rsidRPr="002D71DF">
              <w:t>A</w:t>
            </w:r>
            <w:r w:rsidRPr="002D71DF">
              <w:t>ctivate</w:t>
            </w:r>
            <w:r w:rsidR="004C760B" w:rsidRPr="002D71DF">
              <w:t xml:space="preserve"> </w:t>
            </w:r>
            <w:r w:rsidRPr="002D71DF">
              <w:t>student</w:t>
            </w:r>
            <w:r w:rsidR="004C760B" w:rsidRPr="002D71DF">
              <w:t xml:space="preserve"> </w:t>
            </w:r>
            <w:r w:rsidRPr="002D71DF">
              <w:t>prior</w:t>
            </w:r>
            <w:r w:rsidR="004C760B" w:rsidRPr="002D71DF">
              <w:t xml:space="preserve"> </w:t>
            </w:r>
            <w:r w:rsidRPr="002D71DF">
              <w:t>learning</w:t>
            </w:r>
            <w:r w:rsidR="004C760B" w:rsidRPr="002D71DF">
              <w:t xml:space="preserve"> </w:t>
            </w:r>
            <w:r w:rsidRPr="002D71DF">
              <w:t>from</w:t>
            </w:r>
            <w:r w:rsidR="004C760B" w:rsidRPr="002D71DF">
              <w:t xml:space="preserve"> </w:t>
            </w:r>
            <w:r w:rsidRPr="002D71DF">
              <w:t>‘Screen</w:t>
            </w:r>
            <w:r w:rsidR="004C760B" w:rsidRPr="002D71DF">
              <w:t xml:space="preserve"> </w:t>
            </w:r>
            <w:r w:rsidRPr="002D71DF">
              <w:t>Play</w:t>
            </w:r>
            <w:r w:rsidR="004C760B" w:rsidRPr="002D71DF">
              <w:t xml:space="preserve"> </w:t>
            </w:r>
            <w:r w:rsidRPr="002D71DF">
              <w:t>–</w:t>
            </w:r>
            <w:r w:rsidR="004C760B" w:rsidRPr="002D71DF">
              <w:t xml:space="preserve"> </w:t>
            </w:r>
            <w:r w:rsidRPr="002D71DF">
              <w:t>group-devising</w:t>
            </w:r>
            <w:r w:rsidR="004C760B" w:rsidRPr="002D71DF">
              <w:t xml:space="preserve"> </w:t>
            </w:r>
            <w:r w:rsidRPr="002D71DF">
              <w:t>through</w:t>
            </w:r>
            <w:r w:rsidR="004C760B" w:rsidRPr="002D71DF">
              <w:t xml:space="preserve"> </w:t>
            </w:r>
            <w:r w:rsidRPr="002D71DF">
              <w:t>short</w:t>
            </w:r>
            <w:r w:rsidR="004C760B" w:rsidRPr="002D71DF">
              <w:t xml:space="preserve"> </w:t>
            </w:r>
            <w:r w:rsidRPr="002D71DF">
              <w:t>film’</w:t>
            </w:r>
            <w:r w:rsidR="004C760B" w:rsidRPr="002D71DF">
              <w:t xml:space="preserve"> </w:t>
            </w:r>
            <w:r w:rsidRPr="002D71DF">
              <w:t>about</w:t>
            </w:r>
            <w:r w:rsidR="004C760B" w:rsidRPr="002D71DF">
              <w:t xml:space="preserve"> </w:t>
            </w:r>
            <w:r w:rsidRPr="002D71DF">
              <w:t>who</w:t>
            </w:r>
            <w:r w:rsidR="004C760B" w:rsidRPr="002D71DF">
              <w:t xml:space="preserve"> </w:t>
            </w:r>
            <w:r w:rsidRPr="002D71DF">
              <w:t>can</w:t>
            </w:r>
            <w:r w:rsidR="004C760B" w:rsidRPr="002D71DF">
              <w:t xml:space="preserve"> </w:t>
            </w:r>
            <w:r w:rsidRPr="002D71DF">
              <w:t>deliver</w:t>
            </w:r>
            <w:r w:rsidR="004C760B" w:rsidRPr="002D71DF">
              <w:t xml:space="preserve"> </w:t>
            </w:r>
            <w:r w:rsidRPr="002D71DF">
              <w:t>an</w:t>
            </w:r>
            <w:r w:rsidR="004C760B" w:rsidRPr="002D71DF">
              <w:t xml:space="preserve"> </w:t>
            </w:r>
            <w:r w:rsidR="008040B0" w:rsidRPr="002D71DF">
              <w:t>Acknowledgement</w:t>
            </w:r>
            <w:r w:rsidR="004C760B" w:rsidRPr="002D71DF">
              <w:t xml:space="preserve"> </w:t>
            </w:r>
            <w:r w:rsidR="008040B0" w:rsidRPr="002D71DF">
              <w:t>of</w:t>
            </w:r>
            <w:r w:rsidR="004C760B" w:rsidRPr="002D71DF">
              <w:t xml:space="preserve"> </w:t>
            </w:r>
            <w:r w:rsidR="00890F15" w:rsidRPr="002D71DF">
              <w:t>Country.</w:t>
            </w:r>
          </w:p>
          <w:p w14:paraId="67D8E113" w14:textId="77777777" w:rsidR="003E3226" w:rsidRDefault="0032683E" w:rsidP="0067187B">
            <w:pPr>
              <w:pStyle w:val="FeatureBox2"/>
              <w:rPr>
                <w:b/>
                <w:bCs/>
              </w:rPr>
            </w:pPr>
            <w:r w:rsidRPr="002D71DF">
              <w:rPr>
                <w:b/>
                <w:bCs/>
              </w:rPr>
              <w:t>Who</w:t>
            </w:r>
            <w:r w:rsidR="004C760B" w:rsidRPr="002D71DF">
              <w:rPr>
                <w:b/>
                <w:bCs/>
              </w:rPr>
              <w:t xml:space="preserve"> </w:t>
            </w:r>
            <w:r w:rsidRPr="002D71DF">
              <w:rPr>
                <w:b/>
                <w:bCs/>
              </w:rPr>
              <w:t>can</w:t>
            </w:r>
            <w:r w:rsidR="004C760B" w:rsidRPr="002D71DF">
              <w:rPr>
                <w:b/>
                <w:bCs/>
              </w:rPr>
              <w:t xml:space="preserve"> </w:t>
            </w:r>
            <w:r w:rsidRPr="002D71DF">
              <w:rPr>
                <w:b/>
                <w:bCs/>
              </w:rPr>
              <w:t>perform</w:t>
            </w:r>
            <w:r w:rsidR="004C760B" w:rsidRPr="002D71DF">
              <w:rPr>
                <w:b/>
                <w:bCs/>
              </w:rPr>
              <w:t xml:space="preserve"> </w:t>
            </w:r>
            <w:r w:rsidRPr="002D71DF">
              <w:rPr>
                <w:b/>
                <w:bCs/>
              </w:rPr>
              <w:t>a</w:t>
            </w:r>
            <w:r w:rsidR="004C760B" w:rsidRPr="002D71DF">
              <w:rPr>
                <w:b/>
                <w:bCs/>
              </w:rPr>
              <w:t xml:space="preserve"> </w:t>
            </w:r>
            <w:r w:rsidRPr="002D71DF">
              <w:rPr>
                <w:b/>
                <w:bCs/>
              </w:rPr>
              <w:t>Welcome</w:t>
            </w:r>
            <w:r w:rsidR="004C760B" w:rsidRPr="002D71DF">
              <w:rPr>
                <w:b/>
                <w:bCs/>
              </w:rPr>
              <w:t xml:space="preserve"> </w:t>
            </w:r>
            <w:r w:rsidRPr="002D71DF">
              <w:rPr>
                <w:b/>
                <w:bCs/>
              </w:rPr>
              <w:t>to</w:t>
            </w:r>
            <w:r w:rsidR="004C760B" w:rsidRPr="002D71DF">
              <w:rPr>
                <w:b/>
                <w:bCs/>
              </w:rPr>
              <w:t xml:space="preserve"> </w:t>
            </w:r>
            <w:r w:rsidRPr="002D71DF">
              <w:rPr>
                <w:b/>
                <w:bCs/>
              </w:rPr>
              <w:t>Country?</w:t>
            </w:r>
            <w:r w:rsidR="004C760B" w:rsidRPr="002D71DF">
              <w:rPr>
                <w:b/>
                <w:bCs/>
              </w:rPr>
              <w:t xml:space="preserve"> </w:t>
            </w:r>
          </w:p>
          <w:p w14:paraId="5F851FF7" w14:textId="21A586A4" w:rsidR="0032683E" w:rsidRPr="002D71DF" w:rsidRDefault="003E3226" w:rsidP="0067187B">
            <w:pPr>
              <w:pStyle w:val="FeatureBox2"/>
            </w:pPr>
            <w:r>
              <w:t>A Welcome to Country is p</w:t>
            </w:r>
            <w:r w:rsidR="0032683E" w:rsidRPr="002D71DF">
              <w:t>erformed</w:t>
            </w:r>
            <w:r w:rsidR="004C760B" w:rsidRPr="002D71DF">
              <w:t xml:space="preserve"> </w:t>
            </w:r>
            <w:r w:rsidR="0032683E" w:rsidRPr="002D71DF">
              <w:t>by</w:t>
            </w:r>
            <w:r w:rsidR="004C760B" w:rsidRPr="002D71DF">
              <w:t xml:space="preserve"> </w:t>
            </w:r>
            <w:r w:rsidR="0032683E" w:rsidRPr="002D71DF">
              <w:t>local</w:t>
            </w:r>
            <w:r w:rsidR="004C760B" w:rsidRPr="002D71DF">
              <w:t xml:space="preserve"> </w:t>
            </w:r>
            <w:r w:rsidR="0032683E" w:rsidRPr="002D71DF">
              <w:t>Aboriginal</w:t>
            </w:r>
            <w:r w:rsidR="004C760B" w:rsidRPr="002D71DF">
              <w:t xml:space="preserve"> </w:t>
            </w:r>
            <w:r w:rsidR="0032683E" w:rsidRPr="002D71DF">
              <w:t>custodian</w:t>
            </w:r>
            <w:r w:rsidR="004716A2" w:rsidRPr="002D71DF">
              <w:t>(</w:t>
            </w:r>
            <w:r w:rsidR="0032683E" w:rsidRPr="002D71DF">
              <w:t>s</w:t>
            </w:r>
            <w:r w:rsidR="004716A2" w:rsidRPr="002D71DF">
              <w:t>)</w:t>
            </w:r>
            <w:r w:rsidR="004C760B" w:rsidRPr="002D71DF">
              <w:t xml:space="preserve"> </w:t>
            </w:r>
            <w:r w:rsidR="0032683E" w:rsidRPr="002D71DF">
              <w:t>(in</w:t>
            </w:r>
            <w:r w:rsidR="004C760B" w:rsidRPr="002D71DF">
              <w:t xml:space="preserve"> </w:t>
            </w:r>
            <w:r w:rsidR="0032683E" w:rsidRPr="002D71DF">
              <w:t>most</w:t>
            </w:r>
            <w:r w:rsidR="004C760B" w:rsidRPr="002D71DF">
              <w:t xml:space="preserve"> </w:t>
            </w:r>
            <w:r w:rsidR="0032683E" w:rsidRPr="002D71DF">
              <w:t>cases,</w:t>
            </w:r>
            <w:r w:rsidR="004C760B" w:rsidRPr="002D71DF">
              <w:t xml:space="preserve"> </w:t>
            </w:r>
            <w:r w:rsidR="0032683E" w:rsidRPr="002D71DF">
              <w:t>Elders)</w:t>
            </w:r>
            <w:r w:rsidR="004C760B" w:rsidRPr="002D71DF">
              <w:t xml:space="preserve"> </w:t>
            </w:r>
            <w:r w:rsidR="0032683E" w:rsidRPr="002D71DF">
              <w:t>of</w:t>
            </w:r>
            <w:r w:rsidR="004C760B" w:rsidRPr="002D71DF">
              <w:t xml:space="preserve"> </w:t>
            </w:r>
            <w:r w:rsidR="0032683E" w:rsidRPr="002D71DF">
              <w:t>the</w:t>
            </w:r>
            <w:r w:rsidR="004C760B" w:rsidRPr="002D71DF">
              <w:t xml:space="preserve"> </w:t>
            </w:r>
            <w:r w:rsidR="0032683E" w:rsidRPr="002D71DF">
              <w:t>Country</w:t>
            </w:r>
            <w:r w:rsidR="004C760B" w:rsidRPr="002D71DF">
              <w:t xml:space="preserve"> </w:t>
            </w:r>
            <w:r w:rsidR="0032683E" w:rsidRPr="002D71DF">
              <w:t>on</w:t>
            </w:r>
            <w:r w:rsidR="004C760B" w:rsidRPr="002D71DF">
              <w:t xml:space="preserve"> </w:t>
            </w:r>
            <w:r w:rsidR="0032683E" w:rsidRPr="002D71DF">
              <w:t>which</w:t>
            </w:r>
            <w:r w:rsidR="004C760B" w:rsidRPr="002D71DF">
              <w:t xml:space="preserve"> </w:t>
            </w:r>
            <w:r w:rsidR="0032683E" w:rsidRPr="002D71DF">
              <w:t>you</w:t>
            </w:r>
            <w:r w:rsidR="004C760B" w:rsidRPr="002D71DF">
              <w:t xml:space="preserve"> </w:t>
            </w:r>
            <w:r w:rsidR="0032683E" w:rsidRPr="002D71DF">
              <w:t>are</w:t>
            </w:r>
            <w:r w:rsidR="004C760B" w:rsidRPr="002D71DF">
              <w:t xml:space="preserve"> </w:t>
            </w:r>
            <w:r w:rsidR="0032683E" w:rsidRPr="002D71DF">
              <w:t>meeting.</w:t>
            </w:r>
            <w:r w:rsidR="004C760B" w:rsidRPr="002D71DF">
              <w:t xml:space="preserve"> </w:t>
            </w:r>
            <w:r w:rsidR="0032683E" w:rsidRPr="002D71DF">
              <w:t>Some</w:t>
            </w:r>
            <w:r w:rsidR="004C760B" w:rsidRPr="002D71DF">
              <w:t xml:space="preserve"> </w:t>
            </w:r>
            <w:r w:rsidR="0032683E" w:rsidRPr="002D71DF">
              <w:t>ongoing</w:t>
            </w:r>
            <w:r w:rsidR="004C760B" w:rsidRPr="002D71DF">
              <w:t xml:space="preserve"> </w:t>
            </w:r>
            <w:r w:rsidR="0032683E" w:rsidRPr="002D71DF">
              <w:t>custodians</w:t>
            </w:r>
            <w:r w:rsidR="004C760B" w:rsidRPr="002D71DF">
              <w:t xml:space="preserve"> </w:t>
            </w:r>
            <w:r w:rsidR="0032683E" w:rsidRPr="002D71DF">
              <w:t>will</w:t>
            </w:r>
            <w:r w:rsidR="004C760B" w:rsidRPr="002D71DF">
              <w:t xml:space="preserve"> </w:t>
            </w:r>
            <w:r w:rsidR="0032683E" w:rsidRPr="002D71DF">
              <w:t>feel</w:t>
            </w:r>
            <w:r w:rsidR="004C760B" w:rsidRPr="002D71DF">
              <w:t xml:space="preserve"> </w:t>
            </w:r>
            <w:r w:rsidR="0032683E" w:rsidRPr="002D71DF">
              <w:t>it</w:t>
            </w:r>
            <w:r w:rsidR="004C760B" w:rsidRPr="002D71DF">
              <w:t xml:space="preserve"> </w:t>
            </w:r>
            <w:r w:rsidR="0032683E" w:rsidRPr="002D71DF">
              <w:t>is</w:t>
            </w:r>
            <w:r w:rsidR="004C760B" w:rsidRPr="002D71DF">
              <w:t xml:space="preserve"> </w:t>
            </w:r>
            <w:r w:rsidR="0032683E" w:rsidRPr="002D71DF">
              <w:t>more</w:t>
            </w:r>
            <w:r w:rsidR="004C760B" w:rsidRPr="002D71DF">
              <w:t xml:space="preserve"> </w:t>
            </w:r>
            <w:r w:rsidR="0032683E" w:rsidRPr="002D71DF">
              <w:t>culturally</w:t>
            </w:r>
            <w:r w:rsidR="004C760B" w:rsidRPr="002D71DF">
              <w:t xml:space="preserve"> </w:t>
            </w:r>
            <w:r w:rsidR="0032683E" w:rsidRPr="002D71DF">
              <w:t>appropriate</w:t>
            </w:r>
            <w:r w:rsidR="004C760B" w:rsidRPr="002D71DF">
              <w:t xml:space="preserve"> </w:t>
            </w:r>
            <w:r w:rsidR="0032683E" w:rsidRPr="002D71DF">
              <w:t>for</w:t>
            </w:r>
            <w:r w:rsidR="004C760B" w:rsidRPr="002D71DF">
              <w:t xml:space="preserve"> </w:t>
            </w:r>
            <w:r w:rsidR="0032683E" w:rsidRPr="002D71DF">
              <w:t>them</w:t>
            </w:r>
            <w:r w:rsidR="004C760B" w:rsidRPr="002D71DF">
              <w:t xml:space="preserve"> </w:t>
            </w:r>
            <w:r w:rsidR="0032683E" w:rsidRPr="002D71DF">
              <w:t>to</w:t>
            </w:r>
            <w:r w:rsidR="004C760B" w:rsidRPr="002D71DF">
              <w:t xml:space="preserve"> </w:t>
            </w:r>
            <w:r w:rsidR="0032683E" w:rsidRPr="002D71DF">
              <w:t>offer</w:t>
            </w:r>
            <w:r w:rsidR="004C760B" w:rsidRPr="002D71DF">
              <w:t xml:space="preserve"> </w:t>
            </w:r>
            <w:r w:rsidR="0032683E" w:rsidRPr="002D71DF">
              <w:t>an</w:t>
            </w:r>
            <w:r w:rsidR="004C760B" w:rsidRPr="002D71DF">
              <w:t xml:space="preserve"> </w:t>
            </w:r>
            <w:r w:rsidR="0032683E" w:rsidRPr="002D71DF">
              <w:t>Acknowledgement</w:t>
            </w:r>
            <w:r w:rsidR="004C760B" w:rsidRPr="002D71DF">
              <w:t xml:space="preserve"> </w:t>
            </w:r>
            <w:r w:rsidR="0032683E" w:rsidRPr="002D71DF">
              <w:t>of</w:t>
            </w:r>
            <w:r w:rsidR="004C760B" w:rsidRPr="002D71DF">
              <w:t xml:space="preserve"> </w:t>
            </w:r>
            <w:r w:rsidR="0032683E" w:rsidRPr="002D71DF">
              <w:t>Country</w:t>
            </w:r>
            <w:r w:rsidR="004C760B" w:rsidRPr="002D71DF">
              <w:t xml:space="preserve"> </w:t>
            </w:r>
            <w:r w:rsidR="0032683E" w:rsidRPr="002D71DF">
              <w:t>rather</w:t>
            </w:r>
            <w:r w:rsidR="004C760B" w:rsidRPr="002D71DF">
              <w:t xml:space="preserve"> </w:t>
            </w:r>
            <w:r w:rsidR="0032683E" w:rsidRPr="002D71DF">
              <w:t>than</w:t>
            </w:r>
            <w:r w:rsidR="004C760B" w:rsidRPr="002D71DF">
              <w:t xml:space="preserve"> </w:t>
            </w:r>
            <w:r w:rsidR="0032683E" w:rsidRPr="002D71DF">
              <w:t>a</w:t>
            </w:r>
            <w:r w:rsidR="004C760B" w:rsidRPr="002D71DF">
              <w:t xml:space="preserve"> </w:t>
            </w:r>
            <w:r w:rsidR="0032683E" w:rsidRPr="002D71DF">
              <w:t>Welcome</w:t>
            </w:r>
            <w:r w:rsidR="004C760B" w:rsidRPr="002D71DF">
              <w:t xml:space="preserve"> </w:t>
            </w:r>
            <w:r w:rsidR="0032683E" w:rsidRPr="002D71DF">
              <w:t>to</w:t>
            </w:r>
            <w:r w:rsidR="004C760B" w:rsidRPr="002D71DF">
              <w:t xml:space="preserve"> </w:t>
            </w:r>
            <w:r w:rsidR="0032683E" w:rsidRPr="002D71DF">
              <w:t>Country.</w:t>
            </w:r>
          </w:p>
          <w:p w14:paraId="619886ED" w14:textId="77777777" w:rsidR="003E3226" w:rsidRDefault="0032683E" w:rsidP="0067187B">
            <w:pPr>
              <w:pStyle w:val="FeatureBox2"/>
              <w:rPr>
                <w:b/>
                <w:bCs/>
              </w:rPr>
            </w:pPr>
            <w:r w:rsidRPr="002D71DF">
              <w:rPr>
                <w:b/>
                <w:bCs/>
              </w:rPr>
              <w:t>Who</w:t>
            </w:r>
            <w:r w:rsidR="004C760B" w:rsidRPr="002D71DF">
              <w:rPr>
                <w:b/>
                <w:bCs/>
              </w:rPr>
              <w:t xml:space="preserve"> </w:t>
            </w:r>
            <w:r w:rsidRPr="002D71DF">
              <w:rPr>
                <w:b/>
                <w:bCs/>
              </w:rPr>
              <w:t>can</w:t>
            </w:r>
            <w:r w:rsidR="004C760B" w:rsidRPr="002D71DF">
              <w:rPr>
                <w:b/>
                <w:bCs/>
              </w:rPr>
              <w:t xml:space="preserve"> </w:t>
            </w:r>
            <w:r w:rsidRPr="002D71DF">
              <w:rPr>
                <w:b/>
                <w:bCs/>
              </w:rPr>
              <w:t>perform</w:t>
            </w:r>
            <w:r w:rsidR="004C760B" w:rsidRPr="002D71DF">
              <w:rPr>
                <w:b/>
                <w:bCs/>
              </w:rPr>
              <w:t xml:space="preserve"> </w:t>
            </w:r>
            <w:r w:rsidRPr="002D71DF">
              <w:rPr>
                <w:b/>
                <w:bCs/>
              </w:rPr>
              <w:t>an</w:t>
            </w:r>
            <w:r w:rsidR="004C760B" w:rsidRPr="002D71DF">
              <w:rPr>
                <w:b/>
                <w:bCs/>
              </w:rPr>
              <w:t xml:space="preserve"> </w:t>
            </w:r>
            <w:r w:rsidRPr="002D71DF">
              <w:rPr>
                <w:b/>
                <w:bCs/>
              </w:rPr>
              <w:t>Acknowledgement</w:t>
            </w:r>
            <w:r w:rsidR="004C760B" w:rsidRPr="002D71DF">
              <w:rPr>
                <w:b/>
                <w:bCs/>
              </w:rPr>
              <w:t xml:space="preserve"> </w:t>
            </w:r>
            <w:r w:rsidRPr="002D71DF">
              <w:rPr>
                <w:b/>
                <w:bCs/>
              </w:rPr>
              <w:t>of</w:t>
            </w:r>
            <w:r w:rsidR="004C760B" w:rsidRPr="002D71DF">
              <w:rPr>
                <w:b/>
                <w:bCs/>
              </w:rPr>
              <w:t xml:space="preserve"> </w:t>
            </w:r>
            <w:r w:rsidRPr="002D71DF">
              <w:rPr>
                <w:b/>
                <w:bCs/>
              </w:rPr>
              <w:t>Country?</w:t>
            </w:r>
            <w:r w:rsidR="004C760B" w:rsidRPr="002D71DF">
              <w:rPr>
                <w:b/>
                <w:bCs/>
              </w:rPr>
              <w:t xml:space="preserve"> </w:t>
            </w:r>
          </w:p>
          <w:p w14:paraId="11282CF0" w14:textId="449A2680" w:rsidR="0032683E" w:rsidRPr="002D71DF" w:rsidRDefault="003E3226" w:rsidP="0067187B">
            <w:pPr>
              <w:pStyle w:val="FeatureBox2"/>
            </w:pPr>
            <w:r>
              <w:t>An Acknowledgement of Country m</w:t>
            </w:r>
            <w:r w:rsidR="0032683E" w:rsidRPr="002D71DF">
              <w:t>ay</w:t>
            </w:r>
            <w:r w:rsidR="004C760B" w:rsidRPr="002D71DF">
              <w:t xml:space="preserve"> </w:t>
            </w:r>
            <w:r w:rsidR="0032683E" w:rsidRPr="002D71DF">
              <w:t>be</w:t>
            </w:r>
            <w:r w:rsidR="004C760B" w:rsidRPr="002D71DF">
              <w:t xml:space="preserve"> </w:t>
            </w:r>
            <w:r w:rsidR="0032683E" w:rsidRPr="002D71DF">
              <w:t>performed</w:t>
            </w:r>
            <w:r w:rsidR="004C760B" w:rsidRPr="002D71DF">
              <w:t xml:space="preserve"> </w:t>
            </w:r>
            <w:r w:rsidR="0032683E" w:rsidRPr="002D71DF">
              <w:t>by</w:t>
            </w:r>
            <w:r w:rsidR="004C760B" w:rsidRPr="002D71DF">
              <w:t xml:space="preserve"> </w:t>
            </w:r>
            <w:r w:rsidR="0032683E" w:rsidRPr="002D71DF">
              <w:t>any</w:t>
            </w:r>
            <w:r w:rsidR="004C760B" w:rsidRPr="002D71DF">
              <w:t xml:space="preserve"> </w:t>
            </w:r>
            <w:r w:rsidR="0032683E" w:rsidRPr="002D71DF">
              <w:t>person</w:t>
            </w:r>
            <w:r w:rsidR="004C760B" w:rsidRPr="002D71DF">
              <w:t xml:space="preserve"> </w:t>
            </w:r>
            <w:r>
              <w:t>–</w:t>
            </w:r>
            <w:r w:rsidR="004C760B" w:rsidRPr="002D71DF">
              <w:t xml:space="preserve"> </w:t>
            </w:r>
            <w:r w:rsidR="0032683E" w:rsidRPr="002D71DF">
              <w:t>Aboriginal</w:t>
            </w:r>
            <w:r w:rsidR="004C760B" w:rsidRPr="002D71DF">
              <w:t xml:space="preserve"> </w:t>
            </w:r>
            <w:r w:rsidR="0032683E" w:rsidRPr="002D71DF">
              <w:t>or</w:t>
            </w:r>
            <w:r w:rsidR="004C760B" w:rsidRPr="002D71DF">
              <w:t xml:space="preserve"> </w:t>
            </w:r>
            <w:r w:rsidR="0032683E" w:rsidRPr="002D71DF">
              <w:t>non-Aboriginal</w:t>
            </w:r>
            <w:r w:rsidR="004C760B" w:rsidRPr="002D71DF">
              <w:t xml:space="preserve"> </w:t>
            </w:r>
            <w:r w:rsidR="0032683E" w:rsidRPr="002D71DF">
              <w:t>(but</w:t>
            </w:r>
            <w:r w:rsidR="004C760B" w:rsidRPr="002D71DF">
              <w:t xml:space="preserve"> </w:t>
            </w:r>
            <w:r w:rsidR="0032683E" w:rsidRPr="002D71DF">
              <w:t>generally</w:t>
            </w:r>
            <w:r w:rsidR="004C760B" w:rsidRPr="002D71DF">
              <w:t xml:space="preserve"> </w:t>
            </w:r>
            <w:r w:rsidR="0032683E" w:rsidRPr="002D71DF">
              <w:t>by</w:t>
            </w:r>
            <w:r w:rsidR="004C760B" w:rsidRPr="002D71DF">
              <w:t xml:space="preserve"> </w:t>
            </w:r>
            <w:r w:rsidR="0032683E" w:rsidRPr="002D71DF">
              <w:t>a</w:t>
            </w:r>
            <w:r w:rsidR="004C760B" w:rsidRPr="002D71DF">
              <w:t xml:space="preserve"> </w:t>
            </w:r>
            <w:r w:rsidR="0032683E" w:rsidRPr="002D71DF">
              <w:t>non-Aboriginal</w:t>
            </w:r>
            <w:r w:rsidR="004C760B" w:rsidRPr="002D71DF">
              <w:t xml:space="preserve"> </w:t>
            </w:r>
            <w:r w:rsidR="0032683E" w:rsidRPr="002D71DF">
              <w:t>person)</w:t>
            </w:r>
            <w:r w:rsidR="004C760B" w:rsidRPr="002D71DF">
              <w:t xml:space="preserve"> </w:t>
            </w:r>
            <w:r w:rsidR="0032683E" w:rsidRPr="002D71DF">
              <w:t>–</w:t>
            </w:r>
            <w:r w:rsidR="004C760B" w:rsidRPr="002D71DF">
              <w:t xml:space="preserve"> </w:t>
            </w:r>
            <w:proofErr w:type="gramStart"/>
            <w:r w:rsidR="0032683E" w:rsidRPr="002D71DF">
              <w:t>as</w:t>
            </w:r>
            <w:r w:rsidR="004C760B" w:rsidRPr="002D71DF">
              <w:t xml:space="preserve"> </w:t>
            </w:r>
            <w:r w:rsidR="0032683E" w:rsidRPr="002D71DF">
              <w:t>a</w:t>
            </w:r>
            <w:r w:rsidR="004C760B" w:rsidRPr="002D71DF">
              <w:t xml:space="preserve"> </w:t>
            </w:r>
            <w:r w:rsidR="0032683E" w:rsidRPr="002D71DF">
              <w:t>way</w:t>
            </w:r>
            <w:r w:rsidR="004C760B" w:rsidRPr="002D71DF">
              <w:t xml:space="preserve"> </w:t>
            </w:r>
            <w:r w:rsidR="0032683E" w:rsidRPr="002D71DF">
              <w:t>to</w:t>
            </w:r>
            <w:proofErr w:type="gramEnd"/>
            <w:r w:rsidR="004C760B" w:rsidRPr="002D71DF">
              <w:t xml:space="preserve"> </w:t>
            </w:r>
            <w:r w:rsidR="0032683E" w:rsidRPr="002D71DF">
              <w:t>show</w:t>
            </w:r>
            <w:r w:rsidR="004C760B" w:rsidRPr="002D71DF">
              <w:t xml:space="preserve"> </w:t>
            </w:r>
            <w:r w:rsidR="0032683E" w:rsidRPr="002D71DF">
              <w:t>awareness</w:t>
            </w:r>
            <w:r w:rsidR="004C760B" w:rsidRPr="002D71DF">
              <w:t xml:space="preserve"> </w:t>
            </w:r>
            <w:r w:rsidR="0032683E" w:rsidRPr="002D71DF">
              <w:t>of</w:t>
            </w:r>
            <w:r w:rsidR="004C760B" w:rsidRPr="002D71DF">
              <w:t xml:space="preserve"> </w:t>
            </w:r>
            <w:r w:rsidR="0032683E" w:rsidRPr="002D71DF">
              <w:t>and</w:t>
            </w:r>
            <w:r w:rsidR="004C760B" w:rsidRPr="002D71DF">
              <w:t xml:space="preserve"> </w:t>
            </w:r>
            <w:r w:rsidR="0032683E" w:rsidRPr="002D71DF">
              <w:t>respect</w:t>
            </w:r>
            <w:r w:rsidR="004C760B" w:rsidRPr="002D71DF">
              <w:t xml:space="preserve"> </w:t>
            </w:r>
            <w:r w:rsidR="0032683E" w:rsidRPr="002D71DF">
              <w:t>for</w:t>
            </w:r>
            <w:r w:rsidR="004C760B" w:rsidRPr="002D71DF">
              <w:t xml:space="preserve"> </w:t>
            </w:r>
            <w:r w:rsidR="0032683E" w:rsidRPr="002D71DF">
              <w:t>Aboriginal</w:t>
            </w:r>
            <w:r w:rsidR="004C760B" w:rsidRPr="002D71DF">
              <w:t xml:space="preserve"> </w:t>
            </w:r>
            <w:r w:rsidR="0032683E" w:rsidRPr="002D71DF">
              <w:t>peoples,</w:t>
            </w:r>
            <w:r w:rsidR="004C760B" w:rsidRPr="002D71DF">
              <w:t xml:space="preserve"> </w:t>
            </w:r>
            <w:r w:rsidR="0032683E" w:rsidRPr="002D71DF">
              <w:t>their</w:t>
            </w:r>
            <w:r w:rsidR="004C760B" w:rsidRPr="002D71DF">
              <w:t xml:space="preserve"> </w:t>
            </w:r>
            <w:r w:rsidR="0032683E" w:rsidRPr="002D71DF">
              <w:t>culture</w:t>
            </w:r>
            <w:r w:rsidR="004C760B" w:rsidRPr="002D71DF">
              <w:t xml:space="preserve"> </w:t>
            </w:r>
            <w:r w:rsidR="0032683E" w:rsidRPr="002D71DF">
              <w:t>and</w:t>
            </w:r>
            <w:r w:rsidR="004C760B" w:rsidRPr="002D71DF">
              <w:t xml:space="preserve"> </w:t>
            </w:r>
            <w:r w:rsidR="0032683E" w:rsidRPr="002D71DF">
              <w:t>heritage.</w:t>
            </w:r>
            <w:r w:rsidR="004C760B" w:rsidRPr="002D71DF">
              <w:t xml:space="preserve"> </w:t>
            </w:r>
            <w:r>
              <w:t>It c</w:t>
            </w:r>
            <w:r w:rsidR="0032683E" w:rsidRPr="002D71DF">
              <w:t>an</w:t>
            </w:r>
            <w:r w:rsidR="004C760B" w:rsidRPr="002D71DF">
              <w:t xml:space="preserve"> </w:t>
            </w:r>
            <w:r w:rsidR="0032683E" w:rsidRPr="002D71DF">
              <w:t>be</w:t>
            </w:r>
            <w:r w:rsidR="004C760B" w:rsidRPr="002D71DF">
              <w:t xml:space="preserve"> </w:t>
            </w:r>
            <w:r w:rsidR="0032683E" w:rsidRPr="002D71DF">
              <w:t>used</w:t>
            </w:r>
            <w:r w:rsidR="004C760B" w:rsidRPr="002D71DF">
              <w:t xml:space="preserve"> </w:t>
            </w:r>
            <w:r w:rsidR="0032683E" w:rsidRPr="002D71DF">
              <w:t>exclusively</w:t>
            </w:r>
            <w:r w:rsidR="004C760B" w:rsidRPr="002D71DF">
              <w:t xml:space="preserve"> </w:t>
            </w:r>
            <w:r w:rsidR="0032683E" w:rsidRPr="002D71DF">
              <w:t>if</w:t>
            </w:r>
            <w:r w:rsidR="004C760B" w:rsidRPr="002D71DF">
              <w:t xml:space="preserve"> </w:t>
            </w:r>
            <w:r w:rsidR="0032683E" w:rsidRPr="002D71DF">
              <w:t>an</w:t>
            </w:r>
            <w:r w:rsidR="004C760B" w:rsidRPr="002D71DF">
              <w:t xml:space="preserve"> </w:t>
            </w:r>
            <w:r w:rsidR="0032683E" w:rsidRPr="002D71DF">
              <w:t>Elder</w:t>
            </w:r>
            <w:r w:rsidR="004C760B" w:rsidRPr="002D71DF">
              <w:t xml:space="preserve"> </w:t>
            </w:r>
            <w:r w:rsidR="0032683E" w:rsidRPr="002D71DF">
              <w:t>or</w:t>
            </w:r>
            <w:r w:rsidR="004C760B" w:rsidRPr="002D71DF">
              <w:t xml:space="preserve"> </w:t>
            </w:r>
            <w:r w:rsidR="0032683E" w:rsidRPr="002D71DF">
              <w:t>other</w:t>
            </w:r>
            <w:r w:rsidR="004C760B" w:rsidRPr="002D71DF">
              <w:t xml:space="preserve"> </w:t>
            </w:r>
            <w:r w:rsidR="0032683E" w:rsidRPr="002D71DF">
              <w:t>appropriate</w:t>
            </w:r>
            <w:r w:rsidR="004C760B" w:rsidRPr="002D71DF">
              <w:t xml:space="preserve"> </w:t>
            </w:r>
            <w:r w:rsidR="0032683E" w:rsidRPr="002D71DF">
              <w:t>member</w:t>
            </w:r>
            <w:r w:rsidR="004C760B" w:rsidRPr="002D71DF">
              <w:t xml:space="preserve"> </w:t>
            </w:r>
            <w:r w:rsidR="0032683E" w:rsidRPr="002D71DF">
              <w:t>of</w:t>
            </w:r>
            <w:r w:rsidR="004C760B" w:rsidRPr="002D71DF">
              <w:t xml:space="preserve"> </w:t>
            </w:r>
            <w:r w:rsidR="0032683E" w:rsidRPr="002D71DF">
              <w:t>the</w:t>
            </w:r>
            <w:r w:rsidR="004C760B" w:rsidRPr="002D71DF">
              <w:t xml:space="preserve"> </w:t>
            </w:r>
            <w:r w:rsidR="0032683E" w:rsidRPr="002D71DF">
              <w:t>local</w:t>
            </w:r>
            <w:r w:rsidR="004C760B" w:rsidRPr="002D71DF">
              <w:t xml:space="preserve"> </w:t>
            </w:r>
            <w:r w:rsidR="0032683E" w:rsidRPr="002D71DF">
              <w:t>Aboriginal</w:t>
            </w:r>
            <w:r w:rsidR="004C760B" w:rsidRPr="002D71DF">
              <w:t xml:space="preserve"> </w:t>
            </w:r>
            <w:r w:rsidR="0032683E" w:rsidRPr="002D71DF">
              <w:t>community</w:t>
            </w:r>
            <w:r w:rsidR="004C760B" w:rsidRPr="002D71DF">
              <w:t xml:space="preserve"> </w:t>
            </w:r>
            <w:r w:rsidR="0032683E" w:rsidRPr="002D71DF">
              <w:t>is</w:t>
            </w:r>
            <w:r w:rsidR="004C760B" w:rsidRPr="002D71DF">
              <w:t xml:space="preserve"> </w:t>
            </w:r>
            <w:r w:rsidR="0032683E" w:rsidRPr="002D71DF">
              <w:t>not</w:t>
            </w:r>
            <w:r w:rsidR="004C760B" w:rsidRPr="002D71DF">
              <w:t xml:space="preserve"> </w:t>
            </w:r>
            <w:r w:rsidR="0032683E" w:rsidRPr="002D71DF">
              <w:t>available</w:t>
            </w:r>
            <w:r w:rsidR="004C760B" w:rsidRPr="002D71DF">
              <w:t xml:space="preserve"> </w:t>
            </w:r>
            <w:r w:rsidR="0032683E" w:rsidRPr="002D71DF">
              <w:t>to</w:t>
            </w:r>
            <w:r w:rsidR="004C760B" w:rsidRPr="002D71DF">
              <w:t xml:space="preserve"> </w:t>
            </w:r>
            <w:r w:rsidR="0032683E" w:rsidRPr="002D71DF">
              <w:t>perform</w:t>
            </w:r>
            <w:r w:rsidR="004C760B" w:rsidRPr="002D71DF">
              <w:t xml:space="preserve"> </w:t>
            </w:r>
            <w:r w:rsidR="0032683E" w:rsidRPr="002D71DF">
              <w:t>a</w:t>
            </w:r>
            <w:r w:rsidR="004C760B" w:rsidRPr="002D71DF">
              <w:t xml:space="preserve"> </w:t>
            </w:r>
            <w:r w:rsidR="0032683E" w:rsidRPr="002D71DF">
              <w:t>Welcome</w:t>
            </w:r>
            <w:r w:rsidR="004C760B" w:rsidRPr="002D71DF">
              <w:t xml:space="preserve"> </w:t>
            </w:r>
            <w:r w:rsidR="0032683E" w:rsidRPr="002D71DF">
              <w:t>to</w:t>
            </w:r>
            <w:r w:rsidR="004C760B" w:rsidRPr="002D71DF">
              <w:t xml:space="preserve"> </w:t>
            </w:r>
            <w:r w:rsidR="0032683E" w:rsidRPr="002D71DF">
              <w:t>Country.</w:t>
            </w:r>
          </w:p>
          <w:p w14:paraId="4D50A8D6" w14:textId="79EBBF37" w:rsidR="0032683E" w:rsidRPr="002D71DF" w:rsidRDefault="0032683E" w:rsidP="004716A2">
            <w:r w:rsidRPr="002D71DF">
              <w:t>Access</w:t>
            </w:r>
            <w:r w:rsidR="004C760B" w:rsidRPr="002D71DF">
              <w:t xml:space="preserve"> </w:t>
            </w:r>
            <w:r w:rsidRPr="002D71DF">
              <w:t>the</w:t>
            </w:r>
            <w:r w:rsidR="004C760B" w:rsidRPr="002D71DF">
              <w:t xml:space="preserve"> </w:t>
            </w:r>
            <w:hyperlink r:id="rId16" w:anchor="Andrea4:~:text=an%20open%20heart-,Andrea%20James%20%E2%80%93%20past%20and%20present%20live%20in%20us%20together,-Download%20the%20Andrea" w:history="1">
              <w:r w:rsidRPr="002D71DF">
                <w:rPr>
                  <w:rStyle w:val="Hyperlink"/>
                </w:rPr>
                <w:t>Andrea</w:t>
              </w:r>
              <w:r w:rsidR="004C760B" w:rsidRPr="002D71DF">
                <w:rPr>
                  <w:rStyle w:val="Hyperlink"/>
                </w:rPr>
                <w:t xml:space="preserve"> </w:t>
              </w:r>
              <w:r w:rsidRPr="002D71DF">
                <w:rPr>
                  <w:rStyle w:val="Hyperlink"/>
                </w:rPr>
                <w:t>James</w:t>
              </w:r>
              <w:r w:rsidR="004C760B" w:rsidRPr="002D71DF">
                <w:rPr>
                  <w:rStyle w:val="Hyperlink"/>
                </w:rPr>
                <w:t xml:space="preserve"> </w:t>
              </w:r>
              <w:r w:rsidRPr="002D71DF">
                <w:rPr>
                  <w:rStyle w:val="Hyperlink"/>
                </w:rPr>
                <w:t>-–</w:t>
              </w:r>
              <w:r w:rsidR="004C760B" w:rsidRPr="002D71DF">
                <w:rPr>
                  <w:rStyle w:val="Hyperlink"/>
                </w:rPr>
                <w:t xml:space="preserve"> </w:t>
              </w:r>
              <w:r w:rsidRPr="002D71DF">
                <w:rPr>
                  <w:rStyle w:val="Hyperlink"/>
                </w:rPr>
                <w:t>Past</w:t>
              </w:r>
              <w:r w:rsidR="004C760B" w:rsidRPr="002D71DF">
                <w:rPr>
                  <w:rStyle w:val="Hyperlink"/>
                </w:rPr>
                <w:t xml:space="preserve"> </w:t>
              </w:r>
              <w:r w:rsidRPr="002D71DF">
                <w:rPr>
                  <w:rStyle w:val="Hyperlink"/>
                </w:rPr>
                <w:t>and</w:t>
              </w:r>
              <w:r w:rsidR="004C760B" w:rsidRPr="002D71DF">
                <w:rPr>
                  <w:rStyle w:val="Hyperlink"/>
                </w:rPr>
                <w:t xml:space="preserve"> </w:t>
              </w:r>
              <w:r w:rsidRPr="002D71DF">
                <w:rPr>
                  <w:rStyle w:val="Hyperlink"/>
                </w:rPr>
                <w:t>present</w:t>
              </w:r>
              <w:r w:rsidR="004C760B" w:rsidRPr="002D71DF">
                <w:rPr>
                  <w:rStyle w:val="Hyperlink"/>
                </w:rPr>
                <w:t xml:space="preserve"> </w:t>
              </w:r>
              <w:r w:rsidRPr="002D71DF">
                <w:rPr>
                  <w:rStyle w:val="Hyperlink"/>
                </w:rPr>
                <w:t>live</w:t>
              </w:r>
              <w:r w:rsidR="004C760B" w:rsidRPr="002D71DF">
                <w:rPr>
                  <w:rStyle w:val="Hyperlink"/>
                </w:rPr>
                <w:t xml:space="preserve"> </w:t>
              </w:r>
              <w:r w:rsidRPr="002D71DF">
                <w:rPr>
                  <w:rStyle w:val="Hyperlink"/>
                </w:rPr>
                <w:t>in</w:t>
              </w:r>
              <w:r w:rsidR="004C760B" w:rsidRPr="002D71DF">
                <w:rPr>
                  <w:rStyle w:val="Hyperlink"/>
                </w:rPr>
                <w:t xml:space="preserve"> </w:t>
              </w:r>
              <w:r w:rsidRPr="002D71DF">
                <w:rPr>
                  <w:rStyle w:val="Hyperlink"/>
                </w:rPr>
                <w:t>us</w:t>
              </w:r>
              <w:r w:rsidR="004C760B" w:rsidRPr="002D71DF">
                <w:rPr>
                  <w:rStyle w:val="Hyperlink"/>
                </w:rPr>
                <w:t xml:space="preserve"> </w:t>
              </w:r>
              <w:r w:rsidRPr="002D71DF">
                <w:rPr>
                  <w:rStyle w:val="Hyperlink"/>
                </w:rPr>
                <w:t>together</w:t>
              </w:r>
              <w:r w:rsidR="004C760B" w:rsidRPr="002D71DF">
                <w:rPr>
                  <w:rStyle w:val="Hyperlink"/>
                </w:rPr>
                <w:t xml:space="preserve"> </w:t>
              </w:r>
              <w:r w:rsidRPr="002D71DF">
                <w:rPr>
                  <w:rStyle w:val="Hyperlink"/>
                </w:rPr>
                <w:t>(11:28)</w:t>
              </w:r>
            </w:hyperlink>
            <w:r w:rsidR="004C760B" w:rsidRPr="002D71DF">
              <w:t xml:space="preserve"> </w:t>
            </w:r>
            <w:r w:rsidRPr="002D71DF">
              <w:t>video</w:t>
            </w:r>
            <w:r w:rsidR="004C760B" w:rsidRPr="002D71DF">
              <w:t xml:space="preserve"> </w:t>
            </w:r>
            <w:r w:rsidRPr="002D71DF">
              <w:t>on</w:t>
            </w:r>
            <w:r w:rsidR="004C760B" w:rsidRPr="002D71DF">
              <w:t xml:space="preserve"> </w:t>
            </w:r>
            <w:r w:rsidRPr="002D71DF">
              <w:rPr>
                <w:rStyle w:val="Strong"/>
              </w:rPr>
              <w:t>slide</w:t>
            </w:r>
            <w:r w:rsidR="004C760B" w:rsidRPr="002D71DF">
              <w:rPr>
                <w:rStyle w:val="Strong"/>
              </w:rPr>
              <w:t xml:space="preserve"> </w:t>
            </w:r>
            <w:r w:rsidRPr="002D71DF">
              <w:rPr>
                <w:rStyle w:val="Strong"/>
              </w:rPr>
              <w:t>1.2b</w:t>
            </w:r>
            <w:r w:rsidR="004C760B" w:rsidRPr="002D71DF">
              <w:t xml:space="preserve"> </w:t>
            </w:r>
            <w:r w:rsidRPr="002D71DF">
              <w:t>and</w:t>
            </w:r>
            <w:r w:rsidR="004C760B" w:rsidRPr="002D71DF">
              <w:t xml:space="preserve"> </w:t>
            </w:r>
            <w:r w:rsidRPr="002D71DF">
              <w:t>viewing</w:t>
            </w:r>
            <w:r w:rsidR="004C760B" w:rsidRPr="002D71DF">
              <w:t xml:space="preserve"> </w:t>
            </w:r>
            <w:r w:rsidRPr="002D71DF">
              <w:t>guide</w:t>
            </w:r>
            <w:r w:rsidR="004C760B" w:rsidRPr="002D71DF">
              <w:t xml:space="preserve"> </w:t>
            </w:r>
            <w:r w:rsidRPr="002D71DF">
              <w:t>and</w:t>
            </w:r>
            <w:r w:rsidR="004C760B" w:rsidRPr="002D71DF">
              <w:t xml:space="preserve"> </w:t>
            </w:r>
            <w:r w:rsidRPr="002D71DF">
              <w:t>use</w:t>
            </w:r>
            <w:r w:rsidR="004C760B" w:rsidRPr="002D71DF">
              <w:t xml:space="preserve"> </w:t>
            </w:r>
            <w:r w:rsidRPr="002D71DF">
              <w:t>these</w:t>
            </w:r>
            <w:r w:rsidR="004C760B" w:rsidRPr="002D71DF">
              <w:t xml:space="preserve"> </w:t>
            </w:r>
            <w:r w:rsidRPr="002D71DF">
              <w:t>to</w:t>
            </w:r>
            <w:r w:rsidR="004C760B" w:rsidRPr="002D71DF">
              <w:t xml:space="preserve"> </w:t>
            </w:r>
            <w:r w:rsidRPr="002D71DF">
              <w:t>actively</w:t>
            </w:r>
            <w:r w:rsidR="004C760B" w:rsidRPr="002D71DF">
              <w:t xml:space="preserve"> </w:t>
            </w:r>
            <w:r w:rsidRPr="002D71DF">
              <w:t>facilitate</w:t>
            </w:r>
            <w:r w:rsidR="004C760B" w:rsidRPr="002D71DF">
              <w:t xml:space="preserve"> </w:t>
            </w:r>
            <w:r w:rsidRPr="002D71DF">
              <w:t>further</w:t>
            </w:r>
            <w:r w:rsidR="004C760B" w:rsidRPr="002D71DF">
              <w:t xml:space="preserve"> </w:t>
            </w:r>
            <w:r w:rsidRPr="002D71DF">
              <w:t>discussion,</w:t>
            </w:r>
            <w:r w:rsidR="004C760B" w:rsidRPr="002D71DF">
              <w:t xml:space="preserve"> </w:t>
            </w:r>
            <w:r w:rsidRPr="002D71DF">
              <w:t>supporting</w:t>
            </w:r>
            <w:r w:rsidR="004C760B" w:rsidRPr="002D71DF">
              <w:t xml:space="preserve"> </w:t>
            </w:r>
            <w:r w:rsidRPr="002D71DF">
              <w:t>students</w:t>
            </w:r>
            <w:r w:rsidR="004C760B" w:rsidRPr="002D71DF">
              <w:t xml:space="preserve"> </w:t>
            </w:r>
            <w:r w:rsidRPr="002D71DF">
              <w:t>to</w:t>
            </w:r>
            <w:r w:rsidR="004C760B" w:rsidRPr="002D71DF">
              <w:t xml:space="preserve"> </w:t>
            </w:r>
            <w:r w:rsidRPr="002D71DF">
              <w:t>make</w:t>
            </w:r>
            <w:r w:rsidR="004C760B" w:rsidRPr="002D71DF">
              <w:t xml:space="preserve"> </w:t>
            </w:r>
            <w:r w:rsidRPr="002D71DF">
              <w:t>meaningful</w:t>
            </w:r>
            <w:r w:rsidR="004C760B" w:rsidRPr="002D71DF">
              <w:t xml:space="preserve"> </w:t>
            </w:r>
            <w:r w:rsidRPr="002D71DF">
              <w:t>connections</w:t>
            </w:r>
            <w:r w:rsidR="004C760B" w:rsidRPr="002D71DF">
              <w:t xml:space="preserve"> </w:t>
            </w:r>
            <w:r w:rsidRPr="002D71DF">
              <w:t>between</w:t>
            </w:r>
            <w:r w:rsidR="004C760B" w:rsidRPr="002D71DF">
              <w:t xml:space="preserve"> </w:t>
            </w:r>
            <w:r w:rsidRPr="002D71DF">
              <w:t>Andrea</w:t>
            </w:r>
            <w:r w:rsidR="004C760B" w:rsidRPr="002D71DF">
              <w:t xml:space="preserve"> </w:t>
            </w:r>
            <w:r w:rsidRPr="002D71DF">
              <w:t>James’</w:t>
            </w:r>
            <w:r w:rsidR="004C760B" w:rsidRPr="002D71DF">
              <w:t xml:space="preserve"> </w:t>
            </w:r>
            <w:r w:rsidRPr="002D71DF">
              <w:t>respectful</w:t>
            </w:r>
            <w:r w:rsidR="004C760B" w:rsidRPr="002D71DF">
              <w:t xml:space="preserve"> </w:t>
            </w:r>
            <w:r w:rsidRPr="002D71DF">
              <w:t>protocols</w:t>
            </w:r>
            <w:r w:rsidR="004C760B" w:rsidRPr="002D71DF">
              <w:t xml:space="preserve"> </w:t>
            </w:r>
            <w:r w:rsidRPr="002D71DF">
              <w:t>for</w:t>
            </w:r>
            <w:r w:rsidR="004C760B" w:rsidRPr="002D71DF">
              <w:t xml:space="preserve"> </w:t>
            </w:r>
            <w:r w:rsidRPr="002D71DF">
              <w:t>creating</w:t>
            </w:r>
            <w:r w:rsidR="004C760B" w:rsidRPr="002D71DF">
              <w:t xml:space="preserve"> </w:t>
            </w:r>
            <w:r w:rsidRPr="002D71DF">
              <w:t>dramatic</w:t>
            </w:r>
            <w:r w:rsidR="004C760B" w:rsidRPr="002D71DF">
              <w:t xml:space="preserve"> </w:t>
            </w:r>
            <w:r w:rsidRPr="002D71DF">
              <w:t>action</w:t>
            </w:r>
            <w:r w:rsidR="004C760B" w:rsidRPr="002D71DF">
              <w:t xml:space="preserve"> </w:t>
            </w:r>
            <w:r w:rsidRPr="002D71DF">
              <w:t>with</w:t>
            </w:r>
            <w:r w:rsidR="004C760B" w:rsidRPr="002D71DF">
              <w:t xml:space="preserve"> </w:t>
            </w:r>
            <w:r w:rsidRPr="002D71DF">
              <w:t>Aboriginal</w:t>
            </w:r>
            <w:r w:rsidR="004C760B" w:rsidRPr="002D71DF">
              <w:t xml:space="preserve"> </w:t>
            </w:r>
            <w:r w:rsidRPr="002D71DF">
              <w:t>and/or</w:t>
            </w:r>
            <w:r w:rsidR="004C760B" w:rsidRPr="002D71DF">
              <w:t xml:space="preserve"> </w:t>
            </w:r>
            <w:r w:rsidRPr="002D71DF">
              <w:t>Torres</w:t>
            </w:r>
            <w:r w:rsidR="004C760B" w:rsidRPr="002D71DF">
              <w:t xml:space="preserve"> </w:t>
            </w:r>
            <w:r w:rsidRPr="002D71DF">
              <w:t>Strait</w:t>
            </w:r>
            <w:r w:rsidR="004C760B" w:rsidRPr="002D71DF">
              <w:t xml:space="preserve"> </w:t>
            </w:r>
            <w:r w:rsidRPr="002D71DF">
              <w:t>Islander</w:t>
            </w:r>
            <w:r w:rsidR="004C760B" w:rsidRPr="002D71DF">
              <w:t xml:space="preserve"> </w:t>
            </w:r>
            <w:r w:rsidRPr="002D71DF">
              <w:t>Communities,</w:t>
            </w:r>
            <w:r w:rsidR="004C760B" w:rsidRPr="002D71DF">
              <w:t xml:space="preserve"> </w:t>
            </w:r>
            <w:r w:rsidRPr="002D71DF">
              <w:t>practitioners</w:t>
            </w:r>
            <w:r w:rsidR="004C760B" w:rsidRPr="002D71DF">
              <w:t xml:space="preserve"> </w:t>
            </w:r>
            <w:r w:rsidRPr="002D71DF">
              <w:t>and</w:t>
            </w:r>
            <w:r w:rsidR="004C760B" w:rsidRPr="002D71DF">
              <w:t xml:space="preserve"> </w:t>
            </w:r>
            <w:r w:rsidRPr="002D71DF">
              <w:t>Knowledges</w:t>
            </w:r>
            <w:r w:rsidR="004C760B" w:rsidRPr="002D71DF">
              <w:t xml:space="preserve"> </w:t>
            </w:r>
            <w:r w:rsidRPr="002D71DF">
              <w:t>and</w:t>
            </w:r>
            <w:r w:rsidR="004C760B" w:rsidRPr="002D71DF">
              <w:t xml:space="preserve"> </w:t>
            </w:r>
            <w:r w:rsidRPr="002D71DF">
              <w:t>some</w:t>
            </w:r>
            <w:r w:rsidR="004C760B" w:rsidRPr="002D71DF">
              <w:t xml:space="preserve"> </w:t>
            </w:r>
            <w:r w:rsidRPr="002D71DF">
              <w:t>of</w:t>
            </w:r>
            <w:r w:rsidR="004C760B" w:rsidRPr="002D71DF">
              <w:t xml:space="preserve"> </w:t>
            </w:r>
            <w:r w:rsidRPr="002D71DF">
              <w:t>the</w:t>
            </w:r>
            <w:r w:rsidR="004C760B" w:rsidRPr="002D71DF">
              <w:t xml:space="preserve"> </w:t>
            </w:r>
            <w:r w:rsidRPr="002D71DF">
              <w:t>ethical</w:t>
            </w:r>
            <w:r w:rsidR="004C760B" w:rsidRPr="002D71DF">
              <w:t xml:space="preserve"> </w:t>
            </w:r>
            <w:r w:rsidR="00314F5D">
              <w:t xml:space="preserve">storytelling </w:t>
            </w:r>
            <w:r w:rsidRPr="002D71DF">
              <w:t>protocols</w:t>
            </w:r>
            <w:r w:rsidR="004C760B" w:rsidRPr="002D71DF">
              <w:t xml:space="preserve"> </w:t>
            </w:r>
            <w:r w:rsidRPr="002D71DF">
              <w:t>and</w:t>
            </w:r>
            <w:r w:rsidR="004C760B" w:rsidRPr="002D71DF">
              <w:t xml:space="preserve"> </w:t>
            </w:r>
            <w:r w:rsidRPr="002D71DF">
              <w:t>processes</w:t>
            </w:r>
            <w:r w:rsidR="004C760B" w:rsidRPr="002D71DF">
              <w:t xml:space="preserve"> </w:t>
            </w:r>
            <w:r w:rsidRPr="002D71DF">
              <w:t>they</w:t>
            </w:r>
            <w:r w:rsidR="004C760B" w:rsidRPr="002D71DF">
              <w:t xml:space="preserve"> </w:t>
            </w:r>
            <w:r w:rsidRPr="002D71DF">
              <w:t>identified</w:t>
            </w:r>
            <w:r w:rsidR="004C760B" w:rsidRPr="002D71DF">
              <w:t xml:space="preserve"> </w:t>
            </w:r>
            <w:r w:rsidRPr="002D71DF">
              <w:t>in</w:t>
            </w:r>
            <w:r w:rsidR="004C760B" w:rsidRPr="002D71DF">
              <w:t xml:space="preserve"> </w:t>
            </w:r>
            <w:r w:rsidRPr="002D71DF">
              <w:t>earlier</w:t>
            </w:r>
            <w:r w:rsidR="004C760B" w:rsidRPr="002D71DF">
              <w:t xml:space="preserve"> </w:t>
            </w:r>
            <w:r w:rsidRPr="002D71DF">
              <w:t>discussions.</w:t>
            </w:r>
          </w:p>
          <w:p w14:paraId="2A69F5AE" w14:textId="4093DCBF" w:rsidR="0032683E" w:rsidRPr="002D71DF" w:rsidRDefault="0032683E" w:rsidP="004716A2">
            <w:r w:rsidRPr="002D71DF">
              <w:t>Document</w:t>
            </w:r>
            <w:r w:rsidR="004C760B" w:rsidRPr="002D71DF">
              <w:t xml:space="preserve"> </w:t>
            </w:r>
            <w:r w:rsidRPr="002D71DF">
              <w:t>these</w:t>
            </w:r>
            <w:r w:rsidR="004C760B" w:rsidRPr="002D71DF">
              <w:t xml:space="preserve"> </w:t>
            </w:r>
            <w:r w:rsidRPr="002D71DF">
              <w:t>responses</w:t>
            </w:r>
            <w:r w:rsidR="004C760B" w:rsidRPr="002D71DF">
              <w:t xml:space="preserve"> </w:t>
            </w:r>
            <w:r w:rsidRPr="002D71DF">
              <w:t>to</w:t>
            </w:r>
            <w:r w:rsidR="004C760B" w:rsidRPr="002D71DF">
              <w:t xml:space="preserve"> </w:t>
            </w:r>
            <w:r w:rsidRPr="002D71DF">
              <w:t>guide</w:t>
            </w:r>
            <w:r w:rsidR="004C760B" w:rsidRPr="002D71DF">
              <w:t xml:space="preserve"> </w:t>
            </w:r>
            <w:r w:rsidRPr="002D71DF">
              <w:t>the</w:t>
            </w:r>
            <w:r w:rsidR="004C760B" w:rsidRPr="002D71DF">
              <w:t xml:space="preserve"> </w:t>
            </w:r>
            <w:r w:rsidRPr="002D71DF">
              <w:t>class</w:t>
            </w:r>
            <w:r w:rsidR="004C760B" w:rsidRPr="002D71DF">
              <w:t xml:space="preserve"> </w:t>
            </w:r>
            <w:r w:rsidRPr="002D71DF">
              <w:t>in</w:t>
            </w:r>
            <w:r w:rsidR="004C760B" w:rsidRPr="002D71DF">
              <w:t xml:space="preserve"> </w:t>
            </w:r>
            <w:r w:rsidRPr="002D71DF">
              <w:t>Activity</w:t>
            </w:r>
            <w:r w:rsidR="004C760B" w:rsidRPr="002D71DF">
              <w:t xml:space="preserve"> </w:t>
            </w:r>
            <w:r w:rsidRPr="002D71DF">
              <w:t>1.3</w:t>
            </w:r>
            <w:r w:rsidR="004C760B" w:rsidRPr="002D71DF">
              <w:t xml:space="preserve"> </w:t>
            </w:r>
            <w:r w:rsidRPr="002D71DF">
              <w:t>as</w:t>
            </w:r>
            <w:r w:rsidR="004C760B" w:rsidRPr="002D71DF">
              <w:t xml:space="preserve"> </w:t>
            </w:r>
            <w:r w:rsidRPr="002D71DF">
              <w:t>they</w:t>
            </w:r>
            <w:r w:rsidR="004C760B" w:rsidRPr="002D71DF">
              <w:t xml:space="preserve"> </w:t>
            </w:r>
            <w:r w:rsidRPr="002D71DF">
              <w:t>collaboratively</w:t>
            </w:r>
            <w:r w:rsidR="004C760B" w:rsidRPr="002D71DF">
              <w:t xml:space="preserve"> </w:t>
            </w:r>
            <w:r w:rsidRPr="002D71DF">
              <w:t>develop</w:t>
            </w:r>
            <w:r w:rsidR="004C760B" w:rsidRPr="002D71DF">
              <w:t xml:space="preserve"> </w:t>
            </w:r>
            <w:r w:rsidRPr="002D71DF">
              <w:t>a</w:t>
            </w:r>
            <w:r w:rsidR="004C760B" w:rsidRPr="002D71DF">
              <w:t xml:space="preserve"> </w:t>
            </w:r>
            <w:r w:rsidRPr="002D71DF">
              <w:t>set</w:t>
            </w:r>
            <w:r w:rsidR="004C760B" w:rsidRPr="002D71DF">
              <w:t xml:space="preserve"> </w:t>
            </w:r>
            <w:r w:rsidRPr="002D71DF">
              <w:t>of</w:t>
            </w:r>
            <w:r w:rsidR="004C760B" w:rsidRPr="002D71DF">
              <w:t xml:space="preserve"> </w:t>
            </w:r>
            <w:r w:rsidRPr="002D71DF">
              <w:t>class</w:t>
            </w:r>
            <w:r w:rsidR="004C760B" w:rsidRPr="002D71DF">
              <w:t xml:space="preserve"> </w:t>
            </w:r>
            <w:r w:rsidRPr="002D71DF">
              <w:lastRenderedPageBreak/>
              <w:t>protocols</w:t>
            </w:r>
            <w:r w:rsidR="004C760B" w:rsidRPr="002D71DF">
              <w:t xml:space="preserve"> </w:t>
            </w:r>
            <w:r w:rsidRPr="002D71DF">
              <w:t>for</w:t>
            </w:r>
            <w:r w:rsidR="004C760B" w:rsidRPr="002D71DF">
              <w:t xml:space="preserve"> </w:t>
            </w:r>
            <w:r w:rsidRPr="002D71DF">
              <w:t>interpreting,</w:t>
            </w:r>
            <w:r w:rsidR="004C760B" w:rsidRPr="002D71DF">
              <w:t xml:space="preserve"> </w:t>
            </w:r>
            <w:r w:rsidRPr="002D71DF">
              <w:t>sharing</w:t>
            </w:r>
            <w:r w:rsidR="004C760B" w:rsidRPr="002D71DF">
              <w:t xml:space="preserve"> </w:t>
            </w:r>
            <w:r w:rsidRPr="002D71DF">
              <w:t>and</w:t>
            </w:r>
            <w:r w:rsidR="004C760B" w:rsidRPr="002D71DF">
              <w:t xml:space="preserve"> </w:t>
            </w:r>
            <w:r w:rsidRPr="002D71DF">
              <w:t>embodying</w:t>
            </w:r>
            <w:r w:rsidR="004C760B" w:rsidRPr="002D71DF">
              <w:t xml:space="preserve"> </w:t>
            </w:r>
            <w:r w:rsidRPr="002D71DF">
              <w:t>stories</w:t>
            </w:r>
            <w:r w:rsidR="004C760B" w:rsidRPr="002D71DF">
              <w:t xml:space="preserve"> </w:t>
            </w:r>
            <w:r w:rsidRPr="002D71DF">
              <w:t>in</w:t>
            </w:r>
            <w:r w:rsidR="004C760B" w:rsidRPr="002D71DF">
              <w:t xml:space="preserve"> </w:t>
            </w:r>
            <w:r w:rsidRPr="002D71DF">
              <w:t>the</w:t>
            </w:r>
            <w:r w:rsidR="004C760B" w:rsidRPr="002D71DF">
              <w:t xml:space="preserve"> </w:t>
            </w:r>
            <w:r w:rsidRPr="002D71DF">
              <w:t>scripted</w:t>
            </w:r>
            <w:r w:rsidR="004C760B" w:rsidRPr="002D71DF">
              <w:t xml:space="preserve"> </w:t>
            </w:r>
            <w:r w:rsidRPr="002D71DF">
              <w:t>works</w:t>
            </w:r>
            <w:r w:rsidR="004C760B" w:rsidRPr="002D71DF">
              <w:t xml:space="preserve"> </w:t>
            </w:r>
            <w:r w:rsidRPr="002D71DF">
              <w:t>they</w:t>
            </w:r>
            <w:r w:rsidR="004C760B" w:rsidRPr="002D71DF">
              <w:t xml:space="preserve"> </w:t>
            </w:r>
            <w:r w:rsidRPr="002D71DF">
              <w:t>stage</w:t>
            </w:r>
            <w:r w:rsidR="004C760B" w:rsidRPr="002D71DF">
              <w:t xml:space="preserve"> </w:t>
            </w:r>
            <w:r w:rsidRPr="002D71DF">
              <w:t>and</w:t>
            </w:r>
            <w:r w:rsidR="004C760B" w:rsidRPr="002D71DF">
              <w:t xml:space="preserve"> </w:t>
            </w:r>
            <w:r w:rsidRPr="002D71DF">
              <w:t>generate</w:t>
            </w:r>
            <w:r w:rsidR="004C760B" w:rsidRPr="002D71DF">
              <w:t xml:space="preserve"> </w:t>
            </w:r>
            <w:r w:rsidRPr="002D71DF">
              <w:t>in</w:t>
            </w:r>
            <w:r w:rsidR="004C760B" w:rsidRPr="002D71DF">
              <w:t xml:space="preserve"> </w:t>
            </w:r>
            <w:r w:rsidRPr="002D71DF">
              <w:t>this</w:t>
            </w:r>
            <w:r w:rsidR="004C760B" w:rsidRPr="002D71DF">
              <w:t xml:space="preserve"> </w:t>
            </w:r>
            <w:r w:rsidRPr="002D71DF">
              <w:t>unit.</w:t>
            </w:r>
          </w:p>
          <w:p w14:paraId="3E02E92E" w14:textId="2B3EA3A9" w:rsidR="0032683E" w:rsidRPr="002D71DF" w:rsidRDefault="0032683E" w:rsidP="0032683E">
            <w:pPr>
              <w:rPr>
                <w:rFonts w:eastAsia="Arial"/>
                <w:b/>
              </w:rPr>
            </w:pPr>
            <w:r w:rsidRPr="002D71DF">
              <w:rPr>
                <w:rFonts w:eastAsia="Arial"/>
                <w:b/>
              </w:rPr>
              <w:t>Activity</w:t>
            </w:r>
            <w:r w:rsidR="004C760B" w:rsidRPr="002D71DF">
              <w:rPr>
                <w:rFonts w:eastAsia="Arial"/>
                <w:b/>
              </w:rPr>
              <w:t xml:space="preserve"> </w:t>
            </w:r>
            <w:r w:rsidRPr="002D71DF">
              <w:rPr>
                <w:rFonts w:eastAsia="Arial"/>
                <w:b/>
              </w:rPr>
              <w:t>1.3</w:t>
            </w:r>
            <w:r w:rsidR="004C760B" w:rsidRPr="002D71DF">
              <w:rPr>
                <w:rFonts w:eastAsia="Arial"/>
                <w:b/>
              </w:rPr>
              <w:t xml:space="preserve"> </w:t>
            </w:r>
            <w:r w:rsidRPr="002D71DF">
              <w:rPr>
                <w:rFonts w:eastAsia="Arial"/>
                <w:b/>
              </w:rPr>
              <w:t>–</w:t>
            </w:r>
            <w:r w:rsidR="004C760B" w:rsidRPr="002D71DF">
              <w:rPr>
                <w:rFonts w:eastAsia="Arial"/>
                <w:b/>
              </w:rPr>
              <w:t xml:space="preserve"> </w:t>
            </w:r>
            <w:r w:rsidRPr="002D71DF">
              <w:rPr>
                <w:rFonts w:eastAsia="Arial"/>
                <w:b/>
              </w:rPr>
              <w:t>ethical</w:t>
            </w:r>
            <w:r w:rsidR="004C760B" w:rsidRPr="002D71DF">
              <w:rPr>
                <w:rFonts w:eastAsia="Arial"/>
                <w:b/>
              </w:rPr>
              <w:t xml:space="preserve"> </w:t>
            </w:r>
            <w:r w:rsidRPr="002D71DF">
              <w:rPr>
                <w:rFonts w:eastAsia="Arial"/>
                <w:b/>
              </w:rPr>
              <w:t>processes</w:t>
            </w:r>
            <w:r w:rsidR="004C760B" w:rsidRPr="002D71DF">
              <w:rPr>
                <w:rFonts w:eastAsia="Arial"/>
                <w:b/>
              </w:rPr>
              <w:t xml:space="preserve"> </w:t>
            </w:r>
            <w:r w:rsidRPr="002D71DF">
              <w:rPr>
                <w:rFonts w:eastAsia="Arial"/>
                <w:b/>
              </w:rPr>
              <w:t>for</w:t>
            </w:r>
            <w:r w:rsidR="004C760B" w:rsidRPr="002D71DF">
              <w:rPr>
                <w:rFonts w:eastAsia="Arial"/>
                <w:b/>
              </w:rPr>
              <w:t xml:space="preserve"> </w:t>
            </w:r>
            <w:r w:rsidRPr="002D71DF">
              <w:rPr>
                <w:rFonts w:eastAsia="Arial"/>
                <w:b/>
              </w:rPr>
              <w:t>storytelling</w:t>
            </w:r>
          </w:p>
          <w:p w14:paraId="10B862CE" w14:textId="6358D70F" w:rsidR="0032683E" w:rsidRPr="002D71DF" w:rsidRDefault="0032683E" w:rsidP="004716A2">
            <w:pPr>
              <w:pStyle w:val="FeatureBox2"/>
            </w:pPr>
            <w:r w:rsidRPr="00D25100">
              <w:rPr>
                <w:rStyle w:val="Strong"/>
              </w:rPr>
              <w:t>Teacher</w:t>
            </w:r>
            <w:r w:rsidR="004C760B" w:rsidRPr="002D71DF">
              <w:rPr>
                <w:rStyle w:val="Strong"/>
              </w:rPr>
              <w:t xml:space="preserve"> </w:t>
            </w:r>
            <w:r w:rsidRPr="00D25100">
              <w:rPr>
                <w:rStyle w:val="Strong"/>
              </w:rPr>
              <w:t>note:</w:t>
            </w:r>
            <w:r w:rsidR="004C760B" w:rsidRPr="002D71DF">
              <w:t xml:space="preserve"> </w:t>
            </w:r>
            <w:r w:rsidRPr="002D71DF">
              <w:t>it</w:t>
            </w:r>
            <w:r w:rsidR="004C760B" w:rsidRPr="002D71DF">
              <w:t xml:space="preserve"> </w:t>
            </w:r>
            <w:r w:rsidRPr="002D71DF">
              <w:t>is</w:t>
            </w:r>
            <w:r w:rsidR="004C760B" w:rsidRPr="002D71DF">
              <w:t xml:space="preserve"> </w:t>
            </w:r>
            <w:r w:rsidRPr="002D71DF">
              <w:t>recommended</w:t>
            </w:r>
            <w:r w:rsidR="004C760B" w:rsidRPr="002D71DF">
              <w:t xml:space="preserve"> </w:t>
            </w:r>
            <w:r w:rsidRPr="002D71DF">
              <w:t>that</w:t>
            </w:r>
            <w:r w:rsidR="004C760B" w:rsidRPr="002D71DF">
              <w:t xml:space="preserve"> </w:t>
            </w:r>
            <w:r w:rsidRPr="002D71DF">
              <w:t>teachers</w:t>
            </w:r>
            <w:r w:rsidR="004C760B" w:rsidRPr="002D71DF">
              <w:t xml:space="preserve"> </w:t>
            </w:r>
            <w:r w:rsidRPr="002D71DF">
              <w:t>explore</w:t>
            </w:r>
            <w:r w:rsidR="004C760B" w:rsidRPr="002D71DF">
              <w:t xml:space="preserve"> </w:t>
            </w:r>
            <w:r w:rsidRPr="002D71DF">
              <w:t>NESA’s</w:t>
            </w:r>
            <w:r w:rsidR="004C760B" w:rsidRPr="002D71DF">
              <w:t xml:space="preserve"> </w:t>
            </w:r>
            <w:hyperlink r:id="rId17" w:anchor=":~:text=Teaching%20advice%20(additional)%3A%20Years%207%E2%80%9310%20Working%20with%20Aboriginal%20and%20Torres%20Strait%20Islander%20content" w:history="1">
              <w:r w:rsidRPr="002D71DF">
                <w:rPr>
                  <w:rStyle w:val="Hyperlink"/>
                </w:rPr>
                <w:t>Teaching</w:t>
              </w:r>
              <w:r w:rsidR="004C760B" w:rsidRPr="002D71DF">
                <w:rPr>
                  <w:rStyle w:val="Hyperlink"/>
                </w:rPr>
                <w:t xml:space="preserve"> </w:t>
              </w:r>
              <w:r w:rsidRPr="002D71DF">
                <w:rPr>
                  <w:rStyle w:val="Hyperlink"/>
                </w:rPr>
                <w:t>advice</w:t>
              </w:r>
              <w:r w:rsidR="004C760B" w:rsidRPr="002D71DF">
                <w:rPr>
                  <w:rStyle w:val="Hyperlink"/>
                </w:rPr>
                <w:t xml:space="preserve"> </w:t>
              </w:r>
              <w:r w:rsidRPr="002D71DF">
                <w:rPr>
                  <w:rStyle w:val="Hyperlink"/>
                </w:rPr>
                <w:t>(additional):</w:t>
              </w:r>
              <w:r w:rsidR="004C760B" w:rsidRPr="002D71DF">
                <w:rPr>
                  <w:rStyle w:val="Hyperlink"/>
                </w:rPr>
                <w:t xml:space="preserve"> </w:t>
              </w:r>
              <w:r w:rsidRPr="002D71DF">
                <w:rPr>
                  <w:rStyle w:val="Hyperlink"/>
                </w:rPr>
                <w:t>Years</w:t>
              </w:r>
              <w:r w:rsidR="004C760B" w:rsidRPr="002D71DF">
                <w:rPr>
                  <w:rStyle w:val="Hyperlink"/>
                </w:rPr>
                <w:t xml:space="preserve"> </w:t>
              </w:r>
              <w:r w:rsidRPr="002D71DF">
                <w:rPr>
                  <w:rStyle w:val="Hyperlink"/>
                </w:rPr>
                <w:t>7–10</w:t>
              </w:r>
              <w:r w:rsidR="004C760B" w:rsidRPr="002D71DF">
                <w:rPr>
                  <w:rStyle w:val="Hyperlink"/>
                </w:rPr>
                <w:t xml:space="preserve"> </w:t>
              </w:r>
              <w:r w:rsidRPr="002D71DF">
                <w:rPr>
                  <w:rStyle w:val="Hyperlink"/>
                </w:rPr>
                <w:t>Working</w:t>
              </w:r>
              <w:r w:rsidR="004C760B" w:rsidRPr="002D71DF">
                <w:rPr>
                  <w:rStyle w:val="Hyperlink"/>
                </w:rPr>
                <w:t xml:space="preserve"> </w:t>
              </w:r>
              <w:r w:rsidRPr="002D71DF">
                <w:rPr>
                  <w:rStyle w:val="Hyperlink"/>
                </w:rPr>
                <w:t>with</w:t>
              </w:r>
              <w:r w:rsidR="004C760B" w:rsidRPr="002D71DF">
                <w:rPr>
                  <w:rStyle w:val="Hyperlink"/>
                </w:rPr>
                <w:t xml:space="preserve"> </w:t>
              </w:r>
              <w:r w:rsidRPr="002D71DF">
                <w:rPr>
                  <w:rStyle w:val="Hyperlink"/>
                </w:rPr>
                <w:t>Aboriginal</w:t>
              </w:r>
              <w:r w:rsidR="004C760B" w:rsidRPr="002D71DF">
                <w:rPr>
                  <w:rStyle w:val="Hyperlink"/>
                </w:rPr>
                <w:t xml:space="preserve"> </w:t>
              </w:r>
              <w:r w:rsidRPr="002D71DF">
                <w:rPr>
                  <w:rStyle w:val="Hyperlink"/>
                </w:rPr>
                <w:t>and</w:t>
              </w:r>
              <w:r w:rsidR="004C760B" w:rsidRPr="002D71DF">
                <w:rPr>
                  <w:rStyle w:val="Hyperlink"/>
                </w:rPr>
                <w:t xml:space="preserve"> </w:t>
              </w:r>
              <w:r w:rsidRPr="002D71DF">
                <w:rPr>
                  <w:rStyle w:val="Hyperlink"/>
                </w:rPr>
                <w:t>Torres</w:t>
              </w:r>
              <w:r w:rsidR="004C760B" w:rsidRPr="002D71DF">
                <w:rPr>
                  <w:rStyle w:val="Hyperlink"/>
                </w:rPr>
                <w:t xml:space="preserve"> </w:t>
              </w:r>
              <w:r w:rsidRPr="002D71DF">
                <w:rPr>
                  <w:rStyle w:val="Hyperlink"/>
                </w:rPr>
                <w:t>Strait</w:t>
              </w:r>
              <w:r w:rsidR="004C760B" w:rsidRPr="002D71DF">
                <w:rPr>
                  <w:rStyle w:val="Hyperlink"/>
                </w:rPr>
                <w:t xml:space="preserve"> </w:t>
              </w:r>
              <w:r w:rsidRPr="002D71DF">
                <w:rPr>
                  <w:rStyle w:val="Hyperlink"/>
                </w:rPr>
                <w:t>Islander</w:t>
              </w:r>
              <w:r w:rsidR="004C760B" w:rsidRPr="002D71DF">
                <w:rPr>
                  <w:rStyle w:val="Hyperlink"/>
                </w:rPr>
                <w:t xml:space="preserve"> </w:t>
              </w:r>
              <w:r w:rsidRPr="002D71DF">
                <w:rPr>
                  <w:rStyle w:val="Hyperlink"/>
                </w:rPr>
                <w:t>content</w:t>
              </w:r>
            </w:hyperlink>
            <w:r w:rsidR="004C760B" w:rsidRPr="002D71DF">
              <w:t xml:space="preserve"> </w:t>
            </w:r>
            <w:r w:rsidRPr="002D71DF">
              <w:t>and</w:t>
            </w:r>
            <w:r w:rsidR="004C760B" w:rsidRPr="002D71DF">
              <w:t xml:space="preserve"> </w:t>
            </w:r>
            <w:r w:rsidRPr="002D71DF">
              <w:t>Creative</w:t>
            </w:r>
            <w:r w:rsidR="004C760B" w:rsidRPr="002D71DF">
              <w:t xml:space="preserve"> </w:t>
            </w:r>
            <w:r w:rsidRPr="002D71DF">
              <w:t>Australia’s</w:t>
            </w:r>
            <w:r w:rsidR="004C760B" w:rsidRPr="002D71DF">
              <w:t xml:space="preserve"> </w:t>
            </w:r>
            <w:hyperlink r:id="rId18" w:anchor=":~:text=Download%20the%20protocols%20(English)" w:history="1">
              <w:r w:rsidRPr="002D71DF">
                <w:rPr>
                  <w:rStyle w:val="Hyperlink"/>
                </w:rPr>
                <w:t>Protocols</w:t>
              </w:r>
              <w:r w:rsidR="004C760B" w:rsidRPr="002D71DF">
                <w:rPr>
                  <w:rStyle w:val="Hyperlink"/>
                </w:rPr>
                <w:t xml:space="preserve"> </w:t>
              </w:r>
              <w:r w:rsidRPr="002D71DF">
                <w:rPr>
                  <w:rStyle w:val="Hyperlink"/>
                </w:rPr>
                <w:t>for</w:t>
              </w:r>
              <w:r w:rsidR="004C760B" w:rsidRPr="002D71DF">
                <w:rPr>
                  <w:rStyle w:val="Hyperlink"/>
                </w:rPr>
                <w:t xml:space="preserve"> </w:t>
              </w:r>
              <w:r w:rsidRPr="002D71DF">
                <w:rPr>
                  <w:rStyle w:val="Hyperlink"/>
                </w:rPr>
                <w:t>using</w:t>
              </w:r>
              <w:r w:rsidR="004C760B" w:rsidRPr="002D71DF">
                <w:rPr>
                  <w:rStyle w:val="Hyperlink"/>
                </w:rPr>
                <w:t xml:space="preserve"> </w:t>
              </w:r>
              <w:r w:rsidRPr="002D71DF">
                <w:rPr>
                  <w:rStyle w:val="Hyperlink"/>
                </w:rPr>
                <w:t>First</w:t>
              </w:r>
              <w:r w:rsidR="004C760B" w:rsidRPr="002D71DF">
                <w:rPr>
                  <w:rStyle w:val="Hyperlink"/>
                </w:rPr>
                <w:t xml:space="preserve"> </w:t>
              </w:r>
              <w:r w:rsidRPr="002D71DF">
                <w:rPr>
                  <w:rStyle w:val="Hyperlink"/>
                </w:rPr>
                <w:t>Nations</w:t>
              </w:r>
              <w:r w:rsidR="004C760B" w:rsidRPr="002D71DF">
                <w:rPr>
                  <w:rStyle w:val="Hyperlink"/>
                </w:rPr>
                <w:t xml:space="preserve"> </w:t>
              </w:r>
              <w:r w:rsidRPr="002D71DF">
                <w:rPr>
                  <w:rStyle w:val="Hyperlink"/>
                </w:rPr>
                <w:t>cultural</w:t>
              </w:r>
              <w:r w:rsidR="004C760B" w:rsidRPr="002D71DF">
                <w:rPr>
                  <w:rStyle w:val="Hyperlink"/>
                </w:rPr>
                <w:t xml:space="preserve"> </w:t>
              </w:r>
              <w:r w:rsidRPr="002D71DF">
                <w:rPr>
                  <w:rStyle w:val="Hyperlink"/>
                </w:rPr>
                <w:t>and</w:t>
              </w:r>
              <w:r w:rsidR="004C760B" w:rsidRPr="002D71DF">
                <w:rPr>
                  <w:rStyle w:val="Hyperlink"/>
                </w:rPr>
                <w:t xml:space="preserve"> </w:t>
              </w:r>
              <w:r w:rsidRPr="002D71DF">
                <w:rPr>
                  <w:rStyle w:val="Hyperlink"/>
                </w:rPr>
                <w:t>intellectual</w:t>
              </w:r>
              <w:r w:rsidR="004C760B" w:rsidRPr="002D71DF">
                <w:rPr>
                  <w:rStyle w:val="Hyperlink"/>
                </w:rPr>
                <w:t xml:space="preserve"> </w:t>
              </w:r>
              <w:r w:rsidRPr="002D71DF">
                <w:rPr>
                  <w:rStyle w:val="Hyperlink"/>
                </w:rPr>
                <w:t>property</w:t>
              </w:r>
              <w:r w:rsidR="004C760B" w:rsidRPr="002D71DF">
                <w:rPr>
                  <w:rStyle w:val="Hyperlink"/>
                </w:rPr>
                <w:t xml:space="preserve"> </w:t>
              </w:r>
              <w:r w:rsidRPr="002D71DF">
                <w:rPr>
                  <w:rStyle w:val="Hyperlink"/>
                </w:rPr>
                <w:t>in</w:t>
              </w:r>
              <w:r w:rsidR="004C760B" w:rsidRPr="002D71DF">
                <w:rPr>
                  <w:rStyle w:val="Hyperlink"/>
                </w:rPr>
                <w:t xml:space="preserve"> </w:t>
              </w:r>
              <w:r w:rsidRPr="002D71DF">
                <w:rPr>
                  <w:rStyle w:val="Hyperlink"/>
                </w:rPr>
                <w:t>the</w:t>
              </w:r>
              <w:r w:rsidR="004C760B" w:rsidRPr="002D71DF">
                <w:rPr>
                  <w:rStyle w:val="Hyperlink"/>
                </w:rPr>
                <w:t xml:space="preserve"> </w:t>
              </w:r>
              <w:r w:rsidRPr="002D71DF">
                <w:rPr>
                  <w:rStyle w:val="Hyperlink"/>
                </w:rPr>
                <w:t>arts</w:t>
              </w:r>
            </w:hyperlink>
            <w:r w:rsidR="004C760B" w:rsidRPr="002D71DF">
              <w:t xml:space="preserve"> </w:t>
            </w:r>
            <w:r w:rsidRPr="002D71DF">
              <w:t>before</w:t>
            </w:r>
            <w:r w:rsidR="004C760B" w:rsidRPr="002D71DF">
              <w:t xml:space="preserve"> </w:t>
            </w:r>
            <w:r w:rsidRPr="002D71DF">
              <w:t>guiding</w:t>
            </w:r>
            <w:r w:rsidR="004C760B" w:rsidRPr="002D71DF">
              <w:t xml:space="preserve"> </w:t>
            </w:r>
            <w:r w:rsidRPr="002D71DF">
              <w:t>students</w:t>
            </w:r>
            <w:r w:rsidR="004C760B" w:rsidRPr="002D71DF">
              <w:t xml:space="preserve"> </w:t>
            </w:r>
            <w:r w:rsidRPr="002D71DF">
              <w:t>through</w:t>
            </w:r>
            <w:r w:rsidR="004C760B" w:rsidRPr="002D71DF">
              <w:t xml:space="preserve"> </w:t>
            </w:r>
            <w:r w:rsidRPr="002D71DF">
              <w:t>this</w:t>
            </w:r>
            <w:r w:rsidR="004C760B" w:rsidRPr="002D71DF">
              <w:t xml:space="preserve"> </w:t>
            </w:r>
            <w:r w:rsidRPr="002D71DF">
              <w:t>complex</w:t>
            </w:r>
            <w:r w:rsidR="004C760B" w:rsidRPr="002D71DF">
              <w:t xml:space="preserve"> </w:t>
            </w:r>
            <w:r w:rsidRPr="002D71DF">
              <w:t>learning.</w:t>
            </w:r>
            <w:r w:rsidR="004C760B" w:rsidRPr="002D71DF">
              <w:t xml:space="preserve"> </w:t>
            </w:r>
          </w:p>
          <w:p w14:paraId="0CB32B31" w14:textId="57898607" w:rsidR="0032683E" w:rsidRPr="00D25100" w:rsidRDefault="0032683E" w:rsidP="004716A2">
            <w:r w:rsidRPr="002D71DF">
              <w:t>Introduce</w:t>
            </w:r>
            <w:r w:rsidR="004C760B" w:rsidRPr="002D71DF">
              <w:t xml:space="preserve"> </w:t>
            </w:r>
            <w:r w:rsidRPr="002D71DF">
              <w:t>students</w:t>
            </w:r>
            <w:r w:rsidR="004C760B" w:rsidRPr="002D71DF">
              <w:t xml:space="preserve"> </w:t>
            </w:r>
            <w:r w:rsidRPr="002D71DF">
              <w:t>to</w:t>
            </w:r>
            <w:r w:rsidR="004C760B" w:rsidRPr="002D71DF">
              <w:t xml:space="preserve"> </w:t>
            </w:r>
            <w:r w:rsidRPr="002D71DF">
              <w:t>the</w:t>
            </w:r>
            <w:r w:rsidR="004C760B" w:rsidRPr="002D71DF">
              <w:t xml:space="preserve"> </w:t>
            </w:r>
            <w:r w:rsidRPr="002D71DF">
              <w:t>NESA</w:t>
            </w:r>
            <w:r w:rsidR="004C760B" w:rsidRPr="002D71DF">
              <w:t xml:space="preserve"> </w:t>
            </w:r>
            <w:r w:rsidRPr="002D71DF">
              <w:t>de</w:t>
            </w:r>
            <w:r w:rsidR="00363D5D" w:rsidRPr="002D71DF">
              <w:t>fi</w:t>
            </w:r>
            <w:r w:rsidRPr="002D71DF">
              <w:t>nition</w:t>
            </w:r>
            <w:r w:rsidR="004C760B" w:rsidRPr="002D71DF">
              <w:t xml:space="preserve"> </w:t>
            </w:r>
            <w:r w:rsidRPr="002D71DF">
              <w:t>of</w:t>
            </w:r>
            <w:r w:rsidR="004C760B" w:rsidRPr="002D71DF">
              <w:t xml:space="preserve"> </w:t>
            </w:r>
            <w:r w:rsidRPr="002D71DF">
              <w:t>Indigenous</w:t>
            </w:r>
            <w:r w:rsidR="004C760B" w:rsidRPr="002D71DF">
              <w:t xml:space="preserve"> </w:t>
            </w:r>
            <w:r w:rsidRPr="002D71DF">
              <w:t>Cultural</w:t>
            </w:r>
            <w:r w:rsidR="004C760B" w:rsidRPr="002D71DF">
              <w:t xml:space="preserve"> </w:t>
            </w:r>
            <w:r w:rsidRPr="002D71DF">
              <w:t>and</w:t>
            </w:r>
            <w:r w:rsidR="004C760B" w:rsidRPr="002D71DF">
              <w:t xml:space="preserve"> </w:t>
            </w:r>
            <w:r w:rsidRPr="002D71DF">
              <w:t>Intellectual</w:t>
            </w:r>
            <w:r w:rsidR="004C760B" w:rsidRPr="002D71DF">
              <w:t xml:space="preserve"> </w:t>
            </w:r>
            <w:r w:rsidRPr="002D71DF">
              <w:t>Property</w:t>
            </w:r>
            <w:r w:rsidR="004C760B" w:rsidRPr="002D71DF">
              <w:t xml:space="preserve"> </w:t>
            </w:r>
            <w:r w:rsidRPr="002D71DF">
              <w:t>(ICIP)</w:t>
            </w:r>
            <w:r w:rsidR="004C760B" w:rsidRPr="002D71DF">
              <w:t xml:space="preserve"> </w:t>
            </w:r>
            <w:r w:rsidRPr="002D71DF">
              <w:t>on</w:t>
            </w:r>
            <w:r w:rsidR="004C760B" w:rsidRPr="002D71DF">
              <w:t xml:space="preserve"> </w:t>
            </w:r>
            <w:r w:rsidRPr="002D71DF">
              <w:rPr>
                <w:rStyle w:val="Strong"/>
              </w:rPr>
              <w:t>slide</w:t>
            </w:r>
            <w:r w:rsidR="004C760B" w:rsidRPr="002D71DF">
              <w:rPr>
                <w:rStyle w:val="Strong"/>
              </w:rPr>
              <w:t xml:space="preserve"> </w:t>
            </w:r>
            <w:r w:rsidRPr="002D71DF">
              <w:rPr>
                <w:rStyle w:val="Strong"/>
              </w:rPr>
              <w:t>1.3a</w:t>
            </w:r>
            <w:r w:rsidRPr="002D71DF">
              <w:t>.</w:t>
            </w:r>
            <w:r w:rsidR="004C760B" w:rsidRPr="002D71DF">
              <w:t xml:space="preserve"> </w:t>
            </w:r>
            <w:r w:rsidRPr="002D71DF">
              <w:t>Use</w:t>
            </w:r>
            <w:r w:rsidR="004C760B" w:rsidRPr="002D71DF">
              <w:t xml:space="preserve"> </w:t>
            </w:r>
            <w:r w:rsidRPr="002D71DF">
              <w:t>the</w:t>
            </w:r>
            <w:r w:rsidR="004C760B" w:rsidRPr="002D71DF">
              <w:t xml:space="preserve"> </w:t>
            </w:r>
            <w:r w:rsidRPr="002D71DF">
              <w:t>list</w:t>
            </w:r>
            <w:r w:rsidR="004C760B" w:rsidRPr="002D71DF">
              <w:t xml:space="preserve"> </w:t>
            </w:r>
            <w:r w:rsidRPr="002D71DF">
              <w:t>from</w:t>
            </w:r>
            <w:r w:rsidR="004C760B" w:rsidRPr="002D71DF">
              <w:t xml:space="preserve"> </w:t>
            </w:r>
            <w:hyperlink r:id="rId19" w:anchor=":~:text=Teaching%20advice%20(additional)%3A%20Years%207%E2%80%9310%20Working%20with%20Aboriginal%20and%20Torres%20Strait%20Islander%20content" w:history="1">
              <w:r w:rsidRPr="002D71DF">
                <w:rPr>
                  <w:rStyle w:val="Hyperlink"/>
                </w:rPr>
                <w:t>Teaching</w:t>
              </w:r>
              <w:r w:rsidR="004C760B" w:rsidRPr="002D71DF">
                <w:rPr>
                  <w:rStyle w:val="Hyperlink"/>
                </w:rPr>
                <w:t xml:space="preserve"> </w:t>
              </w:r>
              <w:r w:rsidRPr="002D71DF">
                <w:rPr>
                  <w:rStyle w:val="Hyperlink"/>
                </w:rPr>
                <w:t>advice</w:t>
              </w:r>
              <w:r w:rsidR="004C760B" w:rsidRPr="002D71DF">
                <w:rPr>
                  <w:rStyle w:val="Hyperlink"/>
                </w:rPr>
                <w:t xml:space="preserve"> </w:t>
              </w:r>
              <w:r w:rsidRPr="002D71DF">
                <w:rPr>
                  <w:rStyle w:val="Hyperlink"/>
                </w:rPr>
                <w:t>(additional):</w:t>
              </w:r>
              <w:r w:rsidR="004C760B" w:rsidRPr="002D71DF">
                <w:rPr>
                  <w:rStyle w:val="Hyperlink"/>
                </w:rPr>
                <w:t xml:space="preserve"> </w:t>
              </w:r>
              <w:r w:rsidRPr="002D71DF">
                <w:rPr>
                  <w:rStyle w:val="Hyperlink"/>
                </w:rPr>
                <w:t>Years</w:t>
              </w:r>
              <w:r w:rsidR="004C760B" w:rsidRPr="002D71DF">
                <w:rPr>
                  <w:rStyle w:val="Hyperlink"/>
                </w:rPr>
                <w:t xml:space="preserve"> </w:t>
              </w:r>
              <w:r w:rsidRPr="002D71DF">
                <w:rPr>
                  <w:rStyle w:val="Hyperlink"/>
                </w:rPr>
                <w:t>7–10</w:t>
              </w:r>
              <w:r w:rsidR="004C760B" w:rsidRPr="002D71DF">
                <w:rPr>
                  <w:rStyle w:val="Hyperlink"/>
                </w:rPr>
                <w:t xml:space="preserve"> </w:t>
              </w:r>
              <w:r w:rsidRPr="002D71DF">
                <w:rPr>
                  <w:rStyle w:val="Hyperlink"/>
                </w:rPr>
                <w:t>Working</w:t>
              </w:r>
              <w:r w:rsidR="004C760B" w:rsidRPr="002D71DF">
                <w:rPr>
                  <w:rStyle w:val="Hyperlink"/>
                </w:rPr>
                <w:t xml:space="preserve"> </w:t>
              </w:r>
              <w:r w:rsidRPr="002D71DF">
                <w:rPr>
                  <w:rStyle w:val="Hyperlink"/>
                </w:rPr>
                <w:t>with</w:t>
              </w:r>
              <w:r w:rsidR="004C760B" w:rsidRPr="002D71DF">
                <w:rPr>
                  <w:rStyle w:val="Hyperlink"/>
                </w:rPr>
                <w:t xml:space="preserve"> </w:t>
              </w:r>
              <w:r w:rsidRPr="002D71DF">
                <w:rPr>
                  <w:rStyle w:val="Hyperlink"/>
                </w:rPr>
                <w:t>Aboriginal</w:t>
              </w:r>
              <w:r w:rsidR="004C760B" w:rsidRPr="002D71DF">
                <w:rPr>
                  <w:rStyle w:val="Hyperlink"/>
                </w:rPr>
                <w:t xml:space="preserve"> </w:t>
              </w:r>
              <w:r w:rsidRPr="002D71DF">
                <w:rPr>
                  <w:rStyle w:val="Hyperlink"/>
                </w:rPr>
                <w:t>and</w:t>
              </w:r>
              <w:r w:rsidR="004C760B" w:rsidRPr="002D71DF">
                <w:rPr>
                  <w:rStyle w:val="Hyperlink"/>
                </w:rPr>
                <w:t xml:space="preserve"> </w:t>
              </w:r>
              <w:r w:rsidRPr="002D71DF">
                <w:rPr>
                  <w:rStyle w:val="Hyperlink"/>
                </w:rPr>
                <w:t>Torres</w:t>
              </w:r>
              <w:r w:rsidR="004C760B" w:rsidRPr="002D71DF">
                <w:rPr>
                  <w:rStyle w:val="Hyperlink"/>
                </w:rPr>
                <w:t xml:space="preserve"> </w:t>
              </w:r>
              <w:r w:rsidRPr="002D71DF">
                <w:rPr>
                  <w:rStyle w:val="Hyperlink"/>
                </w:rPr>
                <w:t>Strait</w:t>
              </w:r>
              <w:r w:rsidR="004C760B" w:rsidRPr="002D71DF">
                <w:rPr>
                  <w:rStyle w:val="Hyperlink"/>
                </w:rPr>
                <w:t xml:space="preserve"> </w:t>
              </w:r>
              <w:r w:rsidRPr="002D71DF">
                <w:rPr>
                  <w:rStyle w:val="Hyperlink"/>
                </w:rPr>
                <w:t>Islander</w:t>
              </w:r>
              <w:r w:rsidR="004C760B" w:rsidRPr="002D71DF">
                <w:rPr>
                  <w:rStyle w:val="Hyperlink"/>
                </w:rPr>
                <w:t xml:space="preserve"> </w:t>
              </w:r>
              <w:r w:rsidRPr="002D71DF">
                <w:rPr>
                  <w:rStyle w:val="Hyperlink"/>
                </w:rPr>
                <w:t>content</w:t>
              </w:r>
            </w:hyperlink>
            <w:r w:rsidR="004C760B" w:rsidRPr="002D71DF">
              <w:t xml:space="preserve"> </w:t>
            </w:r>
            <w:r w:rsidRPr="002D71DF">
              <w:t>to</w:t>
            </w:r>
            <w:r w:rsidR="004C760B" w:rsidRPr="002D71DF">
              <w:t xml:space="preserve"> </w:t>
            </w:r>
            <w:r w:rsidRPr="002D71DF">
              <w:t>prompt</w:t>
            </w:r>
            <w:r w:rsidR="004C760B" w:rsidRPr="002D71DF">
              <w:t xml:space="preserve"> </w:t>
            </w:r>
            <w:r w:rsidRPr="002D71DF">
              <w:t>discussions</w:t>
            </w:r>
            <w:r w:rsidR="004C760B" w:rsidRPr="002D71DF">
              <w:t xml:space="preserve"> </w:t>
            </w:r>
            <w:r w:rsidRPr="002D71DF">
              <w:t>about</w:t>
            </w:r>
            <w:r w:rsidR="004C760B" w:rsidRPr="002D71DF">
              <w:t xml:space="preserve"> </w:t>
            </w:r>
            <w:r w:rsidRPr="002D71DF">
              <w:t>examples</w:t>
            </w:r>
            <w:r w:rsidR="004C760B" w:rsidRPr="002D71DF">
              <w:t xml:space="preserve"> </w:t>
            </w:r>
            <w:r w:rsidRPr="002D71DF">
              <w:t>of</w:t>
            </w:r>
            <w:r w:rsidR="004C760B" w:rsidRPr="002D71DF">
              <w:t xml:space="preserve"> </w:t>
            </w:r>
            <w:r w:rsidRPr="002D71DF">
              <w:t>ICIP</w:t>
            </w:r>
            <w:r w:rsidR="004C760B" w:rsidRPr="002D71DF">
              <w:t xml:space="preserve"> </w:t>
            </w:r>
            <w:r w:rsidR="003E3226">
              <w:t xml:space="preserve">that </w:t>
            </w:r>
            <w:r w:rsidRPr="002D71DF">
              <w:t>students</w:t>
            </w:r>
            <w:r w:rsidR="004C760B" w:rsidRPr="002D71DF">
              <w:t xml:space="preserve"> </w:t>
            </w:r>
            <w:r w:rsidRPr="002D71DF">
              <w:t>may</w:t>
            </w:r>
            <w:r w:rsidR="004C760B" w:rsidRPr="002D71DF">
              <w:t xml:space="preserve"> </w:t>
            </w:r>
            <w:r w:rsidRPr="002D71DF">
              <w:t>have</w:t>
            </w:r>
            <w:r w:rsidR="004C760B" w:rsidRPr="002D71DF">
              <w:t xml:space="preserve"> </w:t>
            </w:r>
            <w:r w:rsidRPr="002D71DF">
              <w:t>experienced</w:t>
            </w:r>
            <w:r w:rsidR="004C760B" w:rsidRPr="002D71DF">
              <w:t xml:space="preserve"> </w:t>
            </w:r>
            <w:r w:rsidRPr="002D71DF">
              <w:t>in</w:t>
            </w:r>
            <w:r w:rsidR="004C760B" w:rsidRPr="002D71DF">
              <w:t xml:space="preserve"> </w:t>
            </w:r>
            <w:r w:rsidRPr="002D71DF">
              <w:t>Drama</w:t>
            </w:r>
            <w:r w:rsidR="004C760B" w:rsidRPr="002D71DF">
              <w:t xml:space="preserve"> </w:t>
            </w:r>
            <w:r w:rsidRPr="002D71DF">
              <w:t>or</w:t>
            </w:r>
            <w:r w:rsidR="004C760B" w:rsidRPr="002D71DF">
              <w:t xml:space="preserve"> </w:t>
            </w:r>
            <w:r w:rsidRPr="002D71DF">
              <w:t>when</w:t>
            </w:r>
            <w:r w:rsidR="004C760B" w:rsidRPr="002D71DF">
              <w:t xml:space="preserve"> </w:t>
            </w:r>
            <w:r w:rsidRPr="002D71DF">
              <w:t>they</w:t>
            </w:r>
            <w:r w:rsidR="004C760B" w:rsidRPr="002D71DF">
              <w:t xml:space="preserve"> </w:t>
            </w:r>
            <w:r w:rsidRPr="002D71DF">
              <w:t>have</w:t>
            </w:r>
            <w:r w:rsidR="004C760B" w:rsidRPr="002D71DF">
              <w:t xml:space="preserve"> </w:t>
            </w:r>
            <w:r w:rsidRPr="002D71DF">
              <w:t>been</w:t>
            </w:r>
            <w:r w:rsidR="004C760B" w:rsidRPr="002D71DF">
              <w:t xml:space="preserve"> </w:t>
            </w:r>
            <w:r w:rsidRPr="002D71DF">
              <w:t>to</w:t>
            </w:r>
            <w:r w:rsidR="004C760B" w:rsidRPr="002D71DF">
              <w:t xml:space="preserve"> </w:t>
            </w:r>
            <w:r w:rsidRPr="002D71DF">
              <w:t>the</w:t>
            </w:r>
            <w:r w:rsidR="004C760B" w:rsidRPr="002D71DF">
              <w:t xml:space="preserve"> </w:t>
            </w:r>
            <w:r w:rsidRPr="002D71DF">
              <w:t>theatre.</w:t>
            </w:r>
          </w:p>
          <w:p w14:paraId="508CACAC" w14:textId="63A9E836" w:rsidR="0032683E" w:rsidRPr="002D71DF" w:rsidRDefault="0032683E" w:rsidP="004716A2">
            <w:r w:rsidRPr="002D71DF">
              <w:t>Display</w:t>
            </w:r>
            <w:r w:rsidR="004C760B" w:rsidRPr="002D71DF">
              <w:t xml:space="preserve"> </w:t>
            </w:r>
            <w:r w:rsidRPr="002D71DF">
              <w:rPr>
                <w:rStyle w:val="Strong"/>
              </w:rPr>
              <w:t>slide</w:t>
            </w:r>
            <w:r w:rsidR="004C760B" w:rsidRPr="002D71DF">
              <w:rPr>
                <w:rStyle w:val="Strong"/>
              </w:rPr>
              <w:t xml:space="preserve"> </w:t>
            </w:r>
            <w:r w:rsidRPr="002D71DF">
              <w:rPr>
                <w:rStyle w:val="Strong"/>
              </w:rPr>
              <w:t>1.3b</w:t>
            </w:r>
            <w:r w:rsidR="004C760B" w:rsidRPr="002D71DF">
              <w:rPr>
                <w:rStyle w:val="Strong"/>
              </w:rPr>
              <w:t xml:space="preserve"> </w:t>
            </w:r>
            <w:r w:rsidRPr="002D71DF">
              <w:rPr>
                <w:rStyle w:val="Strong"/>
              </w:rPr>
              <w:t>and</w:t>
            </w:r>
            <w:r w:rsidR="004C760B" w:rsidRPr="002D71DF">
              <w:rPr>
                <w:rStyle w:val="Strong"/>
              </w:rPr>
              <w:t xml:space="preserve"> </w:t>
            </w:r>
            <w:r w:rsidRPr="002D71DF">
              <w:rPr>
                <w:rStyle w:val="Strong"/>
              </w:rPr>
              <w:t>1.3c</w:t>
            </w:r>
            <w:r w:rsidR="004C760B" w:rsidRPr="002D71DF">
              <w:t xml:space="preserve"> </w:t>
            </w:r>
            <w:r w:rsidRPr="002D71DF">
              <w:t>and</w:t>
            </w:r>
            <w:r w:rsidR="004C760B" w:rsidRPr="002D71DF">
              <w:t xml:space="preserve"> </w:t>
            </w:r>
            <w:r w:rsidRPr="002D71DF">
              <w:t>show</w:t>
            </w:r>
            <w:r w:rsidR="004C760B" w:rsidRPr="002D71DF">
              <w:t xml:space="preserve"> </w:t>
            </w:r>
            <w:r w:rsidRPr="002D71DF">
              <w:t>students</w:t>
            </w:r>
            <w:r w:rsidR="004C760B" w:rsidRPr="002D71DF">
              <w:t xml:space="preserve"> </w:t>
            </w:r>
            <w:r w:rsidRPr="002D71DF">
              <w:t>some</w:t>
            </w:r>
            <w:r w:rsidR="004C760B" w:rsidRPr="002D71DF">
              <w:t xml:space="preserve"> </w:t>
            </w:r>
            <w:r w:rsidRPr="002D71DF">
              <w:t>example</w:t>
            </w:r>
            <w:r w:rsidR="00A01D26" w:rsidRPr="002D71DF">
              <w:t>s</w:t>
            </w:r>
            <w:r w:rsidR="004C760B" w:rsidRPr="002D71DF">
              <w:t xml:space="preserve"> </w:t>
            </w:r>
            <w:r w:rsidRPr="002D71DF">
              <w:t>of</w:t>
            </w:r>
            <w:r w:rsidR="004C760B" w:rsidRPr="002D71DF">
              <w:t xml:space="preserve"> </w:t>
            </w:r>
            <w:r w:rsidRPr="002D71DF">
              <w:t>how</w:t>
            </w:r>
            <w:r w:rsidR="004C760B" w:rsidRPr="002D71DF">
              <w:t xml:space="preserve"> </w:t>
            </w:r>
            <w:r w:rsidRPr="002D71DF">
              <w:t>playwrights</w:t>
            </w:r>
            <w:r w:rsidR="004C760B" w:rsidRPr="002D71DF">
              <w:t xml:space="preserve"> </w:t>
            </w:r>
            <w:r w:rsidRPr="002D71DF">
              <w:t>can</w:t>
            </w:r>
            <w:r w:rsidR="004C760B" w:rsidRPr="002D71DF">
              <w:t xml:space="preserve"> </w:t>
            </w:r>
            <w:r w:rsidRPr="002D71DF">
              <w:t>communicate</w:t>
            </w:r>
            <w:r w:rsidR="004C760B" w:rsidRPr="002D71DF">
              <w:t xml:space="preserve"> </w:t>
            </w:r>
            <w:r w:rsidRPr="002D71DF">
              <w:t>their</w:t>
            </w:r>
            <w:r w:rsidR="004C760B" w:rsidRPr="002D71DF">
              <w:t xml:space="preserve"> </w:t>
            </w:r>
            <w:r w:rsidRPr="002D71DF">
              <w:t>intention</w:t>
            </w:r>
            <w:r w:rsidR="004C760B" w:rsidRPr="002D71DF">
              <w:t xml:space="preserve"> </w:t>
            </w:r>
            <w:r w:rsidRPr="002D71DF">
              <w:t>and</w:t>
            </w:r>
            <w:r w:rsidR="004C760B" w:rsidRPr="002D71DF">
              <w:t xml:space="preserve"> </w:t>
            </w:r>
            <w:r w:rsidRPr="002D71DF">
              <w:t>indicate</w:t>
            </w:r>
            <w:r w:rsidR="004C760B" w:rsidRPr="002D71DF">
              <w:t xml:space="preserve"> </w:t>
            </w:r>
            <w:r w:rsidRPr="002D71DF">
              <w:t>ethical</w:t>
            </w:r>
            <w:r w:rsidR="004C760B" w:rsidRPr="002D71DF">
              <w:t xml:space="preserve"> </w:t>
            </w:r>
            <w:r w:rsidRPr="002D71DF">
              <w:t>processes</w:t>
            </w:r>
            <w:r w:rsidR="004C760B" w:rsidRPr="002D71DF">
              <w:t xml:space="preserve"> </w:t>
            </w:r>
            <w:r w:rsidRPr="002D71DF">
              <w:t>in</w:t>
            </w:r>
            <w:r w:rsidR="004C760B" w:rsidRPr="002D71DF">
              <w:t xml:space="preserve"> </w:t>
            </w:r>
            <w:r w:rsidRPr="002D71DF">
              <w:t>their</w:t>
            </w:r>
            <w:r w:rsidR="004C760B" w:rsidRPr="002D71DF">
              <w:t xml:space="preserve"> </w:t>
            </w:r>
            <w:r w:rsidRPr="002D71DF">
              <w:t>scripted</w:t>
            </w:r>
            <w:r w:rsidR="004C760B" w:rsidRPr="002D71DF">
              <w:t xml:space="preserve"> </w:t>
            </w:r>
            <w:r w:rsidRPr="002D71DF">
              <w:t>works,</w:t>
            </w:r>
            <w:r w:rsidR="004C760B" w:rsidRPr="002D71DF">
              <w:t xml:space="preserve"> </w:t>
            </w:r>
            <w:r w:rsidRPr="002D71DF">
              <w:t>including</w:t>
            </w:r>
            <w:r w:rsidR="004C760B" w:rsidRPr="002D71DF">
              <w:t xml:space="preserve"> </w:t>
            </w:r>
            <w:r w:rsidRPr="002D71DF">
              <w:t>identity</w:t>
            </w:r>
            <w:r w:rsidR="004C760B" w:rsidRPr="002D71DF">
              <w:t xml:space="preserve"> </w:t>
            </w:r>
            <w:r w:rsidRPr="002D71DF">
              <w:t>conscious</w:t>
            </w:r>
            <w:r w:rsidR="004C760B" w:rsidRPr="002D71DF">
              <w:t xml:space="preserve"> </w:t>
            </w:r>
            <w:r w:rsidRPr="002D71DF">
              <w:t>casting.</w:t>
            </w:r>
            <w:r w:rsidR="004C760B" w:rsidRPr="002D71DF">
              <w:t xml:space="preserve"> </w:t>
            </w:r>
            <w:r w:rsidRPr="002D71DF">
              <w:t>Lead</w:t>
            </w:r>
            <w:r w:rsidR="004C760B" w:rsidRPr="002D71DF">
              <w:t xml:space="preserve"> </w:t>
            </w:r>
            <w:r w:rsidRPr="002D71DF">
              <w:t>discussions</w:t>
            </w:r>
            <w:r w:rsidR="004C760B" w:rsidRPr="002D71DF">
              <w:t xml:space="preserve"> </w:t>
            </w:r>
            <w:r w:rsidRPr="002D71DF">
              <w:t>about</w:t>
            </w:r>
            <w:r w:rsidR="004C760B" w:rsidRPr="002D71DF">
              <w:t xml:space="preserve"> </w:t>
            </w:r>
            <w:r w:rsidRPr="002D71DF">
              <w:t>what</w:t>
            </w:r>
            <w:r w:rsidR="004C760B" w:rsidRPr="002D71DF">
              <w:t xml:space="preserve"> </w:t>
            </w:r>
            <w:r w:rsidRPr="002D71DF">
              <w:t>might</w:t>
            </w:r>
            <w:r w:rsidR="004C760B" w:rsidRPr="002D71DF">
              <w:t xml:space="preserve"> </w:t>
            </w:r>
            <w:r w:rsidRPr="002D71DF">
              <w:t>be</w:t>
            </w:r>
            <w:r w:rsidR="004C760B" w:rsidRPr="002D71DF">
              <w:t xml:space="preserve"> </w:t>
            </w:r>
            <w:r w:rsidRPr="002D71DF">
              <w:t>the</w:t>
            </w:r>
            <w:r w:rsidR="004C760B" w:rsidRPr="002D71DF">
              <w:t xml:space="preserve"> </w:t>
            </w:r>
            <w:r w:rsidRPr="002D71DF">
              <w:t>effects</w:t>
            </w:r>
            <w:r w:rsidR="004C760B" w:rsidRPr="002D71DF">
              <w:t xml:space="preserve"> </w:t>
            </w:r>
            <w:r w:rsidRPr="002D71DF">
              <w:t>of</w:t>
            </w:r>
            <w:r w:rsidR="004C760B" w:rsidRPr="002D71DF">
              <w:t xml:space="preserve"> </w:t>
            </w:r>
            <w:r w:rsidRPr="002D71DF">
              <w:t>these</w:t>
            </w:r>
            <w:r w:rsidR="004C760B" w:rsidRPr="002D71DF">
              <w:t xml:space="preserve"> </w:t>
            </w:r>
            <w:r w:rsidRPr="002D71DF">
              <w:t>notes</w:t>
            </w:r>
            <w:r w:rsidR="00820EF7">
              <w:t>.</w:t>
            </w:r>
          </w:p>
          <w:p w14:paraId="3FC93354" w14:textId="75164AD0" w:rsidR="0032683E" w:rsidRPr="002D71DF" w:rsidRDefault="0032683E" w:rsidP="004716A2">
            <w:r w:rsidRPr="002D71DF">
              <w:t>Display</w:t>
            </w:r>
            <w:r w:rsidR="004C760B" w:rsidRPr="002D71DF">
              <w:t xml:space="preserve"> </w:t>
            </w:r>
            <w:r w:rsidRPr="002D71DF">
              <w:rPr>
                <w:rStyle w:val="Strong"/>
              </w:rPr>
              <w:t>slide</w:t>
            </w:r>
            <w:r w:rsidR="004C760B" w:rsidRPr="002D71DF">
              <w:rPr>
                <w:rStyle w:val="Strong"/>
              </w:rPr>
              <w:t xml:space="preserve"> </w:t>
            </w:r>
            <w:r w:rsidRPr="002D71DF">
              <w:rPr>
                <w:rStyle w:val="Strong"/>
              </w:rPr>
              <w:t>1.3d</w:t>
            </w:r>
            <w:r w:rsidR="004C760B" w:rsidRPr="002D71DF">
              <w:t xml:space="preserve"> </w:t>
            </w:r>
            <w:r w:rsidRPr="002D71DF">
              <w:t>and</w:t>
            </w:r>
            <w:r w:rsidR="004C760B" w:rsidRPr="002D71DF">
              <w:t xml:space="preserve"> </w:t>
            </w:r>
            <w:r w:rsidRPr="002D71DF">
              <w:t>guide</w:t>
            </w:r>
            <w:r w:rsidR="004C760B" w:rsidRPr="002D71DF">
              <w:t xml:space="preserve"> </w:t>
            </w:r>
            <w:r w:rsidRPr="002D71DF">
              <w:t>students</w:t>
            </w:r>
            <w:r w:rsidR="004C760B" w:rsidRPr="002D71DF">
              <w:t xml:space="preserve"> </w:t>
            </w:r>
            <w:r w:rsidRPr="002D71DF">
              <w:t>as</w:t>
            </w:r>
            <w:r w:rsidR="004C760B" w:rsidRPr="002D71DF">
              <w:t xml:space="preserve"> </w:t>
            </w:r>
            <w:r w:rsidRPr="002D71DF">
              <w:t>they</w:t>
            </w:r>
            <w:r w:rsidR="004C760B" w:rsidRPr="002D71DF">
              <w:t xml:space="preserve"> </w:t>
            </w:r>
            <w:r w:rsidRPr="002D71DF">
              <w:t>explore</w:t>
            </w:r>
            <w:r w:rsidR="004C760B" w:rsidRPr="002D71DF">
              <w:t xml:space="preserve"> </w:t>
            </w:r>
            <w:r w:rsidRPr="002D71DF">
              <w:t>the</w:t>
            </w:r>
            <w:r w:rsidR="004C760B" w:rsidRPr="002D71DF">
              <w:t xml:space="preserve"> </w:t>
            </w:r>
            <w:r w:rsidRPr="002D71DF">
              <w:t>guidelines</w:t>
            </w:r>
            <w:r w:rsidR="004C760B" w:rsidRPr="002D71DF">
              <w:t xml:space="preserve"> </w:t>
            </w:r>
            <w:r w:rsidRPr="002D71DF">
              <w:t>on</w:t>
            </w:r>
            <w:r w:rsidR="004C760B" w:rsidRPr="002D71DF">
              <w:t xml:space="preserve"> </w:t>
            </w:r>
            <w:r w:rsidRPr="002D71DF">
              <w:t>the</w:t>
            </w:r>
            <w:r w:rsidR="004C760B" w:rsidRPr="002D71DF">
              <w:t xml:space="preserve"> </w:t>
            </w:r>
            <w:hyperlink r:id="rId20" w:history="1">
              <w:r w:rsidRPr="002D71DF">
                <w:rPr>
                  <w:rStyle w:val="Hyperlink"/>
                </w:rPr>
                <w:t>La</w:t>
              </w:r>
              <w:r w:rsidR="004C760B" w:rsidRPr="002D71DF">
                <w:rPr>
                  <w:rStyle w:val="Hyperlink"/>
                </w:rPr>
                <w:t xml:space="preserve"> </w:t>
              </w:r>
              <w:r w:rsidRPr="002D71DF">
                <w:rPr>
                  <w:rStyle w:val="Hyperlink"/>
                </w:rPr>
                <w:t>Mama</w:t>
              </w:r>
              <w:r w:rsidR="004C760B" w:rsidRPr="002D71DF">
                <w:rPr>
                  <w:rStyle w:val="Hyperlink"/>
                </w:rPr>
                <w:t xml:space="preserve"> </w:t>
              </w:r>
              <w:r w:rsidRPr="002D71DF">
                <w:rPr>
                  <w:rStyle w:val="Hyperlink"/>
                </w:rPr>
                <w:t>Theatre</w:t>
              </w:r>
              <w:r w:rsidR="004C760B" w:rsidRPr="002D71DF">
                <w:rPr>
                  <w:rStyle w:val="Hyperlink"/>
                </w:rPr>
                <w:t xml:space="preserve"> </w:t>
              </w:r>
              <w:r w:rsidRPr="002D71DF">
                <w:rPr>
                  <w:rStyle w:val="Hyperlink"/>
                </w:rPr>
                <w:t>–</w:t>
              </w:r>
              <w:r w:rsidR="004C760B" w:rsidRPr="002D71DF">
                <w:rPr>
                  <w:rStyle w:val="Hyperlink"/>
                </w:rPr>
                <w:t xml:space="preserve"> </w:t>
              </w:r>
              <w:r w:rsidRPr="002D71DF">
                <w:rPr>
                  <w:rStyle w:val="Hyperlink"/>
                </w:rPr>
                <w:t>Accessibility</w:t>
              </w:r>
            </w:hyperlink>
            <w:r w:rsidR="003E3226">
              <w:t xml:space="preserve"> </w:t>
            </w:r>
            <w:r w:rsidRPr="002D71DF">
              <w:t>webpage.</w:t>
            </w:r>
            <w:r w:rsidR="004C760B" w:rsidRPr="002D71DF">
              <w:t xml:space="preserve"> </w:t>
            </w:r>
            <w:r w:rsidRPr="002D71DF">
              <w:t>Guide</w:t>
            </w:r>
            <w:r w:rsidR="004C760B" w:rsidRPr="002D71DF">
              <w:t xml:space="preserve"> </w:t>
            </w:r>
            <w:r w:rsidRPr="002D71DF">
              <w:t>responses</w:t>
            </w:r>
            <w:r w:rsidR="004C760B" w:rsidRPr="002D71DF">
              <w:t xml:space="preserve"> </w:t>
            </w:r>
            <w:r w:rsidRPr="002D71DF">
              <w:t>as</w:t>
            </w:r>
            <w:r w:rsidR="004C760B" w:rsidRPr="002D71DF">
              <w:t xml:space="preserve"> </w:t>
            </w:r>
            <w:r w:rsidRPr="002D71DF">
              <w:t>students</w:t>
            </w:r>
            <w:r w:rsidR="004C760B" w:rsidRPr="002D71DF">
              <w:t xml:space="preserve"> </w:t>
            </w:r>
            <w:r w:rsidRPr="002D71DF">
              <w:t>discuss</w:t>
            </w:r>
            <w:r w:rsidR="004C760B" w:rsidRPr="002D71DF">
              <w:t xml:space="preserve"> </w:t>
            </w:r>
            <w:r w:rsidRPr="002D71DF">
              <w:t>the</w:t>
            </w:r>
            <w:r w:rsidR="004C760B" w:rsidRPr="002D71DF">
              <w:t xml:space="preserve"> </w:t>
            </w:r>
            <w:r w:rsidRPr="002D71DF">
              <w:t>possible</w:t>
            </w:r>
            <w:r w:rsidR="004C760B" w:rsidRPr="002D71DF">
              <w:t xml:space="preserve"> </w:t>
            </w:r>
            <w:r w:rsidRPr="002D71DF">
              <w:t>effects</w:t>
            </w:r>
            <w:r w:rsidR="004C760B" w:rsidRPr="002D71DF">
              <w:t xml:space="preserve"> </w:t>
            </w:r>
            <w:r w:rsidRPr="002D71DF">
              <w:t>of</w:t>
            </w:r>
            <w:r w:rsidR="004C760B" w:rsidRPr="002D71DF">
              <w:t xml:space="preserve"> </w:t>
            </w:r>
            <w:r w:rsidRPr="002D71DF">
              <w:t>some</w:t>
            </w:r>
            <w:r w:rsidR="004C760B" w:rsidRPr="002D71DF">
              <w:t xml:space="preserve"> </w:t>
            </w:r>
            <w:r w:rsidRPr="002D71DF">
              <w:t>of</w:t>
            </w:r>
            <w:r w:rsidR="004C760B" w:rsidRPr="002D71DF">
              <w:t xml:space="preserve"> </w:t>
            </w:r>
            <w:r w:rsidRPr="002D71DF">
              <w:t>these</w:t>
            </w:r>
            <w:r w:rsidR="004C760B" w:rsidRPr="002D71DF">
              <w:t xml:space="preserve"> </w:t>
            </w:r>
            <w:r w:rsidRPr="002D71DF">
              <w:t>guidelines.</w:t>
            </w:r>
            <w:r w:rsidR="004C760B" w:rsidRPr="002D71DF">
              <w:t xml:space="preserve"> </w:t>
            </w:r>
            <w:r w:rsidRPr="002D71DF">
              <w:t>It</w:t>
            </w:r>
            <w:r w:rsidR="004C760B" w:rsidRPr="002D71DF">
              <w:t xml:space="preserve"> </w:t>
            </w:r>
            <w:r w:rsidRPr="002D71DF">
              <w:t>may</w:t>
            </w:r>
            <w:r w:rsidR="004C760B" w:rsidRPr="002D71DF">
              <w:t xml:space="preserve"> </w:t>
            </w:r>
            <w:r w:rsidRPr="002D71DF">
              <w:t>be</w:t>
            </w:r>
            <w:r w:rsidR="004C760B" w:rsidRPr="002D71DF">
              <w:t xml:space="preserve"> </w:t>
            </w:r>
            <w:r w:rsidRPr="002D71DF">
              <w:t>appropriate</w:t>
            </w:r>
            <w:r w:rsidR="004C760B" w:rsidRPr="002D71DF">
              <w:t xml:space="preserve"> </w:t>
            </w:r>
            <w:r w:rsidRPr="002D71DF">
              <w:t>to</w:t>
            </w:r>
            <w:r w:rsidR="004C760B" w:rsidRPr="002D71DF">
              <w:t xml:space="preserve"> </w:t>
            </w:r>
            <w:r w:rsidRPr="002D71DF">
              <w:t>prompt</w:t>
            </w:r>
            <w:r w:rsidR="004C760B" w:rsidRPr="002D71DF">
              <w:t xml:space="preserve"> </w:t>
            </w:r>
            <w:r w:rsidRPr="002D71DF">
              <w:t>students</w:t>
            </w:r>
            <w:r w:rsidR="004C760B" w:rsidRPr="002D71DF">
              <w:t xml:space="preserve"> </w:t>
            </w:r>
            <w:r w:rsidRPr="002D71DF">
              <w:t>to</w:t>
            </w:r>
            <w:r w:rsidR="004C760B" w:rsidRPr="002D71DF">
              <w:t xml:space="preserve"> </w:t>
            </w:r>
            <w:r w:rsidRPr="002D71DF">
              <w:t>question</w:t>
            </w:r>
            <w:r w:rsidR="004C760B" w:rsidRPr="002D71DF">
              <w:t xml:space="preserve"> </w:t>
            </w:r>
            <w:r w:rsidRPr="002D71DF">
              <w:t>whether</w:t>
            </w:r>
            <w:r w:rsidR="004C760B" w:rsidRPr="002D71DF">
              <w:t xml:space="preserve"> </w:t>
            </w:r>
            <w:r w:rsidRPr="002D71DF">
              <w:t>the</w:t>
            </w:r>
            <w:r w:rsidR="004C760B" w:rsidRPr="002D71DF">
              <w:t xml:space="preserve"> </w:t>
            </w:r>
            <w:r w:rsidRPr="002D71DF">
              <w:t>La</w:t>
            </w:r>
            <w:r w:rsidR="004C760B" w:rsidRPr="002D71DF">
              <w:t xml:space="preserve"> </w:t>
            </w:r>
            <w:r w:rsidRPr="002D71DF">
              <w:t>Mama</w:t>
            </w:r>
            <w:r w:rsidR="004C760B" w:rsidRPr="002D71DF">
              <w:t xml:space="preserve"> </w:t>
            </w:r>
            <w:r w:rsidRPr="002D71DF">
              <w:t>accessibility</w:t>
            </w:r>
            <w:r w:rsidR="004C760B" w:rsidRPr="002D71DF">
              <w:t xml:space="preserve"> </w:t>
            </w:r>
            <w:r w:rsidRPr="002D71DF">
              <w:t>measures</w:t>
            </w:r>
            <w:r w:rsidR="004C760B" w:rsidRPr="002D71DF">
              <w:t xml:space="preserve"> </w:t>
            </w:r>
            <w:r w:rsidRPr="002D71DF">
              <w:t>cater</w:t>
            </w:r>
            <w:r w:rsidR="004C760B" w:rsidRPr="002D71DF">
              <w:t xml:space="preserve"> </w:t>
            </w:r>
            <w:r w:rsidRPr="002D71DF">
              <w:t>for</w:t>
            </w:r>
            <w:r w:rsidR="004C760B" w:rsidRPr="002D71DF">
              <w:t xml:space="preserve"> </w:t>
            </w:r>
            <w:r w:rsidRPr="002D71DF">
              <w:t>everyone.</w:t>
            </w:r>
            <w:r w:rsidR="004C760B" w:rsidRPr="002D71DF">
              <w:t xml:space="preserve"> </w:t>
            </w:r>
            <w:r w:rsidRPr="002D71DF">
              <w:t>For</w:t>
            </w:r>
            <w:r w:rsidR="004C760B" w:rsidRPr="002D71DF">
              <w:t xml:space="preserve"> </w:t>
            </w:r>
            <w:r w:rsidRPr="002D71DF">
              <w:t>example,</w:t>
            </w:r>
            <w:r w:rsidR="004C760B" w:rsidRPr="002D71DF">
              <w:t xml:space="preserve"> </w:t>
            </w:r>
            <w:r w:rsidRPr="002D71DF">
              <w:t>what</w:t>
            </w:r>
            <w:r w:rsidR="004C760B" w:rsidRPr="002D71DF">
              <w:t xml:space="preserve"> </w:t>
            </w:r>
            <w:r w:rsidRPr="002D71DF">
              <w:t>accessibility</w:t>
            </w:r>
            <w:r w:rsidR="004C760B" w:rsidRPr="002D71DF">
              <w:t xml:space="preserve"> </w:t>
            </w:r>
            <w:r w:rsidRPr="002D71DF">
              <w:t>measures</w:t>
            </w:r>
            <w:r w:rsidR="004C760B" w:rsidRPr="002D71DF">
              <w:t xml:space="preserve"> </w:t>
            </w:r>
            <w:r w:rsidRPr="002D71DF">
              <w:t>are</w:t>
            </w:r>
            <w:r w:rsidR="004C760B" w:rsidRPr="002D71DF">
              <w:t xml:space="preserve"> </w:t>
            </w:r>
            <w:r w:rsidRPr="002D71DF">
              <w:t>in</w:t>
            </w:r>
            <w:r w:rsidR="004C760B" w:rsidRPr="002D71DF">
              <w:t xml:space="preserve"> </w:t>
            </w:r>
            <w:r w:rsidRPr="002D71DF">
              <w:t>place</w:t>
            </w:r>
            <w:r w:rsidR="004C760B" w:rsidRPr="002D71DF">
              <w:t xml:space="preserve"> </w:t>
            </w:r>
            <w:r w:rsidRPr="002D71DF">
              <w:t>for</w:t>
            </w:r>
            <w:r w:rsidR="004C760B" w:rsidRPr="002D71DF">
              <w:t xml:space="preserve"> </w:t>
            </w:r>
            <w:r w:rsidRPr="002D71DF">
              <w:t>audiences</w:t>
            </w:r>
            <w:r w:rsidR="004C760B" w:rsidRPr="002D71DF">
              <w:t xml:space="preserve"> </w:t>
            </w:r>
            <w:r w:rsidRPr="002D71DF">
              <w:t>who</w:t>
            </w:r>
            <w:r w:rsidR="004C760B" w:rsidRPr="002D71DF">
              <w:t xml:space="preserve"> </w:t>
            </w:r>
            <w:r w:rsidRPr="002D71DF">
              <w:t>do</w:t>
            </w:r>
            <w:r w:rsidR="004C760B" w:rsidRPr="002D71DF">
              <w:t xml:space="preserve"> </w:t>
            </w:r>
            <w:r w:rsidRPr="002D71DF">
              <w:lastRenderedPageBreak/>
              <w:t>not</w:t>
            </w:r>
            <w:r w:rsidR="004C760B" w:rsidRPr="002D71DF">
              <w:t xml:space="preserve"> </w:t>
            </w:r>
            <w:r w:rsidRPr="002D71DF">
              <w:t>understand</w:t>
            </w:r>
            <w:r w:rsidR="004C760B" w:rsidRPr="002D71DF">
              <w:t xml:space="preserve"> </w:t>
            </w:r>
            <w:r w:rsidRPr="002D71DF">
              <w:t>English?</w:t>
            </w:r>
          </w:p>
          <w:p w14:paraId="24C2E620" w14:textId="1F745815" w:rsidR="0032683E" w:rsidRPr="002D71DF" w:rsidRDefault="0032683E" w:rsidP="004716A2">
            <w:r w:rsidRPr="002D71DF">
              <w:t>Display</w:t>
            </w:r>
            <w:r w:rsidR="004C760B" w:rsidRPr="002D71DF">
              <w:t xml:space="preserve"> </w:t>
            </w:r>
            <w:r w:rsidRPr="002D71DF">
              <w:rPr>
                <w:rStyle w:val="Strong"/>
              </w:rPr>
              <w:t>slide</w:t>
            </w:r>
            <w:r w:rsidR="004C760B" w:rsidRPr="002D71DF">
              <w:rPr>
                <w:rStyle w:val="Strong"/>
              </w:rPr>
              <w:t xml:space="preserve"> </w:t>
            </w:r>
            <w:r w:rsidRPr="002D71DF">
              <w:rPr>
                <w:rStyle w:val="Strong"/>
              </w:rPr>
              <w:t>1.3e</w:t>
            </w:r>
            <w:r w:rsidR="004C760B" w:rsidRPr="002D71DF">
              <w:t xml:space="preserve"> </w:t>
            </w:r>
            <w:r w:rsidRPr="002D71DF">
              <w:t>and</w:t>
            </w:r>
            <w:r w:rsidR="004C760B" w:rsidRPr="002D71DF">
              <w:t xml:space="preserve"> </w:t>
            </w:r>
            <w:r w:rsidRPr="002D71DF">
              <w:t>allocate</w:t>
            </w:r>
            <w:r w:rsidR="004C760B" w:rsidRPr="002D71DF">
              <w:t xml:space="preserve"> </w:t>
            </w:r>
            <w:r w:rsidRPr="002D71DF">
              <w:t>a</w:t>
            </w:r>
            <w:r w:rsidR="004C760B" w:rsidRPr="002D71DF">
              <w:t xml:space="preserve"> </w:t>
            </w:r>
            <w:r w:rsidRPr="002D71DF">
              <w:t>spot</w:t>
            </w:r>
            <w:r w:rsidR="004C760B" w:rsidRPr="002D71DF">
              <w:t xml:space="preserve"> </w:t>
            </w:r>
            <w:r w:rsidRPr="002D71DF">
              <w:t>in</w:t>
            </w:r>
            <w:r w:rsidR="004C760B" w:rsidRPr="002D71DF">
              <w:t xml:space="preserve"> </w:t>
            </w:r>
            <w:r w:rsidRPr="002D71DF">
              <w:t>the</w:t>
            </w:r>
            <w:r w:rsidR="004C760B" w:rsidRPr="002D71DF">
              <w:t xml:space="preserve"> </w:t>
            </w:r>
            <w:r w:rsidRPr="002D71DF">
              <w:t>space</w:t>
            </w:r>
            <w:r w:rsidR="004C760B" w:rsidRPr="002D71DF">
              <w:t xml:space="preserve"> </w:t>
            </w:r>
            <w:r w:rsidRPr="002D71DF">
              <w:t>for</w:t>
            </w:r>
            <w:r w:rsidR="004C760B" w:rsidRPr="002D71DF">
              <w:t xml:space="preserve"> </w:t>
            </w:r>
            <w:r w:rsidRPr="002D71DF">
              <w:t>each</w:t>
            </w:r>
            <w:r w:rsidR="004C760B" w:rsidRPr="002D71DF">
              <w:t xml:space="preserve"> </w:t>
            </w:r>
            <w:r w:rsidRPr="002D71DF">
              <w:t>role</w:t>
            </w:r>
            <w:r w:rsidR="004C760B" w:rsidRPr="002D71DF">
              <w:t xml:space="preserve"> </w:t>
            </w:r>
            <w:r w:rsidRPr="002D71DF">
              <w:t>(playwright,</w:t>
            </w:r>
            <w:r w:rsidR="004C760B" w:rsidRPr="002D71DF">
              <w:t xml:space="preserve"> </w:t>
            </w:r>
            <w:r w:rsidRPr="002D71DF">
              <w:t>director,</w:t>
            </w:r>
            <w:r w:rsidR="004C760B" w:rsidRPr="002D71DF">
              <w:t xml:space="preserve"> </w:t>
            </w:r>
            <w:r w:rsidRPr="002D71DF">
              <w:t>performer,</w:t>
            </w:r>
            <w:r w:rsidR="004C760B" w:rsidRPr="002D71DF">
              <w:t xml:space="preserve"> </w:t>
            </w:r>
            <w:r w:rsidRPr="002D71DF">
              <w:t>designer,</w:t>
            </w:r>
            <w:r w:rsidR="004C760B" w:rsidRPr="002D71DF">
              <w:t xml:space="preserve"> </w:t>
            </w:r>
            <w:r w:rsidRPr="002D71DF">
              <w:t>audience).</w:t>
            </w:r>
            <w:r w:rsidR="004C760B" w:rsidRPr="002D71DF">
              <w:t xml:space="preserve"> </w:t>
            </w:r>
            <w:r w:rsidRPr="002D71DF">
              <w:t>Check</w:t>
            </w:r>
            <w:r w:rsidR="004C760B" w:rsidRPr="002D71DF">
              <w:t xml:space="preserve"> </w:t>
            </w:r>
            <w:r w:rsidRPr="002D71DF">
              <w:t>for</w:t>
            </w:r>
            <w:r w:rsidR="004C760B" w:rsidRPr="002D71DF">
              <w:t xml:space="preserve"> </w:t>
            </w:r>
            <w:r w:rsidRPr="002D71DF">
              <w:t>understanding</w:t>
            </w:r>
            <w:r w:rsidR="004C760B" w:rsidRPr="002D71DF">
              <w:t xml:space="preserve"> </w:t>
            </w:r>
            <w:r w:rsidRPr="002D71DF">
              <w:t>of</w:t>
            </w:r>
            <w:r w:rsidR="004C760B" w:rsidRPr="002D71DF">
              <w:t xml:space="preserve"> </w:t>
            </w:r>
            <w:r w:rsidRPr="002D71DF">
              <w:t>these</w:t>
            </w:r>
            <w:r w:rsidR="004C760B" w:rsidRPr="002D71DF">
              <w:t xml:space="preserve"> </w:t>
            </w:r>
            <w:r w:rsidRPr="002D71DF">
              <w:t>roles</w:t>
            </w:r>
            <w:r w:rsidR="004C760B" w:rsidRPr="002D71DF">
              <w:t xml:space="preserve"> </w:t>
            </w:r>
            <w:r w:rsidRPr="002D71DF">
              <w:t>and</w:t>
            </w:r>
            <w:r w:rsidR="004C760B" w:rsidRPr="002D71DF">
              <w:t xml:space="preserve"> </w:t>
            </w:r>
            <w:r w:rsidRPr="002D71DF">
              <w:t>respond</w:t>
            </w:r>
            <w:r w:rsidR="004C760B" w:rsidRPr="002D71DF">
              <w:t xml:space="preserve"> </w:t>
            </w:r>
            <w:r w:rsidRPr="002D71DF">
              <w:t>to</w:t>
            </w:r>
            <w:r w:rsidR="004C760B" w:rsidRPr="002D71DF">
              <w:t xml:space="preserve"> </w:t>
            </w:r>
            <w:r w:rsidRPr="002D71DF">
              <w:t>student</w:t>
            </w:r>
            <w:r w:rsidR="004C760B" w:rsidRPr="002D71DF">
              <w:t xml:space="preserve"> </w:t>
            </w:r>
            <w:r w:rsidRPr="002D71DF">
              <w:t>need</w:t>
            </w:r>
            <w:r w:rsidR="004C760B" w:rsidRPr="002D71DF">
              <w:t xml:space="preserve"> </w:t>
            </w:r>
            <w:r w:rsidRPr="002D71DF">
              <w:t>by</w:t>
            </w:r>
            <w:r w:rsidR="004C760B" w:rsidRPr="002D71DF">
              <w:t xml:space="preserve"> </w:t>
            </w:r>
            <w:r w:rsidRPr="002D71DF">
              <w:t>providing</w:t>
            </w:r>
            <w:r w:rsidR="004C760B" w:rsidRPr="002D71DF">
              <w:t xml:space="preserve"> </w:t>
            </w:r>
            <w:r w:rsidRPr="002D71DF">
              <w:t>shared</w:t>
            </w:r>
            <w:r w:rsidR="004C760B" w:rsidRPr="002D71DF">
              <w:t xml:space="preserve"> </w:t>
            </w:r>
            <w:r w:rsidRPr="002D71DF">
              <w:t>role</w:t>
            </w:r>
            <w:r w:rsidR="004C760B" w:rsidRPr="002D71DF">
              <w:t xml:space="preserve"> </w:t>
            </w:r>
            <w:r w:rsidRPr="002D71DF">
              <w:t>statements</w:t>
            </w:r>
            <w:r w:rsidR="004C760B" w:rsidRPr="002D71DF">
              <w:t xml:space="preserve"> </w:t>
            </w:r>
            <w:r w:rsidRPr="002D71DF">
              <w:t>on</w:t>
            </w:r>
            <w:r w:rsidR="004C760B" w:rsidRPr="002D71DF">
              <w:t xml:space="preserve"> </w:t>
            </w:r>
            <w:r w:rsidRPr="002D71DF">
              <w:rPr>
                <w:rStyle w:val="Strong"/>
              </w:rPr>
              <w:t>slide</w:t>
            </w:r>
            <w:r w:rsidR="004C760B" w:rsidRPr="002D71DF">
              <w:rPr>
                <w:rStyle w:val="Strong"/>
              </w:rPr>
              <w:t xml:space="preserve"> </w:t>
            </w:r>
            <w:r w:rsidRPr="002D71DF">
              <w:rPr>
                <w:rStyle w:val="Strong"/>
              </w:rPr>
              <w:t>1.4a</w:t>
            </w:r>
            <w:r w:rsidR="004C760B" w:rsidRPr="002D71DF">
              <w:t xml:space="preserve"> </w:t>
            </w:r>
            <w:r w:rsidRPr="002D71DF">
              <w:t>if</w:t>
            </w:r>
            <w:r w:rsidR="004C760B" w:rsidRPr="002D71DF">
              <w:t xml:space="preserve"> </w:t>
            </w:r>
            <w:r w:rsidRPr="002D71DF">
              <w:t>necessary.</w:t>
            </w:r>
            <w:r w:rsidR="004C760B" w:rsidRPr="002D71DF">
              <w:t xml:space="preserve"> </w:t>
            </w:r>
            <w:r w:rsidRPr="002D71DF">
              <w:t>As</w:t>
            </w:r>
            <w:r w:rsidR="004C760B" w:rsidRPr="002D71DF">
              <w:t xml:space="preserve"> </w:t>
            </w:r>
            <w:r w:rsidRPr="002D71DF">
              <w:t>you</w:t>
            </w:r>
            <w:r w:rsidR="004C760B" w:rsidRPr="002D71DF">
              <w:t xml:space="preserve"> </w:t>
            </w:r>
            <w:r w:rsidRPr="002D71DF">
              <w:t>read</w:t>
            </w:r>
            <w:r w:rsidR="004C760B" w:rsidRPr="002D71DF">
              <w:t xml:space="preserve"> </w:t>
            </w:r>
            <w:r w:rsidRPr="002D71DF">
              <w:t>out</w:t>
            </w:r>
            <w:r w:rsidR="004C760B" w:rsidRPr="002D71DF">
              <w:t xml:space="preserve"> </w:t>
            </w:r>
            <w:r w:rsidRPr="002D71DF">
              <w:t>each</w:t>
            </w:r>
            <w:r w:rsidR="004C760B" w:rsidRPr="002D71DF">
              <w:t xml:space="preserve"> </w:t>
            </w:r>
            <w:r w:rsidRPr="002D71DF">
              <w:t>of</w:t>
            </w:r>
            <w:r w:rsidR="004C760B" w:rsidRPr="002D71DF">
              <w:t xml:space="preserve"> </w:t>
            </w:r>
            <w:r w:rsidRPr="002D71DF">
              <w:t>the</w:t>
            </w:r>
            <w:r w:rsidR="004C760B" w:rsidRPr="002D71DF">
              <w:t xml:space="preserve"> </w:t>
            </w:r>
            <w:r w:rsidRPr="002D71DF">
              <w:t>scenarios</w:t>
            </w:r>
            <w:r w:rsidR="004C760B" w:rsidRPr="002D71DF">
              <w:t xml:space="preserve"> </w:t>
            </w:r>
            <w:r w:rsidRPr="002D71DF">
              <w:t>below,</w:t>
            </w:r>
            <w:r w:rsidR="004C760B" w:rsidRPr="002D71DF">
              <w:t xml:space="preserve"> </w:t>
            </w:r>
            <w:r w:rsidRPr="002D71DF">
              <w:t>give</w:t>
            </w:r>
            <w:r w:rsidR="004C760B" w:rsidRPr="002D71DF">
              <w:t xml:space="preserve"> </w:t>
            </w:r>
            <w:r w:rsidRPr="002D71DF">
              <w:t>students</w:t>
            </w:r>
            <w:r w:rsidR="004C760B" w:rsidRPr="002D71DF">
              <w:t xml:space="preserve"> </w:t>
            </w:r>
            <w:r w:rsidRPr="002D71DF">
              <w:t>time</w:t>
            </w:r>
            <w:r w:rsidR="004C760B" w:rsidRPr="002D71DF">
              <w:t xml:space="preserve"> </w:t>
            </w:r>
            <w:r w:rsidRPr="002D71DF">
              <w:t>to</w:t>
            </w:r>
            <w:r w:rsidR="004C760B" w:rsidRPr="002D71DF">
              <w:t xml:space="preserve"> </w:t>
            </w:r>
            <w:r w:rsidRPr="002D71DF">
              <w:t>consider</w:t>
            </w:r>
            <w:r w:rsidR="004C760B" w:rsidRPr="002D71DF">
              <w:t xml:space="preserve"> </w:t>
            </w:r>
            <w:r w:rsidRPr="002D71DF">
              <w:t>the</w:t>
            </w:r>
            <w:r w:rsidR="004C760B" w:rsidRPr="002D71DF">
              <w:t xml:space="preserve"> </w:t>
            </w:r>
            <w:r w:rsidRPr="002D71DF">
              <w:t>scenario</w:t>
            </w:r>
            <w:r w:rsidR="004C760B" w:rsidRPr="002D71DF">
              <w:t xml:space="preserve"> </w:t>
            </w:r>
            <w:r w:rsidRPr="002D71DF">
              <w:t>before</w:t>
            </w:r>
            <w:r w:rsidR="004C760B" w:rsidRPr="002D71DF">
              <w:t xml:space="preserve"> </w:t>
            </w:r>
            <w:r w:rsidRPr="002D71DF">
              <w:t>they</w:t>
            </w:r>
            <w:r w:rsidR="004C760B" w:rsidRPr="002D71DF">
              <w:t xml:space="preserve"> </w:t>
            </w:r>
            <w:r w:rsidRPr="002D71DF">
              <w:t>move</w:t>
            </w:r>
            <w:r w:rsidR="004C760B" w:rsidRPr="002D71DF">
              <w:t xml:space="preserve"> </w:t>
            </w:r>
            <w:r w:rsidRPr="002D71DF">
              <w:t>to</w:t>
            </w:r>
            <w:r w:rsidR="004C760B" w:rsidRPr="002D71DF">
              <w:t xml:space="preserve"> </w:t>
            </w:r>
            <w:r w:rsidRPr="002D71DF">
              <w:t>the</w:t>
            </w:r>
            <w:r w:rsidR="004C760B" w:rsidRPr="002D71DF">
              <w:t xml:space="preserve"> </w:t>
            </w:r>
            <w:r w:rsidRPr="002D71DF">
              <w:t>spot</w:t>
            </w:r>
            <w:r w:rsidR="004C760B" w:rsidRPr="002D71DF">
              <w:t xml:space="preserve"> </w:t>
            </w:r>
            <w:r w:rsidRPr="002D71DF">
              <w:t>associated</w:t>
            </w:r>
            <w:r w:rsidR="004C760B" w:rsidRPr="002D71DF">
              <w:t xml:space="preserve"> </w:t>
            </w:r>
            <w:r w:rsidRPr="002D71DF">
              <w:t>with</w:t>
            </w:r>
            <w:r w:rsidR="004C760B" w:rsidRPr="002D71DF">
              <w:t xml:space="preserve"> </w:t>
            </w:r>
            <w:r w:rsidRPr="002D71DF">
              <w:t>the</w:t>
            </w:r>
            <w:r w:rsidR="004C760B" w:rsidRPr="002D71DF">
              <w:t xml:space="preserve"> </w:t>
            </w:r>
            <w:r w:rsidRPr="002D71DF">
              <w:t>role</w:t>
            </w:r>
            <w:r w:rsidR="004C760B" w:rsidRPr="002D71DF">
              <w:t xml:space="preserve"> </w:t>
            </w:r>
            <w:r w:rsidRPr="002D71DF">
              <w:t>they</w:t>
            </w:r>
            <w:r w:rsidR="004C760B" w:rsidRPr="002D71DF">
              <w:t xml:space="preserve"> </w:t>
            </w:r>
            <w:r w:rsidRPr="002D71DF">
              <w:t>think</w:t>
            </w:r>
            <w:r w:rsidR="004C760B" w:rsidRPr="002D71DF">
              <w:t xml:space="preserve"> </w:t>
            </w:r>
            <w:r w:rsidRPr="002D71DF">
              <w:t>would</w:t>
            </w:r>
            <w:r w:rsidR="004C760B" w:rsidRPr="002D71DF">
              <w:t xml:space="preserve"> </w:t>
            </w:r>
            <w:r w:rsidRPr="002D71DF">
              <w:t>be</w:t>
            </w:r>
            <w:r w:rsidR="004C760B" w:rsidRPr="002D71DF">
              <w:t xml:space="preserve"> </w:t>
            </w:r>
            <w:r w:rsidRPr="002D71DF">
              <w:t>affected</w:t>
            </w:r>
            <w:r w:rsidR="004C760B" w:rsidRPr="002D71DF">
              <w:t xml:space="preserve"> </w:t>
            </w:r>
            <w:r w:rsidRPr="002D71DF">
              <w:t>by</w:t>
            </w:r>
            <w:r w:rsidR="004C760B" w:rsidRPr="002D71DF">
              <w:t xml:space="preserve"> </w:t>
            </w:r>
            <w:r w:rsidRPr="002D71DF">
              <w:t>each</w:t>
            </w:r>
            <w:r w:rsidR="004C760B" w:rsidRPr="002D71DF">
              <w:t xml:space="preserve"> </w:t>
            </w:r>
            <w:r w:rsidRPr="002D71DF">
              <w:t>scenario.</w:t>
            </w:r>
            <w:r w:rsidR="004C760B" w:rsidRPr="002D71DF">
              <w:t xml:space="preserve"> </w:t>
            </w:r>
            <w:r w:rsidRPr="002D71DF">
              <w:t>When</w:t>
            </w:r>
            <w:r w:rsidR="004C760B" w:rsidRPr="002D71DF">
              <w:t xml:space="preserve"> </w:t>
            </w:r>
            <w:r w:rsidRPr="002D71DF">
              <w:t>they</w:t>
            </w:r>
            <w:r w:rsidR="004C760B" w:rsidRPr="002D71DF">
              <w:t xml:space="preserve"> </w:t>
            </w:r>
            <w:r w:rsidRPr="002D71DF">
              <w:t>have</w:t>
            </w:r>
            <w:r w:rsidR="004C760B" w:rsidRPr="002D71DF">
              <w:t xml:space="preserve"> </w:t>
            </w:r>
            <w:r w:rsidRPr="002D71DF">
              <w:t>moved</w:t>
            </w:r>
            <w:r w:rsidR="004C760B" w:rsidRPr="002D71DF">
              <w:t xml:space="preserve"> </w:t>
            </w:r>
            <w:r w:rsidRPr="002D71DF">
              <w:t>to</w:t>
            </w:r>
            <w:r w:rsidR="004C760B" w:rsidRPr="002D71DF">
              <w:t xml:space="preserve"> </w:t>
            </w:r>
            <w:r w:rsidRPr="002D71DF">
              <w:t>a</w:t>
            </w:r>
            <w:r w:rsidR="004C760B" w:rsidRPr="002D71DF">
              <w:t xml:space="preserve"> </w:t>
            </w:r>
            <w:r w:rsidRPr="002D71DF">
              <w:t>spot,</w:t>
            </w:r>
            <w:r w:rsidR="004C760B" w:rsidRPr="002D71DF">
              <w:t xml:space="preserve"> </w:t>
            </w:r>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explain</w:t>
            </w:r>
            <w:r w:rsidR="004C760B" w:rsidRPr="002D71DF">
              <w:t xml:space="preserve"> </w:t>
            </w:r>
            <w:r w:rsidRPr="002D71DF">
              <w:t>why</w:t>
            </w:r>
            <w:r w:rsidR="004C760B" w:rsidRPr="002D71DF">
              <w:t xml:space="preserve"> </w:t>
            </w:r>
            <w:r w:rsidRPr="002D71DF">
              <w:t>they</w:t>
            </w:r>
            <w:r w:rsidR="004C760B" w:rsidRPr="002D71DF">
              <w:t xml:space="preserve"> </w:t>
            </w:r>
            <w:r w:rsidRPr="002D71DF">
              <w:t>chose</w:t>
            </w:r>
            <w:r w:rsidR="004C760B" w:rsidRPr="002D71DF">
              <w:t xml:space="preserve"> </w:t>
            </w:r>
            <w:r w:rsidRPr="002D71DF">
              <w:t>that</w:t>
            </w:r>
            <w:r w:rsidR="004C760B" w:rsidRPr="002D71DF">
              <w:t xml:space="preserve"> </w:t>
            </w:r>
            <w:r w:rsidRPr="002D71DF">
              <w:t>role</w:t>
            </w:r>
            <w:r w:rsidR="004C760B" w:rsidRPr="002D71DF">
              <w:t xml:space="preserve"> </w:t>
            </w:r>
            <w:r w:rsidRPr="002D71DF">
              <w:t>and</w:t>
            </w:r>
            <w:r w:rsidR="004C760B" w:rsidRPr="002D71DF">
              <w:t xml:space="preserve"> </w:t>
            </w:r>
            <w:r w:rsidRPr="002D71DF">
              <w:t>what</w:t>
            </w:r>
            <w:r w:rsidR="004C760B" w:rsidRPr="002D71DF">
              <w:t xml:space="preserve"> </w:t>
            </w:r>
            <w:r w:rsidRPr="002D71DF">
              <w:t>they</w:t>
            </w:r>
            <w:r w:rsidR="004C760B" w:rsidRPr="002D71DF">
              <w:t xml:space="preserve"> </w:t>
            </w:r>
            <w:r w:rsidRPr="002D71DF">
              <w:t>think</w:t>
            </w:r>
            <w:r w:rsidR="004C760B" w:rsidRPr="002D71DF">
              <w:t xml:space="preserve"> </w:t>
            </w:r>
            <w:r w:rsidRPr="002D71DF">
              <w:t>the</w:t>
            </w:r>
            <w:r w:rsidR="004C760B" w:rsidRPr="002D71DF">
              <w:t xml:space="preserve"> </w:t>
            </w:r>
            <w:r w:rsidRPr="002D71DF">
              <w:t>effect</w:t>
            </w:r>
            <w:r w:rsidR="004C760B" w:rsidRPr="002D71DF">
              <w:t xml:space="preserve"> </w:t>
            </w:r>
            <w:r w:rsidRPr="002D71DF">
              <w:t>of</w:t>
            </w:r>
            <w:r w:rsidR="004C760B" w:rsidRPr="002D71DF">
              <w:t xml:space="preserve"> </w:t>
            </w:r>
            <w:r w:rsidRPr="002D71DF">
              <w:t>the</w:t>
            </w:r>
            <w:r w:rsidR="004C760B" w:rsidRPr="002D71DF">
              <w:t xml:space="preserve"> </w:t>
            </w:r>
            <w:r w:rsidRPr="002D71DF">
              <w:t>ethical</w:t>
            </w:r>
            <w:r w:rsidR="004C760B" w:rsidRPr="002D71DF">
              <w:t xml:space="preserve"> </w:t>
            </w:r>
            <w:r w:rsidRPr="002D71DF">
              <w:t>process</w:t>
            </w:r>
            <w:r w:rsidR="004C760B" w:rsidRPr="002D71DF">
              <w:t xml:space="preserve"> </w:t>
            </w:r>
            <w:r w:rsidRPr="002D71DF">
              <w:t>could</w:t>
            </w:r>
            <w:r w:rsidR="004C760B" w:rsidRPr="002D71DF">
              <w:t xml:space="preserve"> </w:t>
            </w:r>
            <w:r w:rsidRPr="002D71DF">
              <w:t>be.</w:t>
            </w:r>
            <w:r w:rsidR="004C760B" w:rsidRPr="002D71DF">
              <w:t xml:space="preserve"> </w:t>
            </w:r>
            <w:r w:rsidRPr="002D71DF">
              <w:t>Some</w:t>
            </w:r>
            <w:r w:rsidR="004C760B" w:rsidRPr="002D71DF">
              <w:t xml:space="preserve"> </w:t>
            </w:r>
            <w:r w:rsidRPr="002D71DF">
              <w:t>effects</w:t>
            </w:r>
            <w:r w:rsidR="004C760B" w:rsidRPr="002D71DF">
              <w:t xml:space="preserve"> </w:t>
            </w:r>
            <w:r w:rsidRPr="002D71DF">
              <w:t>of</w:t>
            </w:r>
            <w:r w:rsidR="004C760B" w:rsidRPr="002D71DF">
              <w:t xml:space="preserve"> </w:t>
            </w:r>
            <w:r w:rsidRPr="002D71DF">
              <w:t>the</w:t>
            </w:r>
            <w:r w:rsidR="004C760B" w:rsidRPr="002D71DF">
              <w:t xml:space="preserve"> </w:t>
            </w:r>
            <w:r w:rsidRPr="002D71DF">
              <w:t>ethical</w:t>
            </w:r>
            <w:r w:rsidR="004C760B" w:rsidRPr="002D71DF">
              <w:t xml:space="preserve"> </w:t>
            </w:r>
            <w:r w:rsidRPr="002D71DF">
              <w:t>process</w:t>
            </w:r>
            <w:r w:rsidR="004C760B" w:rsidRPr="002D71DF">
              <w:t xml:space="preserve"> </w:t>
            </w:r>
            <w:r w:rsidRPr="002D71DF">
              <w:t>could</w:t>
            </w:r>
            <w:r w:rsidR="004C760B" w:rsidRPr="002D71DF">
              <w:t xml:space="preserve"> </w:t>
            </w:r>
            <w:r w:rsidRPr="002D71DF">
              <w:t>be</w:t>
            </w:r>
            <w:r w:rsidR="004C760B" w:rsidRPr="002D71DF">
              <w:t xml:space="preserve"> </w:t>
            </w:r>
            <w:r w:rsidRPr="002D71DF">
              <w:t>in</w:t>
            </w:r>
            <w:r w:rsidR="004C760B" w:rsidRPr="002D71DF">
              <w:t xml:space="preserve"> </w:t>
            </w:r>
            <w:r w:rsidRPr="002D71DF">
              <w:t>relation</w:t>
            </w:r>
            <w:r w:rsidR="004C760B" w:rsidRPr="002D71DF">
              <w:t xml:space="preserve"> </w:t>
            </w:r>
            <w:r w:rsidRPr="002D71DF">
              <w:t>to</w:t>
            </w:r>
            <w:r w:rsidR="004C760B" w:rsidRPr="002D71DF">
              <w:t xml:space="preserve"> </w:t>
            </w:r>
            <w:r w:rsidRPr="002D71DF">
              <w:t>that</w:t>
            </w:r>
            <w:r w:rsidR="004C760B" w:rsidRPr="002D71DF">
              <w:t xml:space="preserve"> </w:t>
            </w:r>
            <w:r w:rsidRPr="002D71DF">
              <w:t>role.</w:t>
            </w:r>
            <w:r w:rsidR="004C760B" w:rsidRPr="002D71DF">
              <w:t xml:space="preserve"> </w:t>
            </w:r>
            <w:r w:rsidRPr="002D71DF">
              <w:t>For</w:t>
            </w:r>
            <w:r w:rsidR="004C760B" w:rsidRPr="002D71DF">
              <w:t xml:space="preserve"> </w:t>
            </w:r>
            <w:r w:rsidRPr="002D71DF">
              <w:t>example,</w:t>
            </w:r>
            <w:r w:rsidR="004C760B" w:rsidRPr="002D71DF">
              <w:t xml:space="preserve"> </w:t>
            </w:r>
            <w:r w:rsidRPr="002D71DF">
              <w:t>Andrea</w:t>
            </w:r>
            <w:r w:rsidR="004C760B" w:rsidRPr="002D71DF">
              <w:t xml:space="preserve"> </w:t>
            </w:r>
            <w:r w:rsidRPr="002D71DF">
              <w:t>James</w:t>
            </w:r>
            <w:r w:rsidR="004C760B" w:rsidRPr="002D71DF">
              <w:t xml:space="preserve"> </w:t>
            </w:r>
            <w:r w:rsidRPr="002D71DF">
              <w:t>spoke</w:t>
            </w:r>
            <w:r w:rsidR="004C760B" w:rsidRPr="002D71DF">
              <w:t xml:space="preserve"> </w:t>
            </w:r>
            <w:r w:rsidRPr="002D71DF">
              <w:t>about</w:t>
            </w:r>
            <w:r w:rsidR="004C760B" w:rsidRPr="002D71DF">
              <w:t xml:space="preserve"> </w:t>
            </w:r>
            <w:r w:rsidRPr="002D71DF">
              <w:t>her</w:t>
            </w:r>
            <w:r w:rsidR="004C760B" w:rsidRPr="002D71DF">
              <w:t xml:space="preserve"> </w:t>
            </w:r>
            <w:r w:rsidRPr="002D71DF">
              <w:t>respect</w:t>
            </w:r>
            <w:r w:rsidR="004C760B" w:rsidRPr="002D71DF">
              <w:t xml:space="preserve"> </w:t>
            </w:r>
            <w:r w:rsidRPr="002D71DF">
              <w:t>for</w:t>
            </w:r>
            <w:r w:rsidR="004C760B" w:rsidRPr="002D71DF">
              <w:t xml:space="preserve"> </w:t>
            </w:r>
            <w:r w:rsidRPr="002D71DF">
              <w:t>the</w:t>
            </w:r>
            <w:r w:rsidR="004C760B" w:rsidRPr="002D71DF">
              <w:t xml:space="preserve"> </w:t>
            </w:r>
            <w:r w:rsidRPr="002D71DF">
              <w:t>Elder</w:t>
            </w:r>
            <w:r w:rsidR="004C760B" w:rsidRPr="002D71DF">
              <w:t xml:space="preserve"> </w:t>
            </w:r>
            <w:r w:rsidRPr="002D71DF">
              <w:t>as</w:t>
            </w:r>
            <w:r w:rsidR="004C760B" w:rsidRPr="002D71DF">
              <w:t xml:space="preserve"> </w:t>
            </w:r>
            <w:r w:rsidRPr="002D71DF">
              <w:t>the</w:t>
            </w:r>
            <w:r w:rsidR="004C760B" w:rsidRPr="002D71DF">
              <w:t xml:space="preserve"> </w:t>
            </w:r>
            <w:r w:rsidRPr="002D71DF">
              <w:t>person</w:t>
            </w:r>
            <w:r w:rsidR="004C760B" w:rsidRPr="002D71DF">
              <w:t xml:space="preserve"> </w:t>
            </w:r>
            <w:r w:rsidRPr="002D71DF">
              <w:t>whose</w:t>
            </w:r>
            <w:r w:rsidR="004C760B" w:rsidRPr="002D71DF">
              <w:t xml:space="preserve"> </w:t>
            </w:r>
            <w:r w:rsidRPr="002D71DF">
              <w:t>story</w:t>
            </w:r>
            <w:r w:rsidR="004C760B" w:rsidRPr="002D71DF">
              <w:t xml:space="preserve"> </w:t>
            </w:r>
            <w:r w:rsidRPr="002D71DF">
              <w:t>she</w:t>
            </w:r>
            <w:r w:rsidR="004C760B" w:rsidRPr="002D71DF">
              <w:t xml:space="preserve"> </w:t>
            </w:r>
            <w:r w:rsidRPr="002D71DF">
              <w:t>is</w:t>
            </w:r>
            <w:r w:rsidR="004C760B" w:rsidRPr="002D71DF">
              <w:t xml:space="preserve"> </w:t>
            </w:r>
            <w:r w:rsidRPr="002D71DF">
              <w:t>telling</w:t>
            </w:r>
            <w:r w:rsidR="004C760B" w:rsidRPr="002D71DF">
              <w:t xml:space="preserve"> </w:t>
            </w:r>
            <w:r w:rsidRPr="002D71DF">
              <w:t>and</w:t>
            </w:r>
            <w:r w:rsidR="004C760B" w:rsidRPr="002D71DF">
              <w:t xml:space="preserve"> </w:t>
            </w:r>
            <w:r w:rsidRPr="002D71DF">
              <w:t>how</w:t>
            </w:r>
            <w:r w:rsidR="004C760B" w:rsidRPr="002D71DF">
              <w:t xml:space="preserve"> </w:t>
            </w:r>
            <w:r w:rsidRPr="002D71DF">
              <w:t>this</w:t>
            </w:r>
            <w:r w:rsidR="004C760B" w:rsidRPr="002D71DF">
              <w:t xml:space="preserve"> </w:t>
            </w:r>
            <w:r w:rsidRPr="002D71DF">
              <w:t>affects</w:t>
            </w:r>
            <w:r w:rsidR="004C760B" w:rsidRPr="002D71DF">
              <w:t xml:space="preserve"> </w:t>
            </w:r>
            <w:r w:rsidRPr="002D71DF">
              <w:t>her</w:t>
            </w:r>
            <w:r w:rsidR="004C760B" w:rsidRPr="002D71DF">
              <w:t xml:space="preserve"> </w:t>
            </w:r>
            <w:r w:rsidRPr="002D71DF">
              <w:t>writing.</w:t>
            </w:r>
            <w:r w:rsidR="004C760B" w:rsidRPr="002D71DF">
              <w:t xml:space="preserve"> </w:t>
            </w:r>
            <w:r w:rsidRPr="002D71DF">
              <w:t>She</w:t>
            </w:r>
            <w:r w:rsidR="004C760B" w:rsidRPr="002D71DF">
              <w:t xml:space="preserve"> </w:t>
            </w:r>
            <w:r w:rsidRPr="002D71DF">
              <w:t>mentioned</w:t>
            </w:r>
            <w:r w:rsidR="004C760B" w:rsidRPr="002D71DF">
              <w:t xml:space="preserve"> </w:t>
            </w:r>
            <w:r w:rsidRPr="002D71DF">
              <w:t>that</w:t>
            </w:r>
            <w:r w:rsidR="004C760B" w:rsidRPr="002D71DF">
              <w:t xml:space="preserve"> </w:t>
            </w:r>
            <w:r w:rsidRPr="002D71DF">
              <w:t>as</w:t>
            </w:r>
            <w:r w:rsidR="004C760B" w:rsidRPr="002D71DF">
              <w:t xml:space="preserve"> </w:t>
            </w:r>
            <w:r w:rsidRPr="002D71DF">
              <w:t>a</w:t>
            </w:r>
            <w:r w:rsidR="004C760B" w:rsidRPr="002D71DF">
              <w:t xml:space="preserve"> </w:t>
            </w:r>
            <w:r w:rsidRPr="002D71DF">
              <w:t>director</w:t>
            </w:r>
            <w:r w:rsidR="004C760B" w:rsidRPr="002D71DF">
              <w:t xml:space="preserve"> </w:t>
            </w:r>
            <w:r w:rsidRPr="002D71DF">
              <w:t>and</w:t>
            </w:r>
            <w:r w:rsidR="004C760B" w:rsidRPr="002D71DF">
              <w:t xml:space="preserve"> </w:t>
            </w:r>
            <w:r w:rsidRPr="002D71DF">
              <w:t>theatre</w:t>
            </w:r>
            <w:r w:rsidR="004C760B" w:rsidRPr="002D71DF">
              <w:t xml:space="preserve"> </w:t>
            </w:r>
            <w:r w:rsidRPr="002D71DF">
              <w:t>maker</w:t>
            </w:r>
            <w:r w:rsidR="00A05F31">
              <w:t>,</w:t>
            </w:r>
            <w:r w:rsidR="004C760B" w:rsidRPr="002D71DF">
              <w:t xml:space="preserve"> </w:t>
            </w:r>
            <w:r w:rsidRPr="002D71DF">
              <w:t>it</w:t>
            </w:r>
            <w:r w:rsidR="004C760B" w:rsidRPr="002D71DF">
              <w:t xml:space="preserve"> </w:t>
            </w:r>
            <w:r w:rsidRPr="002D71DF">
              <w:t>is</w:t>
            </w:r>
            <w:r w:rsidR="004C760B" w:rsidRPr="002D71DF">
              <w:t xml:space="preserve"> </w:t>
            </w:r>
            <w:r w:rsidRPr="002D71DF">
              <w:t>important</w:t>
            </w:r>
            <w:r w:rsidR="004C760B" w:rsidRPr="002D71DF">
              <w:t xml:space="preserve"> </w:t>
            </w:r>
            <w:r w:rsidRPr="002D71DF">
              <w:t>for</w:t>
            </w:r>
            <w:r w:rsidR="004C760B" w:rsidRPr="002D71DF">
              <w:t xml:space="preserve"> </w:t>
            </w:r>
            <w:r w:rsidRPr="002D71DF">
              <w:t>her</w:t>
            </w:r>
            <w:r w:rsidR="004C760B" w:rsidRPr="002D71DF">
              <w:t xml:space="preserve"> </w:t>
            </w:r>
            <w:r w:rsidRPr="002D71DF">
              <w:t>to</w:t>
            </w:r>
            <w:r w:rsidR="004C760B" w:rsidRPr="002D71DF">
              <w:t xml:space="preserve"> </w:t>
            </w:r>
            <w:r w:rsidRPr="002D71DF">
              <w:t>show</w:t>
            </w:r>
            <w:r w:rsidR="004C760B" w:rsidRPr="002D71DF">
              <w:t xml:space="preserve"> </w:t>
            </w:r>
            <w:r w:rsidRPr="002D71DF">
              <w:t>that</w:t>
            </w:r>
            <w:r w:rsidR="004C760B" w:rsidRPr="002D71DF">
              <w:t xml:space="preserve"> </w:t>
            </w:r>
            <w:r w:rsidRPr="002D71DF">
              <w:t>respect</w:t>
            </w:r>
            <w:r w:rsidR="004C760B" w:rsidRPr="002D71DF">
              <w:t xml:space="preserve"> </w:t>
            </w:r>
            <w:r w:rsidRPr="002D71DF">
              <w:t>by</w:t>
            </w:r>
            <w:r w:rsidR="004C760B" w:rsidRPr="002D71DF">
              <w:t xml:space="preserve"> </w:t>
            </w:r>
            <w:r w:rsidRPr="002D71DF">
              <w:t>connecting</w:t>
            </w:r>
            <w:r w:rsidR="004C760B" w:rsidRPr="002D71DF">
              <w:t xml:space="preserve"> </w:t>
            </w:r>
            <w:r w:rsidRPr="002D71DF">
              <w:t>with</w:t>
            </w:r>
            <w:r w:rsidR="004C760B" w:rsidRPr="002D71DF">
              <w:t xml:space="preserve"> </w:t>
            </w:r>
            <w:r w:rsidRPr="002D71DF">
              <w:t>the</w:t>
            </w:r>
            <w:r w:rsidR="004C760B" w:rsidRPr="002D71DF">
              <w:t xml:space="preserve"> </w:t>
            </w:r>
            <w:r w:rsidRPr="002D71DF">
              <w:t>Country</w:t>
            </w:r>
            <w:r w:rsidR="004C760B" w:rsidRPr="002D71DF">
              <w:t xml:space="preserve"> </w:t>
            </w:r>
            <w:r w:rsidRPr="002D71DF">
              <w:t>the</w:t>
            </w:r>
            <w:r w:rsidR="004C760B" w:rsidRPr="002D71DF">
              <w:t xml:space="preserve"> </w:t>
            </w:r>
            <w:r w:rsidRPr="002D71DF">
              <w:t>person</w:t>
            </w:r>
            <w:r w:rsidR="00A05F31">
              <w:t xml:space="preserve"> and/or </w:t>
            </w:r>
            <w:r w:rsidRPr="002D71DF">
              <w:t>story</w:t>
            </w:r>
            <w:r w:rsidR="004C760B" w:rsidRPr="002D71DF">
              <w:t xml:space="preserve"> </w:t>
            </w:r>
            <w:r w:rsidRPr="002D71DF">
              <w:t>is</w:t>
            </w:r>
            <w:r w:rsidR="004C760B" w:rsidRPr="002D71DF">
              <w:t xml:space="preserve"> </w:t>
            </w:r>
            <w:r w:rsidRPr="002D71DF">
              <w:t>from.</w:t>
            </w:r>
          </w:p>
          <w:p w14:paraId="64030D79" w14:textId="0F2BCFD9" w:rsidR="0032683E" w:rsidRPr="002D71DF" w:rsidRDefault="0032683E" w:rsidP="0032683E">
            <w:pPr>
              <w:pStyle w:val="FeatureBox2"/>
            </w:pPr>
            <w:r w:rsidRPr="002D71DF">
              <w:rPr>
                <w:b/>
              </w:rPr>
              <w:t>Teacher</w:t>
            </w:r>
            <w:r w:rsidR="004C760B" w:rsidRPr="002D71DF">
              <w:rPr>
                <w:b/>
              </w:rPr>
              <w:t xml:space="preserve"> </w:t>
            </w:r>
            <w:r w:rsidRPr="002D71DF">
              <w:rPr>
                <w:b/>
              </w:rPr>
              <w:t>note:</w:t>
            </w:r>
            <w:r w:rsidR="004C760B" w:rsidRPr="002D71DF">
              <w:t xml:space="preserve"> </w:t>
            </w:r>
            <w:r w:rsidRPr="002D71DF">
              <w:t>in</w:t>
            </w:r>
            <w:r w:rsidR="004C760B" w:rsidRPr="002D71DF">
              <w:t xml:space="preserve"> </w:t>
            </w:r>
            <w:r w:rsidRPr="002D71DF">
              <w:t>this</w:t>
            </w:r>
            <w:r w:rsidR="004C760B" w:rsidRPr="002D71DF">
              <w:t xml:space="preserve"> </w:t>
            </w:r>
            <w:r w:rsidRPr="002D71DF">
              <w:t>activity,</w:t>
            </w:r>
            <w:r w:rsidR="004C760B" w:rsidRPr="002D71DF">
              <w:t xml:space="preserve"> </w:t>
            </w:r>
            <w:r w:rsidRPr="002D71DF">
              <w:t>students</w:t>
            </w:r>
            <w:r w:rsidR="004C760B" w:rsidRPr="002D71DF">
              <w:t xml:space="preserve"> </w:t>
            </w:r>
            <w:r w:rsidRPr="002D71DF">
              <w:t>will</w:t>
            </w:r>
            <w:r w:rsidR="004C760B" w:rsidRPr="002D71DF">
              <w:t xml:space="preserve"> </w:t>
            </w:r>
            <w:r w:rsidRPr="002D71DF">
              <w:t>be</w:t>
            </w:r>
            <w:r w:rsidR="004C760B" w:rsidRPr="002D71DF">
              <w:t xml:space="preserve"> </w:t>
            </w:r>
            <w:r w:rsidRPr="002D71DF">
              <w:t>seeking,</w:t>
            </w:r>
            <w:r w:rsidR="004C760B" w:rsidRPr="002D71DF">
              <w:t xml:space="preserve"> </w:t>
            </w:r>
            <w:r w:rsidRPr="002D71DF">
              <w:t>exchanging</w:t>
            </w:r>
            <w:r w:rsidR="004C760B" w:rsidRPr="002D71DF">
              <w:t xml:space="preserve"> </w:t>
            </w:r>
            <w:r w:rsidRPr="002D71DF">
              <w:t>and</w:t>
            </w:r>
            <w:r w:rsidR="004C760B" w:rsidRPr="002D71DF">
              <w:t xml:space="preserve"> </w:t>
            </w:r>
            <w:r w:rsidRPr="002D71DF">
              <w:t>questioning</w:t>
            </w:r>
            <w:r w:rsidR="004C760B" w:rsidRPr="002D71DF">
              <w:t xml:space="preserve"> </w:t>
            </w:r>
            <w:r w:rsidRPr="002D71DF">
              <w:t>perspectives</w:t>
            </w:r>
            <w:r w:rsidR="004C760B" w:rsidRPr="002D71DF">
              <w:t xml:space="preserve"> </w:t>
            </w:r>
            <w:r w:rsidRPr="002D71DF">
              <w:t>with</w:t>
            </w:r>
            <w:r w:rsidR="004C760B" w:rsidRPr="002D71DF">
              <w:t xml:space="preserve"> </w:t>
            </w:r>
            <w:r w:rsidRPr="002D71DF">
              <w:t>others</w:t>
            </w:r>
            <w:r w:rsidR="004C760B" w:rsidRPr="002D71DF">
              <w:t xml:space="preserve"> </w:t>
            </w:r>
            <w:r w:rsidRPr="002D71DF">
              <w:t>to</w:t>
            </w:r>
            <w:r w:rsidR="004C760B" w:rsidRPr="002D71DF">
              <w:t xml:space="preserve"> </w:t>
            </w:r>
            <w:r w:rsidRPr="002D71DF">
              <w:t>reflect</w:t>
            </w:r>
            <w:r w:rsidR="004C760B" w:rsidRPr="002D71DF">
              <w:t xml:space="preserve"> </w:t>
            </w:r>
            <w:r w:rsidRPr="002D71DF">
              <w:t>on</w:t>
            </w:r>
            <w:r w:rsidR="004C760B" w:rsidRPr="002D71DF">
              <w:t xml:space="preserve"> </w:t>
            </w:r>
            <w:r w:rsidRPr="002D71DF">
              <w:t>their</w:t>
            </w:r>
            <w:r w:rsidR="004C760B" w:rsidRPr="002D71DF">
              <w:t xml:space="preserve"> </w:t>
            </w:r>
            <w:r w:rsidRPr="002D71DF">
              <w:t>experiences</w:t>
            </w:r>
            <w:r w:rsidR="004C760B" w:rsidRPr="002D71DF">
              <w:t xml:space="preserve"> </w:t>
            </w:r>
            <w:r w:rsidRPr="002D71DF">
              <w:t>of</w:t>
            </w:r>
            <w:r w:rsidR="004C760B" w:rsidRPr="002D71DF">
              <w:t xml:space="preserve"> </w:t>
            </w:r>
            <w:r w:rsidRPr="002D71DF">
              <w:t>these</w:t>
            </w:r>
            <w:r w:rsidR="004C760B" w:rsidRPr="002D71DF">
              <w:t xml:space="preserve"> </w:t>
            </w:r>
            <w:r w:rsidRPr="002D71DF">
              <w:t>scenarios.</w:t>
            </w:r>
            <w:r w:rsidR="004C760B" w:rsidRPr="002D71DF">
              <w:t xml:space="preserve"> </w:t>
            </w:r>
            <w:r w:rsidRPr="002D71DF">
              <w:t>It</w:t>
            </w:r>
            <w:r w:rsidR="004C760B" w:rsidRPr="002D71DF">
              <w:t xml:space="preserve"> </w:t>
            </w:r>
            <w:r w:rsidRPr="002D71DF">
              <w:t>is</w:t>
            </w:r>
            <w:r w:rsidR="004C760B" w:rsidRPr="002D71DF">
              <w:t xml:space="preserve"> </w:t>
            </w:r>
            <w:r w:rsidRPr="002D71DF">
              <w:t>important</w:t>
            </w:r>
            <w:r w:rsidR="004C760B" w:rsidRPr="002D71DF">
              <w:t xml:space="preserve"> </w:t>
            </w:r>
            <w:r w:rsidRPr="002D71DF">
              <w:t>to</w:t>
            </w:r>
            <w:r w:rsidR="004C760B" w:rsidRPr="002D71DF">
              <w:t xml:space="preserve"> </w:t>
            </w:r>
            <w:r w:rsidRPr="002D71DF">
              <w:t>let</w:t>
            </w:r>
            <w:r w:rsidR="004C760B" w:rsidRPr="002D71DF">
              <w:t xml:space="preserve"> </w:t>
            </w:r>
            <w:r w:rsidRPr="002D71DF">
              <w:t>students</w:t>
            </w:r>
            <w:r w:rsidR="004C760B" w:rsidRPr="002D71DF">
              <w:t xml:space="preserve"> </w:t>
            </w:r>
            <w:r w:rsidRPr="002D71DF">
              <w:t>know</w:t>
            </w:r>
            <w:r w:rsidR="004C760B" w:rsidRPr="002D71DF">
              <w:t xml:space="preserve"> </w:t>
            </w:r>
            <w:r w:rsidRPr="002D71DF">
              <w:t>that</w:t>
            </w:r>
            <w:r w:rsidR="004C760B" w:rsidRPr="002D71DF">
              <w:t xml:space="preserve"> </w:t>
            </w:r>
            <w:r w:rsidRPr="002D71DF">
              <w:t>there</w:t>
            </w:r>
            <w:r w:rsidR="004C760B" w:rsidRPr="002D71DF">
              <w:t xml:space="preserve"> </w:t>
            </w:r>
            <w:r w:rsidRPr="002D71DF">
              <w:t>are</w:t>
            </w:r>
            <w:r w:rsidR="004C760B" w:rsidRPr="002D71DF">
              <w:t xml:space="preserve"> </w:t>
            </w:r>
            <w:r w:rsidRPr="002D71DF">
              <w:t>no</w:t>
            </w:r>
            <w:r w:rsidR="004C760B" w:rsidRPr="002D71DF">
              <w:t xml:space="preserve"> </w:t>
            </w:r>
            <w:r w:rsidRPr="002D71DF">
              <w:t>right</w:t>
            </w:r>
            <w:r w:rsidR="004C760B" w:rsidRPr="002D71DF">
              <w:t xml:space="preserve"> </w:t>
            </w:r>
            <w:r w:rsidRPr="002D71DF">
              <w:t>or</w:t>
            </w:r>
            <w:r w:rsidR="004C760B" w:rsidRPr="002D71DF">
              <w:t xml:space="preserve"> </w:t>
            </w:r>
            <w:r w:rsidRPr="002D71DF">
              <w:t>wrong</w:t>
            </w:r>
            <w:r w:rsidR="004C760B" w:rsidRPr="002D71DF">
              <w:t xml:space="preserve"> </w:t>
            </w:r>
            <w:r w:rsidRPr="002D71DF">
              <w:t>answer</w:t>
            </w:r>
            <w:r w:rsidR="00A01D26" w:rsidRPr="002D71DF">
              <w:t>s</w:t>
            </w:r>
            <w:r w:rsidRPr="002D71DF">
              <w:t>.</w:t>
            </w:r>
            <w:r w:rsidR="004C760B" w:rsidRPr="002D71DF">
              <w:t xml:space="preserve"> </w:t>
            </w:r>
            <w:r w:rsidRPr="002D71DF">
              <w:t>Some</w:t>
            </w:r>
            <w:r w:rsidR="004C760B" w:rsidRPr="002D71DF">
              <w:t xml:space="preserve"> </w:t>
            </w:r>
            <w:r w:rsidRPr="002D71DF">
              <w:t>students</w:t>
            </w:r>
            <w:r w:rsidR="004C760B" w:rsidRPr="002D71DF">
              <w:t xml:space="preserve"> </w:t>
            </w:r>
            <w:r w:rsidRPr="002D71DF">
              <w:t>may</w:t>
            </w:r>
            <w:r w:rsidR="004C760B" w:rsidRPr="002D71DF">
              <w:t xml:space="preserve"> </w:t>
            </w:r>
            <w:r w:rsidRPr="002D71DF">
              <w:t>gravitate</w:t>
            </w:r>
            <w:r w:rsidR="004C760B" w:rsidRPr="002D71DF">
              <w:t xml:space="preserve"> </w:t>
            </w:r>
            <w:r w:rsidRPr="002D71DF">
              <w:t>to</w:t>
            </w:r>
            <w:r w:rsidR="004C760B" w:rsidRPr="002D71DF">
              <w:t xml:space="preserve"> </w:t>
            </w:r>
            <w:r w:rsidRPr="002D71DF">
              <w:t>the</w:t>
            </w:r>
            <w:r w:rsidR="004C760B" w:rsidRPr="002D71DF">
              <w:t xml:space="preserve"> </w:t>
            </w:r>
            <w:r w:rsidRPr="002D71DF">
              <w:t>centre</w:t>
            </w:r>
            <w:r w:rsidR="004C760B" w:rsidRPr="002D71DF">
              <w:t xml:space="preserve"> </w:t>
            </w:r>
            <w:r w:rsidRPr="002D71DF">
              <w:t>of</w:t>
            </w:r>
            <w:r w:rsidR="004C760B" w:rsidRPr="002D71DF">
              <w:t xml:space="preserve"> </w:t>
            </w:r>
            <w:r w:rsidRPr="002D71DF">
              <w:t>the</w:t>
            </w:r>
            <w:r w:rsidR="004C760B" w:rsidRPr="002D71DF">
              <w:t xml:space="preserve"> </w:t>
            </w:r>
            <w:r w:rsidRPr="002D71DF">
              <w:t>space</w:t>
            </w:r>
            <w:r w:rsidR="004C760B" w:rsidRPr="002D71DF">
              <w:t xml:space="preserve"> </w:t>
            </w:r>
            <w:r w:rsidRPr="002D71DF">
              <w:t>for</w:t>
            </w:r>
            <w:r w:rsidR="004C760B" w:rsidRPr="002D71DF">
              <w:t xml:space="preserve"> </w:t>
            </w:r>
            <w:r w:rsidRPr="002D71DF">
              <w:t>some</w:t>
            </w:r>
            <w:r w:rsidR="004C760B" w:rsidRPr="002D71DF">
              <w:t xml:space="preserve"> </w:t>
            </w:r>
            <w:r w:rsidRPr="002D71DF">
              <w:t>scenarios</w:t>
            </w:r>
            <w:r w:rsidR="004C760B" w:rsidRPr="002D71DF">
              <w:t xml:space="preserve"> </w:t>
            </w:r>
            <w:r w:rsidRPr="002D71DF">
              <w:t>and</w:t>
            </w:r>
            <w:r w:rsidR="004C760B" w:rsidRPr="002D71DF">
              <w:t xml:space="preserve"> </w:t>
            </w:r>
            <w:r w:rsidRPr="002D71DF">
              <w:t>should</w:t>
            </w:r>
            <w:r w:rsidR="004C760B" w:rsidRPr="002D71DF">
              <w:t xml:space="preserve"> </w:t>
            </w:r>
            <w:r w:rsidRPr="002D71DF">
              <w:t>still</w:t>
            </w:r>
            <w:r w:rsidR="004C760B" w:rsidRPr="002D71DF">
              <w:t xml:space="preserve"> </w:t>
            </w:r>
            <w:r w:rsidRPr="002D71DF">
              <w:t>be</w:t>
            </w:r>
            <w:r w:rsidR="004C760B" w:rsidRPr="002D71DF">
              <w:t xml:space="preserve"> </w:t>
            </w:r>
            <w:r w:rsidRPr="002D71DF">
              <w:t>asked</w:t>
            </w:r>
            <w:r w:rsidR="004C760B" w:rsidRPr="002D71DF">
              <w:t xml:space="preserve"> </w:t>
            </w:r>
            <w:r w:rsidRPr="002D71DF">
              <w:t>to</w:t>
            </w:r>
            <w:r w:rsidR="004C760B" w:rsidRPr="002D71DF">
              <w:t xml:space="preserve"> </w:t>
            </w:r>
            <w:r w:rsidRPr="002D71DF">
              <w:t>explain</w:t>
            </w:r>
            <w:r w:rsidR="004C760B" w:rsidRPr="002D71DF">
              <w:t xml:space="preserve"> </w:t>
            </w:r>
            <w:r w:rsidRPr="002D71DF">
              <w:t>that</w:t>
            </w:r>
            <w:r w:rsidR="004C760B" w:rsidRPr="002D71DF">
              <w:t xml:space="preserve"> </w:t>
            </w:r>
            <w:r w:rsidRPr="002D71DF">
              <w:t>choice.</w:t>
            </w:r>
          </w:p>
          <w:p w14:paraId="6428CF78" w14:textId="36989380" w:rsidR="0032683E" w:rsidRPr="002D71DF" w:rsidRDefault="0032683E" w:rsidP="0032683E">
            <w:pPr>
              <w:rPr>
                <w:rFonts w:eastAsia="Arial"/>
                <w:bCs/>
              </w:rPr>
            </w:pPr>
            <w:r w:rsidRPr="002D71DF">
              <w:rPr>
                <w:rFonts w:eastAsia="Arial"/>
              </w:rPr>
              <w:t>Scenarios</w:t>
            </w:r>
            <w:r w:rsidR="004C760B" w:rsidRPr="002D71DF">
              <w:rPr>
                <w:rFonts w:eastAsia="Arial"/>
              </w:rPr>
              <w:t xml:space="preserve"> </w:t>
            </w:r>
            <w:r w:rsidRPr="002D71DF">
              <w:rPr>
                <w:rFonts w:eastAsia="Arial"/>
              </w:rPr>
              <w:t>should</w:t>
            </w:r>
            <w:r w:rsidR="004C760B" w:rsidRPr="002D71DF">
              <w:rPr>
                <w:rFonts w:eastAsia="Arial"/>
              </w:rPr>
              <w:t xml:space="preserve"> </w:t>
            </w:r>
            <w:r w:rsidRPr="002D71DF">
              <w:rPr>
                <w:rFonts w:eastAsia="Arial"/>
              </w:rPr>
              <w:t>include:</w:t>
            </w:r>
          </w:p>
          <w:p w14:paraId="1EC71802" w14:textId="2C402B51" w:rsidR="00671C61" w:rsidRPr="002D71DF" w:rsidRDefault="00671C61" w:rsidP="00936263">
            <w:pPr>
              <w:pStyle w:val="ListNumber"/>
              <w:numPr>
                <w:ilvl w:val="0"/>
                <w:numId w:val="44"/>
              </w:numPr>
            </w:pPr>
            <w:r w:rsidRPr="002D71DF">
              <w:t>A</w:t>
            </w:r>
            <w:r w:rsidR="004C760B" w:rsidRPr="002D71DF">
              <w:t xml:space="preserve"> </w:t>
            </w:r>
            <w:r w:rsidRPr="002D71DF">
              <w:t>performance</w:t>
            </w:r>
            <w:r w:rsidR="004C760B" w:rsidRPr="002D71DF">
              <w:t xml:space="preserve"> </w:t>
            </w:r>
            <w:r w:rsidRPr="002D71DF">
              <w:t>includes</w:t>
            </w:r>
            <w:r w:rsidR="004C760B" w:rsidRPr="002D71DF">
              <w:t xml:space="preserve"> </w:t>
            </w:r>
            <w:r w:rsidRPr="002D71DF">
              <w:t>an</w:t>
            </w:r>
            <w:r w:rsidR="004C760B" w:rsidRPr="002D71DF">
              <w:t xml:space="preserve"> </w:t>
            </w:r>
            <w:r w:rsidRPr="002D71DF">
              <w:t>Acknowledgement</w:t>
            </w:r>
            <w:r w:rsidR="004C760B" w:rsidRPr="002D71DF">
              <w:t xml:space="preserve"> </w:t>
            </w:r>
            <w:r w:rsidRPr="002D71DF">
              <w:t>of</w:t>
            </w:r>
            <w:r w:rsidR="004C760B" w:rsidRPr="002D71DF">
              <w:t xml:space="preserve"> </w:t>
            </w:r>
            <w:r w:rsidRPr="002D71DF">
              <w:t>the</w:t>
            </w:r>
            <w:r w:rsidR="004C760B" w:rsidRPr="002D71DF">
              <w:t xml:space="preserve"> </w:t>
            </w:r>
            <w:r w:rsidRPr="002D71DF">
              <w:t>Country</w:t>
            </w:r>
            <w:r w:rsidR="004C760B" w:rsidRPr="002D71DF">
              <w:t xml:space="preserve"> </w:t>
            </w:r>
            <w:r w:rsidRPr="002D71DF">
              <w:t>the</w:t>
            </w:r>
            <w:r w:rsidR="004C760B" w:rsidRPr="002D71DF">
              <w:t xml:space="preserve"> </w:t>
            </w:r>
            <w:r w:rsidRPr="002D71DF">
              <w:t>story</w:t>
            </w:r>
            <w:r w:rsidR="004C760B" w:rsidRPr="002D71DF">
              <w:t xml:space="preserve"> </w:t>
            </w:r>
            <w:r w:rsidRPr="002D71DF">
              <w:t>comes</w:t>
            </w:r>
            <w:r w:rsidR="004C760B" w:rsidRPr="002D71DF">
              <w:t xml:space="preserve"> </w:t>
            </w:r>
            <w:r w:rsidRPr="002D71DF">
              <w:t>from.</w:t>
            </w:r>
          </w:p>
          <w:p w14:paraId="56F0BEA5" w14:textId="52BE6F94" w:rsidR="00671C61" w:rsidRPr="002D71DF" w:rsidRDefault="00671C61" w:rsidP="00936263">
            <w:pPr>
              <w:pStyle w:val="ListNumber"/>
              <w:numPr>
                <w:ilvl w:val="0"/>
                <w:numId w:val="44"/>
              </w:numPr>
            </w:pPr>
            <w:r w:rsidRPr="002D71DF">
              <w:lastRenderedPageBreak/>
              <w:t>The</w:t>
            </w:r>
            <w:r w:rsidR="004C760B" w:rsidRPr="002D71DF">
              <w:t xml:space="preserve"> </w:t>
            </w:r>
            <w:r w:rsidRPr="002D71DF">
              <w:t>casting</w:t>
            </w:r>
            <w:r w:rsidR="004C760B" w:rsidRPr="002D71DF">
              <w:t xml:space="preserve"> </w:t>
            </w:r>
            <w:r w:rsidRPr="002D71DF">
              <w:t>notes</w:t>
            </w:r>
            <w:r w:rsidR="004C760B" w:rsidRPr="002D71DF">
              <w:t xml:space="preserve"> </w:t>
            </w:r>
            <w:r w:rsidRPr="002D71DF">
              <w:t>in</w:t>
            </w:r>
            <w:r w:rsidR="004C760B" w:rsidRPr="002D71DF">
              <w:t xml:space="preserve"> </w:t>
            </w:r>
            <w:r w:rsidRPr="002D71DF">
              <w:t>a</w:t>
            </w:r>
            <w:r w:rsidR="004C760B" w:rsidRPr="002D71DF">
              <w:t xml:space="preserve"> </w:t>
            </w:r>
            <w:r w:rsidRPr="002D71DF">
              <w:t>play</w:t>
            </w:r>
            <w:r w:rsidR="004C760B" w:rsidRPr="002D71DF">
              <w:t xml:space="preserve"> </w:t>
            </w:r>
            <w:r w:rsidRPr="002D71DF">
              <w:t>say</w:t>
            </w:r>
            <w:r w:rsidR="004C760B" w:rsidRPr="002D71DF">
              <w:t xml:space="preserve"> </w:t>
            </w:r>
            <w:r w:rsidRPr="002D71DF">
              <w:t>Aboriginal</w:t>
            </w:r>
            <w:r w:rsidR="004C760B" w:rsidRPr="002D71DF">
              <w:t xml:space="preserve"> </w:t>
            </w:r>
            <w:r w:rsidRPr="002D71DF">
              <w:t>characters</w:t>
            </w:r>
            <w:r w:rsidR="004C760B" w:rsidRPr="002D71DF">
              <w:t xml:space="preserve"> </w:t>
            </w:r>
            <w:r w:rsidRPr="002D71DF">
              <w:t>must</w:t>
            </w:r>
            <w:r w:rsidR="004C760B" w:rsidRPr="002D71DF">
              <w:t xml:space="preserve"> </w:t>
            </w:r>
            <w:r w:rsidRPr="002D71DF">
              <w:t>be</w:t>
            </w:r>
            <w:r w:rsidR="004C760B" w:rsidRPr="002D71DF">
              <w:t xml:space="preserve"> </w:t>
            </w:r>
            <w:r w:rsidRPr="002D71DF">
              <w:t>played</w:t>
            </w:r>
            <w:r w:rsidR="004C760B" w:rsidRPr="002D71DF">
              <w:t xml:space="preserve"> </w:t>
            </w:r>
            <w:r w:rsidRPr="002D71DF">
              <w:t>by</w:t>
            </w:r>
            <w:r w:rsidR="004C760B" w:rsidRPr="002D71DF">
              <w:t xml:space="preserve"> </w:t>
            </w:r>
            <w:r w:rsidRPr="002D71DF">
              <w:t>Aboriginal</w:t>
            </w:r>
            <w:r w:rsidR="004C760B" w:rsidRPr="002D71DF">
              <w:t xml:space="preserve"> </w:t>
            </w:r>
            <w:r w:rsidRPr="002D71DF">
              <w:t>actors.</w:t>
            </w:r>
          </w:p>
          <w:p w14:paraId="6CCEA970" w14:textId="66626132" w:rsidR="00671C61" w:rsidRPr="002D71DF" w:rsidRDefault="00671C61" w:rsidP="00936263">
            <w:pPr>
              <w:pStyle w:val="ListNumber"/>
              <w:numPr>
                <w:ilvl w:val="0"/>
                <w:numId w:val="44"/>
              </w:numPr>
            </w:pPr>
            <w:r w:rsidRPr="002D71DF">
              <w:t>Costume</w:t>
            </w:r>
            <w:r w:rsidR="004C760B" w:rsidRPr="002D71DF">
              <w:t xml:space="preserve"> </w:t>
            </w:r>
            <w:r w:rsidRPr="002D71DF">
              <w:t>design</w:t>
            </w:r>
            <w:r w:rsidR="004C760B" w:rsidRPr="002D71DF">
              <w:t xml:space="preserve"> </w:t>
            </w:r>
            <w:r w:rsidRPr="002D71DF">
              <w:t>in</w:t>
            </w:r>
            <w:r w:rsidR="004C760B" w:rsidRPr="002D71DF">
              <w:t xml:space="preserve"> </w:t>
            </w:r>
            <w:r w:rsidRPr="002D71DF">
              <w:t>a</w:t>
            </w:r>
            <w:r w:rsidR="004C760B" w:rsidRPr="002D71DF">
              <w:t xml:space="preserve"> </w:t>
            </w:r>
            <w:r w:rsidRPr="002D71DF">
              <w:t>play</w:t>
            </w:r>
            <w:r w:rsidR="004C760B" w:rsidRPr="002D71DF">
              <w:t xml:space="preserve"> </w:t>
            </w:r>
            <w:r w:rsidRPr="002D71DF">
              <w:t>by</w:t>
            </w:r>
            <w:r w:rsidR="004C760B" w:rsidRPr="002D71DF">
              <w:t xml:space="preserve"> </w:t>
            </w:r>
            <w:r w:rsidRPr="002D71DF">
              <w:t>an</w:t>
            </w:r>
            <w:r w:rsidR="004C760B" w:rsidRPr="002D71DF">
              <w:t xml:space="preserve"> </w:t>
            </w:r>
            <w:r w:rsidRPr="002D71DF">
              <w:t>Aboriginal</w:t>
            </w:r>
            <w:r w:rsidR="004C760B" w:rsidRPr="002D71DF">
              <w:t xml:space="preserve"> </w:t>
            </w:r>
            <w:r w:rsidRPr="002D71DF">
              <w:t>playwright</w:t>
            </w:r>
            <w:r w:rsidR="004C760B" w:rsidRPr="002D71DF">
              <w:t xml:space="preserve"> </w:t>
            </w:r>
            <w:r w:rsidRPr="002D71DF">
              <w:t>uses</w:t>
            </w:r>
            <w:r w:rsidR="004C760B" w:rsidRPr="002D71DF">
              <w:t xml:space="preserve"> </w:t>
            </w:r>
            <w:r w:rsidRPr="002D71DF">
              <w:t>culturally</w:t>
            </w:r>
            <w:r w:rsidR="004C760B" w:rsidRPr="002D71DF">
              <w:t xml:space="preserve"> </w:t>
            </w:r>
            <w:r w:rsidRPr="002D71DF">
              <w:t>significant</w:t>
            </w:r>
            <w:r w:rsidR="004C760B" w:rsidRPr="002D71DF">
              <w:t xml:space="preserve"> </w:t>
            </w:r>
            <w:r w:rsidRPr="002D71DF">
              <w:t>designs</w:t>
            </w:r>
            <w:r w:rsidR="004C760B" w:rsidRPr="002D71DF">
              <w:t xml:space="preserve"> </w:t>
            </w:r>
            <w:r w:rsidRPr="002D71DF">
              <w:t>with</w:t>
            </w:r>
            <w:r w:rsidR="004C760B" w:rsidRPr="002D71DF">
              <w:t xml:space="preserve"> </w:t>
            </w:r>
            <w:r w:rsidRPr="002D71DF">
              <w:t>permission</w:t>
            </w:r>
            <w:r w:rsidR="004C760B" w:rsidRPr="002D71DF">
              <w:t xml:space="preserve"> </w:t>
            </w:r>
            <w:r w:rsidRPr="002D71DF">
              <w:t>and</w:t>
            </w:r>
            <w:r w:rsidR="004C760B" w:rsidRPr="002D71DF">
              <w:t xml:space="preserve"> </w:t>
            </w:r>
            <w:r w:rsidRPr="002D71DF">
              <w:t>endorsement</w:t>
            </w:r>
            <w:r w:rsidR="004C760B" w:rsidRPr="002D71DF">
              <w:t xml:space="preserve"> </w:t>
            </w:r>
            <w:r w:rsidRPr="002D71DF">
              <w:t>from</w:t>
            </w:r>
            <w:r w:rsidR="004C760B" w:rsidRPr="002D71DF">
              <w:t xml:space="preserve"> </w:t>
            </w:r>
            <w:r w:rsidRPr="002D71DF">
              <w:t>Elders</w:t>
            </w:r>
            <w:r w:rsidR="004C760B" w:rsidRPr="002D71DF">
              <w:t xml:space="preserve"> </w:t>
            </w:r>
            <w:r w:rsidRPr="002D71DF">
              <w:t>and</w:t>
            </w:r>
            <w:r w:rsidR="004C760B" w:rsidRPr="002D71DF">
              <w:t xml:space="preserve"> </w:t>
            </w:r>
            <w:r w:rsidRPr="002D71DF">
              <w:t>the</w:t>
            </w:r>
            <w:r w:rsidR="004C760B" w:rsidRPr="002D71DF">
              <w:t xml:space="preserve"> </w:t>
            </w:r>
            <w:r w:rsidRPr="002D71DF">
              <w:t>Aboriginal</w:t>
            </w:r>
            <w:r w:rsidR="004C760B" w:rsidRPr="002D71DF">
              <w:t xml:space="preserve"> </w:t>
            </w:r>
            <w:r w:rsidRPr="002D71DF">
              <w:t>Community.</w:t>
            </w:r>
          </w:p>
          <w:p w14:paraId="4039978C" w14:textId="5DAE8C00" w:rsidR="002367F9" w:rsidRPr="002D71DF" w:rsidRDefault="002367F9" w:rsidP="00936263">
            <w:pPr>
              <w:pStyle w:val="ListNumber"/>
              <w:numPr>
                <w:ilvl w:val="0"/>
                <w:numId w:val="44"/>
              </w:numPr>
            </w:pPr>
            <w:r w:rsidRPr="002D71DF">
              <w:t>A</w:t>
            </w:r>
            <w:r w:rsidR="004C760B" w:rsidRPr="002D71DF">
              <w:t xml:space="preserve"> </w:t>
            </w:r>
            <w:r w:rsidRPr="002D71DF">
              <w:t>production</w:t>
            </w:r>
            <w:r w:rsidR="004C760B" w:rsidRPr="002D71DF">
              <w:t xml:space="preserve"> </w:t>
            </w:r>
            <w:r w:rsidRPr="002D71DF">
              <w:t>company</w:t>
            </w:r>
            <w:r w:rsidR="004C760B" w:rsidRPr="002D71DF">
              <w:t xml:space="preserve"> </w:t>
            </w:r>
            <w:r w:rsidRPr="002D71DF">
              <w:t>holds</w:t>
            </w:r>
            <w:r w:rsidR="004C760B" w:rsidRPr="002D71DF">
              <w:t xml:space="preserve"> </w:t>
            </w:r>
            <w:r w:rsidRPr="002D71DF">
              <w:t>gender-blind</w:t>
            </w:r>
            <w:r w:rsidR="004C760B" w:rsidRPr="002D71DF">
              <w:t xml:space="preserve"> </w:t>
            </w:r>
            <w:r w:rsidRPr="002D71DF">
              <w:t>auditions</w:t>
            </w:r>
            <w:r w:rsidR="004C760B" w:rsidRPr="002D71DF">
              <w:t xml:space="preserve"> </w:t>
            </w:r>
            <w:r w:rsidRPr="002D71DF">
              <w:t>for</w:t>
            </w:r>
            <w:r w:rsidR="004C760B" w:rsidRPr="002D71DF">
              <w:t xml:space="preserve"> </w:t>
            </w:r>
            <w:r w:rsidRPr="002D71DF">
              <w:t>male</w:t>
            </w:r>
            <w:r w:rsidR="004C760B" w:rsidRPr="002D71DF">
              <w:t xml:space="preserve"> </w:t>
            </w:r>
            <w:r w:rsidRPr="002D71DF">
              <w:t>and</w:t>
            </w:r>
            <w:r w:rsidR="004C760B" w:rsidRPr="002D71DF">
              <w:t xml:space="preserve"> </w:t>
            </w:r>
            <w:r w:rsidRPr="002D71DF">
              <w:t>female</w:t>
            </w:r>
            <w:r w:rsidR="004C760B" w:rsidRPr="002D71DF">
              <w:t xml:space="preserve"> </w:t>
            </w:r>
            <w:r w:rsidRPr="002D71DF">
              <w:t>roles.</w:t>
            </w:r>
          </w:p>
          <w:p w14:paraId="4F47244C" w14:textId="3BCEA268" w:rsidR="00671C61" w:rsidRPr="002D71DF" w:rsidRDefault="00671C61" w:rsidP="00936263">
            <w:pPr>
              <w:pStyle w:val="ListNumber"/>
              <w:numPr>
                <w:ilvl w:val="0"/>
                <w:numId w:val="44"/>
              </w:numPr>
            </w:pPr>
            <w:r w:rsidRPr="002D71DF">
              <w:t>On</w:t>
            </w:r>
            <w:r w:rsidR="004C760B" w:rsidRPr="002D71DF">
              <w:t xml:space="preserve"> </w:t>
            </w:r>
            <w:r w:rsidRPr="002D71DF">
              <w:t>their</w:t>
            </w:r>
            <w:r w:rsidR="004C760B" w:rsidRPr="002D71DF">
              <w:t xml:space="preserve"> </w:t>
            </w:r>
            <w:r w:rsidRPr="002D71DF">
              <w:t>ticketing</w:t>
            </w:r>
            <w:r w:rsidR="004C760B" w:rsidRPr="002D71DF">
              <w:t xml:space="preserve"> </w:t>
            </w:r>
            <w:r w:rsidRPr="002D71DF">
              <w:t>website,</w:t>
            </w:r>
            <w:r w:rsidR="004C760B" w:rsidRPr="002D71DF">
              <w:t xml:space="preserve"> </w:t>
            </w:r>
            <w:r w:rsidRPr="002D71DF">
              <w:t>a</w:t>
            </w:r>
            <w:r w:rsidR="004C760B" w:rsidRPr="002D71DF">
              <w:t xml:space="preserve"> </w:t>
            </w:r>
            <w:r w:rsidRPr="002D71DF">
              <w:t>theatre</w:t>
            </w:r>
            <w:r w:rsidR="004C760B" w:rsidRPr="002D71DF">
              <w:t xml:space="preserve"> </w:t>
            </w:r>
            <w:r w:rsidRPr="002D71DF">
              <w:t>company</w:t>
            </w:r>
            <w:r w:rsidR="004C760B" w:rsidRPr="002D71DF">
              <w:t xml:space="preserve"> </w:t>
            </w:r>
            <w:r w:rsidRPr="002D71DF">
              <w:t>includes</w:t>
            </w:r>
            <w:r w:rsidR="004C760B" w:rsidRPr="002D71DF">
              <w:t xml:space="preserve"> </w:t>
            </w:r>
            <w:r w:rsidRPr="002D71DF">
              <w:t>content</w:t>
            </w:r>
            <w:r w:rsidR="004C760B" w:rsidRPr="002D71DF">
              <w:t xml:space="preserve"> </w:t>
            </w:r>
            <w:r w:rsidRPr="002D71DF">
              <w:t>warnings,</w:t>
            </w:r>
            <w:r w:rsidR="004C760B" w:rsidRPr="002D71DF">
              <w:t xml:space="preserve"> </w:t>
            </w:r>
            <w:r w:rsidRPr="002D71DF">
              <w:t>sensory</w:t>
            </w:r>
            <w:r w:rsidR="004C760B" w:rsidRPr="002D71DF">
              <w:t xml:space="preserve"> </w:t>
            </w:r>
            <w:r w:rsidRPr="002D71DF">
              <w:t>advice</w:t>
            </w:r>
            <w:r w:rsidR="004C760B" w:rsidRPr="002D71DF">
              <w:t xml:space="preserve"> </w:t>
            </w:r>
            <w:r w:rsidRPr="002D71DF">
              <w:t>and</w:t>
            </w:r>
            <w:r w:rsidR="004C760B" w:rsidRPr="002D71DF">
              <w:t xml:space="preserve"> </w:t>
            </w:r>
            <w:r w:rsidRPr="002D71DF">
              <w:t>accessibility</w:t>
            </w:r>
            <w:r w:rsidR="004C760B" w:rsidRPr="002D71DF">
              <w:t xml:space="preserve"> </w:t>
            </w:r>
            <w:r w:rsidRPr="002D71DF">
              <w:t>services</w:t>
            </w:r>
            <w:r w:rsidR="004C760B" w:rsidRPr="002D71DF">
              <w:t xml:space="preserve"> </w:t>
            </w:r>
            <w:r w:rsidRPr="002D71DF">
              <w:t>for</w:t>
            </w:r>
            <w:r w:rsidR="004C760B" w:rsidRPr="002D71DF">
              <w:t xml:space="preserve"> </w:t>
            </w:r>
            <w:r w:rsidRPr="002D71DF">
              <w:t>all</w:t>
            </w:r>
            <w:r w:rsidR="004C760B" w:rsidRPr="002D71DF">
              <w:t xml:space="preserve"> </w:t>
            </w:r>
            <w:r w:rsidRPr="002D71DF">
              <w:t>shows.</w:t>
            </w:r>
          </w:p>
          <w:p w14:paraId="77486620" w14:textId="68EAA299" w:rsidR="00671C61" w:rsidRPr="002D71DF" w:rsidRDefault="00671C61" w:rsidP="00936263">
            <w:pPr>
              <w:pStyle w:val="ListNumber"/>
              <w:numPr>
                <w:ilvl w:val="0"/>
                <w:numId w:val="44"/>
              </w:numPr>
            </w:pPr>
            <w:r w:rsidRPr="002D71DF">
              <w:t>A</w:t>
            </w:r>
            <w:r w:rsidR="004C760B" w:rsidRPr="002D71DF">
              <w:t xml:space="preserve"> </w:t>
            </w:r>
            <w:r w:rsidRPr="002D71DF">
              <w:t>production</w:t>
            </w:r>
            <w:r w:rsidR="004C760B" w:rsidRPr="002D71DF">
              <w:t xml:space="preserve"> </w:t>
            </w:r>
            <w:r w:rsidRPr="002D71DF">
              <w:t>includes</w:t>
            </w:r>
            <w:r w:rsidR="004C760B" w:rsidRPr="002D71DF">
              <w:t xml:space="preserve"> </w:t>
            </w:r>
            <w:r w:rsidRPr="002D71DF">
              <w:t>one</w:t>
            </w:r>
            <w:r w:rsidR="004C760B" w:rsidRPr="002D71DF">
              <w:t xml:space="preserve"> </w:t>
            </w:r>
            <w:r w:rsidRPr="002D71DF">
              <w:t>performance</w:t>
            </w:r>
            <w:r w:rsidR="004C760B" w:rsidRPr="002D71DF">
              <w:t xml:space="preserve"> </w:t>
            </w:r>
            <w:r w:rsidRPr="002D71DF">
              <w:t>with</w:t>
            </w:r>
            <w:r w:rsidR="004C760B" w:rsidRPr="002D71DF">
              <w:t xml:space="preserve"> </w:t>
            </w:r>
            <w:r w:rsidRPr="002D71DF">
              <w:t>audio</w:t>
            </w:r>
            <w:r w:rsidR="004C760B" w:rsidRPr="002D71DF">
              <w:t xml:space="preserve"> </w:t>
            </w:r>
            <w:r w:rsidRPr="002D71DF">
              <w:t>descriptions.</w:t>
            </w:r>
          </w:p>
          <w:p w14:paraId="2F82D6C2" w14:textId="20BCACEE" w:rsidR="00671C61" w:rsidRPr="002D71DF" w:rsidRDefault="00671C61" w:rsidP="00936263">
            <w:pPr>
              <w:pStyle w:val="ListNumber"/>
              <w:numPr>
                <w:ilvl w:val="0"/>
                <w:numId w:val="44"/>
              </w:numPr>
            </w:pPr>
            <w:r w:rsidRPr="002D71DF">
              <w:t>A</w:t>
            </w:r>
            <w:r w:rsidR="004C760B" w:rsidRPr="002D71DF">
              <w:t xml:space="preserve"> </w:t>
            </w:r>
            <w:r w:rsidRPr="002D71DF">
              <w:t>performance</w:t>
            </w:r>
            <w:r w:rsidR="004C760B" w:rsidRPr="002D71DF">
              <w:t xml:space="preserve"> </w:t>
            </w:r>
            <w:r w:rsidRPr="002D71DF">
              <w:t>includes</w:t>
            </w:r>
            <w:r w:rsidR="004C760B" w:rsidRPr="002D71DF">
              <w:t xml:space="preserve"> </w:t>
            </w:r>
            <w:r w:rsidRPr="002D71DF">
              <w:t>English</w:t>
            </w:r>
            <w:r w:rsidR="004C760B" w:rsidRPr="002D71DF">
              <w:t xml:space="preserve"> </w:t>
            </w:r>
            <w:r w:rsidRPr="002D71DF">
              <w:t>and</w:t>
            </w:r>
            <w:r w:rsidR="004C760B" w:rsidRPr="002D71DF">
              <w:t xml:space="preserve"> </w:t>
            </w:r>
            <w:r w:rsidRPr="002D71DF">
              <w:t>Arabic</w:t>
            </w:r>
            <w:r w:rsidR="004C760B" w:rsidRPr="002D71DF">
              <w:t xml:space="preserve"> </w:t>
            </w:r>
            <w:r w:rsidRPr="002D71DF">
              <w:t>dialogue,</w:t>
            </w:r>
            <w:r w:rsidR="004C760B" w:rsidRPr="002D71DF">
              <w:t xml:space="preserve"> </w:t>
            </w:r>
            <w:r w:rsidRPr="002D71DF">
              <w:t>with</w:t>
            </w:r>
            <w:r w:rsidR="004C760B" w:rsidRPr="002D71DF">
              <w:t xml:space="preserve"> </w:t>
            </w:r>
            <w:r w:rsidRPr="002D71DF">
              <w:t>surtitles</w:t>
            </w:r>
            <w:r w:rsidR="004C760B" w:rsidRPr="002D71DF">
              <w:t xml:space="preserve"> </w:t>
            </w:r>
            <w:r w:rsidRPr="002D71DF">
              <w:t>providing</w:t>
            </w:r>
            <w:r w:rsidR="004C760B" w:rsidRPr="002D71DF">
              <w:t xml:space="preserve"> </w:t>
            </w:r>
            <w:r w:rsidRPr="002D71DF">
              <w:t>translations</w:t>
            </w:r>
            <w:r w:rsidR="004C760B" w:rsidRPr="002D71DF">
              <w:t xml:space="preserve"> </w:t>
            </w:r>
            <w:r w:rsidRPr="002D71DF">
              <w:t>above</w:t>
            </w:r>
            <w:r w:rsidR="004C760B" w:rsidRPr="002D71DF">
              <w:t xml:space="preserve"> </w:t>
            </w:r>
            <w:r w:rsidRPr="002D71DF">
              <w:t>the</w:t>
            </w:r>
            <w:r w:rsidR="004C760B" w:rsidRPr="002D71DF">
              <w:t xml:space="preserve"> </w:t>
            </w:r>
            <w:r w:rsidRPr="002D71DF">
              <w:t>stage.</w:t>
            </w:r>
          </w:p>
          <w:p w14:paraId="49759124" w14:textId="3ECEFD8E" w:rsidR="00671C61" w:rsidRPr="002D71DF" w:rsidRDefault="00671C61" w:rsidP="00936263">
            <w:pPr>
              <w:pStyle w:val="ListNumber"/>
              <w:numPr>
                <w:ilvl w:val="0"/>
                <w:numId w:val="44"/>
              </w:numPr>
            </w:pPr>
            <w:r w:rsidRPr="002D71DF">
              <w:t>A</w:t>
            </w:r>
            <w:r w:rsidR="004C760B" w:rsidRPr="002D71DF">
              <w:t xml:space="preserve"> </w:t>
            </w:r>
            <w:r w:rsidRPr="002D71DF">
              <w:t>musical</w:t>
            </w:r>
            <w:r w:rsidR="004C760B" w:rsidRPr="002D71DF">
              <w:t xml:space="preserve"> </w:t>
            </w:r>
            <w:r w:rsidRPr="002D71DF">
              <w:t>includes</w:t>
            </w:r>
            <w:r w:rsidR="004C760B" w:rsidRPr="002D71DF">
              <w:t xml:space="preserve"> </w:t>
            </w:r>
            <w:r w:rsidRPr="002D71DF">
              <w:t>deaf</w:t>
            </w:r>
            <w:r w:rsidR="004C760B" w:rsidRPr="002D71DF">
              <w:t xml:space="preserve"> </w:t>
            </w:r>
            <w:r w:rsidRPr="002D71DF">
              <w:t>and</w:t>
            </w:r>
            <w:r w:rsidR="004C760B" w:rsidRPr="002D71DF">
              <w:t xml:space="preserve"> </w:t>
            </w:r>
            <w:r w:rsidRPr="002D71DF">
              <w:t>hearing</w:t>
            </w:r>
            <w:r w:rsidR="004C760B" w:rsidRPr="002D71DF">
              <w:t xml:space="preserve"> </w:t>
            </w:r>
            <w:r w:rsidRPr="002D71DF">
              <w:t>actors,</w:t>
            </w:r>
            <w:r w:rsidR="004C760B" w:rsidRPr="002D71DF">
              <w:t xml:space="preserve"> </w:t>
            </w:r>
            <w:r w:rsidRPr="002D71DF">
              <w:t>incorporating</w:t>
            </w:r>
            <w:r w:rsidR="004C760B" w:rsidRPr="002D71DF">
              <w:t xml:space="preserve"> </w:t>
            </w:r>
            <w:proofErr w:type="spellStart"/>
            <w:r w:rsidRPr="002D71DF">
              <w:t>Auslan</w:t>
            </w:r>
            <w:proofErr w:type="spellEnd"/>
            <w:r w:rsidR="004C760B" w:rsidRPr="002D71DF">
              <w:t xml:space="preserve"> </w:t>
            </w:r>
            <w:r w:rsidRPr="002D71DF">
              <w:t>in</w:t>
            </w:r>
            <w:r w:rsidR="004C760B" w:rsidRPr="002D71DF">
              <w:t xml:space="preserve"> </w:t>
            </w:r>
            <w:r w:rsidRPr="002D71DF">
              <w:t>the</w:t>
            </w:r>
            <w:r w:rsidR="004C760B" w:rsidRPr="002D71DF">
              <w:t xml:space="preserve"> </w:t>
            </w:r>
            <w:r w:rsidRPr="002D71DF">
              <w:t>choreography</w:t>
            </w:r>
            <w:r w:rsidR="004C760B" w:rsidRPr="002D71DF">
              <w:t xml:space="preserve"> </w:t>
            </w:r>
            <w:r w:rsidRPr="002D71DF">
              <w:t>and</w:t>
            </w:r>
            <w:r w:rsidR="004C760B" w:rsidRPr="002D71DF">
              <w:t xml:space="preserve"> </w:t>
            </w:r>
            <w:r w:rsidRPr="002D71DF">
              <w:t>using</w:t>
            </w:r>
            <w:r w:rsidR="004C760B" w:rsidRPr="002D71DF">
              <w:t xml:space="preserve"> </w:t>
            </w:r>
            <w:proofErr w:type="spellStart"/>
            <w:r w:rsidRPr="002D71DF">
              <w:t>Auslan</w:t>
            </w:r>
            <w:proofErr w:type="spellEnd"/>
            <w:r w:rsidR="004C760B" w:rsidRPr="002D71DF">
              <w:t xml:space="preserve"> </w:t>
            </w:r>
            <w:r w:rsidR="00A05F31">
              <w:t>i</w:t>
            </w:r>
            <w:r w:rsidRPr="002D71DF">
              <w:t>nterpreters</w:t>
            </w:r>
            <w:r w:rsidR="004C760B" w:rsidRPr="002D71DF">
              <w:t xml:space="preserve"> </w:t>
            </w:r>
            <w:r w:rsidRPr="002D71DF">
              <w:t>who</w:t>
            </w:r>
            <w:r w:rsidR="004C760B" w:rsidRPr="002D71DF">
              <w:t xml:space="preserve"> </w:t>
            </w:r>
            <w:r w:rsidRPr="002D71DF">
              <w:t>sign</w:t>
            </w:r>
            <w:r w:rsidR="004C760B" w:rsidRPr="002D71DF">
              <w:t xml:space="preserve"> </w:t>
            </w:r>
            <w:r w:rsidRPr="002D71DF">
              <w:t>as</w:t>
            </w:r>
            <w:r w:rsidR="004C760B" w:rsidRPr="002D71DF">
              <w:t xml:space="preserve"> </w:t>
            </w:r>
            <w:r w:rsidRPr="002D71DF">
              <w:t>they</w:t>
            </w:r>
            <w:r w:rsidR="004C760B" w:rsidRPr="002D71DF">
              <w:t xml:space="preserve"> </w:t>
            </w:r>
            <w:r w:rsidRPr="002D71DF">
              <w:t>move</w:t>
            </w:r>
            <w:r w:rsidR="004C760B" w:rsidRPr="002D71DF">
              <w:t xml:space="preserve"> </w:t>
            </w:r>
            <w:r w:rsidRPr="002D71DF">
              <w:t>with</w:t>
            </w:r>
            <w:r w:rsidR="004C760B" w:rsidRPr="002D71DF">
              <w:t xml:space="preserve"> </w:t>
            </w:r>
            <w:r w:rsidRPr="002D71DF">
              <w:t>the</w:t>
            </w:r>
            <w:r w:rsidR="004C760B" w:rsidRPr="002D71DF">
              <w:t xml:space="preserve"> </w:t>
            </w:r>
            <w:r w:rsidRPr="002D71DF">
              <w:t>actors.</w:t>
            </w:r>
          </w:p>
          <w:p w14:paraId="71FE5E14" w14:textId="14017D55" w:rsidR="00671C61" w:rsidRPr="002D71DF" w:rsidRDefault="00671C61" w:rsidP="00936263">
            <w:pPr>
              <w:pStyle w:val="FeatureBox4"/>
            </w:pPr>
            <w:r w:rsidRPr="002D71DF">
              <w:rPr>
                <w:rStyle w:val="Strong"/>
              </w:rPr>
              <w:t>Differentiation:</w:t>
            </w:r>
            <w:r w:rsidR="004C760B" w:rsidRPr="002D71DF">
              <w:t xml:space="preserve"> </w:t>
            </w:r>
            <w:r w:rsidR="004A5243" w:rsidRPr="002D71DF">
              <w:t>depending</w:t>
            </w:r>
            <w:r w:rsidR="004C760B" w:rsidRPr="002D71DF">
              <w:t xml:space="preserve"> </w:t>
            </w:r>
            <w:r w:rsidR="004A5243" w:rsidRPr="002D71DF">
              <w:t>on</w:t>
            </w:r>
            <w:r w:rsidR="004C760B" w:rsidRPr="002D71DF">
              <w:t xml:space="preserve"> </w:t>
            </w:r>
            <w:r w:rsidR="004A5243" w:rsidRPr="002D71DF">
              <w:t>the</w:t>
            </w:r>
            <w:r w:rsidR="004C760B" w:rsidRPr="002D71DF">
              <w:t xml:space="preserve"> </w:t>
            </w:r>
            <w:r w:rsidR="004A5243" w:rsidRPr="002D71DF">
              <w:t>school</w:t>
            </w:r>
            <w:r w:rsidR="004C760B" w:rsidRPr="002D71DF">
              <w:t xml:space="preserve"> </w:t>
            </w:r>
            <w:r w:rsidR="004A5243" w:rsidRPr="002D71DF">
              <w:t>context</w:t>
            </w:r>
            <w:r w:rsidR="004C760B" w:rsidRPr="002D71DF">
              <w:t xml:space="preserve"> </w:t>
            </w:r>
            <w:r w:rsidRPr="002D71DF">
              <w:t>some</w:t>
            </w:r>
            <w:r w:rsidR="004C760B" w:rsidRPr="002D71DF">
              <w:t xml:space="preserve"> </w:t>
            </w:r>
            <w:r w:rsidRPr="002D71DF">
              <w:t>students</w:t>
            </w:r>
            <w:r w:rsidR="004C760B" w:rsidRPr="002D71DF">
              <w:t xml:space="preserve"> </w:t>
            </w:r>
            <w:r w:rsidRPr="002D71DF">
              <w:t>may</w:t>
            </w:r>
            <w:r w:rsidR="004C760B" w:rsidRPr="002D71DF">
              <w:t xml:space="preserve"> </w:t>
            </w:r>
            <w:r w:rsidRPr="002D71DF">
              <w:t>benefit</w:t>
            </w:r>
            <w:r w:rsidR="004C760B" w:rsidRPr="002D71DF">
              <w:t xml:space="preserve"> </w:t>
            </w:r>
            <w:r w:rsidRPr="002D71DF">
              <w:t>from</w:t>
            </w:r>
            <w:r w:rsidR="004C760B" w:rsidRPr="002D71DF">
              <w:t xml:space="preserve"> </w:t>
            </w:r>
            <w:r w:rsidRPr="002D71DF">
              <w:t>the</w:t>
            </w:r>
            <w:r w:rsidR="004C760B" w:rsidRPr="002D71DF">
              <w:t xml:space="preserve"> </w:t>
            </w:r>
            <w:r w:rsidRPr="002D71DF">
              <w:t>opportunity</w:t>
            </w:r>
            <w:r w:rsidR="004C760B" w:rsidRPr="002D71DF">
              <w:t xml:space="preserve"> </w:t>
            </w:r>
            <w:r w:rsidRPr="002D71DF">
              <w:t>to</w:t>
            </w:r>
            <w:r w:rsidR="004C760B" w:rsidRPr="002D71DF">
              <w:t xml:space="preserve"> </w:t>
            </w:r>
            <w:r w:rsidRPr="002D71DF">
              <w:t>engage</w:t>
            </w:r>
            <w:r w:rsidR="004C760B" w:rsidRPr="002D71DF">
              <w:t xml:space="preserve"> </w:t>
            </w:r>
            <w:r w:rsidRPr="002D71DF">
              <w:t>in</w:t>
            </w:r>
            <w:r w:rsidR="004C760B" w:rsidRPr="002D71DF">
              <w:t xml:space="preserve"> </w:t>
            </w:r>
            <w:r w:rsidR="008376D4" w:rsidRPr="002D71DF">
              <w:t>further</w:t>
            </w:r>
            <w:r w:rsidR="004C760B" w:rsidRPr="002D71DF">
              <w:t xml:space="preserve"> </w:t>
            </w:r>
            <w:r w:rsidR="00807F69" w:rsidRPr="002D71DF">
              <w:t>scenarios</w:t>
            </w:r>
            <w:r w:rsidR="004C760B" w:rsidRPr="002D71DF">
              <w:t xml:space="preserve"> </w:t>
            </w:r>
            <w:r w:rsidR="00807F69" w:rsidRPr="002D71DF">
              <w:t>such</w:t>
            </w:r>
            <w:r w:rsidR="004C760B" w:rsidRPr="002D71DF">
              <w:t xml:space="preserve"> </w:t>
            </w:r>
            <w:r w:rsidR="00807F69" w:rsidRPr="002D71DF">
              <w:t>as</w:t>
            </w:r>
            <w:r w:rsidR="004C760B" w:rsidRPr="002D71DF">
              <w:t xml:space="preserve"> </w:t>
            </w:r>
            <w:r w:rsidR="00807F69" w:rsidRPr="002D71DF">
              <w:t>those</w:t>
            </w:r>
            <w:r w:rsidR="004C760B" w:rsidRPr="002D71DF">
              <w:t xml:space="preserve"> </w:t>
            </w:r>
            <w:r w:rsidR="00807F69" w:rsidRPr="002D71DF">
              <w:t>in</w:t>
            </w:r>
            <w:r w:rsidR="004C760B" w:rsidRPr="002D71DF">
              <w:t xml:space="preserve"> </w:t>
            </w:r>
            <w:hyperlink w:anchor="_Appendix_1:_–" w:history="1">
              <w:r w:rsidR="00807F69" w:rsidRPr="002D71DF">
                <w:rPr>
                  <w:rStyle w:val="Hyperlink"/>
                </w:rPr>
                <w:t>Appendix</w:t>
              </w:r>
              <w:r w:rsidR="004C760B" w:rsidRPr="002D71DF">
                <w:rPr>
                  <w:rStyle w:val="Hyperlink"/>
                </w:rPr>
                <w:t xml:space="preserve"> </w:t>
              </w:r>
              <w:r w:rsidR="00300443" w:rsidRPr="002D71DF">
                <w:rPr>
                  <w:rStyle w:val="Hyperlink"/>
                </w:rPr>
                <w:t>1</w:t>
              </w:r>
            </w:hyperlink>
            <w:r w:rsidR="00807F69" w:rsidRPr="002D71DF">
              <w:t>.</w:t>
            </w:r>
          </w:p>
          <w:p w14:paraId="54173740" w14:textId="42B2A1BB" w:rsidR="0032683E" w:rsidRPr="002D71DF" w:rsidRDefault="0032683E" w:rsidP="0032683E">
            <w:pPr>
              <w:rPr>
                <w:rFonts w:eastAsia="Arial"/>
                <w:b/>
              </w:rPr>
            </w:pPr>
            <w:r w:rsidRPr="002D71DF">
              <w:rPr>
                <w:rFonts w:eastAsia="Arial"/>
                <w:b/>
              </w:rPr>
              <w:t>Activity</w:t>
            </w:r>
            <w:r w:rsidR="004C760B" w:rsidRPr="002D71DF">
              <w:rPr>
                <w:rFonts w:eastAsia="Arial"/>
                <w:b/>
              </w:rPr>
              <w:t xml:space="preserve"> </w:t>
            </w:r>
            <w:r w:rsidRPr="002D71DF">
              <w:rPr>
                <w:rFonts w:eastAsia="Arial"/>
                <w:b/>
              </w:rPr>
              <w:t>1.4</w:t>
            </w:r>
            <w:r w:rsidR="004C760B" w:rsidRPr="002D71DF">
              <w:rPr>
                <w:rFonts w:eastAsia="Arial"/>
                <w:b/>
              </w:rPr>
              <w:t xml:space="preserve"> </w:t>
            </w:r>
            <w:r w:rsidRPr="002D71DF">
              <w:rPr>
                <w:rFonts w:eastAsia="Arial"/>
                <w:b/>
              </w:rPr>
              <w:t>–</w:t>
            </w:r>
            <w:r w:rsidR="004C760B" w:rsidRPr="002D71DF">
              <w:rPr>
                <w:rFonts w:eastAsia="Arial"/>
                <w:b/>
              </w:rPr>
              <w:t xml:space="preserve"> </w:t>
            </w:r>
            <w:r w:rsidRPr="002D71DF">
              <w:rPr>
                <w:rFonts w:eastAsia="Arial"/>
                <w:b/>
              </w:rPr>
              <w:t>our</w:t>
            </w:r>
            <w:r w:rsidR="004C760B" w:rsidRPr="002D71DF">
              <w:rPr>
                <w:rFonts w:eastAsia="Arial"/>
                <w:b/>
              </w:rPr>
              <w:t xml:space="preserve"> </w:t>
            </w:r>
            <w:r w:rsidRPr="002D71DF">
              <w:rPr>
                <w:rFonts w:eastAsia="Arial"/>
                <w:b/>
              </w:rPr>
              <w:t>blueprint</w:t>
            </w:r>
            <w:r w:rsidR="004C760B" w:rsidRPr="002D71DF">
              <w:rPr>
                <w:rFonts w:eastAsia="Arial"/>
                <w:b/>
              </w:rPr>
              <w:t xml:space="preserve"> </w:t>
            </w:r>
            <w:r w:rsidRPr="002D71DF">
              <w:rPr>
                <w:rFonts w:eastAsia="Arial"/>
                <w:b/>
              </w:rPr>
              <w:t>for</w:t>
            </w:r>
            <w:r w:rsidR="004C760B" w:rsidRPr="002D71DF">
              <w:rPr>
                <w:rFonts w:eastAsia="Arial"/>
                <w:b/>
              </w:rPr>
              <w:t xml:space="preserve"> </w:t>
            </w:r>
            <w:r w:rsidRPr="002D71DF">
              <w:rPr>
                <w:rFonts w:eastAsia="Arial"/>
                <w:b/>
              </w:rPr>
              <w:t>ethical</w:t>
            </w:r>
            <w:r w:rsidR="004C760B" w:rsidRPr="002D71DF">
              <w:rPr>
                <w:rFonts w:eastAsia="Arial"/>
                <w:b/>
              </w:rPr>
              <w:t xml:space="preserve"> </w:t>
            </w:r>
            <w:r w:rsidRPr="002D71DF">
              <w:rPr>
                <w:rFonts w:eastAsia="Arial"/>
                <w:b/>
              </w:rPr>
              <w:t>storytelling</w:t>
            </w:r>
          </w:p>
          <w:p w14:paraId="19AF7036" w14:textId="52DC26AF" w:rsidR="0032683E" w:rsidRPr="002D71DF" w:rsidRDefault="0032683E" w:rsidP="00365908">
            <w:pPr>
              <w:pStyle w:val="FeatureBox2"/>
            </w:pPr>
            <w:r w:rsidRPr="002D71DF">
              <w:rPr>
                <w:rStyle w:val="Strong"/>
              </w:rPr>
              <w:lastRenderedPageBreak/>
              <w:t>Teacher</w:t>
            </w:r>
            <w:r w:rsidR="004C760B" w:rsidRPr="002D71DF">
              <w:rPr>
                <w:rStyle w:val="Strong"/>
              </w:rPr>
              <w:t xml:space="preserve"> </w:t>
            </w:r>
            <w:r w:rsidRPr="002D71DF">
              <w:rPr>
                <w:rStyle w:val="Strong"/>
              </w:rPr>
              <w:t>note:</w:t>
            </w:r>
            <w:r w:rsidR="004C760B" w:rsidRPr="002D71DF">
              <w:t xml:space="preserve"> </w:t>
            </w:r>
            <w:r w:rsidRPr="002D71DF">
              <w:t>in</w:t>
            </w:r>
            <w:r w:rsidR="004C760B" w:rsidRPr="002D71DF">
              <w:t xml:space="preserve"> </w:t>
            </w:r>
            <w:r w:rsidRPr="002D71DF">
              <w:t>this</w:t>
            </w:r>
            <w:r w:rsidR="004C760B" w:rsidRPr="002D71DF">
              <w:t xml:space="preserve"> </w:t>
            </w:r>
            <w:r w:rsidRPr="002D71DF">
              <w:t>activity,</w:t>
            </w:r>
            <w:r w:rsidR="004C760B" w:rsidRPr="002D71DF">
              <w:t xml:space="preserve"> </w:t>
            </w:r>
            <w:r w:rsidRPr="002D71DF">
              <w:t>students</w:t>
            </w:r>
            <w:r w:rsidR="004C760B" w:rsidRPr="002D71DF">
              <w:t xml:space="preserve"> </w:t>
            </w:r>
            <w:r w:rsidRPr="002D71DF">
              <w:t>will</w:t>
            </w:r>
            <w:r w:rsidR="004C760B" w:rsidRPr="002D71DF">
              <w:t xml:space="preserve"> </w:t>
            </w:r>
            <w:r w:rsidRPr="002D71DF">
              <w:t>reflect</w:t>
            </w:r>
            <w:r w:rsidR="004C760B" w:rsidRPr="002D71DF">
              <w:t xml:space="preserve"> </w:t>
            </w:r>
            <w:r w:rsidRPr="002D71DF">
              <w:t>on</w:t>
            </w:r>
            <w:r w:rsidR="004C760B" w:rsidRPr="002D71DF">
              <w:t xml:space="preserve"> </w:t>
            </w:r>
            <w:r w:rsidRPr="002D71DF">
              <w:t>their</w:t>
            </w:r>
            <w:r w:rsidR="004C760B" w:rsidRPr="002D71DF">
              <w:t xml:space="preserve"> </w:t>
            </w:r>
            <w:r w:rsidRPr="002D71DF">
              <w:t>learning</w:t>
            </w:r>
            <w:r w:rsidR="004C760B" w:rsidRPr="002D71DF">
              <w:t xml:space="preserve"> </w:t>
            </w:r>
            <w:r w:rsidRPr="002D71DF">
              <w:t>in</w:t>
            </w:r>
            <w:r w:rsidR="004C760B" w:rsidRPr="002D71DF">
              <w:t xml:space="preserve"> </w:t>
            </w:r>
            <w:r w:rsidRPr="002D71DF">
              <w:t>Activity</w:t>
            </w:r>
            <w:r w:rsidR="004C760B" w:rsidRPr="002D71DF">
              <w:t xml:space="preserve"> </w:t>
            </w:r>
            <w:r w:rsidRPr="002D71DF">
              <w:t>1.1</w:t>
            </w:r>
            <w:r w:rsidR="004C760B" w:rsidRPr="002D71DF">
              <w:t xml:space="preserve"> </w:t>
            </w:r>
            <w:r w:rsidRPr="002D71DF">
              <w:t>to</w:t>
            </w:r>
            <w:r w:rsidR="004C760B" w:rsidRPr="002D71DF">
              <w:t xml:space="preserve"> </w:t>
            </w:r>
            <w:r w:rsidRPr="002D71DF">
              <w:t>1.3</w:t>
            </w:r>
            <w:r w:rsidR="004C760B" w:rsidRPr="002D71DF">
              <w:t xml:space="preserve"> </w:t>
            </w:r>
            <w:r w:rsidRPr="002D71DF">
              <w:t>to</w:t>
            </w:r>
            <w:r w:rsidR="004C760B" w:rsidRPr="002D71DF">
              <w:t xml:space="preserve"> </w:t>
            </w:r>
            <w:r w:rsidRPr="002D71DF">
              <w:t>collaboratively</w:t>
            </w:r>
            <w:r w:rsidR="004C760B" w:rsidRPr="002D71DF">
              <w:t xml:space="preserve"> </w:t>
            </w:r>
            <w:r w:rsidRPr="002D71DF">
              <w:t>generate</w:t>
            </w:r>
            <w:r w:rsidR="004C760B" w:rsidRPr="002D71DF">
              <w:t xml:space="preserve"> </w:t>
            </w:r>
            <w:r w:rsidRPr="002D71DF">
              <w:t>a</w:t>
            </w:r>
            <w:r w:rsidR="004C760B" w:rsidRPr="002D71DF">
              <w:t xml:space="preserve"> </w:t>
            </w:r>
            <w:r w:rsidRPr="002D71DF">
              <w:t>blueprint</w:t>
            </w:r>
            <w:r w:rsidR="004C760B" w:rsidRPr="002D71DF">
              <w:t xml:space="preserve"> </w:t>
            </w:r>
            <w:r w:rsidRPr="002D71DF">
              <w:t>for</w:t>
            </w:r>
            <w:r w:rsidR="004C760B" w:rsidRPr="002D71DF">
              <w:t xml:space="preserve"> </w:t>
            </w:r>
            <w:r w:rsidRPr="002D71DF">
              <w:t>their</w:t>
            </w:r>
            <w:r w:rsidR="004C760B" w:rsidRPr="002D71DF">
              <w:t xml:space="preserve"> </w:t>
            </w:r>
            <w:r w:rsidRPr="002D71DF">
              <w:t>own</w:t>
            </w:r>
            <w:r w:rsidR="004C760B" w:rsidRPr="002D71DF">
              <w:t xml:space="preserve"> </w:t>
            </w:r>
            <w:r w:rsidRPr="002D71DF">
              <w:t>ethical</w:t>
            </w:r>
            <w:r w:rsidR="004C760B" w:rsidRPr="002D71DF">
              <w:t xml:space="preserve"> </w:t>
            </w:r>
            <w:r w:rsidRPr="002D71DF">
              <w:t>storytelling.</w:t>
            </w:r>
            <w:r w:rsidR="004C760B" w:rsidRPr="002D71DF">
              <w:t xml:space="preserve"> </w:t>
            </w:r>
            <w:r w:rsidRPr="002D71DF">
              <w:t>Teachers</w:t>
            </w:r>
            <w:r w:rsidR="004C760B" w:rsidRPr="002D71DF">
              <w:t xml:space="preserve"> </w:t>
            </w:r>
            <w:r w:rsidRPr="002D71DF">
              <w:t>should</w:t>
            </w:r>
            <w:r w:rsidR="004C760B" w:rsidRPr="002D71DF">
              <w:t xml:space="preserve"> </w:t>
            </w:r>
            <w:r w:rsidRPr="002D71DF">
              <w:t>consider</w:t>
            </w:r>
            <w:r w:rsidR="004C760B" w:rsidRPr="002D71DF">
              <w:t xml:space="preserve"> </w:t>
            </w:r>
            <w:r w:rsidRPr="002D71DF">
              <w:t>how</w:t>
            </w:r>
            <w:r w:rsidR="004C760B" w:rsidRPr="002D71DF">
              <w:t xml:space="preserve"> </w:t>
            </w:r>
            <w:r w:rsidRPr="002D71DF">
              <w:t>their</w:t>
            </w:r>
            <w:r w:rsidR="004C760B" w:rsidRPr="002D71DF">
              <w:t xml:space="preserve"> </w:t>
            </w:r>
            <w:r w:rsidRPr="002D71DF">
              <w:t>students</w:t>
            </w:r>
            <w:r w:rsidR="004C760B" w:rsidRPr="002D71DF">
              <w:t xml:space="preserve"> </w:t>
            </w:r>
            <w:r w:rsidRPr="002D71DF">
              <w:t>best</w:t>
            </w:r>
            <w:r w:rsidR="004C760B" w:rsidRPr="002D71DF">
              <w:t xml:space="preserve"> </w:t>
            </w:r>
            <w:r w:rsidRPr="002D71DF">
              <w:t>reflect.</w:t>
            </w:r>
            <w:r w:rsidR="004C760B" w:rsidRPr="002D71DF">
              <w:t xml:space="preserve"> </w:t>
            </w:r>
            <w:r w:rsidRPr="002D71DF">
              <w:t>Several</w:t>
            </w:r>
            <w:r w:rsidR="004C760B" w:rsidRPr="002D71DF">
              <w:t xml:space="preserve"> </w:t>
            </w:r>
            <w:r w:rsidRPr="002D71DF">
              <w:t>reflection</w:t>
            </w:r>
            <w:r w:rsidR="004C760B" w:rsidRPr="002D71DF">
              <w:t xml:space="preserve"> </w:t>
            </w:r>
            <w:r w:rsidRPr="002D71DF">
              <w:t>strategies</w:t>
            </w:r>
            <w:r w:rsidR="004C760B" w:rsidRPr="002D71DF">
              <w:t xml:space="preserve"> </w:t>
            </w:r>
            <w:r w:rsidRPr="002D71DF">
              <w:t>are</w:t>
            </w:r>
            <w:r w:rsidR="004C760B" w:rsidRPr="002D71DF">
              <w:t xml:space="preserve"> </w:t>
            </w:r>
            <w:r w:rsidRPr="002D71DF">
              <w:t>suggested.</w:t>
            </w:r>
            <w:r w:rsidR="004C760B" w:rsidRPr="002D71DF">
              <w:t xml:space="preserve"> </w:t>
            </w:r>
            <w:r w:rsidRPr="002D71DF">
              <w:t>These</w:t>
            </w:r>
            <w:r w:rsidR="004C760B" w:rsidRPr="002D71DF">
              <w:t xml:space="preserve"> </w:t>
            </w:r>
            <w:r w:rsidRPr="002D71DF">
              <w:t>could</w:t>
            </w:r>
            <w:r w:rsidR="004C760B" w:rsidRPr="002D71DF">
              <w:t xml:space="preserve"> </w:t>
            </w:r>
            <w:r w:rsidRPr="002D71DF">
              <w:t>be</w:t>
            </w:r>
            <w:r w:rsidR="004C760B" w:rsidRPr="002D71DF">
              <w:t xml:space="preserve"> </w:t>
            </w:r>
            <w:r w:rsidRPr="002D71DF">
              <w:t>run</w:t>
            </w:r>
            <w:r w:rsidR="004C760B" w:rsidRPr="002D71DF">
              <w:t xml:space="preserve"> </w:t>
            </w:r>
            <w:r w:rsidRPr="002D71DF">
              <w:t>simultaneously,</w:t>
            </w:r>
            <w:r w:rsidR="004C760B" w:rsidRPr="002D71DF">
              <w:t xml:space="preserve"> </w:t>
            </w:r>
            <w:r w:rsidRPr="002D71DF">
              <w:t>or</w:t>
            </w:r>
            <w:r w:rsidR="004C760B" w:rsidRPr="002D71DF">
              <w:t xml:space="preserve"> </w:t>
            </w:r>
            <w:r w:rsidRPr="002D71DF">
              <w:t>students</w:t>
            </w:r>
            <w:r w:rsidR="004C760B" w:rsidRPr="002D71DF">
              <w:t xml:space="preserve"> </w:t>
            </w:r>
            <w:r w:rsidRPr="002D71DF">
              <w:t>could</w:t>
            </w:r>
            <w:r w:rsidR="004C760B" w:rsidRPr="002D71DF">
              <w:t xml:space="preserve"> </w:t>
            </w:r>
            <w:r w:rsidRPr="002D71DF">
              <w:t>rotate</w:t>
            </w:r>
            <w:r w:rsidR="004C760B" w:rsidRPr="002D71DF">
              <w:t xml:space="preserve"> </w:t>
            </w:r>
            <w:r w:rsidRPr="002D71DF">
              <w:t>through</w:t>
            </w:r>
            <w:r w:rsidR="004C760B" w:rsidRPr="002D71DF">
              <w:t xml:space="preserve"> </w:t>
            </w:r>
            <w:r w:rsidRPr="002D71DF">
              <w:t>a</w:t>
            </w:r>
            <w:r w:rsidR="004C760B" w:rsidRPr="002D71DF">
              <w:t xml:space="preserve"> </w:t>
            </w:r>
            <w:r w:rsidRPr="002D71DF">
              <w:t>different</w:t>
            </w:r>
            <w:r w:rsidR="004C760B" w:rsidRPr="002D71DF">
              <w:t xml:space="preserve"> </w:t>
            </w:r>
            <w:r w:rsidRPr="002D71DF">
              <w:t>strategy</w:t>
            </w:r>
            <w:r w:rsidR="004C760B" w:rsidRPr="002D71DF">
              <w:t xml:space="preserve"> </w:t>
            </w:r>
            <w:r w:rsidRPr="002D71DF">
              <w:t>as</w:t>
            </w:r>
            <w:r w:rsidR="004C760B" w:rsidRPr="002D71DF">
              <w:t xml:space="preserve"> </w:t>
            </w:r>
            <w:r w:rsidRPr="002D71DF">
              <w:t>they</w:t>
            </w:r>
            <w:r w:rsidR="004C760B" w:rsidRPr="002D71DF">
              <w:t xml:space="preserve"> </w:t>
            </w:r>
            <w:r w:rsidRPr="002D71DF">
              <w:t>re</w:t>
            </w:r>
            <w:r w:rsidR="009D1845" w:rsidRPr="002D71DF">
              <w:t>flect</w:t>
            </w:r>
            <w:r w:rsidRPr="002D71DF">
              <w:t>.</w:t>
            </w:r>
            <w:r w:rsidR="004C760B" w:rsidRPr="002D71DF">
              <w:t xml:space="preserve"> </w:t>
            </w:r>
          </w:p>
          <w:p w14:paraId="7A7098E9" w14:textId="0C84F96A" w:rsidR="0032683E" w:rsidRPr="002D71DF" w:rsidRDefault="0032683E" w:rsidP="0032683E">
            <w:r w:rsidRPr="002D71DF">
              <w:t>Remind</w:t>
            </w:r>
            <w:r w:rsidR="004C760B" w:rsidRPr="002D71DF">
              <w:t xml:space="preserve"> </w:t>
            </w:r>
            <w:r w:rsidRPr="002D71DF">
              <w:t>students</w:t>
            </w:r>
            <w:r w:rsidR="004C760B" w:rsidRPr="002D71DF">
              <w:t xml:space="preserve"> </w:t>
            </w:r>
            <w:r w:rsidRPr="002D71DF">
              <w:t>that,</w:t>
            </w:r>
            <w:r w:rsidR="004C760B" w:rsidRPr="002D71DF">
              <w:t xml:space="preserve"> </w:t>
            </w:r>
            <w:r w:rsidRPr="002D71DF">
              <w:t>over</w:t>
            </w:r>
            <w:r w:rsidR="004C760B" w:rsidRPr="002D71DF">
              <w:t xml:space="preserve"> </w:t>
            </w:r>
            <w:r w:rsidRPr="002D71DF">
              <w:t>the</w:t>
            </w:r>
            <w:r w:rsidR="004C760B" w:rsidRPr="002D71DF">
              <w:t xml:space="preserve"> </w:t>
            </w:r>
            <w:r w:rsidRPr="002D71DF">
              <w:t>next</w:t>
            </w:r>
            <w:r w:rsidR="004C760B" w:rsidRPr="002D71DF">
              <w:t xml:space="preserve"> </w:t>
            </w:r>
            <w:r w:rsidRPr="002D71DF">
              <w:t>2</w:t>
            </w:r>
            <w:r w:rsidR="004C760B" w:rsidRPr="002D71DF">
              <w:t xml:space="preserve"> </w:t>
            </w:r>
            <w:r w:rsidRPr="002D71DF">
              <w:t>terms,</w:t>
            </w:r>
            <w:r w:rsidR="004C760B" w:rsidRPr="002D71DF">
              <w:t xml:space="preserve"> </w:t>
            </w:r>
            <w:r w:rsidRPr="002D71DF">
              <w:t>they</w:t>
            </w:r>
            <w:r w:rsidR="004C760B" w:rsidRPr="002D71DF">
              <w:t xml:space="preserve"> </w:t>
            </w:r>
            <w:r w:rsidRPr="002D71DF">
              <w:t>will</w:t>
            </w:r>
            <w:r w:rsidR="004C760B" w:rsidRPr="002D71DF">
              <w:t xml:space="preserve"> </w:t>
            </w:r>
            <w:r w:rsidRPr="002D71DF">
              <w:t>be</w:t>
            </w:r>
            <w:r w:rsidR="004C760B" w:rsidRPr="002D71DF">
              <w:t xml:space="preserve"> </w:t>
            </w:r>
            <w:r w:rsidRPr="002D71DF">
              <w:t>interpreting,</w:t>
            </w:r>
            <w:r w:rsidR="004C760B" w:rsidRPr="002D71DF">
              <w:t xml:space="preserve"> </w:t>
            </w:r>
            <w:r w:rsidRPr="002D71DF">
              <w:t>embodying</w:t>
            </w:r>
            <w:r w:rsidR="004C760B" w:rsidRPr="002D71DF">
              <w:t xml:space="preserve"> </w:t>
            </w:r>
            <w:r w:rsidRPr="002D71DF">
              <w:t>and</w:t>
            </w:r>
            <w:r w:rsidR="004C760B" w:rsidRPr="002D71DF">
              <w:t xml:space="preserve"> </w:t>
            </w:r>
            <w:r w:rsidRPr="002D71DF">
              <w:t>sharing</w:t>
            </w:r>
            <w:r w:rsidR="004C760B" w:rsidRPr="002D71DF">
              <w:t xml:space="preserve"> </w:t>
            </w:r>
            <w:r w:rsidRPr="002D71DF">
              <w:t>their</w:t>
            </w:r>
            <w:r w:rsidR="004C760B" w:rsidRPr="002D71DF">
              <w:t xml:space="preserve"> </w:t>
            </w:r>
            <w:r w:rsidRPr="002D71DF">
              <w:t>own</w:t>
            </w:r>
            <w:r w:rsidR="004C760B" w:rsidRPr="002D71DF">
              <w:t xml:space="preserve"> </w:t>
            </w:r>
            <w:r w:rsidRPr="002D71DF">
              <w:t>and</w:t>
            </w:r>
            <w:r w:rsidR="004C760B" w:rsidRPr="002D71DF">
              <w:t xml:space="preserve"> </w:t>
            </w:r>
            <w:r w:rsidRPr="002D71DF">
              <w:t>other</w:t>
            </w:r>
            <w:r w:rsidR="004C760B" w:rsidRPr="002D71DF">
              <w:t xml:space="preserve"> </w:t>
            </w:r>
            <w:r w:rsidRPr="002D71DF">
              <w:t>people’s</w:t>
            </w:r>
            <w:r w:rsidR="004C760B" w:rsidRPr="002D71DF">
              <w:t xml:space="preserve"> </w:t>
            </w:r>
            <w:r w:rsidRPr="002D71DF">
              <w:t>stories</w:t>
            </w:r>
            <w:r w:rsidR="004C760B" w:rsidRPr="002D71DF">
              <w:t xml:space="preserve"> </w:t>
            </w:r>
            <w:r w:rsidRPr="002D71DF">
              <w:t>as</w:t>
            </w:r>
            <w:r w:rsidR="004C760B" w:rsidRPr="002D71DF">
              <w:t xml:space="preserve"> </w:t>
            </w:r>
            <w:r w:rsidRPr="002D71DF">
              <w:t>they</w:t>
            </w:r>
            <w:r w:rsidR="004C760B" w:rsidRPr="002D71DF">
              <w:t xml:space="preserve"> </w:t>
            </w:r>
            <w:r w:rsidRPr="002D71DF">
              <w:t>explore</w:t>
            </w:r>
            <w:r w:rsidR="004C760B" w:rsidRPr="002D71DF">
              <w:t xml:space="preserve"> </w:t>
            </w:r>
            <w:r w:rsidRPr="002D71DF">
              <w:t>and</w:t>
            </w:r>
            <w:r w:rsidR="004C760B" w:rsidRPr="002D71DF">
              <w:t xml:space="preserve"> </w:t>
            </w:r>
            <w:r w:rsidRPr="002D71DF">
              <w:t>generate</w:t>
            </w:r>
            <w:r w:rsidR="004C760B" w:rsidRPr="002D71DF">
              <w:t xml:space="preserve"> </w:t>
            </w:r>
            <w:r w:rsidRPr="002D71DF">
              <w:t>scripted</w:t>
            </w:r>
            <w:r w:rsidR="004C760B" w:rsidRPr="002D71DF">
              <w:t xml:space="preserve"> </w:t>
            </w:r>
            <w:r w:rsidRPr="002D71DF">
              <w:t>works.</w:t>
            </w:r>
            <w:r w:rsidR="004C760B" w:rsidRPr="002D71DF">
              <w:t xml:space="preserve"> </w:t>
            </w:r>
            <w:r w:rsidRPr="002D71DF">
              <w:t>They</w:t>
            </w:r>
            <w:r w:rsidR="004C760B" w:rsidRPr="002D71DF">
              <w:t xml:space="preserve"> </w:t>
            </w:r>
            <w:r w:rsidRPr="002D71DF">
              <w:t>will</w:t>
            </w:r>
            <w:r w:rsidR="004C760B" w:rsidRPr="002D71DF">
              <w:t xml:space="preserve"> </w:t>
            </w:r>
            <w:r w:rsidRPr="002D71DF">
              <w:t>be</w:t>
            </w:r>
            <w:r w:rsidR="004C760B" w:rsidRPr="002D71DF">
              <w:t xml:space="preserve"> </w:t>
            </w:r>
            <w:r w:rsidRPr="002D71DF">
              <w:t>working</w:t>
            </w:r>
            <w:r w:rsidR="004C760B" w:rsidRPr="002D71DF">
              <w:t xml:space="preserve"> </w:t>
            </w:r>
            <w:r w:rsidRPr="002D71DF">
              <w:t>as</w:t>
            </w:r>
            <w:r w:rsidR="004C760B" w:rsidRPr="002D71DF">
              <w:t xml:space="preserve"> </w:t>
            </w:r>
            <w:r w:rsidRPr="002D71DF">
              <w:t>dramatic</w:t>
            </w:r>
            <w:r w:rsidR="004C760B" w:rsidRPr="002D71DF">
              <w:t xml:space="preserve"> </w:t>
            </w:r>
            <w:r w:rsidRPr="002D71DF">
              <w:t>practitioners</w:t>
            </w:r>
            <w:r w:rsidR="004C760B" w:rsidRPr="002D71DF">
              <w:t xml:space="preserve"> </w:t>
            </w:r>
            <w:r w:rsidRPr="002D71DF">
              <w:t>in</w:t>
            </w:r>
            <w:r w:rsidR="004C760B" w:rsidRPr="002D71DF">
              <w:t xml:space="preserve"> </w:t>
            </w:r>
            <w:r w:rsidRPr="002D71DF">
              <w:t>a</w:t>
            </w:r>
            <w:r w:rsidR="004C760B" w:rsidRPr="002D71DF">
              <w:t xml:space="preserve"> </w:t>
            </w:r>
            <w:r w:rsidRPr="002D71DF">
              <w:t>variety</w:t>
            </w:r>
            <w:r w:rsidR="004C760B" w:rsidRPr="002D71DF">
              <w:t xml:space="preserve"> </w:t>
            </w:r>
            <w:r w:rsidRPr="002D71DF">
              <w:t>of</w:t>
            </w:r>
            <w:r w:rsidR="004C760B" w:rsidRPr="002D71DF">
              <w:t xml:space="preserve"> </w:t>
            </w:r>
            <w:r w:rsidRPr="002D71DF">
              <w:t>roles,</w:t>
            </w:r>
            <w:r w:rsidR="004C760B" w:rsidRPr="002D71DF">
              <w:t xml:space="preserve"> </w:t>
            </w:r>
            <w:r w:rsidRPr="002D71DF">
              <w:t>including</w:t>
            </w:r>
            <w:r w:rsidR="004C760B" w:rsidRPr="002D71DF">
              <w:t xml:space="preserve"> </w:t>
            </w:r>
            <w:r w:rsidRPr="002D71DF">
              <w:t>director,</w:t>
            </w:r>
            <w:r w:rsidR="004C760B" w:rsidRPr="002D71DF">
              <w:t xml:space="preserve"> </w:t>
            </w:r>
            <w:r w:rsidRPr="002D71DF">
              <w:t>performer,</w:t>
            </w:r>
            <w:r w:rsidR="004C760B" w:rsidRPr="002D71DF">
              <w:t xml:space="preserve"> </w:t>
            </w:r>
            <w:r w:rsidRPr="002D71DF">
              <w:t>designer</w:t>
            </w:r>
            <w:r w:rsidR="004C760B" w:rsidRPr="002D71DF">
              <w:t xml:space="preserve"> </w:t>
            </w:r>
            <w:r w:rsidRPr="002D71DF">
              <w:t>and</w:t>
            </w:r>
            <w:r w:rsidR="004C760B" w:rsidRPr="002D71DF">
              <w:t xml:space="preserve"> </w:t>
            </w:r>
            <w:r w:rsidRPr="002D71DF">
              <w:t>playwright.</w:t>
            </w:r>
            <w:r w:rsidR="004C760B" w:rsidRPr="002D71DF">
              <w:t xml:space="preserve"> </w:t>
            </w:r>
            <w:r w:rsidRPr="002D71DF">
              <w:t>They</w:t>
            </w:r>
            <w:r w:rsidR="004C760B" w:rsidRPr="002D71DF">
              <w:t xml:space="preserve"> </w:t>
            </w:r>
            <w:r w:rsidRPr="002D71DF">
              <w:t>will</w:t>
            </w:r>
            <w:r w:rsidR="004C760B" w:rsidRPr="002D71DF">
              <w:t xml:space="preserve"> </w:t>
            </w:r>
            <w:r w:rsidRPr="002D71DF">
              <w:t>also</w:t>
            </w:r>
            <w:r w:rsidR="004C760B" w:rsidRPr="002D71DF">
              <w:t xml:space="preserve"> </w:t>
            </w:r>
            <w:r w:rsidRPr="002D71DF">
              <w:t>be</w:t>
            </w:r>
            <w:r w:rsidR="004C760B" w:rsidRPr="002D71DF">
              <w:t xml:space="preserve"> </w:t>
            </w:r>
            <w:r w:rsidRPr="002D71DF">
              <w:t>responding</w:t>
            </w:r>
            <w:r w:rsidR="004C760B" w:rsidRPr="002D71DF">
              <w:t xml:space="preserve"> </w:t>
            </w:r>
            <w:r w:rsidRPr="002D71DF">
              <w:t>as</w:t>
            </w:r>
            <w:r w:rsidR="004C760B" w:rsidRPr="002D71DF">
              <w:t xml:space="preserve"> </w:t>
            </w:r>
            <w:r w:rsidRPr="002D71DF">
              <w:t>audience</w:t>
            </w:r>
            <w:r w:rsidR="004C760B" w:rsidRPr="002D71DF">
              <w:t xml:space="preserve"> </w:t>
            </w:r>
            <w:r w:rsidRPr="002D71DF">
              <w:t>members.</w:t>
            </w:r>
            <w:r w:rsidR="004C760B" w:rsidRPr="002D71DF">
              <w:t xml:space="preserve"> </w:t>
            </w:r>
            <w:r w:rsidRPr="002D71DF">
              <w:t>Check</w:t>
            </w:r>
            <w:r w:rsidR="004C760B" w:rsidRPr="002D71DF">
              <w:t xml:space="preserve"> </w:t>
            </w:r>
            <w:r w:rsidRPr="002D71DF">
              <w:t>for</w:t>
            </w:r>
            <w:r w:rsidR="004C760B" w:rsidRPr="002D71DF">
              <w:t xml:space="preserve"> </w:t>
            </w:r>
            <w:r w:rsidRPr="002D71DF">
              <w:t>student</w:t>
            </w:r>
            <w:r w:rsidR="004C760B" w:rsidRPr="002D71DF">
              <w:t xml:space="preserve"> </w:t>
            </w:r>
            <w:r w:rsidRPr="002D71DF">
              <w:t>understanding</w:t>
            </w:r>
            <w:r w:rsidR="004C760B" w:rsidRPr="002D71DF">
              <w:t xml:space="preserve"> </w:t>
            </w:r>
            <w:r w:rsidRPr="002D71DF">
              <w:t>of</w:t>
            </w:r>
            <w:r w:rsidR="004C760B" w:rsidRPr="002D71DF">
              <w:t xml:space="preserve"> </w:t>
            </w:r>
            <w:r w:rsidRPr="002D71DF">
              <w:t>these</w:t>
            </w:r>
            <w:r w:rsidR="004C760B" w:rsidRPr="002D71DF">
              <w:t xml:space="preserve"> </w:t>
            </w:r>
            <w:r w:rsidRPr="002D71DF">
              <w:t>roles</w:t>
            </w:r>
            <w:r w:rsidR="004C760B" w:rsidRPr="002D71DF">
              <w:t xml:space="preserve"> </w:t>
            </w:r>
            <w:r w:rsidRPr="002D71DF">
              <w:t>and</w:t>
            </w:r>
            <w:r w:rsidR="004C760B" w:rsidRPr="002D71DF">
              <w:t xml:space="preserve"> </w:t>
            </w:r>
            <w:r w:rsidRPr="002D71DF">
              <w:t>use</w:t>
            </w:r>
            <w:r w:rsidR="004C760B" w:rsidRPr="002D71DF">
              <w:t xml:space="preserve"> </w:t>
            </w:r>
            <w:r w:rsidRPr="002D71DF">
              <w:t>the</w:t>
            </w:r>
            <w:r w:rsidR="004C760B" w:rsidRPr="002D71DF">
              <w:t xml:space="preserve"> </w:t>
            </w:r>
            <w:r w:rsidRPr="002D71DF">
              <w:t>role</w:t>
            </w:r>
            <w:r w:rsidR="004C760B" w:rsidRPr="002D71DF">
              <w:t xml:space="preserve"> </w:t>
            </w:r>
            <w:r w:rsidRPr="002D71DF">
              <w:t>statements</w:t>
            </w:r>
            <w:r w:rsidR="004C760B" w:rsidRPr="002D71DF">
              <w:t xml:space="preserve"> </w:t>
            </w:r>
            <w:r w:rsidRPr="002D71DF">
              <w:t>on</w:t>
            </w:r>
            <w:r w:rsidR="004C760B" w:rsidRPr="002D71DF">
              <w:t xml:space="preserve"> </w:t>
            </w:r>
            <w:r w:rsidRPr="002D71DF">
              <w:rPr>
                <w:b/>
                <w:bCs/>
              </w:rPr>
              <w:t>slide</w:t>
            </w:r>
            <w:r w:rsidR="00C826E3" w:rsidRPr="002D71DF">
              <w:rPr>
                <w:b/>
                <w:bCs/>
              </w:rPr>
              <w:t>s</w:t>
            </w:r>
            <w:r w:rsidR="004C760B" w:rsidRPr="002D71DF">
              <w:rPr>
                <w:b/>
                <w:bCs/>
              </w:rPr>
              <w:t xml:space="preserve"> </w:t>
            </w:r>
            <w:r w:rsidRPr="002D71DF">
              <w:rPr>
                <w:b/>
                <w:bCs/>
              </w:rPr>
              <w:t>1.4a</w:t>
            </w:r>
            <w:r w:rsidR="004C760B" w:rsidRPr="002D71DF">
              <w:rPr>
                <w:b/>
              </w:rPr>
              <w:t xml:space="preserve"> </w:t>
            </w:r>
            <w:r w:rsidR="00C826E3" w:rsidRPr="002D71DF">
              <w:rPr>
                <w:b/>
                <w:bCs/>
              </w:rPr>
              <w:t>and</w:t>
            </w:r>
            <w:r w:rsidR="004C760B" w:rsidRPr="002D71DF">
              <w:rPr>
                <w:b/>
                <w:bCs/>
              </w:rPr>
              <w:t xml:space="preserve"> </w:t>
            </w:r>
            <w:r w:rsidR="00C826E3" w:rsidRPr="002D71DF">
              <w:rPr>
                <w:b/>
                <w:bCs/>
              </w:rPr>
              <w:t>1.4b</w:t>
            </w:r>
            <w:r w:rsidR="004C760B" w:rsidRPr="002D71DF">
              <w:t xml:space="preserve"> </w:t>
            </w:r>
            <w:r w:rsidRPr="002D71DF">
              <w:t>to</w:t>
            </w:r>
            <w:r w:rsidR="004C760B" w:rsidRPr="002D71DF">
              <w:t xml:space="preserve"> </w:t>
            </w:r>
            <w:r w:rsidRPr="002D71DF">
              <w:t>establish</w:t>
            </w:r>
            <w:r w:rsidR="004C760B" w:rsidRPr="002D71DF">
              <w:t xml:space="preserve"> </w:t>
            </w:r>
            <w:r w:rsidRPr="002D71DF">
              <w:t>common</w:t>
            </w:r>
            <w:r w:rsidR="004C760B" w:rsidRPr="002D71DF">
              <w:t xml:space="preserve"> </w:t>
            </w:r>
            <w:r w:rsidRPr="002D71DF">
              <w:t>understanding</w:t>
            </w:r>
            <w:r w:rsidR="004C760B" w:rsidRPr="002D71DF">
              <w:t xml:space="preserve"> </w:t>
            </w:r>
            <w:r w:rsidRPr="002D71DF">
              <w:t>as</w:t>
            </w:r>
            <w:r w:rsidR="004C760B" w:rsidRPr="002D71DF">
              <w:t xml:space="preserve"> </w:t>
            </w:r>
            <w:r w:rsidRPr="002D71DF">
              <w:t>needed.</w:t>
            </w:r>
          </w:p>
          <w:p w14:paraId="73A1C17A" w14:textId="36E2A190" w:rsidR="00D80B8E" w:rsidRPr="002D71DF" w:rsidRDefault="0032683E" w:rsidP="00D80B8E">
            <w:r w:rsidRPr="002D71DF">
              <w:t>Guide</w:t>
            </w:r>
            <w:r w:rsidR="004C760B" w:rsidRPr="002D71DF">
              <w:t xml:space="preserve"> </w:t>
            </w:r>
            <w:r w:rsidRPr="002D71DF">
              <w:t>students</w:t>
            </w:r>
            <w:r w:rsidR="004C760B" w:rsidRPr="002D71DF">
              <w:t xml:space="preserve"> </w:t>
            </w:r>
            <w:r w:rsidRPr="002D71DF">
              <w:t>to</w:t>
            </w:r>
            <w:r w:rsidR="004C760B" w:rsidRPr="002D71DF">
              <w:t xml:space="preserve"> </w:t>
            </w:r>
            <w:r w:rsidRPr="002D71DF">
              <w:t>make</w:t>
            </w:r>
            <w:r w:rsidR="004C760B" w:rsidRPr="002D71DF">
              <w:t xml:space="preserve"> </w:t>
            </w:r>
            <w:r w:rsidRPr="002D71DF">
              <w:t>meaningful</w:t>
            </w:r>
            <w:r w:rsidR="004C760B" w:rsidRPr="002D71DF">
              <w:t xml:space="preserve"> </w:t>
            </w:r>
            <w:r w:rsidRPr="002D71DF">
              <w:t>connections</w:t>
            </w:r>
            <w:r w:rsidR="004C760B" w:rsidRPr="002D71DF">
              <w:t xml:space="preserve"> </w:t>
            </w:r>
            <w:r w:rsidRPr="002D71DF">
              <w:t>between</w:t>
            </w:r>
            <w:r w:rsidR="004C760B" w:rsidRPr="002D71DF">
              <w:t xml:space="preserve"> </w:t>
            </w:r>
            <w:r w:rsidRPr="002D71DF">
              <w:t>the</w:t>
            </w:r>
            <w:r w:rsidR="004C760B" w:rsidRPr="002D71DF">
              <w:t xml:space="preserve"> </w:t>
            </w:r>
            <w:r w:rsidRPr="002D71DF">
              <w:t>processes</w:t>
            </w:r>
            <w:r w:rsidR="004C760B" w:rsidRPr="002D71DF">
              <w:t xml:space="preserve"> </w:t>
            </w:r>
            <w:r w:rsidRPr="002D71DF">
              <w:t>and</w:t>
            </w:r>
            <w:r w:rsidR="004C760B" w:rsidRPr="002D71DF">
              <w:t xml:space="preserve"> </w:t>
            </w:r>
            <w:r w:rsidRPr="002D71DF">
              <w:t>protocols</w:t>
            </w:r>
            <w:r w:rsidR="004C760B" w:rsidRPr="002D71DF">
              <w:t xml:space="preserve"> </w:t>
            </w:r>
            <w:r w:rsidRPr="002D71DF">
              <w:t>they</w:t>
            </w:r>
            <w:r w:rsidR="004C760B" w:rsidRPr="002D71DF">
              <w:t xml:space="preserve"> </w:t>
            </w:r>
            <w:r w:rsidRPr="002D71DF">
              <w:t>explored</w:t>
            </w:r>
            <w:r w:rsidR="004C760B" w:rsidRPr="002D71DF">
              <w:t xml:space="preserve"> </w:t>
            </w:r>
            <w:r w:rsidRPr="002D71DF">
              <w:t>in</w:t>
            </w:r>
            <w:r w:rsidR="004C760B" w:rsidRPr="002D71DF">
              <w:t xml:space="preserve"> </w:t>
            </w:r>
            <w:r w:rsidRPr="002D71DF">
              <w:t>earlier</w:t>
            </w:r>
            <w:r w:rsidR="004C760B" w:rsidRPr="002D71DF">
              <w:t xml:space="preserve"> </w:t>
            </w:r>
            <w:r w:rsidRPr="002D71DF">
              <w:t>activities</w:t>
            </w:r>
            <w:r w:rsidR="004C760B" w:rsidRPr="002D71DF">
              <w:t xml:space="preserve"> </w:t>
            </w:r>
            <w:r w:rsidRPr="002D71DF">
              <w:t>as</w:t>
            </w:r>
            <w:r w:rsidR="004C760B" w:rsidRPr="002D71DF">
              <w:t xml:space="preserve"> </w:t>
            </w:r>
            <w:r w:rsidRPr="002D71DF">
              <w:t>they</w:t>
            </w:r>
            <w:r w:rsidR="004C760B" w:rsidRPr="002D71DF">
              <w:t xml:space="preserve"> </w:t>
            </w:r>
            <w:r w:rsidRPr="002D71DF">
              <w:t>engage</w:t>
            </w:r>
            <w:r w:rsidR="004C760B" w:rsidRPr="002D71DF">
              <w:t xml:space="preserve"> </w:t>
            </w:r>
            <w:r w:rsidRPr="002D71DF">
              <w:t>in</w:t>
            </w:r>
            <w:r w:rsidR="004C760B" w:rsidRPr="002D71DF">
              <w:t xml:space="preserve"> </w:t>
            </w:r>
            <w:r w:rsidRPr="002D71DF">
              <w:t>reflections</w:t>
            </w:r>
            <w:r w:rsidR="004C760B" w:rsidRPr="002D71DF">
              <w:t xml:space="preserve"> </w:t>
            </w:r>
            <w:r w:rsidRPr="002D71DF">
              <w:t>in</w:t>
            </w:r>
            <w:r w:rsidR="004C760B" w:rsidRPr="002D71DF">
              <w:t xml:space="preserve"> </w:t>
            </w:r>
            <w:r w:rsidRPr="002D71DF">
              <w:t>response</w:t>
            </w:r>
            <w:r w:rsidR="004C760B" w:rsidRPr="002D71DF">
              <w:t xml:space="preserve"> </w:t>
            </w:r>
            <w:r w:rsidRPr="002D71DF">
              <w:t>to</w:t>
            </w:r>
            <w:r w:rsidR="004C760B" w:rsidRPr="002D71DF">
              <w:t xml:space="preserve"> </w:t>
            </w:r>
            <w:r w:rsidRPr="002D71DF">
              <w:t>the</w:t>
            </w:r>
            <w:r w:rsidR="004C760B" w:rsidRPr="002D71DF">
              <w:t xml:space="preserve"> </w:t>
            </w:r>
            <w:r w:rsidRPr="002D71DF">
              <w:t>prompts</w:t>
            </w:r>
            <w:r w:rsidR="004C760B" w:rsidRPr="002D71DF">
              <w:t xml:space="preserve"> </w:t>
            </w:r>
            <w:r w:rsidRPr="002D71DF">
              <w:t>on</w:t>
            </w:r>
            <w:r w:rsidR="004C760B" w:rsidRPr="002D71DF">
              <w:t xml:space="preserve"> </w:t>
            </w:r>
            <w:r w:rsidRPr="002D71DF">
              <w:rPr>
                <w:b/>
                <w:bCs/>
              </w:rPr>
              <w:t>slide</w:t>
            </w:r>
            <w:r w:rsidR="004C760B" w:rsidRPr="002D71DF">
              <w:rPr>
                <w:b/>
                <w:bCs/>
              </w:rPr>
              <w:t xml:space="preserve"> </w:t>
            </w:r>
            <w:r w:rsidRPr="002D71DF">
              <w:rPr>
                <w:b/>
                <w:bCs/>
              </w:rPr>
              <w:t>1.4</w:t>
            </w:r>
            <w:r w:rsidR="00C826E3" w:rsidRPr="002D71DF">
              <w:rPr>
                <w:b/>
                <w:bCs/>
              </w:rPr>
              <w:t>c</w:t>
            </w:r>
            <w:r w:rsidRPr="002D71DF">
              <w:t>.</w:t>
            </w:r>
            <w:r w:rsidR="004C760B" w:rsidRPr="002D71DF">
              <w:rPr>
                <w:b/>
                <w:bCs/>
              </w:rPr>
              <w:t xml:space="preserve"> </w:t>
            </w:r>
            <w:r w:rsidR="002C6C37" w:rsidRPr="002D71DF">
              <w:t>As</w:t>
            </w:r>
            <w:r w:rsidR="004C760B" w:rsidRPr="002D71DF">
              <w:t xml:space="preserve"> </w:t>
            </w:r>
            <w:r w:rsidR="002C6C37" w:rsidRPr="002D71DF">
              <w:t>they</w:t>
            </w:r>
            <w:r w:rsidR="004C760B" w:rsidRPr="002D71DF">
              <w:t xml:space="preserve"> </w:t>
            </w:r>
            <w:r w:rsidR="002C6C37" w:rsidRPr="002D71DF">
              <w:t>work,</w:t>
            </w:r>
            <w:r w:rsidR="004C760B" w:rsidRPr="002D71DF">
              <w:t xml:space="preserve"> </w:t>
            </w:r>
            <w:r w:rsidR="002C6C37" w:rsidRPr="002D71DF">
              <w:t>support</w:t>
            </w:r>
            <w:r w:rsidR="004C760B" w:rsidRPr="002D71DF">
              <w:t xml:space="preserve"> </w:t>
            </w:r>
            <w:r w:rsidR="00D80B8E" w:rsidRPr="002D71DF">
              <w:t>students</w:t>
            </w:r>
            <w:r w:rsidR="004C760B" w:rsidRPr="002D71DF">
              <w:t xml:space="preserve"> </w:t>
            </w:r>
            <w:r w:rsidR="00D80B8E" w:rsidRPr="002D71DF">
              <w:t>to</w:t>
            </w:r>
            <w:r w:rsidR="004C760B" w:rsidRPr="002D71DF">
              <w:t xml:space="preserve"> </w:t>
            </w:r>
            <w:r w:rsidR="00D80B8E" w:rsidRPr="002D71DF">
              <w:t>reflect</w:t>
            </w:r>
            <w:r w:rsidR="004C760B" w:rsidRPr="002D71DF">
              <w:t xml:space="preserve"> </w:t>
            </w:r>
            <w:r w:rsidR="00D80B8E" w:rsidRPr="002D71DF">
              <w:t>through</w:t>
            </w:r>
            <w:r w:rsidR="004C760B" w:rsidRPr="002D71DF">
              <w:t xml:space="preserve"> </w:t>
            </w:r>
            <w:r w:rsidR="00D80B8E" w:rsidRPr="002D71DF">
              <w:t>conversation</w:t>
            </w:r>
            <w:r w:rsidR="004C760B" w:rsidRPr="002D71DF">
              <w:t xml:space="preserve"> </w:t>
            </w:r>
            <w:r w:rsidR="00D80B8E" w:rsidRPr="002D71DF">
              <w:t>and</w:t>
            </w:r>
            <w:r w:rsidR="004C760B" w:rsidRPr="002D71DF">
              <w:t xml:space="preserve"> </w:t>
            </w:r>
            <w:r w:rsidR="00D80B8E" w:rsidRPr="002D71DF">
              <w:t>creative</w:t>
            </w:r>
            <w:r w:rsidR="004C760B" w:rsidRPr="002D71DF">
              <w:t xml:space="preserve"> </w:t>
            </w:r>
            <w:r w:rsidR="00D80B8E" w:rsidRPr="002D71DF">
              <w:t>documentation,</w:t>
            </w:r>
            <w:r w:rsidR="004C760B" w:rsidRPr="002D71DF">
              <w:t xml:space="preserve"> </w:t>
            </w:r>
            <w:r w:rsidR="00D80B8E" w:rsidRPr="002D71DF">
              <w:t>applying</w:t>
            </w:r>
            <w:r w:rsidR="004C760B" w:rsidRPr="002D71DF">
              <w:t xml:space="preserve"> </w:t>
            </w:r>
            <w:r w:rsidR="00D80B8E" w:rsidRPr="002D71DF">
              <w:t>the</w:t>
            </w:r>
            <w:r w:rsidR="004C760B" w:rsidRPr="002D71DF">
              <w:t xml:space="preserve"> </w:t>
            </w:r>
            <w:r w:rsidR="00D80B8E" w:rsidRPr="002D71DF">
              <w:t>principles</w:t>
            </w:r>
            <w:r w:rsidR="004C760B" w:rsidRPr="002D71DF">
              <w:t xml:space="preserve"> </w:t>
            </w:r>
            <w:r w:rsidR="00D80B8E" w:rsidRPr="002D71DF">
              <w:t>of</w:t>
            </w:r>
            <w:r w:rsidR="004C760B" w:rsidRPr="002D71DF">
              <w:t xml:space="preserve"> </w:t>
            </w:r>
            <w:r w:rsidR="00D80B8E" w:rsidRPr="002D71DF">
              <w:t>ethical</w:t>
            </w:r>
            <w:r w:rsidR="004C760B" w:rsidRPr="002D71DF">
              <w:t xml:space="preserve"> </w:t>
            </w:r>
            <w:r w:rsidR="00D80B8E" w:rsidRPr="002D71DF">
              <w:t>storytelling</w:t>
            </w:r>
            <w:r w:rsidR="004C760B" w:rsidRPr="002D71DF">
              <w:t xml:space="preserve"> </w:t>
            </w:r>
            <w:r w:rsidR="00314F5D">
              <w:t>–</w:t>
            </w:r>
            <w:r w:rsidR="004C760B" w:rsidRPr="002D71DF">
              <w:t xml:space="preserve"> </w:t>
            </w:r>
            <w:r w:rsidR="00D80B8E" w:rsidRPr="002D71DF">
              <w:t>listening,</w:t>
            </w:r>
            <w:r w:rsidR="004C760B" w:rsidRPr="002D71DF">
              <w:t xml:space="preserve"> </w:t>
            </w:r>
            <w:r w:rsidR="00D80B8E" w:rsidRPr="002D71DF">
              <w:t>reciprocity,</w:t>
            </w:r>
            <w:r w:rsidR="004C760B" w:rsidRPr="002D71DF">
              <w:t xml:space="preserve"> </w:t>
            </w:r>
            <w:r w:rsidR="00D80B8E" w:rsidRPr="002D71DF">
              <w:t>care,</w:t>
            </w:r>
            <w:r w:rsidR="004C760B" w:rsidRPr="002D71DF">
              <w:t xml:space="preserve"> </w:t>
            </w:r>
            <w:r w:rsidR="00D80B8E" w:rsidRPr="002D71DF">
              <w:t>letting</w:t>
            </w:r>
            <w:r w:rsidR="004C760B" w:rsidRPr="002D71DF">
              <w:t xml:space="preserve"> </w:t>
            </w:r>
            <w:r w:rsidR="00D80B8E" w:rsidRPr="002D71DF">
              <w:t>their</w:t>
            </w:r>
            <w:r w:rsidR="004C760B" w:rsidRPr="002D71DF">
              <w:t xml:space="preserve"> </w:t>
            </w:r>
            <w:r w:rsidR="00D80B8E" w:rsidRPr="002D71DF">
              <w:t>thoughts</w:t>
            </w:r>
            <w:r w:rsidR="004C760B" w:rsidRPr="002D71DF">
              <w:t xml:space="preserve"> </w:t>
            </w:r>
            <w:r w:rsidR="00D80B8E" w:rsidRPr="002D71DF">
              <w:t>be</w:t>
            </w:r>
            <w:r w:rsidR="004C760B" w:rsidRPr="002D71DF">
              <w:t xml:space="preserve"> </w:t>
            </w:r>
            <w:r w:rsidR="00D80B8E" w:rsidRPr="002D71DF">
              <w:t>seen,</w:t>
            </w:r>
            <w:r w:rsidR="004C760B" w:rsidRPr="002D71DF">
              <w:t xml:space="preserve"> </w:t>
            </w:r>
            <w:r w:rsidR="00D80B8E" w:rsidRPr="002D71DF">
              <w:t>respecting</w:t>
            </w:r>
            <w:r w:rsidR="004C760B" w:rsidRPr="002D71DF">
              <w:t xml:space="preserve"> </w:t>
            </w:r>
            <w:r w:rsidR="00D80B8E" w:rsidRPr="002D71DF">
              <w:t>other’s</w:t>
            </w:r>
            <w:r w:rsidR="004C760B" w:rsidRPr="002D71DF">
              <w:t xml:space="preserve"> </w:t>
            </w:r>
            <w:r w:rsidR="00D80B8E" w:rsidRPr="002D71DF">
              <w:t>thoughts</w:t>
            </w:r>
            <w:r w:rsidR="004C760B" w:rsidRPr="002D71DF">
              <w:t xml:space="preserve"> </w:t>
            </w:r>
            <w:r w:rsidR="00D80B8E" w:rsidRPr="002D71DF">
              <w:t>and</w:t>
            </w:r>
            <w:r w:rsidR="004C760B" w:rsidRPr="002D71DF">
              <w:t xml:space="preserve"> </w:t>
            </w:r>
            <w:r w:rsidR="00D80B8E" w:rsidRPr="002D71DF">
              <w:t>shared</w:t>
            </w:r>
            <w:r w:rsidR="004C760B" w:rsidRPr="002D71DF">
              <w:t xml:space="preserve"> </w:t>
            </w:r>
            <w:r w:rsidR="00D80B8E" w:rsidRPr="002D71DF">
              <w:t>ownership.</w:t>
            </w:r>
            <w:r w:rsidR="004C760B" w:rsidRPr="002D71DF">
              <w:t xml:space="preserve"> </w:t>
            </w:r>
          </w:p>
          <w:p w14:paraId="4CA725EB" w14:textId="2A072D2E" w:rsidR="0032683E" w:rsidRPr="002D71DF" w:rsidRDefault="0032683E" w:rsidP="0032683E">
            <w:pPr>
              <w:rPr>
                <w:b/>
                <w:bCs/>
              </w:rPr>
            </w:pPr>
            <w:r w:rsidRPr="002D71DF">
              <w:t>Suggested</w:t>
            </w:r>
            <w:r w:rsidR="004C760B" w:rsidRPr="002D71DF">
              <w:t xml:space="preserve"> </w:t>
            </w:r>
            <w:r w:rsidRPr="002D71DF">
              <w:t>reflection</w:t>
            </w:r>
            <w:r w:rsidR="004C760B" w:rsidRPr="002D71DF">
              <w:t xml:space="preserve"> </w:t>
            </w:r>
            <w:r w:rsidRPr="002D71DF">
              <w:t>strategies</w:t>
            </w:r>
            <w:r w:rsidR="004C760B" w:rsidRPr="002D71DF">
              <w:t xml:space="preserve"> </w:t>
            </w:r>
            <w:r w:rsidRPr="002D71DF">
              <w:t>include:</w:t>
            </w:r>
          </w:p>
          <w:p w14:paraId="43668B34" w14:textId="2B5B8FE1" w:rsidR="0032683E" w:rsidRPr="002D71DF" w:rsidRDefault="0032683E" w:rsidP="0032683E">
            <w:pPr>
              <w:rPr>
                <w:b/>
                <w:bCs/>
              </w:rPr>
            </w:pPr>
            <w:r w:rsidRPr="002D71DF">
              <w:rPr>
                <w:b/>
                <w:bCs/>
              </w:rPr>
              <w:t>Talking</w:t>
            </w:r>
            <w:r w:rsidR="004C760B" w:rsidRPr="002D71DF">
              <w:rPr>
                <w:b/>
                <w:bCs/>
              </w:rPr>
              <w:t xml:space="preserve"> </w:t>
            </w:r>
            <w:r w:rsidRPr="002D71DF">
              <w:rPr>
                <w:b/>
                <w:bCs/>
              </w:rPr>
              <w:t>in</w:t>
            </w:r>
            <w:r w:rsidR="004C760B" w:rsidRPr="002D71DF">
              <w:rPr>
                <w:b/>
                <w:bCs/>
              </w:rPr>
              <w:t xml:space="preserve"> </w:t>
            </w:r>
            <w:r w:rsidRPr="002D71DF">
              <w:rPr>
                <w:b/>
                <w:bCs/>
              </w:rPr>
              <w:t>pairs</w:t>
            </w:r>
          </w:p>
          <w:p w14:paraId="4FF713C5" w14:textId="122C44FE" w:rsidR="0032683E" w:rsidRPr="002D71DF" w:rsidRDefault="0032683E" w:rsidP="0032683E">
            <w:r w:rsidRPr="002D71DF">
              <w:t>Students</w:t>
            </w:r>
            <w:r w:rsidR="004C760B" w:rsidRPr="002D71DF">
              <w:t xml:space="preserve"> </w:t>
            </w:r>
            <w:r w:rsidRPr="002D71DF">
              <w:t>turn</w:t>
            </w:r>
            <w:r w:rsidR="004C760B" w:rsidRPr="002D71DF">
              <w:t xml:space="preserve"> </w:t>
            </w:r>
            <w:r w:rsidRPr="002D71DF">
              <w:t>to</w:t>
            </w:r>
            <w:r w:rsidR="004C760B" w:rsidRPr="002D71DF">
              <w:t xml:space="preserve"> </w:t>
            </w:r>
            <w:r w:rsidRPr="002D71DF">
              <w:t>a</w:t>
            </w:r>
            <w:r w:rsidR="004C760B" w:rsidRPr="002D71DF">
              <w:t xml:space="preserve"> </w:t>
            </w:r>
            <w:r w:rsidRPr="002D71DF">
              <w:t>partner</w:t>
            </w:r>
            <w:r w:rsidR="004C760B" w:rsidRPr="002D71DF">
              <w:t xml:space="preserve"> </w:t>
            </w:r>
            <w:r w:rsidRPr="002D71DF">
              <w:t>and</w:t>
            </w:r>
            <w:r w:rsidR="004C760B" w:rsidRPr="002D71DF">
              <w:t xml:space="preserve"> </w:t>
            </w:r>
            <w:r w:rsidRPr="002D71DF">
              <w:t>share</w:t>
            </w:r>
            <w:r w:rsidR="004C760B" w:rsidRPr="002D71DF">
              <w:t xml:space="preserve"> </w:t>
            </w:r>
            <w:r w:rsidRPr="002D71DF">
              <w:t>their</w:t>
            </w:r>
            <w:r w:rsidR="004C760B" w:rsidRPr="002D71DF">
              <w:t xml:space="preserve"> </w:t>
            </w:r>
            <w:r w:rsidRPr="002D71DF">
              <w:t>thoughts</w:t>
            </w:r>
            <w:r w:rsidR="004C760B" w:rsidRPr="002D71DF">
              <w:t xml:space="preserve"> </w:t>
            </w:r>
            <w:r w:rsidRPr="002D71DF">
              <w:t>with</w:t>
            </w:r>
            <w:r w:rsidR="004C760B" w:rsidRPr="002D71DF">
              <w:t xml:space="preserve"> </w:t>
            </w:r>
            <w:r w:rsidRPr="002D71DF">
              <w:t>one</w:t>
            </w:r>
            <w:r w:rsidR="004C760B" w:rsidRPr="002D71DF">
              <w:t xml:space="preserve"> </w:t>
            </w:r>
            <w:r w:rsidRPr="002D71DF">
              <w:t>another.</w:t>
            </w:r>
            <w:r w:rsidR="004C760B" w:rsidRPr="002D71DF">
              <w:t xml:space="preserve"> </w:t>
            </w:r>
            <w:r w:rsidRPr="002D71DF">
              <w:t>They</w:t>
            </w:r>
            <w:r w:rsidR="004C760B" w:rsidRPr="002D71DF">
              <w:t xml:space="preserve"> </w:t>
            </w:r>
            <w:r w:rsidRPr="002D71DF">
              <w:t>focus</w:t>
            </w:r>
            <w:r w:rsidR="004C760B" w:rsidRPr="002D71DF">
              <w:t xml:space="preserve"> </w:t>
            </w:r>
            <w:r w:rsidRPr="002D71DF">
              <w:t>on</w:t>
            </w:r>
            <w:r w:rsidR="004C760B" w:rsidRPr="002D71DF">
              <w:t xml:space="preserve"> </w:t>
            </w:r>
            <w:r w:rsidRPr="002D71DF">
              <w:t>listening</w:t>
            </w:r>
            <w:r w:rsidR="004C760B" w:rsidRPr="002D71DF">
              <w:t xml:space="preserve"> </w:t>
            </w:r>
            <w:r w:rsidRPr="002D71DF">
              <w:t>rather</w:t>
            </w:r>
            <w:r w:rsidR="004C760B" w:rsidRPr="002D71DF">
              <w:t xml:space="preserve"> </w:t>
            </w:r>
            <w:r w:rsidRPr="002D71DF">
              <w:t>than</w:t>
            </w:r>
            <w:r w:rsidR="004C760B" w:rsidRPr="002D71DF">
              <w:t xml:space="preserve"> </w:t>
            </w:r>
            <w:r w:rsidRPr="002D71DF">
              <w:lastRenderedPageBreak/>
              <w:t>replying.</w:t>
            </w:r>
            <w:r w:rsidR="004C760B" w:rsidRPr="002D71DF">
              <w:t xml:space="preserve"> </w:t>
            </w:r>
            <w:r w:rsidRPr="002D71DF">
              <w:t>They</w:t>
            </w:r>
            <w:r w:rsidR="004C760B" w:rsidRPr="002D71DF">
              <w:t xml:space="preserve"> </w:t>
            </w:r>
            <w:r w:rsidRPr="002D71DF">
              <w:t>then</w:t>
            </w:r>
            <w:r w:rsidR="004C760B" w:rsidRPr="002D71DF">
              <w:t xml:space="preserve"> </w:t>
            </w:r>
            <w:r w:rsidRPr="002D71DF">
              <w:t>swap</w:t>
            </w:r>
            <w:r w:rsidR="004C760B" w:rsidRPr="002D71DF">
              <w:t xml:space="preserve"> </w:t>
            </w:r>
            <w:r w:rsidRPr="002D71DF">
              <w:t>roles.</w:t>
            </w:r>
          </w:p>
          <w:p w14:paraId="54BE4A27" w14:textId="2037F0BB" w:rsidR="0032683E" w:rsidRPr="002D71DF" w:rsidRDefault="0032683E" w:rsidP="0032683E">
            <w:pPr>
              <w:rPr>
                <w:b/>
                <w:bCs/>
              </w:rPr>
            </w:pPr>
            <w:r w:rsidRPr="002D71DF">
              <w:rPr>
                <w:b/>
                <w:bCs/>
              </w:rPr>
              <w:t>Riffing</w:t>
            </w:r>
            <w:r w:rsidR="004C760B" w:rsidRPr="002D71DF">
              <w:rPr>
                <w:b/>
                <w:bCs/>
              </w:rPr>
              <w:t xml:space="preserve"> </w:t>
            </w:r>
            <w:r w:rsidRPr="002D71DF">
              <w:rPr>
                <w:b/>
                <w:bCs/>
              </w:rPr>
              <w:t>off</w:t>
            </w:r>
            <w:r w:rsidR="004C760B" w:rsidRPr="002D71DF">
              <w:rPr>
                <w:b/>
                <w:bCs/>
              </w:rPr>
              <w:t xml:space="preserve"> </w:t>
            </w:r>
            <w:r w:rsidRPr="002D71DF">
              <w:rPr>
                <w:b/>
                <w:bCs/>
              </w:rPr>
              <w:t>one</w:t>
            </w:r>
            <w:r w:rsidR="004C760B" w:rsidRPr="002D71DF">
              <w:rPr>
                <w:b/>
                <w:bCs/>
              </w:rPr>
              <w:t xml:space="preserve"> </w:t>
            </w:r>
            <w:r w:rsidRPr="002D71DF">
              <w:rPr>
                <w:b/>
                <w:bCs/>
              </w:rPr>
              <w:t>another</w:t>
            </w:r>
            <w:r w:rsidR="004C760B" w:rsidRPr="002D71DF">
              <w:rPr>
                <w:b/>
                <w:bCs/>
              </w:rPr>
              <w:t xml:space="preserve"> </w:t>
            </w:r>
            <w:r w:rsidRPr="002D71DF">
              <w:rPr>
                <w:b/>
                <w:bCs/>
              </w:rPr>
              <w:t>in</w:t>
            </w:r>
            <w:r w:rsidR="004C760B" w:rsidRPr="002D71DF">
              <w:rPr>
                <w:b/>
                <w:bCs/>
              </w:rPr>
              <w:t xml:space="preserve"> </w:t>
            </w:r>
            <w:r w:rsidRPr="002D71DF">
              <w:rPr>
                <w:b/>
                <w:bCs/>
              </w:rPr>
              <w:t>conversation</w:t>
            </w:r>
          </w:p>
          <w:p w14:paraId="232F8EFD" w14:textId="3D02C34D" w:rsidR="0032683E" w:rsidRPr="002D71DF" w:rsidRDefault="0032683E" w:rsidP="0032683E">
            <w:r w:rsidRPr="002D71DF">
              <w:t>Several</w:t>
            </w:r>
            <w:r w:rsidR="004C760B" w:rsidRPr="002D71DF">
              <w:t xml:space="preserve"> </w:t>
            </w:r>
            <w:r w:rsidRPr="002D71DF">
              <w:t>students</w:t>
            </w:r>
            <w:r w:rsidR="004C760B" w:rsidRPr="002D71DF">
              <w:t xml:space="preserve"> </w:t>
            </w:r>
            <w:r w:rsidRPr="002D71DF">
              <w:t>discuss</w:t>
            </w:r>
            <w:r w:rsidR="004C760B" w:rsidRPr="002D71DF">
              <w:t xml:space="preserve"> </w:t>
            </w:r>
            <w:r w:rsidRPr="002D71DF">
              <w:t>the</w:t>
            </w:r>
            <w:r w:rsidR="004C760B" w:rsidRPr="002D71DF">
              <w:t xml:space="preserve"> </w:t>
            </w:r>
            <w:r w:rsidRPr="002D71DF">
              <w:t>prompt</w:t>
            </w:r>
            <w:r w:rsidR="004C760B" w:rsidRPr="002D71DF">
              <w:t xml:space="preserve"> </w:t>
            </w:r>
            <w:r w:rsidRPr="002D71DF">
              <w:t>in</w:t>
            </w:r>
            <w:r w:rsidR="004C760B" w:rsidRPr="002D71DF">
              <w:t xml:space="preserve"> </w:t>
            </w:r>
            <w:r w:rsidRPr="002D71DF">
              <w:t>a</w:t>
            </w:r>
            <w:r w:rsidR="004C760B" w:rsidRPr="002D71DF">
              <w:t xml:space="preserve"> </w:t>
            </w:r>
            <w:r w:rsidRPr="002D71DF">
              <w:t>circle.</w:t>
            </w:r>
            <w:r w:rsidR="004C760B" w:rsidRPr="002D71DF">
              <w:t xml:space="preserve"> </w:t>
            </w:r>
          </w:p>
          <w:p w14:paraId="728D4B0F" w14:textId="54E9F38B" w:rsidR="0032683E" w:rsidRPr="002D71DF" w:rsidRDefault="0032683E" w:rsidP="0032683E">
            <w:pPr>
              <w:rPr>
                <w:b/>
                <w:bCs/>
              </w:rPr>
            </w:pPr>
            <w:r w:rsidRPr="002D71DF">
              <w:rPr>
                <w:b/>
                <w:bCs/>
              </w:rPr>
              <w:t>Individual</w:t>
            </w:r>
            <w:r w:rsidR="004C760B" w:rsidRPr="002D71DF">
              <w:rPr>
                <w:b/>
                <w:bCs/>
              </w:rPr>
              <w:t xml:space="preserve"> </w:t>
            </w:r>
            <w:r w:rsidRPr="002D71DF">
              <w:rPr>
                <w:b/>
                <w:bCs/>
              </w:rPr>
              <w:t>written</w:t>
            </w:r>
            <w:r w:rsidR="004C760B" w:rsidRPr="002D71DF">
              <w:rPr>
                <w:b/>
                <w:bCs/>
              </w:rPr>
              <w:t xml:space="preserve"> </w:t>
            </w:r>
            <w:r w:rsidRPr="002D71DF">
              <w:rPr>
                <w:b/>
                <w:bCs/>
              </w:rPr>
              <w:t>reflection</w:t>
            </w:r>
          </w:p>
          <w:p w14:paraId="318585C5" w14:textId="5AD48E4C" w:rsidR="0032683E" w:rsidRPr="002D71DF" w:rsidRDefault="0032683E" w:rsidP="0032683E">
            <w:r w:rsidRPr="002D71DF">
              <w:t>Students</w:t>
            </w:r>
            <w:r w:rsidR="004C760B" w:rsidRPr="002D71DF">
              <w:t xml:space="preserve"> </w:t>
            </w:r>
            <w:r w:rsidRPr="002D71DF">
              <w:t>find</w:t>
            </w:r>
            <w:r w:rsidR="004C760B" w:rsidRPr="002D71DF">
              <w:t xml:space="preserve"> </w:t>
            </w:r>
            <w:r w:rsidRPr="002D71DF">
              <w:t>a</w:t>
            </w:r>
            <w:r w:rsidR="004C760B" w:rsidRPr="002D71DF">
              <w:t xml:space="preserve"> </w:t>
            </w:r>
            <w:r w:rsidRPr="002D71DF">
              <w:t>comfortable</w:t>
            </w:r>
            <w:r w:rsidR="004C760B" w:rsidRPr="002D71DF">
              <w:t xml:space="preserve"> </w:t>
            </w:r>
            <w:r w:rsidRPr="002D71DF">
              <w:t>spot</w:t>
            </w:r>
            <w:r w:rsidR="004C760B" w:rsidRPr="002D71DF">
              <w:t xml:space="preserve"> </w:t>
            </w:r>
            <w:r w:rsidRPr="002D71DF">
              <w:t>to</w:t>
            </w:r>
            <w:r w:rsidR="004C760B" w:rsidRPr="002D71DF">
              <w:t xml:space="preserve"> </w:t>
            </w:r>
            <w:r w:rsidRPr="002D71DF">
              <w:t>write</w:t>
            </w:r>
            <w:r w:rsidR="004C760B" w:rsidRPr="002D71DF">
              <w:t xml:space="preserve"> </w:t>
            </w:r>
            <w:r w:rsidRPr="002D71DF">
              <w:t>their</w:t>
            </w:r>
            <w:r w:rsidR="004C760B" w:rsidRPr="002D71DF">
              <w:t xml:space="preserve"> </w:t>
            </w:r>
            <w:r w:rsidRPr="002D71DF">
              <w:t>thoughts</w:t>
            </w:r>
            <w:r w:rsidR="004C760B" w:rsidRPr="002D71DF">
              <w:t xml:space="preserve"> </w:t>
            </w:r>
            <w:r w:rsidRPr="002D71DF">
              <w:t>down.</w:t>
            </w:r>
          </w:p>
          <w:p w14:paraId="6A69B234" w14:textId="60D35D6F" w:rsidR="0032683E" w:rsidRPr="002D71DF" w:rsidRDefault="0032683E" w:rsidP="0032683E">
            <w:pPr>
              <w:rPr>
                <w:b/>
                <w:bCs/>
              </w:rPr>
            </w:pPr>
            <w:r w:rsidRPr="002D71DF">
              <w:rPr>
                <w:b/>
                <w:bCs/>
              </w:rPr>
              <w:t>Mapping</w:t>
            </w:r>
            <w:r w:rsidR="004C760B" w:rsidRPr="002D71DF">
              <w:rPr>
                <w:b/>
                <w:bCs/>
              </w:rPr>
              <w:t xml:space="preserve"> </w:t>
            </w:r>
            <w:r w:rsidRPr="002D71DF">
              <w:rPr>
                <w:b/>
                <w:bCs/>
              </w:rPr>
              <w:t>the</w:t>
            </w:r>
            <w:r w:rsidR="004C760B" w:rsidRPr="002D71DF">
              <w:rPr>
                <w:b/>
                <w:bCs/>
              </w:rPr>
              <w:t xml:space="preserve"> </w:t>
            </w:r>
            <w:r w:rsidRPr="002D71DF">
              <w:rPr>
                <w:b/>
                <w:bCs/>
              </w:rPr>
              <w:t>process</w:t>
            </w:r>
          </w:p>
          <w:p w14:paraId="73E65459" w14:textId="5C8DCEF0" w:rsidR="0032683E" w:rsidRPr="002D71DF" w:rsidRDefault="0032683E" w:rsidP="0032683E">
            <w:r w:rsidRPr="002D71DF">
              <w:t>Students</w:t>
            </w:r>
            <w:r w:rsidR="004C760B" w:rsidRPr="002D71DF">
              <w:t xml:space="preserve"> </w:t>
            </w:r>
            <w:r w:rsidRPr="002D71DF">
              <w:t>can</w:t>
            </w:r>
            <w:r w:rsidR="004C760B" w:rsidRPr="002D71DF">
              <w:t xml:space="preserve"> </w:t>
            </w:r>
            <w:r w:rsidRPr="002D71DF">
              <w:t>mind</w:t>
            </w:r>
            <w:r w:rsidR="004C760B" w:rsidRPr="002D71DF">
              <w:t xml:space="preserve"> </w:t>
            </w:r>
            <w:r w:rsidRPr="002D71DF">
              <w:t>map</w:t>
            </w:r>
            <w:r w:rsidR="004C760B" w:rsidRPr="002D71DF">
              <w:t xml:space="preserve"> </w:t>
            </w:r>
            <w:r w:rsidRPr="002D71DF">
              <w:t>or</w:t>
            </w:r>
            <w:r w:rsidR="004C760B" w:rsidRPr="002D71DF">
              <w:t xml:space="preserve"> </w:t>
            </w:r>
            <w:r w:rsidRPr="002D71DF">
              <w:t>visually</w:t>
            </w:r>
            <w:r w:rsidR="004C760B" w:rsidRPr="002D71DF">
              <w:t xml:space="preserve"> </w:t>
            </w:r>
            <w:r w:rsidRPr="002D71DF">
              <w:t>chart</w:t>
            </w:r>
            <w:r w:rsidR="004C760B" w:rsidRPr="002D71DF">
              <w:t xml:space="preserve"> </w:t>
            </w:r>
            <w:r w:rsidRPr="002D71DF">
              <w:t>their</w:t>
            </w:r>
            <w:r w:rsidR="004C760B" w:rsidRPr="002D71DF">
              <w:t xml:space="preserve"> </w:t>
            </w:r>
            <w:r w:rsidRPr="002D71DF">
              <w:t>thought</w:t>
            </w:r>
            <w:r w:rsidR="004C760B" w:rsidRPr="002D71DF">
              <w:t xml:space="preserve"> </w:t>
            </w:r>
            <w:r w:rsidRPr="002D71DF">
              <w:t>process</w:t>
            </w:r>
            <w:r w:rsidR="004C760B" w:rsidRPr="002D71DF">
              <w:t xml:space="preserve"> </w:t>
            </w:r>
            <w:r w:rsidRPr="002D71DF">
              <w:t>individually</w:t>
            </w:r>
            <w:r w:rsidR="004C760B" w:rsidRPr="002D71DF">
              <w:t xml:space="preserve"> </w:t>
            </w:r>
            <w:r w:rsidRPr="002D71DF">
              <w:t>or</w:t>
            </w:r>
            <w:r w:rsidR="004C760B" w:rsidRPr="002D71DF">
              <w:t xml:space="preserve"> </w:t>
            </w:r>
            <w:r w:rsidRPr="002D71DF">
              <w:t>collaboratively</w:t>
            </w:r>
            <w:r w:rsidR="004C760B" w:rsidRPr="002D71DF">
              <w:t xml:space="preserve"> </w:t>
            </w:r>
            <w:r w:rsidRPr="002D71DF">
              <w:t>on</w:t>
            </w:r>
            <w:r w:rsidR="004C760B" w:rsidRPr="002D71DF">
              <w:t xml:space="preserve"> </w:t>
            </w:r>
            <w:r w:rsidRPr="002D71DF">
              <w:t>a</w:t>
            </w:r>
            <w:r w:rsidR="004C760B" w:rsidRPr="002D71DF">
              <w:t xml:space="preserve"> </w:t>
            </w:r>
            <w:r w:rsidRPr="002D71DF">
              <w:t>large</w:t>
            </w:r>
            <w:r w:rsidR="004C760B" w:rsidRPr="002D71DF">
              <w:t xml:space="preserve"> </w:t>
            </w:r>
            <w:r w:rsidRPr="002D71DF">
              <w:t>sheet</w:t>
            </w:r>
            <w:r w:rsidR="004C760B" w:rsidRPr="002D71DF">
              <w:t xml:space="preserve"> </w:t>
            </w:r>
            <w:r w:rsidRPr="002D71DF">
              <w:t>of</w:t>
            </w:r>
            <w:r w:rsidR="004C760B" w:rsidRPr="002D71DF">
              <w:t xml:space="preserve"> </w:t>
            </w:r>
            <w:r w:rsidRPr="002D71DF">
              <w:t>paper.</w:t>
            </w:r>
          </w:p>
          <w:p w14:paraId="705316E5" w14:textId="3AA22721" w:rsidR="005C31C4" w:rsidRPr="002D71DF" w:rsidRDefault="005C31C4" w:rsidP="0032683E">
            <w:r w:rsidRPr="002D71DF">
              <w:t>Circulate</w:t>
            </w:r>
            <w:r w:rsidR="004C760B" w:rsidRPr="002D71DF">
              <w:t xml:space="preserve"> </w:t>
            </w:r>
            <w:r w:rsidRPr="002D71DF">
              <w:t>around</w:t>
            </w:r>
            <w:r w:rsidR="004C760B" w:rsidRPr="002D71DF">
              <w:t xml:space="preserve"> </w:t>
            </w:r>
            <w:r w:rsidRPr="002D71DF">
              <w:t>the</w:t>
            </w:r>
            <w:r w:rsidR="004C760B" w:rsidRPr="002D71DF">
              <w:t xml:space="preserve"> </w:t>
            </w:r>
            <w:r w:rsidRPr="002D71DF">
              <w:t>class</w:t>
            </w:r>
            <w:r w:rsidR="004C760B" w:rsidRPr="002D71DF">
              <w:t xml:space="preserve"> </w:t>
            </w:r>
            <w:r w:rsidRPr="002D71DF">
              <w:t>responding</w:t>
            </w:r>
            <w:r w:rsidR="004C760B" w:rsidRPr="002D71DF">
              <w:t xml:space="preserve"> </w:t>
            </w:r>
            <w:r w:rsidRPr="002D71DF">
              <w:t>to</w:t>
            </w:r>
            <w:r w:rsidR="004C760B" w:rsidRPr="002D71DF">
              <w:t xml:space="preserve"> </w:t>
            </w:r>
            <w:r w:rsidRPr="002D71DF">
              <w:t>student</w:t>
            </w:r>
            <w:r w:rsidR="004C760B" w:rsidRPr="002D71DF">
              <w:t xml:space="preserve"> </w:t>
            </w:r>
            <w:r w:rsidRPr="002D71DF">
              <w:t>need</w:t>
            </w:r>
            <w:r w:rsidR="004C760B" w:rsidRPr="002D71DF">
              <w:t xml:space="preserve"> </w:t>
            </w:r>
            <w:r w:rsidR="00660F79" w:rsidRPr="002D71DF">
              <w:t>and</w:t>
            </w:r>
            <w:r w:rsidR="004C760B" w:rsidRPr="002D71DF">
              <w:t xml:space="preserve"> </w:t>
            </w:r>
            <w:r w:rsidR="00660F79" w:rsidRPr="002D71DF">
              <w:t>encouraging</w:t>
            </w:r>
            <w:r w:rsidR="004C760B" w:rsidRPr="002D71DF">
              <w:t xml:space="preserve"> </w:t>
            </w:r>
            <w:r w:rsidR="00660F79" w:rsidRPr="002D71DF">
              <w:t>students</w:t>
            </w:r>
            <w:r w:rsidR="004C760B" w:rsidRPr="002D71DF">
              <w:t xml:space="preserve"> </w:t>
            </w:r>
            <w:r w:rsidR="00314F5D">
              <w:t xml:space="preserve">to </w:t>
            </w:r>
            <w:r w:rsidR="002E3FF3" w:rsidRPr="002D71DF">
              <w:t>reflect</w:t>
            </w:r>
            <w:r w:rsidR="004C760B" w:rsidRPr="002D71DF">
              <w:t xml:space="preserve"> </w:t>
            </w:r>
            <w:r w:rsidR="002E3FF3" w:rsidRPr="002D71DF">
              <w:t>in</w:t>
            </w:r>
            <w:r w:rsidR="004C760B" w:rsidRPr="002D71DF">
              <w:t xml:space="preserve"> </w:t>
            </w:r>
            <w:r w:rsidR="002E3FF3" w:rsidRPr="002D71DF">
              <w:t>tactile</w:t>
            </w:r>
            <w:r w:rsidR="004C760B" w:rsidRPr="002D71DF">
              <w:t xml:space="preserve"> </w:t>
            </w:r>
            <w:r w:rsidR="002E3FF3" w:rsidRPr="002D71DF">
              <w:t>and</w:t>
            </w:r>
            <w:r w:rsidR="004C760B" w:rsidRPr="002D71DF">
              <w:t xml:space="preserve"> </w:t>
            </w:r>
            <w:r w:rsidR="002E3FF3" w:rsidRPr="002D71DF">
              <w:t>enacted</w:t>
            </w:r>
            <w:r w:rsidR="004C760B" w:rsidRPr="002D71DF">
              <w:t xml:space="preserve"> </w:t>
            </w:r>
            <w:r w:rsidR="002E3FF3" w:rsidRPr="002D71DF">
              <w:t>ways</w:t>
            </w:r>
            <w:r w:rsidR="00660F79" w:rsidRPr="002D71DF">
              <w:t>,</w:t>
            </w:r>
            <w:r w:rsidR="004C760B" w:rsidRPr="002D71DF">
              <w:t xml:space="preserve"> </w:t>
            </w:r>
            <w:r w:rsidR="00660F79" w:rsidRPr="002D71DF">
              <w:t>to</w:t>
            </w:r>
            <w:r w:rsidR="004C760B" w:rsidRPr="002D71DF">
              <w:t xml:space="preserve"> </w:t>
            </w:r>
            <w:r w:rsidR="00660F79" w:rsidRPr="002D71DF">
              <w:t>make</w:t>
            </w:r>
            <w:r w:rsidR="004C760B" w:rsidRPr="002D71DF">
              <w:t xml:space="preserve"> </w:t>
            </w:r>
            <w:r w:rsidR="00660F79" w:rsidRPr="002D71DF">
              <w:t>their</w:t>
            </w:r>
            <w:r w:rsidR="004C760B" w:rsidRPr="002D71DF">
              <w:t xml:space="preserve"> </w:t>
            </w:r>
            <w:r w:rsidR="00660F79" w:rsidRPr="002D71DF">
              <w:t>individual</w:t>
            </w:r>
            <w:r w:rsidR="004C760B" w:rsidRPr="002D71DF">
              <w:t xml:space="preserve"> </w:t>
            </w:r>
            <w:r w:rsidR="00660F79" w:rsidRPr="002D71DF">
              <w:t>and</w:t>
            </w:r>
            <w:r w:rsidR="004C760B" w:rsidRPr="002D71DF">
              <w:t xml:space="preserve"> </w:t>
            </w:r>
            <w:r w:rsidR="00660F79" w:rsidRPr="002D71DF">
              <w:t>shared</w:t>
            </w:r>
            <w:r w:rsidR="004C760B" w:rsidRPr="002D71DF">
              <w:t xml:space="preserve"> </w:t>
            </w:r>
            <w:r w:rsidR="00660F79" w:rsidRPr="002D71DF">
              <w:t>thinking</w:t>
            </w:r>
            <w:r w:rsidR="004C760B" w:rsidRPr="002D71DF">
              <w:t xml:space="preserve"> </w:t>
            </w:r>
            <w:r w:rsidR="00660F79" w:rsidRPr="002D71DF">
              <w:t>visible.</w:t>
            </w:r>
            <w:r w:rsidR="004C760B" w:rsidRPr="002D71DF">
              <w:t xml:space="preserve"> </w:t>
            </w:r>
            <w:r w:rsidR="002E3FF3" w:rsidRPr="002D71DF">
              <w:t>Guide</w:t>
            </w:r>
            <w:r w:rsidR="004C760B" w:rsidRPr="002D71DF">
              <w:t xml:space="preserve"> </w:t>
            </w:r>
            <w:r w:rsidR="002E3FF3" w:rsidRPr="002D71DF">
              <w:t>students</w:t>
            </w:r>
            <w:r w:rsidR="004C760B" w:rsidRPr="002D71DF">
              <w:t xml:space="preserve"> </w:t>
            </w:r>
            <w:r w:rsidR="002E3FF3" w:rsidRPr="002D71DF">
              <w:t>to</w:t>
            </w:r>
            <w:r w:rsidR="004C760B" w:rsidRPr="002D71DF">
              <w:t xml:space="preserve"> </w:t>
            </w:r>
            <w:r w:rsidR="002E3FF3" w:rsidRPr="002D71DF">
              <w:t>reflect</w:t>
            </w:r>
            <w:r w:rsidR="004C760B" w:rsidRPr="002D71DF">
              <w:t xml:space="preserve"> </w:t>
            </w:r>
            <w:r w:rsidR="00660F79" w:rsidRPr="002D71DF">
              <w:t>ethically,</w:t>
            </w:r>
            <w:r w:rsidR="004C760B" w:rsidRPr="002D71DF">
              <w:t xml:space="preserve"> </w:t>
            </w:r>
            <w:r w:rsidR="00660F79" w:rsidRPr="002D71DF">
              <w:t>physically</w:t>
            </w:r>
            <w:r w:rsidR="004C760B" w:rsidRPr="002D71DF">
              <w:t xml:space="preserve"> </w:t>
            </w:r>
            <w:r w:rsidR="00660F79" w:rsidRPr="002D71DF">
              <w:t>and</w:t>
            </w:r>
            <w:r w:rsidR="004C760B" w:rsidRPr="002D71DF">
              <w:t xml:space="preserve"> </w:t>
            </w:r>
            <w:r w:rsidR="00660F79" w:rsidRPr="002D71DF">
              <w:t>socially.</w:t>
            </w:r>
          </w:p>
          <w:p w14:paraId="663EC3E7" w14:textId="105831A9" w:rsidR="0032683E" w:rsidRPr="002D71DF" w:rsidRDefault="0032683E" w:rsidP="0032683E">
            <w:r w:rsidRPr="002D71DF">
              <w:t>Following</w:t>
            </w:r>
            <w:r w:rsidR="004C760B" w:rsidRPr="002D71DF">
              <w:t xml:space="preserve"> </w:t>
            </w:r>
            <w:r w:rsidRPr="002D71DF">
              <w:t>this</w:t>
            </w:r>
            <w:r w:rsidR="004C760B" w:rsidRPr="002D71DF">
              <w:t xml:space="preserve"> </w:t>
            </w:r>
            <w:r w:rsidRPr="002D71DF">
              <w:t>reflection,</w:t>
            </w:r>
            <w:r w:rsidR="004C760B" w:rsidRPr="002D71DF">
              <w:t xml:space="preserve"> </w:t>
            </w:r>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share</w:t>
            </w:r>
            <w:r w:rsidR="004C760B" w:rsidRPr="002D71DF">
              <w:t xml:space="preserve"> </w:t>
            </w:r>
            <w:r w:rsidRPr="002D71DF">
              <w:t>back</w:t>
            </w:r>
            <w:r w:rsidR="004C760B" w:rsidRPr="002D71DF">
              <w:t xml:space="preserve"> </w:t>
            </w:r>
            <w:r w:rsidRPr="002D71DF">
              <w:t>with</w:t>
            </w:r>
            <w:r w:rsidR="004C760B" w:rsidRPr="002D71DF">
              <w:t xml:space="preserve"> </w:t>
            </w:r>
            <w:r w:rsidRPr="002D71DF">
              <w:t>the</w:t>
            </w:r>
            <w:r w:rsidR="004C760B" w:rsidRPr="002D71DF">
              <w:t xml:space="preserve"> </w:t>
            </w:r>
            <w:r w:rsidRPr="002D71DF">
              <w:t>class.</w:t>
            </w:r>
            <w:r w:rsidR="004C760B" w:rsidRPr="002D71DF">
              <w:t xml:space="preserve"> </w:t>
            </w:r>
            <w:r w:rsidRPr="002D71DF">
              <w:t>As</w:t>
            </w:r>
            <w:r w:rsidR="004C760B" w:rsidRPr="002D71DF">
              <w:t xml:space="preserve"> </w:t>
            </w:r>
            <w:r w:rsidRPr="002D71DF">
              <w:t>they</w:t>
            </w:r>
            <w:r w:rsidR="004C760B" w:rsidRPr="002D71DF">
              <w:t xml:space="preserve"> </w:t>
            </w:r>
            <w:r w:rsidRPr="002D71DF">
              <w:t>share,</w:t>
            </w:r>
            <w:r w:rsidR="004C760B" w:rsidRPr="002D71DF">
              <w:t xml:space="preserve"> </w:t>
            </w:r>
            <w:r w:rsidRPr="002D71DF">
              <w:t>document</w:t>
            </w:r>
            <w:r w:rsidR="004C760B" w:rsidRPr="002D71DF">
              <w:t xml:space="preserve"> </w:t>
            </w:r>
            <w:r w:rsidRPr="002D71DF">
              <w:t>their</w:t>
            </w:r>
            <w:r w:rsidR="004C760B" w:rsidRPr="002D71DF">
              <w:t xml:space="preserve"> </w:t>
            </w:r>
            <w:r w:rsidRPr="002D71DF">
              <w:t>ideas</w:t>
            </w:r>
            <w:r w:rsidR="004C760B" w:rsidRPr="002D71DF">
              <w:t xml:space="preserve"> </w:t>
            </w:r>
            <w:r w:rsidRPr="002D71DF">
              <w:t>and</w:t>
            </w:r>
            <w:r w:rsidR="004C760B" w:rsidRPr="002D71DF">
              <w:t xml:space="preserve"> </w:t>
            </w:r>
            <w:r w:rsidRPr="002D71DF">
              <w:t>use</w:t>
            </w:r>
            <w:r w:rsidR="004C760B" w:rsidRPr="002D71DF">
              <w:t xml:space="preserve"> </w:t>
            </w:r>
            <w:r w:rsidRPr="002D71DF">
              <w:t>these</w:t>
            </w:r>
            <w:r w:rsidR="004C760B" w:rsidRPr="002D71DF">
              <w:t xml:space="preserve"> </w:t>
            </w:r>
            <w:r w:rsidRPr="002D71DF">
              <w:t>to</w:t>
            </w:r>
            <w:r w:rsidR="004C760B" w:rsidRPr="002D71DF">
              <w:t xml:space="preserve"> </w:t>
            </w:r>
            <w:r w:rsidRPr="002D71DF">
              <w:t>generate</w:t>
            </w:r>
            <w:r w:rsidR="004C760B" w:rsidRPr="002D71DF">
              <w:t xml:space="preserve"> </w:t>
            </w:r>
            <w:r w:rsidRPr="002D71DF">
              <w:t>a</w:t>
            </w:r>
            <w:r w:rsidR="004C760B" w:rsidRPr="002D71DF">
              <w:t xml:space="preserve"> </w:t>
            </w:r>
            <w:r w:rsidRPr="002D71DF">
              <w:t>list</w:t>
            </w:r>
            <w:r w:rsidR="004C760B" w:rsidRPr="002D71DF">
              <w:t xml:space="preserve"> </w:t>
            </w:r>
            <w:r w:rsidRPr="002D71DF">
              <w:t>of</w:t>
            </w:r>
            <w:r w:rsidR="004C760B" w:rsidRPr="002D71DF">
              <w:t xml:space="preserve"> </w:t>
            </w:r>
            <w:r w:rsidRPr="002D71DF">
              <w:t>agreed</w:t>
            </w:r>
            <w:r w:rsidR="004C760B" w:rsidRPr="002D71DF">
              <w:t xml:space="preserve"> </w:t>
            </w:r>
            <w:r w:rsidRPr="002D71DF">
              <w:t>protocols</w:t>
            </w:r>
            <w:r w:rsidR="004C760B" w:rsidRPr="002D71DF">
              <w:t xml:space="preserve"> </w:t>
            </w:r>
            <w:r w:rsidRPr="002D71DF">
              <w:t>and</w:t>
            </w:r>
            <w:r w:rsidR="004C760B" w:rsidRPr="002D71DF">
              <w:t xml:space="preserve"> </w:t>
            </w:r>
            <w:r w:rsidRPr="002D71DF">
              <w:t>processes,</w:t>
            </w:r>
            <w:r w:rsidR="004C760B" w:rsidRPr="002D71DF">
              <w:t xml:space="preserve"> </w:t>
            </w:r>
            <w:r w:rsidRPr="002D71DF">
              <w:t>a</w:t>
            </w:r>
            <w:r w:rsidR="004C760B" w:rsidRPr="002D71DF">
              <w:t xml:space="preserve"> </w:t>
            </w:r>
            <w:r w:rsidRPr="002D71DF">
              <w:t>kind</w:t>
            </w:r>
            <w:r w:rsidR="004C760B" w:rsidRPr="002D71DF">
              <w:t xml:space="preserve"> </w:t>
            </w:r>
            <w:r w:rsidRPr="002D71DF">
              <w:t>of</w:t>
            </w:r>
            <w:r w:rsidR="004C760B" w:rsidRPr="002D71DF">
              <w:t xml:space="preserve"> </w:t>
            </w:r>
            <w:r w:rsidRPr="002D71DF">
              <w:t>blueprint</w:t>
            </w:r>
            <w:r w:rsidR="004C760B" w:rsidRPr="002D71DF">
              <w:t xml:space="preserve"> </w:t>
            </w:r>
            <w:r w:rsidRPr="002D71DF">
              <w:t>for</w:t>
            </w:r>
            <w:r w:rsidR="004C760B" w:rsidRPr="002D71DF">
              <w:t xml:space="preserve"> </w:t>
            </w:r>
            <w:r w:rsidRPr="002D71DF">
              <w:t>ethical</w:t>
            </w:r>
            <w:r w:rsidR="004C760B" w:rsidRPr="002D71DF">
              <w:t xml:space="preserve"> </w:t>
            </w:r>
            <w:r w:rsidR="00314F5D">
              <w:t>storytelling</w:t>
            </w:r>
            <w:r w:rsidRPr="002D71DF">
              <w:t>.</w:t>
            </w:r>
            <w:r w:rsidR="004C760B" w:rsidRPr="002D71DF">
              <w:t xml:space="preserve"> </w:t>
            </w:r>
            <w:r w:rsidRPr="002D71DF">
              <w:t>Display</w:t>
            </w:r>
            <w:r w:rsidR="004C760B" w:rsidRPr="002D71DF">
              <w:t xml:space="preserve"> </w:t>
            </w:r>
            <w:r w:rsidRPr="002D71DF">
              <w:t>the</w:t>
            </w:r>
            <w:r w:rsidR="004C760B" w:rsidRPr="002D71DF">
              <w:t xml:space="preserve"> </w:t>
            </w:r>
            <w:r w:rsidRPr="002D71DF">
              <w:t>blueprint</w:t>
            </w:r>
            <w:r w:rsidR="004C760B" w:rsidRPr="002D71DF">
              <w:t xml:space="preserve"> </w:t>
            </w:r>
            <w:r w:rsidRPr="002D71DF">
              <w:t>so</w:t>
            </w:r>
            <w:r w:rsidR="004C760B" w:rsidRPr="002D71DF">
              <w:t xml:space="preserve"> </w:t>
            </w:r>
            <w:r w:rsidRPr="002D71DF">
              <w:t>that</w:t>
            </w:r>
            <w:r w:rsidR="004C760B" w:rsidRPr="002D71DF">
              <w:t xml:space="preserve"> </w:t>
            </w:r>
            <w:r w:rsidRPr="002D71DF">
              <w:t>students</w:t>
            </w:r>
            <w:r w:rsidR="004C760B" w:rsidRPr="002D71DF">
              <w:t xml:space="preserve"> </w:t>
            </w:r>
            <w:r w:rsidRPr="002D71DF">
              <w:t>can</w:t>
            </w:r>
            <w:r w:rsidR="004C760B" w:rsidRPr="002D71DF">
              <w:t xml:space="preserve"> </w:t>
            </w:r>
            <w:r w:rsidRPr="002D71DF">
              <w:t>refer</w:t>
            </w:r>
            <w:r w:rsidR="004C760B" w:rsidRPr="002D71DF">
              <w:t xml:space="preserve"> </w:t>
            </w:r>
            <w:r w:rsidRPr="002D71DF">
              <w:t>to</w:t>
            </w:r>
            <w:r w:rsidR="004C760B" w:rsidRPr="002D71DF">
              <w:t xml:space="preserve"> </w:t>
            </w:r>
            <w:r w:rsidRPr="002D71DF">
              <w:t>these</w:t>
            </w:r>
            <w:r w:rsidR="004C760B" w:rsidRPr="002D71DF">
              <w:t xml:space="preserve"> </w:t>
            </w:r>
            <w:r w:rsidRPr="002D71DF">
              <w:t>principles</w:t>
            </w:r>
            <w:r w:rsidR="004C760B" w:rsidRPr="002D71DF">
              <w:t xml:space="preserve"> </w:t>
            </w:r>
            <w:r w:rsidRPr="002D71DF">
              <w:t>as</w:t>
            </w:r>
            <w:r w:rsidR="004C760B" w:rsidRPr="002D71DF">
              <w:t xml:space="preserve"> </w:t>
            </w:r>
            <w:r w:rsidRPr="002D71DF">
              <w:t>they</w:t>
            </w:r>
            <w:r w:rsidR="004C760B" w:rsidRPr="002D71DF">
              <w:t xml:space="preserve"> </w:t>
            </w:r>
            <w:r w:rsidRPr="002D71DF">
              <w:t>explore,</w:t>
            </w:r>
            <w:r w:rsidR="004C760B" w:rsidRPr="002D71DF">
              <w:t xml:space="preserve"> </w:t>
            </w:r>
            <w:r w:rsidRPr="002D71DF">
              <w:t>interpret</w:t>
            </w:r>
            <w:r w:rsidR="004C760B" w:rsidRPr="002D71DF">
              <w:t xml:space="preserve"> </w:t>
            </w:r>
            <w:r w:rsidRPr="002D71DF">
              <w:t>and</w:t>
            </w:r>
            <w:r w:rsidR="004C760B" w:rsidRPr="002D71DF">
              <w:t xml:space="preserve"> </w:t>
            </w:r>
            <w:r w:rsidRPr="002D71DF">
              <w:t>embody</w:t>
            </w:r>
            <w:r w:rsidR="004C760B" w:rsidRPr="002D71DF">
              <w:t xml:space="preserve"> </w:t>
            </w:r>
            <w:r w:rsidRPr="002D71DF">
              <w:t>stories</w:t>
            </w:r>
            <w:r w:rsidR="004C760B" w:rsidRPr="002D71DF">
              <w:t xml:space="preserve"> </w:t>
            </w:r>
            <w:r w:rsidRPr="002D71DF">
              <w:t>across</w:t>
            </w:r>
            <w:r w:rsidR="004C760B" w:rsidRPr="002D71DF">
              <w:t xml:space="preserve"> </w:t>
            </w:r>
            <w:r w:rsidRPr="002D71DF">
              <w:t>the</w:t>
            </w:r>
            <w:r w:rsidR="004C760B" w:rsidRPr="002D71DF">
              <w:t xml:space="preserve"> </w:t>
            </w:r>
            <w:r w:rsidRPr="002D71DF">
              <w:t>following</w:t>
            </w:r>
            <w:r w:rsidR="004C760B" w:rsidRPr="002D71DF">
              <w:t xml:space="preserve"> </w:t>
            </w:r>
            <w:r w:rsidRPr="002D71DF">
              <w:t>learning</w:t>
            </w:r>
            <w:r w:rsidR="004C760B" w:rsidRPr="002D71DF">
              <w:t xml:space="preserve"> </w:t>
            </w:r>
            <w:r w:rsidRPr="002D71DF">
              <w:t>sequences.</w:t>
            </w:r>
          </w:p>
          <w:p w14:paraId="10EE7293" w14:textId="56C9F7A2" w:rsidR="0032683E" w:rsidRPr="002D71DF" w:rsidRDefault="0032683E" w:rsidP="0032683E">
            <w:pPr>
              <w:rPr>
                <w:rFonts w:eastAsia="Arial"/>
                <w:b/>
              </w:rPr>
            </w:pPr>
            <w:r w:rsidRPr="002D71DF">
              <w:rPr>
                <w:rFonts w:eastAsia="Arial"/>
                <w:b/>
              </w:rPr>
              <w:t>Activity</w:t>
            </w:r>
            <w:r w:rsidR="004C760B" w:rsidRPr="002D71DF">
              <w:rPr>
                <w:rFonts w:eastAsia="Arial"/>
                <w:b/>
              </w:rPr>
              <w:t xml:space="preserve"> </w:t>
            </w:r>
            <w:r w:rsidRPr="002D71DF">
              <w:rPr>
                <w:rFonts w:eastAsia="Arial"/>
                <w:b/>
              </w:rPr>
              <w:t>1.5</w:t>
            </w:r>
            <w:r w:rsidR="004C760B" w:rsidRPr="002D71DF">
              <w:rPr>
                <w:rFonts w:eastAsia="Arial"/>
                <w:b/>
              </w:rPr>
              <w:t xml:space="preserve"> </w:t>
            </w:r>
            <w:r w:rsidRPr="002D71DF">
              <w:rPr>
                <w:rFonts w:eastAsia="Arial"/>
                <w:b/>
              </w:rPr>
              <w:t>–</w:t>
            </w:r>
            <w:r w:rsidR="004C760B" w:rsidRPr="002D71DF">
              <w:rPr>
                <w:rFonts w:eastAsia="Arial"/>
                <w:b/>
              </w:rPr>
              <w:t xml:space="preserve"> </w:t>
            </w:r>
            <w:r w:rsidRPr="002D71DF">
              <w:rPr>
                <w:rFonts w:eastAsia="Arial"/>
                <w:b/>
              </w:rPr>
              <w:t>playwright’s</w:t>
            </w:r>
            <w:r w:rsidR="004C760B" w:rsidRPr="002D71DF">
              <w:rPr>
                <w:rFonts w:eastAsia="Arial"/>
                <w:b/>
              </w:rPr>
              <w:t xml:space="preserve"> </w:t>
            </w:r>
            <w:r w:rsidRPr="002D71DF">
              <w:rPr>
                <w:rFonts w:eastAsia="Arial"/>
                <w:b/>
              </w:rPr>
              <w:t>journal</w:t>
            </w:r>
            <w:r w:rsidR="00FC2068">
              <w:rPr>
                <w:rFonts w:eastAsia="Arial"/>
                <w:b/>
              </w:rPr>
              <w:t xml:space="preserve"> –</w:t>
            </w:r>
            <w:r w:rsidR="004C760B" w:rsidRPr="002D71DF">
              <w:rPr>
                <w:rFonts w:eastAsia="Arial"/>
                <w:b/>
              </w:rPr>
              <w:t xml:space="preserve"> </w:t>
            </w:r>
            <w:r w:rsidRPr="002D71DF">
              <w:rPr>
                <w:rFonts w:eastAsia="Arial"/>
                <w:b/>
              </w:rPr>
              <w:t>documenting</w:t>
            </w:r>
            <w:r w:rsidR="004C760B" w:rsidRPr="002D71DF">
              <w:rPr>
                <w:rFonts w:eastAsia="Arial"/>
                <w:b/>
              </w:rPr>
              <w:t xml:space="preserve"> </w:t>
            </w:r>
            <w:r w:rsidRPr="002D71DF">
              <w:rPr>
                <w:rFonts w:eastAsia="Arial"/>
                <w:b/>
              </w:rPr>
              <w:t>ideas</w:t>
            </w:r>
          </w:p>
          <w:p w14:paraId="26AE3C55" w14:textId="40992152" w:rsidR="0032683E" w:rsidRPr="002D71DF" w:rsidRDefault="0032683E" w:rsidP="00205451">
            <w:pPr>
              <w:pStyle w:val="FeatureBox2"/>
            </w:pPr>
            <w:r w:rsidRPr="002D71DF">
              <w:rPr>
                <w:rStyle w:val="Strong"/>
              </w:rPr>
              <w:lastRenderedPageBreak/>
              <w:t>Teacher</w:t>
            </w:r>
            <w:r w:rsidR="004C760B" w:rsidRPr="002D71DF">
              <w:rPr>
                <w:rStyle w:val="Strong"/>
              </w:rPr>
              <w:t xml:space="preserve"> </w:t>
            </w:r>
            <w:r w:rsidRPr="002D71DF">
              <w:rPr>
                <w:rStyle w:val="Strong"/>
              </w:rPr>
              <w:t>note:</w:t>
            </w:r>
            <w:r w:rsidR="004C760B" w:rsidRPr="002D71DF">
              <w:t xml:space="preserve"> </w:t>
            </w:r>
            <w:r w:rsidRPr="002D71DF">
              <w:t>in</w:t>
            </w:r>
            <w:r w:rsidR="004C760B" w:rsidRPr="002D71DF">
              <w:t xml:space="preserve"> </w:t>
            </w:r>
            <w:r w:rsidRPr="002D71DF">
              <w:t>this</w:t>
            </w:r>
            <w:r w:rsidR="004C760B" w:rsidRPr="002D71DF">
              <w:t xml:space="preserve"> </w:t>
            </w:r>
            <w:r w:rsidRPr="002D71DF">
              <w:t>activity,</w:t>
            </w:r>
            <w:r w:rsidR="004C760B" w:rsidRPr="002D71DF">
              <w:t xml:space="preserve"> </w:t>
            </w:r>
            <w:r w:rsidRPr="002D71DF">
              <w:t>students</w:t>
            </w:r>
            <w:r w:rsidR="004C760B" w:rsidRPr="002D71DF">
              <w:t xml:space="preserve"> </w:t>
            </w:r>
            <w:r w:rsidRPr="002D71DF">
              <w:t>will</w:t>
            </w:r>
            <w:r w:rsidR="004C760B" w:rsidRPr="002D71DF">
              <w:t xml:space="preserve"> </w:t>
            </w:r>
            <w:r w:rsidRPr="002D71DF">
              <w:t>need</w:t>
            </w:r>
            <w:r w:rsidR="004C760B" w:rsidRPr="002D71DF">
              <w:t xml:space="preserve"> </w:t>
            </w:r>
            <w:r w:rsidRPr="002D71DF">
              <w:t>to</w:t>
            </w:r>
            <w:r w:rsidR="004C760B" w:rsidRPr="002D71DF">
              <w:t xml:space="preserve"> </w:t>
            </w:r>
            <w:r w:rsidRPr="002D71DF">
              <w:t>set</w:t>
            </w:r>
            <w:r w:rsidR="004C760B" w:rsidRPr="002D71DF">
              <w:t xml:space="preserve"> </w:t>
            </w:r>
            <w:r w:rsidRPr="002D71DF">
              <w:t>up</w:t>
            </w:r>
            <w:r w:rsidR="004C760B" w:rsidRPr="002D71DF">
              <w:t xml:space="preserve"> </w:t>
            </w:r>
            <w:r w:rsidRPr="002D71DF">
              <w:t>their</w:t>
            </w:r>
            <w:r w:rsidR="004C760B" w:rsidRPr="002D71DF">
              <w:t xml:space="preserve"> </w:t>
            </w:r>
            <w:r w:rsidRPr="002D71DF">
              <w:t>‘playwright’s</w:t>
            </w:r>
            <w:r w:rsidR="004C760B" w:rsidRPr="002D71DF">
              <w:t xml:space="preserve"> </w:t>
            </w:r>
            <w:r w:rsidRPr="002D71DF">
              <w:t>journal’.</w:t>
            </w:r>
            <w:r w:rsidR="004C760B" w:rsidRPr="002D71DF">
              <w:t xml:space="preserve"> </w:t>
            </w:r>
            <w:r w:rsidRPr="002D71DF">
              <w:t>If</w:t>
            </w:r>
            <w:r w:rsidR="004C760B" w:rsidRPr="002D71DF">
              <w:t xml:space="preserve"> </w:t>
            </w:r>
            <w:r w:rsidRPr="002D71DF">
              <w:t>they</w:t>
            </w:r>
            <w:r w:rsidR="004C760B" w:rsidRPr="002D71DF">
              <w:t xml:space="preserve"> </w:t>
            </w:r>
            <w:r w:rsidRPr="002D71DF">
              <w:t>choose</w:t>
            </w:r>
            <w:r w:rsidR="004C760B" w:rsidRPr="002D71DF">
              <w:t xml:space="preserve"> </w:t>
            </w:r>
            <w:r w:rsidRPr="002D71DF">
              <w:t>to</w:t>
            </w:r>
            <w:r w:rsidR="004C760B" w:rsidRPr="002D71DF">
              <w:t xml:space="preserve"> </w:t>
            </w:r>
            <w:r w:rsidRPr="002D71DF">
              <w:t>use</w:t>
            </w:r>
            <w:r w:rsidR="004C760B" w:rsidRPr="002D71DF">
              <w:t xml:space="preserve"> </w:t>
            </w:r>
            <w:r w:rsidRPr="002D71DF">
              <w:t>digital</w:t>
            </w:r>
            <w:r w:rsidR="004C760B" w:rsidRPr="002D71DF">
              <w:t xml:space="preserve"> </w:t>
            </w:r>
            <w:r w:rsidRPr="002D71DF">
              <w:t>documentation</w:t>
            </w:r>
            <w:r w:rsidR="004C760B" w:rsidRPr="002D71DF">
              <w:t xml:space="preserve"> </w:t>
            </w:r>
            <w:r w:rsidRPr="002D71DF">
              <w:t>processes,</w:t>
            </w:r>
            <w:r w:rsidR="004C760B" w:rsidRPr="002D71DF">
              <w:t xml:space="preserve"> </w:t>
            </w:r>
            <w:r w:rsidRPr="002D71DF">
              <w:t>teachers</w:t>
            </w:r>
            <w:r w:rsidR="004C760B" w:rsidRPr="002D71DF">
              <w:t xml:space="preserve"> </w:t>
            </w:r>
            <w:r w:rsidRPr="002D71DF">
              <w:t>can</w:t>
            </w:r>
            <w:r w:rsidR="004C760B" w:rsidRPr="002D71DF">
              <w:t xml:space="preserve"> </w:t>
            </w:r>
            <w:r w:rsidRPr="002D71DF">
              <w:t>provide</w:t>
            </w:r>
            <w:r w:rsidR="004C760B" w:rsidRPr="002D71DF">
              <w:t xml:space="preserve"> </w:t>
            </w:r>
            <w:r w:rsidRPr="002D71DF">
              <w:t>students</w:t>
            </w:r>
            <w:r w:rsidR="004C760B" w:rsidRPr="002D71DF">
              <w:t xml:space="preserve"> </w:t>
            </w:r>
            <w:r w:rsidRPr="002D71DF">
              <w:t>with</w:t>
            </w:r>
            <w:r w:rsidR="004C760B" w:rsidRPr="002D71DF">
              <w:t xml:space="preserve"> </w:t>
            </w:r>
            <w:r w:rsidRPr="002D71DF">
              <w:t>copies</w:t>
            </w:r>
            <w:r w:rsidR="004C760B" w:rsidRPr="002D71DF">
              <w:t xml:space="preserve"> </w:t>
            </w:r>
            <w:r w:rsidRPr="002D71DF">
              <w:t>of</w:t>
            </w:r>
            <w:r w:rsidR="004C760B" w:rsidRPr="002D71DF">
              <w:t xml:space="preserve"> </w:t>
            </w:r>
            <w:r w:rsidRPr="002D71DF">
              <w:t>the</w:t>
            </w:r>
            <w:r w:rsidR="004C760B" w:rsidRPr="002D71DF">
              <w:t xml:space="preserve"> </w:t>
            </w:r>
            <w:r w:rsidRPr="002D71DF">
              <w:t>writing</w:t>
            </w:r>
            <w:r w:rsidR="004C760B" w:rsidRPr="002D71DF">
              <w:t xml:space="preserve"> </w:t>
            </w:r>
            <w:r w:rsidRPr="002D71DF">
              <w:t>prompts</w:t>
            </w:r>
            <w:r w:rsidR="004C760B" w:rsidRPr="002D71DF">
              <w:t xml:space="preserve"> </w:t>
            </w:r>
            <w:r w:rsidRPr="002D71DF">
              <w:t>in</w:t>
            </w:r>
            <w:r w:rsidR="004C760B" w:rsidRPr="002D71DF">
              <w:t xml:space="preserve"> </w:t>
            </w:r>
            <w:r w:rsidRPr="002D71DF">
              <w:t>the</w:t>
            </w:r>
            <w:r w:rsidR="004C760B" w:rsidRPr="002D71DF">
              <w:t xml:space="preserve"> </w:t>
            </w:r>
            <w:r w:rsidRPr="002D71DF">
              <w:t>‘Slide</w:t>
            </w:r>
            <w:r w:rsidR="004C760B" w:rsidRPr="002D71DF">
              <w:t xml:space="preserve"> </w:t>
            </w:r>
            <w:r w:rsidRPr="002D71DF">
              <w:t>deck</w:t>
            </w:r>
            <w:r w:rsidR="004C760B" w:rsidRPr="002D71DF">
              <w:t xml:space="preserve"> </w:t>
            </w:r>
            <w:r w:rsidRPr="002D71DF">
              <w:t>–</w:t>
            </w:r>
            <w:r w:rsidR="004C760B" w:rsidRPr="002D71DF">
              <w:t xml:space="preserve"> </w:t>
            </w:r>
            <w:r w:rsidRPr="002D71DF">
              <w:t>Finding</w:t>
            </w:r>
            <w:r w:rsidR="004C760B" w:rsidRPr="002D71DF">
              <w:t xml:space="preserve"> </w:t>
            </w:r>
            <w:r w:rsidRPr="002D71DF">
              <w:t>voice</w:t>
            </w:r>
            <w:r w:rsidR="007C1ECD">
              <w:t xml:space="preserve"> </w:t>
            </w:r>
            <w:r w:rsidR="007C1ECD" w:rsidRPr="007C1ECD">
              <w:t>– crafting a play</w:t>
            </w:r>
            <w:r w:rsidRPr="002D71DF">
              <w:t>’,</w:t>
            </w:r>
            <w:r w:rsidR="004C760B" w:rsidRPr="002D71DF">
              <w:t xml:space="preserve"> </w:t>
            </w:r>
            <w:r w:rsidRPr="002D71DF">
              <w:t>which</w:t>
            </w:r>
            <w:r w:rsidR="004C760B" w:rsidRPr="002D71DF">
              <w:t xml:space="preserve"> </w:t>
            </w:r>
            <w:r w:rsidRPr="002D71DF">
              <w:t>can</w:t>
            </w:r>
            <w:r w:rsidR="004C760B" w:rsidRPr="002D71DF">
              <w:t xml:space="preserve"> </w:t>
            </w:r>
            <w:r w:rsidRPr="002D71DF">
              <w:t>be</w:t>
            </w:r>
            <w:r w:rsidR="004C760B" w:rsidRPr="002D71DF">
              <w:t xml:space="preserve"> </w:t>
            </w:r>
            <w:r w:rsidRPr="002D71DF">
              <w:t>downloaded</w:t>
            </w:r>
            <w:r w:rsidR="004C760B" w:rsidRPr="002D71DF">
              <w:t xml:space="preserve"> </w:t>
            </w:r>
            <w:r w:rsidRPr="002D71DF">
              <w:t>from</w:t>
            </w:r>
            <w:r w:rsidR="004C760B" w:rsidRPr="002D71DF">
              <w:t xml:space="preserve"> </w:t>
            </w:r>
            <w:r w:rsidRPr="002D71DF">
              <w:t>the</w:t>
            </w:r>
            <w:r w:rsidR="004C760B" w:rsidRPr="002D71DF">
              <w:t xml:space="preserve"> </w:t>
            </w:r>
            <w:hyperlink r:id="rId21">
              <w:r w:rsidRPr="002D71DF">
                <w:rPr>
                  <w:rStyle w:val="Hyperlink"/>
                </w:rPr>
                <w:t>Drama</w:t>
              </w:r>
              <w:r w:rsidR="004C760B" w:rsidRPr="002D71DF">
                <w:rPr>
                  <w:rStyle w:val="Hyperlink"/>
                </w:rPr>
                <w:t xml:space="preserve"> </w:t>
              </w:r>
              <w:r w:rsidRPr="002D71DF">
                <w:rPr>
                  <w:rStyle w:val="Hyperlink"/>
                </w:rPr>
                <w:t>7–10</w:t>
              </w:r>
              <w:r w:rsidR="004C760B" w:rsidRPr="002D71DF">
                <w:rPr>
                  <w:rStyle w:val="Hyperlink"/>
                </w:rPr>
                <w:t xml:space="preserve"> </w:t>
              </w:r>
              <w:r w:rsidRPr="002D71DF">
                <w:rPr>
                  <w:rStyle w:val="Hyperlink"/>
                </w:rPr>
                <w:t>(2023)</w:t>
              </w:r>
            </w:hyperlink>
            <w:r w:rsidR="004C760B" w:rsidRPr="002D71DF">
              <w:t xml:space="preserve"> </w:t>
            </w:r>
            <w:r w:rsidRPr="002D71DF">
              <w:t>webpage.</w:t>
            </w:r>
          </w:p>
          <w:p w14:paraId="054D54EF" w14:textId="52EC9C4B" w:rsidR="0032683E" w:rsidRPr="002D71DF" w:rsidRDefault="0032683E" w:rsidP="00205451">
            <w:pPr>
              <w:pStyle w:val="FeatureBox2"/>
            </w:pPr>
            <w:r w:rsidRPr="002D71DF">
              <w:t>Throughout</w:t>
            </w:r>
            <w:r w:rsidR="004C760B" w:rsidRPr="002D71DF">
              <w:t xml:space="preserve"> </w:t>
            </w:r>
            <w:r w:rsidRPr="002D71DF">
              <w:t>this</w:t>
            </w:r>
            <w:r w:rsidR="004C760B" w:rsidRPr="002D71DF">
              <w:t xml:space="preserve"> </w:t>
            </w:r>
            <w:r w:rsidRPr="002D71DF">
              <w:t>unit,</w:t>
            </w:r>
            <w:r w:rsidR="004C760B" w:rsidRPr="002D71DF">
              <w:t xml:space="preserve"> </w:t>
            </w:r>
            <w:r w:rsidRPr="002D71DF">
              <w:t>students</w:t>
            </w:r>
            <w:r w:rsidR="004C760B" w:rsidRPr="002D71DF">
              <w:t xml:space="preserve"> </w:t>
            </w:r>
            <w:r w:rsidRPr="002D71DF">
              <w:t>will</w:t>
            </w:r>
            <w:r w:rsidR="004C760B" w:rsidRPr="002D71DF">
              <w:t xml:space="preserve"> </w:t>
            </w:r>
            <w:r w:rsidRPr="002D71DF">
              <w:t>need</w:t>
            </w:r>
            <w:r w:rsidR="004C760B" w:rsidRPr="002D71DF">
              <w:t xml:space="preserve"> </w:t>
            </w:r>
            <w:r w:rsidRPr="002D71DF">
              <w:t>accessible</w:t>
            </w:r>
            <w:r w:rsidR="004C760B" w:rsidRPr="002D71DF">
              <w:t xml:space="preserve"> </w:t>
            </w:r>
            <w:r w:rsidRPr="002D71DF">
              <w:t>shared</w:t>
            </w:r>
            <w:r w:rsidR="004C760B" w:rsidRPr="002D71DF">
              <w:t xml:space="preserve"> </w:t>
            </w:r>
            <w:r w:rsidRPr="002D71DF">
              <w:t>places</w:t>
            </w:r>
            <w:r w:rsidR="004C760B" w:rsidRPr="002D71DF">
              <w:t xml:space="preserve"> </w:t>
            </w:r>
            <w:r w:rsidRPr="002D71DF">
              <w:t>to</w:t>
            </w:r>
            <w:r w:rsidR="004C760B" w:rsidRPr="002D71DF">
              <w:t xml:space="preserve"> </w:t>
            </w:r>
            <w:r w:rsidRPr="002D71DF">
              <w:t>store</w:t>
            </w:r>
            <w:r w:rsidR="004C760B" w:rsidRPr="002D71DF">
              <w:t xml:space="preserve"> </w:t>
            </w:r>
            <w:r w:rsidRPr="002D71DF">
              <w:t>and</w:t>
            </w:r>
            <w:r w:rsidR="004C760B" w:rsidRPr="002D71DF">
              <w:t xml:space="preserve"> </w:t>
            </w:r>
            <w:r w:rsidRPr="002D71DF">
              <w:t>document</w:t>
            </w:r>
            <w:r w:rsidR="004C760B" w:rsidRPr="002D71DF">
              <w:t xml:space="preserve"> </w:t>
            </w:r>
            <w:r w:rsidRPr="002D71DF">
              <w:t>their</w:t>
            </w:r>
            <w:r w:rsidR="004C760B" w:rsidRPr="002D71DF">
              <w:t xml:space="preserve"> </w:t>
            </w:r>
            <w:r w:rsidRPr="002D71DF">
              <w:t>writing</w:t>
            </w:r>
            <w:r w:rsidR="004C760B" w:rsidRPr="002D71DF">
              <w:t xml:space="preserve"> </w:t>
            </w:r>
            <w:r w:rsidRPr="002D71DF">
              <w:t>prompt</w:t>
            </w:r>
            <w:r w:rsidR="004C760B" w:rsidRPr="002D71DF">
              <w:t xml:space="preserve"> </w:t>
            </w:r>
            <w:r w:rsidRPr="002D71DF">
              <w:t>responses</w:t>
            </w:r>
            <w:r w:rsidR="004C760B" w:rsidRPr="002D71DF">
              <w:t xml:space="preserve"> </w:t>
            </w:r>
            <w:r w:rsidRPr="002D71DF">
              <w:t>and</w:t>
            </w:r>
            <w:r w:rsidR="004C760B" w:rsidRPr="002D71DF">
              <w:t xml:space="preserve"> </w:t>
            </w:r>
            <w:r w:rsidRPr="002D71DF">
              <w:t>reflections</w:t>
            </w:r>
            <w:r w:rsidR="004C760B" w:rsidRPr="002D71DF">
              <w:t xml:space="preserve"> </w:t>
            </w:r>
            <w:r w:rsidRPr="002D71DF">
              <w:t>associated</w:t>
            </w:r>
            <w:r w:rsidR="004C760B" w:rsidRPr="002D71DF">
              <w:t xml:space="preserve"> </w:t>
            </w:r>
            <w:r w:rsidRPr="002D71DF">
              <w:t>with</w:t>
            </w:r>
            <w:r w:rsidR="004C760B" w:rsidRPr="002D71DF">
              <w:t xml:space="preserve"> </w:t>
            </w:r>
            <w:r w:rsidRPr="002D71DF">
              <w:t>the</w:t>
            </w:r>
            <w:r w:rsidR="004C760B" w:rsidRPr="002D71DF">
              <w:t xml:space="preserve"> </w:t>
            </w:r>
            <w:r w:rsidRPr="002D71DF">
              <w:t>play</w:t>
            </w:r>
            <w:r w:rsidR="004C760B" w:rsidRPr="002D71DF">
              <w:t xml:space="preserve"> </w:t>
            </w:r>
            <w:r w:rsidRPr="002D71DF">
              <w:t>writing</w:t>
            </w:r>
            <w:r w:rsidR="004C760B" w:rsidRPr="002D71DF">
              <w:t xml:space="preserve"> </w:t>
            </w:r>
            <w:r w:rsidRPr="002D71DF">
              <w:t>process,</w:t>
            </w:r>
            <w:r w:rsidR="004C760B" w:rsidRPr="002D71DF">
              <w:t xml:space="preserve"> </w:t>
            </w:r>
            <w:r w:rsidRPr="002D71DF">
              <w:t>including</w:t>
            </w:r>
            <w:r w:rsidR="004C760B" w:rsidRPr="002D71DF">
              <w:t xml:space="preserve"> </w:t>
            </w:r>
            <w:r w:rsidRPr="002D71DF">
              <w:t>captured</w:t>
            </w:r>
            <w:r w:rsidR="004C760B" w:rsidRPr="002D71DF">
              <w:t xml:space="preserve"> </w:t>
            </w:r>
            <w:r w:rsidRPr="002D71DF">
              <w:t>footage</w:t>
            </w:r>
            <w:r w:rsidR="004C760B" w:rsidRPr="002D71DF">
              <w:t xml:space="preserve"> </w:t>
            </w:r>
            <w:r w:rsidRPr="002D71DF">
              <w:t>and</w:t>
            </w:r>
            <w:r w:rsidR="004C760B" w:rsidRPr="002D71DF">
              <w:t xml:space="preserve"> </w:t>
            </w:r>
            <w:r w:rsidRPr="002D71DF">
              <w:t>images.</w:t>
            </w:r>
            <w:r w:rsidR="004C760B" w:rsidRPr="002D71DF">
              <w:t xml:space="preserve"> </w:t>
            </w:r>
            <w:r w:rsidRPr="002D71DF">
              <w:t>Teachers</w:t>
            </w:r>
            <w:r w:rsidR="004C760B" w:rsidRPr="002D71DF">
              <w:t xml:space="preserve"> </w:t>
            </w:r>
            <w:r w:rsidRPr="002D71DF">
              <w:t>should</w:t>
            </w:r>
            <w:r w:rsidR="004C760B" w:rsidRPr="002D71DF">
              <w:t xml:space="preserve"> </w:t>
            </w:r>
            <w:r w:rsidRPr="002D71DF">
              <w:t>determine</w:t>
            </w:r>
            <w:r w:rsidR="004C760B" w:rsidRPr="002D71DF">
              <w:t xml:space="preserve"> </w:t>
            </w:r>
            <w:r w:rsidRPr="002D71DF">
              <w:t>the</w:t>
            </w:r>
            <w:r w:rsidR="004C760B" w:rsidRPr="002D71DF">
              <w:t xml:space="preserve"> </w:t>
            </w:r>
            <w:r w:rsidRPr="002D71DF">
              <w:t>best</w:t>
            </w:r>
            <w:r w:rsidR="004C760B" w:rsidRPr="002D71DF">
              <w:t xml:space="preserve"> </w:t>
            </w:r>
            <w:r w:rsidRPr="002D71DF">
              <w:t>option</w:t>
            </w:r>
            <w:r w:rsidR="004C760B" w:rsidRPr="002D71DF">
              <w:t xml:space="preserve"> </w:t>
            </w:r>
            <w:r w:rsidRPr="002D71DF">
              <w:t>for</w:t>
            </w:r>
            <w:r w:rsidR="004C760B" w:rsidRPr="002D71DF">
              <w:t xml:space="preserve"> </w:t>
            </w:r>
            <w:r w:rsidRPr="002D71DF">
              <w:t>file</w:t>
            </w:r>
            <w:r w:rsidR="004C760B" w:rsidRPr="002D71DF">
              <w:t xml:space="preserve"> </w:t>
            </w:r>
            <w:r w:rsidRPr="002D71DF">
              <w:t>storage</w:t>
            </w:r>
            <w:r w:rsidR="004C760B" w:rsidRPr="002D71DF">
              <w:t xml:space="preserve"> </w:t>
            </w:r>
            <w:r w:rsidRPr="002D71DF">
              <w:t>–</w:t>
            </w:r>
            <w:r w:rsidR="004C760B" w:rsidRPr="002D71DF">
              <w:t xml:space="preserve"> </w:t>
            </w:r>
            <w:r w:rsidRPr="002D71DF">
              <w:t>class</w:t>
            </w:r>
            <w:r w:rsidR="004C760B" w:rsidRPr="002D71DF">
              <w:t xml:space="preserve"> </w:t>
            </w:r>
            <w:r w:rsidRPr="002D71DF">
              <w:t>and</w:t>
            </w:r>
            <w:r w:rsidR="004C760B" w:rsidRPr="002D71DF">
              <w:t xml:space="preserve"> </w:t>
            </w:r>
            <w:r w:rsidRPr="002D71DF">
              <w:t>creative</w:t>
            </w:r>
            <w:r w:rsidR="004C760B" w:rsidRPr="002D71DF">
              <w:t xml:space="preserve"> </w:t>
            </w:r>
            <w:r w:rsidRPr="002D71DF">
              <w:t>partnership</w:t>
            </w:r>
            <w:r w:rsidR="004C760B" w:rsidRPr="002D71DF">
              <w:t xml:space="preserve"> </w:t>
            </w:r>
            <w:r w:rsidRPr="002D71DF">
              <w:t>folders</w:t>
            </w:r>
            <w:r w:rsidR="004C760B" w:rsidRPr="002D71DF">
              <w:t xml:space="preserve"> </w:t>
            </w:r>
            <w:r w:rsidRPr="002D71DF">
              <w:t>in</w:t>
            </w:r>
            <w:r w:rsidR="004C760B" w:rsidRPr="002D71DF">
              <w:t xml:space="preserve"> </w:t>
            </w:r>
            <w:r w:rsidRPr="002D71DF">
              <w:t>the</w:t>
            </w:r>
            <w:r w:rsidR="004C760B" w:rsidRPr="002D71DF">
              <w:t xml:space="preserve"> </w:t>
            </w:r>
            <w:r w:rsidRPr="002D71DF">
              <w:t>school’s</w:t>
            </w:r>
            <w:r w:rsidR="004C760B" w:rsidRPr="002D71DF">
              <w:t xml:space="preserve"> </w:t>
            </w:r>
            <w:r w:rsidRPr="002D71DF">
              <w:t>network</w:t>
            </w:r>
            <w:r w:rsidR="004C760B" w:rsidRPr="002D71DF">
              <w:t xml:space="preserve"> </w:t>
            </w:r>
            <w:r w:rsidRPr="002D71DF">
              <w:t>drive</w:t>
            </w:r>
            <w:r w:rsidR="004C760B" w:rsidRPr="002D71DF">
              <w:t xml:space="preserve"> </w:t>
            </w:r>
            <w:r w:rsidRPr="002D71DF">
              <w:t>are</w:t>
            </w:r>
            <w:r w:rsidR="004C760B" w:rsidRPr="002D71DF">
              <w:t xml:space="preserve"> </w:t>
            </w:r>
            <w:r w:rsidRPr="002D71DF">
              <w:t>recommended</w:t>
            </w:r>
            <w:r w:rsidR="004C760B" w:rsidRPr="002D71DF">
              <w:t xml:space="preserve"> </w:t>
            </w:r>
            <w:r w:rsidRPr="002D71DF">
              <w:t>for</w:t>
            </w:r>
            <w:r w:rsidR="004C760B" w:rsidRPr="002D71DF">
              <w:t xml:space="preserve"> </w:t>
            </w:r>
            <w:r w:rsidRPr="002D71DF">
              <w:t>video</w:t>
            </w:r>
            <w:r w:rsidR="004C760B" w:rsidRPr="002D71DF">
              <w:t xml:space="preserve"> </w:t>
            </w:r>
            <w:r w:rsidRPr="002D71DF">
              <w:t>and</w:t>
            </w:r>
            <w:r w:rsidR="004C760B" w:rsidRPr="002D71DF">
              <w:t xml:space="preserve"> </w:t>
            </w:r>
            <w:r w:rsidRPr="002D71DF">
              <w:t>photo</w:t>
            </w:r>
            <w:r w:rsidR="004C760B" w:rsidRPr="002D71DF">
              <w:t xml:space="preserve"> </w:t>
            </w:r>
            <w:r w:rsidRPr="002D71DF">
              <w:t>files.</w:t>
            </w:r>
            <w:r w:rsidR="004C760B" w:rsidRPr="002D71DF">
              <w:t xml:space="preserve"> </w:t>
            </w:r>
            <w:r w:rsidRPr="002D71DF">
              <w:t>Students</w:t>
            </w:r>
            <w:r w:rsidR="004C760B" w:rsidRPr="002D71DF">
              <w:t xml:space="preserve"> </w:t>
            </w:r>
            <w:r w:rsidRPr="002D71DF">
              <w:t>may</w:t>
            </w:r>
            <w:r w:rsidR="004C760B" w:rsidRPr="002D71DF">
              <w:t xml:space="preserve"> </w:t>
            </w:r>
            <w:r w:rsidRPr="002D71DF">
              <w:t>choose</w:t>
            </w:r>
            <w:r w:rsidR="004C760B" w:rsidRPr="002D71DF">
              <w:t xml:space="preserve"> </w:t>
            </w:r>
            <w:r w:rsidRPr="002D71DF">
              <w:t>hard-copy</w:t>
            </w:r>
            <w:r w:rsidR="004C760B" w:rsidRPr="002D71DF">
              <w:t xml:space="preserve"> </w:t>
            </w:r>
            <w:r w:rsidRPr="002D71DF">
              <w:t>or</w:t>
            </w:r>
            <w:r w:rsidR="004C760B" w:rsidRPr="002D71DF">
              <w:t xml:space="preserve"> </w:t>
            </w:r>
            <w:r w:rsidRPr="002D71DF">
              <w:t>digital</w:t>
            </w:r>
            <w:r w:rsidR="004C760B" w:rsidRPr="002D71DF">
              <w:t xml:space="preserve"> </w:t>
            </w:r>
            <w:r w:rsidRPr="002D71DF">
              <w:t>storage</w:t>
            </w:r>
            <w:r w:rsidR="004C760B" w:rsidRPr="002D71DF">
              <w:t xml:space="preserve"> </w:t>
            </w:r>
            <w:r w:rsidRPr="002D71DF">
              <w:t>but</w:t>
            </w:r>
            <w:r w:rsidR="004C760B" w:rsidRPr="002D71DF">
              <w:t xml:space="preserve"> </w:t>
            </w:r>
            <w:r w:rsidRPr="002D71DF">
              <w:t>an</w:t>
            </w:r>
            <w:r w:rsidR="004C760B" w:rsidRPr="002D71DF">
              <w:t xml:space="preserve"> </w:t>
            </w:r>
            <w:r w:rsidRPr="002D71DF">
              <w:t>online</w:t>
            </w:r>
            <w:r w:rsidR="004C760B" w:rsidRPr="002D71DF">
              <w:t xml:space="preserve"> </w:t>
            </w:r>
            <w:r w:rsidRPr="002D71DF">
              <w:t>platform</w:t>
            </w:r>
            <w:r w:rsidR="004C760B" w:rsidRPr="002D71DF">
              <w:t xml:space="preserve"> </w:t>
            </w:r>
            <w:r w:rsidRPr="002D71DF">
              <w:t>that</w:t>
            </w:r>
            <w:r w:rsidR="004C760B" w:rsidRPr="002D71DF">
              <w:t xml:space="preserve"> </w:t>
            </w:r>
            <w:r w:rsidRPr="002D71DF">
              <w:t>can</w:t>
            </w:r>
            <w:r w:rsidR="004C760B" w:rsidRPr="002D71DF">
              <w:t xml:space="preserve"> </w:t>
            </w:r>
            <w:r w:rsidRPr="002D71DF">
              <w:t>be</w:t>
            </w:r>
            <w:r w:rsidR="004C760B" w:rsidRPr="002D71DF">
              <w:t xml:space="preserve"> </w:t>
            </w:r>
            <w:r w:rsidRPr="002D71DF">
              <w:t>accessed</w:t>
            </w:r>
            <w:r w:rsidR="004C760B" w:rsidRPr="002D71DF">
              <w:t xml:space="preserve"> </w:t>
            </w:r>
            <w:r w:rsidR="00E57EF9" w:rsidRPr="002D71DF">
              <w:t>by</w:t>
            </w:r>
            <w:r w:rsidR="004C760B" w:rsidRPr="002D71DF">
              <w:t xml:space="preserve"> </w:t>
            </w:r>
            <w:r w:rsidR="00E57EF9" w:rsidRPr="002D71DF">
              <w:t>all</w:t>
            </w:r>
            <w:r w:rsidR="004C760B" w:rsidRPr="002D71DF">
              <w:t xml:space="preserve"> </w:t>
            </w:r>
            <w:r w:rsidR="00E57EF9" w:rsidRPr="002D71DF">
              <w:t>students</w:t>
            </w:r>
            <w:r w:rsidR="004C760B" w:rsidRPr="002D71DF">
              <w:t xml:space="preserve"> </w:t>
            </w:r>
            <w:r w:rsidRPr="002D71DF">
              <w:t>such</w:t>
            </w:r>
            <w:r w:rsidR="004C760B" w:rsidRPr="002D71DF">
              <w:t xml:space="preserve"> </w:t>
            </w:r>
            <w:r w:rsidRPr="002D71DF">
              <w:t>as</w:t>
            </w:r>
            <w:r w:rsidR="004C760B" w:rsidRPr="002D71DF">
              <w:t xml:space="preserve"> </w:t>
            </w:r>
            <w:r w:rsidRPr="002D71DF">
              <w:t>Microsoft</w:t>
            </w:r>
            <w:r w:rsidR="004C760B" w:rsidRPr="002D71DF">
              <w:t xml:space="preserve"> </w:t>
            </w:r>
            <w:r w:rsidRPr="002D71DF">
              <w:t>365</w:t>
            </w:r>
            <w:r w:rsidR="004C760B" w:rsidRPr="002D71DF">
              <w:t xml:space="preserve"> </w:t>
            </w:r>
            <w:r w:rsidRPr="002D71DF">
              <w:t>or</w:t>
            </w:r>
            <w:r w:rsidR="004C760B" w:rsidRPr="002D71DF">
              <w:t xml:space="preserve"> </w:t>
            </w:r>
            <w:r w:rsidRPr="002D71DF">
              <w:t>Google</w:t>
            </w:r>
            <w:r w:rsidR="004C760B" w:rsidRPr="002D71DF">
              <w:t xml:space="preserve"> </w:t>
            </w:r>
            <w:r w:rsidRPr="002D71DF">
              <w:t>Drive</w:t>
            </w:r>
            <w:r w:rsidR="004C760B" w:rsidRPr="002D71DF">
              <w:t xml:space="preserve"> </w:t>
            </w:r>
            <w:r w:rsidRPr="002D71DF">
              <w:t>may</w:t>
            </w:r>
            <w:r w:rsidR="004C760B" w:rsidRPr="002D71DF">
              <w:t xml:space="preserve"> </w:t>
            </w:r>
            <w:r w:rsidRPr="002D71DF">
              <w:t>be</w:t>
            </w:r>
            <w:r w:rsidR="004C760B" w:rsidRPr="002D71DF">
              <w:t xml:space="preserve"> </w:t>
            </w:r>
            <w:r w:rsidRPr="002D71DF">
              <w:t>more</w:t>
            </w:r>
            <w:r w:rsidR="004C760B" w:rsidRPr="002D71DF">
              <w:t xml:space="preserve"> </w:t>
            </w:r>
            <w:r w:rsidRPr="002D71DF">
              <w:t>suitable</w:t>
            </w:r>
            <w:r w:rsidR="004C760B" w:rsidRPr="002D71DF">
              <w:t xml:space="preserve"> </w:t>
            </w:r>
            <w:r w:rsidRPr="002D71DF">
              <w:t>for</w:t>
            </w:r>
            <w:r w:rsidR="004C760B" w:rsidRPr="002D71DF">
              <w:t xml:space="preserve"> </w:t>
            </w:r>
            <w:r w:rsidRPr="002D71DF">
              <w:t>shared</w:t>
            </w:r>
            <w:r w:rsidR="004C760B" w:rsidRPr="002D71DF">
              <w:t xml:space="preserve"> </w:t>
            </w:r>
            <w:r w:rsidRPr="002D71DF">
              <w:t>planning</w:t>
            </w:r>
            <w:r w:rsidR="004C760B" w:rsidRPr="002D71DF">
              <w:t xml:space="preserve"> </w:t>
            </w:r>
            <w:r w:rsidRPr="002D71DF">
              <w:t>and</w:t>
            </w:r>
            <w:r w:rsidR="004C760B" w:rsidRPr="002D71DF">
              <w:t xml:space="preserve"> </w:t>
            </w:r>
            <w:r w:rsidRPr="002D71DF">
              <w:t>documentation.</w:t>
            </w:r>
            <w:r w:rsidR="004C760B" w:rsidRPr="002D71DF">
              <w:t xml:space="preserve"> </w:t>
            </w:r>
          </w:p>
          <w:p w14:paraId="02C01651" w14:textId="21680097" w:rsidR="0032683E" w:rsidRPr="002D71DF" w:rsidRDefault="0032683E" w:rsidP="0032683E">
            <w:r w:rsidRPr="002D71DF">
              <w:t>Support</w:t>
            </w:r>
            <w:r w:rsidR="004C760B" w:rsidRPr="002D71DF">
              <w:t xml:space="preserve"> </w:t>
            </w:r>
            <w:r w:rsidRPr="002D71DF">
              <w:t>students</w:t>
            </w:r>
            <w:r w:rsidR="004C760B" w:rsidRPr="002D71DF">
              <w:t xml:space="preserve"> </w:t>
            </w:r>
            <w:r w:rsidRPr="002D71DF">
              <w:t>to</w:t>
            </w:r>
            <w:r w:rsidR="004C760B" w:rsidRPr="002D71DF">
              <w:t xml:space="preserve"> </w:t>
            </w:r>
            <w:r w:rsidRPr="002D71DF">
              <w:t>select</w:t>
            </w:r>
            <w:r w:rsidR="004C760B" w:rsidRPr="002D71DF">
              <w:t xml:space="preserve"> </w:t>
            </w:r>
            <w:r w:rsidRPr="002D71DF">
              <w:t>and</w:t>
            </w:r>
            <w:r w:rsidR="004C760B" w:rsidRPr="002D71DF">
              <w:t xml:space="preserve"> </w:t>
            </w:r>
            <w:r w:rsidRPr="002D71DF">
              <w:t>design</w:t>
            </w:r>
            <w:r w:rsidR="004C760B" w:rsidRPr="002D71DF">
              <w:t xml:space="preserve"> </w:t>
            </w:r>
            <w:r w:rsidRPr="002D71DF">
              <w:t>appropriate</w:t>
            </w:r>
            <w:r w:rsidR="004C760B" w:rsidRPr="002D71DF">
              <w:t xml:space="preserve"> </w:t>
            </w:r>
            <w:r w:rsidRPr="002D71DF">
              <w:t>collaborative</w:t>
            </w:r>
            <w:r w:rsidR="004C760B" w:rsidRPr="002D71DF">
              <w:t xml:space="preserve"> </w:t>
            </w:r>
            <w:r w:rsidRPr="002D71DF">
              <w:t>documentation</w:t>
            </w:r>
            <w:r w:rsidR="004C760B" w:rsidRPr="002D71DF">
              <w:t xml:space="preserve"> </w:t>
            </w:r>
            <w:r w:rsidRPr="002D71DF">
              <w:t>processes</w:t>
            </w:r>
            <w:r w:rsidR="004C760B" w:rsidRPr="002D71DF">
              <w:t xml:space="preserve"> </w:t>
            </w:r>
            <w:r w:rsidRPr="002D71DF">
              <w:t>and</w:t>
            </w:r>
            <w:r w:rsidR="004C760B" w:rsidRPr="002D71DF">
              <w:t xml:space="preserve"> </w:t>
            </w:r>
            <w:r w:rsidRPr="002D71DF">
              <w:t>platforms</w:t>
            </w:r>
            <w:r w:rsidR="004C760B" w:rsidRPr="002D71DF">
              <w:t xml:space="preserve"> </w:t>
            </w:r>
            <w:r w:rsidRPr="002D71DF">
              <w:t>for</w:t>
            </w:r>
            <w:r w:rsidR="004C760B" w:rsidRPr="002D71DF">
              <w:t xml:space="preserve"> </w:t>
            </w:r>
            <w:r w:rsidRPr="002D71DF">
              <w:t>individual</w:t>
            </w:r>
            <w:r w:rsidR="004C760B" w:rsidRPr="002D71DF">
              <w:t xml:space="preserve"> </w:t>
            </w:r>
            <w:r w:rsidRPr="002D71DF">
              <w:t>and</w:t>
            </w:r>
            <w:r w:rsidR="004C760B" w:rsidRPr="002D71DF">
              <w:t xml:space="preserve"> </w:t>
            </w:r>
            <w:r w:rsidRPr="002D71DF">
              <w:t>collaborative</w:t>
            </w:r>
            <w:r w:rsidR="004C760B" w:rsidRPr="002D71DF">
              <w:t xml:space="preserve"> </w:t>
            </w:r>
            <w:r w:rsidRPr="002D71DF">
              <w:t>responses</w:t>
            </w:r>
            <w:r w:rsidR="004C760B" w:rsidRPr="002D71DF">
              <w:t xml:space="preserve"> </w:t>
            </w:r>
            <w:r w:rsidRPr="002D71DF">
              <w:t>to</w:t>
            </w:r>
            <w:r w:rsidR="004C760B" w:rsidRPr="002D71DF">
              <w:t xml:space="preserve"> </w:t>
            </w:r>
            <w:r w:rsidRPr="002D71DF">
              <w:t>written</w:t>
            </w:r>
            <w:r w:rsidR="004C760B" w:rsidRPr="002D71DF">
              <w:t xml:space="preserve"> </w:t>
            </w:r>
            <w:r w:rsidRPr="002D71DF">
              <w:t>prompts</w:t>
            </w:r>
            <w:r w:rsidR="004C760B" w:rsidRPr="002D71DF">
              <w:t xml:space="preserve"> </w:t>
            </w:r>
            <w:r w:rsidRPr="002D71DF">
              <w:t>and</w:t>
            </w:r>
            <w:r w:rsidR="004C760B" w:rsidRPr="002D71DF">
              <w:t xml:space="preserve"> </w:t>
            </w:r>
            <w:r w:rsidRPr="002D71DF">
              <w:t>recording</w:t>
            </w:r>
            <w:r w:rsidR="004C760B" w:rsidRPr="002D71DF">
              <w:t xml:space="preserve"> </w:t>
            </w:r>
            <w:r w:rsidRPr="002D71DF">
              <w:t>of</w:t>
            </w:r>
            <w:r w:rsidR="004C760B" w:rsidRPr="002D71DF">
              <w:t xml:space="preserve"> </w:t>
            </w:r>
            <w:r w:rsidRPr="002D71DF">
              <w:t>shared</w:t>
            </w:r>
            <w:r w:rsidR="004C760B" w:rsidRPr="002D71DF">
              <w:t xml:space="preserve"> </w:t>
            </w:r>
            <w:r w:rsidRPr="002D71DF">
              <w:t>ideas.</w:t>
            </w:r>
            <w:r w:rsidR="004C760B" w:rsidRPr="002D71DF">
              <w:t xml:space="preserve"> </w:t>
            </w:r>
          </w:p>
          <w:p w14:paraId="1E24CB77" w14:textId="0E7ABA02" w:rsidR="0032683E" w:rsidRPr="00D25100" w:rsidRDefault="0032683E" w:rsidP="0032683E">
            <w:r w:rsidRPr="002D71DF">
              <w:rPr>
                <w:b/>
                <w:bCs/>
              </w:rPr>
              <w:t>Documentation</w:t>
            </w:r>
            <w:r w:rsidR="004C760B" w:rsidRPr="002D71DF">
              <w:rPr>
                <w:b/>
                <w:bCs/>
              </w:rPr>
              <w:t xml:space="preserve"> </w:t>
            </w:r>
            <w:r w:rsidRPr="002D71DF">
              <w:rPr>
                <w:b/>
                <w:bCs/>
              </w:rPr>
              <w:t>prompt:</w:t>
            </w:r>
            <w:r w:rsidR="004C760B" w:rsidRPr="002D71DF">
              <w:t xml:space="preserve"> </w:t>
            </w:r>
            <w:r w:rsidR="00205451" w:rsidRPr="002D71DF">
              <w:t>s</w:t>
            </w:r>
            <w:r w:rsidRPr="002D71DF">
              <w:t>tart</w:t>
            </w:r>
            <w:r w:rsidR="004C760B" w:rsidRPr="002D71DF">
              <w:t xml:space="preserve"> </w:t>
            </w:r>
            <w:r w:rsidRPr="002D71DF">
              <w:t>this</w:t>
            </w:r>
            <w:r w:rsidR="004C760B" w:rsidRPr="002D71DF">
              <w:t xml:space="preserve"> </w:t>
            </w:r>
            <w:r w:rsidRPr="002D71DF">
              <w:t>collaborative</w:t>
            </w:r>
            <w:r w:rsidR="004C760B" w:rsidRPr="002D71DF">
              <w:t xml:space="preserve"> </w:t>
            </w:r>
            <w:r w:rsidRPr="002D71DF">
              <w:t>decision</w:t>
            </w:r>
            <w:r w:rsidR="004C760B" w:rsidRPr="002D71DF">
              <w:t xml:space="preserve"> </w:t>
            </w:r>
            <w:r w:rsidRPr="002D71DF">
              <w:t>making</w:t>
            </w:r>
            <w:r w:rsidR="004C760B" w:rsidRPr="002D71DF">
              <w:t xml:space="preserve"> </w:t>
            </w:r>
            <w:r w:rsidRPr="002D71DF">
              <w:t>with</w:t>
            </w:r>
            <w:r w:rsidR="004C760B" w:rsidRPr="002D71DF">
              <w:t xml:space="preserve"> </w:t>
            </w:r>
            <w:r w:rsidRPr="002D71DF">
              <w:t>a</w:t>
            </w:r>
            <w:r w:rsidR="004C760B" w:rsidRPr="002D71DF">
              <w:t xml:space="preserve"> </w:t>
            </w:r>
            <w:r w:rsidRPr="002D71DF">
              <w:t>prompt</w:t>
            </w:r>
            <w:r w:rsidR="004C760B" w:rsidRPr="002D71DF">
              <w:t xml:space="preserve"> </w:t>
            </w:r>
            <w:r w:rsidRPr="002D71DF">
              <w:t>such</w:t>
            </w:r>
            <w:r w:rsidR="004C760B" w:rsidRPr="002D71DF">
              <w:t xml:space="preserve"> </w:t>
            </w:r>
            <w:r w:rsidRPr="002D71DF">
              <w:t>as,</w:t>
            </w:r>
            <w:r w:rsidR="004C760B" w:rsidRPr="002D71DF">
              <w:t xml:space="preserve"> </w:t>
            </w:r>
            <w:r w:rsidRPr="002D71DF">
              <w:t>‘How</w:t>
            </w:r>
            <w:r w:rsidR="004C760B" w:rsidRPr="002D71DF">
              <w:t xml:space="preserve"> </w:t>
            </w:r>
            <w:r w:rsidRPr="002D71DF">
              <w:t>can</w:t>
            </w:r>
            <w:r w:rsidR="004C760B" w:rsidRPr="002D71DF">
              <w:t xml:space="preserve"> </w:t>
            </w:r>
            <w:r w:rsidRPr="002D71DF">
              <w:t>we</w:t>
            </w:r>
            <w:r w:rsidR="004C760B" w:rsidRPr="002D71DF">
              <w:t xml:space="preserve"> </w:t>
            </w:r>
            <w:r w:rsidRPr="002D71DF">
              <w:t>document</w:t>
            </w:r>
            <w:r w:rsidR="004C760B" w:rsidRPr="002D71DF">
              <w:t xml:space="preserve"> </w:t>
            </w:r>
            <w:r w:rsidRPr="002D71DF">
              <w:t>our</w:t>
            </w:r>
            <w:r w:rsidR="004C760B" w:rsidRPr="002D71DF">
              <w:t xml:space="preserve"> </w:t>
            </w:r>
            <w:r w:rsidRPr="002D71DF">
              <w:t>shared</w:t>
            </w:r>
            <w:r w:rsidR="004C760B" w:rsidRPr="002D71DF">
              <w:t xml:space="preserve"> </w:t>
            </w:r>
            <w:r w:rsidRPr="002D71DF">
              <w:t>work</w:t>
            </w:r>
            <w:r w:rsidR="004C760B" w:rsidRPr="002D71DF">
              <w:t xml:space="preserve"> </w:t>
            </w:r>
            <w:r w:rsidRPr="002D71DF">
              <w:t>safely,</w:t>
            </w:r>
            <w:r w:rsidR="004C760B" w:rsidRPr="002D71DF">
              <w:t xml:space="preserve"> </w:t>
            </w:r>
            <w:r w:rsidRPr="002D71DF">
              <w:t>collaboratively</w:t>
            </w:r>
            <w:r w:rsidR="004C760B" w:rsidRPr="002D71DF">
              <w:t xml:space="preserve"> </w:t>
            </w:r>
            <w:r w:rsidRPr="002D71DF">
              <w:t>and</w:t>
            </w:r>
            <w:r w:rsidR="004C760B" w:rsidRPr="002D71DF">
              <w:t xml:space="preserve"> </w:t>
            </w:r>
            <w:r w:rsidRPr="002D71DF">
              <w:t>ethically?’</w:t>
            </w:r>
            <w:r w:rsidR="004C760B" w:rsidRPr="002D71DF">
              <w:t xml:space="preserve"> </w:t>
            </w:r>
            <w:r w:rsidRPr="002D71DF">
              <w:t>Display</w:t>
            </w:r>
            <w:r w:rsidR="004C760B" w:rsidRPr="002D71DF">
              <w:t xml:space="preserve"> </w:t>
            </w:r>
            <w:r w:rsidRPr="002D71DF">
              <w:rPr>
                <w:b/>
                <w:bCs/>
              </w:rPr>
              <w:t>slide</w:t>
            </w:r>
            <w:r w:rsidR="004C760B" w:rsidRPr="002D71DF">
              <w:rPr>
                <w:b/>
                <w:bCs/>
              </w:rPr>
              <w:t xml:space="preserve"> </w:t>
            </w:r>
            <w:r w:rsidRPr="002D71DF">
              <w:rPr>
                <w:b/>
                <w:bCs/>
              </w:rPr>
              <w:t>PJ1</w:t>
            </w:r>
            <w:r w:rsidR="004C760B" w:rsidRPr="002D71DF">
              <w:t xml:space="preserve"> </w:t>
            </w:r>
            <w:r w:rsidRPr="002D71DF">
              <w:t>and</w:t>
            </w:r>
            <w:r w:rsidR="004C760B" w:rsidRPr="002D71DF">
              <w:t xml:space="preserve"> </w:t>
            </w:r>
            <w:r w:rsidRPr="002D71DF">
              <w:t>guide</w:t>
            </w:r>
            <w:r w:rsidR="004C760B" w:rsidRPr="002D71DF">
              <w:t xml:space="preserve"> </w:t>
            </w:r>
            <w:r w:rsidRPr="002D71DF">
              <w:t>students</w:t>
            </w:r>
            <w:r w:rsidR="004C760B" w:rsidRPr="002D71DF">
              <w:t xml:space="preserve"> </w:t>
            </w:r>
            <w:r w:rsidRPr="002D71DF">
              <w:t>to</w:t>
            </w:r>
            <w:r w:rsidR="004C760B" w:rsidRPr="002D71DF">
              <w:t xml:space="preserve"> </w:t>
            </w:r>
            <w:r w:rsidRPr="002D71DF">
              <w:t>consider</w:t>
            </w:r>
            <w:r w:rsidR="004C760B" w:rsidRPr="002D71DF">
              <w:t xml:space="preserve"> </w:t>
            </w:r>
            <w:r w:rsidRPr="002D71DF">
              <w:t>the</w:t>
            </w:r>
            <w:r w:rsidR="004C760B" w:rsidRPr="002D71DF">
              <w:t xml:space="preserve"> </w:t>
            </w:r>
            <w:r w:rsidRPr="002D71DF">
              <w:t>following</w:t>
            </w:r>
            <w:r w:rsidR="004C760B" w:rsidRPr="002D71DF">
              <w:t xml:space="preserve"> </w:t>
            </w:r>
            <w:r w:rsidRPr="002D71DF">
              <w:t>questions:</w:t>
            </w:r>
          </w:p>
          <w:p w14:paraId="049E43E4" w14:textId="040942AB" w:rsidR="0032683E" w:rsidRPr="002D71DF" w:rsidRDefault="0032683E" w:rsidP="00C3538A">
            <w:pPr>
              <w:pStyle w:val="ListBullet"/>
              <w:numPr>
                <w:ilvl w:val="0"/>
                <w:numId w:val="5"/>
              </w:numPr>
            </w:pPr>
            <w:r w:rsidRPr="002D71DF">
              <w:t>What</w:t>
            </w:r>
            <w:r w:rsidR="004C760B" w:rsidRPr="002D71DF">
              <w:t xml:space="preserve"> </w:t>
            </w:r>
            <w:r w:rsidRPr="002D71DF">
              <w:t>methods</w:t>
            </w:r>
            <w:r w:rsidR="004C760B" w:rsidRPr="002D71DF">
              <w:t xml:space="preserve"> </w:t>
            </w:r>
            <w:r w:rsidRPr="002D71DF">
              <w:t>of</w:t>
            </w:r>
            <w:r w:rsidR="004C760B" w:rsidRPr="002D71DF">
              <w:t xml:space="preserve"> </w:t>
            </w:r>
            <w:r w:rsidRPr="002D71DF">
              <w:t>documenting</w:t>
            </w:r>
            <w:r w:rsidR="004C760B" w:rsidRPr="002D71DF">
              <w:t xml:space="preserve"> </w:t>
            </w:r>
            <w:r w:rsidRPr="002D71DF">
              <w:t>might</w:t>
            </w:r>
            <w:r w:rsidR="004C760B" w:rsidRPr="002D71DF">
              <w:t xml:space="preserve"> </w:t>
            </w:r>
            <w:r w:rsidRPr="002D71DF">
              <w:t>we</w:t>
            </w:r>
            <w:r w:rsidR="004C760B" w:rsidRPr="002D71DF">
              <w:t xml:space="preserve"> </w:t>
            </w:r>
            <w:r w:rsidRPr="002D71DF">
              <w:t>use?</w:t>
            </w:r>
            <w:r w:rsidR="004C760B" w:rsidRPr="002D71DF">
              <w:t xml:space="preserve"> </w:t>
            </w:r>
            <w:r w:rsidRPr="002D71DF">
              <w:t>(</w:t>
            </w:r>
            <w:r w:rsidR="00322B4B">
              <w:t xml:space="preserve">For example, </w:t>
            </w:r>
            <w:r w:rsidRPr="002D71DF">
              <w:t>lists,</w:t>
            </w:r>
            <w:r w:rsidR="004C760B" w:rsidRPr="002D71DF">
              <w:t xml:space="preserve"> </w:t>
            </w:r>
            <w:r w:rsidRPr="002D71DF">
              <w:t>mind</w:t>
            </w:r>
            <w:r w:rsidR="004C760B" w:rsidRPr="002D71DF">
              <w:t xml:space="preserve"> </w:t>
            </w:r>
            <w:r w:rsidRPr="002D71DF">
              <w:t>maps,</w:t>
            </w:r>
            <w:r w:rsidR="004C760B" w:rsidRPr="002D71DF">
              <w:t xml:space="preserve"> </w:t>
            </w:r>
            <w:r w:rsidRPr="002D71DF">
              <w:t>images,</w:t>
            </w:r>
            <w:r w:rsidR="004C760B" w:rsidRPr="002D71DF">
              <w:t xml:space="preserve"> </w:t>
            </w:r>
            <w:r w:rsidRPr="002D71DF">
              <w:t>questions,</w:t>
            </w:r>
            <w:r w:rsidR="004C760B" w:rsidRPr="002D71DF">
              <w:t xml:space="preserve"> </w:t>
            </w:r>
            <w:r w:rsidRPr="002D71DF">
              <w:t>mood</w:t>
            </w:r>
            <w:r w:rsidR="004C760B" w:rsidRPr="002D71DF">
              <w:t xml:space="preserve"> </w:t>
            </w:r>
            <w:r w:rsidRPr="002D71DF">
              <w:t>boards,</w:t>
            </w:r>
            <w:r w:rsidR="004C760B" w:rsidRPr="002D71DF">
              <w:t xml:space="preserve"> </w:t>
            </w:r>
            <w:r w:rsidRPr="002D71DF">
              <w:t>photos,</w:t>
            </w:r>
            <w:r w:rsidR="004C760B" w:rsidRPr="002D71DF">
              <w:t xml:space="preserve"> </w:t>
            </w:r>
            <w:r w:rsidRPr="002D71DF">
              <w:t>film,</w:t>
            </w:r>
            <w:r w:rsidR="004C760B" w:rsidRPr="002D71DF">
              <w:t xml:space="preserve"> </w:t>
            </w:r>
            <w:r w:rsidRPr="002D71DF">
              <w:t>graphs,</w:t>
            </w:r>
            <w:r w:rsidR="004C760B" w:rsidRPr="002D71DF">
              <w:t xml:space="preserve"> </w:t>
            </w:r>
            <w:r w:rsidRPr="002D71DF">
              <w:t>highlighting,</w:t>
            </w:r>
            <w:r w:rsidR="004C760B" w:rsidRPr="002D71DF">
              <w:t xml:space="preserve"> </w:t>
            </w:r>
            <w:r w:rsidRPr="002D71DF">
              <w:t>headings,</w:t>
            </w:r>
            <w:r w:rsidR="004C760B" w:rsidRPr="002D71DF">
              <w:t xml:space="preserve"> </w:t>
            </w:r>
            <w:r w:rsidRPr="002D71DF">
              <w:t>QR</w:t>
            </w:r>
            <w:r w:rsidR="004C760B" w:rsidRPr="002D71DF">
              <w:t xml:space="preserve"> </w:t>
            </w:r>
            <w:r w:rsidRPr="002D71DF">
              <w:t>codes</w:t>
            </w:r>
            <w:r w:rsidR="00322B4B">
              <w:t>.</w:t>
            </w:r>
            <w:r w:rsidRPr="002D71DF">
              <w:t>)</w:t>
            </w:r>
            <w:r w:rsidR="004C760B" w:rsidRPr="002D71DF">
              <w:t xml:space="preserve"> </w:t>
            </w:r>
          </w:p>
          <w:p w14:paraId="469F3A06" w14:textId="75F351A9" w:rsidR="0032683E" w:rsidRPr="002D71DF" w:rsidRDefault="0032683E" w:rsidP="00C3538A">
            <w:pPr>
              <w:pStyle w:val="ListBullet"/>
              <w:numPr>
                <w:ilvl w:val="0"/>
                <w:numId w:val="5"/>
              </w:numPr>
            </w:pPr>
            <w:r w:rsidRPr="002D71DF">
              <w:lastRenderedPageBreak/>
              <w:t>How</w:t>
            </w:r>
            <w:r w:rsidR="004C760B" w:rsidRPr="002D71DF">
              <w:t xml:space="preserve"> </w:t>
            </w:r>
            <w:r w:rsidRPr="002D71DF">
              <w:t>will</w:t>
            </w:r>
            <w:r w:rsidR="004C760B" w:rsidRPr="002D71DF">
              <w:t xml:space="preserve"> </w:t>
            </w:r>
            <w:r w:rsidRPr="002D71DF">
              <w:t>we</w:t>
            </w:r>
            <w:r w:rsidR="004C760B" w:rsidRPr="002D71DF">
              <w:t xml:space="preserve"> </w:t>
            </w:r>
            <w:r w:rsidRPr="002D71DF">
              <w:t>store</w:t>
            </w:r>
            <w:r w:rsidR="00322B4B">
              <w:t xml:space="preserve"> and </w:t>
            </w:r>
            <w:r w:rsidRPr="002D71DF">
              <w:t>capture</w:t>
            </w:r>
            <w:r w:rsidR="004C760B" w:rsidRPr="002D71DF">
              <w:t xml:space="preserve"> </w:t>
            </w:r>
            <w:r w:rsidRPr="002D71DF">
              <w:t>our</w:t>
            </w:r>
            <w:r w:rsidR="004C760B" w:rsidRPr="002D71DF">
              <w:t xml:space="preserve"> </w:t>
            </w:r>
            <w:r w:rsidRPr="002D71DF">
              <w:t>documentation?</w:t>
            </w:r>
            <w:r w:rsidR="004C760B" w:rsidRPr="002D71DF">
              <w:t xml:space="preserve"> </w:t>
            </w:r>
            <w:r w:rsidRPr="002D71DF">
              <w:t>(</w:t>
            </w:r>
            <w:r w:rsidR="00322B4B">
              <w:t xml:space="preserve">For example, </w:t>
            </w:r>
            <w:r w:rsidRPr="002D71DF">
              <w:t>butcher’s</w:t>
            </w:r>
            <w:r w:rsidR="004C760B" w:rsidRPr="002D71DF">
              <w:t xml:space="preserve"> </w:t>
            </w:r>
            <w:r w:rsidRPr="002D71DF">
              <w:t>paper,</w:t>
            </w:r>
            <w:r w:rsidR="004C760B" w:rsidRPr="002D71DF">
              <w:t xml:space="preserve"> </w:t>
            </w:r>
            <w:r w:rsidR="00322B4B">
              <w:t>pinboards</w:t>
            </w:r>
            <w:r w:rsidRPr="002D71DF">
              <w:t>,</w:t>
            </w:r>
            <w:r w:rsidR="004C760B" w:rsidRPr="002D71DF">
              <w:t xml:space="preserve"> </w:t>
            </w:r>
            <w:r w:rsidRPr="002D71DF">
              <w:t>digital</w:t>
            </w:r>
            <w:r w:rsidR="00322B4B">
              <w:t>.</w:t>
            </w:r>
            <w:r w:rsidRPr="002D71DF">
              <w:t>)</w:t>
            </w:r>
            <w:r w:rsidR="004C760B" w:rsidRPr="002D71DF">
              <w:t xml:space="preserve"> </w:t>
            </w:r>
          </w:p>
          <w:p w14:paraId="6581DADC" w14:textId="4051B1BE" w:rsidR="0032683E" w:rsidRPr="002D71DF" w:rsidRDefault="0032683E" w:rsidP="00C3538A">
            <w:pPr>
              <w:pStyle w:val="ListBullet"/>
              <w:numPr>
                <w:ilvl w:val="0"/>
                <w:numId w:val="5"/>
              </w:numPr>
            </w:pPr>
            <w:r w:rsidRPr="002D71DF">
              <w:t>What</w:t>
            </w:r>
            <w:r w:rsidR="004C760B" w:rsidRPr="002D71DF">
              <w:t xml:space="preserve"> </w:t>
            </w:r>
            <w:r w:rsidRPr="002D71DF">
              <w:t>materials</w:t>
            </w:r>
            <w:r w:rsidR="004C760B" w:rsidRPr="002D71DF">
              <w:t xml:space="preserve"> </w:t>
            </w:r>
            <w:r w:rsidRPr="002D71DF">
              <w:t>might</w:t>
            </w:r>
            <w:r w:rsidR="004C760B" w:rsidRPr="002D71DF">
              <w:t xml:space="preserve"> </w:t>
            </w:r>
            <w:r w:rsidRPr="002D71DF">
              <w:t>we</w:t>
            </w:r>
            <w:r w:rsidR="004C760B" w:rsidRPr="002D71DF">
              <w:t xml:space="preserve"> </w:t>
            </w:r>
            <w:r w:rsidRPr="002D71DF">
              <w:t>use</w:t>
            </w:r>
            <w:r w:rsidR="004C760B" w:rsidRPr="002D71DF">
              <w:t xml:space="preserve"> </w:t>
            </w:r>
            <w:r w:rsidRPr="002D71DF">
              <w:t>to</w:t>
            </w:r>
            <w:r w:rsidR="004C760B" w:rsidRPr="002D71DF">
              <w:t xml:space="preserve"> </w:t>
            </w:r>
            <w:r w:rsidRPr="002D71DF">
              <w:t>document?</w:t>
            </w:r>
            <w:r w:rsidR="004C760B" w:rsidRPr="002D71DF">
              <w:t xml:space="preserve"> </w:t>
            </w:r>
            <w:r w:rsidRPr="002D71DF">
              <w:t>(</w:t>
            </w:r>
            <w:r w:rsidR="00322B4B">
              <w:t xml:space="preserve">For example, </w:t>
            </w:r>
            <w:r w:rsidRPr="002D71DF">
              <w:t>sticky</w:t>
            </w:r>
            <w:r w:rsidR="004C760B" w:rsidRPr="002D71DF">
              <w:t xml:space="preserve"> </w:t>
            </w:r>
            <w:r w:rsidRPr="002D71DF">
              <w:t>notes,</w:t>
            </w:r>
            <w:r w:rsidR="004C760B" w:rsidRPr="002D71DF">
              <w:t xml:space="preserve"> </w:t>
            </w:r>
            <w:r w:rsidRPr="002D71DF">
              <w:t>string,</w:t>
            </w:r>
            <w:r w:rsidR="004C760B" w:rsidRPr="002D71DF">
              <w:t xml:space="preserve"> </w:t>
            </w:r>
            <w:r w:rsidRPr="002D71DF">
              <w:t>colour</w:t>
            </w:r>
            <w:r w:rsidR="004C760B" w:rsidRPr="002D71DF">
              <w:t xml:space="preserve"> </w:t>
            </w:r>
            <w:r w:rsidRPr="002D71DF">
              <w:t>coding,</w:t>
            </w:r>
            <w:r w:rsidR="004C760B" w:rsidRPr="002D71DF">
              <w:t xml:space="preserve"> </w:t>
            </w:r>
            <w:r w:rsidRPr="002D71DF">
              <w:t>camera</w:t>
            </w:r>
            <w:r w:rsidR="00322B4B">
              <w:t>.</w:t>
            </w:r>
            <w:r w:rsidRPr="002D71DF">
              <w:t>)</w:t>
            </w:r>
          </w:p>
          <w:p w14:paraId="41B60C3A" w14:textId="116A03D8" w:rsidR="0032683E" w:rsidRPr="002D71DF" w:rsidRDefault="0032683E" w:rsidP="00C3538A">
            <w:pPr>
              <w:pStyle w:val="ListBullet"/>
              <w:numPr>
                <w:ilvl w:val="0"/>
                <w:numId w:val="5"/>
              </w:numPr>
            </w:pPr>
            <w:r w:rsidRPr="002D71DF">
              <w:t>How</w:t>
            </w:r>
            <w:r w:rsidR="004C760B" w:rsidRPr="002D71DF">
              <w:t xml:space="preserve"> </w:t>
            </w:r>
            <w:r w:rsidRPr="002D71DF">
              <w:t>do</w:t>
            </w:r>
            <w:r w:rsidR="004C760B" w:rsidRPr="002D71DF">
              <w:t xml:space="preserve"> </w:t>
            </w:r>
            <w:r w:rsidRPr="002D71DF">
              <w:t>we</w:t>
            </w:r>
            <w:r w:rsidR="004C760B" w:rsidRPr="002D71DF">
              <w:t xml:space="preserve"> </w:t>
            </w:r>
            <w:r w:rsidRPr="002D71DF">
              <w:t>make</w:t>
            </w:r>
            <w:r w:rsidR="004C760B" w:rsidRPr="002D71DF">
              <w:t xml:space="preserve"> </w:t>
            </w:r>
            <w:r w:rsidRPr="002D71DF">
              <w:t>sure</w:t>
            </w:r>
            <w:r w:rsidR="004C760B" w:rsidRPr="002D71DF">
              <w:t xml:space="preserve"> </w:t>
            </w:r>
            <w:r w:rsidRPr="002D71DF">
              <w:t>our</w:t>
            </w:r>
            <w:r w:rsidR="004C760B" w:rsidRPr="002D71DF">
              <w:t xml:space="preserve"> </w:t>
            </w:r>
            <w:r w:rsidRPr="002D71DF">
              <w:t>playwright’s</w:t>
            </w:r>
            <w:r w:rsidR="004C760B" w:rsidRPr="002D71DF">
              <w:t xml:space="preserve"> </w:t>
            </w:r>
            <w:r w:rsidRPr="002D71DF">
              <w:t>journal</w:t>
            </w:r>
            <w:r w:rsidR="004C760B" w:rsidRPr="002D71DF">
              <w:t xml:space="preserve"> </w:t>
            </w:r>
            <w:r w:rsidRPr="002D71DF">
              <w:t>is</w:t>
            </w:r>
            <w:r w:rsidR="004C760B" w:rsidRPr="002D71DF">
              <w:t xml:space="preserve"> </w:t>
            </w:r>
            <w:r w:rsidRPr="002D71DF">
              <w:t>safe</w:t>
            </w:r>
            <w:r w:rsidR="004C760B" w:rsidRPr="002D71DF">
              <w:t xml:space="preserve"> </w:t>
            </w:r>
            <w:r w:rsidRPr="002D71DF">
              <w:t>and</w:t>
            </w:r>
            <w:r w:rsidR="004C760B" w:rsidRPr="002D71DF">
              <w:t xml:space="preserve"> </w:t>
            </w:r>
            <w:r w:rsidRPr="002D71DF">
              <w:t>accessible?</w:t>
            </w:r>
            <w:r w:rsidR="004C760B" w:rsidRPr="002D71DF">
              <w:t xml:space="preserve"> </w:t>
            </w:r>
            <w:r w:rsidRPr="002D71DF">
              <w:t>(</w:t>
            </w:r>
            <w:r w:rsidR="00322B4B">
              <w:t xml:space="preserve">For example, </w:t>
            </w:r>
            <w:r w:rsidRPr="002D71DF">
              <w:t>consent</w:t>
            </w:r>
            <w:r w:rsidR="004C760B" w:rsidRPr="002D71DF">
              <w:t xml:space="preserve"> </w:t>
            </w:r>
            <w:r w:rsidRPr="002D71DF">
              <w:t>forms,</w:t>
            </w:r>
            <w:r w:rsidR="004C760B" w:rsidRPr="002D71DF">
              <w:t xml:space="preserve"> </w:t>
            </w:r>
            <w:r w:rsidRPr="002D71DF">
              <w:t>group</w:t>
            </w:r>
            <w:r w:rsidR="004C760B" w:rsidRPr="002D71DF">
              <w:t xml:space="preserve"> </w:t>
            </w:r>
            <w:r w:rsidRPr="002D71DF">
              <w:t>agreements,</w:t>
            </w:r>
            <w:r w:rsidR="004C760B" w:rsidRPr="002D71DF">
              <w:t xml:space="preserve"> </w:t>
            </w:r>
            <w:r w:rsidRPr="002D71DF">
              <w:t>shared</w:t>
            </w:r>
            <w:r w:rsidR="004C760B" w:rsidRPr="002D71DF">
              <w:t xml:space="preserve"> </w:t>
            </w:r>
            <w:r w:rsidRPr="002D71DF">
              <w:t>folders</w:t>
            </w:r>
            <w:r w:rsidR="00322B4B">
              <w:t>.</w:t>
            </w:r>
            <w:r w:rsidRPr="002D71DF">
              <w:t>)</w:t>
            </w:r>
          </w:p>
          <w:p w14:paraId="7FFFF2E5" w14:textId="043D31E9" w:rsidR="0032683E" w:rsidRPr="002D71DF" w:rsidRDefault="0032683E" w:rsidP="00C3538A">
            <w:pPr>
              <w:pStyle w:val="ListBullet"/>
              <w:numPr>
                <w:ilvl w:val="0"/>
                <w:numId w:val="5"/>
              </w:numPr>
            </w:pPr>
            <w:r w:rsidRPr="002D71DF">
              <w:t>What</w:t>
            </w:r>
            <w:r w:rsidR="004C760B" w:rsidRPr="002D71DF">
              <w:t xml:space="preserve"> </w:t>
            </w:r>
            <w:r w:rsidRPr="002D71DF">
              <w:t>do</w:t>
            </w:r>
            <w:r w:rsidR="004C760B" w:rsidRPr="002D71DF">
              <w:t xml:space="preserve"> </w:t>
            </w:r>
            <w:r w:rsidRPr="002D71DF">
              <w:t>these</w:t>
            </w:r>
            <w:r w:rsidR="004C760B" w:rsidRPr="002D71DF">
              <w:t xml:space="preserve"> </w:t>
            </w:r>
            <w:r w:rsidRPr="002D71DF">
              <w:t>answers</w:t>
            </w:r>
            <w:r w:rsidR="004C760B" w:rsidRPr="002D71DF">
              <w:t xml:space="preserve"> </w:t>
            </w:r>
            <w:r w:rsidRPr="002D71DF">
              <w:t>tell</w:t>
            </w:r>
            <w:r w:rsidR="004C760B" w:rsidRPr="002D71DF">
              <w:t xml:space="preserve"> </w:t>
            </w:r>
            <w:r w:rsidRPr="002D71DF">
              <w:t>us</w:t>
            </w:r>
            <w:r w:rsidR="004C760B" w:rsidRPr="002D71DF">
              <w:t xml:space="preserve"> </w:t>
            </w:r>
            <w:r w:rsidRPr="002D71DF">
              <w:t>about</w:t>
            </w:r>
            <w:r w:rsidR="004C760B" w:rsidRPr="002D71DF">
              <w:t xml:space="preserve"> </w:t>
            </w:r>
            <w:r w:rsidRPr="002D71DF">
              <w:t>the</w:t>
            </w:r>
            <w:r w:rsidR="004C760B" w:rsidRPr="002D71DF">
              <w:t xml:space="preserve"> </w:t>
            </w:r>
            <w:r w:rsidRPr="002D71DF">
              <w:t>ways</w:t>
            </w:r>
            <w:r w:rsidR="004C760B" w:rsidRPr="002D71DF">
              <w:t xml:space="preserve"> </w:t>
            </w:r>
            <w:r w:rsidRPr="002D71DF">
              <w:t>we</w:t>
            </w:r>
            <w:r w:rsidR="004C760B" w:rsidRPr="002D71DF">
              <w:t xml:space="preserve"> </w:t>
            </w:r>
            <w:r w:rsidRPr="002D71DF">
              <w:t>like</w:t>
            </w:r>
            <w:r w:rsidR="004C760B" w:rsidRPr="002D71DF">
              <w:t xml:space="preserve"> </w:t>
            </w:r>
            <w:r w:rsidRPr="002D71DF">
              <w:t>to</w:t>
            </w:r>
            <w:r w:rsidR="004C760B" w:rsidRPr="002D71DF">
              <w:t xml:space="preserve"> </w:t>
            </w:r>
            <w:r w:rsidRPr="002D71DF">
              <w:t>work?</w:t>
            </w:r>
            <w:r w:rsidR="004C760B" w:rsidRPr="002D71DF">
              <w:t xml:space="preserve"> </w:t>
            </w:r>
            <w:r w:rsidRPr="002D71DF">
              <w:t>(</w:t>
            </w:r>
            <w:r w:rsidR="00322B4B">
              <w:t xml:space="preserve">For example, </w:t>
            </w:r>
            <w:r w:rsidRPr="002D71DF">
              <w:t>we</w:t>
            </w:r>
            <w:r w:rsidR="004C760B" w:rsidRPr="002D71DF">
              <w:t xml:space="preserve"> </w:t>
            </w:r>
            <w:r w:rsidRPr="002D71DF">
              <w:t>are</w:t>
            </w:r>
            <w:r w:rsidR="004C760B" w:rsidRPr="002D71DF">
              <w:t xml:space="preserve"> </w:t>
            </w:r>
            <w:r w:rsidRPr="002D71DF">
              <w:t>visual</w:t>
            </w:r>
            <w:r w:rsidR="004C760B" w:rsidRPr="002D71DF">
              <w:t xml:space="preserve"> </w:t>
            </w:r>
            <w:r w:rsidRPr="002D71DF">
              <w:t>learners,</w:t>
            </w:r>
            <w:r w:rsidR="004C760B" w:rsidRPr="002D71DF">
              <w:t xml:space="preserve"> </w:t>
            </w:r>
            <w:r w:rsidRPr="002D71DF">
              <w:t>we</w:t>
            </w:r>
            <w:r w:rsidR="004C760B" w:rsidRPr="002D71DF">
              <w:t xml:space="preserve"> </w:t>
            </w:r>
            <w:r w:rsidRPr="002D71DF">
              <w:t>like</w:t>
            </w:r>
            <w:r w:rsidR="004C760B" w:rsidRPr="002D71DF">
              <w:t xml:space="preserve"> </w:t>
            </w:r>
            <w:r w:rsidRPr="002D71DF">
              <w:t>to</w:t>
            </w:r>
            <w:r w:rsidR="004C760B" w:rsidRPr="002D71DF">
              <w:t xml:space="preserve"> </w:t>
            </w:r>
            <w:r w:rsidRPr="002D71DF">
              <w:t>work</w:t>
            </w:r>
            <w:r w:rsidR="004C760B" w:rsidRPr="002D71DF">
              <w:t xml:space="preserve"> </w:t>
            </w:r>
            <w:r w:rsidRPr="002D71DF">
              <w:t>kinaesthetically,</w:t>
            </w:r>
            <w:r w:rsidR="004C760B" w:rsidRPr="002D71DF">
              <w:t xml:space="preserve"> </w:t>
            </w:r>
            <w:r w:rsidRPr="002D71DF">
              <w:t>we</w:t>
            </w:r>
            <w:r w:rsidR="004C760B" w:rsidRPr="002D71DF">
              <w:t xml:space="preserve"> </w:t>
            </w:r>
            <w:r w:rsidRPr="002D71DF">
              <w:t>like</w:t>
            </w:r>
            <w:r w:rsidR="004C760B" w:rsidRPr="002D71DF">
              <w:t xml:space="preserve"> </w:t>
            </w:r>
            <w:r w:rsidRPr="002D71DF">
              <w:t>to</w:t>
            </w:r>
            <w:r w:rsidR="004C760B" w:rsidRPr="002D71DF">
              <w:t xml:space="preserve"> </w:t>
            </w:r>
            <w:r w:rsidRPr="002D71DF">
              <w:t>work</w:t>
            </w:r>
            <w:r w:rsidR="004C760B" w:rsidRPr="002D71DF">
              <w:t xml:space="preserve"> </w:t>
            </w:r>
            <w:r w:rsidRPr="002D71DF">
              <w:t>systematically</w:t>
            </w:r>
            <w:r w:rsidR="00322B4B">
              <w:t>.</w:t>
            </w:r>
            <w:r w:rsidRPr="002D71DF">
              <w:t>)</w:t>
            </w:r>
          </w:p>
          <w:p w14:paraId="6548B43A" w14:textId="77CC23EA" w:rsidR="00BA42B1" w:rsidRPr="002D71DF" w:rsidRDefault="0032683E" w:rsidP="00C95B4D">
            <w:r w:rsidRPr="002D71DF">
              <w:t>Following</w:t>
            </w:r>
            <w:r w:rsidR="004C760B" w:rsidRPr="002D71DF">
              <w:t xml:space="preserve"> </w:t>
            </w:r>
            <w:r w:rsidRPr="002D71DF">
              <w:t>these</w:t>
            </w:r>
            <w:r w:rsidR="004C760B" w:rsidRPr="002D71DF">
              <w:t xml:space="preserve"> </w:t>
            </w:r>
            <w:r w:rsidRPr="002D71DF">
              <w:t>discussions</w:t>
            </w:r>
            <w:r w:rsidR="004C760B" w:rsidRPr="002D71DF">
              <w:t xml:space="preserve"> </w:t>
            </w:r>
            <w:r w:rsidRPr="002D71DF">
              <w:t>and</w:t>
            </w:r>
            <w:r w:rsidR="004C760B" w:rsidRPr="002D71DF">
              <w:t xml:space="preserve"> </w:t>
            </w:r>
            <w:r w:rsidRPr="002D71DF">
              <w:t>negotiations,</w:t>
            </w:r>
            <w:r w:rsidR="004C760B" w:rsidRPr="002D71DF">
              <w:t xml:space="preserve"> </w:t>
            </w:r>
            <w:r w:rsidRPr="002D71DF">
              <w:t>and</w:t>
            </w:r>
            <w:r w:rsidR="004C760B" w:rsidRPr="002D71DF">
              <w:t xml:space="preserve"> </w:t>
            </w:r>
            <w:r w:rsidRPr="002D71DF">
              <w:t>before</w:t>
            </w:r>
            <w:r w:rsidR="004C760B" w:rsidRPr="002D71DF">
              <w:t xml:space="preserve"> </w:t>
            </w:r>
            <w:r w:rsidRPr="002D71DF">
              <w:t>moving</w:t>
            </w:r>
            <w:r w:rsidR="004C760B" w:rsidRPr="002D71DF">
              <w:t xml:space="preserve"> </w:t>
            </w:r>
            <w:r w:rsidRPr="002D71DF">
              <w:t>on</w:t>
            </w:r>
            <w:r w:rsidR="004C760B" w:rsidRPr="002D71DF">
              <w:t xml:space="preserve"> </w:t>
            </w:r>
            <w:r w:rsidRPr="002D71DF">
              <w:t>to</w:t>
            </w:r>
            <w:r w:rsidR="004C760B" w:rsidRPr="002D71DF">
              <w:t xml:space="preserve"> </w:t>
            </w:r>
            <w:r w:rsidR="000410A9">
              <w:t xml:space="preserve">Learning </w:t>
            </w:r>
            <w:r w:rsidRPr="002D71DF">
              <w:t>sequence</w:t>
            </w:r>
            <w:r w:rsidR="004C760B" w:rsidRPr="002D71DF">
              <w:t xml:space="preserve"> </w:t>
            </w:r>
            <w:r w:rsidRPr="002D71DF">
              <w:t>2,</w:t>
            </w:r>
            <w:r w:rsidR="004C760B" w:rsidRPr="002D71DF">
              <w:t xml:space="preserve"> </w:t>
            </w:r>
            <w:r w:rsidRPr="002D71DF">
              <w:t>guide</w:t>
            </w:r>
            <w:r w:rsidR="004C760B" w:rsidRPr="002D71DF">
              <w:t xml:space="preserve"> </w:t>
            </w:r>
            <w:r w:rsidRPr="002D71DF">
              <w:t>students</w:t>
            </w:r>
            <w:r w:rsidR="004C760B" w:rsidRPr="002D71DF">
              <w:t xml:space="preserve"> </w:t>
            </w:r>
            <w:r w:rsidRPr="002D71DF">
              <w:t>towards</w:t>
            </w:r>
            <w:r w:rsidR="004C760B" w:rsidRPr="002D71DF">
              <w:t xml:space="preserve"> </w:t>
            </w:r>
            <w:r w:rsidRPr="002D71DF">
              <w:t>agreement</w:t>
            </w:r>
            <w:r w:rsidR="004C760B" w:rsidRPr="002D71DF">
              <w:t xml:space="preserve"> </w:t>
            </w:r>
            <w:r w:rsidRPr="002D71DF">
              <w:t>on</w:t>
            </w:r>
            <w:r w:rsidR="004C760B" w:rsidRPr="002D71DF">
              <w:t xml:space="preserve"> </w:t>
            </w:r>
            <w:r w:rsidRPr="002D71DF">
              <w:t>the</w:t>
            </w:r>
            <w:r w:rsidR="004C760B" w:rsidRPr="002D71DF">
              <w:t xml:space="preserve"> </w:t>
            </w:r>
            <w:r w:rsidRPr="002D71DF">
              <w:t>form</w:t>
            </w:r>
            <w:r w:rsidR="009B1A26" w:rsidRPr="002D71DF">
              <w:t>(</w:t>
            </w:r>
            <w:r w:rsidRPr="002D71DF">
              <w:t>s</w:t>
            </w:r>
            <w:r w:rsidR="009B1A26" w:rsidRPr="002D71DF">
              <w:t>)</w:t>
            </w:r>
            <w:r w:rsidR="004C760B" w:rsidRPr="002D71DF">
              <w:t xml:space="preserve"> </w:t>
            </w:r>
            <w:r w:rsidRPr="002D71DF">
              <w:t>their</w:t>
            </w:r>
            <w:r w:rsidR="004C760B" w:rsidRPr="002D71DF">
              <w:t xml:space="preserve"> </w:t>
            </w:r>
            <w:r w:rsidRPr="002D71DF">
              <w:t>‘playwright’s</w:t>
            </w:r>
            <w:r w:rsidR="004C760B" w:rsidRPr="002D71DF">
              <w:t xml:space="preserve"> </w:t>
            </w:r>
            <w:r w:rsidRPr="002D71DF">
              <w:t>journal’</w:t>
            </w:r>
            <w:r w:rsidR="004C760B" w:rsidRPr="002D71DF">
              <w:t xml:space="preserve"> </w:t>
            </w:r>
            <w:r w:rsidRPr="002D71DF">
              <w:t>will</w:t>
            </w:r>
            <w:r w:rsidR="004C760B" w:rsidRPr="002D71DF">
              <w:t xml:space="preserve"> </w:t>
            </w:r>
            <w:r w:rsidRPr="002D71DF">
              <w:t>take</w:t>
            </w:r>
            <w:r w:rsidR="004C760B" w:rsidRPr="002D71DF">
              <w:t xml:space="preserve"> </w:t>
            </w:r>
            <w:r w:rsidRPr="002D71DF">
              <w:t>and</w:t>
            </w:r>
            <w:r w:rsidR="004C760B" w:rsidRPr="002D71DF">
              <w:t xml:space="preserve"> </w:t>
            </w:r>
            <w:r w:rsidRPr="002D71DF">
              <w:t>finalise</w:t>
            </w:r>
            <w:r w:rsidR="004C760B" w:rsidRPr="002D71DF">
              <w:t xml:space="preserve"> </w:t>
            </w:r>
            <w:r w:rsidRPr="002D71DF">
              <w:t>this</w:t>
            </w:r>
            <w:r w:rsidR="004C760B" w:rsidRPr="002D71DF">
              <w:t xml:space="preserve"> </w:t>
            </w:r>
            <w:r w:rsidRPr="002D71DF">
              <w:t>platform</w:t>
            </w:r>
            <w:r w:rsidR="004C760B" w:rsidRPr="002D71DF">
              <w:t xml:space="preserve"> </w:t>
            </w:r>
            <w:r w:rsidRPr="002D71DF">
              <w:t>for</w:t>
            </w:r>
            <w:r w:rsidR="004C760B" w:rsidRPr="002D71DF">
              <w:t xml:space="preserve"> </w:t>
            </w:r>
            <w:r w:rsidRPr="002D71DF">
              <w:t>collaborative</w:t>
            </w:r>
            <w:r w:rsidR="004C760B" w:rsidRPr="002D71DF">
              <w:t xml:space="preserve"> </w:t>
            </w:r>
            <w:r w:rsidRPr="002D71DF">
              <w:t>documentation</w:t>
            </w:r>
            <w:r w:rsidR="004C760B" w:rsidRPr="002D71DF">
              <w:t xml:space="preserve"> </w:t>
            </w:r>
            <w:r w:rsidRPr="002D71DF">
              <w:t>of</w:t>
            </w:r>
            <w:r w:rsidR="004C760B" w:rsidRPr="002D71DF">
              <w:t xml:space="preserve"> </w:t>
            </w:r>
            <w:r w:rsidRPr="002D71DF">
              <w:t>their</w:t>
            </w:r>
            <w:r w:rsidR="004C760B" w:rsidRPr="002D71DF">
              <w:t xml:space="preserve"> </w:t>
            </w:r>
            <w:r w:rsidRPr="002D71DF">
              <w:t>responses</w:t>
            </w:r>
            <w:r w:rsidR="004C760B" w:rsidRPr="002D71DF">
              <w:t xml:space="preserve"> </w:t>
            </w:r>
            <w:r w:rsidRPr="002D71DF">
              <w:t>to</w:t>
            </w:r>
            <w:r w:rsidR="004C760B" w:rsidRPr="002D71DF">
              <w:t xml:space="preserve"> </w:t>
            </w:r>
            <w:r w:rsidRPr="002D71DF">
              <w:t>written</w:t>
            </w:r>
            <w:r w:rsidR="004C760B" w:rsidRPr="002D71DF">
              <w:t xml:space="preserve"> </w:t>
            </w:r>
            <w:r w:rsidRPr="002D71DF">
              <w:t>prompts</w:t>
            </w:r>
            <w:r w:rsidR="004C760B" w:rsidRPr="002D71DF">
              <w:t xml:space="preserve"> </w:t>
            </w:r>
            <w:r w:rsidRPr="002D71DF">
              <w:t>and</w:t>
            </w:r>
            <w:r w:rsidR="004C760B" w:rsidRPr="002D71DF">
              <w:t xml:space="preserve"> </w:t>
            </w:r>
            <w:r w:rsidRPr="002D71DF">
              <w:t>recording</w:t>
            </w:r>
            <w:r w:rsidR="004C760B" w:rsidRPr="002D71DF">
              <w:t xml:space="preserve"> </w:t>
            </w:r>
            <w:r w:rsidRPr="002D71DF">
              <w:t>of</w:t>
            </w:r>
            <w:r w:rsidR="004C760B" w:rsidRPr="002D71DF">
              <w:t xml:space="preserve"> </w:t>
            </w:r>
            <w:r w:rsidRPr="002D71DF">
              <w:t>shared</w:t>
            </w:r>
            <w:r w:rsidR="004C760B" w:rsidRPr="002D71DF">
              <w:t xml:space="preserve"> </w:t>
            </w:r>
            <w:r w:rsidRPr="002D71DF">
              <w:t>ideas.</w:t>
            </w:r>
            <w:r w:rsidR="004C760B" w:rsidRPr="002D71DF">
              <w:t xml:space="preserve"> </w:t>
            </w:r>
          </w:p>
        </w:tc>
      </w:tr>
    </w:tbl>
    <w:p w14:paraId="35525104" w14:textId="77777777" w:rsidR="00DE3978" w:rsidRPr="002D71DF" w:rsidRDefault="00DE3978" w:rsidP="002F0C43">
      <w:bookmarkStart w:id="13" w:name="_Reflection_and_formative"/>
      <w:bookmarkStart w:id="14" w:name="_Toc177726235"/>
      <w:bookmarkStart w:id="15" w:name="_Toc182992084"/>
      <w:bookmarkEnd w:id="13"/>
      <w:r w:rsidRPr="002D71DF">
        <w:lastRenderedPageBreak/>
        <w:br w:type="page"/>
      </w:r>
    </w:p>
    <w:p w14:paraId="6B3AAA63" w14:textId="47EBDAFC" w:rsidR="0034619A" w:rsidRPr="002D71DF" w:rsidRDefault="0034619A" w:rsidP="00AB6842">
      <w:pPr>
        <w:pStyle w:val="Heading1"/>
      </w:pPr>
      <w:bookmarkStart w:id="16" w:name="_Toc232500198"/>
      <w:r w:rsidRPr="002D71DF">
        <w:lastRenderedPageBreak/>
        <w:t>Learning</w:t>
      </w:r>
      <w:r w:rsidR="004C760B" w:rsidRPr="002D71DF">
        <w:t xml:space="preserve"> </w:t>
      </w:r>
      <w:r w:rsidRPr="002D71DF">
        <w:t>sequence</w:t>
      </w:r>
      <w:r w:rsidR="004C760B" w:rsidRPr="002D71DF">
        <w:t xml:space="preserve"> </w:t>
      </w:r>
      <w:r w:rsidRPr="002D71DF">
        <w:t>2</w:t>
      </w:r>
      <w:r w:rsidR="004C760B" w:rsidRPr="002D71DF">
        <w:t xml:space="preserve"> </w:t>
      </w:r>
      <w:r w:rsidRPr="002D71DF">
        <w:t>–</w:t>
      </w:r>
      <w:r w:rsidR="004C760B" w:rsidRPr="002D71DF">
        <w:t xml:space="preserve"> </w:t>
      </w:r>
      <w:r w:rsidR="00321E95" w:rsidRPr="002D71DF">
        <w:rPr>
          <w:i/>
          <w:iCs/>
        </w:rPr>
        <w:t>Laila</w:t>
      </w:r>
      <w:r w:rsidR="004C760B" w:rsidRPr="002D71DF">
        <w:rPr>
          <w:i/>
          <w:iCs/>
        </w:rPr>
        <w:t xml:space="preserve"> </w:t>
      </w:r>
      <w:r w:rsidR="00321E95" w:rsidRPr="002D71DF">
        <w:rPr>
          <w:i/>
          <w:iCs/>
        </w:rPr>
        <w:t>is</w:t>
      </w:r>
      <w:r w:rsidR="004C760B" w:rsidRPr="002D71DF">
        <w:rPr>
          <w:i/>
          <w:iCs/>
        </w:rPr>
        <w:t xml:space="preserve"> </w:t>
      </w:r>
      <w:r w:rsidR="00321E95" w:rsidRPr="002D71DF">
        <w:rPr>
          <w:i/>
          <w:iCs/>
        </w:rPr>
        <w:t>Missing</w:t>
      </w:r>
      <w:r w:rsidR="004C760B" w:rsidRPr="002D71DF">
        <w:t xml:space="preserve"> </w:t>
      </w:r>
      <w:r w:rsidR="00321E95" w:rsidRPr="002D71DF">
        <w:t>by</w:t>
      </w:r>
      <w:r w:rsidR="004C760B" w:rsidRPr="002D71DF">
        <w:t xml:space="preserve"> </w:t>
      </w:r>
      <w:r w:rsidR="00321E95" w:rsidRPr="002D71DF">
        <w:t>Bina</w:t>
      </w:r>
      <w:r w:rsidR="004C760B" w:rsidRPr="002D71DF">
        <w:t xml:space="preserve"> </w:t>
      </w:r>
      <w:r w:rsidR="00321E95" w:rsidRPr="002D71DF">
        <w:t>Bhattacharya</w:t>
      </w:r>
      <w:bookmarkEnd w:id="16"/>
    </w:p>
    <w:p w14:paraId="7C1E9FEA" w14:textId="471E97AE" w:rsidR="00EF0532" w:rsidRPr="002D71DF" w:rsidRDefault="00EF0532" w:rsidP="00EF0532">
      <w:pPr>
        <w:pStyle w:val="FeatureBox2"/>
      </w:pPr>
      <w:r w:rsidRPr="002D71DF">
        <w:rPr>
          <w:b/>
          <w:bCs/>
        </w:rPr>
        <w:t>Teacher</w:t>
      </w:r>
      <w:r w:rsidR="004C760B" w:rsidRPr="002D71DF">
        <w:rPr>
          <w:b/>
          <w:bCs/>
        </w:rPr>
        <w:t xml:space="preserve"> </w:t>
      </w:r>
      <w:r w:rsidRPr="002D71DF">
        <w:rPr>
          <w:b/>
          <w:bCs/>
        </w:rPr>
        <w:t>note:</w:t>
      </w:r>
      <w:r w:rsidR="004C760B" w:rsidRPr="002D71DF">
        <w:t xml:space="preserve"> </w:t>
      </w:r>
      <w:r w:rsidRPr="002D71DF">
        <w:t>in</w:t>
      </w:r>
      <w:r w:rsidR="004C760B" w:rsidRPr="002D71DF">
        <w:t xml:space="preserve"> </w:t>
      </w:r>
      <w:r w:rsidRPr="002D71DF">
        <w:t>this</w:t>
      </w:r>
      <w:r w:rsidR="004C760B" w:rsidRPr="002D71DF">
        <w:t xml:space="preserve"> </w:t>
      </w:r>
      <w:r w:rsidRPr="002D71DF">
        <w:t>learning</w:t>
      </w:r>
      <w:r w:rsidR="004C760B" w:rsidRPr="002D71DF">
        <w:t xml:space="preserve"> </w:t>
      </w:r>
      <w:r w:rsidRPr="002D71DF">
        <w:t>sequence,</w:t>
      </w:r>
      <w:r w:rsidR="004C760B" w:rsidRPr="002D71DF">
        <w:t xml:space="preserve"> </w:t>
      </w:r>
      <w:r w:rsidRPr="002D71DF">
        <w:t>students</w:t>
      </w:r>
      <w:r w:rsidR="004C760B" w:rsidRPr="002D71DF">
        <w:t xml:space="preserve"> </w:t>
      </w:r>
      <w:r w:rsidRPr="002D71DF">
        <w:t>explore</w:t>
      </w:r>
      <w:r w:rsidR="004C760B" w:rsidRPr="002D71DF">
        <w:t xml:space="preserve"> </w:t>
      </w:r>
      <w:r w:rsidRPr="002D71DF">
        <w:t>the</w:t>
      </w:r>
      <w:r w:rsidR="004C760B" w:rsidRPr="002D71DF">
        <w:t xml:space="preserve"> </w:t>
      </w:r>
      <w:r w:rsidRPr="002D71DF">
        <w:t>roles</w:t>
      </w:r>
      <w:r w:rsidR="004C760B" w:rsidRPr="002D71DF">
        <w:t xml:space="preserve"> </w:t>
      </w:r>
      <w:r w:rsidRPr="002D71DF">
        <w:t>of</w:t>
      </w:r>
      <w:r w:rsidR="004C760B" w:rsidRPr="002D71DF">
        <w:t xml:space="preserve"> </w:t>
      </w:r>
      <w:r w:rsidRPr="002D71DF">
        <w:t>performer,</w:t>
      </w:r>
      <w:r w:rsidR="004C760B" w:rsidRPr="002D71DF">
        <w:t xml:space="preserve"> </w:t>
      </w:r>
      <w:r w:rsidRPr="002D71DF">
        <w:t>director,</w:t>
      </w:r>
      <w:r w:rsidR="004C760B" w:rsidRPr="002D71DF">
        <w:t xml:space="preserve"> </w:t>
      </w:r>
      <w:r w:rsidRPr="002D71DF">
        <w:t>designer</w:t>
      </w:r>
      <w:r w:rsidR="004C760B" w:rsidRPr="002D71DF">
        <w:t xml:space="preserve"> </w:t>
      </w:r>
      <w:r w:rsidRPr="002D71DF">
        <w:t>and</w:t>
      </w:r>
      <w:r w:rsidR="004C760B" w:rsidRPr="002D71DF">
        <w:t xml:space="preserve"> </w:t>
      </w:r>
      <w:r w:rsidRPr="002D71DF">
        <w:t>audience</w:t>
      </w:r>
      <w:r w:rsidR="004C760B" w:rsidRPr="002D71DF">
        <w:t xml:space="preserve"> </w:t>
      </w:r>
      <w:r w:rsidRPr="002D71DF">
        <w:t>as</w:t>
      </w:r>
      <w:r w:rsidR="004C760B" w:rsidRPr="002D71DF">
        <w:t xml:space="preserve"> </w:t>
      </w:r>
      <w:r w:rsidRPr="002D71DF">
        <w:t>they</w:t>
      </w:r>
      <w:r w:rsidR="004C760B" w:rsidRPr="002D71DF">
        <w:t xml:space="preserve"> </w:t>
      </w:r>
      <w:r w:rsidRPr="002D71DF">
        <w:t>engage</w:t>
      </w:r>
      <w:r w:rsidR="004C760B" w:rsidRPr="002D71DF">
        <w:t xml:space="preserve"> </w:t>
      </w:r>
      <w:r w:rsidRPr="002D71DF">
        <w:t>with</w:t>
      </w:r>
      <w:r w:rsidR="004C760B" w:rsidRPr="002D71DF">
        <w:t xml:space="preserve"> </w:t>
      </w:r>
      <w:r w:rsidRPr="002D71DF">
        <w:t>scripted</w:t>
      </w:r>
      <w:r w:rsidR="004C760B" w:rsidRPr="002D71DF">
        <w:t xml:space="preserve"> </w:t>
      </w:r>
      <w:r w:rsidRPr="002D71DF">
        <w:t>scenes</w:t>
      </w:r>
      <w:r w:rsidR="004C760B" w:rsidRPr="002D71DF">
        <w:t xml:space="preserve"> </w:t>
      </w:r>
      <w:r w:rsidRPr="002D71DF">
        <w:t>from</w:t>
      </w:r>
      <w:r w:rsidR="004C760B" w:rsidRPr="002D71DF">
        <w:t xml:space="preserve"> </w:t>
      </w:r>
      <w:r w:rsidRPr="002D71DF">
        <w:t>the</w:t>
      </w:r>
      <w:r w:rsidR="004C760B" w:rsidRPr="002D71DF">
        <w:t xml:space="preserve"> </w:t>
      </w:r>
      <w:r w:rsidRPr="002D71DF">
        <w:t>play</w:t>
      </w:r>
      <w:r w:rsidR="004C760B" w:rsidRPr="002D71DF">
        <w:t xml:space="preserve"> </w:t>
      </w:r>
      <w:r w:rsidRPr="002D71DF">
        <w:rPr>
          <w:i/>
          <w:iCs/>
        </w:rPr>
        <w:t>Laila</w:t>
      </w:r>
      <w:r w:rsidR="004C760B" w:rsidRPr="002D71DF">
        <w:rPr>
          <w:i/>
          <w:iCs/>
        </w:rPr>
        <w:t xml:space="preserve"> </w:t>
      </w:r>
      <w:r w:rsidRPr="002D71DF">
        <w:rPr>
          <w:i/>
          <w:iCs/>
        </w:rPr>
        <w:t>is</w:t>
      </w:r>
      <w:r w:rsidR="004C760B" w:rsidRPr="002D71DF">
        <w:rPr>
          <w:i/>
          <w:iCs/>
        </w:rPr>
        <w:t xml:space="preserve"> </w:t>
      </w:r>
      <w:r w:rsidRPr="002D71DF">
        <w:rPr>
          <w:i/>
          <w:iCs/>
        </w:rPr>
        <w:t>Missing</w:t>
      </w:r>
      <w:r w:rsidRPr="002D71DF">
        <w:t>.</w:t>
      </w:r>
      <w:r w:rsidR="004C760B" w:rsidRPr="002D71DF">
        <w:t xml:space="preserve"> </w:t>
      </w:r>
      <w:r w:rsidRPr="002D71DF">
        <w:t>They</w:t>
      </w:r>
      <w:r w:rsidR="004C760B" w:rsidRPr="002D71DF">
        <w:t xml:space="preserve"> </w:t>
      </w:r>
      <w:r w:rsidRPr="002D71DF">
        <w:t>extend</w:t>
      </w:r>
      <w:r w:rsidR="004C760B" w:rsidRPr="002D71DF">
        <w:t xml:space="preserve"> </w:t>
      </w:r>
      <w:r w:rsidRPr="002D71DF">
        <w:t>their</w:t>
      </w:r>
      <w:r w:rsidR="004C760B" w:rsidRPr="002D71DF">
        <w:t xml:space="preserve"> </w:t>
      </w:r>
      <w:r w:rsidRPr="002D71DF">
        <w:t>understanding</w:t>
      </w:r>
      <w:r w:rsidR="004C760B" w:rsidRPr="002D71DF">
        <w:t xml:space="preserve"> </w:t>
      </w:r>
      <w:r w:rsidRPr="002D71DF">
        <w:t>of</w:t>
      </w:r>
      <w:r w:rsidR="004C760B" w:rsidRPr="002D71DF">
        <w:t xml:space="preserve"> </w:t>
      </w:r>
      <w:r w:rsidRPr="002D71DF">
        <w:t>ethical</w:t>
      </w:r>
      <w:r w:rsidR="004C760B" w:rsidRPr="002D71DF">
        <w:t xml:space="preserve"> </w:t>
      </w:r>
      <w:r w:rsidRPr="002D71DF">
        <w:t>protocols</w:t>
      </w:r>
      <w:r w:rsidR="004C760B" w:rsidRPr="002D71DF">
        <w:t xml:space="preserve"> </w:t>
      </w:r>
      <w:r w:rsidRPr="002D71DF">
        <w:t>and</w:t>
      </w:r>
      <w:r w:rsidR="004C760B" w:rsidRPr="002D71DF">
        <w:t xml:space="preserve"> </w:t>
      </w:r>
      <w:r w:rsidRPr="002D71DF">
        <w:t>investigate</w:t>
      </w:r>
      <w:r w:rsidR="004C760B" w:rsidRPr="002D71DF">
        <w:t xml:space="preserve"> </w:t>
      </w:r>
      <w:r w:rsidRPr="002D71DF">
        <w:t>melodrama</w:t>
      </w:r>
      <w:r w:rsidR="004C760B" w:rsidRPr="002D71DF">
        <w:t xml:space="preserve"> </w:t>
      </w:r>
      <w:r w:rsidRPr="002D71DF">
        <w:t>style</w:t>
      </w:r>
      <w:r w:rsidR="004C760B" w:rsidRPr="002D71DF">
        <w:t xml:space="preserve"> </w:t>
      </w:r>
      <w:r w:rsidRPr="002D71DF">
        <w:t>and</w:t>
      </w:r>
      <w:r w:rsidR="004C760B" w:rsidRPr="002D71DF">
        <w:t xml:space="preserve"> </w:t>
      </w:r>
      <w:r w:rsidRPr="002D71DF">
        <w:t>conventions</w:t>
      </w:r>
      <w:r w:rsidR="004C760B" w:rsidRPr="002D71DF">
        <w:t xml:space="preserve"> </w:t>
      </w:r>
      <w:r w:rsidRPr="002D71DF">
        <w:t>as</w:t>
      </w:r>
      <w:r w:rsidR="004C760B" w:rsidRPr="002D71DF">
        <w:t xml:space="preserve"> </w:t>
      </w:r>
      <w:r w:rsidRPr="002D71DF">
        <w:t>they</w:t>
      </w:r>
      <w:r w:rsidR="004C760B" w:rsidRPr="002D71DF">
        <w:t xml:space="preserve"> </w:t>
      </w:r>
      <w:r w:rsidRPr="002D71DF">
        <w:t>develop</w:t>
      </w:r>
      <w:r w:rsidR="004C760B" w:rsidRPr="002D71DF">
        <w:t xml:space="preserve"> </w:t>
      </w:r>
      <w:r w:rsidRPr="002D71DF">
        <w:t>and</w:t>
      </w:r>
      <w:r w:rsidR="004C760B" w:rsidRPr="002D71DF">
        <w:t xml:space="preserve"> </w:t>
      </w:r>
      <w:r w:rsidRPr="002D71DF">
        <w:t>document</w:t>
      </w:r>
      <w:r w:rsidR="004C760B" w:rsidRPr="002D71DF">
        <w:t xml:space="preserve"> </w:t>
      </w:r>
      <w:r w:rsidRPr="002D71DF">
        <w:t>their</w:t>
      </w:r>
      <w:r w:rsidR="004C760B" w:rsidRPr="002D71DF">
        <w:t xml:space="preserve"> </w:t>
      </w:r>
      <w:r w:rsidRPr="002D71DF">
        <w:t>own</w:t>
      </w:r>
      <w:r w:rsidR="004C760B" w:rsidRPr="002D71DF">
        <w:t xml:space="preserve"> </w:t>
      </w:r>
      <w:r w:rsidRPr="002D71DF">
        <w:t>craft</w:t>
      </w:r>
      <w:r w:rsidR="004C760B" w:rsidRPr="002D71DF">
        <w:t xml:space="preserve"> </w:t>
      </w:r>
      <w:r w:rsidRPr="002D71DF">
        <w:t>as</w:t>
      </w:r>
      <w:r w:rsidR="004C760B" w:rsidRPr="002D71DF">
        <w:t xml:space="preserve"> </w:t>
      </w:r>
      <w:r w:rsidRPr="002D71DF">
        <w:t>playwrights.</w:t>
      </w:r>
      <w:r w:rsidR="004C760B" w:rsidRPr="002D71DF">
        <w:t xml:space="preserve"> </w:t>
      </w:r>
      <w:r w:rsidRPr="002D71DF">
        <w:t>In</w:t>
      </w:r>
      <w:r w:rsidR="004C760B" w:rsidRPr="002D71DF">
        <w:t xml:space="preserve"> </w:t>
      </w:r>
      <w:r w:rsidR="001E5D6C">
        <w:t>L</w:t>
      </w:r>
      <w:r w:rsidRPr="002D71DF">
        <w:t>earning</w:t>
      </w:r>
      <w:r w:rsidR="004C760B" w:rsidRPr="002D71DF">
        <w:t xml:space="preserve"> </w:t>
      </w:r>
      <w:r w:rsidRPr="002D71DF">
        <w:t>sequences</w:t>
      </w:r>
      <w:r w:rsidR="004C760B" w:rsidRPr="002D71DF">
        <w:t xml:space="preserve"> </w:t>
      </w:r>
      <w:r w:rsidRPr="002D71DF">
        <w:t>2</w:t>
      </w:r>
      <w:r w:rsidR="004C760B" w:rsidRPr="002D71DF">
        <w:t xml:space="preserve"> </w:t>
      </w:r>
      <w:r w:rsidRPr="002D71DF">
        <w:t>to</w:t>
      </w:r>
      <w:r w:rsidR="004C760B" w:rsidRPr="002D71DF">
        <w:t xml:space="preserve"> </w:t>
      </w:r>
      <w:r w:rsidRPr="002D71DF">
        <w:t>4,</w:t>
      </w:r>
      <w:r w:rsidR="004C760B" w:rsidRPr="002D71DF">
        <w:t xml:space="preserve"> </w:t>
      </w:r>
      <w:r w:rsidRPr="002D71DF">
        <w:t>activities</w:t>
      </w:r>
      <w:r w:rsidR="004C760B" w:rsidRPr="002D71DF">
        <w:t xml:space="preserve"> </w:t>
      </w:r>
      <w:r w:rsidRPr="002D71DF">
        <w:t>are</w:t>
      </w:r>
      <w:r w:rsidR="004C760B" w:rsidRPr="002D71DF">
        <w:t xml:space="preserve"> </w:t>
      </w:r>
      <w:r w:rsidRPr="002D71DF">
        <w:t>suggested</w:t>
      </w:r>
      <w:r w:rsidR="004C760B" w:rsidRPr="002D71DF">
        <w:t xml:space="preserve"> </w:t>
      </w:r>
      <w:r w:rsidRPr="002D71DF">
        <w:t>for</w:t>
      </w:r>
      <w:r w:rsidR="004C760B" w:rsidRPr="002D71DF">
        <w:t xml:space="preserve"> </w:t>
      </w:r>
      <w:r w:rsidRPr="002D71DF">
        <w:t>students</w:t>
      </w:r>
      <w:r w:rsidR="004C760B" w:rsidRPr="002D71DF">
        <w:t xml:space="preserve"> </w:t>
      </w:r>
      <w:r w:rsidRPr="002D71DF">
        <w:t>to</w:t>
      </w:r>
      <w:r w:rsidR="004C760B" w:rsidRPr="002D71DF">
        <w:t xml:space="preserve"> </w:t>
      </w:r>
      <w:r w:rsidRPr="002D71DF">
        <w:t>experience</w:t>
      </w:r>
      <w:r w:rsidR="004C760B" w:rsidRPr="002D71DF">
        <w:t xml:space="preserve"> </w:t>
      </w:r>
      <w:r w:rsidRPr="002D71DF">
        <w:t>the</w:t>
      </w:r>
      <w:r w:rsidR="004C760B" w:rsidRPr="002D71DF">
        <w:t xml:space="preserve"> </w:t>
      </w:r>
      <w:r w:rsidRPr="002D71DF">
        <w:t>roles</w:t>
      </w:r>
      <w:r w:rsidR="004C760B" w:rsidRPr="002D71DF">
        <w:t xml:space="preserve"> </w:t>
      </w:r>
      <w:r w:rsidRPr="002D71DF">
        <w:t>of</w:t>
      </w:r>
      <w:r w:rsidR="004C760B" w:rsidRPr="002D71DF">
        <w:t xml:space="preserve"> </w:t>
      </w:r>
      <w:r w:rsidRPr="002D71DF">
        <w:t>performer,</w:t>
      </w:r>
      <w:r w:rsidR="004C760B" w:rsidRPr="002D71DF">
        <w:t xml:space="preserve"> </w:t>
      </w:r>
      <w:r w:rsidRPr="002D71DF">
        <w:t>director,</w:t>
      </w:r>
      <w:r w:rsidR="004C760B" w:rsidRPr="002D71DF">
        <w:t xml:space="preserve"> </w:t>
      </w:r>
      <w:r w:rsidRPr="002D71DF">
        <w:t>designer</w:t>
      </w:r>
      <w:r w:rsidR="004C760B" w:rsidRPr="002D71DF">
        <w:t xml:space="preserve"> </w:t>
      </w:r>
      <w:r w:rsidRPr="002D71DF">
        <w:t>and</w:t>
      </w:r>
      <w:r w:rsidR="004C760B" w:rsidRPr="002D71DF">
        <w:t xml:space="preserve"> </w:t>
      </w:r>
      <w:r w:rsidRPr="002D71DF">
        <w:t>audience.</w:t>
      </w:r>
      <w:r w:rsidR="004C760B" w:rsidRPr="002D71DF">
        <w:t xml:space="preserve"> </w:t>
      </w:r>
      <w:r w:rsidRPr="002D71DF">
        <w:t>It</w:t>
      </w:r>
      <w:r w:rsidR="004C760B" w:rsidRPr="002D71DF">
        <w:t xml:space="preserve"> </w:t>
      </w:r>
      <w:r w:rsidRPr="002D71DF">
        <w:t>is</w:t>
      </w:r>
      <w:r w:rsidR="004C760B" w:rsidRPr="002D71DF">
        <w:t xml:space="preserve"> </w:t>
      </w:r>
      <w:r w:rsidRPr="002D71DF">
        <w:t>recommended</w:t>
      </w:r>
      <w:r w:rsidR="004C760B" w:rsidRPr="002D71DF">
        <w:t xml:space="preserve"> </w:t>
      </w:r>
      <w:r w:rsidRPr="002D71DF">
        <w:t>that</w:t>
      </w:r>
      <w:r w:rsidR="004C760B" w:rsidRPr="002D71DF">
        <w:t xml:space="preserve"> </w:t>
      </w:r>
      <w:r w:rsidRPr="002D71DF">
        <w:t>teachers</w:t>
      </w:r>
      <w:r w:rsidR="004C760B" w:rsidRPr="002D71DF">
        <w:t xml:space="preserve"> </w:t>
      </w:r>
      <w:r w:rsidRPr="002D71DF">
        <w:t>include</w:t>
      </w:r>
      <w:r w:rsidR="004C760B" w:rsidRPr="002D71DF">
        <w:t xml:space="preserve"> </w:t>
      </w:r>
      <w:r w:rsidRPr="002D71DF">
        <w:t>activities</w:t>
      </w:r>
      <w:r w:rsidR="004C760B" w:rsidRPr="002D71DF">
        <w:t xml:space="preserve"> </w:t>
      </w:r>
      <w:r w:rsidRPr="002D71DF">
        <w:t>for</w:t>
      </w:r>
      <w:r w:rsidR="004C760B" w:rsidRPr="002D71DF">
        <w:t xml:space="preserve"> </w:t>
      </w:r>
      <w:r w:rsidRPr="002D71DF">
        <w:t>all</w:t>
      </w:r>
      <w:r w:rsidR="004C760B" w:rsidRPr="002D71DF">
        <w:t xml:space="preserve"> </w:t>
      </w:r>
      <w:r w:rsidRPr="002D71DF">
        <w:t>4</w:t>
      </w:r>
      <w:r w:rsidR="004C760B" w:rsidRPr="002D71DF">
        <w:t xml:space="preserve"> </w:t>
      </w:r>
      <w:r w:rsidRPr="002D71DF">
        <w:t>roles</w:t>
      </w:r>
      <w:r w:rsidR="004C760B" w:rsidRPr="002D71DF">
        <w:t xml:space="preserve"> </w:t>
      </w:r>
      <w:r w:rsidRPr="002D71DF">
        <w:t>in</w:t>
      </w:r>
      <w:r w:rsidR="004C760B" w:rsidRPr="002D71DF">
        <w:t xml:space="preserve"> </w:t>
      </w:r>
      <w:r w:rsidR="001E5D6C">
        <w:t>L</w:t>
      </w:r>
      <w:r w:rsidRPr="002D71DF">
        <w:t>earning</w:t>
      </w:r>
      <w:r w:rsidR="004C760B" w:rsidRPr="002D71DF">
        <w:t xml:space="preserve"> </w:t>
      </w:r>
      <w:r w:rsidRPr="002D71DF">
        <w:t>sequence</w:t>
      </w:r>
      <w:r w:rsidR="004C760B" w:rsidRPr="002D71DF">
        <w:t xml:space="preserve"> </w:t>
      </w:r>
      <w:r w:rsidRPr="002D71DF">
        <w:t>2</w:t>
      </w:r>
      <w:r w:rsidR="004C760B" w:rsidRPr="002D71DF">
        <w:t xml:space="preserve"> </w:t>
      </w:r>
      <w:r w:rsidRPr="002D71DF">
        <w:t>but</w:t>
      </w:r>
      <w:r w:rsidR="004C760B" w:rsidRPr="002D71DF">
        <w:t xml:space="preserve"> </w:t>
      </w:r>
      <w:r w:rsidRPr="002D71DF">
        <w:t>may</w:t>
      </w:r>
      <w:r w:rsidR="004C760B" w:rsidRPr="002D71DF">
        <w:t xml:space="preserve"> </w:t>
      </w:r>
      <w:r w:rsidRPr="002D71DF">
        <w:t>choose</w:t>
      </w:r>
      <w:r w:rsidR="004C760B" w:rsidRPr="002D71DF">
        <w:t xml:space="preserve"> </w:t>
      </w:r>
      <w:r w:rsidRPr="002D71DF">
        <w:t>instead</w:t>
      </w:r>
      <w:r w:rsidR="004C760B" w:rsidRPr="002D71DF">
        <w:t xml:space="preserve"> </w:t>
      </w:r>
      <w:r w:rsidRPr="002D71DF">
        <w:t>to</w:t>
      </w:r>
      <w:r w:rsidR="004C760B" w:rsidRPr="002D71DF">
        <w:t xml:space="preserve"> </w:t>
      </w:r>
      <w:r w:rsidRPr="002D71DF">
        <w:t>focus</w:t>
      </w:r>
      <w:r w:rsidR="004C760B" w:rsidRPr="002D71DF">
        <w:t xml:space="preserve"> </w:t>
      </w:r>
      <w:r w:rsidRPr="002D71DF">
        <w:t>on</w:t>
      </w:r>
      <w:r w:rsidR="004C760B" w:rsidRPr="002D71DF">
        <w:t xml:space="preserve"> </w:t>
      </w:r>
      <w:r w:rsidRPr="002D71DF">
        <w:t>one</w:t>
      </w:r>
      <w:r w:rsidR="004C760B" w:rsidRPr="002D71DF">
        <w:t xml:space="preserve"> </w:t>
      </w:r>
      <w:r w:rsidRPr="002D71DF">
        <w:t>or</w:t>
      </w:r>
      <w:r w:rsidR="004C760B" w:rsidRPr="002D71DF">
        <w:t xml:space="preserve"> </w:t>
      </w:r>
      <w:r w:rsidRPr="002D71DF">
        <w:t>more</w:t>
      </w:r>
      <w:r w:rsidR="001E5D6C">
        <w:t>,</w:t>
      </w:r>
      <w:r w:rsidR="004C760B" w:rsidRPr="002D71DF">
        <w:t xml:space="preserve"> </w:t>
      </w:r>
      <w:r w:rsidRPr="002D71DF">
        <w:t>in</w:t>
      </w:r>
      <w:r w:rsidR="004C760B" w:rsidRPr="002D71DF">
        <w:t xml:space="preserve"> </w:t>
      </w:r>
      <w:r w:rsidRPr="002D71DF">
        <w:t>more</w:t>
      </w:r>
      <w:r w:rsidR="004C760B" w:rsidRPr="002D71DF">
        <w:t xml:space="preserve"> </w:t>
      </w:r>
      <w:r w:rsidRPr="002D71DF">
        <w:t>depth</w:t>
      </w:r>
      <w:r w:rsidR="001E5D6C">
        <w:t>,</w:t>
      </w:r>
      <w:r w:rsidR="004C760B" w:rsidRPr="002D71DF">
        <w:t xml:space="preserve"> </w:t>
      </w:r>
      <w:r w:rsidRPr="002D71DF">
        <w:t>in</w:t>
      </w:r>
      <w:r w:rsidR="004C760B" w:rsidRPr="002D71DF">
        <w:t xml:space="preserve"> </w:t>
      </w:r>
      <w:r w:rsidRPr="002D71DF">
        <w:t>the</w:t>
      </w:r>
      <w:r w:rsidR="004C760B" w:rsidRPr="002D71DF">
        <w:t xml:space="preserve"> </w:t>
      </w:r>
      <w:r w:rsidRPr="002D71DF">
        <w:t>later</w:t>
      </w:r>
      <w:r w:rsidR="004C760B" w:rsidRPr="002D71DF">
        <w:t xml:space="preserve"> </w:t>
      </w:r>
      <w:r w:rsidRPr="002D71DF">
        <w:t>sequences.</w:t>
      </w:r>
      <w:r w:rsidR="004C760B" w:rsidRPr="002D71DF">
        <w:t xml:space="preserve"> </w:t>
      </w:r>
    </w:p>
    <w:p w14:paraId="3DE9DD5A" w14:textId="7F3FD070" w:rsidR="00EF0532" w:rsidRPr="002D71DF" w:rsidRDefault="00EF0532" w:rsidP="00EF0532">
      <w:pPr>
        <w:pStyle w:val="FeatureBox2"/>
      </w:pPr>
      <w:r w:rsidRPr="002D71DF">
        <w:t>Depending</w:t>
      </w:r>
      <w:r w:rsidR="004C760B" w:rsidRPr="002D71DF">
        <w:t xml:space="preserve"> </w:t>
      </w:r>
      <w:r w:rsidRPr="002D71DF">
        <w:t>on</w:t>
      </w:r>
      <w:r w:rsidR="004C760B" w:rsidRPr="002D71DF">
        <w:t xml:space="preserve"> </w:t>
      </w:r>
      <w:r w:rsidRPr="002D71DF">
        <w:t>the</w:t>
      </w:r>
      <w:r w:rsidR="004C760B" w:rsidRPr="002D71DF">
        <w:t xml:space="preserve"> </w:t>
      </w:r>
      <w:r w:rsidRPr="002D71DF">
        <w:t>time</w:t>
      </w:r>
      <w:r w:rsidR="004C760B" w:rsidRPr="002D71DF">
        <w:t xml:space="preserve"> </w:t>
      </w:r>
      <w:r w:rsidRPr="002D71DF">
        <w:t>available</w:t>
      </w:r>
      <w:r w:rsidR="004C760B" w:rsidRPr="002D71DF">
        <w:t xml:space="preserve"> </w:t>
      </w:r>
      <w:r w:rsidRPr="002D71DF">
        <w:t>and</w:t>
      </w:r>
      <w:r w:rsidR="004C760B" w:rsidRPr="002D71DF">
        <w:t xml:space="preserve"> </w:t>
      </w:r>
      <w:r w:rsidRPr="002D71DF">
        <w:t>needs</w:t>
      </w:r>
      <w:r w:rsidR="004C760B" w:rsidRPr="002D71DF">
        <w:t xml:space="preserve"> </w:t>
      </w:r>
      <w:r w:rsidRPr="002D71DF">
        <w:t>of</w:t>
      </w:r>
      <w:r w:rsidR="004C760B" w:rsidRPr="002D71DF">
        <w:t xml:space="preserve"> </w:t>
      </w:r>
      <w:r w:rsidRPr="002D71DF">
        <w:t>the</w:t>
      </w:r>
      <w:r w:rsidR="004C760B" w:rsidRPr="002D71DF">
        <w:t xml:space="preserve"> </w:t>
      </w:r>
      <w:r w:rsidRPr="002D71DF">
        <w:t>class,</w:t>
      </w:r>
      <w:r w:rsidR="004C760B" w:rsidRPr="002D71DF">
        <w:t xml:space="preserve"> </w:t>
      </w:r>
      <w:r w:rsidRPr="002D71DF">
        <w:t>teachers</w:t>
      </w:r>
      <w:r w:rsidR="004C760B" w:rsidRPr="002D71DF">
        <w:t xml:space="preserve"> </w:t>
      </w:r>
      <w:r w:rsidRPr="002D71DF">
        <w:t>may</w:t>
      </w:r>
      <w:r w:rsidR="004C760B" w:rsidRPr="002D71DF">
        <w:t xml:space="preserve"> </w:t>
      </w:r>
      <w:r w:rsidRPr="002D71DF">
        <w:t>choose</w:t>
      </w:r>
      <w:r w:rsidR="004C760B" w:rsidRPr="002D71DF">
        <w:t xml:space="preserve"> </w:t>
      </w:r>
      <w:r w:rsidRPr="002D71DF">
        <w:t>to</w:t>
      </w:r>
      <w:r w:rsidR="004C760B" w:rsidRPr="002D71DF">
        <w:t xml:space="preserve"> </w:t>
      </w:r>
      <w:r w:rsidRPr="002D71DF">
        <w:t>engage</w:t>
      </w:r>
      <w:r w:rsidR="004C760B" w:rsidRPr="002D71DF">
        <w:t xml:space="preserve"> </w:t>
      </w:r>
      <w:r w:rsidRPr="002D71DF">
        <w:t>students</w:t>
      </w:r>
      <w:r w:rsidR="004C760B" w:rsidRPr="002D71DF">
        <w:t xml:space="preserve"> </w:t>
      </w:r>
      <w:r w:rsidRPr="002D71DF">
        <w:t>in</w:t>
      </w:r>
      <w:r w:rsidR="004C760B" w:rsidRPr="002D71DF">
        <w:t xml:space="preserve"> </w:t>
      </w:r>
      <w:r w:rsidRPr="002D71DF">
        <w:t>a</w:t>
      </w:r>
      <w:r w:rsidR="004C760B" w:rsidRPr="002D71DF">
        <w:t xml:space="preserve"> </w:t>
      </w:r>
      <w:r w:rsidRPr="002D71DF">
        <w:t>full</w:t>
      </w:r>
      <w:r w:rsidR="004C760B" w:rsidRPr="002D71DF">
        <w:t xml:space="preserve"> </w:t>
      </w:r>
      <w:r w:rsidRPr="002D71DF">
        <w:t>script</w:t>
      </w:r>
      <w:r w:rsidR="004C760B" w:rsidRPr="002D71DF">
        <w:t xml:space="preserve"> </w:t>
      </w:r>
      <w:r w:rsidRPr="002D71DF">
        <w:t>reading</w:t>
      </w:r>
      <w:r w:rsidR="004C760B" w:rsidRPr="002D71DF">
        <w:t xml:space="preserve"> </w:t>
      </w:r>
      <w:r w:rsidRPr="002D71DF">
        <w:t>of</w:t>
      </w:r>
      <w:r w:rsidR="004C760B" w:rsidRPr="002D71DF">
        <w:t xml:space="preserve"> </w:t>
      </w:r>
      <w:r w:rsidRPr="002D71DF">
        <w:rPr>
          <w:i/>
          <w:iCs/>
        </w:rPr>
        <w:t>Laila</w:t>
      </w:r>
      <w:r w:rsidR="004C760B" w:rsidRPr="002D71DF">
        <w:rPr>
          <w:i/>
          <w:iCs/>
        </w:rPr>
        <w:t xml:space="preserve"> </w:t>
      </w:r>
      <w:r w:rsidRPr="002D71DF">
        <w:rPr>
          <w:i/>
          <w:iCs/>
        </w:rPr>
        <w:t>is</w:t>
      </w:r>
      <w:r w:rsidR="004C760B" w:rsidRPr="002D71DF">
        <w:rPr>
          <w:i/>
          <w:iCs/>
        </w:rPr>
        <w:t xml:space="preserve"> </w:t>
      </w:r>
      <w:r w:rsidRPr="002D71DF">
        <w:rPr>
          <w:i/>
          <w:iCs/>
        </w:rPr>
        <w:t>Missing</w:t>
      </w:r>
      <w:r w:rsidRPr="002D71DF">
        <w:t>.</w:t>
      </w:r>
      <w:r w:rsidR="004C760B" w:rsidRPr="002D71DF">
        <w:t xml:space="preserve"> </w:t>
      </w:r>
      <w:r w:rsidRPr="002D71DF">
        <w:t>The</w:t>
      </w:r>
      <w:r w:rsidR="004C760B" w:rsidRPr="002D71DF">
        <w:t xml:space="preserve"> </w:t>
      </w:r>
      <w:r w:rsidRPr="002D71DF">
        <w:t>suggested</w:t>
      </w:r>
      <w:r w:rsidR="004C760B" w:rsidRPr="002D71DF">
        <w:t xml:space="preserve"> </w:t>
      </w:r>
      <w:r w:rsidRPr="002D71DF">
        <w:t>activities</w:t>
      </w:r>
      <w:r w:rsidR="004C760B" w:rsidRPr="002D71DF">
        <w:t xml:space="preserve"> </w:t>
      </w:r>
      <w:r w:rsidRPr="002D71DF">
        <w:t>in</w:t>
      </w:r>
      <w:r w:rsidR="004C760B" w:rsidRPr="002D71DF">
        <w:t xml:space="preserve"> </w:t>
      </w:r>
      <w:r w:rsidRPr="002D71DF">
        <w:t>this</w:t>
      </w:r>
      <w:r w:rsidR="004C760B" w:rsidRPr="002D71DF">
        <w:t xml:space="preserve"> </w:t>
      </w:r>
      <w:r w:rsidRPr="002D71DF">
        <w:t>learning</w:t>
      </w:r>
      <w:r w:rsidR="004C760B" w:rsidRPr="002D71DF">
        <w:t xml:space="preserve"> </w:t>
      </w:r>
      <w:r w:rsidRPr="002D71DF">
        <w:t>sequence</w:t>
      </w:r>
      <w:r w:rsidR="004C760B" w:rsidRPr="002D71DF">
        <w:t xml:space="preserve"> </w:t>
      </w:r>
      <w:r w:rsidRPr="002D71DF">
        <w:t>explore</w:t>
      </w:r>
      <w:r w:rsidR="004C760B" w:rsidRPr="002D71DF">
        <w:t xml:space="preserve"> </w:t>
      </w:r>
      <w:r w:rsidRPr="002D71DF">
        <w:t>a</w:t>
      </w:r>
      <w:r w:rsidR="004C760B" w:rsidRPr="002D71DF">
        <w:t xml:space="preserve"> </w:t>
      </w:r>
      <w:r w:rsidRPr="002D71DF">
        <w:t>limited</w:t>
      </w:r>
      <w:r w:rsidR="004C760B" w:rsidRPr="002D71DF">
        <w:t xml:space="preserve"> </w:t>
      </w:r>
      <w:r w:rsidRPr="002D71DF">
        <w:t>selection</w:t>
      </w:r>
      <w:r w:rsidR="004C760B" w:rsidRPr="002D71DF">
        <w:t xml:space="preserve"> </w:t>
      </w:r>
      <w:r w:rsidRPr="002D71DF">
        <w:t>of</w:t>
      </w:r>
      <w:r w:rsidR="004C760B" w:rsidRPr="002D71DF">
        <w:t xml:space="preserve"> </w:t>
      </w:r>
      <w:r w:rsidRPr="002D71DF">
        <w:t>scenes.</w:t>
      </w:r>
      <w:r w:rsidR="004C760B" w:rsidRPr="002D71DF">
        <w:t xml:space="preserve"> </w:t>
      </w:r>
    </w:p>
    <w:p w14:paraId="4FDD9D96" w14:textId="0E7585BF" w:rsidR="00EF0532" w:rsidRPr="002D71DF" w:rsidRDefault="00EF0532" w:rsidP="00EF0532">
      <w:pPr>
        <w:pStyle w:val="FeatureBox2"/>
      </w:pPr>
      <w:r w:rsidRPr="002D71DF">
        <w:t>The</w:t>
      </w:r>
      <w:r w:rsidR="004C760B" w:rsidRPr="002D71DF">
        <w:t xml:space="preserve"> </w:t>
      </w:r>
      <w:r w:rsidRPr="002D71DF">
        <w:t>‘</w:t>
      </w:r>
      <w:r w:rsidRPr="002D71DF">
        <w:rPr>
          <w:i/>
          <w:iCs/>
        </w:rPr>
        <w:t>Laila</w:t>
      </w:r>
      <w:r w:rsidR="004C760B" w:rsidRPr="002D71DF">
        <w:rPr>
          <w:i/>
          <w:iCs/>
        </w:rPr>
        <w:t xml:space="preserve"> </w:t>
      </w:r>
      <w:r w:rsidRPr="002D71DF">
        <w:rPr>
          <w:i/>
          <w:iCs/>
        </w:rPr>
        <w:t>is</w:t>
      </w:r>
      <w:r w:rsidR="004C760B" w:rsidRPr="002D71DF">
        <w:rPr>
          <w:i/>
          <w:iCs/>
        </w:rPr>
        <w:t xml:space="preserve"> </w:t>
      </w:r>
      <w:r w:rsidRPr="002D71DF">
        <w:rPr>
          <w:i/>
          <w:iCs/>
        </w:rPr>
        <w:t>Missing</w:t>
      </w:r>
      <w:r w:rsidR="004C760B" w:rsidRPr="002D71DF">
        <w:t xml:space="preserve"> </w:t>
      </w:r>
      <w:r w:rsidRPr="002D71DF">
        <w:t>by</w:t>
      </w:r>
      <w:r w:rsidR="004C760B" w:rsidRPr="002D71DF">
        <w:t xml:space="preserve"> </w:t>
      </w:r>
      <w:r w:rsidRPr="002D71DF">
        <w:t>Bina</w:t>
      </w:r>
      <w:r w:rsidR="004C760B" w:rsidRPr="002D71DF">
        <w:t xml:space="preserve"> </w:t>
      </w:r>
      <w:r w:rsidRPr="002D71DF">
        <w:t>Bhattacharya’</w:t>
      </w:r>
      <w:r w:rsidR="004C760B" w:rsidRPr="002D71DF">
        <w:t xml:space="preserve"> </w:t>
      </w:r>
      <w:r w:rsidRPr="002D71DF">
        <w:t>section</w:t>
      </w:r>
      <w:r w:rsidR="004C760B" w:rsidRPr="002D71DF">
        <w:t xml:space="preserve"> </w:t>
      </w:r>
      <w:r w:rsidRPr="002D71DF">
        <w:t>of</w:t>
      </w:r>
      <w:r w:rsidR="004C760B" w:rsidRPr="002D71DF">
        <w:t xml:space="preserve"> </w:t>
      </w:r>
      <w:r w:rsidRPr="002D71DF">
        <w:t>the</w:t>
      </w:r>
      <w:r w:rsidR="004C760B" w:rsidRPr="002D71DF">
        <w:t xml:space="preserve"> </w:t>
      </w:r>
      <w:r w:rsidRPr="002D71DF">
        <w:t>PowerPoint</w:t>
      </w:r>
      <w:r w:rsidR="004C760B" w:rsidRPr="002D71DF">
        <w:t xml:space="preserve"> </w:t>
      </w:r>
      <w:r w:rsidRPr="002D71DF">
        <w:t>resource</w:t>
      </w:r>
      <w:r w:rsidR="004C760B" w:rsidRPr="002D71DF">
        <w:t xml:space="preserve"> </w:t>
      </w:r>
      <w:r w:rsidRPr="002D71DF">
        <w:t>–</w:t>
      </w:r>
      <w:r w:rsidR="004C760B" w:rsidRPr="002D71DF">
        <w:t xml:space="preserve"> </w:t>
      </w:r>
      <w:r w:rsidRPr="002D71DF">
        <w:t>finding</w:t>
      </w:r>
      <w:r w:rsidR="004C760B" w:rsidRPr="002D71DF">
        <w:t xml:space="preserve"> </w:t>
      </w:r>
      <w:r w:rsidRPr="002D71DF">
        <w:t>voice,</w:t>
      </w:r>
      <w:r w:rsidR="004C760B" w:rsidRPr="002D71DF">
        <w:t xml:space="preserve"> </w:t>
      </w:r>
      <w:r w:rsidRPr="002D71DF">
        <w:t>Script</w:t>
      </w:r>
      <w:r w:rsidR="004C760B" w:rsidRPr="002D71DF">
        <w:t xml:space="preserve"> </w:t>
      </w:r>
      <w:r w:rsidRPr="002D71DF">
        <w:t>booklet</w:t>
      </w:r>
      <w:r w:rsidR="004C760B" w:rsidRPr="002D71DF">
        <w:t xml:space="preserve"> </w:t>
      </w:r>
      <w:r w:rsidRPr="002D71DF">
        <w:t>3</w:t>
      </w:r>
      <w:r w:rsidR="004C760B" w:rsidRPr="002D71DF">
        <w:t xml:space="preserve"> </w:t>
      </w:r>
      <w:r w:rsidRPr="002D71DF">
        <w:t>–</w:t>
      </w:r>
      <w:r w:rsidR="004C760B" w:rsidRPr="002D71DF">
        <w:t xml:space="preserve"> </w:t>
      </w:r>
      <w:r w:rsidRPr="00D25100">
        <w:rPr>
          <w:i/>
          <w:iCs/>
        </w:rPr>
        <w:t>Laila</w:t>
      </w:r>
      <w:r w:rsidR="004C760B" w:rsidRPr="00D25100">
        <w:rPr>
          <w:i/>
          <w:iCs/>
        </w:rPr>
        <w:t xml:space="preserve"> </w:t>
      </w:r>
      <w:r w:rsidRPr="00D25100">
        <w:rPr>
          <w:i/>
          <w:iCs/>
        </w:rPr>
        <w:t>is</w:t>
      </w:r>
      <w:r w:rsidR="004C760B" w:rsidRPr="00D25100">
        <w:rPr>
          <w:i/>
          <w:iCs/>
        </w:rPr>
        <w:t xml:space="preserve"> </w:t>
      </w:r>
      <w:r w:rsidRPr="00D25100">
        <w:rPr>
          <w:i/>
          <w:iCs/>
        </w:rPr>
        <w:t>Missing</w:t>
      </w:r>
      <w:r w:rsidR="004C760B" w:rsidRPr="002D71DF">
        <w:t xml:space="preserve"> </w:t>
      </w:r>
      <w:r w:rsidRPr="002D71DF">
        <w:t>by</w:t>
      </w:r>
      <w:r w:rsidR="004C760B" w:rsidRPr="002D71DF">
        <w:t xml:space="preserve"> </w:t>
      </w:r>
      <w:r w:rsidRPr="002D71DF">
        <w:t>Bina</w:t>
      </w:r>
      <w:r w:rsidR="004C760B" w:rsidRPr="002D71DF">
        <w:t xml:space="preserve"> </w:t>
      </w:r>
      <w:r w:rsidRPr="002D71DF">
        <w:t>Bhattacharya,</w:t>
      </w:r>
      <w:r w:rsidR="004C760B" w:rsidRPr="002D71DF">
        <w:t xml:space="preserve"> </w:t>
      </w:r>
      <w:r w:rsidRPr="001E5D6C">
        <w:t>and</w:t>
      </w:r>
      <w:r w:rsidR="004C760B" w:rsidRPr="001E5D6C">
        <w:t xml:space="preserve"> </w:t>
      </w:r>
      <w:hyperlink r:id="rId22" w:anchor="Video1:~:text=a%20play%20webpages.-,Video%20%E2%80%93%20Laila%20is%20Missing%20workshop%20(16%3A32),-Laila%20is%20Missing" w:history="1">
        <w:r w:rsidRPr="001E5D6C">
          <w:rPr>
            <w:rStyle w:val="Hyperlink"/>
          </w:rPr>
          <w:t>Video</w:t>
        </w:r>
        <w:r w:rsidR="004C760B" w:rsidRPr="001E5D6C">
          <w:rPr>
            <w:rStyle w:val="Hyperlink"/>
          </w:rPr>
          <w:t xml:space="preserve"> </w:t>
        </w:r>
        <w:r w:rsidRPr="001E5D6C">
          <w:rPr>
            <w:rStyle w:val="Hyperlink"/>
          </w:rPr>
          <w:t>–</w:t>
        </w:r>
        <w:r w:rsidR="004C760B" w:rsidRPr="001E5D6C">
          <w:rPr>
            <w:rStyle w:val="Hyperlink"/>
          </w:rPr>
          <w:t xml:space="preserve"> </w:t>
        </w:r>
        <w:r w:rsidRPr="001E5D6C">
          <w:rPr>
            <w:rStyle w:val="Hyperlink"/>
          </w:rPr>
          <w:t>Laila</w:t>
        </w:r>
        <w:r w:rsidR="004C760B" w:rsidRPr="001E5D6C">
          <w:rPr>
            <w:rStyle w:val="Hyperlink"/>
          </w:rPr>
          <w:t xml:space="preserve"> </w:t>
        </w:r>
        <w:r w:rsidRPr="001E5D6C">
          <w:rPr>
            <w:rStyle w:val="Hyperlink"/>
          </w:rPr>
          <w:t>is</w:t>
        </w:r>
        <w:r w:rsidR="004C760B" w:rsidRPr="001E5D6C">
          <w:rPr>
            <w:rStyle w:val="Hyperlink"/>
          </w:rPr>
          <w:t xml:space="preserve"> </w:t>
        </w:r>
        <w:r w:rsidRPr="001E5D6C">
          <w:rPr>
            <w:rStyle w:val="Hyperlink"/>
          </w:rPr>
          <w:t>Missing</w:t>
        </w:r>
        <w:r w:rsidR="001E5D6C">
          <w:rPr>
            <w:rStyle w:val="Hyperlink"/>
          </w:rPr>
          <w:t xml:space="preserve"> workshop (16:32)</w:t>
        </w:r>
      </w:hyperlink>
      <w:r w:rsidR="004C760B" w:rsidRPr="002D71DF">
        <w:t xml:space="preserve"> </w:t>
      </w:r>
      <w:r w:rsidRPr="002D71DF">
        <w:t>should</w:t>
      </w:r>
      <w:r w:rsidR="004C760B" w:rsidRPr="002D71DF">
        <w:t xml:space="preserve"> </w:t>
      </w:r>
      <w:r w:rsidRPr="002D71DF">
        <w:t>be</w:t>
      </w:r>
      <w:r w:rsidR="004C760B" w:rsidRPr="002D71DF">
        <w:t xml:space="preserve"> </w:t>
      </w:r>
      <w:r w:rsidRPr="002D71DF">
        <w:t>used</w:t>
      </w:r>
      <w:r w:rsidR="004C760B" w:rsidRPr="002D71DF">
        <w:t xml:space="preserve"> </w:t>
      </w:r>
      <w:r w:rsidRPr="002D71DF">
        <w:t>to</w:t>
      </w:r>
      <w:r w:rsidR="004C760B" w:rsidRPr="002D71DF">
        <w:t xml:space="preserve"> </w:t>
      </w:r>
      <w:r w:rsidRPr="002D71DF">
        <w:t>support</w:t>
      </w:r>
      <w:r w:rsidR="004C760B" w:rsidRPr="002D71DF">
        <w:t xml:space="preserve"> </w:t>
      </w:r>
      <w:r w:rsidRPr="002D71DF">
        <w:t>Learning</w:t>
      </w:r>
      <w:r w:rsidR="004C760B" w:rsidRPr="002D71DF">
        <w:t xml:space="preserve"> </w:t>
      </w:r>
      <w:r w:rsidRPr="002D71DF">
        <w:t>sequence</w:t>
      </w:r>
      <w:r w:rsidR="004C760B" w:rsidRPr="002D71DF">
        <w:t xml:space="preserve"> </w:t>
      </w:r>
      <w:r w:rsidRPr="002D71DF">
        <w:t>2.</w:t>
      </w:r>
      <w:r w:rsidR="004C760B" w:rsidRPr="002D71DF">
        <w:t xml:space="preserve"> </w:t>
      </w:r>
    </w:p>
    <w:p w14:paraId="3EC39246" w14:textId="39C0B1B9" w:rsidR="00EF0532" w:rsidRPr="002D71DF" w:rsidRDefault="00EF0532" w:rsidP="00EF0532">
      <w:pPr>
        <w:pStyle w:val="FeatureBox2"/>
        <w:rPr>
          <w:iCs/>
        </w:rPr>
      </w:pPr>
      <w:r w:rsidRPr="002D71DF">
        <w:t>The</w:t>
      </w:r>
      <w:r w:rsidR="004C760B" w:rsidRPr="002D71DF">
        <w:t xml:space="preserve"> </w:t>
      </w:r>
      <w:r w:rsidRPr="002D71DF">
        <w:t>duration</w:t>
      </w:r>
      <w:r w:rsidR="004C760B" w:rsidRPr="002D71DF">
        <w:t xml:space="preserve"> </w:t>
      </w:r>
      <w:r w:rsidRPr="002D71DF">
        <w:t>of</w:t>
      </w:r>
      <w:r w:rsidR="004C760B" w:rsidRPr="002D71DF">
        <w:t xml:space="preserve"> </w:t>
      </w:r>
      <w:r w:rsidR="00033864">
        <w:t>this</w:t>
      </w:r>
      <w:r w:rsidR="00033864" w:rsidRPr="002D71DF">
        <w:t xml:space="preserve"> </w:t>
      </w:r>
      <w:r w:rsidRPr="002D71DF">
        <w:t>learning</w:t>
      </w:r>
      <w:r w:rsidR="004C760B" w:rsidRPr="002D71DF">
        <w:t xml:space="preserve"> </w:t>
      </w:r>
      <w:r w:rsidRPr="002D71DF">
        <w:t>sequence</w:t>
      </w:r>
      <w:r w:rsidR="004C760B" w:rsidRPr="002D71DF">
        <w:t xml:space="preserve"> </w:t>
      </w:r>
      <w:r w:rsidRPr="002D71DF">
        <w:t>is</w:t>
      </w:r>
      <w:r w:rsidR="004C760B" w:rsidRPr="002D71DF">
        <w:t xml:space="preserve"> </w:t>
      </w:r>
      <w:r w:rsidRPr="002D71DF">
        <w:t>approximately</w:t>
      </w:r>
      <w:r w:rsidR="004C760B" w:rsidRPr="002D71DF">
        <w:t xml:space="preserve"> </w:t>
      </w:r>
      <w:r w:rsidRPr="002D71DF">
        <w:t>3</w:t>
      </w:r>
      <w:r w:rsidR="004C760B" w:rsidRPr="002D71DF">
        <w:t xml:space="preserve"> </w:t>
      </w:r>
      <w:r w:rsidRPr="002D71DF">
        <w:t>weeks.</w:t>
      </w:r>
    </w:p>
    <w:p w14:paraId="386C639A" w14:textId="0428FE99" w:rsidR="0034619A" w:rsidRPr="00D25100" w:rsidRDefault="0034619A" w:rsidP="009B1A26">
      <w:pPr>
        <w:pStyle w:val="Caption"/>
      </w:pPr>
      <w:r w:rsidRPr="00D25100">
        <w:t>Table</w:t>
      </w:r>
      <w:r w:rsidR="004C760B" w:rsidRPr="002D71DF">
        <w:t xml:space="preserve"> </w:t>
      </w:r>
      <w:fldSimple w:instr=" SEQ Table \* ARABIC ">
        <w:r w:rsidR="001E5D6C">
          <w:rPr>
            <w:noProof/>
          </w:rPr>
          <w:t>2</w:t>
        </w:r>
      </w:fldSimple>
      <w:r w:rsidR="004C760B" w:rsidRPr="002D71DF">
        <w:t xml:space="preserve"> </w:t>
      </w:r>
      <w:r w:rsidRPr="00D25100">
        <w:t>–</w:t>
      </w:r>
      <w:r w:rsidR="004C760B" w:rsidRPr="002D71DF">
        <w:t xml:space="preserve"> </w:t>
      </w:r>
      <w:r w:rsidR="0064037D" w:rsidRPr="00D25100">
        <w:t>L</w:t>
      </w:r>
      <w:r w:rsidRPr="00D25100">
        <w:t>earning</w:t>
      </w:r>
      <w:r w:rsidR="004C760B" w:rsidRPr="002D71DF">
        <w:t xml:space="preserve"> </w:t>
      </w:r>
      <w:r w:rsidRPr="00D25100">
        <w:t>sequence</w:t>
      </w:r>
      <w:r w:rsidR="004C760B" w:rsidRPr="002D71DF">
        <w:t xml:space="preserve"> </w:t>
      </w:r>
      <w:r w:rsidRPr="00D25100">
        <w:t>2</w:t>
      </w:r>
      <w:r w:rsidR="004C760B" w:rsidRPr="002D71DF">
        <w:t xml:space="preserve"> </w:t>
      </w:r>
      <w:r w:rsidRPr="00D25100">
        <w:t>–</w:t>
      </w:r>
      <w:r w:rsidR="004C760B" w:rsidRPr="002D71DF">
        <w:t xml:space="preserve"> </w:t>
      </w:r>
      <w:r w:rsidR="00EF0532" w:rsidRPr="00D25100">
        <w:rPr>
          <w:i/>
          <w:iCs w:val="0"/>
        </w:rPr>
        <w:t>Laila</w:t>
      </w:r>
      <w:r w:rsidR="004C760B" w:rsidRPr="002D71DF">
        <w:rPr>
          <w:i/>
          <w:iCs w:val="0"/>
        </w:rPr>
        <w:t xml:space="preserve"> </w:t>
      </w:r>
      <w:r w:rsidR="00EF0532" w:rsidRPr="00D25100">
        <w:rPr>
          <w:i/>
          <w:iCs w:val="0"/>
        </w:rPr>
        <w:t>is</w:t>
      </w:r>
      <w:r w:rsidR="004C760B" w:rsidRPr="002D71DF">
        <w:rPr>
          <w:i/>
          <w:iCs w:val="0"/>
        </w:rPr>
        <w:t xml:space="preserve"> </w:t>
      </w:r>
      <w:r w:rsidR="00EF0532" w:rsidRPr="00D25100">
        <w:rPr>
          <w:i/>
          <w:iCs w:val="0"/>
        </w:rPr>
        <w:t>Missing</w:t>
      </w:r>
      <w:r w:rsidR="004C760B" w:rsidRPr="002D71DF">
        <w:t xml:space="preserve"> </w:t>
      </w:r>
      <w:r w:rsidR="00EF0532" w:rsidRPr="00D25100">
        <w:t>by</w:t>
      </w:r>
      <w:r w:rsidR="004C760B" w:rsidRPr="002D71DF">
        <w:t xml:space="preserve"> </w:t>
      </w:r>
      <w:r w:rsidR="00EF0532" w:rsidRPr="00D25100">
        <w:t>Bina</w:t>
      </w:r>
      <w:r w:rsidR="004C760B" w:rsidRPr="002D71DF">
        <w:t xml:space="preserve"> </w:t>
      </w:r>
      <w:r w:rsidR="00EF0532" w:rsidRPr="00D25100">
        <w:t>Bhattacharya</w:t>
      </w:r>
    </w:p>
    <w:tbl>
      <w:tblPr>
        <w:tblStyle w:val="Tableheader"/>
        <w:tblW w:w="14567" w:type="dxa"/>
        <w:tblLayout w:type="fixed"/>
        <w:tblLook w:val="0420" w:firstRow="1" w:lastRow="0" w:firstColumn="0" w:lastColumn="0" w:noHBand="0" w:noVBand="1"/>
        <w:tblDescription w:val="Table outlines the outcomes, content and teaching and learning activities for this learning sequence."/>
      </w:tblPr>
      <w:tblGrid>
        <w:gridCol w:w="3969"/>
        <w:gridCol w:w="10598"/>
      </w:tblGrid>
      <w:tr w:rsidR="001C764D" w:rsidRPr="002D71DF" w14:paraId="7D7ED854" w14:textId="77777777" w:rsidTr="02F7F8F0">
        <w:trPr>
          <w:cnfStyle w:val="100000000000" w:firstRow="1" w:lastRow="0" w:firstColumn="0" w:lastColumn="0" w:oddVBand="0" w:evenVBand="0" w:oddHBand="0" w:evenHBand="0" w:firstRowFirstColumn="0" w:firstRowLastColumn="0" w:lastRowFirstColumn="0" w:lastRowLastColumn="0"/>
        </w:trPr>
        <w:tc>
          <w:tcPr>
            <w:tcW w:w="3969" w:type="dxa"/>
          </w:tcPr>
          <w:p w14:paraId="3135E875" w14:textId="76FA2347" w:rsidR="0034619A" w:rsidRPr="002D71DF" w:rsidRDefault="0034619A">
            <w:r w:rsidRPr="002D71DF">
              <w:t>Outcomes</w:t>
            </w:r>
            <w:r w:rsidR="004C760B" w:rsidRPr="002D71DF">
              <w:t xml:space="preserve"> </w:t>
            </w:r>
            <w:r w:rsidRPr="002D71DF">
              <w:t>and</w:t>
            </w:r>
            <w:r w:rsidR="004C760B" w:rsidRPr="002D71DF">
              <w:t xml:space="preserve"> </w:t>
            </w:r>
            <w:r w:rsidRPr="002D71DF">
              <w:t>content</w:t>
            </w:r>
          </w:p>
        </w:tc>
        <w:tc>
          <w:tcPr>
            <w:tcW w:w="10598" w:type="dxa"/>
          </w:tcPr>
          <w:p w14:paraId="7C239E5A" w14:textId="34E7BC4D" w:rsidR="0034619A" w:rsidRPr="002D71DF" w:rsidRDefault="0034619A">
            <w:r w:rsidRPr="002D71DF">
              <w:t>Teaching</w:t>
            </w:r>
            <w:r w:rsidR="004C760B" w:rsidRPr="002D71DF">
              <w:t xml:space="preserve"> </w:t>
            </w:r>
            <w:r w:rsidRPr="002D71DF">
              <w:t>and</w:t>
            </w:r>
            <w:r w:rsidR="004C760B" w:rsidRPr="002D71DF">
              <w:t xml:space="preserve"> </w:t>
            </w:r>
            <w:r w:rsidRPr="002D71DF">
              <w:t>learning</w:t>
            </w:r>
            <w:r w:rsidR="004C760B" w:rsidRPr="002D71DF">
              <w:t xml:space="preserve"> </w:t>
            </w:r>
            <w:r w:rsidRPr="002D71DF">
              <w:t>activities</w:t>
            </w:r>
          </w:p>
        </w:tc>
      </w:tr>
      <w:tr w:rsidR="001C764D" w:rsidRPr="002D71DF" w14:paraId="3BD54868" w14:textId="77777777" w:rsidTr="02F7F8F0">
        <w:trPr>
          <w:cnfStyle w:val="000000100000" w:firstRow="0" w:lastRow="0" w:firstColumn="0" w:lastColumn="0" w:oddVBand="0" w:evenVBand="0" w:oddHBand="1" w:evenHBand="0" w:firstRowFirstColumn="0" w:firstRowLastColumn="0" w:lastRowFirstColumn="0" w:lastRowLastColumn="0"/>
        </w:trPr>
        <w:tc>
          <w:tcPr>
            <w:tcW w:w="3969" w:type="dxa"/>
          </w:tcPr>
          <w:p w14:paraId="063E159D" w14:textId="77777777" w:rsidR="0034619A" w:rsidRPr="002D71DF" w:rsidRDefault="0034619A">
            <w:pPr>
              <w:rPr>
                <w:rStyle w:val="Strong"/>
              </w:rPr>
            </w:pPr>
            <w:r w:rsidRPr="002D71DF">
              <w:rPr>
                <w:rStyle w:val="Strong"/>
              </w:rPr>
              <w:t>Outcomes</w:t>
            </w:r>
          </w:p>
          <w:p w14:paraId="16CFEEB2" w14:textId="6D70C1FD" w:rsidR="0034619A" w:rsidRPr="002D71DF" w:rsidRDefault="0034619A" w:rsidP="00850CF1">
            <w:pPr>
              <w:pStyle w:val="ListBullet"/>
              <w:numPr>
                <w:ilvl w:val="0"/>
                <w:numId w:val="0"/>
              </w:numPr>
            </w:pPr>
            <w:r w:rsidRPr="002D71DF">
              <w:rPr>
                <w:b/>
                <w:bCs/>
              </w:rPr>
              <w:t>DR5-MAK-01</w:t>
            </w:r>
            <w:r w:rsidR="004C760B" w:rsidRPr="002D71DF">
              <w:t xml:space="preserve"> </w:t>
            </w:r>
            <w:r w:rsidRPr="002D71DF">
              <w:t>creates</w:t>
            </w:r>
            <w:r w:rsidR="004C760B" w:rsidRPr="002D71DF">
              <w:t xml:space="preserve"> </w:t>
            </w:r>
            <w:r w:rsidRPr="002D71DF">
              <w:t>and</w:t>
            </w:r>
            <w:r w:rsidR="004C760B" w:rsidRPr="002D71DF">
              <w:t xml:space="preserve"> </w:t>
            </w:r>
            <w:r w:rsidRPr="002D71DF">
              <w:t>refines</w:t>
            </w:r>
            <w:r w:rsidR="004C760B" w:rsidRPr="002D71DF">
              <w:t xml:space="preserve"> </w:t>
            </w:r>
            <w:r w:rsidRPr="002D71DF">
              <w:t>meaning</w:t>
            </w:r>
            <w:r w:rsidR="004C760B" w:rsidRPr="002D71DF">
              <w:t xml:space="preserve"> </w:t>
            </w:r>
            <w:r w:rsidRPr="002D71DF">
              <w:t>through</w:t>
            </w:r>
            <w:r w:rsidR="004C760B" w:rsidRPr="002D71DF">
              <w:t xml:space="preserve"> </w:t>
            </w:r>
            <w:r w:rsidRPr="002D71DF">
              <w:t>experimentation</w:t>
            </w:r>
            <w:r w:rsidR="004C760B" w:rsidRPr="002D71DF">
              <w:t xml:space="preserve"> </w:t>
            </w:r>
            <w:r w:rsidRPr="002D71DF">
              <w:t>with</w:t>
            </w:r>
            <w:r w:rsidR="004C760B" w:rsidRPr="002D71DF">
              <w:t xml:space="preserve"> </w:t>
            </w:r>
            <w:r w:rsidRPr="002D71DF">
              <w:lastRenderedPageBreak/>
              <w:t>dramatic</w:t>
            </w:r>
            <w:r w:rsidR="004C760B" w:rsidRPr="002D71DF">
              <w:t xml:space="preserve"> </w:t>
            </w:r>
            <w:r w:rsidRPr="002D71DF">
              <w:t>processes</w:t>
            </w:r>
          </w:p>
          <w:p w14:paraId="4204E128" w14:textId="1502D543" w:rsidR="0034619A" w:rsidRPr="002D71DF" w:rsidRDefault="0034619A" w:rsidP="00850CF1">
            <w:pPr>
              <w:pStyle w:val="ListBullet"/>
              <w:numPr>
                <w:ilvl w:val="0"/>
                <w:numId w:val="0"/>
              </w:numPr>
            </w:pPr>
            <w:r w:rsidRPr="002D71DF">
              <w:rPr>
                <w:b/>
                <w:bCs/>
              </w:rPr>
              <w:t>DR5-MAK-02</w:t>
            </w:r>
            <w:r w:rsidR="004C760B" w:rsidRPr="002D71DF">
              <w:t xml:space="preserve"> </w:t>
            </w:r>
            <w:r w:rsidRPr="002D71DF">
              <w:t>selects</w:t>
            </w:r>
            <w:r w:rsidR="004C760B" w:rsidRPr="002D71DF">
              <w:t xml:space="preserve"> </w:t>
            </w:r>
            <w:r w:rsidRPr="002D71DF">
              <w:t>and</w:t>
            </w:r>
            <w:r w:rsidR="004C760B" w:rsidRPr="002D71DF">
              <w:t xml:space="preserve"> </w:t>
            </w:r>
            <w:r w:rsidRPr="002D71DF">
              <w:t>applies</w:t>
            </w:r>
            <w:r w:rsidR="004C760B" w:rsidRPr="002D71DF">
              <w:t xml:space="preserve"> </w:t>
            </w:r>
            <w:r w:rsidRPr="002D71DF">
              <w:t>dramatic</w:t>
            </w:r>
            <w:r w:rsidR="004C760B" w:rsidRPr="002D71DF">
              <w:t xml:space="preserve"> </w:t>
            </w:r>
            <w:r w:rsidRPr="002D71DF">
              <w:t>elements</w:t>
            </w:r>
            <w:r w:rsidR="004C760B" w:rsidRPr="002D71DF">
              <w:t xml:space="preserve"> </w:t>
            </w:r>
            <w:r w:rsidRPr="002D71DF">
              <w:t>to</w:t>
            </w:r>
            <w:r w:rsidR="004C760B" w:rsidRPr="002D71DF">
              <w:t xml:space="preserve"> </w:t>
            </w:r>
            <w:r w:rsidRPr="002D71DF">
              <w:t>create</w:t>
            </w:r>
            <w:r w:rsidR="004C760B" w:rsidRPr="002D71DF">
              <w:t xml:space="preserve"> </w:t>
            </w:r>
            <w:r w:rsidRPr="002D71DF">
              <w:t>and</w:t>
            </w:r>
            <w:r w:rsidR="004C760B" w:rsidRPr="002D71DF">
              <w:t xml:space="preserve"> </w:t>
            </w:r>
            <w:r w:rsidRPr="002D71DF">
              <w:t>refine</w:t>
            </w:r>
            <w:r w:rsidR="004C760B" w:rsidRPr="002D71DF">
              <w:t xml:space="preserve"> </w:t>
            </w:r>
            <w:r w:rsidRPr="002D71DF">
              <w:t>works</w:t>
            </w:r>
            <w:r w:rsidR="004C760B" w:rsidRPr="002D71DF">
              <w:t xml:space="preserve"> </w:t>
            </w:r>
            <w:r w:rsidRPr="002D71DF">
              <w:t>and</w:t>
            </w:r>
            <w:r w:rsidR="004C760B" w:rsidRPr="002D71DF">
              <w:t xml:space="preserve"> </w:t>
            </w:r>
            <w:r w:rsidRPr="002D71DF">
              <w:t>experiences</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contexts</w:t>
            </w:r>
          </w:p>
          <w:p w14:paraId="503E81BD" w14:textId="02BB2554" w:rsidR="0034619A" w:rsidRPr="002D71DF" w:rsidRDefault="0034619A" w:rsidP="00850CF1">
            <w:pPr>
              <w:pStyle w:val="ListBullet"/>
              <w:numPr>
                <w:ilvl w:val="0"/>
                <w:numId w:val="0"/>
              </w:numPr>
            </w:pPr>
            <w:r w:rsidRPr="002D71DF">
              <w:rPr>
                <w:b/>
                <w:bCs/>
              </w:rPr>
              <w:t>DR5-PER-01</w:t>
            </w:r>
            <w:r w:rsidR="004C760B" w:rsidRPr="002D71DF">
              <w:t xml:space="preserve"> </w:t>
            </w:r>
            <w:r w:rsidRPr="002D71DF">
              <w:t>applies</w:t>
            </w:r>
            <w:r w:rsidR="004C760B" w:rsidRPr="002D71DF">
              <w:t xml:space="preserve"> </w:t>
            </w:r>
            <w:r w:rsidRPr="002D71DF">
              <w:t>and</w:t>
            </w:r>
            <w:r w:rsidR="004C760B" w:rsidRPr="002D71DF">
              <w:t xml:space="preserve"> </w:t>
            </w:r>
            <w:r w:rsidRPr="002D71DF">
              <w:t>adapts</w:t>
            </w:r>
            <w:r w:rsidR="004C760B" w:rsidRPr="002D71DF">
              <w:t xml:space="preserve"> </w:t>
            </w:r>
            <w:r w:rsidRPr="002D71DF">
              <w:t>performance</w:t>
            </w:r>
            <w:r w:rsidR="004C760B" w:rsidRPr="002D71DF">
              <w:t xml:space="preserve"> </w:t>
            </w:r>
            <w:r w:rsidRPr="002D71DF">
              <w:t>skills</w:t>
            </w:r>
            <w:r w:rsidR="004C760B" w:rsidRPr="002D71DF">
              <w:t xml:space="preserve"> </w:t>
            </w:r>
            <w:r w:rsidRPr="002D71DF">
              <w:t>and</w:t>
            </w:r>
            <w:r w:rsidR="004C760B" w:rsidRPr="002D71DF">
              <w:t xml:space="preserve"> </w:t>
            </w:r>
            <w:r w:rsidRPr="002D71DF">
              <w:t>dramatic</w:t>
            </w:r>
            <w:r w:rsidR="004C760B" w:rsidRPr="002D71DF">
              <w:t xml:space="preserve"> </w:t>
            </w:r>
            <w:r w:rsidRPr="002D71DF">
              <w:t>processes</w:t>
            </w:r>
            <w:r w:rsidR="004C760B" w:rsidRPr="002D71DF">
              <w:t xml:space="preserve"> </w:t>
            </w:r>
            <w:r w:rsidRPr="002D71DF">
              <w:t>to</w:t>
            </w:r>
            <w:r w:rsidR="004C760B" w:rsidRPr="002D71DF">
              <w:t xml:space="preserve"> </w:t>
            </w:r>
            <w:r w:rsidRPr="002D71DF">
              <w:t>communicate</w:t>
            </w:r>
            <w:r w:rsidR="004C760B" w:rsidRPr="002D71DF">
              <w:t xml:space="preserve"> </w:t>
            </w:r>
            <w:r w:rsidRPr="002D71DF">
              <w:t>intention</w:t>
            </w:r>
            <w:r w:rsidR="004C760B" w:rsidRPr="002D71DF">
              <w:t xml:space="preserve"> </w:t>
            </w:r>
            <w:r w:rsidRPr="002D71DF">
              <w:t>and</w:t>
            </w:r>
            <w:r w:rsidR="004C760B" w:rsidRPr="002D71DF">
              <w:t xml:space="preserve"> </w:t>
            </w:r>
            <w:r w:rsidRPr="002D71DF">
              <w:t>meaning</w:t>
            </w:r>
          </w:p>
          <w:p w14:paraId="09041112" w14:textId="57466654" w:rsidR="0034619A" w:rsidRPr="002D71DF" w:rsidRDefault="0034619A" w:rsidP="00850CF1">
            <w:pPr>
              <w:pStyle w:val="ListBullet"/>
              <w:numPr>
                <w:ilvl w:val="0"/>
                <w:numId w:val="0"/>
              </w:numPr>
            </w:pPr>
            <w:r w:rsidRPr="002D71DF">
              <w:rPr>
                <w:b/>
                <w:bCs/>
              </w:rPr>
              <w:t>DR5-PER-02</w:t>
            </w:r>
            <w:r w:rsidR="004C760B" w:rsidRPr="002D71DF">
              <w:t xml:space="preserve"> </w:t>
            </w:r>
            <w:r w:rsidRPr="002D71DF">
              <w:t>manipulates</w:t>
            </w:r>
            <w:r w:rsidR="004C760B" w:rsidRPr="002D71DF">
              <w:t xml:space="preserve"> </w:t>
            </w:r>
            <w:r w:rsidRPr="002D71DF">
              <w:t>dramatic</w:t>
            </w:r>
            <w:r w:rsidR="004C760B" w:rsidRPr="002D71DF">
              <w:t xml:space="preserve"> </w:t>
            </w:r>
            <w:r w:rsidRPr="002D71DF">
              <w:t>elements</w:t>
            </w:r>
            <w:r w:rsidR="004C760B" w:rsidRPr="002D71DF">
              <w:t xml:space="preserve"> </w:t>
            </w:r>
            <w:r w:rsidRPr="002D71DF">
              <w:t>to</w:t>
            </w:r>
            <w:r w:rsidR="004C760B" w:rsidRPr="002D71DF">
              <w:t xml:space="preserve"> </w:t>
            </w:r>
            <w:r w:rsidRPr="002D71DF">
              <w:t>stage</w:t>
            </w:r>
            <w:r w:rsidR="004C760B" w:rsidRPr="002D71DF">
              <w:t xml:space="preserve"> </w:t>
            </w:r>
            <w:r w:rsidRPr="002D71DF">
              <w:t>works</w:t>
            </w:r>
            <w:r w:rsidR="004C760B" w:rsidRPr="002D71DF">
              <w:t xml:space="preserve"> </w:t>
            </w:r>
            <w:r w:rsidRPr="002D71DF">
              <w:t>and</w:t>
            </w:r>
            <w:r w:rsidR="004C760B" w:rsidRPr="002D71DF">
              <w:t xml:space="preserve"> </w:t>
            </w:r>
            <w:r w:rsidRPr="002D71DF">
              <w:t>influence</w:t>
            </w:r>
            <w:r w:rsidR="004C760B" w:rsidRPr="002D71DF">
              <w:t xml:space="preserve"> </w:t>
            </w:r>
            <w:r w:rsidRPr="002D71DF">
              <w:t>audience</w:t>
            </w:r>
            <w:r w:rsidR="004C760B" w:rsidRPr="002D71DF">
              <w:t xml:space="preserve"> </w:t>
            </w:r>
            <w:r w:rsidRPr="002D71DF">
              <w:t>response</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contexts</w:t>
            </w:r>
          </w:p>
          <w:p w14:paraId="7C0F981B" w14:textId="085893D4" w:rsidR="0034619A" w:rsidRPr="002D71DF" w:rsidRDefault="0034619A" w:rsidP="00850CF1">
            <w:pPr>
              <w:pStyle w:val="ListBullet"/>
              <w:numPr>
                <w:ilvl w:val="0"/>
                <w:numId w:val="0"/>
              </w:numPr>
            </w:pPr>
            <w:r w:rsidRPr="002D71DF">
              <w:rPr>
                <w:b/>
                <w:bCs/>
              </w:rPr>
              <w:t>DR5-APP-01</w:t>
            </w:r>
            <w:r w:rsidR="004C760B" w:rsidRPr="002D71DF">
              <w:t xml:space="preserve"> </w:t>
            </w:r>
            <w:r w:rsidRPr="002D71DF">
              <w:t>analyses</w:t>
            </w:r>
            <w:r w:rsidR="004C760B" w:rsidRPr="002D71DF">
              <w:t xml:space="preserve"> </w:t>
            </w:r>
            <w:r w:rsidRPr="002D71DF">
              <w:t>how</w:t>
            </w:r>
            <w:r w:rsidR="004C760B" w:rsidRPr="002D71DF">
              <w:t xml:space="preserve"> </w:t>
            </w:r>
            <w:r w:rsidRPr="002D71DF">
              <w:t>creative</w:t>
            </w:r>
            <w:r w:rsidR="004C760B" w:rsidRPr="002D71DF">
              <w:t xml:space="preserve"> </w:t>
            </w:r>
            <w:r w:rsidRPr="002D71DF">
              <w:t>choices</w:t>
            </w:r>
            <w:r w:rsidR="004C760B" w:rsidRPr="002D71DF">
              <w:t xml:space="preserve"> </w:t>
            </w:r>
            <w:r w:rsidRPr="002D71DF">
              <w:t>shape</w:t>
            </w:r>
            <w:r w:rsidR="004C760B" w:rsidRPr="002D71DF">
              <w:t xml:space="preserve"> </w:t>
            </w:r>
            <w:r w:rsidRPr="002D71DF">
              <w:t>intention</w:t>
            </w:r>
            <w:r w:rsidR="004C760B" w:rsidRPr="002D71DF">
              <w:t xml:space="preserve"> </w:t>
            </w:r>
            <w:r w:rsidRPr="002D71DF">
              <w:t>and</w:t>
            </w:r>
            <w:r w:rsidR="004C760B" w:rsidRPr="002D71DF">
              <w:t xml:space="preserve"> </w:t>
            </w:r>
            <w:r w:rsidRPr="002D71DF">
              <w:t>meaning</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processes</w:t>
            </w:r>
          </w:p>
          <w:p w14:paraId="7D4B4954" w14:textId="70DB44F6" w:rsidR="0034619A" w:rsidRPr="002D71DF" w:rsidRDefault="0034619A" w:rsidP="00850CF1">
            <w:pPr>
              <w:pStyle w:val="ListBullet"/>
              <w:numPr>
                <w:ilvl w:val="0"/>
                <w:numId w:val="0"/>
              </w:numPr>
              <w:rPr>
                <w:rStyle w:val="Strong"/>
                <w:b w:val="0"/>
                <w:bCs w:val="0"/>
              </w:rPr>
            </w:pPr>
            <w:r w:rsidRPr="002D71DF">
              <w:rPr>
                <w:b/>
                <w:bCs/>
              </w:rPr>
              <w:t>DR5-APP-02</w:t>
            </w:r>
            <w:r w:rsidR="004C760B" w:rsidRPr="002D71DF">
              <w:t xml:space="preserve"> </w:t>
            </w:r>
            <w:r w:rsidRPr="002D71DF">
              <w:t>evaluates</w:t>
            </w:r>
            <w:r w:rsidR="004C760B" w:rsidRPr="002D71DF">
              <w:t xml:space="preserve"> </w:t>
            </w:r>
            <w:r w:rsidRPr="002D71DF">
              <w:t>how</w:t>
            </w:r>
            <w:r w:rsidR="004C760B" w:rsidRPr="002D71DF">
              <w:t xml:space="preserve"> </w:t>
            </w:r>
            <w:r w:rsidRPr="002D71DF">
              <w:t>dramatic</w:t>
            </w:r>
            <w:r w:rsidR="004C760B" w:rsidRPr="002D71DF">
              <w:t xml:space="preserve"> </w:t>
            </w:r>
            <w:r w:rsidRPr="002D71DF">
              <w:t>elements</w:t>
            </w:r>
            <w:r w:rsidR="004C760B" w:rsidRPr="002D71DF">
              <w:t xml:space="preserve"> </w:t>
            </w:r>
            <w:r w:rsidRPr="002D71DF">
              <w:t>are</w:t>
            </w:r>
            <w:r w:rsidR="004C760B" w:rsidRPr="002D71DF">
              <w:t xml:space="preserve"> </w:t>
            </w:r>
            <w:r w:rsidRPr="002D71DF">
              <w:t>manipulated</w:t>
            </w:r>
            <w:r w:rsidR="004C760B" w:rsidRPr="002D71DF">
              <w:t xml:space="preserve"> </w:t>
            </w:r>
            <w:r w:rsidRPr="002D71DF">
              <w:t>to</w:t>
            </w:r>
            <w:r w:rsidR="004C760B" w:rsidRPr="002D71DF">
              <w:t xml:space="preserve"> </w:t>
            </w:r>
            <w:r w:rsidRPr="002D71DF">
              <w:t>influence</w:t>
            </w:r>
            <w:r w:rsidR="004C760B" w:rsidRPr="002D71DF">
              <w:t xml:space="preserve"> </w:t>
            </w:r>
            <w:r w:rsidRPr="002D71DF">
              <w:t>audience</w:t>
            </w:r>
            <w:r w:rsidR="004C760B" w:rsidRPr="002D71DF">
              <w:t xml:space="preserve"> </w:t>
            </w:r>
            <w:r w:rsidRPr="002D71DF">
              <w:t>response</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lastRenderedPageBreak/>
              <w:t>contexts</w:t>
            </w:r>
          </w:p>
          <w:p w14:paraId="4C490FBB" w14:textId="77777777" w:rsidR="0034619A" w:rsidRPr="002D71DF" w:rsidRDefault="0034619A">
            <w:pPr>
              <w:rPr>
                <w:rStyle w:val="Strong"/>
              </w:rPr>
            </w:pPr>
            <w:r w:rsidRPr="002D71DF">
              <w:rPr>
                <w:rStyle w:val="Strong"/>
              </w:rPr>
              <w:t>Content</w:t>
            </w:r>
          </w:p>
          <w:p w14:paraId="29ED4849" w14:textId="31027464" w:rsidR="0034619A" w:rsidRPr="002D71DF" w:rsidRDefault="00C518DC">
            <w:pPr>
              <w:rPr>
                <w:rStyle w:val="Strong"/>
              </w:rPr>
            </w:pPr>
            <w:r w:rsidRPr="002D71DF">
              <w:rPr>
                <w:rStyle w:val="Strong"/>
              </w:rPr>
              <w:t>Making</w:t>
            </w:r>
            <w:r w:rsidR="004C760B" w:rsidRPr="002D71DF">
              <w:rPr>
                <w:rStyle w:val="Strong"/>
              </w:rPr>
              <w:t xml:space="preserve"> </w:t>
            </w:r>
            <w:r w:rsidRPr="002D71DF">
              <w:rPr>
                <w:rStyle w:val="Strong"/>
              </w:rPr>
              <w:t>–</w:t>
            </w:r>
            <w:r w:rsidR="004C760B" w:rsidRPr="002D71DF">
              <w:rPr>
                <w:rStyle w:val="Strong"/>
              </w:rPr>
              <w:t xml:space="preserve"> </w:t>
            </w:r>
            <w:r w:rsidR="003924AD">
              <w:rPr>
                <w:rStyle w:val="Strong"/>
              </w:rPr>
              <w:t>D</w:t>
            </w:r>
            <w:r w:rsidRPr="002D71DF">
              <w:rPr>
                <w:rStyle w:val="Strong"/>
              </w:rPr>
              <w:t>ramatic</w:t>
            </w:r>
            <w:r w:rsidR="004C760B" w:rsidRPr="002D71DF">
              <w:rPr>
                <w:rStyle w:val="Strong"/>
              </w:rPr>
              <w:t xml:space="preserve"> </w:t>
            </w:r>
            <w:r w:rsidRPr="002D71DF">
              <w:rPr>
                <w:rStyle w:val="Strong"/>
              </w:rPr>
              <w:t>contexts</w:t>
            </w:r>
          </w:p>
          <w:p w14:paraId="2ED56B68" w14:textId="6FCB8378" w:rsidR="00254CB0" w:rsidRPr="002D71DF" w:rsidRDefault="2F21694F" w:rsidP="00254CB0">
            <w:pPr>
              <w:pStyle w:val="ListBullet"/>
              <w:rPr>
                <w:rStyle w:val="Strong"/>
                <w:b w:val="0"/>
                <w:bCs w:val="0"/>
              </w:rPr>
            </w:pPr>
            <w:r w:rsidRPr="002D71DF">
              <w:rPr>
                <w:rStyle w:val="Strong"/>
                <w:b w:val="0"/>
                <w:bCs w:val="0"/>
              </w:rPr>
              <w:t>Generate,</w:t>
            </w:r>
            <w:r w:rsidR="004C760B" w:rsidRPr="002D71DF">
              <w:rPr>
                <w:rStyle w:val="Strong"/>
                <w:b w:val="0"/>
                <w:bCs w:val="0"/>
              </w:rPr>
              <w:t xml:space="preserve"> </w:t>
            </w:r>
            <w:r w:rsidRPr="002D71DF">
              <w:rPr>
                <w:rStyle w:val="Strong"/>
                <w:b w:val="0"/>
                <w:bCs w:val="0"/>
              </w:rPr>
              <w:t>rehearse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images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stories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explore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interpret</w:t>
            </w:r>
            <w:r w:rsidR="004C760B" w:rsidRPr="002D71DF">
              <w:rPr>
                <w:rStyle w:val="Strong"/>
                <w:b w:val="0"/>
                <w:bCs w:val="0"/>
              </w:rPr>
              <w:t xml:space="preserve"> </w:t>
            </w:r>
            <w:r w:rsidRPr="002D71DF">
              <w:rPr>
                <w:rStyle w:val="Strong"/>
                <w:b w:val="0"/>
                <w:bCs w:val="0"/>
              </w:rPr>
              <w:t>individual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collective</w:t>
            </w:r>
            <w:r w:rsidR="004C760B" w:rsidRPr="002D71DF">
              <w:rPr>
                <w:rStyle w:val="Strong"/>
                <w:b w:val="0"/>
                <w:bCs w:val="0"/>
              </w:rPr>
              <w:t xml:space="preserve"> </w:t>
            </w:r>
            <w:r w:rsidRPr="002D71DF">
              <w:rPr>
                <w:rStyle w:val="Strong"/>
                <w:b w:val="0"/>
                <w:bCs w:val="0"/>
              </w:rPr>
              <w:t>identities,</w:t>
            </w:r>
            <w:r w:rsidR="004C760B" w:rsidRPr="002D71DF">
              <w:rPr>
                <w:rStyle w:val="Strong"/>
                <w:b w:val="0"/>
                <w:bCs w:val="0"/>
              </w:rPr>
              <w:t xml:space="preserve"> </w:t>
            </w:r>
            <w:r w:rsidRPr="002D71DF">
              <w:rPr>
                <w:rStyle w:val="Strong"/>
                <w:b w:val="0"/>
                <w:bCs w:val="0"/>
              </w:rPr>
              <w:t>values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perspectives</w:t>
            </w:r>
          </w:p>
          <w:p w14:paraId="542A61F9" w14:textId="6FD7A0EA" w:rsidR="00254CB0" w:rsidRPr="002D71DF" w:rsidRDefault="2F21694F" w:rsidP="00254CB0">
            <w:pPr>
              <w:pStyle w:val="ListBullet"/>
              <w:rPr>
                <w:rStyle w:val="Strong"/>
                <w:b w:val="0"/>
                <w:bCs w:val="0"/>
              </w:rPr>
            </w:pPr>
            <w:r w:rsidRPr="002D71DF">
              <w:rPr>
                <w:rStyle w:val="Strong"/>
                <w:b w:val="0"/>
                <w:bCs w:val="0"/>
              </w:rPr>
              <w:t>Explore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interpret</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works,</w:t>
            </w:r>
            <w:r w:rsidR="004C760B" w:rsidRPr="002D71DF">
              <w:rPr>
                <w:rStyle w:val="Strong"/>
                <w:b w:val="0"/>
                <w:bCs w:val="0"/>
              </w:rPr>
              <w:t xml:space="preserve"> </w:t>
            </w:r>
            <w:r w:rsidRPr="002D71DF">
              <w:rPr>
                <w:rStyle w:val="Strong"/>
                <w:b w:val="0"/>
                <w:bCs w:val="0"/>
              </w:rPr>
              <w:t>practices</w:t>
            </w:r>
            <w:r w:rsidR="004C760B" w:rsidRPr="002D71DF">
              <w:rPr>
                <w:rStyle w:val="Strong"/>
                <w:b w:val="0"/>
                <w:bCs w:val="0"/>
              </w:rPr>
              <w:t xml:space="preserve"> </w:t>
            </w:r>
            <w:r w:rsidRPr="002D71DF">
              <w:rPr>
                <w:rStyle w:val="Strong"/>
                <w:b w:val="0"/>
                <w:bCs w:val="0"/>
              </w:rPr>
              <w:t>or</w:t>
            </w:r>
            <w:r w:rsidR="004C760B" w:rsidRPr="002D71DF">
              <w:rPr>
                <w:rStyle w:val="Strong"/>
                <w:b w:val="0"/>
                <w:bCs w:val="0"/>
              </w:rPr>
              <w:t xml:space="preserve"> </w:t>
            </w:r>
            <w:r w:rsidRPr="002D71DF">
              <w:rPr>
                <w:rStyle w:val="Strong"/>
                <w:b w:val="0"/>
                <w:bCs w:val="0"/>
              </w:rPr>
              <w:t>practitioners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guide</w:t>
            </w:r>
            <w:r w:rsidR="004C760B" w:rsidRPr="002D71DF">
              <w:rPr>
                <w:rStyle w:val="Strong"/>
                <w:b w:val="0"/>
                <w:bCs w:val="0"/>
              </w:rPr>
              <w:t xml:space="preserve"> </w:t>
            </w:r>
            <w:r w:rsidRPr="002D71DF">
              <w:rPr>
                <w:rStyle w:val="Strong"/>
                <w:b w:val="0"/>
                <w:bCs w:val="0"/>
              </w:rPr>
              <w:t>experimentation</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conventions,</w:t>
            </w:r>
            <w:r w:rsidR="004C760B" w:rsidRPr="002D71DF">
              <w:rPr>
                <w:rStyle w:val="Strong"/>
                <w:b w:val="0"/>
                <w:bCs w:val="0"/>
              </w:rPr>
              <w:t xml:space="preserve"> </w:t>
            </w:r>
            <w:r w:rsidRPr="002D71DF">
              <w:rPr>
                <w:rStyle w:val="Strong"/>
                <w:b w:val="0"/>
                <w:bCs w:val="0"/>
              </w:rPr>
              <w:t>forms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styles</w:t>
            </w:r>
          </w:p>
          <w:p w14:paraId="78FD674B" w14:textId="6AF84844" w:rsidR="00254CB0" w:rsidRPr="002D71DF" w:rsidRDefault="2F21694F" w:rsidP="00254CB0">
            <w:pPr>
              <w:pStyle w:val="ListBullet"/>
              <w:rPr>
                <w:rStyle w:val="Strong"/>
                <w:b w:val="0"/>
                <w:bCs w:val="0"/>
              </w:rPr>
            </w:pPr>
            <w:r w:rsidRPr="002D71DF">
              <w:rPr>
                <w:rStyle w:val="Strong"/>
                <w:b w:val="0"/>
                <w:bCs w:val="0"/>
              </w:rPr>
              <w:t>Use</w:t>
            </w:r>
            <w:r w:rsidR="004C760B" w:rsidRPr="002D71DF">
              <w:rPr>
                <w:rStyle w:val="Strong"/>
                <w:b w:val="0"/>
                <w:bCs w:val="0"/>
              </w:rPr>
              <w:t xml:space="preserve"> </w:t>
            </w:r>
            <w:r w:rsidRPr="002D71DF">
              <w:rPr>
                <w:rStyle w:val="Strong"/>
                <w:b w:val="0"/>
                <w:bCs w:val="0"/>
              </w:rPr>
              <w:t>language</w:t>
            </w:r>
            <w:r w:rsidR="004C760B" w:rsidRPr="002D71DF">
              <w:rPr>
                <w:rStyle w:val="Strong"/>
                <w:b w:val="0"/>
                <w:bCs w:val="0"/>
              </w:rPr>
              <w:t xml:space="preserve"> </w:t>
            </w:r>
            <w:r w:rsidRPr="002D71DF">
              <w:rPr>
                <w:rStyle w:val="Strong"/>
                <w:b w:val="0"/>
                <w:bCs w:val="0"/>
              </w:rPr>
              <w:t>appropriate</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context</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communicate,</w:t>
            </w:r>
            <w:r w:rsidR="004C760B" w:rsidRPr="002D71DF">
              <w:rPr>
                <w:rStyle w:val="Strong"/>
                <w:b w:val="0"/>
                <w:bCs w:val="0"/>
              </w:rPr>
              <w:t xml:space="preserve"> </w:t>
            </w:r>
            <w:r w:rsidRPr="002D71DF">
              <w:rPr>
                <w:rStyle w:val="Strong"/>
                <w:b w:val="0"/>
                <w:bCs w:val="0"/>
              </w:rPr>
              <w:t>develop</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intention</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collaborators</w:t>
            </w:r>
          </w:p>
          <w:p w14:paraId="0EFAD9B6" w14:textId="542EC917" w:rsidR="0034619A" w:rsidRPr="002D71DF" w:rsidRDefault="2F21694F" w:rsidP="00254CB0">
            <w:pPr>
              <w:pStyle w:val="ListBullet"/>
              <w:rPr>
                <w:rStyle w:val="Strong"/>
                <w:b w:val="0"/>
                <w:bCs w:val="0"/>
              </w:rPr>
            </w:pPr>
            <w:r w:rsidRPr="002D71DF">
              <w:rPr>
                <w:rStyle w:val="Strong"/>
                <w:b w:val="0"/>
                <w:bCs w:val="0"/>
              </w:rPr>
              <w:t>Create,</w:t>
            </w:r>
            <w:r w:rsidR="004C760B" w:rsidRPr="002D71DF">
              <w:rPr>
                <w:rStyle w:val="Strong"/>
                <w:b w:val="0"/>
                <w:bCs w:val="0"/>
              </w:rPr>
              <w:t xml:space="preserve"> </w:t>
            </w:r>
            <w:r w:rsidRPr="002D71DF">
              <w:rPr>
                <w:rStyle w:val="Strong"/>
                <w:b w:val="0"/>
                <w:bCs w:val="0"/>
              </w:rPr>
              <w:t>interpret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lastRenderedPageBreak/>
              <w:t>coherent</w:t>
            </w:r>
            <w:r w:rsidR="004C760B" w:rsidRPr="002D71DF">
              <w:rPr>
                <w:rStyle w:val="Strong"/>
                <w:b w:val="0"/>
                <w:bCs w:val="0"/>
              </w:rPr>
              <w:t xml:space="preserve"> </w:t>
            </w:r>
            <w:r w:rsidRPr="002D71DF">
              <w:rPr>
                <w:rStyle w:val="Strong"/>
                <w:b w:val="0"/>
                <w:bCs w:val="0"/>
              </w:rPr>
              <w:t>devised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scripted</w:t>
            </w:r>
            <w:r w:rsidR="004C760B" w:rsidRPr="002D71DF">
              <w:rPr>
                <w:rStyle w:val="Strong"/>
                <w:b w:val="0"/>
                <w:bCs w:val="0"/>
              </w:rPr>
              <w:t xml:space="preserve"> </w:t>
            </w:r>
            <w:r w:rsidRPr="002D71DF">
              <w:rPr>
                <w:rStyle w:val="Strong"/>
                <w:b w:val="0"/>
                <w:bCs w:val="0"/>
              </w:rPr>
              <w:t>theatrical</w:t>
            </w:r>
            <w:r w:rsidR="004C760B" w:rsidRPr="002D71DF">
              <w:rPr>
                <w:rStyle w:val="Strong"/>
                <w:b w:val="0"/>
                <w:bCs w:val="0"/>
              </w:rPr>
              <w:t xml:space="preserve"> </w:t>
            </w:r>
            <w:r w:rsidRPr="002D71DF">
              <w:rPr>
                <w:rStyle w:val="Strong"/>
                <w:b w:val="0"/>
                <w:bCs w:val="0"/>
              </w:rPr>
              <w:t>works</w:t>
            </w:r>
          </w:p>
          <w:p w14:paraId="1D9836AA" w14:textId="6AECE7A8" w:rsidR="00C518DC" w:rsidRPr="002D71DF" w:rsidRDefault="00C518DC" w:rsidP="00C518DC">
            <w:pPr>
              <w:rPr>
                <w:rStyle w:val="Strong"/>
              </w:rPr>
            </w:pPr>
            <w:r w:rsidRPr="002D71DF">
              <w:rPr>
                <w:rStyle w:val="Strong"/>
              </w:rPr>
              <w:t>Making</w:t>
            </w:r>
            <w:r w:rsidR="004C760B" w:rsidRPr="002D71DF">
              <w:rPr>
                <w:rStyle w:val="Strong"/>
              </w:rPr>
              <w:t xml:space="preserve"> </w:t>
            </w:r>
            <w:r w:rsidRPr="002D71DF">
              <w:rPr>
                <w:rStyle w:val="Strong"/>
              </w:rPr>
              <w:t>–</w:t>
            </w:r>
            <w:r w:rsidR="004C760B" w:rsidRPr="002D71DF">
              <w:rPr>
                <w:rStyle w:val="Strong"/>
              </w:rPr>
              <w:t xml:space="preserve"> </w:t>
            </w:r>
            <w:r w:rsidR="003924AD">
              <w:rPr>
                <w:rStyle w:val="Strong"/>
              </w:rPr>
              <w:t>D</w:t>
            </w:r>
            <w:r w:rsidRPr="002D71DF">
              <w:rPr>
                <w:rStyle w:val="Strong"/>
              </w:rPr>
              <w:t>ramatic</w:t>
            </w:r>
            <w:r w:rsidR="004C760B" w:rsidRPr="002D71DF">
              <w:rPr>
                <w:rStyle w:val="Strong"/>
              </w:rPr>
              <w:t xml:space="preserve"> </w:t>
            </w:r>
            <w:r w:rsidR="00D64FEC" w:rsidRPr="002D71DF">
              <w:rPr>
                <w:rStyle w:val="Strong"/>
              </w:rPr>
              <w:t>processes</w:t>
            </w:r>
          </w:p>
          <w:p w14:paraId="43DD3ADB" w14:textId="5551C7F6" w:rsidR="0064745A" w:rsidRPr="002D71DF" w:rsidRDefault="537C9245" w:rsidP="0064745A">
            <w:pPr>
              <w:pStyle w:val="ListBullet"/>
              <w:rPr>
                <w:rStyle w:val="Strong"/>
                <w:b w:val="0"/>
                <w:bCs w:val="0"/>
              </w:rPr>
            </w:pPr>
            <w:r w:rsidRPr="002D71DF">
              <w:rPr>
                <w:rStyle w:val="Strong"/>
                <w:b w:val="0"/>
                <w:bCs w:val="0"/>
              </w:rPr>
              <w:t>Select,</w:t>
            </w:r>
            <w:r w:rsidR="004C760B" w:rsidRPr="002D71DF">
              <w:rPr>
                <w:rStyle w:val="Strong"/>
                <w:b w:val="0"/>
                <w:bCs w:val="0"/>
              </w:rPr>
              <w:t xml:space="preserve"> </w:t>
            </w:r>
            <w:r w:rsidRPr="002D71DF">
              <w:rPr>
                <w:rStyle w:val="Strong"/>
                <w:b w:val="0"/>
                <w:bCs w:val="0"/>
              </w:rPr>
              <w:t>enact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warm-ups,</w:t>
            </w:r>
            <w:r w:rsidR="004C760B" w:rsidRPr="002D71DF">
              <w:rPr>
                <w:rStyle w:val="Strong"/>
                <w:b w:val="0"/>
                <w:bCs w:val="0"/>
              </w:rPr>
              <w:t xml:space="preserve"> </w:t>
            </w:r>
            <w:r w:rsidRPr="002D71DF">
              <w:rPr>
                <w:rStyle w:val="Strong"/>
                <w:b w:val="0"/>
                <w:bCs w:val="0"/>
              </w:rPr>
              <w:t>workshops,</w:t>
            </w:r>
            <w:r w:rsidR="004C760B" w:rsidRPr="002D71DF">
              <w:rPr>
                <w:rStyle w:val="Strong"/>
                <w:b w:val="0"/>
                <w:bCs w:val="0"/>
              </w:rPr>
              <w:t xml:space="preserve"> </w:t>
            </w:r>
            <w:r w:rsidRPr="002D71DF">
              <w:rPr>
                <w:rStyle w:val="Strong"/>
                <w:b w:val="0"/>
                <w:bCs w:val="0"/>
              </w:rPr>
              <w:t>rehearsals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play</w:t>
            </w:r>
          </w:p>
          <w:p w14:paraId="0B1A0B5D" w14:textId="4A4B4FA3" w:rsidR="0064745A" w:rsidRPr="002D71DF" w:rsidRDefault="537C9245" w:rsidP="0064745A">
            <w:pPr>
              <w:pStyle w:val="ListBullet"/>
              <w:rPr>
                <w:rStyle w:val="Strong"/>
                <w:b w:val="0"/>
                <w:bCs w:val="0"/>
              </w:rPr>
            </w:pPr>
            <w:r w:rsidRPr="002D71DF">
              <w:rPr>
                <w:rStyle w:val="Strong"/>
                <w:b w:val="0"/>
                <w:bCs w:val="0"/>
              </w:rPr>
              <w:t>Seek,</w:t>
            </w:r>
            <w:r w:rsidR="004C760B" w:rsidRPr="002D71DF">
              <w:rPr>
                <w:rStyle w:val="Strong"/>
                <w:b w:val="0"/>
                <w:bCs w:val="0"/>
              </w:rPr>
              <w:t xml:space="preserve"> </w:t>
            </w:r>
            <w:r w:rsidRPr="002D71DF">
              <w:rPr>
                <w:rStyle w:val="Strong"/>
                <w:b w:val="0"/>
                <w:bCs w:val="0"/>
              </w:rPr>
              <w:t>recognise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exchange</w:t>
            </w:r>
            <w:r w:rsidR="004C760B" w:rsidRPr="002D71DF">
              <w:rPr>
                <w:rStyle w:val="Strong"/>
                <w:b w:val="0"/>
                <w:bCs w:val="0"/>
              </w:rPr>
              <w:t xml:space="preserve"> </w:t>
            </w:r>
            <w:r w:rsidRPr="002D71DF">
              <w:rPr>
                <w:rStyle w:val="Strong"/>
                <w:b w:val="0"/>
                <w:bCs w:val="0"/>
              </w:rPr>
              <w:t>perspectives</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others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co-construct</w:t>
            </w:r>
            <w:r w:rsidR="004C760B" w:rsidRPr="002D71DF">
              <w:rPr>
                <w:rStyle w:val="Strong"/>
                <w:b w:val="0"/>
                <w:bCs w:val="0"/>
              </w:rPr>
              <w:t xml:space="preserve"> </w:t>
            </w:r>
            <w:r w:rsidRPr="002D71DF">
              <w:rPr>
                <w:rStyle w:val="Strong"/>
                <w:b w:val="0"/>
                <w:bCs w:val="0"/>
              </w:rPr>
              <w:t>drama</w:t>
            </w:r>
          </w:p>
          <w:p w14:paraId="01329334" w14:textId="6CFF6250" w:rsidR="0064745A" w:rsidRPr="002D71DF" w:rsidRDefault="537C9245" w:rsidP="0064745A">
            <w:pPr>
              <w:pStyle w:val="ListBullet"/>
              <w:rPr>
                <w:rStyle w:val="Strong"/>
                <w:b w:val="0"/>
                <w:bCs w:val="0"/>
              </w:rPr>
            </w:pPr>
            <w:r w:rsidRPr="002D71DF">
              <w:rPr>
                <w:rStyle w:val="Strong"/>
                <w:b w:val="0"/>
                <w:bCs w:val="0"/>
              </w:rPr>
              <w:t>Explore,</w:t>
            </w:r>
            <w:r w:rsidR="004C760B" w:rsidRPr="002D71DF">
              <w:rPr>
                <w:rStyle w:val="Strong"/>
                <w:b w:val="0"/>
                <w:bCs w:val="0"/>
              </w:rPr>
              <w:t xml:space="preserve"> </w:t>
            </w:r>
            <w:r w:rsidRPr="002D71DF">
              <w:rPr>
                <w:rStyle w:val="Strong"/>
                <w:b w:val="0"/>
                <w:bCs w:val="0"/>
              </w:rPr>
              <w:t>document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evaluate</w:t>
            </w:r>
            <w:r w:rsidR="004C760B" w:rsidRPr="002D71DF">
              <w:rPr>
                <w:rStyle w:val="Strong"/>
                <w:b w:val="0"/>
                <w:bCs w:val="0"/>
              </w:rPr>
              <w:t xml:space="preserve"> </w:t>
            </w:r>
            <w:r w:rsidRPr="002D71DF">
              <w:rPr>
                <w:rStyle w:val="Strong"/>
                <w:b w:val="0"/>
                <w:bCs w:val="0"/>
              </w:rPr>
              <w:t>ways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use</w:t>
            </w:r>
            <w:r w:rsidR="004C760B" w:rsidRPr="002D71DF">
              <w:rPr>
                <w:rStyle w:val="Strong"/>
                <w:b w:val="0"/>
                <w:bCs w:val="0"/>
              </w:rPr>
              <w:t xml:space="preserve"> </w:t>
            </w:r>
            <w:r w:rsidRPr="002D71DF">
              <w:rPr>
                <w:rStyle w:val="Strong"/>
                <w:b w:val="0"/>
                <w:bCs w:val="0"/>
              </w:rPr>
              <w:t>performance</w:t>
            </w:r>
            <w:r w:rsidR="004C760B" w:rsidRPr="002D71DF">
              <w:rPr>
                <w:rStyle w:val="Strong"/>
                <w:b w:val="0"/>
                <w:bCs w:val="0"/>
              </w:rPr>
              <w:t xml:space="preserve"> </w:t>
            </w:r>
            <w:r w:rsidRPr="002D71DF">
              <w:rPr>
                <w:rStyle w:val="Strong"/>
                <w:b w:val="0"/>
                <w:bCs w:val="0"/>
              </w:rPr>
              <w:t>skills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develop</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action</w:t>
            </w:r>
            <w:r w:rsidR="004C760B" w:rsidRPr="002D71DF">
              <w:rPr>
                <w:rStyle w:val="Strong"/>
                <w:b w:val="0"/>
                <w:bCs w:val="0"/>
              </w:rPr>
              <w:t xml:space="preserve"> </w:t>
            </w:r>
            <w:r w:rsidRPr="002D71DF">
              <w:rPr>
                <w:rStyle w:val="Strong"/>
                <w:b w:val="0"/>
                <w:bCs w:val="0"/>
              </w:rPr>
              <w:t>through</w:t>
            </w:r>
            <w:r w:rsidR="004C760B" w:rsidRPr="002D71DF">
              <w:rPr>
                <w:rStyle w:val="Strong"/>
                <w:b w:val="0"/>
                <w:bCs w:val="0"/>
              </w:rPr>
              <w:t xml:space="preserve"> </w:t>
            </w:r>
            <w:r w:rsidRPr="002D71DF">
              <w:rPr>
                <w:rStyle w:val="Strong"/>
                <w:b w:val="0"/>
                <w:bCs w:val="0"/>
              </w:rPr>
              <w:t>trial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error</w:t>
            </w:r>
          </w:p>
          <w:p w14:paraId="7375D186" w14:textId="4CC445AE" w:rsidR="00C518DC" w:rsidRPr="002D71DF" w:rsidRDefault="537C9245" w:rsidP="0064745A">
            <w:pPr>
              <w:pStyle w:val="ListBullet"/>
              <w:rPr>
                <w:rStyle w:val="Strong"/>
                <w:b w:val="0"/>
                <w:bCs w:val="0"/>
              </w:rPr>
            </w:pPr>
            <w:r w:rsidRPr="002D71DF">
              <w:rPr>
                <w:rStyle w:val="Strong"/>
                <w:b w:val="0"/>
                <w:bCs w:val="0"/>
              </w:rPr>
              <w:t>Use</w:t>
            </w:r>
            <w:r w:rsidR="004C760B" w:rsidRPr="002D71DF">
              <w:rPr>
                <w:rStyle w:val="Strong"/>
                <w:b w:val="0"/>
                <w:bCs w:val="0"/>
              </w:rPr>
              <w:t xml:space="preserve"> </w:t>
            </w:r>
            <w:r w:rsidRPr="002D71DF">
              <w:rPr>
                <w:rStyle w:val="Strong"/>
                <w:b w:val="0"/>
                <w:bCs w:val="0"/>
              </w:rPr>
              <w:t>improvising</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make,</w:t>
            </w:r>
            <w:r w:rsidR="004C760B" w:rsidRPr="002D71DF">
              <w:rPr>
                <w:rStyle w:val="Strong"/>
                <w:b w:val="0"/>
                <w:bCs w:val="0"/>
              </w:rPr>
              <w:t xml:space="preserve"> </w:t>
            </w:r>
            <w:r w:rsidRPr="002D71DF">
              <w:rPr>
                <w:rStyle w:val="Strong"/>
                <w:b w:val="0"/>
                <w:bCs w:val="0"/>
              </w:rPr>
              <w:t>accept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extend</w:t>
            </w:r>
            <w:r w:rsidR="004C760B" w:rsidRPr="002D71DF">
              <w:rPr>
                <w:rStyle w:val="Strong"/>
                <w:b w:val="0"/>
                <w:bCs w:val="0"/>
              </w:rPr>
              <w:t xml:space="preserve"> </w:t>
            </w:r>
            <w:r w:rsidRPr="002D71DF">
              <w:rPr>
                <w:rStyle w:val="Strong"/>
                <w:b w:val="0"/>
                <w:bCs w:val="0"/>
              </w:rPr>
              <w:t>offers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action</w:t>
            </w:r>
          </w:p>
          <w:p w14:paraId="74510CDB" w14:textId="51D339B9" w:rsidR="00D64FEC" w:rsidRPr="002D71DF" w:rsidRDefault="00D64FEC" w:rsidP="00D64FEC">
            <w:pPr>
              <w:rPr>
                <w:rStyle w:val="Strong"/>
              </w:rPr>
            </w:pPr>
            <w:r w:rsidRPr="002D71DF">
              <w:rPr>
                <w:rStyle w:val="Strong"/>
              </w:rPr>
              <w:t>Making</w:t>
            </w:r>
            <w:r w:rsidR="004C760B" w:rsidRPr="002D71DF">
              <w:rPr>
                <w:rStyle w:val="Strong"/>
              </w:rPr>
              <w:t xml:space="preserve"> </w:t>
            </w:r>
            <w:r w:rsidRPr="002D71DF">
              <w:rPr>
                <w:rStyle w:val="Strong"/>
              </w:rPr>
              <w:t>–</w:t>
            </w:r>
            <w:r w:rsidR="004C760B" w:rsidRPr="002D71DF">
              <w:rPr>
                <w:rStyle w:val="Strong"/>
              </w:rPr>
              <w:t xml:space="preserve"> </w:t>
            </w:r>
            <w:r w:rsidR="003924AD">
              <w:rPr>
                <w:rStyle w:val="Strong"/>
              </w:rPr>
              <w:t>D</w:t>
            </w:r>
            <w:r w:rsidRPr="002D71DF">
              <w:rPr>
                <w:rStyle w:val="Strong"/>
              </w:rPr>
              <w:t>ramatic</w:t>
            </w:r>
            <w:r w:rsidR="004C760B" w:rsidRPr="002D71DF">
              <w:rPr>
                <w:rStyle w:val="Strong"/>
              </w:rPr>
              <w:t xml:space="preserve"> </w:t>
            </w:r>
            <w:r w:rsidRPr="002D71DF">
              <w:rPr>
                <w:rStyle w:val="Strong"/>
              </w:rPr>
              <w:t>elements</w:t>
            </w:r>
            <w:r w:rsidR="004C760B" w:rsidRPr="002D71DF">
              <w:rPr>
                <w:rStyle w:val="Strong"/>
              </w:rPr>
              <w:t xml:space="preserve"> </w:t>
            </w:r>
          </w:p>
          <w:p w14:paraId="34A47AF9" w14:textId="32BD9A3E" w:rsidR="001E53F0" w:rsidRPr="002D71DF" w:rsidRDefault="76E95800" w:rsidP="001E53F0">
            <w:pPr>
              <w:pStyle w:val="ListBullet"/>
              <w:rPr>
                <w:rStyle w:val="Strong"/>
                <w:b w:val="0"/>
                <w:bCs w:val="0"/>
              </w:rPr>
            </w:pPr>
            <w:r w:rsidRPr="002D71DF">
              <w:rPr>
                <w:rStyle w:val="Strong"/>
                <w:b w:val="0"/>
                <w:bCs w:val="0"/>
              </w:rPr>
              <w:lastRenderedPageBreak/>
              <w:t>Interpret,</w:t>
            </w:r>
            <w:r w:rsidR="004C760B" w:rsidRPr="002D71DF">
              <w:rPr>
                <w:rStyle w:val="Strong"/>
                <w:b w:val="0"/>
                <w:bCs w:val="0"/>
              </w:rPr>
              <w:t xml:space="preserve"> </w:t>
            </w:r>
            <w:r w:rsidRPr="002D71DF">
              <w:rPr>
                <w:rStyle w:val="Strong"/>
                <w:b w:val="0"/>
                <w:bCs w:val="0"/>
              </w:rPr>
              <w:t>enact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scripted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original</w:t>
            </w:r>
            <w:r w:rsidR="004C760B" w:rsidRPr="002D71DF">
              <w:rPr>
                <w:rStyle w:val="Strong"/>
                <w:b w:val="0"/>
                <w:bCs w:val="0"/>
              </w:rPr>
              <w:t xml:space="preserve"> </w:t>
            </w:r>
            <w:r w:rsidRPr="002D71DF">
              <w:rPr>
                <w:rStyle w:val="Strong"/>
                <w:b w:val="0"/>
                <w:bCs w:val="0"/>
              </w:rPr>
              <w:t>roles,</w:t>
            </w:r>
            <w:r w:rsidR="004C760B" w:rsidRPr="002D71DF">
              <w:rPr>
                <w:rStyle w:val="Strong"/>
                <w:b w:val="0"/>
                <w:bCs w:val="0"/>
              </w:rPr>
              <w:t xml:space="preserve"> </w:t>
            </w:r>
            <w:r w:rsidRPr="002D71DF">
              <w:rPr>
                <w:rStyle w:val="Strong"/>
                <w:b w:val="0"/>
                <w:bCs w:val="0"/>
              </w:rPr>
              <w:t>characters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situations</w:t>
            </w:r>
          </w:p>
          <w:p w14:paraId="250E72B5" w14:textId="4B058346" w:rsidR="001E53F0" w:rsidRPr="002D71DF" w:rsidRDefault="76E95800" w:rsidP="001E53F0">
            <w:pPr>
              <w:pStyle w:val="ListBullet"/>
              <w:rPr>
                <w:rStyle w:val="Strong"/>
                <w:b w:val="0"/>
                <w:bCs w:val="0"/>
              </w:rPr>
            </w:pPr>
            <w:r w:rsidRPr="002D71DF">
              <w:rPr>
                <w:rStyle w:val="Strong"/>
                <w:b w:val="0"/>
                <w:bCs w:val="0"/>
              </w:rPr>
              <w:t>Explore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improvising,</w:t>
            </w:r>
            <w:r w:rsidR="004C760B" w:rsidRPr="002D71DF">
              <w:rPr>
                <w:rStyle w:val="Strong"/>
                <w:b w:val="0"/>
                <w:bCs w:val="0"/>
              </w:rPr>
              <w:t xml:space="preserve"> </w:t>
            </w:r>
            <w:r w:rsidRPr="002D71DF">
              <w:rPr>
                <w:rStyle w:val="Strong"/>
                <w:b w:val="0"/>
                <w:bCs w:val="0"/>
              </w:rPr>
              <w:t>rehearsing</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devising</w:t>
            </w:r>
          </w:p>
          <w:p w14:paraId="365351D6" w14:textId="56CE9718" w:rsidR="001E53F0" w:rsidRPr="002D71DF" w:rsidRDefault="76E95800" w:rsidP="001E53F0">
            <w:pPr>
              <w:pStyle w:val="ListBullet"/>
              <w:rPr>
                <w:rStyle w:val="Strong"/>
                <w:b w:val="0"/>
                <w:bCs w:val="0"/>
              </w:rPr>
            </w:pPr>
            <w:r w:rsidRPr="002D71DF">
              <w:rPr>
                <w:rStyle w:val="Strong"/>
                <w:b w:val="0"/>
                <w:bCs w:val="0"/>
              </w:rPr>
              <w:t>Experiment</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rehearse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ways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applying</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performance</w:t>
            </w:r>
          </w:p>
          <w:p w14:paraId="64671D0D" w14:textId="7BEEB096" w:rsidR="00D64FEC" w:rsidRPr="002D71DF" w:rsidRDefault="76E95800" w:rsidP="001E53F0">
            <w:pPr>
              <w:pStyle w:val="ListBullet"/>
              <w:rPr>
                <w:rStyle w:val="Strong"/>
                <w:b w:val="0"/>
                <w:bCs w:val="0"/>
              </w:rPr>
            </w:pPr>
            <w:r w:rsidRPr="002D71DF">
              <w:rPr>
                <w:rStyle w:val="Strong"/>
                <w:b w:val="0"/>
                <w:bCs w:val="0"/>
              </w:rPr>
              <w:t>Investigate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use</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production</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craft</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works</w:t>
            </w:r>
          </w:p>
          <w:p w14:paraId="2758B6C6" w14:textId="34AD6FFE" w:rsidR="00D64FEC" w:rsidRPr="002D71DF" w:rsidRDefault="00D64FEC" w:rsidP="00D64FEC">
            <w:pPr>
              <w:rPr>
                <w:rStyle w:val="Strong"/>
              </w:rPr>
            </w:pPr>
            <w:r w:rsidRPr="002D71DF">
              <w:rPr>
                <w:rStyle w:val="Strong"/>
              </w:rPr>
              <w:t>Performing</w:t>
            </w:r>
            <w:r w:rsidR="004C760B" w:rsidRPr="002D71DF">
              <w:rPr>
                <w:rStyle w:val="Strong"/>
              </w:rPr>
              <w:t xml:space="preserve"> </w:t>
            </w:r>
            <w:r w:rsidRPr="002D71DF">
              <w:rPr>
                <w:rStyle w:val="Strong"/>
              </w:rPr>
              <w:t>–</w:t>
            </w:r>
            <w:r w:rsidR="004C760B" w:rsidRPr="002D71DF">
              <w:rPr>
                <w:rStyle w:val="Strong"/>
              </w:rPr>
              <w:t xml:space="preserve"> </w:t>
            </w:r>
            <w:r w:rsidR="003924AD">
              <w:rPr>
                <w:rStyle w:val="Strong"/>
              </w:rPr>
              <w:t>D</w:t>
            </w:r>
            <w:r w:rsidRPr="002D71DF">
              <w:rPr>
                <w:rStyle w:val="Strong"/>
              </w:rPr>
              <w:t>ramatic</w:t>
            </w:r>
            <w:r w:rsidR="004C760B" w:rsidRPr="002D71DF">
              <w:rPr>
                <w:rStyle w:val="Strong"/>
              </w:rPr>
              <w:t xml:space="preserve"> </w:t>
            </w:r>
            <w:r w:rsidRPr="002D71DF">
              <w:rPr>
                <w:rStyle w:val="Strong"/>
              </w:rPr>
              <w:t>contexts</w:t>
            </w:r>
            <w:r w:rsidR="004C760B" w:rsidRPr="002D71DF">
              <w:rPr>
                <w:rStyle w:val="Strong"/>
              </w:rPr>
              <w:t xml:space="preserve"> </w:t>
            </w:r>
          </w:p>
          <w:p w14:paraId="28DB4FA9" w14:textId="4A8A73CE" w:rsidR="00163D1A" w:rsidRPr="002D71DF" w:rsidRDefault="2B4D38DB" w:rsidP="00163D1A">
            <w:pPr>
              <w:pStyle w:val="ListBullet"/>
              <w:rPr>
                <w:rStyle w:val="Strong"/>
                <w:b w:val="0"/>
                <w:bCs w:val="0"/>
              </w:rPr>
            </w:pPr>
            <w:r w:rsidRPr="002D71DF">
              <w:rPr>
                <w:rStyle w:val="Strong"/>
                <w:b w:val="0"/>
                <w:bCs w:val="0"/>
              </w:rPr>
              <w:t>Stage</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images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stories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express</w:t>
            </w:r>
            <w:r w:rsidR="004C760B" w:rsidRPr="002D71DF">
              <w:rPr>
                <w:rStyle w:val="Strong"/>
                <w:b w:val="0"/>
                <w:bCs w:val="0"/>
              </w:rPr>
              <w:t xml:space="preserve"> </w:t>
            </w:r>
            <w:r w:rsidRPr="002D71DF">
              <w:rPr>
                <w:rStyle w:val="Strong"/>
                <w:b w:val="0"/>
                <w:bCs w:val="0"/>
              </w:rPr>
              <w:t>individual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collective</w:t>
            </w:r>
            <w:r w:rsidR="004C760B" w:rsidRPr="002D71DF">
              <w:rPr>
                <w:rStyle w:val="Strong"/>
                <w:b w:val="0"/>
                <w:bCs w:val="0"/>
              </w:rPr>
              <w:t xml:space="preserve"> </w:t>
            </w:r>
            <w:r w:rsidRPr="002D71DF">
              <w:rPr>
                <w:rStyle w:val="Strong"/>
                <w:b w:val="0"/>
                <w:bCs w:val="0"/>
              </w:rPr>
              <w:t>identities,</w:t>
            </w:r>
            <w:r w:rsidR="004C760B" w:rsidRPr="002D71DF">
              <w:rPr>
                <w:rStyle w:val="Strong"/>
                <w:b w:val="0"/>
                <w:bCs w:val="0"/>
              </w:rPr>
              <w:t xml:space="preserve"> </w:t>
            </w:r>
            <w:r w:rsidRPr="002D71DF">
              <w:rPr>
                <w:rStyle w:val="Strong"/>
                <w:b w:val="0"/>
                <w:bCs w:val="0"/>
              </w:rPr>
              <w:t>values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perspectives</w:t>
            </w:r>
          </w:p>
          <w:p w14:paraId="0E0FB309" w14:textId="7F43D83C" w:rsidR="00163D1A" w:rsidRPr="002D71DF" w:rsidRDefault="2B4D38DB" w:rsidP="00163D1A">
            <w:pPr>
              <w:pStyle w:val="ListBullet"/>
              <w:rPr>
                <w:rStyle w:val="Strong"/>
                <w:b w:val="0"/>
                <w:bCs w:val="0"/>
              </w:rPr>
            </w:pPr>
            <w:r w:rsidRPr="002D71DF">
              <w:rPr>
                <w:rStyle w:val="Strong"/>
                <w:b w:val="0"/>
                <w:bCs w:val="0"/>
              </w:rPr>
              <w:lastRenderedPageBreak/>
              <w:t>Apply</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conventions,</w:t>
            </w:r>
            <w:r w:rsidR="004C760B" w:rsidRPr="002D71DF">
              <w:rPr>
                <w:rStyle w:val="Strong"/>
                <w:b w:val="0"/>
                <w:bCs w:val="0"/>
              </w:rPr>
              <w:t xml:space="preserve"> </w:t>
            </w:r>
            <w:r w:rsidRPr="002D71DF">
              <w:rPr>
                <w:rStyle w:val="Strong"/>
                <w:b w:val="0"/>
                <w:bCs w:val="0"/>
              </w:rPr>
              <w:t>forms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styles</w:t>
            </w:r>
            <w:r w:rsidR="004C760B" w:rsidRPr="002D71DF">
              <w:rPr>
                <w:rStyle w:val="Strong"/>
                <w:b w:val="0"/>
                <w:bCs w:val="0"/>
              </w:rPr>
              <w:t xml:space="preserve"> </w:t>
            </w:r>
            <w:r w:rsidRPr="002D71DF">
              <w:rPr>
                <w:rStyle w:val="Strong"/>
                <w:b w:val="0"/>
                <w:bCs w:val="0"/>
              </w:rPr>
              <w:t>influenced</w:t>
            </w:r>
            <w:r w:rsidR="004C760B" w:rsidRPr="002D71DF">
              <w:rPr>
                <w:rStyle w:val="Strong"/>
                <w:b w:val="0"/>
                <w:bCs w:val="0"/>
              </w:rPr>
              <w:t xml:space="preserve"> </w:t>
            </w:r>
            <w:r w:rsidRPr="002D71DF">
              <w:rPr>
                <w:rStyle w:val="Strong"/>
                <w:b w:val="0"/>
                <w:bCs w:val="0"/>
              </w:rPr>
              <w:t>by</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works,</w:t>
            </w:r>
            <w:r w:rsidR="004C760B" w:rsidRPr="002D71DF">
              <w:rPr>
                <w:rStyle w:val="Strong"/>
                <w:b w:val="0"/>
                <w:bCs w:val="0"/>
              </w:rPr>
              <w:t xml:space="preserve"> </w:t>
            </w:r>
            <w:r w:rsidRPr="002D71DF">
              <w:rPr>
                <w:rStyle w:val="Strong"/>
                <w:b w:val="0"/>
                <w:bCs w:val="0"/>
              </w:rPr>
              <w:t>practices</w:t>
            </w:r>
            <w:r w:rsidR="004C760B" w:rsidRPr="002D71DF">
              <w:rPr>
                <w:rStyle w:val="Strong"/>
                <w:b w:val="0"/>
                <w:bCs w:val="0"/>
              </w:rPr>
              <w:t xml:space="preserve"> </w:t>
            </w:r>
            <w:r w:rsidRPr="002D71DF">
              <w:rPr>
                <w:rStyle w:val="Strong"/>
                <w:b w:val="0"/>
                <w:bCs w:val="0"/>
              </w:rPr>
              <w:t>or</w:t>
            </w:r>
            <w:r w:rsidR="004C760B" w:rsidRPr="002D71DF">
              <w:rPr>
                <w:rStyle w:val="Strong"/>
                <w:b w:val="0"/>
                <w:bCs w:val="0"/>
              </w:rPr>
              <w:t xml:space="preserve"> </w:t>
            </w:r>
            <w:r w:rsidRPr="002D71DF">
              <w:rPr>
                <w:rStyle w:val="Strong"/>
                <w:b w:val="0"/>
                <w:bCs w:val="0"/>
              </w:rPr>
              <w:t>practitioners</w:t>
            </w:r>
          </w:p>
          <w:p w14:paraId="0B54280E" w14:textId="525F268D" w:rsidR="00163D1A" w:rsidRPr="002D71DF" w:rsidRDefault="2B4D38DB" w:rsidP="00163D1A">
            <w:pPr>
              <w:pStyle w:val="ListBullet"/>
              <w:rPr>
                <w:rStyle w:val="Strong"/>
                <w:b w:val="0"/>
                <w:bCs w:val="0"/>
              </w:rPr>
            </w:pPr>
            <w:r w:rsidRPr="002D71DF">
              <w:rPr>
                <w:rStyle w:val="Strong"/>
                <w:b w:val="0"/>
                <w:bCs w:val="0"/>
              </w:rPr>
              <w:t>Use</w:t>
            </w:r>
            <w:r w:rsidR="004C760B" w:rsidRPr="002D71DF">
              <w:rPr>
                <w:rStyle w:val="Strong"/>
                <w:b w:val="0"/>
                <w:bCs w:val="0"/>
              </w:rPr>
              <w:t xml:space="preserve"> </w:t>
            </w:r>
            <w:r w:rsidRPr="002D71DF">
              <w:rPr>
                <w:rStyle w:val="Strong"/>
                <w:b w:val="0"/>
                <w:bCs w:val="0"/>
              </w:rPr>
              <w:t>language</w:t>
            </w:r>
            <w:r w:rsidR="004C760B" w:rsidRPr="002D71DF">
              <w:rPr>
                <w:rStyle w:val="Strong"/>
                <w:b w:val="0"/>
                <w:bCs w:val="0"/>
              </w:rPr>
              <w:t xml:space="preserve"> </w:t>
            </w:r>
            <w:r w:rsidRPr="002D71DF">
              <w:rPr>
                <w:rStyle w:val="Strong"/>
                <w:b w:val="0"/>
                <w:bCs w:val="0"/>
              </w:rPr>
              <w:t>appropriate</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context</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communicate</w:t>
            </w:r>
            <w:r w:rsidR="004C760B" w:rsidRPr="002D71DF">
              <w:rPr>
                <w:rStyle w:val="Strong"/>
                <w:b w:val="0"/>
                <w:bCs w:val="0"/>
              </w:rPr>
              <w:t xml:space="preserve"> </w:t>
            </w:r>
            <w:r w:rsidRPr="002D71DF">
              <w:rPr>
                <w:rStyle w:val="Strong"/>
                <w:b w:val="0"/>
                <w:bCs w:val="0"/>
              </w:rPr>
              <w:t>meaning</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an</w:t>
            </w:r>
            <w:r w:rsidR="004C760B" w:rsidRPr="002D71DF">
              <w:rPr>
                <w:rStyle w:val="Strong"/>
                <w:b w:val="0"/>
                <w:bCs w:val="0"/>
              </w:rPr>
              <w:t xml:space="preserve"> </w:t>
            </w:r>
            <w:r w:rsidRPr="002D71DF">
              <w:rPr>
                <w:rStyle w:val="Strong"/>
                <w:b w:val="0"/>
                <w:bCs w:val="0"/>
              </w:rPr>
              <w:t>audience</w:t>
            </w:r>
          </w:p>
          <w:p w14:paraId="11689B4E" w14:textId="3B1475CA" w:rsidR="00D64FEC" w:rsidRPr="002D71DF" w:rsidRDefault="2B4D38DB" w:rsidP="00163D1A">
            <w:pPr>
              <w:pStyle w:val="ListBullet"/>
              <w:rPr>
                <w:rStyle w:val="Strong"/>
                <w:b w:val="0"/>
                <w:bCs w:val="0"/>
              </w:rPr>
            </w:pPr>
            <w:r w:rsidRPr="002D71DF">
              <w:rPr>
                <w:rStyle w:val="Strong"/>
                <w:b w:val="0"/>
                <w:bCs w:val="0"/>
              </w:rPr>
              <w:t>Craft</w:t>
            </w:r>
            <w:r w:rsidR="004C760B" w:rsidRPr="002D71DF">
              <w:rPr>
                <w:rStyle w:val="Strong"/>
                <w:b w:val="0"/>
                <w:bCs w:val="0"/>
              </w:rPr>
              <w:t xml:space="preserve"> </w:t>
            </w:r>
            <w:r w:rsidRPr="002D71DF">
              <w:rPr>
                <w:rStyle w:val="Strong"/>
                <w:b w:val="0"/>
                <w:bCs w:val="0"/>
              </w:rPr>
              <w:t>meaning</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influence</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response</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coherent</w:t>
            </w:r>
            <w:r w:rsidR="004C760B" w:rsidRPr="002D71DF">
              <w:rPr>
                <w:rStyle w:val="Strong"/>
                <w:b w:val="0"/>
                <w:bCs w:val="0"/>
              </w:rPr>
              <w:t xml:space="preserve"> </w:t>
            </w:r>
            <w:r w:rsidRPr="002D71DF">
              <w:rPr>
                <w:rStyle w:val="Strong"/>
                <w:b w:val="0"/>
                <w:bCs w:val="0"/>
              </w:rPr>
              <w:t>devised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scripted</w:t>
            </w:r>
            <w:r w:rsidR="004C760B" w:rsidRPr="002D71DF">
              <w:rPr>
                <w:rStyle w:val="Strong"/>
                <w:b w:val="0"/>
                <w:bCs w:val="0"/>
              </w:rPr>
              <w:t xml:space="preserve"> </w:t>
            </w:r>
            <w:r w:rsidRPr="002D71DF">
              <w:rPr>
                <w:rStyle w:val="Strong"/>
                <w:b w:val="0"/>
                <w:bCs w:val="0"/>
              </w:rPr>
              <w:t>theatrical</w:t>
            </w:r>
            <w:r w:rsidR="004C760B" w:rsidRPr="002D71DF">
              <w:rPr>
                <w:rStyle w:val="Strong"/>
                <w:b w:val="0"/>
                <w:bCs w:val="0"/>
              </w:rPr>
              <w:t xml:space="preserve"> </w:t>
            </w:r>
            <w:r w:rsidRPr="002D71DF">
              <w:rPr>
                <w:rStyle w:val="Strong"/>
                <w:b w:val="0"/>
                <w:bCs w:val="0"/>
              </w:rPr>
              <w:t>works</w:t>
            </w:r>
          </w:p>
          <w:p w14:paraId="441A63AC" w14:textId="3F29E439" w:rsidR="00D64FEC" w:rsidRPr="002D71DF" w:rsidRDefault="00D64FEC" w:rsidP="00D64FEC">
            <w:pPr>
              <w:rPr>
                <w:rStyle w:val="Strong"/>
              </w:rPr>
            </w:pPr>
            <w:r w:rsidRPr="002D71DF">
              <w:rPr>
                <w:rStyle w:val="Strong"/>
              </w:rPr>
              <w:t>Performing</w:t>
            </w:r>
            <w:r w:rsidR="004C760B" w:rsidRPr="002D71DF">
              <w:rPr>
                <w:rStyle w:val="Strong"/>
              </w:rPr>
              <w:t xml:space="preserve"> </w:t>
            </w:r>
            <w:r w:rsidRPr="002D71DF">
              <w:rPr>
                <w:rStyle w:val="Strong"/>
              </w:rPr>
              <w:t>–</w:t>
            </w:r>
            <w:r w:rsidR="004C760B" w:rsidRPr="002D71DF">
              <w:rPr>
                <w:rStyle w:val="Strong"/>
              </w:rPr>
              <w:t xml:space="preserve"> </w:t>
            </w:r>
            <w:r w:rsidR="003924AD">
              <w:rPr>
                <w:rStyle w:val="Strong"/>
              </w:rPr>
              <w:t>D</w:t>
            </w:r>
            <w:r w:rsidRPr="002D71DF">
              <w:rPr>
                <w:rStyle w:val="Strong"/>
              </w:rPr>
              <w:t>ramatic</w:t>
            </w:r>
            <w:r w:rsidR="004C760B" w:rsidRPr="002D71DF">
              <w:rPr>
                <w:rStyle w:val="Strong"/>
              </w:rPr>
              <w:t xml:space="preserve"> </w:t>
            </w:r>
            <w:r w:rsidRPr="002D71DF">
              <w:rPr>
                <w:rStyle w:val="Strong"/>
              </w:rPr>
              <w:t>processes</w:t>
            </w:r>
            <w:r w:rsidR="004C760B" w:rsidRPr="002D71DF">
              <w:rPr>
                <w:rStyle w:val="Strong"/>
              </w:rPr>
              <w:t xml:space="preserve"> </w:t>
            </w:r>
          </w:p>
          <w:p w14:paraId="340FD529" w14:textId="4CD7F368" w:rsidR="00147750" w:rsidRPr="002D71DF" w:rsidRDefault="03E14886" w:rsidP="00147750">
            <w:pPr>
              <w:pStyle w:val="ListBullet"/>
              <w:rPr>
                <w:rStyle w:val="Strong"/>
                <w:b w:val="0"/>
                <w:bCs w:val="0"/>
              </w:rPr>
            </w:pPr>
            <w:r w:rsidRPr="002D71DF">
              <w:rPr>
                <w:rStyle w:val="Strong"/>
                <w:b w:val="0"/>
                <w:bCs w:val="0"/>
              </w:rPr>
              <w:t>Embody</w:t>
            </w:r>
            <w:r w:rsidR="004C760B" w:rsidRPr="002D71DF">
              <w:rPr>
                <w:rStyle w:val="Strong"/>
                <w:b w:val="0"/>
                <w:bCs w:val="0"/>
              </w:rPr>
              <w:t xml:space="preserve"> </w:t>
            </w:r>
            <w:r w:rsidRPr="002D71DF">
              <w:rPr>
                <w:rStyle w:val="Strong"/>
                <w:b w:val="0"/>
                <w:bCs w:val="0"/>
              </w:rPr>
              <w:t>characters,</w:t>
            </w:r>
            <w:r w:rsidR="004C760B" w:rsidRPr="002D71DF">
              <w:rPr>
                <w:rStyle w:val="Strong"/>
                <w:b w:val="0"/>
                <w:bCs w:val="0"/>
              </w:rPr>
              <w:t xml:space="preserve"> </w:t>
            </w:r>
            <w:r w:rsidRPr="002D71DF">
              <w:rPr>
                <w:rStyle w:val="Strong"/>
                <w:b w:val="0"/>
                <w:bCs w:val="0"/>
              </w:rPr>
              <w:t>situations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for</w:t>
            </w:r>
            <w:r w:rsidR="004C760B" w:rsidRPr="002D71DF">
              <w:rPr>
                <w:rStyle w:val="Strong"/>
                <w:b w:val="0"/>
                <w:bCs w:val="0"/>
              </w:rPr>
              <w:t xml:space="preserve"> </w:t>
            </w:r>
            <w:r w:rsidRPr="002D71DF">
              <w:rPr>
                <w:rStyle w:val="Strong"/>
                <w:b w:val="0"/>
                <w:bCs w:val="0"/>
              </w:rPr>
              <w:t>an</w:t>
            </w:r>
            <w:r w:rsidR="004C760B" w:rsidRPr="002D71DF">
              <w:rPr>
                <w:rStyle w:val="Strong"/>
                <w:b w:val="0"/>
                <w:bCs w:val="0"/>
              </w:rPr>
              <w:t xml:space="preserve"> </w:t>
            </w:r>
            <w:r w:rsidRPr="002D71DF">
              <w:rPr>
                <w:rStyle w:val="Strong"/>
                <w:b w:val="0"/>
                <w:bCs w:val="0"/>
              </w:rPr>
              <w:t>audience</w:t>
            </w:r>
          </w:p>
          <w:p w14:paraId="3CEB928F" w14:textId="7CD68555" w:rsidR="00147750" w:rsidRPr="002D71DF" w:rsidRDefault="03E14886" w:rsidP="00147750">
            <w:pPr>
              <w:pStyle w:val="ListBullet"/>
              <w:rPr>
                <w:rStyle w:val="Strong"/>
                <w:b w:val="0"/>
                <w:bCs w:val="0"/>
              </w:rPr>
            </w:pPr>
            <w:r w:rsidRPr="002D71DF">
              <w:rPr>
                <w:rStyle w:val="Strong"/>
                <w:b w:val="0"/>
                <w:bCs w:val="0"/>
              </w:rPr>
              <w:t>Apply</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support</w:t>
            </w:r>
            <w:r w:rsidR="004C760B" w:rsidRPr="002D71DF">
              <w:rPr>
                <w:rStyle w:val="Strong"/>
                <w:b w:val="0"/>
                <w:bCs w:val="0"/>
              </w:rPr>
              <w:t xml:space="preserve"> </w:t>
            </w:r>
            <w:r w:rsidRPr="002D71DF">
              <w:rPr>
                <w:rStyle w:val="Strong"/>
                <w:b w:val="0"/>
                <w:bCs w:val="0"/>
              </w:rPr>
              <w:t>safe,</w:t>
            </w:r>
            <w:r w:rsidR="004C760B" w:rsidRPr="002D71DF">
              <w:rPr>
                <w:rStyle w:val="Strong"/>
                <w:b w:val="0"/>
                <w:bCs w:val="0"/>
              </w:rPr>
              <w:t xml:space="preserve"> </w:t>
            </w:r>
            <w:r w:rsidRPr="002D71DF">
              <w:rPr>
                <w:rStyle w:val="Strong"/>
                <w:b w:val="0"/>
                <w:bCs w:val="0"/>
              </w:rPr>
              <w:t>respectful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inclusive</w:t>
            </w:r>
            <w:r w:rsidR="004C760B" w:rsidRPr="002D71DF">
              <w:rPr>
                <w:rStyle w:val="Strong"/>
                <w:b w:val="0"/>
                <w:bCs w:val="0"/>
              </w:rPr>
              <w:t xml:space="preserve"> </w:t>
            </w:r>
            <w:r w:rsidRPr="002D71DF">
              <w:rPr>
                <w:rStyle w:val="Strong"/>
                <w:b w:val="0"/>
                <w:bCs w:val="0"/>
              </w:rPr>
              <w:t>performance</w:t>
            </w:r>
            <w:r w:rsidR="004C760B" w:rsidRPr="002D71DF">
              <w:rPr>
                <w:rStyle w:val="Strong"/>
                <w:b w:val="0"/>
                <w:bCs w:val="0"/>
              </w:rPr>
              <w:t xml:space="preserve"> </w:t>
            </w:r>
          </w:p>
          <w:p w14:paraId="3462425B" w14:textId="4CAB1598" w:rsidR="00147750" w:rsidRPr="002D71DF" w:rsidRDefault="03E14886" w:rsidP="00147750">
            <w:pPr>
              <w:pStyle w:val="ListBullet"/>
              <w:rPr>
                <w:rStyle w:val="Strong"/>
                <w:b w:val="0"/>
                <w:bCs w:val="0"/>
              </w:rPr>
            </w:pPr>
            <w:r w:rsidRPr="002D71DF">
              <w:rPr>
                <w:rStyle w:val="Strong"/>
                <w:b w:val="0"/>
                <w:bCs w:val="0"/>
              </w:rPr>
              <w:lastRenderedPageBreak/>
              <w:t>Collaborate</w:t>
            </w:r>
            <w:r w:rsidR="004C760B" w:rsidRPr="002D71DF">
              <w:rPr>
                <w:rStyle w:val="Strong"/>
                <w:b w:val="0"/>
                <w:bCs w:val="0"/>
              </w:rPr>
              <w:t xml:space="preserve"> </w:t>
            </w:r>
            <w:r w:rsidRPr="002D71DF">
              <w:rPr>
                <w:rStyle w:val="Strong"/>
                <w:b w:val="0"/>
                <w:bCs w:val="0"/>
              </w:rPr>
              <w:t>dynamically</w:t>
            </w:r>
            <w:r w:rsidR="004C760B" w:rsidRPr="002D71DF">
              <w:rPr>
                <w:rStyle w:val="Strong"/>
                <w:b w:val="0"/>
                <w:bCs w:val="0"/>
              </w:rPr>
              <w:t xml:space="preserve"> </w:t>
            </w:r>
            <w:r w:rsidRPr="002D71DF">
              <w:rPr>
                <w:rStyle w:val="Strong"/>
                <w:b w:val="0"/>
                <w:bCs w:val="0"/>
              </w:rPr>
              <w:t>within</w:t>
            </w:r>
            <w:r w:rsidR="004C760B" w:rsidRPr="002D71DF">
              <w:rPr>
                <w:rStyle w:val="Strong"/>
                <w:b w:val="0"/>
                <w:bCs w:val="0"/>
              </w:rPr>
              <w:t xml:space="preserve"> </w:t>
            </w:r>
            <w:r w:rsidRPr="002D71DF">
              <w:rPr>
                <w:rStyle w:val="Strong"/>
                <w:b w:val="0"/>
                <w:bCs w:val="0"/>
              </w:rPr>
              <w:t>an</w:t>
            </w:r>
            <w:r w:rsidR="004C760B" w:rsidRPr="002D71DF">
              <w:rPr>
                <w:rStyle w:val="Strong"/>
                <w:b w:val="0"/>
                <w:bCs w:val="0"/>
              </w:rPr>
              <w:t xml:space="preserve"> </w:t>
            </w:r>
            <w:r w:rsidRPr="002D71DF">
              <w:rPr>
                <w:rStyle w:val="Strong"/>
                <w:b w:val="0"/>
                <w:bCs w:val="0"/>
              </w:rPr>
              <w:t>ensemble</w:t>
            </w:r>
            <w:r w:rsidR="004C760B" w:rsidRPr="002D71DF">
              <w:rPr>
                <w:rStyle w:val="Strong"/>
                <w:b w:val="0"/>
                <w:bCs w:val="0"/>
              </w:rPr>
              <w:t xml:space="preserve"> </w:t>
            </w:r>
            <w:r w:rsidRPr="002D71DF">
              <w:rPr>
                <w:rStyle w:val="Strong"/>
                <w:b w:val="0"/>
                <w:bCs w:val="0"/>
              </w:rPr>
              <w:t>and/or</w:t>
            </w:r>
            <w:r w:rsidR="004C760B" w:rsidRPr="002D71DF">
              <w:rPr>
                <w:rStyle w:val="Strong"/>
                <w:b w:val="0"/>
                <w:bCs w:val="0"/>
              </w:rPr>
              <w:t xml:space="preserve"> </w:t>
            </w:r>
            <w:r w:rsidRPr="002D71DF">
              <w:rPr>
                <w:rStyle w:val="Strong"/>
                <w:b w:val="0"/>
                <w:bCs w:val="0"/>
              </w:rPr>
              <w:t>crew</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jointly</w:t>
            </w:r>
            <w:r w:rsidR="004C760B" w:rsidRPr="002D71DF">
              <w:rPr>
                <w:rStyle w:val="Strong"/>
                <w:b w:val="0"/>
                <w:bCs w:val="0"/>
              </w:rPr>
              <w:t xml:space="preserve"> </w:t>
            </w:r>
            <w:r w:rsidRPr="002D71DF">
              <w:rPr>
                <w:rStyle w:val="Strong"/>
                <w:b w:val="0"/>
                <w:bCs w:val="0"/>
              </w:rPr>
              <w:t>stage</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action</w:t>
            </w:r>
          </w:p>
          <w:p w14:paraId="38985EB2" w14:textId="70FC5199" w:rsidR="00147750" w:rsidRPr="002D71DF" w:rsidRDefault="03E14886" w:rsidP="00147750">
            <w:pPr>
              <w:pStyle w:val="ListBullet"/>
              <w:rPr>
                <w:rStyle w:val="Strong"/>
                <w:b w:val="0"/>
                <w:bCs w:val="0"/>
              </w:rPr>
            </w:pPr>
            <w:r w:rsidRPr="002D71DF">
              <w:rPr>
                <w:rStyle w:val="Strong"/>
                <w:b w:val="0"/>
                <w:bCs w:val="0"/>
              </w:rPr>
              <w:t>Apply</w:t>
            </w:r>
            <w:r w:rsidR="004C760B" w:rsidRPr="002D71DF">
              <w:rPr>
                <w:rStyle w:val="Strong"/>
                <w:b w:val="0"/>
                <w:bCs w:val="0"/>
              </w:rPr>
              <w:t xml:space="preserve"> </w:t>
            </w:r>
            <w:r w:rsidRPr="002D71DF">
              <w:rPr>
                <w:rStyle w:val="Strong"/>
                <w:b w:val="0"/>
                <w:bCs w:val="0"/>
              </w:rPr>
              <w:t>performance</w:t>
            </w:r>
            <w:r w:rsidR="004C760B" w:rsidRPr="002D71DF">
              <w:rPr>
                <w:rStyle w:val="Strong"/>
                <w:b w:val="0"/>
                <w:bCs w:val="0"/>
              </w:rPr>
              <w:t xml:space="preserve"> </w:t>
            </w:r>
            <w:r w:rsidRPr="002D71DF">
              <w:rPr>
                <w:rStyle w:val="Strong"/>
                <w:b w:val="0"/>
                <w:bCs w:val="0"/>
              </w:rPr>
              <w:t>skills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take</w:t>
            </w:r>
            <w:r w:rsidR="004C760B" w:rsidRPr="002D71DF">
              <w:rPr>
                <w:rStyle w:val="Strong"/>
                <w:b w:val="0"/>
                <w:bCs w:val="0"/>
              </w:rPr>
              <w:t xml:space="preserve"> </w:t>
            </w:r>
            <w:r w:rsidRPr="002D71DF">
              <w:rPr>
                <w:rStyle w:val="Strong"/>
                <w:b w:val="0"/>
                <w:bCs w:val="0"/>
              </w:rPr>
              <w:t>creative</w:t>
            </w:r>
            <w:r w:rsidR="004C760B" w:rsidRPr="002D71DF">
              <w:rPr>
                <w:rStyle w:val="Strong"/>
                <w:b w:val="0"/>
                <w:bCs w:val="0"/>
              </w:rPr>
              <w:t xml:space="preserve"> </w:t>
            </w:r>
            <w:r w:rsidRPr="002D71DF">
              <w:rPr>
                <w:rStyle w:val="Strong"/>
                <w:b w:val="0"/>
                <w:bCs w:val="0"/>
              </w:rPr>
              <w:t>risks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strengthen</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intention</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influence</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response</w:t>
            </w:r>
          </w:p>
          <w:p w14:paraId="436E91EE" w14:textId="0E677114" w:rsidR="00D64FEC" w:rsidRPr="002D71DF" w:rsidRDefault="03E14886" w:rsidP="00147750">
            <w:pPr>
              <w:pStyle w:val="ListBullet"/>
              <w:rPr>
                <w:rStyle w:val="Strong"/>
                <w:b w:val="0"/>
                <w:bCs w:val="0"/>
              </w:rPr>
            </w:pPr>
            <w:r w:rsidRPr="002D71DF">
              <w:rPr>
                <w:rStyle w:val="Strong"/>
                <w:b w:val="0"/>
                <w:bCs w:val="0"/>
              </w:rPr>
              <w:t>Spontaneously</w:t>
            </w:r>
            <w:r w:rsidR="004C760B" w:rsidRPr="002D71DF">
              <w:rPr>
                <w:rStyle w:val="Strong"/>
                <w:b w:val="0"/>
                <w:bCs w:val="0"/>
              </w:rPr>
              <w:t xml:space="preserve"> </w:t>
            </w:r>
            <w:r w:rsidRPr="002D71DF">
              <w:rPr>
                <w:rStyle w:val="Strong"/>
                <w:b w:val="0"/>
                <w:bCs w:val="0"/>
              </w:rPr>
              <w:t>create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develop</w:t>
            </w:r>
            <w:r w:rsidR="004C760B" w:rsidRPr="002D71DF">
              <w:rPr>
                <w:rStyle w:val="Strong"/>
                <w:b w:val="0"/>
                <w:bCs w:val="0"/>
              </w:rPr>
              <w:t xml:space="preserve"> </w:t>
            </w:r>
            <w:r w:rsidRPr="002D71DF">
              <w:rPr>
                <w:rStyle w:val="Strong"/>
                <w:b w:val="0"/>
                <w:bCs w:val="0"/>
              </w:rPr>
              <w:t>characters,</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images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stories</w:t>
            </w:r>
            <w:r w:rsidR="004C760B" w:rsidRPr="002D71DF">
              <w:rPr>
                <w:rStyle w:val="Strong"/>
                <w:b w:val="0"/>
                <w:bCs w:val="0"/>
              </w:rPr>
              <w:t xml:space="preserve"> </w:t>
            </w:r>
            <w:r w:rsidRPr="002D71DF">
              <w:rPr>
                <w:rStyle w:val="Strong"/>
                <w:b w:val="0"/>
                <w:bCs w:val="0"/>
              </w:rPr>
              <w:t>through</w:t>
            </w:r>
            <w:r w:rsidR="004C760B" w:rsidRPr="002D71DF">
              <w:rPr>
                <w:rStyle w:val="Strong"/>
                <w:b w:val="0"/>
                <w:bCs w:val="0"/>
              </w:rPr>
              <w:t xml:space="preserve"> </w:t>
            </w:r>
            <w:r w:rsidRPr="002D71DF">
              <w:rPr>
                <w:rStyle w:val="Strong"/>
                <w:b w:val="0"/>
                <w:bCs w:val="0"/>
              </w:rPr>
              <w:t>improvisation</w:t>
            </w:r>
          </w:p>
          <w:p w14:paraId="0F905085" w14:textId="3E423830" w:rsidR="00D64FEC" w:rsidRPr="002D71DF" w:rsidRDefault="00D64FEC" w:rsidP="00D64FEC">
            <w:pPr>
              <w:rPr>
                <w:rStyle w:val="Strong"/>
              </w:rPr>
            </w:pPr>
            <w:r w:rsidRPr="002D71DF">
              <w:rPr>
                <w:rStyle w:val="Strong"/>
              </w:rPr>
              <w:t>Performing</w:t>
            </w:r>
            <w:r w:rsidR="004C760B" w:rsidRPr="002D71DF">
              <w:rPr>
                <w:rStyle w:val="Strong"/>
              </w:rPr>
              <w:t xml:space="preserve"> </w:t>
            </w:r>
            <w:r w:rsidRPr="002D71DF">
              <w:rPr>
                <w:rStyle w:val="Strong"/>
              </w:rPr>
              <w:t>–</w:t>
            </w:r>
            <w:r w:rsidR="004C760B" w:rsidRPr="002D71DF">
              <w:rPr>
                <w:rStyle w:val="Strong"/>
              </w:rPr>
              <w:t xml:space="preserve"> </w:t>
            </w:r>
            <w:r w:rsidR="003924AD">
              <w:rPr>
                <w:rStyle w:val="Strong"/>
              </w:rPr>
              <w:t>D</w:t>
            </w:r>
            <w:r w:rsidRPr="002D71DF">
              <w:rPr>
                <w:rStyle w:val="Strong"/>
              </w:rPr>
              <w:t>ramatic</w:t>
            </w:r>
            <w:r w:rsidR="004C760B" w:rsidRPr="002D71DF">
              <w:rPr>
                <w:rStyle w:val="Strong"/>
              </w:rPr>
              <w:t xml:space="preserve"> </w:t>
            </w:r>
            <w:r w:rsidRPr="002D71DF">
              <w:rPr>
                <w:rStyle w:val="Strong"/>
              </w:rPr>
              <w:t>elements</w:t>
            </w:r>
            <w:r w:rsidR="004C760B" w:rsidRPr="002D71DF">
              <w:rPr>
                <w:rStyle w:val="Strong"/>
              </w:rPr>
              <w:t xml:space="preserve"> </w:t>
            </w:r>
          </w:p>
          <w:p w14:paraId="07B2D9C5" w14:textId="738F1F8B" w:rsidR="00284CA9" w:rsidRPr="002D71DF" w:rsidRDefault="7AF8533E" w:rsidP="00284CA9">
            <w:pPr>
              <w:pStyle w:val="ListBullet"/>
              <w:rPr>
                <w:rStyle w:val="Strong"/>
                <w:b w:val="0"/>
                <w:bCs w:val="0"/>
              </w:rPr>
            </w:pPr>
            <w:r w:rsidRPr="002D71DF">
              <w:rPr>
                <w:rStyle w:val="Strong"/>
                <w:b w:val="0"/>
                <w:bCs w:val="0"/>
              </w:rPr>
              <w:t>Perform</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stage</w:t>
            </w:r>
            <w:r w:rsidR="004C760B" w:rsidRPr="002D71DF">
              <w:rPr>
                <w:rStyle w:val="Strong"/>
                <w:b w:val="0"/>
                <w:bCs w:val="0"/>
              </w:rPr>
              <w:t xml:space="preserve"> </w:t>
            </w:r>
            <w:r w:rsidRPr="002D71DF">
              <w:rPr>
                <w:rStyle w:val="Strong"/>
                <w:b w:val="0"/>
                <w:bCs w:val="0"/>
              </w:rPr>
              <w:t>roles,</w:t>
            </w:r>
            <w:r w:rsidR="004C760B" w:rsidRPr="002D71DF">
              <w:rPr>
                <w:rStyle w:val="Strong"/>
                <w:b w:val="0"/>
                <w:bCs w:val="0"/>
              </w:rPr>
              <w:t xml:space="preserve"> </w:t>
            </w:r>
            <w:r w:rsidRPr="002D71DF">
              <w:rPr>
                <w:rStyle w:val="Strong"/>
                <w:b w:val="0"/>
                <w:bCs w:val="0"/>
              </w:rPr>
              <w:t>characters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situations</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clarity</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cohesion</w:t>
            </w:r>
          </w:p>
          <w:p w14:paraId="73591D66" w14:textId="7B3E2A14" w:rsidR="00284CA9" w:rsidRPr="002D71DF" w:rsidRDefault="7AF8533E" w:rsidP="00284CA9">
            <w:pPr>
              <w:pStyle w:val="ListBullet"/>
              <w:rPr>
                <w:rStyle w:val="Strong"/>
                <w:b w:val="0"/>
                <w:bCs w:val="0"/>
              </w:rPr>
            </w:pPr>
            <w:r w:rsidRPr="002D71DF">
              <w:rPr>
                <w:rStyle w:val="Strong"/>
                <w:b w:val="0"/>
                <w:bCs w:val="0"/>
              </w:rPr>
              <w:t>Manipulate</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influence</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response</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devised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lastRenderedPageBreak/>
              <w:t>scripted</w:t>
            </w:r>
            <w:r w:rsidR="004C760B" w:rsidRPr="002D71DF">
              <w:rPr>
                <w:rStyle w:val="Strong"/>
                <w:b w:val="0"/>
                <w:bCs w:val="0"/>
              </w:rPr>
              <w:t xml:space="preserve"> </w:t>
            </w:r>
            <w:r w:rsidRPr="002D71DF">
              <w:rPr>
                <w:rStyle w:val="Strong"/>
                <w:b w:val="0"/>
                <w:bCs w:val="0"/>
              </w:rPr>
              <w:t>theatrical</w:t>
            </w:r>
            <w:r w:rsidR="004C760B" w:rsidRPr="002D71DF">
              <w:rPr>
                <w:rStyle w:val="Strong"/>
                <w:b w:val="0"/>
                <w:bCs w:val="0"/>
              </w:rPr>
              <w:t xml:space="preserve"> </w:t>
            </w:r>
            <w:r w:rsidRPr="002D71DF">
              <w:rPr>
                <w:rStyle w:val="Strong"/>
                <w:b w:val="0"/>
                <w:bCs w:val="0"/>
              </w:rPr>
              <w:t>works</w:t>
            </w:r>
          </w:p>
          <w:p w14:paraId="3CC9D328" w14:textId="0D40A971" w:rsidR="00284CA9" w:rsidRPr="002D71DF" w:rsidRDefault="7AF8533E" w:rsidP="00284CA9">
            <w:pPr>
              <w:pStyle w:val="ListBullet"/>
              <w:rPr>
                <w:rStyle w:val="Strong"/>
                <w:b w:val="0"/>
                <w:bCs w:val="0"/>
              </w:rPr>
            </w:pPr>
            <w:r w:rsidRPr="002D71DF">
              <w:rPr>
                <w:rStyle w:val="Strong"/>
                <w:b w:val="0"/>
                <w:bCs w:val="0"/>
              </w:rPr>
              <w:t>Adapt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apply</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performance</w:t>
            </w:r>
          </w:p>
          <w:p w14:paraId="2E6DC81F" w14:textId="08900BB2" w:rsidR="00D64FEC" w:rsidRPr="002D71DF" w:rsidRDefault="7AF8533E" w:rsidP="00284CA9">
            <w:pPr>
              <w:pStyle w:val="ListBullet"/>
              <w:rPr>
                <w:rStyle w:val="Strong"/>
                <w:b w:val="0"/>
                <w:bCs w:val="0"/>
              </w:rPr>
            </w:pPr>
            <w:r w:rsidRPr="002D71DF">
              <w:rPr>
                <w:rStyle w:val="Strong"/>
                <w:b w:val="0"/>
                <w:bCs w:val="0"/>
              </w:rPr>
              <w:t>Select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apply</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production</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stage</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works</w:t>
            </w:r>
          </w:p>
          <w:p w14:paraId="4EC039B2" w14:textId="7A291783" w:rsidR="00D64FEC" w:rsidRPr="002D71DF" w:rsidRDefault="00D64FEC" w:rsidP="00D64FEC">
            <w:pPr>
              <w:rPr>
                <w:rStyle w:val="Strong"/>
              </w:rPr>
            </w:pPr>
            <w:r w:rsidRPr="002D71DF">
              <w:rPr>
                <w:rStyle w:val="Strong"/>
              </w:rPr>
              <w:t>Appreciating</w:t>
            </w:r>
            <w:r w:rsidR="004C760B" w:rsidRPr="002D71DF">
              <w:rPr>
                <w:rStyle w:val="Strong"/>
              </w:rPr>
              <w:t xml:space="preserve"> </w:t>
            </w:r>
            <w:r w:rsidRPr="002D71DF">
              <w:rPr>
                <w:rStyle w:val="Strong"/>
              </w:rPr>
              <w:t>–</w:t>
            </w:r>
            <w:r w:rsidR="004C760B" w:rsidRPr="002D71DF">
              <w:rPr>
                <w:rStyle w:val="Strong"/>
              </w:rPr>
              <w:t xml:space="preserve"> </w:t>
            </w:r>
            <w:r w:rsidR="003924AD">
              <w:rPr>
                <w:rStyle w:val="Strong"/>
              </w:rPr>
              <w:t>D</w:t>
            </w:r>
            <w:r w:rsidRPr="002D71DF">
              <w:rPr>
                <w:rStyle w:val="Strong"/>
              </w:rPr>
              <w:t>ramatic</w:t>
            </w:r>
            <w:r w:rsidR="004C760B" w:rsidRPr="002D71DF">
              <w:rPr>
                <w:rStyle w:val="Strong"/>
              </w:rPr>
              <w:t xml:space="preserve"> </w:t>
            </w:r>
            <w:r w:rsidRPr="002D71DF">
              <w:rPr>
                <w:rStyle w:val="Strong"/>
              </w:rPr>
              <w:t>contexts</w:t>
            </w:r>
          </w:p>
          <w:p w14:paraId="1218D9AE" w14:textId="7A9748D3" w:rsidR="003C7C98" w:rsidRPr="002D71DF" w:rsidRDefault="6B98F4B9" w:rsidP="003C7C98">
            <w:pPr>
              <w:pStyle w:val="ListBullet"/>
              <w:rPr>
                <w:rStyle w:val="Strong"/>
                <w:b w:val="0"/>
                <w:bCs w:val="0"/>
              </w:rPr>
            </w:pPr>
            <w:r w:rsidRPr="002D71DF">
              <w:rPr>
                <w:rStyle w:val="Strong"/>
                <w:b w:val="0"/>
                <w:bCs w:val="0"/>
              </w:rPr>
              <w:t>Analyse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works,</w:t>
            </w:r>
            <w:r w:rsidR="004C760B" w:rsidRPr="002D71DF">
              <w:rPr>
                <w:rStyle w:val="Strong"/>
                <w:b w:val="0"/>
                <w:bCs w:val="0"/>
              </w:rPr>
              <w:t xml:space="preserve"> </w:t>
            </w:r>
            <w:r w:rsidRPr="002D71DF">
              <w:rPr>
                <w:rStyle w:val="Strong"/>
                <w:b w:val="0"/>
                <w:bCs w:val="0"/>
              </w:rPr>
              <w:t>practices</w:t>
            </w:r>
            <w:r w:rsidR="004C760B" w:rsidRPr="002D71DF">
              <w:rPr>
                <w:rStyle w:val="Strong"/>
                <w:b w:val="0"/>
                <w:bCs w:val="0"/>
              </w:rPr>
              <w:t xml:space="preserve"> </w:t>
            </w:r>
            <w:r w:rsidRPr="002D71DF">
              <w:rPr>
                <w:rStyle w:val="Strong"/>
                <w:b w:val="0"/>
                <w:bCs w:val="0"/>
              </w:rPr>
              <w:t>or</w:t>
            </w:r>
            <w:r w:rsidR="004C760B" w:rsidRPr="002D71DF">
              <w:rPr>
                <w:rStyle w:val="Strong"/>
                <w:b w:val="0"/>
                <w:bCs w:val="0"/>
              </w:rPr>
              <w:t xml:space="preserve"> </w:t>
            </w:r>
            <w:proofErr w:type="gramStart"/>
            <w:r w:rsidRPr="002D71DF">
              <w:rPr>
                <w:rStyle w:val="Strong"/>
                <w:b w:val="0"/>
                <w:bCs w:val="0"/>
              </w:rPr>
              <w:t>practitioners</w:t>
            </w:r>
            <w:proofErr w:type="gramEnd"/>
            <w:r w:rsidR="004C760B" w:rsidRPr="002D71DF">
              <w:rPr>
                <w:rStyle w:val="Strong"/>
                <w:b w:val="0"/>
                <w:bCs w:val="0"/>
              </w:rPr>
              <w:t xml:space="preserve"> </w:t>
            </w:r>
            <w:r w:rsidRPr="002D71DF">
              <w:rPr>
                <w:rStyle w:val="Strong"/>
                <w:b w:val="0"/>
                <w:bCs w:val="0"/>
              </w:rPr>
              <w:t>experiment</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stage</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conventions,</w:t>
            </w:r>
            <w:r w:rsidR="004C760B" w:rsidRPr="002D71DF">
              <w:rPr>
                <w:rStyle w:val="Strong"/>
                <w:b w:val="0"/>
                <w:bCs w:val="0"/>
              </w:rPr>
              <w:t xml:space="preserve"> </w:t>
            </w:r>
            <w:r w:rsidRPr="002D71DF">
              <w:rPr>
                <w:rStyle w:val="Strong"/>
                <w:b w:val="0"/>
                <w:bCs w:val="0"/>
              </w:rPr>
              <w:t>forms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styles</w:t>
            </w:r>
          </w:p>
          <w:p w14:paraId="3F725012" w14:textId="474D3962" w:rsidR="00D64FEC" w:rsidRPr="002D71DF" w:rsidRDefault="6B98F4B9" w:rsidP="003C7C98">
            <w:pPr>
              <w:pStyle w:val="ListBullet"/>
              <w:rPr>
                <w:rStyle w:val="Strong"/>
                <w:b w:val="0"/>
                <w:bCs w:val="0"/>
              </w:rPr>
            </w:pPr>
            <w:r w:rsidRPr="002D71DF">
              <w:rPr>
                <w:rStyle w:val="Strong"/>
                <w:b w:val="0"/>
                <w:bCs w:val="0"/>
              </w:rPr>
              <w:t>Use</w:t>
            </w:r>
            <w:r w:rsidR="004C760B" w:rsidRPr="002D71DF">
              <w:rPr>
                <w:rStyle w:val="Strong"/>
                <w:b w:val="0"/>
                <w:bCs w:val="0"/>
              </w:rPr>
              <w:t xml:space="preserve"> </w:t>
            </w:r>
            <w:r w:rsidRPr="002D71DF">
              <w:rPr>
                <w:rStyle w:val="Strong"/>
                <w:b w:val="0"/>
                <w:bCs w:val="0"/>
              </w:rPr>
              <w:t>language</w:t>
            </w:r>
            <w:r w:rsidR="004C760B" w:rsidRPr="002D71DF">
              <w:rPr>
                <w:rStyle w:val="Strong"/>
                <w:b w:val="0"/>
                <w:bCs w:val="0"/>
              </w:rPr>
              <w:t xml:space="preserve"> </w:t>
            </w:r>
            <w:r w:rsidRPr="002D71DF">
              <w:rPr>
                <w:rStyle w:val="Strong"/>
                <w:b w:val="0"/>
                <w:bCs w:val="0"/>
              </w:rPr>
              <w:t>appropriate</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context</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communicate</w:t>
            </w:r>
            <w:r w:rsidR="004C760B" w:rsidRPr="002D71DF">
              <w:rPr>
                <w:rStyle w:val="Strong"/>
                <w:b w:val="0"/>
                <w:bCs w:val="0"/>
              </w:rPr>
              <w:t xml:space="preserve"> </w:t>
            </w:r>
            <w:r w:rsidRPr="002D71DF">
              <w:rPr>
                <w:rStyle w:val="Strong"/>
                <w:b w:val="0"/>
                <w:bCs w:val="0"/>
              </w:rPr>
              <w:t>a</w:t>
            </w:r>
            <w:r w:rsidR="004C760B" w:rsidRPr="002D71DF">
              <w:rPr>
                <w:rStyle w:val="Strong"/>
                <w:b w:val="0"/>
                <w:bCs w:val="0"/>
              </w:rPr>
              <w:t xml:space="preserve"> </w:t>
            </w:r>
            <w:r w:rsidRPr="002D71DF">
              <w:rPr>
                <w:rStyle w:val="Strong"/>
                <w:b w:val="0"/>
                <w:bCs w:val="0"/>
              </w:rPr>
              <w:t>perspective</w:t>
            </w:r>
            <w:r w:rsidR="004C760B" w:rsidRPr="002D71DF">
              <w:rPr>
                <w:rStyle w:val="Strong"/>
                <w:b w:val="0"/>
                <w:bCs w:val="0"/>
              </w:rPr>
              <w:t xml:space="preserve"> </w:t>
            </w:r>
            <w:r w:rsidRPr="002D71DF">
              <w:rPr>
                <w:rStyle w:val="Strong"/>
                <w:b w:val="0"/>
                <w:bCs w:val="0"/>
              </w:rPr>
              <w:t>about</w:t>
            </w:r>
            <w:r w:rsidR="004C760B" w:rsidRPr="002D71DF">
              <w:rPr>
                <w:rStyle w:val="Strong"/>
                <w:b w:val="0"/>
                <w:bCs w:val="0"/>
              </w:rPr>
              <w:t xml:space="preserve"> </w:t>
            </w:r>
            <w:r w:rsidRPr="002D71DF">
              <w:rPr>
                <w:rStyle w:val="Strong"/>
                <w:b w:val="0"/>
                <w:bCs w:val="0"/>
              </w:rPr>
              <w:t>works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processes</w:t>
            </w:r>
          </w:p>
          <w:p w14:paraId="6B08DEE4" w14:textId="34C864E9" w:rsidR="00D64FEC" w:rsidRPr="002D71DF" w:rsidRDefault="63CBCA4C" w:rsidP="00D64FEC">
            <w:pPr>
              <w:rPr>
                <w:rStyle w:val="Strong"/>
              </w:rPr>
            </w:pPr>
            <w:r w:rsidRPr="002D71DF">
              <w:rPr>
                <w:rStyle w:val="Strong"/>
              </w:rPr>
              <w:t>Appreciating</w:t>
            </w:r>
            <w:r w:rsidR="004C760B" w:rsidRPr="002D71DF">
              <w:rPr>
                <w:rStyle w:val="Strong"/>
              </w:rPr>
              <w:t xml:space="preserve"> </w:t>
            </w:r>
            <w:r w:rsidRPr="002D71DF">
              <w:rPr>
                <w:rStyle w:val="Strong"/>
              </w:rPr>
              <w:t>–</w:t>
            </w:r>
            <w:r w:rsidR="004C760B" w:rsidRPr="002D71DF">
              <w:rPr>
                <w:rStyle w:val="Strong"/>
              </w:rPr>
              <w:t xml:space="preserve"> </w:t>
            </w:r>
            <w:r w:rsidR="003924AD">
              <w:rPr>
                <w:rStyle w:val="Strong"/>
              </w:rPr>
              <w:t>D</w:t>
            </w:r>
            <w:r w:rsidRPr="002D71DF">
              <w:rPr>
                <w:rStyle w:val="Strong"/>
              </w:rPr>
              <w:t>ramatic</w:t>
            </w:r>
            <w:r w:rsidR="004C760B" w:rsidRPr="002D71DF">
              <w:rPr>
                <w:rStyle w:val="Strong"/>
              </w:rPr>
              <w:t xml:space="preserve"> </w:t>
            </w:r>
            <w:r w:rsidRPr="002D71DF">
              <w:rPr>
                <w:rStyle w:val="Strong"/>
              </w:rPr>
              <w:t>processes</w:t>
            </w:r>
          </w:p>
          <w:p w14:paraId="1E4B77B6" w14:textId="26ECBDF2" w:rsidR="0029161F" w:rsidRPr="002D71DF" w:rsidRDefault="122AF526" w:rsidP="001131BC">
            <w:pPr>
              <w:pStyle w:val="ListBullet"/>
              <w:rPr>
                <w:rStyle w:val="Strong"/>
                <w:b w:val="0"/>
                <w:bCs w:val="0"/>
              </w:rPr>
            </w:pPr>
            <w:r w:rsidRPr="002D71DF">
              <w:rPr>
                <w:rStyle w:val="Strong"/>
                <w:b w:val="0"/>
                <w:bCs w:val="0"/>
              </w:rPr>
              <w:lastRenderedPageBreak/>
              <w:t>Explain</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effect</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ethical</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on</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practitioners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audiences</w:t>
            </w:r>
          </w:p>
          <w:p w14:paraId="46B66E15" w14:textId="1E646BA5" w:rsidR="0029161F" w:rsidRPr="002D71DF" w:rsidRDefault="2DFD17E8" w:rsidP="0029161F">
            <w:pPr>
              <w:pStyle w:val="ListBullet"/>
              <w:rPr>
                <w:rStyle w:val="Strong"/>
                <w:b w:val="0"/>
                <w:bCs w:val="0"/>
              </w:rPr>
            </w:pPr>
            <w:r w:rsidRPr="002D71DF">
              <w:rPr>
                <w:rStyle w:val="Strong"/>
                <w:b w:val="0"/>
                <w:bCs w:val="0"/>
              </w:rPr>
              <w:t>Seek,</w:t>
            </w:r>
            <w:r w:rsidR="004C760B" w:rsidRPr="002D71DF">
              <w:rPr>
                <w:rStyle w:val="Strong"/>
                <w:b w:val="0"/>
                <w:bCs w:val="0"/>
              </w:rPr>
              <w:t xml:space="preserve"> </w:t>
            </w:r>
            <w:r w:rsidRPr="002D71DF">
              <w:rPr>
                <w:rStyle w:val="Strong"/>
                <w:b w:val="0"/>
                <w:bCs w:val="0"/>
              </w:rPr>
              <w:t>exchange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question</w:t>
            </w:r>
            <w:r w:rsidR="004C760B" w:rsidRPr="002D71DF">
              <w:rPr>
                <w:rStyle w:val="Strong"/>
                <w:b w:val="0"/>
                <w:bCs w:val="0"/>
              </w:rPr>
              <w:t xml:space="preserve"> </w:t>
            </w:r>
            <w:r w:rsidRPr="002D71DF">
              <w:rPr>
                <w:rStyle w:val="Strong"/>
                <w:b w:val="0"/>
                <w:bCs w:val="0"/>
              </w:rPr>
              <w:t>perspectives</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others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reflect</w:t>
            </w:r>
            <w:r w:rsidR="004C760B" w:rsidRPr="002D71DF">
              <w:rPr>
                <w:rStyle w:val="Strong"/>
                <w:b w:val="0"/>
                <w:bCs w:val="0"/>
              </w:rPr>
              <w:t xml:space="preserve"> </w:t>
            </w:r>
            <w:r w:rsidRPr="002D71DF">
              <w:rPr>
                <w:rStyle w:val="Strong"/>
                <w:b w:val="0"/>
                <w:bCs w:val="0"/>
              </w:rPr>
              <w:t>on</w:t>
            </w:r>
            <w:r w:rsidR="004C760B" w:rsidRPr="002D71DF">
              <w:rPr>
                <w:rStyle w:val="Strong"/>
                <w:b w:val="0"/>
                <w:bCs w:val="0"/>
              </w:rPr>
              <w:t xml:space="preserve"> </w:t>
            </w:r>
            <w:r w:rsidRPr="002D71DF">
              <w:rPr>
                <w:rStyle w:val="Strong"/>
                <w:b w:val="0"/>
                <w:bCs w:val="0"/>
              </w:rPr>
              <w:t>collaborative</w:t>
            </w:r>
            <w:r w:rsidR="004C760B" w:rsidRPr="002D71DF">
              <w:rPr>
                <w:rStyle w:val="Strong"/>
                <w:b w:val="0"/>
                <w:bCs w:val="0"/>
              </w:rPr>
              <w:t xml:space="preserve"> </w:t>
            </w:r>
            <w:r w:rsidRPr="002D71DF">
              <w:rPr>
                <w:rStyle w:val="Strong"/>
                <w:b w:val="0"/>
                <w:bCs w:val="0"/>
              </w:rPr>
              <w:t>experiences</w:t>
            </w:r>
            <w:r w:rsidR="004C760B" w:rsidRPr="002D71DF">
              <w:rPr>
                <w:rStyle w:val="Strong"/>
                <w:b w:val="0"/>
                <w:bCs w:val="0"/>
              </w:rPr>
              <w:t xml:space="preserve"> </w:t>
            </w:r>
          </w:p>
          <w:p w14:paraId="5FA9FB16" w14:textId="67DBE5A5" w:rsidR="0029161F" w:rsidRPr="002D71DF" w:rsidRDefault="2DFD17E8" w:rsidP="0029161F">
            <w:pPr>
              <w:pStyle w:val="ListBullet"/>
              <w:rPr>
                <w:rStyle w:val="Strong"/>
                <w:b w:val="0"/>
                <w:bCs w:val="0"/>
              </w:rPr>
            </w:pPr>
            <w:r w:rsidRPr="002D71DF">
              <w:rPr>
                <w:rStyle w:val="Strong"/>
                <w:b w:val="0"/>
                <w:bCs w:val="0"/>
              </w:rPr>
              <w:t>Document</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for</w:t>
            </w:r>
            <w:r w:rsidR="004C760B" w:rsidRPr="002D71DF">
              <w:rPr>
                <w:rStyle w:val="Strong"/>
                <w:b w:val="0"/>
                <w:bCs w:val="0"/>
              </w:rPr>
              <w:t xml:space="preserve"> </w:t>
            </w:r>
            <w:r w:rsidRPr="002D71DF">
              <w:rPr>
                <w:rStyle w:val="Strong"/>
                <w:b w:val="0"/>
                <w:bCs w:val="0"/>
              </w:rPr>
              <w:t>developing,</w:t>
            </w:r>
            <w:r w:rsidR="004C760B" w:rsidRPr="002D71DF">
              <w:rPr>
                <w:rStyle w:val="Strong"/>
                <w:b w:val="0"/>
                <w:bCs w:val="0"/>
              </w:rPr>
              <w:t xml:space="preserve"> </w:t>
            </w:r>
            <w:r w:rsidRPr="002D71DF">
              <w:rPr>
                <w:rStyle w:val="Strong"/>
                <w:b w:val="0"/>
                <w:bCs w:val="0"/>
              </w:rPr>
              <w:t>investigating</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refining</w:t>
            </w:r>
            <w:r w:rsidR="004C760B" w:rsidRPr="002D71DF">
              <w:rPr>
                <w:rStyle w:val="Strong"/>
                <w:b w:val="0"/>
                <w:bCs w:val="0"/>
              </w:rPr>
              <w:t xml:space="preserve"> </w:t>
            </w:r>
            <w:r w:rsidRPr="002D71DF">
              <w:rPr>
                <w:rStyle w:val="Strong"/>
                <w:b w:val="0"/>
                <w:bCs w:val="0"/>
              </w:rPr>
              <w:t>new</w:t>
            </w:r>
            <w:r w:rsidR="004C760B" w:rsidRPr="002D71DF">
              <w:rPr>
                <w:rStyle w:val="Strong"/>
                <w:b w:val="0"/>
                <w:bCs w:val="0"/>
              </w:rPr>
              <w:t xml:space="preserve"> </w:t>
            </w:r>
            <w:r w:rsidRPr="002D71DF">
              <w:rPr>
                <w:rStyle w:val="Strong"/>
                <w:b w:val="0"/>
                <w:bCs w:val="0"/>
              </w:rPr>
              <w:t>ideas</w:t>
            </w:r>
          </w:p>
          <w:p w14:paraId="4E5BB1DC" w14:textId="7C8D7D04" w:rsidR="00D64FEC" w:rsidRPr="002D71DF" w:rsidRDefault="2DFD17E8" w:rsidP="0029161F">
            <w:pPr>
              <w:pStyle w:val="ListBullet"/>
              <w:rPr>
                <w:rStyle w:val="Strong"/>
                <w:b w:val="0"/>
                <w:bCs w:val="0"/>
              </w:rPr>
            </w:pPr>
            <w:r w:rsidRPr="002D71DF">
              <w:rPr>
                <w:rStyle w:val="Strong"/>
                <w:b w:val="0"/>
                <w:bCs w:val="0"/>
              </w:rPr>
              <w:t>Make,</w:t>
            </w:r>
            <w:r w:rsidR="004C760B" w:rsidRPr="002D71DF">
              <w:rPr>
                <w:rStyle w:val="Strong"/>
                <w:b w:val="0"/>
                <w:bCs w:val="0"/>
              </w:rPr>
              <w:t xml:space="preserve"> </w:t>
            </w:r>
            <w:r w:rsidRPr="002D71DF">
              <w:rPr>
                <w:rStyle w:val="Strong"/>
                <w:b w:val="0"/>
                <w:bCs w:val="0"/>
              </w:rPr>
              <w:t>accept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extend</w:t>
            </w:r>
            <w:r w:rsidR="004C760B" w:rsidRPr="002D71DF">
              <w:rPr>
                <w:rStyle w:val="Strong"/>
                <w:b w:val="0"/>
                <w:bCs w:val="0"/>
              </w:rPr>
              <w:t xml:space="preserve"> </w:t>
            </w:r>
            <w:r w:rsidRPr="002D71DF">
              <w:rPr>
                <w:rStyle w:val="Strong"/>
                <w:b w:val="0"/>
                <w:bCs w:val="0"/>
              </w:rPr>
              <w:t>creative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critical</w:t>
            </w:r>
            <w:r w:rsidR="004C760B" w:rsidRPr="002D71DF">
              <w:rPr>
                <w:rStyle w:val="Strong"/>
                <w:b w:val="0"/>
                <w:bCs w:val="0"/>
              </w:rPr>
              <w:t xml:space="preserve"> </w:t>
            </w:r>
            <w:r w:rsidRPr="002D71DF">
              <w:rPr>
                <w:rStyle w:val="Strong"/>
                <w:b w:val="0"/>
                <w:bCs w:val="0"/>
              </w:rPr>
              <w:t>interpretations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discussion</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others</w:t>
            </w:r>
          </w:p>
          <w:p w14:paraId="22FC9A55" w14:textId="1168C279" w:rsidR="00D64FEC" w:rsidRPr="002D71DF" w:rsidRDefault="00D64FEC" w:rsidP="00D64FEC">
            <w:pPr>
              <w:rPr>
                <w:rStyle w:val="Strong"/>
              </w:rPr>
            </w:pPr>
            <w:r w:rsidRPr="002D71DF">
              <w:rPr>
                <w:rStyle w:val="Strong"/>
              </w:rPr>
              <w:t>Appreciating</w:t>
            </w:r>
            <w:r w:rsidR="004C760B" w:rsidRPr="002D71DF">
              <w:rPr>
                <w:rStyle w:val="Strong"/>
              </w:rPr>
              <w:t xml:space="preserve"> </w:t>
            </w:r>
            <w:r w:rsidRPr="002D71DF">
              <w:rPr>
                <w:rStyle w:val="Strong"/>
              </w:rPr>
              <w:t>–</w:t>
            </w:r>
            <w:r w:rsidR="004C760B" w:rsidRPr="002D71DF">
              <w:rPr>
                <w:rStyle w:val="Strong"/>
              </w:rPr>
              <w:t xml:space="preserve"> </w:t>
            </w:r>
            <w:r w:rsidR="003924AD">
              <w:rPr>
                <w:rStyle w:val="Strong"/>
              </w:rPr>
              <w:t>D</w:t>
            </w:r>
            <w:r w:rsidRPr="002D71DF">
              <w:rPr>
                <w:rStyle w:val="Strong"/>
              </w:rPr>
              <w:t>ramatic</w:t>
            </w:r>
            <w:r w:rsidR="004C760B" w:rsidRPr="002D71DF">
              <w:rPr>
                <w:rStyle w:val="Strong"/>
              </w:rPr>
              <w:t xml:space="preserve"> </w:t>
            </w:r>
            <w:r w:rsidRPr="002D71DF">
              <w:rPr>
                <w:rStyle w:val="Strong"/>
              </w:rPr>
              <w:t>elements</w:t>
            </w:r>
            <w:r w:rsidR="004C760B" w:rsidRPr="002D71DF">
              <w:rPr>
                <w:rStyle w:val="Strong"/>
              </w:rPr>
              <w:t xml:space="preserve"> </w:t>
            </w:r>
          </w:p>
          <w:p w14:paraId="475D5010" w14:textId="461B5701" w:rsidR="008C1B9B" w:rsidRPr="002D71DF" w:rsidRDefault="64EC8C44" w:rsidP="008C1B9B">
            <w:pPr>
              <w:pStyle w:val="ListBullet"/>
              <w:rPr>
                <w:rStyle w:val="Strong"/>
                <w:b w:val="0"/>
                <w:bCs w:val="0"/>
              </w:rPr>
            </w:pPr>
            <w:r w:rsidRPr="002D71DF">
              <w:rPr>
                <w:rStyle w:val="Strong"/>
                <w:b w:val="0"/>
                <w:bCs w:val="0"/>
              </w:rPr>
              <w:t>Explain</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creative</w:t>
            </w:r>
            <w:r w:rsidR="004C760B" w:rsidRPr="002D71DF">
              <w:rPr>
                <w:rStyle w:val="Strong"/>
                <w:b w:val="0"/>
                <w:bCs w:val="0"/>
              </w:rPr>
              <w:t xml:space="preserve"> </w:t>
            </w:r>
            <w:r w:rsidRPr="002D71DF">
              <w:rPr>
                <w:rStyle w:val="Strong"/>
                <w:b w:val="0"/>
                <w:bCs w:val="0"/>
              </w:rPr>
              <w:t>choices</w:t>
            </w:r>
            <w:r w:rsidR="004C760B" w:rsidRPr="002D71DF">
              <w:rPr>
                <w:rStyle w:val="Strong"/>
                <w:b w:val="0"/>
                <w:bCs w:val="0"/>
              </w:rPr>
              <w:t xml:space="preserve"> </w:t>
            </w:r>
            <w:r w:rsidRPr="002D71DF">
              <w:rPr>
                <w:rStyle w:val="Strong"/>
                <w:b w:val="0"/>
                <w:bCs w:val="0"/>
              </w:rPr>
              <w:t>shape</w:t>
            </w:r>
            <w:r w:rsidR="004C760B" w:rsidRPr="002D71DF">
              <w:rPr>
                <w:rStyle w:val="Strong"/>
                <w:b w:val="0"/>
                <w:bCs w:val="0"/>
              </w:rPr>
              <w:t xml:space="preserve"> </w:t>
            </w:r>
            <w:r w:rsidRPr="002D71DF">
              <w:rPr>
                <w:rStyle w:val="Strong"/>
                <w:b w:val="0"/>
                <w:bCs w:val="0"/>
              </w:rPr>
              <w:t>roles,</w:t>
            </w:r>
            <w:r w:rsidR="004C760B" w:rsidRPr="002D71DF">
              <w:rPr>
                <w:rStyle w:val="Strong"/>
                <w:b w:val="0"/>
                <w:bCs w:val="0"/>
              </w:rPr>
              <w:t xml:space="preserve"> </w:t>
            </w:r>
            <w:r w:rsidRPr="002D71DF">
              <w:rPr>
                <w:rStyle w:val="Strong"/>
                <w:b w:val="0"/>
                <w:bCs w:val="0"/>
              </w:rPr>
              <w:t>characters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situations</w:t>
            </w:r>
          </w:p>
          <w:p w14:paraId="61D556B1" w14:textId="6D49107B" w:rsidR="008C1B9B" w:rsidRPr="002D71DF" w:rsidRDefault="64EC8C44" w:rsidP="008C1B9B">
            <w:pPr>
              <w:pStyle w:val="ListBullet"/>
              <w:rPr>
                <w:rStyle w:val="Strong"/>
                <w:b w:val="0"/>
                <w:bCs w:val="0"/>
              </w:rPr>
            </w:pPr>
            <w:r w:rsidRPr="002D71DF">
              <w:rPr>
                <w:rStyle w:val="Strong"/>
                <w:b w:val="0"/>
                <w:bCs w:val="0"/>
              </w:rPr>
              <w:lastRenderedPageBreak/>
              <w:t>Analyse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choices</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shape</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impact</w:t>
            </w:r>
          </w:p>
          <w:p w14:paraId="506BBF2F" w14:textId="45FB73F8" w:rsidR="008C1B9B" w:rsidRPr="002D71DF" w:rsidRDefault="64EC8C44" w:rsidP="008C1B9B">
            <w:pPr>
              <w:pStyle w:val="ListBullet"/>
              <w:rPr>
                <w:rStyle w:val="Strong"/>
                <w:b w:val="0"/>
                <w:bCs w:val="0"/>
              </w:rPr>
            </w:pPr>
            <w:r w:rsidRPr="002D71DF">
              <w:rPr>
                <w:rStyle w:val="Strong"/>
                <w:b w:val="0"/>
                <w:bCs w:val="0"/>
              </w:rPr>
              <w:t>Evaluate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performance</w:t>
            </w:r>
            <w:r w:rsidR="004C760B" w:rsidRPr="002D71DF">
              <w:rPr>
                <w:rStyle w:val="Strong"/>
                <w:b w:val="0"/>
                <w:bCs w:val="0"/>
              </w:rPr>
              <w:t xml:space="preserve"> </w:t>
            </w:r>
            <w:r w:rsidRPr="002D71DF">
              <w:rPr>
                <w:rStyle w:val="Strong"/>
                <w:b w:val="0"/>
                <w:bCs w:val="0"/>
              </w:rPr>
              <w:t>are</w:t>
            </w:r>
            <w:r w:rsidR="004C760B" w:rsidRPr="002D71DF">
              <w:rPr>
                <w:rStyle w:val="Strong"/>
                <w:b w:val="0"/>
                <w:bCs w:val="0"/>
              </w:rPr>
              <w:t xml:space="preserve"> </w:t>
            </w:r>
            <w:r w:rsidRPr="002D71DF">
              <w:rPr>
                <w:rStyle w:val="Strong"/>
                <w:b w:val="0"/>
                <w:bCs w:val="0"/>
              </w:rPr>
              <w:t>developed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applied</w:t>
            </w:r>
          </w:p>
          <w:p w14:paraId="487ECFA4" w14:textId="082155DF" w:rsidR="0034619A" w:rsidRPr="002D71DF" w:rsidRDefault="64EC8C44" w:rsidP="008C1B9B">
            <w:pPr>
              <w:pStyle w:val="ListBullet"/>
              <w:rPr>
                <w:rStyle w:val="Strong"/>
                <w:b w:val="0"/>
                <w:bCs w:val="0"/>
              </w:rPr>
            </w:pPr>
            <w:r w:rsidRPr="002D71DF">
              <w:rPr>
                <w:rStyle w:val="Strong"/>
                <w:b w:val="0"/>
                <w:bCs w:val="0"/>
              </w:rPr>
              <w:t>Analyse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production</w:t>
            </w:r>
            <w:r w:rsidR="004C760B" w:rsidRPr="002D71DF">
              <w:rPr>
                <w:rStyle w:val="Strong"/>
                <w:b w:val="0"/>
                <w:bCs w:val="0"/>
              </w:rPr>
              <w:t xml:space="preserve"> </w:t>
            </w:r>
            <w:r w:rsidRPr="002D71DF">
              <w:rPr>
                <w:rStyle w:val="Strong"/>
                <w:b w:val="0"/>
                <w:bCs w:val="0"/>
              </w:rPr>
              <w:t>can</w:t>
            </w:r>
            <w:r w:rsidR="004C760B" w:rsidRPr="002D71DF">
              <w:rPr>
                <w:rStyle w:val="Strong"/>
                <w:b w:val="0"/>
                <w:bCs w:val="0"/>
              </w:rPr>
              <w:t xml:space="preserve"> </w:t>
            </w:r>
            <w:r w:rsidRPr="002D71DF">
              <w:rPr>
                <w:rStyle w:val="Strong"/>
                <w:b w:val="0"/>
                <w:bCs w:val="0"/>
              </w:rPr>
              <w:t>strengthen</w:t>
            </w:r>
            <w:r w:rsidR="004C760B" w:rsidRPr="002D71DF">
              <w:rPr>
                <w:rStyle w:val="Strong"/>
                <w:b w:val="0"/>
                <w:bCs w:val="0"/>
              </w:rPr>
              <w:t xml:space="preserve"> </w:t>
            </w:r>
            <w:r w:rsidRPr="002D71DF">
              <w:rPr>
                <w:rStyle w:val="Strong"/>
                <w:b w:val="0"/>
                <w:bCs w:val="0"/>
              </w:rPr>
              <w:t>moments,</w:t>
            </w:r>
            <w:r w:rsidR="004C760B" w:rsidRPr="002D71DF">
              <w:rPr>
                <w:rStyle w:val="Strong"/>
                <w:b w:val="0"/>
                <w:bCs w:val="0"/>
              </w:rPr>
              <w:t xml:space="preserve"> </w:t>
            </w:r>
            <w:r w:rsidRPr="002D71DF">
              <w:rPr>
                <w:rStyle w:val="Strong"/>
                <w:b w:val="0"/>
                <w:bCs w:val="0"/>
              </w:rPr>
              <w:t>transitions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journeys</w:t>
            </w:r>
          </w:p>
        </w:tc>
        <w:tc>
          <w:tcPr>
            <w:tcW w:w="10598" w:type="dxa"/>
          </w:tcPr>
          <w:p w14:paraId="43F0AD15" w14:textId="10A73BF6" w:rsidR="0034619A" w:rsidRPr="002D71DF" w:rsidRDefault="0034619A">
            <w:pPr>
              <w:rPr>
                <w:rStyle w:val="Strong"/>
              </w:rPr>
            </w:pPr>
            <w:r w:rsidRPr="002D71DF">
              <w:rPr>
                <w:rStyle w:val="Strong"/>
              </w:rPr>
              <w:lastRenderedPageBreak/>
              <w:t>Learning</w:t>
            </w:r>
            <w:r w:rsidR="004C760B" w:rsidRPr="002D71DF">
              <w:rPr>
                <w:rStyle w:val="Strong"/>
              </w:rPr>
              <w:t xml:space="preserve"> </w:t>
            </w:r>
            <w:r w:rsidRPr="002D71DF">
              <w:rPr>
                <w:rStyle w:val="Strong"/>
              </w:rPr>
              <w:t>intention</w:t>
            </w:r>
          </w:p>
          <w:p w14:paraId="032CC4B1" w14:textId="3E1D2012" w:rsidR="0034619A" w:rsidRPr="002D71DF" w:rsidRDefault="632AF1C4" w:rsidP="001C2BFC">
            <w:pPr>
              <w:rPr>
                <w:rStyle w:val="Strong"/>
                <w:b w:val="0"/>
                <w:bCs w:val="0"/>
              </w:rPr>
            </w:pPr>
            <w:r w:rsidRPr="002D71DF">
              <w:rPr>
                <w:rStyle w:val="Strong"/>
                <w:b w:val="0"/>
                <w:bCs w:val="0"/>
              </w:rPr>
              <w:t>We</w:t>
            </w:r>
            <w:r w:rsidR="004C760B" w:rsidRPr="002D71DF">
              <w:rPr>
                <w:rStyle w:val="Strong"/>
                <w:b w:val="0"/>
                <w:bCs w:val="0"/>
              </w:rPr>
              <w:t xml:space="preserve"> </w:t>
            </w:r>
            <w:r w:rsidRPr="002D71DF">
              <w:rPr>
                <w:rStyle w:val="Strong"/>
                <w:b w:val="0"/>
                <w:bCs w:val="0"/>
              </w:rPr>
              <w:t>are</w:t>
            </w:r>
            <w:r w:rsidR="004C760B" w:rsidRPr="002D71DF">
              <w:rPr>
                <w:rStyle w:val="Strong"/>
                <w:b w:val="0"/>
                <w:bCs w:val="0"/>
              </w:rPr>
              <w:t xml:space="preserve"> </w:t>
            </w:r>
            <w:r w:rsidRPr="002D71DF">
              <w:rPr>
                <w:rStyle w:val="Strong"/>
                <w:b w:val="0"/>
                <w:bCs w:val="0"/>
              </w:rPr>
              <w:t>learning</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2BD9C324" w:rsidRPr="002D71DF">
              <w:rPr>
                <w:rStyle w:val="Strong"/>
                <w:b w:val="0"/>
                <w:bCs w:val="0"/>
              </w:rPr>
              <w:t>analyse</w:t>
            </w:r>
            <w:r w:rsidR="004C760B" w:rsidRPr="002D71DF">
              <w:rPr>
                <w:rStyle w:val="Strong"/>
                <w:b w:val="0"/>
                <w:bCs w:val="0"/>
              </w:rPr>
              <w:t xml:space="preserve"> </w:t>
            </w:r>
            <w:r w:rsidR="2BD9C324" w:rsidRPr="002D71DF">
              <w:rPr>
                <w:rStyle w:val="Strong"/>
                <w:b w:val="0"/>
                <w:bCs w:val="0"/>
              </w:rPr>
              <w:t>and</w:t>
            </w:r>
            <w:r w:rsidR="004C760B" w:rsidRPr="002D71DF">
              <w:rPr>
                <w:rStyle w:val="Strong"/>
                <w:b w:val="0"/>
                <w:bCs w:val="0"/>
              </w:rPr>
              <w:t xml:space="preserve"> </w:t>
            </w:r>
            <w:r w:rsidR="2BD9C324" w:rsidRPr="002D71DF">
              <w:rPr>
                <w:rStyle w:val="Strong"/>
                <w:b w:val="0"/>
                <w:bCs w:val="0"/>
              </w:rPr>
              <w:t>engage</w:t>
            </w:r>
            <w:r w:rsidR="004C760B" w:rsidRPr="002D71DF">
              <w:rPr>
                <w:rStyle w:val="Strong"/>
                <w:b w:val="0"/>
                <w:bCs w:val="0"/>
              </w:rPr>
              <w:t xml:space="preserve"> </w:t>
            </w:r>
            <w:r w:rsidR="2BD9C324" w:rsidRPr="002D71DF">
              <w:rPr>
                <w:rStyle w:val="Strong"/>
                <w:b w:val="0"/>
                <w:bCs w:val="0"/>
              </w:rPr>
              <w:t>with</w:t>
            </w:r>
            <w:r w:rsidR="004C760B" w:rsidRPr="002D71DF">
              <w:rPr>
                <w:rStyle w:val="Strong"/>
                <w:b w:val="0"/>
                <w:bCs w:val="0"/>
              </w:rPr>
              <w:t xml:space="preserve"> </w:t>
            </w:r>
            <w:r w:rsidR="2BD9C324" w:rsidRPr="002D71DF">
              <w:rPr>
                <w:rStyle w:val="Strong"/>
                <w:b w:val="0"/>
                <w:bCs w:val="0"/>
              </w:rPr>
              <w:t>the</w:t>
            </w:r>
            <w:r w:rsidR="004C760B" w:rsidRPr="002D71DF">
              <w:rPr>
                <w:rStyle w:val="Strong"/>
                <w:b w:val="0"/>
                <w:bCs w:val="0"/>
              </w:rPr>
              <w:t xml:space="preserve"> </w:t>
            </w:r>
            <w:r w:rsidR="2BD9C324" w:rsidRPr="002D71DF">
              <w:rPr>
                <w:rStyle w:val="Strong"/>
                <w:b w:val="0"/>
                <w:bCs w:val="0"/>
              </w:rPr>
              <w:t>scripted</w:t>
            </w:r>
            <w:r w:rsidR="004C760B" w:rsidRPr="002D71DF">
              <w:rPr>
                <w:rStyle w:val="Strong"/>
                <w:b w:val="0"/>
                <w:bCs w:val="0"/>
              </w:rPr>
              <w:t xml:space="preserve"> </w:t>
            </w:r>
            <w:r w:rsidR="2BD9C324" w:rsidRPr="002D71DF">
              <w:rPr>
                <w:rStyle w:val="Strong"/>
                <w:b w:val="0"/>
                <w:bCs w:val="0"/>
              </w:rPr>
              <w:t>work,</w:t>
            </w:r>
            <w:r w:rsidR="004C760B" w:rsidRPr="002D71DF">
              <w:rPr>
                <w:rStyle w:val="Strong"/>
                <w:b w:val="0"/>
                <w:bCs w:val="0"/>
              </w:rPr>
              <w:t xml:space="preserve"> </w:t>
            </w:r>
            <w:r w:rsidR="2BD9C324" w:rsidRPr="002D71DF">
              <w:rPr>
                <w:rStyle w:val="Strong"/>
                <w:b w:val="0"/>
                <w:bCs w:val="0"/>
                <w:i/>
                <w:iCs/>
              </w:rPr>
              <w:t>Laila</w:t>
            </w:r>
            <w:r w:rsidR="004C760B" w:rsidRPr="002D71DF">
              <w:rPr>
                <w:rStyle w:val="Strong"/>
                <w:b w:val="0"/>
                <w:bCs w:val="0"/>
                <w:i/>
                <w:iCs/>
              </w:rPr>
              <w:t xml:space="preserve"> </w:t>
            </w:r>
            <w:r w:rsidR="2BD9C324" w:rsidRPr="002D71DF">
              <w:rPr>
                <w:rStyle w:val="Strong"/>
                <w:b w:val="0"/>
                <w:bCs w:val="0"/>
                <w:i/>
                <w:iCs/>
              </w:rPr>
              <w:t>is</w:t>
            </w:r>
            <w:r w:rsidR="004C760B" w:rsidRPr="002D71DF">
              <w:rPr>
                <w:rStyle w:val="Strong"/>
                <w:b w:val="0"/>
                <w:bCs w:val="0"/>
                <w:i/>
                <w:iCs/>
              </w:rPr>
              <w:t xml:space="preserve"> </w:t>
            </w:r>
            <w:r w:rsidR="2BD9C324" w:rsidRPr="002D71DF">
              <w:rPr>
                <w:rStyle w:val="Strong"/>
                <w:b w:val="0"/>
                <w:bCs w:val="0"/>
                <w:i/>
                <w:iCs/>
              </w:rPr>
              <w:t>Missing</w:t>
            </w:r>
            <w:r w:rsidR="2BD9C324" w:rsidRPr="002D71DF">
              <w:rPr>
                <w:rStyle w:val="Strong"/>
                <w:b w:val="0"/>
                <w:bCs w:val="0"/>
              </w:rPr>
              <w:t>,</w:t>
            </w:r>
            <w:r w:rsidR="004C760B" w:rsidRPr="002D71DF">
              <w:rPr>
                <w:rStyle w:val="Strong"/>
                <w:b w:val="0"/>
                <w:bCs w:val="0"/>
              </w:rPr>
              <w:t xml:space="preserve"> </w:t>
            </w:r>
            <w:r w:rsidR="2BD9C324" w:rsidRPr="002D71DF">
              <w:rPr>
                <w:rStyle w:val="Strong"/>
                <w:b w:val="0"/>
                <w:bCs w:val="0"/>
              </w:rPr>
              <w:t>to</w:t>
            </w:r>
            <w:r w:rsidR="004C760B" w:rsidRPr="002D71DF">
              <w:rPr>
                <w:rStyle w:val="Strong"/>
                <w:b w:val="0"/>
                <w:bCs w:val="0"/>
              </w:rPr>
              <w:t xml:space="preserve"> </w:t>
            </w:r>
            <w:r w:rsidR="2BD9C324" w:rsidRPr="002D71DF">
              <w:rPr>
                <w:rStyle w:val="Strong"/>
                <w:b w:val="0"/>
                <w:bCs w:val="0"/>
              </w:rPr>
              <w:t>understand</w:t>
            </w:r>
            <w:r w:rsidR="004C760B" w:rsidRPr="002D71DF">
              <w:rPr>
                <w:rStyle w:val="Strong"/>
                <w:b w:val="0"/>
                <w:bCs w:val="0"/>
              </w:rPr>
              <w:t xml:space="preserve"> </w:t>
            </w:r>
            <w:r w:rsidR="2BD9C324" w:rsidRPr="002D71DF">
              <w:rPr>
                <w:rStyle w:val="Strong"/>
                <w:b w:val="0"/>
                <w:bCs w:val="0"/>
              </w:rPr>
              <w:t>ethical</w:t>
            </w:r>
            <w:r w:rsidR="004C760B" w:rsidRPr="002D71DF">
              <w:rPr>
                <w:rStyle w:val="Strong"/>
                <w:b w:val="0"/>
                <w:bCs w:val="0"/>
              </w:rPr>
              <w:t xml:space="preserve"> </w:t>
            </w:r>
            <w:r w:rsidR="2BD9C324" w:rsidRPr="002D71DF">
              <w:rPr>
                <w:rStyle w:val="Strong"/>
                <w:b w:val="0"/>
                <w:bCs w:val="0"/>
              </w:rPr>
              <w:t>storytelling</w:t>
            </w:r>
            <w:r w:rsidR="004C760B" w:rsidRPr="002D71DF">
              <w:rPr>
                <w:rStyle w:val="Strong"/>
                <w:b w:val="0"/>
                <w:bCs w:val="0"/>
              </w:rPr>
              <w:t xml:space="preserve"> </w:t>
            </w:r>
            <w:r w:rsidR="2BD9C324" w:rsidRPr="002D71DF">
              <w:rPr>
                <w:rStyle w:val="Strong"/>
                <w:b w:val="0"/>
                <w:bCs w:val="0"/>
              </w:rPr>
              <w:t>and</w:t>
            </w:r>
            <w:r w:rsidR="004C760B" w:rsidRPr="002D71DF">
              <w:rPr>
                <w:rStyle w:val="Strong"/>
                <w:b w:val="0"/>
                <w:bCs w:val="0"/>
              </w:rPr>
              <w:t xml:space="preserve"> </w:t>
            </w:r>
            <w:r w:rsidR="2BD9C324" w:rsidRPr="002D71DF">
              <w:rPr>
                <w:rStyle w:val="Strong"/>
                <w:b w:val="0"/>
                <w:bCs w:val="0"/>
              </w:rPr>
              <w:t>the</w:t>
            </w:r>
            <w:r w:rsidR="004C760B" w:rsidRPr="002D71DF">
              <w:rPr>
                <w:rStyle w:val="Strong"/>
                <w:b w:val="0"/>
                <w:bCs w:val="0"/>
              </w:rPr>
              <w:t xml:space="preserve"> </w:t>
            </w:r>
            <w:r w:rsidR="2BD9C324" w:rsidRPr="002D71DF">
              <w:rPr>
                <w:rStyle w:val="Strong"/>
                <w:b w:val="0"/>
                <w:bCs w:val="0"/>
              </w:rPr>
              <w:t>conventions</w:t>
            </w:r>
            <w:r w:rsidR="004C760B" w:rsidRPr="002D71DF">
              <w:rPr>
                <w:rStyle w:val="Strong"/>
                <w:b w:val="0"/>
                <w:bCs w:val="0"/>
              </w:rPr>
              <w:t xml:space="preserve"> </w:t>
            </w:r>
            <w:r w:rsidR="2BD9C324" w:rsidRPr="002D71DF">
              <w:rPr>
                <w:rStyle w:val="Strong"/>
                <w:b w:val="0"/>
                <w:bCs w:val="0"/>
              </w:rPr>
              <w:t>of</w:t>
            </w:r>
            <w:r w:rsidR="004C760B" w:rsidRPr="002D71DF">
              <w:rPr>
                <w:rStyle w:val="Strong"/>
                <w:b w:val="0"/>
                <w:bCs w:val="0"/>
              </w:rPr>
              <w:t xml:space="preserve"> </w:t>
            </w:r>
            <w:r w:rsidR="2BD9C324" w:rsidRPr="002D71DF">
              <w:rPr>
                <w:rStyle w:val="Strong"/>
                <w:b w:val="0"/>
                <w:bCs w:val="0"/>
              </w:rPr>
              <w:t>melodrama</w:t>
            </w:r>
            <w:r w:rsidR="004C760B" w:rsidRPr="002D71DF">
              <w:rPr>
                <w:rStyle w:val="Strong"/>
                <w:b w:val="0"/>
                <w:bCs w:val="0"/>
              </w:rPr>
              <w:t xml:space="preserve"> </w:t>
            </w:r>
            <w:r w:rsidR="2BD9C324" w:rsidRPr="002D71DF">
              <w:rPr>
                <w:rStyle w:val="Strong"/>
                <w:b w:val="0"/>
                <w:bCs w:val="0"/>
              </w:rPr>
              <w:t>as</w:t>
            </w:r>
            <w:r w:rsidR="004C760B" w:rsidRPr="002D71DF">
              <w:rPr>
                <w:rStyle w:val="Strong"/>
                <w:b w:val="0"/>
                <w:bCs w:val="0"/>
              </w:rPr>
              <w:t xml:space="preserve"> </w:t>
            </w:r>
            <w:r w:rsidR="2BD9C324" w:rsidRPr="002D71DF">
              <w:rPr>
                <w:rStyle w:val="Strong"/>
                <w:b w:val="0"/>
                <w:bCs w:val="0"/>
              </w:rPr>
              <w:t>we</w:t>
            </w:r>
            <w:r w:rsidR="004C760B" w:rsidRPr="002D71DF">
              <w:rPr>
                <w:rStyle w:val="Strong"/>
                <w:b w:val="0"/>
                <w:bCs w:val="0"/>
              </w:rPr>
              <w:t xml:space="preserve"> </w:t>
            </w:r>
            <w:r w:rsidR="2BD9C324" w:rsidRPr="002D71DF">
              <w:rPr>
                <w:rStyle w:val="Strong"/>
                <w:b w:val="0"/>
                <w:bCs w:val="0"/>
              </w:rPr>
              <w:t>develop</w:t>
            </w:r>
            <w:r w:rsidR="004C760B" w:rsidRPr="002D71DF">
              <w:rPr>
                <w:rStyle w:val="Strong"/>
                <w:b w:val="0"/>
                <w:bCs w:val="0"/>
              </w:rPr>
              <w:t xml:space="preserve"> </w:t>
            </w:r>
            <w:r w:rsidR="2BD9C324" w:rsidRPr="002D71DF">
              <w:rPr>
                <w:rStyle w:val="Strong"/>
                <w:b w:val="0"/>
                <w:bCs w:val="0"/>
              </w:rPr>
              <w:t>characters,</w:t>
            </w:r>
            <w:r w:rsidR="004C760B" w:rsidRPr="002D71DF">
              <w:rPr>
                <w:rStyle w:val="Strong"/>
                <w:b w:val="0"/>
                <w:bCs w:val="0"/>
              </w:rPr>
              <w:t xml:space="preserve"> </w:t>
            </w:r>
            <w:r w:rsidR="2BD9C324" w:rsidRPr="002D71DF">
              <w:rPr>
                <w:rStyle w:val="Strong"/>
                <w:b w:val="0"/>
                <w:bCs w:val="0"/>
              </w:rPr>
              <w:t>moments</w:t>
            </w:r>
            <w:r w:rsidR="004C760B" w:rsidRPr="002D71DF">
              <w:rPr>
                <w:rStyle w:val="Strong"/>
                <w:b w:val="0"/>
                <w:bCs w:val="0"/>
              </w:rPr>
              <w:t xml:space="preserve"> </w:t>
            </w:r>
            <w:r w:rsidR="2BD9C324" w:rsidRPr="002D71DF">
              <w:rPr>
                <w:rStyle w:val="Strong"/>
                <w:b w:val="0"/>
                <w:bCs w:val="0"/>
              </w:rPr>
              <w:t>and</w:t>
            </w:r>
            <w:r w:rsidR="004C760B" w:rsidRPr="002D71DF">
              <w:rPr>
                <w:rStyle w:val="Strong"/>
                <w:b w:val="0"/>
                <w:bCs w:val="0"/>
              </w:rPr>
              <w:t xml:space="preserve"> </w:t>
            </w:r>
            <w:r w:rsidR="2BD9C324" w:rsidRPr="002D71DF">
              <w:rPr>
                <w:rStyle w:val="Strong"/>
                <w:b w:val="0"/>
                <w:bCs w:val="0"/>
              </w:rPr>
              <w:t>stage</w:t>
            </w:r>
            <w:r w:rsidR="004C760B" w:rsidRPr="002D71DF">
              <w:rPr>
                <w:rStyle w:val="Strong"/>
                <w:b w:val="0"/>
                <w:bCs w:val="0"/>
              </w:rPr>
              <w:t xml:space="preserve"> </w:t>
            </w:r>
            <w:r w:rsidR="2BD9C324" w:rsidRPr="002D71DF">
              <w:rPr>
                <w:rStyle w:val="Strong"/>
                <w:b w:val="0"/>
                <w:bCs w:val="0"/>
              </w:rPr>
              <w:t>directions</w:t>
            </w:r>
            <w:r w:rsidR="004C760B" w:rsidRPr="002D71DF">
              <w:rPr>
                <w:rStyle w:val="Strong"/>
                <w:b w:val="0"/>
                <w:bCs w:val="0"/>
              </w:rPr>
              <w:t xml:space="preserve"> </w:t>
            </w:r>
            <w:r w:rsidR="2BD9C324" w:rsidRPr="002D71DF">
              <w:rPr>
                <w:rStyle w:val="Strong"/>
                <w:b w:val="0"/>
                <w:bCs w:val="0"/>
              </w:rPr>
              <w:lastRenderedPageBreak/>
              <w:t>through</w:t>
            </w:r>
            <w:r w:rsidR="004C760B" w:rsidRPr="002D71DF">
              <w:rPr>
                <w:rStyle w:val="Strong"/>
                <w:b w:val="0"/>
                <w:bCs w:val="0"/>
              </w:rPr>
              <w:t xml:space="preserve"> </w:t>
            </w:r>
            <w:r w:rsidR="2BD9C324" w:rsidRPr="002D71DF">
              <w:rPr>
                <w:rStyle w:val="Strong"/>
                <w:b w:val="0"/>
                <w:bCs w:val="0"/>
              </w:rPr>
              <w:t>collaborative</w:t>
            </w:r>
            <w:r w:rsidR="004C760B" w:rsidRPr="002D71DF">
              <w:rPr>
                <w:rStyle w:val="Strong"/>
                <w:b w:val="0"/>
                <w:bCs w:val="0"/>
              </w:rPr>
              <w:t xml:space="preserve"> </w:t>
            </w:r>
            <w:r w:rsidR="2BD9C324" w:rsidRPr="002D71DF">
              <w:rPr>
                <w:rStyle w:val="Strong"/>
                <w:b w:val="0"/>
                <w:bCs w:val="0"/>
              </w:rPr>
              <w:t>playwrighting</w:t>
            </w:r>
            <w:r w:rsidR="004C760B" w:rsidRPr="002D71DF">
              <w:rPr>
                <w:rStyle w:val="Strong"/>
                <w:b w:val="0"/>
                <w:bCs w:val="0"/>
              </w:rPr>
              <w:t xml:space="preserve"> </w:t>
            </w:r>
            <w:r w:rsidR="2BD9C324" w:rsidRPr="002D71DF">
              <w:rPr>
                <w:rStyle w:val="Strong"/>
                <w:b w:val="0"/>
                <w:bCs w:val="0"/>
              </w:rPr>
              <w:t>processes.</w:t>
            </w:r>
          </w:p>
          <w:p w14:paraId="7B9DAF8C" w14:textId="0D0C3FC1" w:rsidR="0034619A" w:rsidRPr="002D71DF" w:rsidRDefault="0034619A" w:rsidP="001D40AC">
            <w:pPr>
              <w:pStyle w:val="ListBullet"/>
              <w:numPr>
                <w:ilvl w:val="0"/>
                <w:numId w:val="0"/>
              </w:numPr>
              <w:rPr>
                <w:rStyle w:val="Strong"/>
                <w:b w:val="0"/>
                <w:bCs w:val="0"/>
              </w:rPr>
            </w:pPr>
            <w:r w:rsidRPr="002D71DF">
              <w:rPr>
                <w:rStyle w:val="Strong"/>
              </w:rPr>
              <w:t>Success</w:t>
            </w:r>
            <w:r w:rsidR="004C760B" w:rsidRPr="002D71DF">
              <w:rPr>
                <w:rStyle w:val="Strong"/>
              </w:rPr>
              <w:t xml:space="preserve"> </w:t>
            </w:r>
            <w:r w:rsidRPr="002D71DF">
              <w:rPr>
                <w:rStyle w:val="Strong"/>
              </w:rPr>
              <w:t>criteria</w:t>
            </w:r>
          </w:p>
          <w:p w14:paraId="6B64793B" w14:textId="6FF4386C" w:rsidR="0034619A" w:rsidRPr="002D71DF" w:rsidRDefault="0034619A">
            <w:pPr>
              <w:rPr>
                <w:rStyle w:val="Strong"/>
                <w:b w:val="0"/>
                <w:bCs w:val="0"/>
              </w:rPr>
            </w:pPr>
            <w:r w:rsidRPr="002D71DF">
              <w:rPr>
                <w:rStyle w:val="Strong"/>
                <w:b w:val="0"/>
                <w:bCs w:val="0"/>
              </w:rPr>
              <w:t>I</w:t>
            </w:r>
            <w:r w:rsidR="004C760B" w:rsidRPr="002D71DF">
              <w:rPr>
                <w:rStyle w:val="Strong"/>
                <w:b w:val="0"/>
                <w:bCs w:val="0"/>
              </w:rPr>
              <w:t xml:space="preserve"> </w:t>
            </w:r>
            <w:r w:rsidRPr="002D71DF">
              <w:rPr>
                <w:rStyle w:val="Strong"/>
                <w:b w:val="0"/>
                <w:bCs w:val="0"/>
              </w:rPr>
              <w:t>can:</w:t>
            </w:r>
          </w:p>
          <w:p w14:paraId="22CDA39A" w14:textId="0C19A185" w:rsidR="009B2280" w:rsidRPr="002D71DF" w:rsidRDefault="009B2280" w:rsidP="009B2280">
            <w:pPr>
              <w:pStyle w:val="ListBullet"/>
              <w:numPr>
                <w:ilvl w:val="0"/>
                <w:numId w:val="5"/>
              </w:numPr>
            </w:pPr>
            <w:r w:rsidRPr="002D71DF">
              <w:t>apply</w:t>
            </w:r>
            <w:r w:rsidR="004C760B" w:rsidRPr="002D71DF">
              <w:t xml:space="preserve"> </w:t>
            </w:r>
            <w:r w:rsidRPr="002D71DF">
              <w:t>ethical</w:t>
            </w:r>
            <w:r w:rsidR="004C760B" w:rsidRPr="002D71DF">
              <w:t xml:space="preserve"> </w:t>
            </w:r>
            <w:r w:rsidRPr="002D71DF">
              <w:t>protocols</w:t>
            </w:r>
            <w:r w:rsidR="004C760B" w:rsidRPr="002D71DF">
              <w:t xml:space="preserve"> </w:t>
            </w:r>
            <w:r w:rsidRPr="002D71DF">
              <w:t>when</w:t>
            </w:r>
            <w:r w:rsidR="004C760B" w:rsidRPr="002D71DF">
              <w:t xml:space="preserve"> </w:t>
            </w:r>
            <w:r w:rsidRPr="002D71DF">
              <w:t>working</w:t>
            </w:r>
            <w:r w:rsidR="004C760B" w:rsidRPr="002D71DF">
              <w:t xml:space="preserve"> </w:t>
            </w:r>
            <w:r w:rsidRPr="002D71DF">
              <w:t>with</w:t>
            </w:r>
            <w:r w:rsidR="004C760B" w:rsidRPr="002D71DF">
              <w:t xml:space="preserve"> </w:t>
            </w:r>
            <w:r w:rsidRPr="002D71DF">
              <w:t>scripted</w:t>
            </w:r>
            <w:r w:rsidR="004C760B" w:rsidRPr="002D71DF">
              <w:t xml:space="preserve"> </w:t>
            </w:r>
            <w:r w:rsidRPr="002D71DF">
              <w:t>works,</w:t>
            </w:r>
            <w:r w:rsidR="004C760B" w:rsidRPr="002D71DF">
              <w:t xml:space="preserve"> </w:t>
            </w:r>
            <w:r w:rsidRPr="002D71DF">
              <w:t>including</w:t>
            </w:r>
            <w:r w:rsidR="004C760B" w:rsidRPr="002D71DF">
              <w:t xml:space="preserve"> </w:t>
            </w:r>
            <w:r w:rsidRPr="002D71DF">
              <w:t>playwright’s</w:t>
            </w:r>
            <w:r w:rsidR="004C760B" w:rsidRPr="002D71DF">
              <w:t xml:space="preserve"> </w:t>
            </w:r>
            <w:r w:rsidRPr="002D71DF">
              <w:t>notes</w:t>
            </w:r>
            <w:r w:rsidR="004C760B" w:rsidRPr="002D71DF">
              <w:t xml:space="preserve"> </w:t>
            </w:r>
            <w:r w:rsidRPr="002D71DF">
              <w:t>and</w:t>
            </w:r>
            <w:r w:rsidR="004C760B" w:rsidRPr="002D71DF">
              <w:t xml:space="preserve"> </w:t>
            </w:r>
            <w:r w:rsidRPr="002D71DF">
              <w:t>permissions</w:t>
            </w:r>
          </w:p>
          <w:p w14:paraId="460A0AC9" w14:textId="1A614574" w:rsidR="009B2280" w:rsidRPr="002D71DF" w:rsidRDefault="009B2280" w:rsidP="009B2280">
            <w:pPr>
              <w:pStyle w:val="ListBullet"/>
              <w:numPr>
                <w:ilvl w:val="0"/>
                <w:numId w:val="5"/>
              </w:numPr>
            </w:pPr>
            <w:r w:rsidRPr="002D71DF">
              <w:t>experiment</w:t>
            </w:r>
            <w:r w:rsidR="004C760B" w:rsidRPr="002D71DF">
              <w:t xml:space="preserve"> </w:t>
            </w:r>
            <w:r w:rsidRPr="002D71DF">
              <w:t>with</w:t>
            </w:r>
            <w:r w:rsidR="004C760B" w:rsidRPr="002D71DF">
              <w:t xml:space="preserve"> </w:t>
            </w:r>
            <w:r w:rsidRPr="002D71DF">
              <w:t>and</w:t>
            </w:r>
            <w:r w:rsidR="004C760B" w:rsidRPr="002D71DF">
              <w:t xml:space="preserve"> </w:t>
            </w:r>
            <w:r w:rsidRPr="002D71DF">
              <w:t>demonstrate</w:t>
            </w:r>
            <w:r w:rsidR="004C760B" w:rsidRPr="002D71DF">
              <w:t xml:space="preserve"> </w:t>
            </w:r>
            <w:r w:rsidRPr="002D71DF">
              <w:t>melodrama</w:t>
            </w:r>
            <w:r w:rsidR="004C760B" w:rsidRPr="002D71DF">
              <w:t xml:space="preserve"> </w:t>
            </w:r>
            <w:r w:rsidRPr="002D71DF">
              <w:t>conventions</w:t>
            </w:r>
            <w:r w:rsidR="004C760B" w:rsidRPr="002D71DF">
              <w:t xml:space="preserve"> </w:t>
            </w:r>
            <w:r w:rsidRPr="002D71DF">
              <w:t>and</w:t>
            </w:r>
            <w:r w:rsidR="004C760B" w:rsidRPr="002D71DF">
              <w:t xml:space="preserve"> </w:t>
            </w:r>
            <w:r w:rsidRPr="002D71DF">
              <w:t>structure</w:t>
            </w:r>
          </w:p>
          <w:p w14:paraId="0A4C9192" w14:textId="2FA2EBF8" w:rsidR="009B2280" w:rsidRPr="002D71DF" w:rsidRDefault="009B2280" w:rsidP="009B2280">
            <w:pPr>
              <w:pStyle w:val="ListBullet"/>
              <w:numPr>
                <w:ilvl w:val="0"/>
                <w:numId w:val="5"/>
              </w:numPr>
            </w:pPr>
            <w:r w:rsidRPr="002D71DF">
              <w:t>collaboratively</w:t>
            </w:r>
            <w:r w:rsidR="004C760B" w:rsidRPr="002D71DF">
              <w:t xml:space="preserve"> </w:t>
            </w:r>
            <w:r w:rsidRPr="002D71DF">
              <w:t>create</w:t>
            </w:r>
            <w:r w:rsidR="004C760B" w:rsidRPr="002D71DF">
              <w:t xml:space="preserve"> </w:t>
            </w:r>
            <w:r w:rsidRPr="002D71DF">
              <w:t>and</w:t>
            </w:r>
            <w:r w:rsidR="004C760B" w:rsidRPr="002D71DF">
              <w:t xml:space="preserve"> </w:t>
            </w:r>
            <w:r w:rsidRPr="002D71DF">
              <w:t>annotate</w:t>
            </w:r>
            <w:r w:rsidR="004C760B" w:rsidRPr="002D71DF">
              <w:t xml:space="preserve"> </w:t>
            </w:r>
            <w:r w:rsidRPr="002D71DF">
              <w:t>scenes</w:t>
            </w:r>
            <w:r w:rsidR="004C760B" w:rsidRPr="002D71DF">
              <w:t xml:space="preserve"> </w:t>
            </w:r>
            <w:r w:rsidRPr="002D71DF">
              <w:t>with</w:t>
            </w:r>
            <w:r w:rsidR="004C760B" w:rsidRPr="002D71DF">
              <w:t xml:space="preserve"> </w:t>
            </w:r>
            <w:r w:rsidRPr="002D71DF">
              <w:t>effective</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that</w:t>
            </w:r>
            <w:r w:rsidR="004C760B" w:rsidRPr="002D71DF">
              <w:t xml:space="preserve"> </w:t>
            </w:r>
            <w:r w:rsidRPr="002D71DF">
              <w:t>communicate</w:t>
            </w:r>
            <w:r w:rsidR="004C760B" w:rsidRPr="002D71DF">
              <w:t xml:space="preserve"> </w:t>
            </w:r>
            <w:r w:rsidRPr="002D71DF">
              <w:t>characters</w:t>
            </w:r>
            <w:r w:rsidR="00D44410">
              <w:t>’</w:t>
            </w:r>
            <w:r w:rsidR="004C760B" w:rsidRPr="002D71DF">
              <w:t xml:space="preserve"> </w:t>
            </w:r>
            <w:r w:rsidRPr="002D71DF">
              <w:t>intention</w:t>
            </w:r>
            <w:r w:rsidR="004C760B" w:rsidRPr="002D71DF">
              <w:t xml:space="preserve"> </w:t>
            </w:r>
            <w:r w:rsidRPr="002D71DF">
              <w:t>and</w:t>
            </w:r>
            <w:r w:rsidR="004C760B" w:rsidRPr="002D71DF">
              <w:t xml:space="preserve"> </w:t>
            </w:r>
            <w:r w:rsidRPr="002D71DF">
              <w:t>dramatic</w:t>
            </w:r>
            <w:r w:rsidR="004C760B" w:rsidRPr="002D71DF">
              <w:t xml:space="preserve"> </w:t>
            </w:r>
            <w:r w:rsidRPr="002D71DF">
              <w:t>tension</w:t>
            </w:r>
          </w:p>
          <w:p w14:paraId="36794BA2" w14:textId="295A4B7E" w:rsidR="009B2280" w:rsidRPr="002D71DF" w:rsidRDefault="009B2280" w:rsidP="009B2280">
            <w:pPr>
              <w:pStyle w:val="ListBullet"/>
              <w:numPr>
                <w:ilvl w:val="0"/>
                <w:numId w:val="5"/>
              </w:numPr>
            </w:pPr>
            <w:r w:rsidRPr="002D71DF">
              <w:t>evaluate</w:t>
            </w:r>
            <w:r w:rsidR="004C760B" w:rsidRPr="002D71DF">
              <w:t xml:space="preserve"> </w:t>
            </w:r>
            <w:r w:rsidRPr="002D71DF">
              <w:t>how</w:t>
            </w:r>
            <w:r w:rsidR="004C760B" w:rsidRPr="002D71DF">
              <w:t xml:space="preserve"> </w:t>
            </w:r>
            <w:r w:rsidRPr="002D71DF">
              <w:t>staging</w:t>
            </w:r>
            <w:r w:rsidR="004C760B" w:rsidRPr="002D71DF">
              <w:t xml:space="preserve"> </w:t>
            </w:r>
            <w:r w:rsidRPr="002D71DF">
              <w:t>and</w:t>
            </w:r>
            <w:r w:rsidR="004C760B" w:rsidRPr="002D71DF">
              <w:t xml:space="preserve"> </w:t>
            </w:r>
            <w:r w:rsidRPr="002D71DF">
              <w:t>performance</w:t>
            </w:r>
            <w:r w:rsidR="004C760B" w:rsidRPr="002D71DF">
              <w:t xml:space="preserve"> </w:t>
            </w:r>
            <w:r w:rsidRPr="002D71DF">
              <w:t>choices</w:t>
            </w:r>
            <w:r w:rsidR="004C760B" w:rsidRPr="002D71DF">
              <w:t xml:space="preserve"> </w:t>
            </w:r>
            <w:r w:rsidRPr="002D71DF">
              <w:t>influence</w:t>
            </w:r>
            <w:r w:rsidR="004C760B" w:rsidRPr="002D71DF">
              <w:t xml:space="preserve"> </w:t>
            </w:r>
            <w:r w:rsidRPr="002D71DF">
              <w:t>meaning</w:t>
            </w:r>
            <w:r w:rsidR="004C760B" w:rsidRPr="002D71DF">
              <w:t xml:space="preserve"> </w:t>
            </w:r>
            <w:r w:rsidRPr="002D71DF">
              <w:t>and</w:t>
            </w:r>
            <w:r w:rsidR="004C760B" w:rsidRPr="002D71DF">
              <w:t xml:space="preserve"> </w:t>
            </w:r>
            <w:r w:rsidRPr="002D71DF">
              <w:t>audience</w:t>
            </w:r>
            <w:r w:rsidR="004C760B" w:rsidRPr="002D71DF">
              <w:t xml:space="preserve"> </w:t>
            </w:r>
            <w:r w:rsidRPr="002D71DF">
              <w:t>response</w:t>
            </w:r>
            <w:r w:rsidR="004C760B" w:rsidRPr="002D71DF">
              <w:t xml:space="preserve"> </w:t>
            </w:r>
            <w:r w:rsidRPr="002D71DF">
              <w:t>in</w:t>
            </w:r>
            <w:r w:rsidR="004C760B" w:rsidRPr="002D71DF">
              <w:t xml:space="preserve"> </w:t>
            </w:r>
            <w:r w:rsidRPr="002D71DF">
              <w:t>modern</w:t>
            </w:r>
            <w:r w:rsidR="004C760B" w:rsidRPr="002D71DF">
              <w:t xml:space="preserve"> </w:t>
            </w:r>
            <w:r w:rsidRPr="002D71DF">
              <w:t>melodrama.</w:t>
            </w:r>
          </w:p>
          <w:p w14:paraId="2AC5702B" w14:textId="53BA972B" w:rsidR="006D0F1C" w:rsidRPr="002D71DF" w:rsidRDefault="006D0F1C" w:rsidP="006D0F1C">
            <w:pPr>
              <w:rPr>
                <w:b/>
              </w:rPr>
            </w:pPr>
            <w:r w:rsidRPr="002D71DF">
              <w:rPr>
                <w:b/>
                <w:bCs/>
              </w:rPr>
              <w:t>Activity</w:t>
            </w:r>
            <w:r w:rsidR="004C760B" w:rsidRPr="002D71DF">
              <w:rPr>
                <w:b/>
                <w:bCs/>
              </w:rPr>
              <w:t xml:space="preserve"> </w:t>
            </w:r>
            <w:r w:rsidRPr="002D71DF">
              <w:rPr>
                <w:b/>
                <w:bCs/>
              </w:rPr>
              <w:t>2.1</w:t>
            </w:r>
            <w:r w:rsidR="004C760B" w:rsidRPr="002D71DF">
              <w:rPr>
                <w:b/>
                <w:bCs/>
              </w:rPr>
              <w:t xml:space="preserve"> </w:t>
            </w:r>
            <w:r w:rsidRPr="002D71DF">
              <w:rPr>
                <w:b/>
                <w:bCs/>
              </w:rPr>
              <w:t>–</w:t>
            </w:r>
            <w:r w:rsidR="004C760B" w:rsidRPr="002D71DF">
              <w:rPr>
                <w:b/>
                <w:bCs/>
              </w:rPr>
              <w:t xml:space="preserve"> </w:t>
            </w:r>
            <w:r w:rsidRPr="002D71DF">
              <w:rPr>
                <w:b/>
              </w:rPr>
              <w:t>warm-up</w:t>
            </w:r>
            <w:r w:rsidRPr="002D71DF">
              <w:rPr>
                <w:b/>
                <w:bCs/>
              </w:rPr>
              <w:t>s</w:t>
            </w:r>
            <w:r w:rsidR="00FC2068">
              <w:rPr>
                <w:b/>
                <w:bCs/>
              </w:rPr>
              <w:t xml:space="preserve"> –</w:t>
            </w:r>
            <w:r w:rsidR="004C760B" w:rsidRPr="002D71DF">
              <w:rPr>
                <w:b/>
                <w:bCs/>
              </w:rPr>
              <w:t xml:space="preserve"> </w:t>
            </w:r>
            <w:r w:rsidRPr="002D71DF">
              <w:rPr>
                <w:b/>
                <w:bCs/>
              </w:rPr>
              <w:t>embodying</w:t>
            </w:r>
            <w:r w:rsidR="004C760B" w:rsidRPr="002D71DF">
              <w:rPr>
                <w:b/>
                <w:bCs/>
              </w:rPr>
              <w:t xml:space="preserve"> </w:t>
            </w:r>
            <w:r w:rsidRPr="002D71DF">
              <w:rPr>
                <w:b/>
                <w:bCs/>
              </w:rPr>
              <w:t>style</w:t>
            </w:r>
            <w:r w:rsidR="004C760B" w:rsidRPr="002D71DF">
              <w:rPr>
                <w:b/>
                <w:bCs/>
              </w:rPr>
              <w:t xml:space="preserve"> </w:t>
            </w:r>
          </w:p>
          <w:p w14:paraId="736CD984" w14:textId="0E273826" w:rsidR="006D0F1C" w:rsidRPr="002D71DF" w:rsidRDefault="006D0F1C" w:rsidP="006D0F1C">
            <w:pPr>
              <w:rPr>
                <w:b/>
                <w:bCs/>
              </w:rPr>
            </w:pPr>
            <w:r w:rsidRPr="002D71DF">
              <w:rPr>
                <w:b/>
                <w:bCs/>
              </w:rPr>
              <w:t>‘Boom</w:t>
            </w:r>
            <w:r w:rsidR="004C760B" w:rsidRPr="002D71DF">
              <w:rPr>
                <w:b/>
                <w:bCs/>
              </w:rPr>
              <w:t xml:space="preserve"> </w:t>
            </w:r>
            <w:proofErr w:type="spellStart"/>
            <w:r w:rsidRPr="002D71DF">
              <w:rPr>
                <w:b/>
                <w:bCs/>
              </w:rPr>
              <w:t>chicka</w:t>
            </w:r>
            <w:proofErr w:type="spellEnd"/>
            <w:r w:rsidR="004C760B" w:rsidRPr="002D71DF">
              <w:rPr>
                <w:b/>
                <w:bCs/>
              </w:rPr>
              <w:t xml:space="preserve"> </w:t>
            </w:r>
            <w:r w:rsidRPr="002D71DF">
              <w:rPr>
                <w:b/>
                <w:bCs/>
              </w:rPr>
              <w:t>boom’</w:t>
            </w:r>
          </w:p>
          <w:p w14:paraId="31E195A0" w14:textId="6ACF15B0" w:rsidR="006D0F1C" w:rsidRPr="002D71DF" w:rsidRDefault="006D0F1C" w:rsidP="006D0F1C">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form</w:t>
            </w:r>
            <w:r w:rsidR="004C760B" w:rsidRPr="002D71DF">
              <w:t xml:space="preserve"> </w:t>
            </w:r>
            <w:r w:rsidRPr="002D71DF">
              <w:t>a</w:t>
            </w:r>
            <w:r w:rsidR="004C760B" w:rsidRPr="002D71DF">
              <w:t xml:space="preserve"> </w:t>
            </w:r>
            <w:r w:rsidRPr="002D71DF">
              <w:t>circle</w:t>
            </w:r>
            <w:r w:rsidR="004C760B" w:rsidRPr="002D71DF">
              <w:t xml:space="preserve"> </w:t>
            </w:r>
            <w:r w:rsidRPr="002D71DF">
              <w:t>and</w:t>
            </w:r>
            <w:r w:rsidR="004C760B" w:rsidRPr="002D71DF">
              <w:t xml:space="preserve"> </w:t>
            </w:r>
            <w:r w:rsidRPr="002D71DF">
              <w:t>repeat</w:t>
            </w:r>
            <w:r w:rsidR="004C760B" w:rsidRPr="002D71DF">
              <w:t xml:space="preserve"> </w:t>
            </w:r>
            <w:r w:rsidRPr="002D71DF">
              <w:t>the</w:t>
            </w:r>
            <w:r w:rsidR="004C760B" w:rsidRPr="002D71DF">
              <w:t xml:space="preserve"> </w:t>
            </w:r>
            <w:r w:rsidRPr="002D71DF">
              <w:t>vocal</w:t>
            </w:r>
            <w:r w:rsidR="004C760B" w:rsidRPr="002D71DF">
              <w:t xml:space="preserve"> </w:t>
            </w:r>
            <w:r w:rsidRPr="002D71DF">
              <w:t>and</w:t>
            </w:r>
            <w:r w:rsidR="004C760B" w:rsidRPr="002D71DF">
              <w:t xml:space="preserve"> </w:t>
            </w:r>
            <w:r w:rsidRPr="002D71DF">
              <w:t>physical</w:t>
            </w:r>
            <w:r w:rsidR="004C760B" w:rsidRPr="002D71DF">
              <w:t xml:space="preserve"> </w:t>
            </w:r>
            <w:r w:rsidRPr="002D71DF">
              <w:t>choices</w:t>
            </w:r>
            <w:r w:rsidR="004C760B" w:rsidRPr="002D71DF">
              <w:t xml:space="preserve"> </w:t>
            </w:r>
            <w:r w:rsidRPr="002D71DF">
              <w:t>in</w:t>
            </w:r>
            <w:r w:rsidR="004C760B" w:rsidRPr="002D71DF">
              <w:t xml:space="preserve"> </w:t>
            </w:r>
            <w:r w:rsidRPr="002D71DF">
              <w:t>‘Boom</w:t>
            </w:r>
            <w:r w:rsidR="004C760B" w:rsidRPr="002D71DF">
              <w:t xml:space="preserve"> </w:t>
            </w:r>
            <w:proofErr w:type="spellStart"/>
            <w:r w:rsidRPr="002D71DF">
              <w:t>chicka</w:t>
            </w:r>
            <w:proofErr w:type="spellEnd"/>
            <w:r w:rsidR="004C760B" w:rsidRPr="002D71DF">
              <w:t xml:space="preserve"> </w:t>
            </w:r>
            <w:r w:rsidRPr="002D71DF">
              <w:t>boom’.</w:t>
            </w:r>
            <w:r w:rsidR="004C760B" w:rsidRPr="002D71DF">
              <w:t xml:space="preserve"> </w:t>
            </w:r>
            <w:r w:rsidRPr="002D71DF">
              <w:t>Start</w:t>
            </w:r>
            <w:r w:rsidR="004C760B" w:rsidRPr="002D71DF">
              <w:t xml:space="preserve"> </w:t>
            </w:r>
            <w:r w:rsidRPr="002D71DF">
              <w:t>with</w:t>
            </w:r>
            <w:r w:rsidR="004C760B" w:rsidRPr="002D71DF">
              <w:t xml:space="preserve"> </w:t>
            </w:r>
            <w:r w:rsidRPr="002D71DF">
              <w:t>a</w:t>
            </w:r>
            <w:r w:rsidR="004C760B" w:rsidRPr="002D71DF">
              <w:t xml:space="preserve"> </w:t>
            </w:r>
            <w:r w:rsidRPr="002D71DF">
              <w:t>neutral</w:t>
            </w:r>
            <w:r w:rsidR="004C760B" w:rsidRPr="002D71DF">
              <w:t xml:space="preserve"> </w:t>
            </w:r>
            <w:r w:rsidRPr="002D71DF">
              <w:t>call</w:t>
            </w:r>
            <w:r w:rsidR="004C760B" w:rsidRPr="002D71DF">
              <w:t xml:space="preserve"> </w:t>
            </w:r>
            <w:r w:rsidRPr="002D71DF">
              <w:t>and</w:t>
            </w:r>
            <w:r w:rsidR="004C760B" w:rsidRPr="002D71DF">
              <w:t xml:space="preserve"> </w:t>
            </w:r>
            <w:r w:rsidRPr="002D71DF">
              <w:t>response.</w:t>
            </w:r>
          </w:p>
          <w:p w14:paraId="3635F650" w14:textId="0F3871A7" w:rsidR="006D0F1C" w:rsidRPr="002D71DF" w:rsidRDefault="006D0F1C" w:rsidP="006D0F1C">
            <w:pPr>
              <w:ind w:left="720"/>
            </w:pPr>
            <w:r w:rsidRPr="002D71DF">
              <w:t>I</w:t>
            </w:r>
            <w:r w:rsidR="004C760B" w:rsidRPr="002D71DF">
              <w:t xml:space="preserve"> </w:t>
            </w:r>
            <w:r w:rsidRPr="002D71DF">
              <w:t>said</w:t>
            </w:r>
            <w:r w:rsidR="004C760B" w:rsidRPr="002D71DF">
              <w:t xml:space="preserve"> </w:t>
            </w:r>
            <w:r w:rsidRPr="002D71DF">
              <w:t>boom</w:t>
            </w:r>
            <w:r w:rsidR="004C760B" w:rsidRPr="002D71DF">
              <w:t xml:space="preserve"> </w:t>
            </w:r>
          </w:p>
          <w:p w14:paraId="4F373713" w14:textId="5F325D09" w:rsidR="006D0F1C" w:rsidRPr="002D71DF" w:rsidRDefault="006D0F1C" w:rsidP="006D0F1C">
            <w:pPr>
              <w:ind w:left="720"/>
            </w:pPr>
            <w:r w:rsidRPr="002D71DF">
              <w:lastRenderedPageBreak/>
              <w:t>I</w:t>
            </w:r>
            <w:r w:rsidR="004C760B" w:rsidRPr="002D71DF">
              <w:t xml:space="preserve"> </w:t>
            </w:r>
            <w:r w:rsidRPr="002D71DF">
              <w:t>said</w:t>
            </w:r>
            <w:r w:rsidR="004C760B" w:rsidRPr="002D71DF">
              <w:t xml:space="preserve"> </w:t>
            </w:r>
            <w:r w:rsidRPr="002D71DF">
              <w:t>boom</w:t>
            </w:r>
            <w:r w:rsidR="004C760B" w:rsidRPr="002D71DF">
              <w:t xml:space="preserve"> </w:t>
            </w:r>
            <w:proofErr w:type="spellStart"/>
            <w:r w:rsidRPr="002D71DF">
              <w:t>chicka</w:t>
            </w:r>
            <w:proofErr w:type="spellEnd"/>
          </w:p>
          <w:p w14:paraId="1448AFD8" w14:textId="610FCFF8" w:rsidR="006D0F1C" w:rsidRPr="002D71DF" w:rsidRDefault="006D0F1C" w:rsidP="006D0F1C">
            <w:pPr>
              <w:ind w:left="720"/>
            </w:pPr>
            <w:r w:rsidRPr="002D71DF">
              <w:t>I</w:t>
            </w:r>
            <w:r w:rsidR="004C760B" w:rsidRPr="002D71DF">
              <w:t xml:space="preserve"> </w:t>
            </w:r>
            <w:r w:rsidRPr="002D71DF">
              <w:t>said</w:t>
            </w:r>
            <w:r w:rsidR="004C760B" w:rsidRPr="002D71DF">
              <w:t xml:space="preserve"> </w:t>
            </w:r>
            <w:r w:rsidRPr="002D71DF">
              <w:t>boom</w:t>
            </w:r>
            <w:r w:rsidR="004C760B" w:rsidRPr="002D71DF">
              <w:t xml:space="preserve"> </w:t>
            </w:r>
            <w:proofErr w:type="spellStart"/>
            <w:r w:rsidRPr="002D71DF">
              <w:t>chicka</w:t>
            </w:r>
            <w:proofErr w:type="spellEnd"/>
            <w:r w:rsidR="004C760B" w:rsidRPr="002D71DF">
              <w:t xml:space="preserve"> </w:t>
            </w:r>
            <w:r w:rsidRPr="002D71DF">
              <w:t>boom</w:t>
            </w:r>
          </w:p>
          <w:p w14:paraId="438EA013" w14:textId="1ADA2914" w:rsidR="006D0F1C" w:rsidRPr="002D71DF" w:rsidRDefault="006D0F1C" w:rsidP="006D0F1C">
            <w:pPr>
              <w:ind w:left="720"/>
            </w:pPr>
            <w:r w:rsidRPr="002D71DF">
              <w:t>I</w:t>
            </w:r>
            <w:r w:rsidR="004C760B" w:rsidRPr="002D71DF">
              <w:t xml:space="preserve"> </w:t>
            </w:r>
            <w:r w:rsidRPr="002D71DF">
              <w:t>said</w:t>
            </w:r>
            <w:r w:rsidR="004C760B" w:rsidRPr="002D71DF">
              <w:t xml:space="preserve"> </w:t>
            </w:r>
            <w:r w:rsidRPr="002D71DF">
              <w:t>boom</w:t>
            </w:r>
            <w:r w:rsidR="004C760B" w:rsidRPr="002D71DF">
              <w:t xml:space="preserve"> </w:t>
            </w:r>
            <w:proofErr w:type="spellStart"/>
            <w:r w:rsidRPr="002D71DF">
              <w:t>chicka</w:t>
            </w:r>
            <w:proofErr w:type="spellEnd"/>
            <w:r w:rsidR="004C760B" w:rsidRPr="002D71DF">
              <w:t xml:space="preserve"> </w:t>
            </w:r>
            <w:proofErr w:type="spellStart"/>
            <w:r w:rsidRPr="002D71DF">
              <w:t>rocka</w:t>
            </w:r>
            <w:proofErr w:type="spellEnd"/>
            <w:r w:rsidR="004C760B" w:rsidRPr="002D71DF">
              <w:t xml:space="preserve"> </w:t>
            </w:r>
            <w:proofErr w:type="spellStart"/>
            <w:r w:rsidRPr="002D71DF">
              <w:t>chicka</w:t>
            </w:r>
            <w:proofErr w:type="spellEnd"/>
            <w:r w:rsidR="004C760B" w:rsidRPr="002D71DF">
              <w:t xml:space="preserve"> </w:t>
            </w:r>
            <w:proofErr w:type="spellStart"/>
            <w:r w:rsidRPr="002D71DF">
              <w:t>rocka</w:t>
            </w:r>
            <w:proofErr w:type="spellEnd"/>
            <w:r w:rsidR="004C760B" w:rsidRPr="002D71DF">
              <w:t xml:space="preserve"> </w:t>
            </w:r>
            <w:proofErr w:type="spellStart"/>
            <w:r w:rsidRPr="002D71DF">
              <w:t>chicka</w:t>
            </w:r>
            <w:proofErr w:type="spellEnd"/>
            <w:r w:rsidR="004C760B" w:rsidRPr="002D71DF">
              <w:t xml:space="preserve"> </w:t>
            </w:r>
            <w:r w:rsidRPr="002D71DF">
              <w:t>boom</w:t>
            </w:r>
          </w:p>
          <w:p w14:paraId="519FD1FE" w14:textId="0287524D" w:rsidR="006D0F1C" w:rsidRPr="002D71DF" w:rsidRDefault="006D0F1C" w:rsidP="006D0F1C">
            <w:pPr>
              <w:ind w:left="720"/>
            </w:pPr>
            <w:r w:rsidRPr="002D71DF">
              <w:t>Ah</w:t>
            </w:r>
            <w:r w:rsidR="004C760B" w:rsidRPr="002D71DF">
              <w:t xml:space="preserve"> </w:t>
            </w:r>
            <w:r w:rsidRPr="002D71DF">
              <w:t>ha</w:t>
            </w:r>
          </w:p>
          <w:p w14:paraId="7B47D5FC" w14:textId="1D0BA0BB" w:rsidR="006D0F1C" w:rsidRPr="002D71DF" w:rsidRDefault="006D0F1C" w:rsidP="006D0F1C">
            <w:pPr>
              <w:ind w:left="720"/>
            </w:pPr>
            <w:r w:rsidRPr="002D71DF">
              <w:t>Oh</w:t>
            </w:r>
            <w:r w:rsidR="004C760B" w:rsidRPr="002D71DF">
              <w:t xml:space="preserve"> </w:t>
            </w:r>
            <w:r w:rsidRPr="002D71DF">
              <w:t>yea</w:t>
            </w:r>
          </w:p>
          <w:p w14:paraId="0DE92726" w14:textId="5DE1C2B4" w:rsidR="006D0F1C" w:rsidRPr="002D71DF" w:rsidRDefault="006D0F1C" w:rsidP="006D0F1C">
            <w:pPr>
              <w:ind w:left="720"/>
            </w:pPr>
            <w:r w:rsidRPr="002D71DF">
              <w:t>One</w:t>
            </w:r>
            <w:r w:rsidR="004C760B" w:rsidRPr="002D71DF">
              <w:t xml:space="preserve"> </w:t>
            </w:r>
            <w:r w:rsidRPr="002D71DF">
              <w:t>more</w:t>
            </w:r>
            <w:r w:rsidR="004C760B" w:rsidRPr="002D71DF">
              <w:t xml:space="preserve"> </w:t>
            </w:r>
            <w:r w:rsidRPr="002D71DF">
              <w:t>time</w:t>
            </w:r>
          </w:p>
          <w:p w14:paraId="448FA75C" w14:textId="10D4520C" w:rsidR="006D0F1C" w:rsidRPr="002D71DF" w:rsidRDefault="006D0F1C" w:rsidP="006D0F1C">
            <w:pPr>
              <w:ind w:left="720"/>
            </w:pPr>
            <w:r w:rsidRPr="002D71DF">
              <w:t>This</w:t>
            </w:r>
            <w:r w:rsidR="004C760B" w:rsidRPr="002D71DF">
              <w:t xml:space="preserve"> </w:t>
            </w:r>
            <w:r w:rsidRPr="002D71DF">
              <w:t>time</w:t>
            </w:r>
            <w:r w:rsidR="004C760B" w:rsidRPr="002D71DF">
              <w:t xml:space="preserve"> </w:t>
            </w:r>
            <w:r w:rsidRPr="002D71DF">
              <w:t>as</w:t>
            </w:r>
            <w:r w:rsidR="004C760B" w:rsidRPr="002D71DF">
              <w:t xml:space="preserve"> </w:t>
            </w:r>
            <w:r w:rsidR="00820EF7">
              <w:t xml:space="preserve">… </w:t>
            </w:r>
          </w:p>
          <w:p w14:paraId="561443FF" w14:textId="66E1DB03" w:rsidR="006D0F1C" w:rsidRPr="002D71DF" w:rsidRDefault="006D0F1C" w:rsidP="006D0F1C">
            <w:r w:rsidRPr="002D71DF">
              <w:t>Repeat</w:t>
            </w:r>
            <w:r w:rsidR="004C760B" w:rsidRPr="002D71DF">
              <w:t xml:space="preserve"> </w:t>
            </w:r>
            <w:r w:rsidRPr="002D71DF">
              <w:t>the</w:t>
            </w:r>
            <w:r w:rsidR="004C760B" w:rsidRPr="002D71DF">
              <w:t xml:space="preserve"> </w:t>
            </w:r>
            <w:r w:rsidRPr="002D71DF">
              <w:t>call</w:t>
            </w:r>
            <w:r w:rsidR="004C760B" w:rsidRPr="002D71DF">
              <w:t xml:space="preserve"> </w:t>
            </w:r>
            <w:r w:rsidRPr="002D71DF">
              <w:t>and</w:t>
            </w:r>
            <w:r w:rsidR="004C760B" w:rsidRPr="002D71DF">
              <w:t xml:space="preserve"> </w:t>
            </w:r>
            <w:r w:rsidRPr="002D71DF">
              <w:t>response</w:t>
            </w:r>
            <w:r w:rsidR="004C760B" w:rsidRPr="002D71DF">
              <w:t xml:space="preserve"> </w:t>
            </w:r>
            <w:r w:rsidRPr="002D71DF">
              <w:t>as</w:t>
            </w:r>
            <w:r w:rsidR="004C760B" w:rsidRPr="002D71DF">
              <w:t xml:space="preserve"> </w:t>
            </w:r>
            <w:r w:rsidRPr="002D71DF">
              <w:t>a</w:t>
            </w:r>
            <w:r w:rsidR="004C760B" w:rsidRPr="002D71DF">
              <w:t xml:space="preserve"> </w:t>
            </w:r>
            <w:r w:rsidRPr="002D71DF">
              <w:t>hero,</w:t>
            </w:r>
            <w:r w:rsidR="004C760B" w:rsidRPr="002D71DF">
              <w:t xml:space="preserve"> </w:t>
            </w:r>
            <w:r w:rsidRPr="002D71DF">
              <w:t>villain,</w:t>
            </w:r>
            <w:r w:rsidR="004C760B" w:rsidRPr="002D71DF">
              <w:t xml:space="preserve"> </w:t>
            </w:r>
            <w:r w:rsidRPr="002D71DF">
              <w:t>damsel</w:t>
            </w:r>
            <w:r w:rsidR="004C760B" w:rsidRPr="002D71DF">
              <w:t xml:space="preserve"> </w:t>
            </w:r>
            <w:r w:rsidRPr="002D71DF">
              <w:t>in</w:t>
            </w:r>
            <w:r w:rsidR="004C760B" w:rsidRPr="002D71DF">
              <w:t xml:space="preserve"> </w:t>
            </w:r>
            <w:r w:rsidRPr="002D71DF">
              <w:t>distress</w:t>
            </w:r>
            <w:r w:rsidR="004C760B" w:rsidRPr="002D71DF">
              <w:t xml:space="preserve"> </w:t>
            </w:r>
            <w:r w:rsidRPr="002D71DF">
              <w:t>and</w:t>
            </w:r>
            <w:r w:rsidR="004C760B" w:rsidRPr="002D71DF">
              <w:t xml:space="preserve"> </w:t>
            </w:r>
            <w:r w:rsidRPr="002D71DF">
              <w:t>sidekick.</w:t>
            </w:r>
          </w:p>
          <w:p w14:paraId="628163BA" w14:textId="540902DB" w:rsidR="006D0F1C" w:rsidRPr="002D71DF" w:rsidRDefault="006D0F1C" w:rsidP="006D0F1C">
            <w:pPr>
              <w:rPr>
                <w:b/>
                <w:bCs/>
              </w:rPr>
            </w:pPr>
            <w:r w:rsidRPr="002D71DF">
              <w:rPr>
                <w:b/>
                <w:bCs/>
              </w:rPr>
              <w:t>Secrets</w:t>
            </w:r>
            <w:r w:rsidR="004C760B" w:rsidRPr="002D71DF">
              <w:rPr>
                <w:b/>
                <w:bCs/>
              </w:rPr>
              <w:t xml:space="preserve"> </w:t>
            </w:r>
            <w:r w:rsidRPr="002D71DF">
              <w:rPr>
                <w:b/>
                <w:bCs/>
              </w:rPr>
              <w:t>revealed</w:t>
            </w:r>
          </w:p>
          <w:p w14:paraId="18DBCB76" w14:textId="7B040614" w:rsidR="006D0F1C" w:rsidRPr="002D71DF" w:rsidRDefault="006D0F1C" w:rsidP="006D0F1C">
            <w:r w:rsidRPr="002D71DF">
              <w:t>Divide</w:t>
            </w:r>
            <w:r w:rsidR="004C760B" w:rsidRPr="002D71DF">
              <w:t xml:space="preserve"> </w:t>
            </w:r>
            <w:r w:rsidRPr="002D71DF">
              <w:t>students</w:t>
            </w:r>
            <w:r w:rsidR="004C760B" w:rsidRPr="002D71DF">
              <w:t xml:space="preserve"> </w:t>
            </w:r>
            <w:r w:rsidRPr="002D71DF">
              <w:t>into</w:t>
            </w:r>
            <w:r w:rsidR="004C760B" w:rsidRPr="002D71DF">
              <w:t xml:space="preserve"> </w:t>
            </w:r>
            <w:r w:rsidRPr="002D71DF">
              <w:t>small</w:t>
            </w:r>
            <w:r w:rsidR="004C760B" w:rsidRPr="002D71DF">
              <w:t xml:space="preserve"> </w:t>
            </w:r>
            <w:r w:rsidRPr="002D71DF">
              <w:t>groups</w:t>
            </w:r>
            <w:r w:rsidR="004C760B" w:rsidRPr="002D71DF">
              <w:t xml:space="preserve"> </w:t>
            </w:r>
            <w:r w:rsidRPr="002D71DF">
              <w:t>and</w:t>
            </w:r>
            <w:r w:rsidR="004C760B" w:rsidRPr="002D71DF">
              <w:t xml:space="preserve"> </w:t>
            </w:r>
            <w:r w:rsidRPr="002D71DF">
              <w:t>give</w:t>
            </w:r>
            <w:r w:rsidR="004C760B" w:rsidRPr="002D71DF">
              <w:t xml:space="preserve"> </w:t>
            </w:r>
            <w:r w:rsidRPr="002D71DF">
              <w:t>each</w:t>
            </w:r>
            <w:r w:rsidR="004C760B" w:rsidRPr="002D71DF">
              <w:t xml:space="preserve"> </w:t>
            </w:r>
            <w:r w:rsidRPr="002D71DF">
              <w:t>group</w:t>
            </w:r>
            <w:r w:rsidR="004C760B" w:rsidRPr="002D71DF">
              <w:t xml:space="preserve"> </w:t>
            </w:r>
            <w:r w:rsidRPr="002D71DF">
              <w:t>a</w:t>
            </w:r>
            <w:r w:rsidR="004C760B" w:rsidRPr="002D71DF">
              <w:t xml:space="preserve"> </w:t>
            </w:r>
            <w:r w:rsidRPr="002D71DF">
              <w:t>setting</w:t>
            </w:r>
            <w:r w:rsidR="004C760B" w:rsidRPr="002D71DF">
              <w:t xml:space="preserve"> </w:t>
            </w:r>
            <w:r w:rsidRPr="002D71DF">
              <w:t>and</w:t>
            </w:r>
            <w:r w:rsidR="004C760B" w:rsidRPr="002D71DF">
              <w:t xml:space="preserve"> </w:t>
            </w:r>
            <w:r w:rsidRPr="002D71DF">
              <w:t>a</w:t>
            </w:r>
            <w:r w:rsidR="004C760B" w:rsidRPr="002D71DF">
              <w:t xml:space="preserve"> </w:t>
            </w:r>
            <w:r w:rsidRPr="002D71DF">
              <w:t>situation</w:t>
            </w:r>
            <w:r w:rsidR="004C760B" w:rsidRPr="002D71DF">
              <w:t xml:space="preserve"> </w:t>
            </w:r>
            <w:r w:rsidRPr="002D71DF">
              <w:t>for</w:t>
            </w:r>
            <w:r w:rsidR="004C760B" w:rsidRPr="002D71DF">
              <w:t xml:space="preserve"> </w:t>
            </w:r>
            <w:r w:rsidRPr="002D71DF">
              <w:t>a</w:t>
            </w:r>
            <w:r w:rsidR="004C760B" w:rsidRPr="002D71DF">
              <w:t xml:space="preserve"> </w:t>
            </w:r>
            <w:r w:rsidRPr="002D71DF">
              <w:t>short,</w:t>
            </w:r>
            <w:r w:rsidR="004C760B" w:rsidRPr="002D71DF">
              <w:t xml:space="preserve"> </w:t>
            </w:r>
            <w:r w:rsidRPr="002D71DF">
              <w:t>improvised</w:t>
            </w:r>
            <w:r w:rsidR="004C760B" w:rsidRPr="002D71DF">
              <w:t xml:space="preserve"> </w:t>
            </w:r>
            <w:r w:rsidRPr="002D71DF">
              <w:t>scene.</w:t>
            </w:r>
            <w:r w:rsidR="004C760B" w:rsidRPr="002D71DF">
              <w:t xml:space="preserve"> </w:t>
            </w:r>
            <w:r w:rsidRPr="002D71DF">
              <w:t>For</w:t>
            </w:r>
            <w:r w:rsidR="004C760B" w:rsidRPr="002D71DF">
              <w:t xml:space="preserve"> </w:t>
            </w:r>
            <w:r w:rsidRPr="002D71DF">
              <w:t>example,</w:t>
            </w:r>
            <w:r w:rsidR="004C760B" w:rsidRPr="002D71DF">
              <w:t xml:space="preserve"> </w:t>
            </w:r>
            <w:r w:rsidRPr="002D71DF">
              <w:t>guests</w:t>
            </w:r>
            <w:r w:rsidR="004C760B" w:rsidRPr="002D71DF">
              <w:t xml:space="preserve"> </w:t>
            </w:r>
            <w:r w:rsidRPr="002D71DF">
              <w:t>at</w:t>
            </w:r>
            <w:r w:rsidR="004C760B" w:rsidRPr="002D71DF">
              <w:t xml:space="preserve"> </w:t>
            </w:r>
            <w:r w:rsidRPr="002D71DF">
              <w:t>a</w:t>
            </w:r>
            <w:r w:rsidR="004C760B" w:rsidRPr="002D71DF">
              <w:t xml:space="preserve"> </w:t>
            </w:r>
            <w:r w:rsidRPr="002D71DF">
              <w:t>dinner</w:t>
            </w:r>
            <w:r w:rsidR="004C760B" w:rsidRPr="002D71DF">
              <w:t xml:space="preserve"> </w:t>
            </w:r>
            <w:r w:rsidRPr="002D71DF">
              <w:t>party</w:t>
            </w:r>
            <w:r w:rsidR="004C760B" w:rsidRPr="002D71DF">
              <w:t xml:space="preserve"> </w:t>
            </w:r>
            <w:r w:rsidRPr="002D71DF">
              <w:t>in</w:t>
            </w:r>
            <w:r w:rsidR="004C760B" w:rsidRPr="002D71DF">
              <w:t xml:space="preserve"> </w:t>
            </w:r>
            <w:r w:rsidRPr="002D71DF">
              <w:t>a</w:t>
            </w:r>
            <w:r w:rsidR="004C760B" w:rsidRPr="002D71DF">
              <w:t xml:space="preserve"> </w:t>
            </w:r>
            <w:r w:rsidRPr="002D71DF">
              <w:t>haunted</w:t>
            </w:r>
            <w:r w:rsidR="004C760B" w:rsidRPr="002D71DF">
              <w:t xml:space="preserve"> </w:t>
            </w:r>
            <w:r w:rsidRPr="002D71DF">
              <w:t>mansion.</w:t>
            </w:r>
            <w:r w:rsidR="004C760B" w:rsidRPr="002D71DF">
              <w:t xml:space="preserve"> </w:t>
            </w:r>
            <w:r w:rsidRPr="002D71DF">
              <w:t>Also</w:t>
            </w:r>
            <w:r w:rsidR="004C760B" w:rsidRPr="002D71DF">
              <w:t xml:space="preserve"> </w:t>
            </w:r>
            <w:r w:rsidRPr="002D71DF">
              <w:t>give</w:t>
            </w:r>
            <w:r w:rsidR="004C760B" w:rsidRPr="002D71DF">
              <w:t xml:space="preserve"> </w:t>
            </w:r>
            <w:r w:rsidRPr="002D71DF">
              <w:t>each</w:t>
            </w:r>
            <w:r w:rsidR="004C760B" w:rsidRPr="002D71DF">
              <w:t xml:space="preserve"> </w:t>
            </w:r>
            <w:r w:rsidRPr="002D71DF">
              <w:t>group</w:t>
            </w:r>
            <w:r w:rsidR="004C760B" w:rsidRPr="002D71DF">
              <w:t xml:space="preserve"> </w:t>
            </w:r>
            <w:r w:rsidRPr="002D71DF">
              <w:t>one</w:t>
            </w:r>
            <w:r w:rsidR="004C760B" w:rsidRPr="002D71DF">
              <w:t xml:space="preserve"> </w:t>
            </w:r>
            <w:r w:rsidRPr="002D71DF">
              <w:t>vital</w:t>
            </w:r>
            <w:r w:rsidR="004C760B" w:rsidRPr="002D71DF">
              <w:t xml:space="preserve"> </w:t>
            </w:r>
            <w:r w:rsidRPr="002D71DF">
              <w:t>piece</w:t>
            </w:r>
            <w:r w:rsidR="004C760B" w:rsidRPr="002D71DF">
              <w:t xml:space="preserve"> </w:t>
            </w:r>
            <w:r w:rsidRPr="002D71DF">
              <w:t>of</w:t>
            </w:r>
            <w:r w:rsidR="004C760B" w:rsidRPr="002D71DF">
              <w:t xml:space="preserve"> </w:t>
            </w:r>
            <w:r w:rsidRPr="002D71DF">
              <w:t>information</w:t>
            </w:r>
            <w:r w:rsidR="004C760B" w:rsidRPr="002D71DF">
              <w:t xml:space="preserve"> </w:t>
            </w:r>
            <w:r w:rsidRPr="002D71DF">
              <w:t>that</w:t>
            </w:r>
            <w:r w:rsidR="004C760B" w:rsidRPr="002D71DF">
              <w:t xml:space="preserve"> </w:t>
            </w:r>
            <w:r w:rsidRPr="002D71DF">
              <w:t>must</w:t>
            </w:r>
            <w:r w:rsidR="004C760B" w:rsidRPr="002D71DF">
              <w:t xml:space="preserve"> </w:t>
            </w:r>
            <w:r w:rsidRPr="002D71DF">
              <w:t>be</w:t>
            </w:r>
            <w:r w:rsidR="004C760B" w:rsidRPr="002D71DF">
              <w:t xml:space="preserve"> </w:t>
            </w:r>
            <w:r w:rsidRPr="002D71DF">
              <w:t>revealed</w:t>
            </w:r>
            <w:r w:rsidR="004C760B" w:rsidRPr="002D71DF">
              <w:t xml:space="preserve"> </w:t>
            </w:r>
            <w:r w:rsidRPr="002D71DF">
              <w:t>in</w:t>
            </w:r>
            <w:r w:rsidR="004C760B" w:rsidRPr="002D71DF">
              <w:t xml:space="preserve"> </w:t>
            </w:r>
            <w:r w:rsidRPr="002D71DF">
              <w:t>the</w:t>
            </w:r>
            <w:r w:rsidR="004C760B" w:rsidRPr="002D71DF">
              <w:t xml:space="preserve"> </w:t>
            </w:r>
            <w:r w:rsidRPr="002D71DF">
              <w:t>scene.</w:t>
            </w:r>
            <w:r w:rsidR="004C760B" w:rsidRPr="002D71DF">
              <w:t xml:space="preserve"> </w:t>
            </w:r>
            <w:r w:rsidRPr="002D71DF">
              <w:t>For</w:t>
            </w:r>
            <w:r w:rsidR="004C760B" w:rsidRPr="002D71DF">
              <w:t xml:space="preserve"> </w:t>
            </w:r>
            <w:r w:rsidRPr="002D71DF">
              <w:t>example,</w:t>
            </w:r>
            <w:r w:rsidR="004C760B" w:rsidRPr="002D71DF">
              <w:t xml:space="preserve"> </w:t>
            </w:r>
            <w:r w:rsidR="001C2BFC" w:rsidRPr="002D71DF">
              <w:t>‘</w:t>
            </w:r>
            <w:r w:rsidRPr="002D71DF">
              <w:t>I</w:t>
            </w:r>
            <w:r w:rsidR="004C760B" w:rsidRPr="002D71DF">
              <w:t xml:space="preserve"> </w:t>
            </w:r>
            <w:r w:rsidRPr="002D71DF">
              <w:t>am…</w:t>
            </w:r>
            <w:r w:rsidR="004C760B" w:rsidRPr="002D71DF">
              <w:t xml:space="preserve"> </w:t>
            </w:r>
            <w:r w:rsidRPr="002D71DF">
              <w:t>your</w:t>
            </w:r>
            <w:r w:rsidR="004C760B" w:rsidRPr="002D71DF">
              <w:t xml:space="preserve"> </w:t>
            </w:r>
            <w:r w:rsidRPr="002D71DF">
              <w:t>father!</w:t>
            </w:r>
            <w:r w:rsidR="001C2BFC" w:rsidRPr="002D71DF">
              <w:t>’</w:t>
            </w:r>
            <w:r w:rsidRPr="002D71DF">
              <w:t>,</w:t>
            </w:r>
            <w:r w:rsidR="004C760B" w:rsidRPr="002D71DF">
              <w:t xml:space="preserve"> </w:t>
            </w:r>
            <w:r w:rsidR="001C2BFC" w:rsidRPr="002D71DF">
              <w:t>‘</w:t>
            </w:r>
            <w:r w:rsidRPr="002D71DF">
              <w:t>I</w:t>
            </w:r>
            <w:r w:rsidR="004C760B" w:rsidRPr="002D71DF">
              <w:t xml:space="preserve"> </w:t>
            </w:r>
            <w:r w:rsidRPr="002D71DF">
              <w:t>stole</w:t>
            </w:r>
            <w:r w:rsidR="004C760B" w:rsidRPr="002D71DF">
              <w:t xml:space="preserve"> </w:t>
            </w:r>
            <w:r w:rsidRPr="002D71DF">
              <w:t>it,</w:t>
            </w:r>
            <w:r w:rsidR="004C760B" w:rsidRPr="002D71DF">
              <w:t xml:space="preserve"> </w:t>
            </w:r>
            <w:r w:rsidRPr="002D71DF">
              <w:t>I</w:t>
            </w:r>
            <w:r w:rsidR="004C760B" w:rsidRPr="002D71DF">
              <w:t xml:space="preserve"> </w:t>
            </w:r>
            <w:r w:rsidRPr="002D71DF">
              <w:t>stole</w:t>
            </w:r>
            <w:r w:rsidR="004C760B" w:rsidRPr="002D71DF">
              <w:t xml:space="preserve"> </w:t>
            </w:r>
            <w:r w:rsidRPr="002D71DF">
              <w:t>it</w:t>
            </w:r>
            <w:r w:rsidR="004C760B" w:rsidRPr="002D71DF">
              <w:t xml:space="preserve"> </w:t>
            </w:r>
            <w:r w:rsidRPr="002D71DF">
              <w:t>all!</w:t>
            </w:r>
            <w:r w:rsidR="001C2BFC" w:rsidRPr="002D71DF">
              <w:t>’</w:t>
            </w:r>
            <w:r w:rsidRPr="002D71DF">
              <w:t>,</w:t>
            </w:r>
            <w:r w:rsidR="004C760B" w:rsidRPr="002D71DF">
              <w:t xml:space="preserve"> </w:t>
            </w:r>
            <w:r w:rsidRPr="002D71DF">
              <w:t>or</w:t>
            </w:r>
            <w:r w:rsidR="004C760B" w:rsidRPr="002D71DF">
              <w:t xml:space="preserve"> </w:t>
            </w:r>
            <w:r w:rsidR="001C2BFC" w:rsidRPr="002D71DF">
              <w:t>‘</w:t>
            </w:r>
            <w:r w:rsidRPr="002D71DF">
              <w:t>You</w:t>
            </w:r>
            <w:r w:rsidR="004C760B" w:rsidRPr="002D71DF">
              <w:t xml:space="preserve"> </w:t>
            </w:r>
            <w:r w:rsidRPr="002D71DF">
              <w:t>had</w:t>
            </w:r>
            <w:r w:rsidR="004C760B" w:rsidRPr="002D71DF">
              <w:t xml:space="preserve"> </w:t>
            </w:r>
            <w:r w:rsidRPr="002D71DF">
              <w:t>the</w:t>
            </w:r>
            <w:r w:rsidR="004C760B" w:rsidRPr="002D71DF">
              <w:t xml:space="preserve"> </w:t>
            </w:r>
            <w:r w:rsidRPr="002D71DF">
              <w:t>key?!</w:t>
            </w:r>
            <w:r w:rsidR="001C2BFC" w:rsidRPr="002D71DF">
              <w:t>’</w:t>
            </w:r>
            <w:r w:rsidR="004C760B" w:rsidRPr="002D71DF">
              <w:t xml:space="preserve"> </w:t>
            </w:r>
            <w:r w:rsidRPr="002D71DF">
              <w:t>Assign</w:t>
            </w:r>
            <w:r w:rsidR="004C760B" w:rsidRPr="002D71DF">
              <w:t xml:space="preserve"> </w:t>
            </w:r>
            <w:r w:rsidRPr="002D71DF">
              <w:t>this</w:t>
            </w:r>
            <w:r w:rsidR="004C760B" w:rsidRPr="002D71DF">
              <w:t xml:space="preserve"> </w:t>
            </w:r>
            <w:r w:rsidRPr="002D71DF">
              <w:t>piece</w:t>
            </w:r>
            <w:r w:rsidR="004C760B" w:rsidRPr="002D71DF">
              <w:t xml:space="preserve"> </w:t>
            </w:r>
            <w:r w:rsidRPr="002D71DF">
              <w:t>of</w:t>
            </w:r>
            <w:r w:rsidR="004C760B" w:rsidRPr="002D71DF">
              <w:t xml:space="preserve"> </w:t>
            </w:r>
            <w:r w:rsidRPr="002D71DF">
              <w:t>information</w:t>
            </w:r>
            <w:r w:rsidR="004C760B" w:rsidRPr="002D71DF">
              <w:t xml:space="preserve"> </w:t>
            </w:r>
            <w:r w:rsidRPr="002D71DF">
              <w:t>to</w:t>
            </w:r>
            <w:r w:rsidR="004C760B" w:rsidRPr="002D71DF">
              <w:t xml:space="preserve"> </w:t>
            </w:r>
            <w:r w:rsidRPr="002D71DF">
              <w:t>be</w:t>
            </w:r>
            <w:r w:rsidR="004C760B" w:rsidRPr="002D71DF">
              <w:t xml:space="preserve"> </w:t>
            </w:r>
            <w:r w:rsidRPr="002D71DF">
              <w:t>revealed</w:t>
            </w:r>
            <w:r w:rsidR="004C760B" w:rsidRPr="002D71DF">
              <w:t xml:space="preserve"> </w:t>
            </w:r>
            <w:r w:rsidRPr="002D71DF">
              <w:t>at</w:t>
            </w:r>
            <w:r w:rsidR="004C760B" w:rsidRPr="002D71DF">
              <w:t xml:space="preserve"> </w:t>
            </w:r>
            <w:r w:rsidRPr="002D71DF">
              <w:t>the</w:t>
            </w:r>
            <w:r w:rsidR="004C760B" w:rsidRPr="002D71DF">
              <w:t xml:space="preserve"> </w:t>
            </w:r>
            <w:r w:rsidRPr="002D71DF">
              <w:t>beginning,</w:t>
            </w:r>
            <w:r w:rsidR="004C760B" w:rsidRPr="002D71DF">
              <w:t xml:space="preserve"> </w:t>
            </w:r>
            <w:r w:rsidRPr="002D71DF">
              <w:t>in</w:t>
            </w:r>
            <w:r w:rsidR="004C760B" w:rsidRPr="002D71DF">
              <w:t xml:space="preserve"> </w:t>
            </w:r>
            <w:r w:rsidRPr="002D71DF">
              <w:t>the</w:t>
            </w:r>
            <w:r w:rsidR="004C760B" w:rsidRPr="002D71DF">
              <w:t xml:space="preserve"> </w:t>
            </w:r>
            <w:r w:rsidRPr="002D71DF">
              <w:t>middle</w:t>
            </w:r>
            <w:r w:rsidR="004C760B" w:rsidRPr="002D71DF">
              <w:t xml:space="preserve"> </w:t>
            </w:r>
            <w:r w:rsidRPr="002D71DF">
              <w:t>or</w:t>
            </w:r>
            <w:r w:rsidR="004C760B" w:rsidRPr="002D71DF">
              <w:t xml:space="preserve"> </w:t>
            </w:r>
            <w:r w:rsidRPr="002D71DF">
              <w:t>at</w:t>
            </w:r>
            <w:r w:rsidR="004C760B" w:rsidRPr="002D71DF">
              <w:t xml:space="preserve"> </w:t>
            </w:r>
            <w:r w:rsidRPr="002D71DF">
              <w:t>the</w:t>
            </w:r>
            <w:r w:rsidR="004C760B" w:rsidRPr="002D71DF">
              <w:t xml:space="preserve"> </w:t>
            </w:r>
            <w:r w:rsidRPr="002D71DF">
              <w:t>end</w:t>
            </w:r>
            <w:r w:rsidR="004C760B" w:rsidRPr="002D71DF">
              <w:t xml:space="preserve"> </w:t>
            </w:r>
            <w:r w:rsidRPr="002D71DF">
              <w:t>of</w:t>
            </w:r>
            <w:r w:rsidR="004C760B" w:rsidRPr="002D71DF">
              <w:t xml:space="preserve"> </w:t>
            </w:r>
            <w:r w:rsidRPr="002D71DF">
              <w:t>their</w:t>
            </w:r>
            <w:r w:rsidR="004C760B" w:rsidRPr="002D71DF">
              <w:t xml:space="preserve"> </w:t>
            </w:r>
            <w:r w:rsidRPr="002D71DF">
              <w:t>improvised</w:t>
            </w:r>
            <w:r w:rsidR="004C760B" w:rsidRPr="002D71DF">
              <w:t xml:space="preserve"> </w:t>
            </w:r>
            <w:r w:rsidRPr="002D71DF">
              <w:t>scene.</w:t>
            </w:r>
            <w:r w:rsidR="004C760B" w:rsidRPr="002D71DF">
              <w:t xml:space="preserve"> </w:t>
            </w:r>
            <w:r w:rsidRPr="002D71DF">
              <w:t>Give</w:t>
            </w:r>
            <w:r w:rsidR="004C760B" w:rsidRPr="002D71DF">
              <w:t xml:space="preserve"> </w:t>
            </w:r>
            <w:r w:rsidRPr="002D71DF">
              <w:t>groups</w:t>
            </w:r>
            <w:r w:rsidR="004C760B" w:rsidRPr="002D71DF">
              <w:t xml:space="preserve"> </w:t>
            </w:r>
            <w:r w:rsidRPr="002D71DF">
              <w:t>a</w:t>
            </w:r>
            <w:r w:rsidR="004C760B" w:rsidRPr="002D71DF">
              <w:t xml:space="preserve"> </w:t>
            </w:r>
            <w:r w:rsidRPr="002D71DF">
              <w:t>short</w:t>
            </w:r>
            <w:r w:rsidR="004C760B" w:rsidRPr="002D71DF">
              <w:t xml:space="preserve"> </w:t>
            </w:r>
            <w:r w:rsidRPr="002D71DF">
              <w:t>time</w:t>
            </w:r>
            <w:r w:rsidR="004C760B" w:rsidRPr="002D71DF">
              <w:t xml:space="preserve"> </w:t>
            </w:r>
            <w:r w:rsidRPr="002D71DF">
              <w:t>to</w:t>
            </w:r>
            <w:r w:rsidR="004C760B" w:rsidRPr="002D71DF">
              <w:t xml:space="preserve"> </w:t>
            </w:r>
            <w:r w:rsidRPr="002D71DF">
              <w:t>structure</w:t>
            </w:r>
            <w:r w:rsidR="004C760B" w:rsidRPr="002D71DF">
              <w:t xml:space="preserve"> </w:t>
            </w:r>
            <w:r w:rsidRPr="002D71DF">
              <w:t>and</w:t>
            </w:r>
            <w:r w:rsidR="004C760B" w:rsidRPr="002D71DF">
              <w:t xml:space="preserve"> </w:t>
            </w:r>
            <w:r w:rsidRPr="002D71DF">
              <w:t>refine</w:t>
            </w:r>
            <w:r w:rsidR="004C760B" w:rsidRPr="002D71DF">
              <w:t xml:space="preserve"> </w:t>
            </w:r>
            <w:r w:rsidRPr="002D71DF">
              <w:t>their</w:t>
            </w:r>
            <w:r w:rsidR="004C760B" w:rsidRPr="002D71DF">
              <w:t xml:space="preserve"> </w:t>
            </w:r>
            <w:r w:rsidRPr="002D71DF">
              <w:t>improvisation</w:t>
            </w:r>
            <w:r w:rsidR="004C760B" w:rsidRPr="002D71DF">
              <w:t xml:space="preserve"> </w:t>
            </w:r>
            <w:r w:rsidRPr="002D71DF">
              <w:t>before</w:t>
            </w:r>
            <w:r w:rsidR="004C760B" w:rsidRPr="002D71DF">
              <w:t xml:space="preserve"> </w:t>
            </w:r>
            <w:r w:rsidRPr="002D71DF">
              <w:t>each</w:t>
            </w:r>
            <w:r w:rsidR="004C760B" w:rsidRPr="002D71DF">
              <w:t xml:space="preserve"> </w:t>
            </w:r>
            <w:r w:rsidRPr="002D71DF">
              <w:t>group</w:t>
            </w:r>
            <w:r w:rsidR="004C760B" w:rsidRPr="002D71DF">
              <w:t xml:space="preserve"> </w:t>
            </w:r>
            <w:r w:rsidRPr="002D71DF">
              <w:t>shares</w:t>
            </w:r>
            <w:r w:rsidR="004C760B" w:rsidRPr="002D71DF">
              <w:t xml:space="preserve"> </w:t>
            </w:r>
            <w:r w:rsidRPr="002D71DF">
              <w:t>with</w:t>
            </w:r>
            <w:r w:rsidR="004C760B" w:rsidRPr="002D71DF">
              <w:t xml:space="preserve"> </w:t>
            </w:r>
            <w:r w:rsidRPr="002D71DF">
              <w:t>the</w:t>
            </w:r>
            <w:r w:rsidR="004C760B" w:rsidRPr="002D71DF">
              <w:t xml:space="preserve"> </w:t>
            </w:r>
            <w:r w:rsidRPr="002D71DF">
              <w:t>class.</w:t>
            </w:r>
            <w:r w:rsidR="004C760B" w:rsidRPr="002D71DF">
              <w:t xml:space="preserve"> </w:t>
            </w:r>
          </w:p>
          <w:p w14:paraId="43192F21" w14:textId="49938840" w:rsidR="006D0F1C" w:rsidRPr="002D71DF" w:rsidRDefault="006D0F1C" w:rsidP="006D0F1C">
            <w:r w:rsidRPr="002D71DF">
              <w:lastRenderedPageBreak/>
              <w:t>As</w:t>
            </w:r>
            <w:r w:rsidR="004C760B" w:rsidRPr="002D71DF">
              <w:t xml:space="preserve"> </w:t>
            </w:r>
            <w:r w:rsidRPr="002D71DF">
              <w:t>a</w:t>
            </w:r>
            <w:r w:rsidR="004C760B" w:rsidRPr="002D71DF">
              <w:t xml:space="preserve"> </w:t>
            </w:r>
            <w:r w:rsidRPr="002D71DF">
              <w:t>class,</w:t>
            </w:r>
            <w:r w:rsidR="004C760B" w:rsidRPr="002D71DF">
              <w:t xml:space="preserve"> </w:t>
            </w:r>
            <w:r w:rsidRPr="002D71DF">
              <w:t>guide</w:t>
            </w:r>
            <w:r w:rsidR="004C760B" w:rsidRPr="002D71DF">
              <w:t xml:space="preserve"> </w:t>
            </w:r>
            <w:r w:rsidRPr="002D71DF">
              <w:t>student</w:t>
            </w:r>
            <w:r w:rsidR="004C760B" w:rsidRPr="002D71DF">
              <w:t xml:space="preserve"> </w:t>
            </w:r>
            <w:r w:rsidRPr="002D71DF">
              <w:t>reflections</w:t>
            </w:r>
            <w:r w:rsidR="004C760B" w:rsidRPr="002D71DF">
              <w:t xml:space="preserve"> </w:t>
            </w:r>
            <w:r w:rsidRPr="002D71DF">
              <w:t>on</w:t>
            </w:r>
            <w:r w:rsidR="004C760B" w:rsidRPr="002D71DF">
              <w:t xml:space="preserve"> </w:t>
            </w:r>
            <w:r w:rsidRPr="002D71DF">
              <w:t>how</w:t>
            </w:r>
            <w:r w:rsidR="004C760B" w:rsidRPr="002D71DF">
              <w:t xml:space="preserve"> </w:t>
            </w:r>
            <w:r w:rsidRPr="002D71DF">
              <w:t>the</w:t>
            </w:r>
            <w:r w:rsidR="004C760B" w:rsidRPr="002D71DF">
              <w:t xml:space="preserve"> </w:t>
            </w:r>
            <w:r w:rsidRPr="002D71DF">
              <w:t>placement</w:t>
            </w:r>
            <w:r w:rsidR="004C760B" w:rsidRPr="002D71DF">
              <w:t xml:space="preserve"> </w:t>
            </w:r>
            <w:r w:rsidRPr="002D71DF">
              <w:t>of</w:t>
            </w:r>
            <w:r w:rsidR="004C760B" w:rsidRPr="002D71DF">
              <w:t xml:space="preserve"> </w:t>
            </w:r>
            <w:r w:rsidRPr="002D71DF">
              <w:t>the</w:t>
            </w:r>
            <w:r w:rsidR="004C760B" w:rsidRPr="002D71DF">
              <w:t xml:space="preserve"> </w:t>
            </w:r>
            <w:r w:rsidRPr="002D71DF">
              <w:t>essential</w:t>
            </w:r>
            <w:r w:rsidR="004C760B" w:rsidRPr="002D71DF">
              <w:t xml:space="preserve"> </w:t>
            </w:r>
            <w:r w:rsidRPr="002D71DF">
              <w:t>information</w:t>
            </w:r>
            <w:r w:rsidR="004C760B" w:rsidRPr="002D71DF">
              <w:t xml:space="preserve"> </w:t>
            </w:r>
            <w:r w:rsidRPr="002D71DF">
              <w:t>affected</w:t>
            </w:r>
            <w:r w:rsidR="004C760B" w:rsidRPr="002D71DF">
              <w:t xml:space="preserve"> </w:t>
            </w:r>
            <w:r w:rsidRPr="002D71DF">
              <w:t>the</w:t>
            </w:r>
            <w:r w:rsidR="004C760B" w:rsidRPr="002D71DF">
              <w:t xml:space="preserve"> </w:t>
            </w:r>
            <w:r w:rsidRPr="002D71DF">
              <w:t>tension</w:t>
            </w:r>
            <w:r w:rsidR="004C760B" w:rsidRPr="002D71DF">
              <w:t xml:space="preserve"> </w:t>
            </w:r>
            <w:r w:rsidRPr="002D71DF">
              <w:t>and</w:t>
            </w:r>
            <w:r w:rsidR="004C760B" w:rsidRPr="002D71DF">
              <w:t xml:space="preserve"> </w:t>
            </w:r>
            <w:r w:rsidRPr="002D71DF">
              <w:t>stakes</w:t>
            </w:r>
            <w:r w:rsidR="004C760B" w:rsidRPr="002D71DF">
              <w:t xml:space="preserve"> </w:t>
            </w:r>
            <w:r w:rsidRPr="002D71DF">
              <w:t>of</w:t>
            </w:r>
            <w:r w:rsidR="004C760B" w:rsidRPr="002D71DF">
              <w:t xml:space="preserve"> </w:t>
            </w:r>
            <w:r w:rsidRPr="002D71DF">
              <w:t>each</w:t>
            </w:r>
            <w:r w:rsidR="004C760B" w:rsidRPr="002D71DF">
              <w:t xml:space="preserve"> </w:t>
            </w:r>
            <w:r w:rsidRPr="002D71DF">
              <w:t>improvised</w:t>
            </w:r>
            <w:r w:rsidR="004C760B" w:rsidRPr="002D71DF">
              <w:t xml:space="preserve"> </w:t>
            </w:r>
            <w:r w:rsidRPr="002D71DF">
              <w:t>scene.</w:t>
            </w:r>
          </w:p>
          <w:p w14:paraId="34B683D9" w14:textId="0BE6F520" w:rsidR="006D0F1C" w:rsidRPr="002D71DF" w:rsidRDefault="006D0F1C" w:rsidP="006D0F1C">
            <w:pPr>
              <w:rPr>
                <w:b/>
              </w:rPr>
            </w:pPr>
            <w:r w:rsidRPr="002D71DF">
              <w:rPr>
                <w:b/>
              </w:rPr>
              <w:t>Activity</w:t>
            </w:r>
            <w:r w:rsidR="004C760B" w:rsidRPr="002D71DF">
              <w:rPr>
                <w:b/>
              </w:rPr>
              <w:t xml:space="preserve"> </w:t>
            </w:r>
            <w:r w:rsidRPr="002D71DF">
              <w:rPr>
                <w:b/>
              </w:rPr>
              <w:t>2.</w:t>
            </w:r>
            <w:r w:rsidR="00EA3FAF" w:rsidRPr="002D71DF">
              <w:rPr>
                <w:b/>
              </w:rPr>
              <w:t>2</w:t>
            </w:r>
            <w:r w:rsidR="004C760B" w:rsidRPr="002D71DF">
              <w:rPr>
                <w:b/>
              </w:rPr>
              <w:t xml:space="preserve"> </w:t>
            </w:r>
            <w:r w:rsidRPr="002D71DF">
              <w:rPr>
                <w:b/>
              </w:rPr>
              <w:t>–</w:t>
            </w:r>
            <w:r w:rsidR="004C760B" w:rsidRPr="002D71DF">
              <w:rPr>
                <w:b/>
              </w:rPr>
              <w:t xml:space="preserve"> </w:t>
            </w:r>
            <w:r w:rsidRPr="002D71DF">
              <w:rPr>
                <w:b/>
              </w:rPr>
              <w:t>style</w:t>
            </w:r>
            <w:r w:rsidR="004C760B" w:rsidRPr="002D71DF">
              <w:rPr>
                <w:b/>
              </w:rPr>
              <w:t xml:space="preserve"> </w:t>
            </w:r>
            <w:r w:rsidRPr="002D71DF">
              <w:rPr>
                <w:b/>
              </w:rPr>
              <w:t>and</w:t>
            </w:r>
            <w:r w:rsidR="004C760B" w:rsidRPr="002D71DF">
              <w:rPr>
                <w:b/>
              </w:rPr>
              <w:t xml:space="preserve"> </w:t>
            </w:r>
            <w:r w:rsidRPr="002D71DF">
              <w:rPr>
                <w:b/>
              </w:rPr>
              <w:t>form</w:t>
            </w:r>
            <w:r w:rsidR="004C760B" w:rsidRPr="002D71DF">
              <w:rPr>
                <w:b/>
              </w:rPr>
              <w:t xml:space="preserve"> </w:t>
            </w:r>
            <w:r w:rsidRPr="002D71DF">
              <w:rPr>
                <w:b/>
              </w:rPr>
              <w:t>–</w:t>
            </w:r>
            <w:r w:rsidR="004C760B" w:rsidRPr="002D71DF">
              <w:rPr>
                <w:b/>
              </w:rPr>
              <w:t xml:space="preserve"> </w:t>
            </w:r>
            <w:r w:rsidRPr="002D71DF">
              <w:rPr>
                <w:b/>
              </w:rPr>
              <w:t>melodrama</w:t>
            </w:r>
          </w:p>
          <w:p w14:paraId="58ECE018" w14:textId="2ADBF0C3" w:rsidR="006D0F1C" w:rsidRPr="002D71DF" w:rsidRDefault="37C3348F" w:rsidP="001C2BFC">
            <w:r w:rsidRPr="002D71DF">
              <w:t>Share</w:t>
            </w:r>
            <w:r w:rsidR="004C760B" w:rsidRPr="002D71DF">
              <w:t xml:space="preserve"> </w:t>
            </w:r>
            <w:r w:rsidRPr="002D71DF">
              <w:rPr>
                <w:b/>
                <w:bCs/>
              </w:rPr>
              <w:t>slide</w:t>
            </w:r>
            <w:r w:rsidR="004C760B" w:rsidRPr="002D71DF">
              <w:rPr>
                <w:b/>
                <w:bCs/>
              </w:rPr>
              <w:t xml:space="preserve"> </w:t>
            </w:r>
            <w:r w:rsidRPr="002D71DF">
              <w:rPr>
                <w:b/>
                <w:bCs/>
              </w:rPr>
              <w:t>2.</w:t>
            </w:r>
            <w:r w:rsidR="5CFCAEE4" w:rsidRPr="002D71DF">
              <w:rPr>
                <w:b/>
                <w:bCs/>
              </w:rPr>
              <w:t>2</w:t>
            </w:r>
            <w:r w:rsidR="532CD770" w:rsidRPr="002D71DF">
              <w:rPr>
                <w:b/>
                <w:bCs/>
              </w:rPr>
              <w:t>a</w:t>
            </w:r>
            <w:r w:rsidR="004C760B" w:rsidRPr="002D71DF">
              <w:rPr>
                <w:b/>
                <w:bCs/>
              </w:rPr>
              <w:t xml:space="preserve"> </w:t>
            </w:r>
            <w:r w:rsidRPr="002D71DF">
              <w:t>and</w:t>
            </w:r>
            <w:r w:rsidR="004C760B" w:rsidRPr="002D71DF">
              <w:t xml:space="preserve"> </w:t>
            </w:r>
            <w:r w:rsidRPr="002D71DF">
              <w:t>briefly</w:t>
            </w:r>
            <w:r w:rsidR="004C760B" w:rsidRPr="002D71DF">
              <w:t xml:space="preserve"> </w:t>
            </w:r>
            <w:r w:rsidRPr="002D71DF">
              <w:t>introduce</w:t>
            </w:r>
            <w:r w:rsidR="004C760B" w:rsidRPr="002D71DF">
              <w:t xml:space="preserve"> </w:t>
            </w:r>
            <w:r w:rsidRPr="002D71DF">
              <w:t>the</w:t>
            </w:r>
            <w:r w:rsidR="004C760B" w:rsidRPr="002D71DF">
              <w:t xml:space="preserve"> </w:t>
            </w:r>
            <w:r w:rsidRPr="002D71DF">
              <w:t>history</w:t>
            </w:r>
            <w:r w:rsidR="004C760B" w:rsidRPr="002D71DF">
              <w:t xml:space="preserve"> </w:t>
            </w:r>
            <w:r w:rsidRPr="002D71DF">
              <w:t>of</w:t>
            </w:r>
            <w:r w:rsidR="004C760B" w:rsidRPr="002D71DF">
              <w:t xml:space="preserve"> </w:t>
            </w:r>
            <w:r w:rsidRPr="002D71DF">
              <w:t>melodrama</w:t>
            </w:r>
            <w:r w:rsidR="004C760B" w:rsidRPr="002D71DF">
              <w:t xml:space="preserve"> </w:t>
            </w:r>
            <w:r w:rsidRPr="002D71DF">
              <w:t>to</w:t>
            </w:r>
            <w:r w:rsidR="004C760B" w:rsidRPr="002D71DF">
              <w:t xml:space="preserve"> </w:t>
            </w:r>
            <w:r w:rsidRPr="002D71DF">
              <w:t>activate</w:t>
            </w:r>
            <w:r w:rsidR="004C760B" w:rsidRPr="002D71DF">
              <w:t xml:space="preserve"> </w:t>
            </w:r>
            <w:r w:rsidRPr="002D71DF">
              <w:t>students’</w:t>
            </w:r>
            <w:r w:rsidR="004C760B" w:rsidRPr="002D71DF">
              <w:t xml:space="preserve"> </w:t>
            </w:r>
            <w:r w:rsidRPr="002D71DF">
              <w:t>prior</w:t>
            </w:r>
            <w:r w:rsidR="004C760B" w:rsidRPr="002D71DF">
              <w:t xml:space="preserve"> </w:t>
            </w:r>
            <w:r w:rsidRPr="002D71DF">
              <w:t>knowledge</w:t>
            </w:r>
            <w:r w:rsidR="004C760B" w:rsidRPr="002D71DF">
              <w:t xml:space="preserve"> </w:t>
            </w:r>
            <w:r w:rsidRPr="002D71DF">
              <w:t>of</w:t>
            </w:r>
            <w:r w:rsidR="004C760B" w:rsidRPr="002D71DF">
              <w:t xml:space="preserve"> </w:t>
            </w:r>
            <w:r w:rsidRPr="002D71DF">
              <w:t>contemporary</w:t>
            </w:r>
            <w:r w:rsidR="004C760B" w:rsidRPr="002D71DF">
              <w:t xml:space="preserve"> </w:t>
            </w:r>
            <w:r w:rsidRPr="002D71DF">
              <w:t>examples,</w:t>
            </w:r>
            <w:r w:rsidR="004C760B" w:rsidRPr="002D71DF">
              <w:t xml:space="preserve"> </w:t>
            </w:r>
            <w:r w:rsidRPr="002D71DF">
              <w:t>then</w:t>
            </w:r>
            <w:r w:rsidR="004C760B" w:rsidRPr="002D71DF">
              <w:t xml:space="preserve"> </w:t>
            </w:r>
            <w:r w:rsidRPr="002D71DF">
              <w:t>share</w:t>
            </w:r>
            <w:r w:rsidR="004C760B" w:rsidRPr="002D71DF">
              <w:t xml:space="preserve"> </w:t>
            </w:r>
            <w:r w:rsidRPr="002D71DF">
              <w:rPr>
                <w:b/>
                <w:bCs/>
              </w:rPr>
              <w:t>slide</w:t>
            </w:r>
            <w:r w:rsidR="004C760B" w:rsidRPr="002D71DF">
              <w:rPr>
                <w:b/>
                <w:bCs/>
              </w:rPr>
              <w:t xml:space="preserve"> </w:t>
            </w:r>
            <w:r w:rsidRPr="002D71DF">
              <w:rPr>
                <w:b/>
                <w:bCs/>
              </w:rPr>
              <w:t>2.</w:t>
            </w:r>
            <w:r w:rsidR="5CFCAEE4" w:rsidRPr="002D71DF">
              <w:rPr>
                <w:b/>
                <w:bCs/>
              </w:rPr>
              <w:t>2</w:t>
            </w:r>
            <w:r w:rsidRPr="002D71DF">
              <w:rPr>
                <w:b/>
                <w:bCs/>
              </w:rPr>
              <w:t>b</w:t>
            </w:r>
            <w:r w:rsidR="004C760B" w:rsidRPr="002D71DF">
              <w:t xml:space="preserve"> </w:t>
            </w:r>
            <w:r w:rsidRPr="002D71DF">
              <w:t>and</w:t>
            </w:r>
            <w:r w:rsidR="004C760B" w:rsidRPr="002D71DF">
              <w:t xml:space="preserve"> </w:t>
            </w:r>
            <w:r w:rsidRPr="002D71DF">
              <w:t>lead</w:t>
            </w:r>
            <w:r w:rsidR="004C760B" w:rsidRPr="002D71DF">
              <w:t xml:space="preserve"> </w:t>
            </w:r>
            <w:r w:rsidRPr="002D71DF">
              <w:t>a</w:t>
            </w:r>
            <w:r w:rsidR="004C760B" w:rsidRPr="002D71DF">
              <w:t xml:space="preserve"> </w:t>
            </w:r>
            <w:r w:rsidRPr="002D71DF">
              <w:t>discussion</w:t>
            </w:r>
            <w:r w:rsidR="004C760B" w:rsidRPr="002D71DF">
              <w:t xml:space="preserve"> </w:t>
            </w:r>
            <w:r w:rsidRPr="002D71DF">
              <w:t>of</w:t>
            </w:r>
            <w:r w:rsidR="004C760B" w:rsidRPr="002D71DF">
              <w:t xml:space="preserve"> </w:t>
            </w:r>
            <w:r w:rsidRPr="002D71DF">
              <w:t>the</w:t>
            </w:r>
            <w:r w:rsidR="004C760B" w:rsidRPr="002D71DF">
              <w:t xml:space="preserve"> </w:t>
            </w:r>
            <w:r w:rsidRPr="002D71DF">
              <w:t>conventions</w:t>
            </w:r>
            <w:r w:rsidR="004C760B" w:rsidRPr="002D71DF">
              <w:t xml:space="preserve"> </w:t>
            </w:r>
            <w:r w:rsidRPr="002D71DF">
              <w:t>of</w:t>
            </w:r>
            <w:r w:rsidR="004C760B" w:rsidRPr="002D71DF">
              <w:t xml:space="preserve"> </w:t>
            </w:r>
            <w:r w:rsidRPr="002D71DF">
              <w:t>modern</w:t>
            </w:r>
            <w:r w:rsidR="004C760B" w:rsidRPr="002D71DF">
              <w:t xml:space="preserve"> </w:t>
            </w:r>
            <w:r w:rsidRPr="002D71DF">
              <w:t>melodrama</w:t>
            </w:r>
            <w:r w:rsidR="004C760B" w:rsidRPr="002D71DF">
              <w:t xml:space="preserve"> </w:t>
            </w:r>
            <w:r w:rsidRPr="002D71DF">
              <w:t>as</w:t>
            </w:r>
            <w:r w:rsidR="004C760B" w:rsidRPr="002D71DF">
              <w:t xml:space="preserve"> </w:t>
            </w:r>
            <w:r w:rsidRPr="002D71DF">
              <w:t>illustrated</w:t>
            </w:r>
            <w:r w:rsidR="004C760B" w:rsidRPr="002D71DF">
              <w:t xml:space="preserve"> </w:t>
            </w:r>
            <w:r w:rsidRPr="002D71DF">
              <w:t>in</w:t>
            </w:r>
            <w:r w:rsidR="004C760B" w:rsidRPr="002D71DF">
              <w:t xml:space="preserve"> </w:t>
            </w:r>
            <w:r w:rsidRPr="002D71DF">
              <w:t>the</w:t>
            </w:r>
            <w:r w:rsidR="004C760B" w:rsidRPr="002D71DF">
              <w:t xml:space="preserve"> </w:t>
            </w:r>
            <w:r w:rsidRPr="002D71DF">
              <w:t>staged</w:t>
            </w:r>
            <w:r w:rsidR="004C760B" w:rsidRPr="002D71DF">
              <w:t xml:space="preserve"> </w:t>
            </w:r>
            <w:r w:rsidRPr="002D71DF">
              <w:t>moments</w:t>
            </w:r>
            <w:r w:rsidR="004C760B" w:rsidRPr="002D71DF">
              <w:t xml:space="preserve"> </w:t>
            </w:r>
            <w:r w:rsidRPr="002D71DF">
              <w:t>from</w:t>
            </w:r>
            <w:r w:rsidR="004C760B" w:rsidRPr="002D71DF">
              <w:t xml:space="preserve"> </w:t>
            </w:r>
            <w:r w:rsidRPr="002D71DF">
              <w:rPr>
                <w:i/>
                <w:iCs/>
              </w:rPr>
              <w:t>Laila</w:t>
            </w:r>
            <w:r w:rsidR="004C760B" w:rsidRPr="002D71DF">
              <w:rPr>
                <w:i/>
                <w:iCs/>
              </w:rPr>
              <w:t xml:space="preserve"> </w:t>
            </w:r>
            <w:r w:rsidRPr="002D71DF">
              <w:rPr>
                <w:i/>
                <w:iCs/>
              </w:rPr>
              <w:t>is</w:t>
            </w:r>
            <w:r w:rsidR="004C760B" w:rsidRPr="002D71DF">
              <w:rPr>
                <w:i/>
                <w:iCs/>
              </w:rPr>
              <w:t xml:space="preserve"> </w:t>
            </w:r>
            <w:r w:rsidRPr="002D71DF">
              <w:rPr>
                <w:i/>
                <w:iCs/>
              </w:rPr>
              <w:t>Missing</w:t>
            </w:r>
            <w:r w:rsidRPr="002D71DF">
              <w:t>,</w:t>
            </w:r>
            <w:r w:rsidR="004C760B" w:rsidRPr="002D71DF">
              <w:t xml:space="preserve"> </w:t>
            </w:r>
            <w:r w:rsidRPr="002D71DF">
              <w:t>a</w:t>
            </w:r>
            <w:r w:rsidR="004C760B" w:rsidRPr="002D71DF">
              <w:t xml:space="preserve"> </w:t>
            </w:r>
            <w:r w:rsidRPr="002D71DF">
              <w:t>modern</w:t>
            </w:r>
            <w:r w:rsidR="004C760B" w:rsidRPr="002D71DF">
              <w:t xml:space="preserve"> </w:t>
            </w:r>
            <w:r w:rsidRPr="002D71DF">
              <w:t>melodrama</w:t>
            </w:r>
            <w:r w:rsidR="004C760B" w:rsidRPr="002D71DF">
              <w:t xml:space="preserve"> </w:t>
            </w:r>
            <w:r w:rsidRPr="002D71DF">
              <w:t>by</w:t>
            </w:r>
            <w:r w:rsidR="004C760B" w:rsidRPr="002D71DF">
              <w:t xml:space="preserve"> </w:t>
            </w:r>
            <w:r w:rsidRPr="002D71DF">
              <w:t>Bina</w:t>
            </w:r>
            <w:r w:rsidR="004C760B" w:rsidRPr="002D71DF">
              <w:t xml:space="preserve"> </w:t>
            </w:r>
            <w:r w:rsidRPr="002D71DF">
              <w:t>Bhattacharya.</w:t>
            </w:r>
          </w:p>
          <w:p w14:paraId="125DD568" w14:textId="546E36F4" w:rsidR="006D0F1C" w:rsidRPr="002D71DF" w:rsidRDefault="006D0F1C" w:rsidP="001C2BFC">
            <w:pPr>
              <w:pStyle w:val="FeatureBox2"/>
            </w:pPr>
            <w:r w:rsidRPr="002D71DF">
              <w:rPr>
                <w:rStyle w:val="Strong"/>
              </w:rPr>
              <w:t>Teacher</w:t>
            </w:r>
            <w:r w:rsidR="004C760B" w:rsidRPr="002D71DF">
              <w:rPr>
                <w:rStyle w:val="Strong"/>
              </w:rPr>
              <w:t xml:space="preserve"> </w:t>
            </w:r>
            <w:r w:rsidRPr="002D71DF">
              <w:rPr>
                <w:rStyle w:val="Strong"/>
              </w:rPr>
              <w:t>note:</w:t>
            </w:r>
            <w:r w:rsidR="004C760B" w:rsidRPr="002D71DF">
              <w:t xml:space="preserve"> </w:t>
            </w:r>
            <w:hyperlink r:id="rId23" w:anchor=":~:text=Melodrama%20background%20and%20structure%20lesson%20sequence%20(DOCX%2050%20KB)" w:history="1">
              <w:r w:rsidR="007C1ECD" w:rsidRPr="007C1ECD">
                <w:rPr>
                  <w:rStyle w:val="Hyperlink"/>
                </w:rPr>
                <w:t>Melodrama background and structure lesson sequence</w:t>
              </w:r>
            </w:hyperlink>
            <w:r w:rsidR="004C760B" w:rsidRPr="002D71DF">
              <w:t xml:space="preserve"> </w:t>
            </w:r>
            <w:r w:rsidRPr="002D71DF">
              <w:t>may</w:t>
            </w:r>
            <w:r w:rsidR="004C760B" w:rsidRPr="002D71DF">
              <w:t xml:space="preserve"> </w:t>
            </w:r>
            <w:r w:rsidRPr="002D71DF">
              <w:t>be</w:t>
            </w:r>
            <w:r w:rsidR="004C760B" w:rsidRPr="002D71DF">
              <w:t xml:space="preserve"> </w:t>
            </w:r>
            <w:r w:rsidRPr="002D71DF">
              <w:t>helpful</w:t>
            </w:r>
            <w:r w:rsidR="004C760B" w:rsidRPr="002D71DF">
              <w:t xml:space="preserve"> </w:t>
            </w:r>
            <w:r w:rsidRPr="002D71DF">
              <w:t>in</w:t>
            </w:r>
            <w:r w:rsidR="004C760B" w:rsidRPr="002D71DF">
              <w:t xml:space="preserve"> </w:t>
            </w:r>
            <w:r w:rsidRPr="002D71DF">
              <w:t>further</w:t>
            </w:r>
            <w:r w:rsidR="004C760B" w:rsidRPr="002D71DF">
              <w:t xml:space="preserve"> </w:t>
            </w:r>
            <w:r w:rsidRPr="002D71DF">
              <w:t>guiding</w:t>
            </w:r>
            <w:r w:rsidR="004C760B" w:rsidRPr="002D71DF">
              <w:t xml:space="preserve"> </w:t>
            </w:r>
            <w:r w:rsidRPr="002D71DF">
              <w:t>student</w:t>
            </w:r>
            <w:r w:rsidR="004C760B" w:rsidRPr="002D71DF">
              <w:t xml:space="preserve"> </w:t>
            </w:r>
            <w:r w:rsidRPr="002D71DF">
              <w:t>discussion</w:t>
            </w:r>
            <w:r w:rsidR="004C760B" w:rsidRPr="002D71DF">
              <w:t xml:space="preserve"> </w:t>
            </w:r>
            <w:r w:rsidRPr="002D71DF">
              <w:t>and</w:t>
            </w:r>
            <w:r w:rsidR="004C760B" w:rsidRPr="002D71DF">
              <w:t xml:space="preserve"> </w:t>
            </w:r>
            <w:r w:rsidRPr="002D71DF">
              <w:t>offering</w:t>
            </w:r>
            <w:r w:rsidR="004C760B" w:rsidRPr="002D71DF">
              <w:t xml:space="preserve"> </w:t>
            </w:r>
            <w:r w:rsidRPr="002D71DF">
              <w:t>explicit</w:t>
            </w:r>
            <w:r w:rsidR="004C760B" w:rsidRPr="002D71DF">
              <w:t xml:space="preserve"> </w:t>
            </w:r>
            <w:r w:rsidRPr="002D71DF">
              <w:t>definitions</w:t>
            </w:r>
            <w:r w:rsidR="004C760B" w:rsidRPr="002D71DF">
              <w:t xml:space="preserve"> </w:t>
            </w:r>
            <w:r w:rsidRPr="002D71DF">
              <w:t>of</w:t>
            </w:r>
            <w:r w:rsidR="004C760B" w:rsidRPr="002D71DF">
              <w:t xml:space="preserve"> </w:t>
            </w:r>
            <w:r w:rsidRPr="002D71DF">
              <w:t>new</w:t>
            </w:r>
            <w:r w:rsidR="004C760B" w:rsidRPr="002D71DF">
              <w:t xml:space="preserve"> </w:t>
            </w:r>
            <w:r w:rsidRPr="002D71DF">
              <w:t>melodrama</w:t>
            </w:r>
            <w:r w:rsidR="004C760B" w:rsidRPr="002D71DF">
              <w:t xml:space="preserve"> </w:t>
            </w:r>
            <w:r w:rsidRPr="002D71DF">
              <w:t>knowledge</w:t>
            </w:r>
            <w:r w:rsidR="004C760B" w:rsidRPr="002D71DF">
              <w:t xml:space="preserve"> </w:t>
            </w:r>
            <w:r w:rsidRPr="002D71DF">
              <w:t>and</w:t>
            </w:r>
            <w:r w:rsidR="004C760B" w:rsidRPr="002D71DF">
              <w:t xml:space="preserve"> </w:t>
            </w:r>
            <w:r w:rsidRPr="002D71DF">
              <w:t>vocabulary.</w:t>
            </w:r>
          </w:p>
          <w:p w14:paraId="34D0C4B5" w14:textId="79E5C36A" w:rsidR="006D0F1C" w:rsidRPr="002D71DF" w:rsidRDefault="37C3348F" w:rsidP="00BA3E06">
            <w:r w:rsidRPr="002D71DF">
              <w:t>In</w:t>
            </w:r>
            <w:r w:rsidR="004C760B" w:rsidRPr="002D71DF">
              <w:t xml:space="preserve"> </w:t>
            </w:r>
            <w:r w:rsidRPr="002D71DF">
              <w:t>groups</w:t>
            </w:r>
            <w:r w:rsidR="004C760B" w:rsidRPr="002D71DF">
              <w:t xml:space="preserve"> </w:t>
            </w:r>
            <w:r w:rsidRPr="002D71DF">
              <w:t>of</w:t>
            </w:r>
            <w:r w:rsidR="004C760B" w:rsidRPr="002D71DF">
              <w:t xml:space="preserve"> </w:t>
            </w:r>
            <w:r w:rsidRPr="002D71DF">
              <w:t>3,</w:t>
            </w:r>
            <w:r w:rsidR="004C760B" w:rsidRPr="002D71DF">
              <w:t xml:space="preserve"> </w:t>
            </w:r>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allocate</w:t>
            </w:r>
            <w:r w:rsidR="004C760B" w:rsidRPr="002D71DF">
              <w:t xml:space="preserve"> </w:t>
            </w:r>
            <w:r w:rsidRPr="002D71DF">
              <w:t>the</w:t>
            </w:r>
            <w:r w:rsidR="004C760B" w:rsidRPr="002D71DF">
              <w:t xml:space="preserve"> </w:t>
            </w:r>
            <w:r w:rsidRPr="002D71DF">
              <w:t>roles</w:t>
            </w:r>
            <w:r w:rsidR="004C760B" w:rsidRPr="002D71DF">
              <w:t xml:space="preserve"> </w:t>
            </w:r>
            <w:r w:rsidRPr="002D71DF">
              <w:t>of</w:t>
            </w:r>
            <w:r w:rsidR="004C760B" w:rsidRPr="002D71DF">
              <w:t xml:space="preserve"> </w:t>
            </w:r>
            <w:r w:rsidRPr="002D71DF">
              <w:t>the</w:t>
            </w:r>
            <w:r w:rsidR="004C760B" w:rsidRPr="002D71DF">
              <w:t xml:space="preserve"> </w:t>
            </w:r>
            <w:r w:rsidRPr="002D71DF">
              <w:t>melodrama</w:t>
            </w:r>
            <w:r w:rsidR="004C760B" w:rsidRPr="002D71DF">
              <w:t xml:space="preserve"> </w:t>
            </w:r>
            <w:r w:rsidRPr="002D71DF">
              <w:t>stock</w:t>
            </w:r>
            <w:r w:rsidR="004C760B" w:rsidRPr="002D71DF">
              <w:t xml:space="preserve"> </w:t>
            </w:r>
            <w:r w:rsidRPr="002D71DF">
              <w:t>characters:</w:t>
            </w:r>
            <w:r w:rsidR="004C760B" w:rsidRPr="002D71DF">
              <w:t xml:space="preserve"> </w:t>
            </w:r>
            <w:r w:rsidRPr="002D71DF">
              <w:t>the</w:t>
            </w:r>
            <w:r w:rsidR="004C760B" w:rsidRPr="002D71DF">
              <w:t xml:space="preserve"> </w:t>
            </w:r>
            <w:r w:rsidRPr="002D71DF">
              <w:t>hero,</w:t>
            </w:r>
            <w:r w:rsidR="004C760B" w:rsidRPr="002D71DF">
              <w:t xml:space="preserve"> </w:t>
            </w:r>
            <w:r w:rsidRPr="002D71DF">
              <w:t>the</w:t>
            </w:r>
            <w:r w:rsidR="004C760B" w:rsidRPr="002D71DF">
              <w:t xml:space="preserve"> </w:t>
            </w:r>
            <w:r w:rsidRPr="002D71DF">
              <w:t>villain</w:t>
            </w:r>
            <w:r w:rsidR="004C760B" w:rsidRPr="002D71DF">
              <w:t xml:space="preserve"> </w:t>
            </w:r>
            <w:r w:rsidRPr="002D71DF">
              <w:t>and</w:t>
            </w:r>
            <w:r w:rsidR="004C760B" w:rsidRPr="002D71DF">
              <w:t xml:space="preserve"> </w:t>
            </w:r>
            <w:r w:rsidRPr="002D71DF">
              <w:t>the</w:t>
            </w:r>
            <w:r w:rsidR="004C760B" w:rsidRPr="002D71DF">
              <w:t xml:space="preserve"> </w:t>
            </w:r>
            <w:r w:rsidRPr="002D71DF">
              <w:t>heroine.</w:t>
            </w:r>
            <w:r w:rsidR="004C760B" w:rsidRPr="002D71DF">
              <w:t xml:space="preserve"> </w:t>
            </w:r>
            <w:r w:rsidRPr="002D71DF">
              <w:t>Using</w:t>
            </w:r>
            <w:r w:rsidR="004C760B" w:rsidRPr="002D71DF">
              <w:t xml:space="preserve"> </w:t>
            </w:r>
            <w:r w:rsidRPr="002D71DF">
              <w:t>these</w:t>
            </w:r>
            <w:r w:rsidR="004C760B" w:rsidRPr="002D71DF">
              <w:t xml:space="preserve"> </w:t>
            </w:r>
            <w:r w:rsidRPr="002D71DF">
              <w:t>3</w:t>
            </w:r>
            <w:r w:rsidR="004C760B" w:rsidRPr="002D71DF">
              <w:t xml:space="preserve"> </w:t>
            </w:r>
            <w:r w:rsidRPr="002D71DF">
              <w:t>stock</w:t>
            </w:r>
            <w:r w:rsidR="004C760B" w:rsidRPr="002D71DF">
              <w:t xml:space="preserve"> </w:t>
            </w:r>
            <w:r w:rsidRPr="002D71DF">
              <w:t>characters,</w:t>
            </w:r>
            <w:r w:rsidR="004C760B" w:rsidRPr="002D71DF">
              <w:t xml:space="preserve"> </w:t>
            </w:r>
            <w:r w:rsidRPr="002D71DF">
              <w:t>ask</w:t>
            </w:r>
            <w:r w:rsidR="004C760B" w:rsidRPr="002D71DF">
              <w:t xml:space="preserve"> </w:t>
            </w:r>
            <w:r w:rsidRPr="002D71DF">
              <w:t>each</w:t>
            </w:r>
            <w:r w:rsidR="004C760B" w:rsidRPr="002D71DF">
              <w:t xml:space="preserve"> </w:t>
            </w:r>
            <w:r w:rsidRPr="002D71DF">
              <w:t>group</w:t>
            </w:r>
            <w:r w:rsidR="004C760B" w:rsidRPr="002D71DF">
              <w:t xml:space="preserve"> </w:t>
            </w:r>
            <w:r w:rsidRPr="002D71DF">
              <w:t>to</w:t>
            </w:r>
            <w:r w:rsidR="004C760B" w:rsidRPr="002D71DF">
              <w:t xml:space="preserve"> </w:t>
            </w:r>
            <w:r w:rsidRPr="002D71DF">
              <w:t>create</w:t>
            </w:r>
            <w:r w:rsidR="004C760B" w:rsidRPr="002D71DF">
              <w:t xml:space="preserve"> </w:t>
            </w:r>
            <w:r w:rsidRPr="002D71DF">
              <w:t>3</w:t>
            </w:r>
            <w:r w:rsidR="004C760B" w:rsidRPr="002D71DF">
              <w:t xml:space="preserve"> </w:t>
            </w:r>
            <w:r w:rsidRPr="002D71DF">
              <w:t>tableaux</w:t>
            </w:r>
            <w:r w:rsidR="004C760B" w:rsidRPr="002D71DF">
              <w:t xml:space="preserve"> </w:t>
            </w:r>
            <w:r w:rsidRPr="002D71DF">
              <w:t>that</w:t>
            </w:r>
            <w:r w:rsidR="004C760B" w:rsidRPr="002D71DF">
              <w:t xml:space="preserve"> </w:t>
            </w:r>
            <w:r w:rsidRPr="002D71DF">
              <w:t>use</w:t>
            </w:r>
            <w:r w:rsidR="004C760B" w:rsidRPr="002D71DF">
              <w:t xml:space="preserve"> </w:t>
            </w:r>
            <w:r w:rsidRPr="002D71DF">
              <w:t>the</w:t>
            </w:r>
            <w:r w:rsidR="004C760B" w:rsidRPr="002D71DF">
              <w:t xml:space="preserve"> </w:t>
            </w:r>
            <w:r w:rsidRPr="002D71DF">
              <w:t>melodramatic</w:t>
            </w:r>
            <w:r w:rsidR="004C760B" w:rsidRPr="002D71DF">
              <w:t xml:space="preserve"> </w:t>
            </w:r>
            <w:r w:rsidRPr="002D71DF">
              <w:t>structure</w:t>
            </w:r>
            <w:r w:rsidR="004C760B" w:rsidRPr="002D71DF">
              <w:t xml:space="preserve"> </w:t>
            </w:r>
            <w:r w:rsidRPr="002D71DF">
              <w:t>of</w:t>
            </w:r>
            <w:r w:rsidR="004C760B" w:rsidRPr="002D71DF">
              <w:t xml:space="preserve"> </w:t>
            </w:r>
            <w:r w:rsidRPr="002D71DF">
              <w:t>provocation,</w:t>
            </w:r>
            <w:r w:rsidR="004C760B" w:rsidRPr="002D71DF">
              <w:t xml:space="preserve"> </w:t>
            </w:r>
            <w:r w:rsidRPr="002D71DF">
              <w:t>pang</w:t>
            </w:r>
            <w:r w:rsidR="004C760B" w:rsidRPr="002D71DF">
              <w:t xml:space="preserve"> </w:t>
            </w:r>
            <w:r w:rsidRPr="002D71DF">
              <w:t>and</w:t>
            </w:r>
            <w:r w:rsidR="004C760B" w:rsidRPr="002D71DF">
              <w:t xml:space="preserve"> </w:t>
            </w:r>
            <w:r w:rsidRPr="002D71DF">
              <w:t>punishment.</w:t>
            </w:r>
            <w:r w:rsidR="004C760B" w:rsidRPr="002D71DF">
              <w:t xml:space="preserve"> </w:t>
            </w:r>
            <w:r w:rsidRPr="002D71DF">
              <w:t>Ask</w:t>
            </w:r>
            <w:r w:rsidR="004C760B" w:rsidRPr="002D71DF">
              <w:t xml:space="preserve"> </w:t>
            </w:r>
            <w:r w:rsidRPr="002D71DF">
              <w:t>each</w:t>
            </w:r>
            <w:r w:rsidR="004C760B" w:rsidRPr="002D71DF">
              <w:t xml:space="preserve"> </w:t>
            </w:r>
            <w:r w:rsidRPr="002D71DF">
              <w:t>group</w:t>
            </w:r>
            <w:r w:rsidR="004C760B" w:rsidRPr="002D71DF">
              <w:t xml:space="preserve"> </w:t>
            </w:r>
            <w:r w:rsidRPr="002D71DF">
              <w:t>to</w:t>
            </w:r>
            <w:r w:rsidR="004C760B" w:rsidRPr="002D71DF">
              <w:t xml:space="preserve"> </w:t>
            </w:r>
            <w:r w:rsidRPr="002D71DF">
              <w:t>share</w:t>
            </w:r>
            <w:r w:rsidR="004C760B" w:rsidRPr="002D71DF">
              <w:t xml:space="preserve"> </w:t>
            </w:r>
            <w:r w:rsidRPr="002D71DF">
              <w:t>their</w:t>
            </w:r>
            <w:r w:rsidR="004C760B" w:rsidRPr="002D71DF">
              <w:t xml:space="preserve"> </w:t>
            </w:r>
            <w:r w:rsidRPr="002D71DF">
              <w:t>tableaux</w:t>
            </w:r>
            <w:r w:rsidR="004C760B" w:rsidRPr="002D71DF">
              <w:t xml:space="preserve"> </w:t>
            </w:r>
            <w:r w:rsidRPr="002D71DF">
              <w:t>as</w:t>
            </w:r>
            <w:r w:rsidR="004C760B" w:rsidRPr="002D71DF">
              <w:t xml:space="preserve"> </w:t>
            </w:r>
            <w:r w:rsidRPr="002D71DF">
              <w:t>the</w:t>
            </w:r>
            <w:r w:rsidR="004C760B" w:rsidRPr="002D71DF">
              <w:t xml:space="preserve"> </w:t>
            </w:r>
            <w:r w:rsidRPr="002D71DF">
              <w:t>audience</w:t>
            </w:r>
            <w:r w:rsidR="004C760B" w:rsidRPr="002D71DF">
              <w:t xml:space="preserve"> </w:t>
            </w:r>
            <w:r w:rsidRPr="002D71DF">
              <w:t>identifies</w:t>
            </w:r>
            <w:r w:rsidR="004C760B" w:rsidRPr="002D71DF">
              <w:t xml:space="preserve"> </w:t>
            </w:r>
            <w:r w:rsidRPr="002D71DF">
              <w:t>each</w:t>
            </w:r>
            <w:r w:rsidR="004C760B" w:rsidRPr="002D71DF">
              <w:t xml:space="preserve"> </w:t>
            </w:r>
            <w:r w:rsidRPr="002D71DF">
              <w:t>stock</w:t>
            </w:r>
            <w:r w:rsidR="004C760B" w:rsidRPr="002D71DF">
              <w:t xml:space="preserve"> </w:t>
            </w:r>
            <w:r w:rsidRPr="002D71DF">
              <w:t>character.</w:t>
            </w:r>
          </w:p>
          <w:p w14:paraId="481729FF" w14:textId="6AB86707" w:rsidR="006D0F1C" w:rsidRPr="002D71DF" w:rsidRDefault="006D0F1C" w:rsidP="006D0F1C">
            <w:pPr>
              <w:pStyle w:val="FeatureBox4"/>
            </w:pPr>
            <w:r w:rsidRPr="002D71DF">
              <w:rPr>
                <w:b/>
                <w:bCs/>
              </w:rPr>
              <w:t>Differentiation:</w:t>
            </w:r>
            <w:r w:rsidR="004C760B" w:rsidRPr="002D71DF">
              <w:t xml:space="preserve"> </w:t>
            </w:r>
            <w:r w:rsidRPr="002D71DF">
              <w:t>some</w:t>
            </w:r>
            <w:r w:rsidR="004C760B" w:rsidRPr="002D71DF">
              <w:t xml:space="preserve"> </w:t>
            </w:r>
            <w:r w:rsidRPr="002D71DF">
              <w:t>students</w:t>
            </w:r>
            <w:r w:rsidR="004C760B" w:rsidRPr="002D71DF">
              <w:t xml:space="preserve"> </w:t>
            </w:r>
            <w:r w:rsidRPr="002D71DF">
              <w:t>may</w:t>
            </w:r>
            <w:r w:rsidR="004C760B" w:rsidRPr="002D71DF">
              <w:t xml:space="preserve"> </w:t>
            </w:r>
            <w:r w:rsidRPr="002D71DF">
              <w:t>benefit</w:t>
            </w:r>
            <w:r w:rsidR="004C760B" w:rsidRPr="002D71DF">
              <w:t xml:space="preserve"> </w:t>
            </w:r>
            <w:r w:rsidRPr="002D71DF">
              <w:t>from</w:t>
            </w:r>
            <w:r w:rsidR="004C760B" w:rsidRPr="002D71DF">
              <w:t xml:space="preserve"> </w:t>
            </w:r>
            <w:r w:rsidRPr="002D71DF">
              <w:t>the</w:t>
            </w:r>
            <w:r w:rsidR="004C760B" w:rsidRPr="002D71DF">
              <w:t xml:space="preserve"> </w:t>
            </w:r>
            <w:r w:rsidRPr="002D71DF">
              <w:t>opportunity</w:t>
            </w:r>
            <w:r w:rsidR="004C760B" w:rsidRPr="002D71DF">
              <w:t xml:space="preserve"> </w:t>
            </w:r>
            <w:r w:rsidRPr="002D71DF">
              <w:t>to</w:t>
            </w:r>
            <w:r w:rsidR="004C760B" w:rsidRPr="002D71DF">
              <w:t xml:space="preserve"> </w:t>
            </w:r>
            <w:r w:rsidRPr="002D71DF">
              <w:t>devise</w:t>
            </w:r>
            <w:r w:rsidR="004C760B" w:rsidRPr="002D71DF">
              <w:t xml:space="preserve"> </w:t>
            </w:r>
            <w:r w:rsidRPr="002D71DF">
              <w:t>a</w:t>
            </w:r>
            <w:r w:rsidR="004C760B" w:rsidRPr="002D71DF">
              <w:t xml:space="preserve"> </w:t>
            </w:r>
            <w:r w:rsidRPr="002D71DF">
              <w:t>longer</w:t>
            </w:r>
            <w:r w:rsidR="004C760B" w:rsidRPr="002D71DF">
              <w:t xml:space="preserve"> </w:t>
            </w:r>
            <w:r w:rsidRPr="002D71DF">
              <w:t>melodramatic</w:t>
            </w:r>
            <w:r w:rsidR="004C760B" w:rsidRPr="002D71DF">
              <w:t xml:space="preserve"> </w:t>
            </w:r>
            <w:r w:rsidRPr="002D71DF">
              <w:t>scene</w:t>
            </w:r>
            <w:r w:rsidR="004C760B" w:rsidRPr="002D71DF">
              <w:t xml:space="preserve"> </w:t>
            </w:r>
            <w:r w:rsidRPr="002D71DF">
              <w:t>using</w:t>
            </w:r>
            <w:r w:rsidR="004C760B" w:rsidRPr="002D71DF">
              <w:t xml:space="preserve"> </w:t>
            </w:r>
            <w:r w:rsidRPr="002D71DF">
              <w:t>the</w:t>
            </w:r>
            <w:r w:rsidR="004C760B" w:rsidRPr="002D71DF">
              <w:t xml:space="preserve"> </w:t>
            </w:r>
            <w:r w:rsidRPr="002D71DF">
              <w:t>stock</w:t>
            </w:r>
            <w:r w:rsidR="004C760B" w:rsidRPr="002D71DF">
              <w:t xml:space="preserve"> </w:t>
            </w:r>
            <w:r w:rsidRPr="002D71DF">
              <w:t>characters,</w:t>
            </w:r>
            <w:r w:rsidR="004C760B" w:rsidRPr="002D71DF">
              <w:t xml:space="preserve"> </w:t>
            </w:r>
            <w:r w:rsidRPr="002D71DF">
              <w:t>3Ps</w:t>
            </w:r>
            <w:r w:rsidR="004C760B" w:rsidRPr="002D71DF">
              <w:t xml:space="preserve"> </w:t>
            </w:r>
            <w:r w:rsidRPr="002D71DF">
              <w:t>structure</w:t>
            </w:r>
            <w:r w:rsidR="004C760B" w:rsidRPr="002D71DF">
              <w:t xml:space="preserve"> </w:t>
            </w:r>
            <w:r w:rsidRPr="002D71DF">
              <w:t>and</w:t>
            </w:r>
            <w:r w:rsidR="004C760B" w:rsidRPr="002D71DF">
              <w:t xml:space="preserve"> </w:t>
            </w:r>
            <w:r w:rsidRPr="002D71DF">
              <w:t>the</w:t>
            </w:r>
            <w:r w:rsidR="004C760B" w:rsidRPr="002D71DF">
              <w:t xml:space="preserve"> </w:t>
            </w:r>
            <w:r w:rsidRPr="002D71DF">
              <w:t>inclusion</w:t>
            </w:r>
            <w:r w:rsidR="004C760B" w:rsidRPr="002D71DF">
              <w:t xml:space="preserve"> </w:t>
            </w:r>
            <w:r w:rsidRPr="002D71DF">
              <w:t>of</w:t>
            </w:r>
            <w:r w:rsidR="004C760B" w:rsidRPr="002D71DF">
              <w:t xml:space="preserve"> </w:t>
            </w:r>
            <w:r w:rsidRPr="002D71DF">
              <w:t>sound</w:t>
            </w:r>
            <w:r w:rsidR="004C760B" w:rsidRPr="002D71DF">
              <w:t xml:space="preserve"> </w:t>
            </w:r>
            <w:r w:rsidRPr="002D71DF">
              <w:t>and/or</w:t>
            </w:r>
            <w:r w:rsidR="004C760B" w:rsidRPr="002D71DF">
              <w:t xml:space="preserve"> </w:t>
            </w:r>
            <w:r w:rsidRPr="002D71DF">
              <w:t>technologies</w:t>
            </w:r>
            <w:r w:rsidR="004C760B" w:rsidRPr="002D71DF">
              <w:t xml:space="preserve"> </w:t>
            </w:r>
            <w:r w:rsidRPr="002D71DF">
              <w:t>to</w:t>
            </w:r>
            <w:r w:rsidR="004C760B" w:rsidRPr="002D71DF">
              <w:t xml:space="preserve"> </w:t>
            </w:r>
            <w:r w:rsidRPr="002D71DF">
              <w:t>engage</w:t>
            </w:r>
            <w:r w:rsidR="004C760B" w:rsidRPr="002D71DF">
              <w:t xml:space="preserve"> </w:t>
            </w:r>
            <w:r w:rsidRPr="002D71DF">
              <w:t>the</w:t>
            </w:r>
            <w:r w:rsidR="004C760B" w:rsidRPr="002D71DF">
              <w:t xml:space="preserve"> </w:t>
            </w:r>
            <w:r w:rsidRPr="002D71DF">
              <w:lastRenderedPageBreak/>
              <w:t>audience.</w:t>
            </w:r>
            <w:r w:rsidR="004C760B" w:rsidRPr="002D71DF">
              <w:t xml:space="preserve"> </w:t>
            </w:r>
          </w:p>
          <w:p w14:paraId="3BB2F819" w14:textId="3BD4144B" w:rsidR="006D0F1C" w:rsidRPr="002D71DF" w:rsidRDefault="006D0F1C" w:rsidP="006D0F1C">
            <w:pPr>
              <w:rPr>
                <w:b/>
                <w:bCs/>
              </w:rPr>
            </w:pPr>
            <w:r w:rsidRPr="002D71DF">
              <w:rPr>
                <w:b/>
                <w:bCs/>
              </w:rPr>
              <w:t>Activity</w:t>
            </w:r>
            <w:r w:rsidR="004C760B" w:rsidRPr="002D71DF">
              <w:rPr>
                <w:b/>
                <w:bCs/>
              </w:rPr>
              <w:t xml:space="preserve"> </w:t>
            </w:r>
            <w:r w:rsidRPr="002D71DF">
              <w:rPr>
                <w:b/>
                <w:bCs/>
              </w:rPr>
              <w:t>2.</w:t>
            </w:r>
            <w:r w:rsidR="00EA3FAF" w:rsidRPr="002D71DF">
              <w:rPr>
                <w:b/>
                <w:bCs/>
              </w:rPr>
              <w:t>3</w:t>
            </w:r>
            <w:r w:rsidR="004C760B" w:rsidRPr="002D71DF">
              <w:t xml:space="preserve"> </w:t>
            </w:r>
            <w:r w:rsidRPr="002D71DF">
              <w:rPr>
                <w:b/>
                <w:bCs/>
              </w:rPr>
              <w:t>–</w:t>
            </w:r>
            <w:r w:rsidR="004C760B" w:rsidRPr="002D71DF">
              <w:rPr>
                <w:b/>
                <w:bCs/>
              </w:rPr>
              <w:t xml:space="preserve"> </w:t>
            </w:r>
            <w:r w:rsidRPr="002D71DF">
              <w:rPr>
                <w:b/>
                <w:bCs/>
              </w:rPr>
              <w:t>scene</w:t>
            </w:r>
            <w:r w:rsidR="004C760B" w:rsidRPr="002D71DF">
              <w:rPr>
                <w:b/>
                <w:bCs/>
              </w:rPr>
              <w:t xml:space="preserve"> </w:t>
            </w:r>
            <w:r w:rsidRPr="002D71DF">
              <w:rPr>
                <w:b/>
                <w:bCs/>
              </w:rPr>
              <w:t>breakdown</w:t>
            </w:r>
          </w:p>
          <w:p w14:paraId="5BE4B677" w14:textId="56B19932" w:rsidR="006D0F1C" w:rsidRPr="002D71DF" w:rsidRDefault="006D0F1C" w:rsidP="006D0F1C">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form</w:t>
            </w:r>
            <w:r w:rsidR="004C760B" w:rsidRPr="002D71DF">
              <w:t xml:space="preserve"> </w:t>
            </w:r>
            <w:r w:rsidRPr="002D71DF">
              <w:t>small</w:t>
            </w:r>
            <w:r w:rsidR="004C760B" w:rsidRPr="002D71DF">
              <w:t xml:space="preserve"> </w:t>
            </w:r>
            <w:r w:rsidRPr="002D71DF">
              <w:t>groups</w:t>
            </w:r>
            <w:r w:rsidR="004C760B" w:rsidRPr="002D71DF">
              <w:t xml:space="preserve"> </w:t>
            </w:r>
            <w:r w:rsidRPr="002D71DF">
              <w:t>and</w:t>
            </w:r>
            <w:r w:rsidR="004C760B" w:rsidRPr="002D71DF">
              <w:t xml:space="preserve"> </w:t>
            </w:r>
            <w:r w:rsidRPr="002D71DF">
              <w:t>allocate</w:t>
            </w:r>
            <w:r w:rsidR="004C760B" w:rsidRPr="002D71DF">
              <w:t xml:space="preserve"> </w:t>
            </w:r>
            <w:r w:rsidRPr="002D71DF">
              <w:t>each</w:t>
            </w:r>
            <w:r w:rsidR="004C760B" w:rsidRPr="002D71DF">
              <w:t xml:space="preserve"> </w:t>
            </w:r>
            <w:r w:rsidR="0045392B">
              <w:t xml:space="preserve">group </w:t>
            </w:r>
            <w:r w:rsidRPr="002D71DF">
              <w:t>one</w:t>
            </w:r>
            <w:r w:rsidR="004C760B" w:rsidRPr="002D71DF">
              <w:t xml:space="preserve"> </w:t>
            </w:r>
            <w:r w:rsidRPr="002D71DF">
              <w:t>scene</w:t>
            </w:r>
            <w:r w:rsidR="004C760B" w:rsidRPr="002D71DF">
              <w:t xml:space="preserve"> </w:t>
            </w:r>
            <w:r w:rsidRPr="002D71DF">
              <w:t>from</w:t>
            </w:r>
            <w:r w:rsidR="004C760B" w:rsidRPr="002D71DF">
              <w:t xml:space="preserve"> </w:t>
            </w:r>
            <w:r w:rsidRPr="002D71DF">
              <w:t>the</w:t>
            </w:r>
            <w:r w:rsidR="004C760B" w:rsidRPr="002D71DF">
              <w:t xml:space="preserve"> </w:t>
            </w:r>
            <w:r w:rsidRPr="002D71DF">
              <w:t>synopsis</w:t>
            </w:r>
            <w:r w:rsidR="004C760B" w:rsidRPr="002D71DF">
              <w:t xml:space="preserve"> </w:t>
            </w:r>
            <w:r w:rsidRPr="002D71DF">
              <w:t>of</w:t>
            </w:r>
            <w:r w:rsidR="004C760B" w:rsidRPr="002D71DF">
              <w:t xml:space="preserve"> </w:t>
            </w:r>
            <w:r w:rsidRPr="002D71DF">
              <w:t>scenes</w:t>
            </w:r>
            <w:r w:rsidR="004C760B" w:rsidRPr="002D71DF">
              <w:t xml:space="preserve"> </w:t>
            </w:r>
            <w:r w:rsidRPr="002D71DF">
              <w:t>on</w:t>
            </w:r>
            <w:r w:rsidR="004C760B" w:rsidRPr="002D71DF">
              <w:t xml:space="preserve"> </w:t>
            </w:r>
            <w:r w:rsidRPr="002D71DF">
              <w:t>page</w:t>
            </w:r>
            <w:r w:rsidR="004C760B" w:rsidRPr="002D71DF">
              <w:t xml:space="preserve"> </w:t>
            </w:r>
            <w:r w:rsidRPr="002D71DF">
              <w:t>7</w:t>
            </w:r>
            <w:r w:rsidR="004C760B" w:rsidRPr="002D71DF">
              <w:t xml:space="preserve"> </w:t>
            </w:r>
            <w:r w:rsidRPr="002D71DF">
              <w:t>of</w:t>
            </w:r>
            <w:r w:rsidR="004C760B" w:rsidRPr="002D71DF">
              <w:t xml:space="preserve"> </w:t>
            </w:r>
            <w:r w:rsidRPr="002D71DF">
              <w:rPr>
                <w:i/>
                <w:iCs/>
              </w:rPr>
              <w:t>Laila</w:t>
            </w:r>
            <w:r w:rsidR="004C760B" w:rsidRPr="002D71DF">
              <w:rPr>
                <w:i/>
                <w:iCs/>
              </w:rPr>
              <w:t xml:space="preserve"> </w:t>
            </w:r>
            <w:r w:rsidRPr="002D71DF">
              <w:rPr>
                <w:i/>
                <w:iCs/>
              </w:rPr>
              <w:t>is</w:t>
            </w:r>
            <w:r w:rsidR="004C760B" w:rsidRPr="002D71DF">
              <w:rPr>
                <w:i/>
                <w:iCs/>
              </w:rPr>
              <w:t xml:space="preserve"> </w:t>
            </w:r>
            <w:r w:rsidRPr="002D71DF">
              <w:rPr>
                <w:i/>
                <w:iCs/>
              </w:rPr>
              <w:t>Missing</w:t>
            </w:r>
            <w:r w:rsidRPr="002D71DF">
              <w:t>.</w:t>
            </w:r>
            <w:r w:rsidR="004C760B" w:rsidRPr="002D71DF">
              <w:t xml:space="preserve"> </w:t>
            </w:r>
            <w:r w:rsidRPr="002D71DF">
              <w:t>Ask</w:t>
            </w:r>
            <w:r w:rsidR="004C760B" w:rsidRPr="002D71DF">
              <w:t xml:space="preserve"> </w:t>
            </w:r>
            <w:r w:rsidRPr="002D71DF">
              <w:t>each</w:t>
            </w:r>
            <w:r w:rsidR="004C760B" w:rsidRPr="002D71DF">
              <w:t xml:space="preserve"> </w:t>
            </w:r>
            <w:r w:rsidRPr="002D71DF">
              <w:t>group</w:t>
            </w:r>
            <w:r w:rsidR="004C760B" w:rsidRPr="002D71DF">
              <w:t xml:space="preserve"> </w:t>
            </w:r>
            <w:r w:rsidRPr="002D71DF">
              <w:t>to</w:t>
            </w:r>
            <w:r w:rsidR="004C760B" w:rsidRPr="002D71DF">
              <w:t xml:space="preserve"> </w:t>
            </w:r>
            <w:r w:rsidRPr="002D71DF">
              <w:t>create</w:t>
            </w:r>
            <w:r w:rsidR="004C760B" w:rsidRPr="002D71DF">
              <w:t xml:space="preserve"> </w:t>
            </w:r>
            <w:r w:rsidRPr="002D71DF">
              <w:t>a</w:t>
            </w:r>
            <w:r w:rsidR="004C760B" w:rsidRPr="002D71DF">
              <w:t xml:space="preserve"> </w:t>
            </w:r>
            <w:r w:rsidRPr="002D71DF">
              <w:t>tableau</w:t>
            </w:r>
            <w:r w:rsidR="004C760B" w:rsidRPr="002D71DF">
              <w:t xml:space="preserve"> </w:t>
            </w:r>
            <w:r w:rsidRPr="002D71DF">
              <w:t>of</w:t>
            </w:r>
            <w:r w:rsidR="004C760B" w:rsidRPr="002D71DF">
              <w:t xml:space="preserve"> </w:t>
            </w:r>
            <w:r w:rsidRPr="002D71DF">
              <w:t>their</w:t>
            </w:r>
            <w:r w:rsidR="004C760B" w:rsidRPr="002D71DF">
              <w:t xml:space="preserve"> </w:t>
            </w:r>
            <w:r w:rsidRPr="002D71DF">
              <w:t>allocated</w:t>
            </w:r>
            <w:r w:rsidR="004C760B" w:rsidRPr="002D71DF">
              <w:t xml:space="preserve"> </w:t>
            </w:r>
            <w:r w:rsidRPr="002D71DF">
              <w:t>scene</w:t>
            </w:r>
            <w:r w:rsidR="004C760B" w:rsidRPr="002D71DF">
              <w:t xml:space="preserve"> </w:t>
            </w:r>
            <w:r w:rsidRPr="002D71DF">
              <w:t>and</w:t>
            </w:r>
            <w:r w:rsidR="004C760B" w:rsidRPr="002D71DF">
              <w:t xml:space="preserve"> </w:t>
            </w:r>
            <w:r w:rsidRPr="002D71DF">
              <w:t>include</w:t>
            </w:r>
            <w:r w:rsidR="004C760B" w:rsidRPr="002D71DF">
              <w:t xml:space="preserve"> </w:t>
            </w:r>
            <w:r w:rsidRPr="002D71DF">
              <w:t>one</w:t>
            </w:r>
            <w:r w:rsidR="004C760B" w:rsidRPr="002D71DF">
              <w:t xml:space="preserve"> </w:t>
            </w:r>
            <w:r w:rsidRPr="002D71DF">
              <w:t>line</w:t>
            </w:r>
            <w:r w:rsidR="004C760B" w:rsidRPr="002D71DF">
              <w:t xml:space="preserve"> </w:t>
            </w:r>
            <w:r w:rsidRPr="002D71DF">
              <w:t>of</w:t>
            </w:r>
            <w:r w:rsidR="004C760B" w:rsidRPr="002D71DF">
              <w:t xml:space="preserve"> </w:t>
            </w:r>
            <w:r w:rsidRPr="002D71DF">
              <w:t>dialogue</w:t>
            </w:r>
            <w:r w:rsidR="004C760B" w:rsidRPr="002D71DF">
              <w:t xml:space="preserve"> </w:t>
            </w:r>
            <w:r w:rsidRPr="002D71DF">
              <w:t>or</w:t>
            </w:r>
            <w:r w:rsidR="004C760B" w:rsidRPr="002D71DF">
              <w:t xml:space="preserve"> </w:t>
            </w:r>
            <w:r w:rsidRPr="002D71DF">
              <w:t>narration.</w:t>
            </w:r>
            <w:r w:rsidR="004C760B" w:rsidRPr="002D71DF">
              <w:t xml:space="preserve"> </w:t>
            </w:r>
            <w:r w:rsidRPr="002D71DF">
              <w:t>Ask</w:t>
            </w:r>
            <w:r w:rsidR="004C760B" w:rsidRPr="002D71DF">
              <w:t xml:space="preserve"> </w:t>
            </w:r>
            <w:r w:rsidRPr="002D71DF">
              <w:t>groups</w:t>
            </w:r>
            <w:r w:rsidR="004C760B" w:rsidRPr="002D71DF">
              <w:t xml:space="preserve"> </w:t>
            </w:r>
            <w:r w:rsidRPr="002D71DF">
              <w:t>to</w:t>
            </w:r>
            <w:r w:rsidR="004C760B" w:rsidRPr="002D71DF">
              <w:t xml:space="preserve"> </w:t>
            </w:r>
            <w:r w:rsidRPr="002D71DF">
              <w:t>share</w:t>
            </w:r>
            <w:r w:rsidR="004C760B" w:rsidRPr="002D71DF">
              <w:t xml:space="preserve"> </w:t>
            </w:r>
            <w:r w:rsidRPr="002D71DF">
              <w:t>their</w:t>
            </w:r>
            <w:r w:rsidR="004C760B" w:rsidRPr="002D71DF">
              <w:t xml:space="preserve"> </w:t>
            </w:r>
            <w:r w:rsidRPr="002D71DF">
              <w:t>scenes</w:t>
            </w:r>
            <w:r w:rsidR="004C760B" w:rsidRPr="002D71DF">
              <w:t xml:space="preserve"> </w:t>
            </w:r>
            <w:r w:rsidRPr="002D71DF">
              <w:t>with</w:t>
            </w:r>
            <w:r w:rsidR="004C760B" w:rsidRPr="002D71DF">
              <w:t xml:space="preserve"> </w:t>
            </w:r>
            <w:r w:rsidRPr="002D71DF">
              <w:t>the</w:t>
            </w:r>
            <w:r w:rsidR="004C760B" w:rsidRPr="002D71DF">
              <w:t xml:space="preserve"> </w:t>
            </w:r>
            <w:r w:rsidRPr="002D71DF">
              <w:t>class</w:t>
            </w:r>
            <w:r w:rsidR="004C760B" w:rsidRPr="002D71DF">
              <w:t xml:space="preserve"> </w:t>
            </w:r>
            <w:r w:rsidRPr="002D71DF">
              <w:t>in</w:t>
            </w:r>
            <w:r w:rsidR="004C760B" w:rsidRPr="002D71DF">
              <w:t xml:space="preserve"> </w:t>
            </w:r>
            <w:r w:rsidRPr="002D71DF">
              <w:t>scene</w:t>
            </w:r>
            <w:r w:rsidR="004C760B" w:rsidRPr="002D71DF">
              <w:t xml:space="preserve"> </w:t>
            </w:r>
            <w:r w:rsidRPr="002D71DF">
              <w:t>order</w:t>
            </w:r>
            <w:r w:rsidR="004C760B" w:rsidRPr="002D71DF">
              <w:t xml:space="preserve"> </w:t>
            </w:r>
            <w:r w:rsidRPr="002D71DF">
              <w:t>to</w:t>
            </w:r>
            <w:r w:rsidR="004C760B" w:rsidRPr="002D71DF">
              <w:t xml:space="preserve"> </w:t>
            </w:r>
            <w:r w:rsidRPr="002D71DF">
              <w:t>gain</w:t>
            </w:r>
            <w:r w:rsidR="004C760B" w:rsidRPr="002D71DF">
              <w:t xml:space="preserve"> </w:t>
            </w:r>
            <w:r w:rsidRPr="002D71DF">
              <w:t>an</w:t>
            </w:r>
            <w:r w:rsidR="004C760B" w:rsidRPr="002D71DF">
              <w:t xml:space="preserve"> </w:t>
            </w:r>
            <w:r w:rsidRPr="002D71DF">
              <w:t>understanding</w:t>
            </w:r>
            <w:r w:rsidR="004C760B" w:rsidRPr="002D71DF">
              <w:t xml:space="preserve"> </w:t>
            </w:r>
            <w:r w:rsidRPr="002D71DF">
              <w:t>of</w:t>
            </w:r>
            <w:r w:rsidR="004C760B" w:rsidRPr="002D71DF">
              <w:t xml:space="preserve"> </w:t>
            </w:r>
            <w:r w:rsidRPr="002D71DF">
              <w:t>the</w:t>
            </w:r>
            <w:r w:rsidR="004C760B" w:rsidRPr="002D71DF">
              <w:t xml:space="preserve"> </w:t>
            </w:r>
            <w:r w:rsidRPr="002D71DF">
              <w:t>structure</w:t>
            </w:r>
            <w:r w:rsidR="004C760B" w:rsidRPr="002D71DF">
              <w:t xml:space="preserve"> </w:t>
            </w:r>
            <w:r w:rsidRPr="002D71DF">
              <w:t>of</w:t>
            </w:r>
            <w:r w:rsidR="004C760B" w:rsidRPr="002D71DF">
              <w:t xml:space="preserve"> </w:t>
            </w:r>
            <w:r w:rsidRPr="002D71DF">
              <w:t>the</w:t>
            </w:r>
            <w:r w:rsidR="004C760B" w:rsidRPr="002D71DF">
              <w:t xml:space="preserve"> </w:t>
            </w:r>
            <w:proofErr w:type="gramStart"/>
            <w:r w:rsidRPr="002D71DF">
              <w:t>play</w:t>
            </w:r>
            <w:r w:rsidR="004C760B" w:rsidRPr="002D71DF">
              <w:t xml:space="preserve"> </w:t>
            </w:r>
            <w:r w:rsidRPr="002D71DF">
              <w:t>as</w:t>
            </w:r>
            <w:r w:rsidR="004C760B" w:rsidRPr="002D71DF">
              <w:t xml:space="preserve"> </w:t>
            </w:r>
            <w:r w:rsidRPr="002D71DF">
              <w:t>a</w:t>
            </w:r>
            <w:r w:rsidR="004C760B" w:rsidRPr="002D71DF">
              <w:t xml:space="preserve"> </w:t>
            </w:r>
            <w:r w:rsidRPr="002D71DF">
              <w:t>whole</w:t>
            </w:r>
            <w:proofErr w:type="gramEnd"/>
            <w:r w:rsidRPr="002D71DF">
              <w:t>.</w:t>
            </w:r>
            <w:r w:rsidR="004C760B" w:rsidRPr="002D71DF">
              <w:t xml:space="preserve"> </w:t>
            </w:r>
            <w:r w:rsidRPr="002D71DF">
              <w:t>Encourage</w:t>
            </w:r>
            <w:r w:rsidR="004C760B" w:rsidRPr="002D71DF">
              <w:t xml:space="preserve"> </w:t>
            </w:r>
            <w:r w:rsidRPr="002D71DF">
              <w:t>students</w:t>
            </w:r>
            <w:r w:rsidR="004C760B" w:rsidRPr="002D71DF">
              <w:t xml:space="preserve"> </w:t>
            </w:r>
            <w:r w:rsidRPr="002D71DF">
              <w:t>to</w:t>
            </w:r>
            <w:r w:rsidR="004C760B" w:rsidRPr="002D71DF">
              <w:t xml:space="preserve"> </w:t>
            </w:r>
            <w:r w:rsidRPr="002D71DF">
              <w:t>use</w:t>
            </w:r>
            <w:r w:rsidR="004C760B" w:rsidRPr="002D71DF">
              <w:t xml:space="preserve"> </w:t>
            </w:r>
            <w:r w:rsidRPr="002D71DF">
              <w:t>melodramatic</w:t>
            </w:r>
            <w:r w:rsidR="004C760B" w:rsidRPr="002D71DF">
              <w:t xml:space="preserve"> </w:t>
            </w:r>
            <w:r w:rsidRPr="002D71DF">
              <w:t>techniques</w:t>
            </w:r>
            <w:r w:rsidR="004C760B" w:rsidRPr="002D71DF">
              <w:t xml:space="preserve"> </w:t>
            </w:r>
            <w:r w:rsidRPr="002D71DF">
              <w:t>in</w:t>
            </w:r>
            <w:r w:rsidR="004C760B" w:rsidRPr="002D71DF">
              <w:t xml:space="preserve"> </w:t>
            </w:r>
            <w:r w:rsidRPr="002D71DF">
              <w:t>their</w:t>
            </w:r>
            <w:r w:rsidR="004C760B" w:rsidRPr="002D71DF">
              <w:t xml:space="preserve"> </w:t>
            </w:r>
            <w:r w:rsidRPr="002D71DF">
              <w:t>tableaux.</w:t>
            </w:r>
          </w:p>
          <w:p w14:paraId="7038D5D5" w14:textId="2C45977A" w:rsidR="006D0F1C" w:rsidRPr="002D71DF" w:rsidRDefault="006D0F1C" w:rsidP="006D0F1C">
            <w:pPr>
              <w:rPr>
                <w:b/>
                <w:bCs/>
              </w:rPr>
            </w:pPr>
            <w:r w:rsidRPr="002D71DF">
              <w:rPr>
                <w:b/>
                <w:bCs/>
              </w:rPr>
              <w:t>Activity</w:t>
            </w:r>
            <w:r w:rsidR="004C760B" w:rsidRPr="002D71DF">
              <w:rPr>
                <w:b/>
                <w:bCs/>
              </w:rPr>
              <w:t xml:space="preserve"> </w:t>
            </w:r>
            <w:r w:rsidRPr="002D71DF">
              <w:rPr>
                <w:b/>
                <w:bCs/>
              </w:rPr>
              <w:t>2.</w:t>
            </w:r>
            <w:r w:rsidR="00EA3FAF" w:rsidRPr="002D71DF">
              <w:rPr>
                <w:b/>
                <w:bCs/>
              </w:rPr>
              <w:t>4</w:t>
            </w:r>
            <w:r w:rsidR="004C760B" w:rsidRPr="002D71DF">
              <w:rPr>
                <w:b/>
                <w:bCs/>
              </w:rPr>
              <w:t xml:space="preserve"> </w:t>
            </w:r>
            <w:r w:rsidRPr="002D71DF">
              <w:rPr>
                <w:b/>
                <w:bCs/>
              </w:rPr>
              <w:t>–</w:t>
            </w:r>
            <w:r w:rsidR="004C760B" w:rsidRPr="002D71DF">
              <w:rPr>
                <w:b/>
                <w:bCs/>
              </w:rPr>
              <w:t xml:space="preserve"> </w:t>
            </w:r>
            <w:r w:rsidRPr="002D71DF">
              <w:rPr>
                <w:b/>
                <w:bCs/>
              </w:rPr>
              <w:t>staging</w:t>
            </w:r>
            <w:r w:rsidR="004C760B" w:rsidRPr="002D71DF">
              <w:rPr>
                <w:b/>
                <w:bCs/>
              </w:rPr>
              <w:t xml:space="preserve"> </w:t>
            </w:r>
            <w:r w:rsidRPr="002D71DF">
              <w:rPr>
                <w:b/>
                <w:bCs/>
              </w:rPr>
              <w:t>melodrama</w:t>
            </w:r>
          </w:p>
          <w:p w14:paraId="4F704E14" w14:textId="21099C2A" w:rsidR="006D0F1C" w:rsidRPr="002D71DF" w:rsidRDefault="006D0F1C" w:rsidP="00BA3E06">
            <w:pPr>
              <w:pStyle w:val="FeatureBox2"/>
            </w:pPr>
            <w:r w:rsidRPr="002D71DF">
              <w:rPr>
                <w:rStyle w:val="Strong"/>
              </w:rPr>
              <w:t>Teacher</w:t>
            </w:r>
            <w:r w:rsidR="004C760B" w:rsidRPr="002D71DF">
              <w:rPr>
                <w:rStyle w:val="Strong"/>
              </w:rPr>
              <w:t xml:space="preserve"> </w:t>
            </w:r>
            <w:r w:rsidRPr="002D71DF">
              <w:rPr>
                <w:rStyle w:val="Strong"/>
              </w:rPr>
              <w:t>note:</w:t>
            </w:r>
            <w:r w:rsidR="004C760B" w:rsidRPr="002D71DF">
              <w:t xml:space="preserve"> </w:t>
            </w:r>
            <w:r w:rsidRPr="002D71DF">
              <w:t>watch</w:t>
            </w:r>
            <w:r w:rsidR="004C760B" w:rsidRPr="002D71DF">
              <w:t xml:space="preserve"> </w:t>
            </w:r>
            <w:hyperlink r:id="rId24" w:anchor="Video1:~:text=a%20play%20webpages.-,Video%20%E2%80%93%20Laila%20is%20Missing%20workshop%20(16%3A32),-Laila%20is%20Missing" w:history="1">
              <w:r w:rsidRPr="002D71DF">
                <w:rPr>
                  <w:rStyle w:val="Hyperlink"/>
                </w:rPr>
                <w:t>Video</w:t>
              </w:r>
              <w:r w:rsidR="004C760B" w:rsidRPr="002D71DF">
                <w:rPr>
                  <w:rStyle w:val="Hyperlink"/>
                </w:rPr>
                <w:t xml:space="preserve"> </w:t>
              </w:r>
              <w:r w:rsidRPr="002D71DF">
                <w:rPr>
                  <w:rStyle w:val="Hyperlink"/>
                </w:rPr>
                <w:t>–</w:t>
              </w:r>
              <w:r w:rsidR="004C760B" w:rsidRPr="002D71DF">
                <w:rPr>
                  <w:rStyle w:val="Hyperlink"/>
                </w:rPr>
                <w:t xml:space="preserve"> </w:t>
              </w:r>
              <w:r w:rsidRPr="002D71DF">
                <w:rPr>
                  <w:rStyle w:val="Hyperlink"/>
                </w:rPr>
                <w:t>Laila</w:t>
              </w:r>
              <w:r w:rsidR="004C760B" w:rsidRPr="002D71DF">
                <w:rPr>
                  <w:rStyle w:val="Hyperlink"/>
                </w:rPr>
                <w:t xml:space="preserve"> </w:t>
              </w:r>
              <w:r w:rsidRPr="002D71DF">
                <w:rPr>
                  <w:rStyle w:val="Hyperlink"/>
                </w:rPr>
                <w:t>is</w:t>
              </w:r>
              <w:r w:rsidR="004C760B" w:rsidRPr="002D71DF">
                <w:rPr>
                  <w:rStyle w:val="Hyperlink"/>
                </w:rPr>
                <w:t xml:space="preserve"> </w:t>
              </w:r>
              <w:r w:rsidRPr="002D71DF">
                <w:rPr>
                  <w:rStyle w:val="Hyperlink"/>
                </w:rPr>
                <w:t>Missing</w:t>
              </w:r>
              <w:r w:rsidR="004C760B" w:rsidRPr="002D71DF">
                <w:rPr>
                  <w:rStyle w:val="Hyperlink"/>
                </w:rPr>
                <w:t xml:space="preserve"> </w:t>
              </w:r>
              <w:r w:rsidRPr="002D71DF">
                <w:rPr>
                  <w:rStyle w:val="Hyperlink"/>
                </w:rPr>
                <w:t>workshop</w:t>
              </w:r>
              <w:r w:rsidR="004C760B" w:rsidRPr="002D71DF">
                <w:rPr>
                  <w:rStyle w:val="Hyperlink"/>
                </w:rPr>
                <w:t xml:space="preserve"> </w:t>
              </w:r>
              <w:r w:rsidRPr="002D71DF">
                <w:rPr>
                  <w:rStyle w:val="Hyperlink"/>
                </w:rPr>
                <w:t>(16:32)</w:t>
              </w:r>
            </w:hyperlink>
            <w:r w:rsidR="004C760B" w:rsidRPr="002D71DF">
              <w:t xml:space="preserve"> </w:t>
            </w:r>
            <w:r w:rsidRPr="002D71DF">
              <w:t>to</w:t>
            </w:r>
            <w:r w:rsidR="004C760B" w:rsidRPr="002D71DF">
              <w:t xml:space="preserve"> </w:t>
            </w:r>
            <w:r w:rsidRPr="002D71DF">
              <w:t>further</w:t>
            </w:r>
            <w:r w:rsidR="004C760B" w:rsidRPr="002D71DF">
              <w:t xml:space="preserve"> </w:t>
            </w:r>
            <w:r w:rsidRPr="002D71DF">
              <w:t>unpack</w:t>
            </w:r>
            <w:r w:rsidR="004C760B" w:rsidRPr="002D71DF">
              <w:t xml:space="preserve"> </w:t>
            </w:r>
            <w:r w:rsidRPr="002D71DF">
              <w:t>Scene</w:t>
            </w:r>
            <w:r w:rsidR="004C760B" w:rsidRPr="002D71DF">
              <w:t xml:space="preserve"> </w:t>
            </w:r>
            <w:r w:rsidRPr="002D71DF">
              <w:t>1</w:t>
            </w:r>
            <w:r w:rsidR="004C760B" w:rsidRPr="002D71DF">
              <w:t xml:space="preserve"> </w:t>
            </w:r>
            <w:r w:rsidRPr="002D71DF">
              <w:t>and</w:t>
            </w:r>
            <w:r w:rsidR="004C760B" w:rsidRPr="002D71DF">
              <w:t xml:space="preserve"> </w:t>
            </w:r>
            <w:r w:rsidRPr="002D71DF">
              <w:t>the</w:t>
            </w:r>
            <w:r w:rsidR="004C760B" w:rsidRPr="002D71DF">
              <w:t xml:space="preserve"> </w:t>
            </w:r>
            <w:r w:rsidRPr="002D71DF">
              <w:t>embodiment</w:t>
            </w:r>
            <w:r w:rsidR="004C760B" w:rsidRPr="002D71DF">
              <w:t xml:space="preserve"> </w:t>
            </w:r>
            <w:r w:rsidRPr="002D71DF">
              <w:t>of</w:t>
            </w:r>
            <w:r w:rsidR="004C760B" w:rsidRPr="002D71DF">
              <w:t xml:space="preserve"> </w:t>
            </w:r>
            <w:r w:rsidRPr="002D71DF">
              <w:t>parents</w:t>
            </w:r>
            <w:r w:rsidR="004C760B" w:rsidRPr="002D71DF">
              <w:t xml:space="preserve"> </w:t>
            </w:r>
            <w:r w:rsidRPr="002D71DF">
              <w:t>in</w:t>
            </w:r>
            <w:r w:rsidR="004C760B" w:rsidRPr="002D71DF">
              <w:t xml:space="preserve"> </w:t>
            </w:r>
            <w:r w:rsidRPr="002D71DF">
              <w:t>3</w:t>
            </w:r>
            <w:r w:rsidR="004C760B" w:rsidRPr="002D71DF">
              <w:t xml:space="preserve"> </w:t>
            </w:r>
            <w:r w:rsidRPr="002D71DF">
              <w:t>different</w:t>
            </w:r>
            <w:r w:rsidR="004C760B" w:rsidRPr="002D71DF">
              <w:t xml:space="preserve"> </w:t>
            </w:r>
            <w:r w:rsidRPr="002D71DF">
              <w:t>ways</w:t>
            </w:r>
            <w:r w:rsidR="004C760B" w:rsidRPr="002D71DF">
              <w:t xml:space="preserve"> </w:t>
            </w:r>
            <w:r w:rsidRPr="002D71DF">
              <w:t>and</w:t>
            </w:r>
            <w:r w:rsidR="004C760B" w:rsidRPr="002D71DF">
              <w:t xml:space="preserve"> </w:t>
            </w:r>
            <w:r w:rsidRPr="002D71DF">
              <w:t>the</w:t>
            </w:r>
            <w:r w:rsidR="004C760B" w:rsidRPr="002D71DF">
              <w:t xml:space="preserve"> </w:t>
            </w:r>
            <w:r w:rsidRPr="002D71DF">
              <w:t>bus</w:t>
            </w:r>
            <w:r w:rsidR="004C760B" w:rsidRPr="002D71DF">
              <w:t xml:space="preserve"> </w:t>
            </w:r>
            <w:r w:rsidRPr="002D71DF">
              <w:t>stop</w:t>
            </w:r>
            <w:r w:rsidR="004C760B" w:rsidRPr="002D71DF">
              <w:t xml:space="preserve"> </w:t>
            </w:r>
            <w:r w:rsidRPr="002D71DF">
              <w:t>strategy.</w:t>
            </w:r>
            <w:r w:rsidR="004C760B" w:rsidRPr="002D71DF">
              <w:t xml:space="preserve"> </w:t>
            </w:r>
            <w:r w:rsidRPr="002D71DF">
              <w:t>Teachers</w:t>
            </w:r>
            <w:r w:rsidR="004C760B" w:rsidRPr="002D71DF">
              <w:t xml:space="preserve"> </w:t>
            </w:r>
            <w:r w:rsidRPr="002D71DF">
              <w:t>may</w:t>
            </w:r>
            <w:r w:rsidR="004C760B" w:rsidRPr="002D71DF">
              <w:t xml:space="preserve"> </w:t>
            </w:r>
            <w:r w:rsidRPr="002D71DF">
              <w:t>choose</w:t>
            </w:r>
            <w:r w:rsidR="004C760B" w:rsidRPr="002D71DF">
              <w:t xml:space="preserve"> </w:t>
            </w:r>
            <w:r w:rsidRPr="002D71DF">
              <w:t>to</w:t>
            </w:r>
            <w:r w:rsidR="004C760B" w:rsidRPr="002D71DF">
              <w:t xml:space="preserve"> </w:t>
            </w:r>
            <w:r w:rsidRPr="002D71DF">
              <w:t>share</w:t>
            </w:r>
            <w:r w:rsidR="004C760B" w:rsidRPr="002D71DF">
              <w:t xml:space="preserve"> </w:t>
            </w:r>
            <w:r w:rsidRPr="002D71DF">
              <w:t>these</w:t>
            </w:r>
            <w:r w:rsidR="004C760B" w:rsidRPr="002D71DF">
              <w:t xml:space="preserve"> </w:t>
            </w:r>
            <w:r w:rsidRPr="002D71DF">
              <w:t>sections</w:t>
            </w:r>
            <w:r w:rsidR="004C760B" w:rsidRPr="002D71DF">
              <w:t xml:space="preserve"> </w:t>
            </w:r>
            <w:r w:rsidRPr="002D71DF">
              <w:t>of</w:t>
            </w:r>
            <w:r w:rsidR="004C760B" w:rsidRPr="002D71DF">
              <w:t xml:space="preserve"> </w:t>
            </w:r>
            <w:r w:rsidRPr="002D71DF">
              <w:t>the</w:t>
            </w:r>
            <w:r w:rsidR="004C760B" w:rsidRPr="002D71DF">
              <w:t xml:space="preserve"> </w:t>
            </w:r>
            <w:r w:rsidRPr="002D71DF">
              <w:t>video</w:t>
            </w:r>
            <w:r w:rsidR="004C760B" w:rsidRPr="002D71DF">
              <w:t xml:space="preserve"> </w:t>
            </w:r>
            <w:r w:rsidRPr="002D71DF">
              <w:t>with</w:t>
            </w:r>
            <w:r w:rsidR="004C760B" w:rsidRPr="002D71DF">
              <w:t xml:space="preserve"> </w:t>
            </w:r>
            <w:r w:rsidRPr="002D71DF">
              <w:t>students.</w:t>
            </w:r>
          </w:p>
          <w:p w14:paraId="22703F4B" w14:textId="59561A53" w:rsidR="006D0F1C" w:rsidRPr="002D71DF" w:rsidRDefault="006D0F1C" w:rsidP="006D0F1C">
            <w:r w:rsidRPr="002D71DF">
              <w:t>As</w:t>
            </w:r>
            <w:r w:rsidR="004C760B" w:rsidRPr="002D71DF">
              <w:t xml:space="preserve"> </w:t>
            </w:r>
            <w:r w:rsidRPr="002D71DF">
              <w:t>a</w:t>
            </w:r>
            <w:r w:rsidR="004C760B" w:rsidRPr="002D71DF">
              <w:t xml:space="preserve"> </w:t>
            </w:r>
            <w:r w:rsidRPr="002D71DF">
              <w:t>class,</w:t>
            </w:r>
            <w:r w:rsidR="004C760B" w:rsidRPr="002D71DF">
              <w:t xml:space="preserve"> </w:t>
            </w:r>
            <w:r w:rsidRPr="002D71DF">
              <w:t>students</w:t>
            </w:r>
            <w:r w:rsidR="004C760B" w:rsidRPr="002D71DF">
              <w:t xml:space="preserve"> </w:t>
            </w:r>
            <w:r w:rsidRPr="002D71DF">
              <w:t>read</w:t>
            </w:r>
            <w:r w:rsidR="004C760B" w:rsidRPr="002D71DF">
              <w:t xml:space="preserve"> </w:t>
            </w:r>
            <w:r w:rsidRPr="002D71DF">
              <w:t>through</w:t>
            </w:r>
            <w:r w:rsidR="004C760B" w:rsidRPr="002D71DF">
              <w:t xml:space="preserve"> </w:t>
            </w:r>
            <w:r w:rsidRPr="002D71DF">
              <w:t>‘Scene</w:t>
            </w:r>
            <w:r w:rsidR="004C760B" w:rsidRPr="002D71DF">
              <w:t xml:space="preserve"> </w:t>
            </w:r>
            <w:r w:rsidRPr="002D71DF">
              <w:t>1</w:t>
            </w:r>
            <w:r w:rsidR="004C760B" w:rsidRPr="002D71DF">
              <w:t xml:space="preserve"> </w:t>
            </w:r>
            <w:r w:rsidRPr="002D71DF">
              <w:t>–</w:t>
            </w:r>
            <w:r w:rsidR="004C760B" w:rsidRPr="002D71DF">
              <w:t xml:space="preserve"> </w:t>
            </w:r>
            <w:r w:rsidRPr="002D71DF">
              <w:t>Laila’s</w:t>
            </w:r>
            <w:r w:rsidR="004C760B" w:rsidRPr="002D71DF">
              <w:t xml:space="preserve"> </w:t>
            </w:r>
            <w:r w:rsidRPr="002D71DF">
              <w:t>vlog’</w:t>
            </w:r>
            <w:r w:rsidR="004C760B" w:rsidRPr="002D71DF">
              <w:t xml:space="preserve"> </w:t>
            </w:r>
            <w:r w:rsidRPr="002D71DF">
              <w:t>and</w:t>
            </w:r>
            <w:r w:rsidR="004C760B" w:rsidRPr="002D71DF">
              <w:t xml:space="preserve"> </w:t>
            </w:r>
            <w:r w:rsidRPr="002D71DF">
              <w:t>discuss</w:t>
            </w:r>
            <w:r w:rsidR="004C760B" w:rsidRPr="002D71DF">
              <w:t xml:space="preserve"> </w:t>
            </w:r>
            <w:r w:rsidRPr="002D71DF">
              <w:t>who</w:t>
            </w:r>
            <w:r w:rsidR="004C760B" w:rsidRPr="002D71DF">
              <w:t xml:space="preserve"> </w:t>
            </w:r>
            <w:r w:rsidRPr="002D71DF">
              <w:t>the</w:t>
            </w:r>
            <w:r w:rsidR="004C760B" w:rsidRPr="002D71DF">
              <w:t xml:space="preserve"> </w:t>
            </w:r>
            <w:r w:rsidRPr="002D71DF">
              <w:t>hero</w:t>
            </w:r>
            <w:r w:rsidR="004C760B" w:rsidRPr="002D71DF">
              <w:t xml:space="preserve"> </w:t>
            </w:r>
            <w:r w:rsidRPr="002D71DF">
              <w:t>and</w:t>
            </w:r>
            <w:r w:rsidR="004C760B" w:rsidRPr="002D71DF">
              <w:t xml:space="preserve"> </w:t>
            </w:r>
            <w:r w:rsidRPr="002D71DF">
              <w:t>villain</w:t>
            </w:r>
            <w:r w:rsidR="0045392B">
              <w:t>(</w:t>
            </w:r>
            <w:r w:rsidRPr="002D71DF">
              <w:t>s</w:t>
            </w:r>
            <w:r w:rsidR="0045392B">
              <w:t>)</w:t>
            </w:r>
            <w:r w:rsidR="004C760B" w:rsidRPr="002D71DF">
              <w:t xml:space="preserve"> </w:t>
            </w:r>
            <w:r w:rsidRPr="002D71DF">
              <w:t>are</w:t>
            </w:r>
            <w:r w:rsidR="004C760B" w:rsidRPr="002D71DF">
              <w:t xml:space="preserve"> </w:t>
            </w:r>
            <w:r w:rsidRPr="002D71DF">
              <w:t>in</w:t>
            </w:r>
            <w:r w:rsidR="004C760B" w:rsidRPr="002D71DF">
              <w:t xml:space="preserve"> </w:t>
            </w:r>
            <w:r w:rsidRPr="002D71DF">
              <w:t>this</w:t>
            </w:r>
            <w:r w:rsidR="004C760B" w:rsidRPr="002D71DF">
              <w:t xml:space="preserve"> </w:t>
            </w:r>
            <w:r w:rsidRPr="002D71DF">
              <w:t>scene.</w:t>
            </w:r>
            <w:r w:rsidR="004C760B" w:rsidRPr="002D71DF">
              <w:t xml:space="preserve"> </w:t>
            </w:r>
            <w:r w:rsidRPr="002D71DF">
              <w:t>Guide</w:t>
            </w:r>
            <w:r w:rsidR="004C760B" w:rsidRPr="002D71DF">
              <w:t xml:space="preserve"> </w:t>
            </w:r>
            <w:r w:rsidRPr="002D71DF">
              <w:t>student</w:t>
            </w:r>
            <w:r w:rsidR="002125E3" w:rsidRPr="002D71DF">
              <w:t>s</w:t>
            </w:r>
            <w:r w:rsidR="004C760B" w:rsidRPr="002D71DF">
              <w:t xml:space="preserve"> </w:t>
            </w:r>
            <w:r w:rsidRPr="002D71DF">
              <w:t>to</w:t>
            </w:r>
            <w:r w:rsidR="004C760B" w:rsidRPr="002D71DF">
              <w:t xml:space="preserve"> </w:t>
            </w:r>
            <w:r w:rsidRPr="002D71DF">
              <w:t>unpack</w:t>
            </w:r>
            <w:r w:rsidR="004C760B" w:rsidRPr="002D71DF">
              <w:t xml:space="preserve"> </w:t>
            </w:r>
            <w:r w:rsidRPr="002D71DF">
              <w:t>what</w:t>
            </w:r>
            <w:r w:rsidR="004C760B" w:rsidRPr="002D71DF">
              <w:t xml:space="preserve"> </w:t>
            </w:r>
            <w:r w:rsidRPr="002D71DF">
              <w:t>part</w:t>
            </w:r>
            <w:r w:rsidR="0045392B">
              <w:t>(</w:t>
            </w:r>
            <w:r w:rsidRPr="002D71DF">
              <w:t>s</w:t>
            </w:r>
            <w:r w:rsidR="0045392B">
              <w:t>)</w:t>
            </w:r>
            <w:r w:rsidR="004C760B" w:rsidRPr="002D71DF">
              <w:t xml:space="preserve"> </w:t>
            </w:r>
            <w:r w:rsidRPr="002D71DF">
              <w:t>of</w:t>
            </w:r>
            <w:r w:rsidR="004C760B" w:rsidRPr="002D71DF">
              <w:t xml:space="preserve"> </w:t>
            </w:r>
            <w:r w:rsidRPr="002D71DF">
              <w:t>the</w:t>
            </w:r>
            <w:r w:rsidR="004C760B" w:rsidRPr="002D71DF">
              <w:t xml:space="preserve"> </w:t>
            </w:r>
            <w:r w:rsidRPr="002D71DF">
              <w:t>script</w:t>
            </w:r>
            <w:r w:rsidR="004C760B" w:rsidRPr="002D71DF">
              <w:t xml:space="preserve"> </w:t>
            </w:r>
            <w:r w:rsidRPr="002D71DF">
              <w:t>indicate</w:t>
            </w:r>
            <w:r w:rsidR="004C760B" w:rsidRPr="002D71DF">
              <w:t xml:space="preserve"> </w:t>
            </w:r>
            <w:r w:rsidRPr="002D71DF">
              <w:t>these</w:t>
            </w:r>
            <w:r w:rsidR="004C760B" w:rsidRPr="002D71DF">
              <w:t xml:space="preserve"> </w:t>
            </w:r>
            <w:r w:rsidRPr="002D71DF">
              <w:t>roles</w:t>
            </w:r>
            <w:r w:rsidR="004C760B" w:rsidRPr="002D71DF">
              <w:t xml:space="preserve"> </w:t>
            </w:r>
            <w:r w:rsidRPr="002D71DF">
              <w:t>and</w:t>
            </w:r>
            <w:r w:rsidR="004C760B" w:rsidRPr="002D71DF">
              <w:t xml:space="preserve"> </w:t>
            </w:r>
            <w:r w:rsidRPr="002D71DF">
              <w:t>relationships.</w:t>
            </w:r>
            <w:r w:rsidR="004C760B" w:rsidRPr="002D71DF">
              <w:t xml:space="preserve"> </w:t>
            </w:r>
            <w:r w:rsidRPr="002D71DF">
              <w:t>Discuss</w:t>
            </w:r>
            <w:r w:rsidR="004C760B" w:rsidRPr="002D71DF">
              <w:t xml:space="preserve"> </w:t>
            </w:r>
            <w:r w:rsidRPr="002D71DF">
              <w:t>what</w:t>
            </w:r>
            <w:r w:rsidR="004C760B" w:rsidRPr="002D71DF">
              <w:t xml:space="preserve"> </w:t>
            </w:r>
            <w:r w:rsidRPr="002D71DF">
              <w:t>mood</w:t>
            </w:r>
            <w:r w:rsidR="004C760B" w:rsidRPr="002D71DF">
              <w:t xml:space="preserve"> </w:t>
            </w:r>
            <w:r w:rsidRPr="002D71DF">
              <w:t>and</w:t>
            </w:r>
            <w:r w:rsidR="004C760B" w:rsidRPr="002D71DF">
              <w:t xml:space="preserve"> </w:t>
            </w:r>
            <w:r w:rsidRPr="002D71DF">
              <w:t>atmosphere</w:t>
            </w:r>
            <w:r w:rsidR="004C760B" w:rsidRPr="002D71DF">
              <w:t xml:space="preserve"> </w:t>
            </w:r>
            <w:r w:rsidRPr="002D71DF">
              <w:t>is</w:t>
            </w:r>
            <w:r w:rsidR="004C760B" w:rsidRPr="002D71DF">
              <w:t xml:space="preserve"> </w:t>
            </w:r>
            <w:r w:rsidRPr="002D71DF">
              <w:t>created</w:t>
            </w:r>
            <w:r w:rsidR="004C760B" w:rsidRPr="002D71DF">
              <w:t xml:space="preserve"> </w:t>
            </w:r>
            <w:r w:rsidRPr="002D71DF">
              <w:t>in</w:t>
            </w:r>
            <w:r w:rsidR="004C760B" w:rsidRPr="002D71DF">
              <w:t xml:space="preserve"> </w:t>
            </w:r>
            <w:r w:rsidRPr="002D71DF">
              <w:t>the</w:t>
            </w:r>
            <w:r w:rsidR="004C760B" w:rsidRPr="002D71DF">
              <w:t xml:space="preserve"> </w:t>
            </w:r>
            <w:r w:rsidRPr="002D71DF">
              <w:t>script</w:t>
            </w:r>
            <w:r w:rsidR="004C760B" w:rsidRPr="002D71DF">
              <w:t xml:space="preserve"> </w:t>
            </w:r>
            <w:r w:rsidRPr="002D71DF">
              <w:t>and</w:t>
            </w:r>
            <w:r w:rsidR="004C760B" w:rsidRPr="002D71DF">
              <w:t xml:space="preserve"> </w:t>
            </w:r>
            <w:r w:rsidRPr="002D71DF">
              <w:t>consider</w:t>
            </w:r>
            <w:r w:rsidR="004C760B" w:rsidRPr="002D71DF">
              <w:t xml:space="preserve"> </w:t>
            </w:r>
            <w:r w:rsidRPr="002D71DF">
              <w:t>ways</w:t>
            </w:r>
            <w:r w:rsidR="004C760B" w:rsidRPr="002D71DF">
              <w:t xml:space="preserve"> </w:t>
            </w:r>
            <w:r w:rsidRPr="002D71DF">
              <w:t>the</w:t>
            </w:r>
            <w:r w:rsidR="004C760B" w:rsidRPr="002D71DF">
              <w:t xml:space="preserve"> </w:t>
            </w:r>
            <w:r w:rsidRPr="002D71DF">
              <w:t>atmosphere</w:t>
            </w:r>
            <w:r w:rsidR="004C760B" w:rsidRPr="002D71DF">
              <w:t xml:space="preserve"> </w:t>
            </w:r>
            <w:r w:rsidRPr="002D71DF">
              <w:t>and</w:t>
            </w:r>
            <w:r w:rsidR="004C760B" w:rsidRPr="002D71DF">
              <w:t xml:space="preserve"> </w:t>
            </w:r>
            <w:r w:rsidRPr="002D71DF">
              <w:t>villain</w:t>
            </w:r>
            <w:r w:rsidR="008C44FD">
              <w:t>(</w:t>
            </w:r>
            <w:r w:rsidRPr="002D71DF">
              <w:t>s</w:t>
            </w:r>
            <w:r w:rsidR="008C44FD">
              <w:t>)</w:t>
            </w:r>
            <w:r w:rsidR="004C760B" w:rsidRPr="002D71DF">
              <w:t xml:space="preserve"> </w:t>
            </w:r>
            <w:r w:rsidRPr="002D71DF">
              <w:t>role</w:t>
            </w:r>
            <w:r w:rsidR="004C760B" w:rsidRPr="002D71DF">
              <w:t xml:space="preserve"> </w:t>
            </w:r>
            <w:r w:rsidRPr="002D71DF">
              <w:t>could</w:t>
            </w:r>
            <w:r w:rsidR="004C760B" w:rsidRPr="002D71DF">
              <w:t xml:space="preserve"> </w:t>
            </w:r>
            <w:r w:rsidRPr="002D71DF">
              <w:t>be</w:t>
            </w:r>
            <w:r w:rsidR="004C760B" w:rsidRPr="002D71DF">
              <w:t xml:space="preserve"> </w:t>
            </w:r>
            <w:r w:rsidRPr="002D71DF">
              <w:t>heightened.</w:t>
            </w:r>
            <w:r w:rsidR="004C760B" w:rsidRPr="002D71DF">
              <w:t xml:space="preserve"> </w:t>
            </w:r>
            <w:r w:rsidRPr="002D71DF">
              <w:t>Focusing</w:t>
            </w:r>
            <w:r w:rsidR="004C760B" w:rsidRPr="002D71DF">
              <w:t xml:space="preserve"> </w:t>
            </w:r>
            <w:r w:rsidRPr="002D71DF">
              <w:t>on</w:t>
            </w:r>
            <w:r w:rsidR="004C760B" w:rsidRPr="002D71DF">
              <w:t xml:space="preserve"> </w:t>
            </w:r>
            <w:r w:rsidRPr="002D71DF">
              <w:t>the</w:t>
            </w:r>
            <w:r w:rsidR="004C760B" w:rsidRPr="002D71DF">
              <w:t xml:space="preserve"> </w:t>
            </w:r>
            <w:r w:rsidRPr="002D71DF">
              <w:t>lines</w:t>
            </w:r>
            <w:r w:rsidR="004C760B" w:rsidRPr="002D71DF">
              <w:t xml:space="preserve"> </w:t>
            </w:r>
            <w:r w:rsidRPr="002D71DF">
              <w:t>spoken</w:t>
            </w:r>
            <w:r w:rsidR="004C760B" w:rsidRPr="002D71DF">
              <w:t xml:space="preserve"> </w:t>
            </w:r>
            <w:r w:rsidRPr="002D71DF">
              <w:t>by</w:t>
            </w:r>
            <w:r w:rsidR="004C760B" w:rsidRPr="002D71DF">
              <w:t xml:space="preserve"> </w:t>
            </w:r>
            <w:r w:rsidRPr="002D71DF">
              <w:t>Laila’s</w:t>
            </w:r>
            <w:r w:rsidR="004C760B" w:rsidRPr="002D71DF">
              <w:t xml:space="preserve"> </w:t>
            </w:r>
            <w:r w:rsidRPr="002D71DF">
              <w:t>Mum</w:t>
            </w:r>
            <w:r w:rsidR="004C760B" w:rsidRPr="002D71DF">
              <w:t xml:space="preserve"> </w:t>
            </w:r>
            <w:r w:rsidRPr="002D71DF">
              <w:t>and</w:t>
            </w:r>
            <w:r w:rsidR="004C760B" w:rsidRPr="002D71DF">
              <w:t xml:space="preserve"> </w:t>
            </w:r>
            <w:r w:rsidRPr="002D71DF">
              <w:t>Laila’s</w:t>
            </w:r>
            <w:r w:rsidR="004C760B" w:rsidRPr="002D71DF">
              <w:t xml:space="preserve"> </w:t>
            </w:r>
            <w:r w:rsidRPr="002D71DF">
              <w:t>Dad,</w:t>
            </w:r>
            <w:r w:rsidR="004C760B" w:rsidRPr="002D71DF">
              <w:t xml:space="preserve"> </w:t>
            </w:r>
            <w:r w:rsidRPr="002D71DF">
              <w:t>divide</w:t>
            </w:r>
            <w:r w:rsidR="004C760B" w:rsidRPr="002D71DF">
              <w:t xml:space="preserve"> </w:t>
            </w:r>
            <w:r w:rsidRPr="002D71DF">
              <w:t>the</w:t>
            </w:r>
            <w:r w:rsidR="004C760B" w:rsidRPr="002D71DF">
              <w:t xml:space="preserve"> </w:t>
            </w:r>
            <w:r w:rsidRPr="002D71DF">
              <w:t>class</w:t>
            </w:r>
            <w:r w:rsidR="004C760B" w:rsidRPr="002D71DF">
              <w:t xml:space="preserve"> </w:t>
            </w:r>
            <w:r w:rsidRPr="002D71DF">
              <w:t>into</w:t>
            </w:r>
            <w:r w:rsidR="004C760B" w:rsidRPr="002D71DF">
              <w:t xml:space="preserve"> </w:t>
            </w:r>
            <w:r w:rsidRPr="002D71DF">
              <w:t>3</w:t>
            </w:r>
            <w:r w:rsidR="004C760B" w:rsidRPr="002D71DF">
              <w:t xml:space="preserve"> </w:t>
            </w:r>
            <w:r w:rsidRPr="002D71DF">
              <w:t>groups</w:t>
            </w:r>
            <w:r w:rsidR="004C760B" w:rsidRPr="002D71DF">
              <w:t xml:space="preserve"> </w:t>
            </w:r>
            <w:r w:rsidRPr="002D71DF">
              <w:t>and</w:t>
            </w:r>
            <w:r w:rsidR="004C760B" w:rsidRPr="002D71DF">
              <w:t xml:space="preserve"> </w:t>
            </w:r>
            <w:r w:rsidRPr="002D71DF">
              <w:t>ask</w:t>
            </w:r>
            <w:r w:rsidR="004C760B" w:rsidRPr="002D71DF">
              <w:t xml:space="preserve"> </w:t>
            </w:r>
            <w:r w:rsidRPr="002D71DF">
              <w:t>each</w:t>
            </w:r>
            <w:r w:rsidR="004C760B" w:rsidRPr="002D71DF">
              <w:t xml:space="preserve"> </w:t>
            </w:r>
            <w:r w:rsidR="008C44FD">
              <w:t xml:space="preserve">group </w:t>
            </w:r>
            <w:r w:rsidRPr="002D71DF">
              <w:t>to</w:t>
            </w:r>
            <w:r w:rsidR="004C760B" w:rsidRPr="002D71DF">
              <w:t xml:space="preserve"> </w:t>
            </w:r>
            <w:r w:rsidRPr="002D71DF">
              <w:t>rehearse</w:t>
            </w:r>
            <w:r w:rsidR="004C760B" w:rsidRPr="002D71DF">
              <w:t xml:space="preserve"> </w:t>
            </w:r>
            <w:r w:rsidRPr="002D71DF">
              <w:t>a</w:t>
            </w:r>
            <w:r w:rsidR="004C760B" w:rsidRPr="002D71DF">
              <w:t xml:space="preserve"> </w:t>
            </w:r>
            <w:r w:rsidRPr="002D71DF">
              <w:t>staged</w:t>
            </w:r>
            <w:r w:rsidR="004C760B" w:rsidRPr="002D71DF">
              <w:t xml:space="preserve"> </w:t>
            </w:r>
            <w:r w:rsidRPr="002D71DF">
              <w:t>reading</w:t>
            </w:r>
            <w:r w:rsidR="004C760B" w:rsidRPr="002D71DF">
              <w:t xml:space="preserve"> </w:t>
            </w:r>
            <w:r w:rsidRPr="002D71DF">
              <w:t>of</w:t>
            </w:r>
            <w:r w:rsidR="004C760B" w:rsidRPr="002D71DF">
              <w:t xml:space="preserve"> </w:t>
            </w:r>
            <w:r w:rsidRPr="002D71DF">
              <w:t>the</w:t>
            </w:r>
            <w:r w:rsidR="004C760B" w:rsidRPr="002D71DF">
              <w:t xml:space="preserve"> </w:t>
            </w:r>
            <w:r w:rsidRPr="002D71DF">
              <w:t>scene,</w:t>
            </w:r>
            <w:r w:rsidR="004C760B" w:rsidRPr="002D71DF">
              <w:t xml:space="preserve"> </w:t>
            </w:r>
            <w:r w:rsidR="008C44FD">
              <w:t>using</w:t>
            </w:r>
            <w:r w:rsidR="008C44FD" w:rsidRPr="002D71DF">
              <w:t xml:space="preserve"> </w:t>
            </w:r>
            <w:r w:rsidRPr="002D71DF">
              <w:t>different</w:t>
            </w:r>
            <w:r w:rsidR="004C760B" w:rsidRPr="002D71DF">
              <w:t xml:space="preserve"> </w:t>
            </w:r>
            <w:r w:rsidRPr="002D71DF">
              <w:lastRenderedPageBreak/>
              <w:t>conventions</w:t>
            </w:r>
            <w:r w:rsidR="004C760B" w:rsidRPr="002D71DF">
              <w:t xml:space="preserve"> </w:t>
            </w:r>
            <w:r w:rsidRPr="002D71DF">
              <w:t>of</w:t>
            </w:r>
            <w:r w:rsidR="004C760B" w:rsidRPr="002D71DF">
              <w:t xml:space="preserve"> </w:t>
            </w:r>
            <w:r w:rsidRPr="002D71DF">
              <w:t>melodrama</w:t>
            </w:r>
            <w:r w:rsidR="004C760B" w:rsidRPr="002D71DF">
              <w:t xml:space="preserve"> </w:t>
            </w:r>
            <w:r w:rsidRPr="002D71DF">
              <w:t>to</w:t>
            </w:r>
            <w:r w:rsidR="004C760B" w:rsidRPr="002D71DF">
              <w:t xml:space="preserve"> </w:t>
            </w:r>
            <w:r w:rsidRPr="002D71DF">
              <w:t>heighten</w:t>
            </w:r>
            <w:r w:rsidR="004C760B" w:rsidRPr="002D71DF">
              <w:t xml:space="preserve"> </w:t>
            </w:r>
            <w:r w:rsidRPr="002D71DF">
              <w:t>the</w:t>
            </w:r>
            <w:r w:rsidR="004C760B" w:rsidRPr="002D71DF">
              <w:t xml:space="preserve"> </w:t>
            </w:r>
            <w:r w:rsidRPr="002D71DF">
              <w:t>atmosphere</w:t>
            </w:r>
            <w:r w:rsidR="004C760B" w:rsidRPr="002D71DF">
              <w:t xml:space="preserve"> </w:t>
            </w:r>
            <w:r w:rsidRPr="002D71DF">
              <w:t>as</w:t>
            </w:r>
            <w:r w:rsidR="004C760B" w:rsidRPr="002D71DF">
              <w:t xml:space="preserve"> </w:t>
            </w:r>
            <w:r w:rsidRPr="002D71DF">
              <w:t>they</w:t>
            </w:r>
            <w:r w:rsidR="004C760B" w:rsidRPr="002D71DF">
              <w:t xml:space="preserve"> </w:t>
            </w:r>
            <w:r w:rsidRPr="002D71DF">
              <w:t>deliver</w:t>
            </w:r>
            <w:r w:rsidR="004C760B" w:rsidRPr="002D71DF">
              <w:t xml:space="preserve"> </w:t>
            </w:r>
            <w:r w:rsidRPr="002D71DF">
              <w:t>these</w:t>
            </w:r>
            <w:r w:rsidR="004C760B" w:rsidRPr="002D71DF">
              <w:t xml:space="preserve"> </w:t>
            </w:r>
            <w:r w:rsidRPr="002D71DF">
              <w:t>lines.</w:t>
            </w:r>
          </w:p>
          <w:p w14:paraId="4738D48C" w14:textId="6B33A485" w:rsidR="006D0F1C" w:rsidRPr="002D71DF" w:rsidRDefault="37C3348F" w:rsidP="00E762C9">
            <w:pPr>
              <w:pStyle w:val="ListBullet"/>
            </w:pPr>
            <w:r w:rsidRPr="002D71DF">
              <w:t>Group</w:t>
            </w:r>
            <w:r w:rsidR="004C760B" w:rsidRPr="002D71DF">
              <w:t xml:space="preserve"> </w:t>
            </w:r>
            <w:r w:rsidRPr="002D71DF">
              <w:t>1</w:t>
            </w:r>
            <w:r w:rsidR="004C760B" w:rsidRPr="002D71DF">
              <w:t xml:space="preserve"> </w:t>
            </w:r>
            <w:r w:rsidRPr="002D71DF">
              <w:t>–</w:t>
            </w:r>
            <w:r w:rsidR="004C760B" w:rsidRPr="002D71DF">
              <w:t xml:space="preserve"> </w:t>
            </w:r>
            <w:r w:rsidRPr="002D71DF">
              <w:t>use</w:t>
            </w:r>
            <w:r w:rsidR="004C760B" w:rsidRPr="002D71DF">
              <w:t xml:space="preserve"> </w:t>
            </w:r>
            <w:r w:rsidRPr="002D71DF">
              <w:t>sound</w:t>
            </w:r>
            <w:r w:rsidR="004C760B" w:rsidRPr="002D71DF">
              <w:t xml:space="preserve"> </w:t>
            </w:r>
            <w:r w:rsidR="00E762C9" w:rsidRPr="002D71DF">
              <w:t>(f</w:t>
            </w:r>
            <w:r w:rsidRPr="002D71DF">
              <w:t>or</w:t>
            </w:r>
            <w:r w:rsidR="004C760B" w:rsidRPr="002D71DF">
              <w:t xml:space="preserve"> </w:t>
            </w:r>
            <w:r w:rsidRPr="002D71DF">
              <w:t>example,</w:t>
            </w:r>
            <w:r w:rsidR="004C760B" w:rsidRPr="002D71DF">
              <w:t xml:space="preserve"> </w:t>
            </w:r>
            <w:r w:rsidRPr="002D71DF">
              <w:t>soundscapes,</w:t>
            </w:r>
            <w:r w:rsidR="004C760B" w:rsidRPr="002D71DF">
              <w:t xml:space="preserve"> </w:t>
            </w:r>
            <w:r w:rsidRPr="002D71DF">
              <w:t>chorus</w:t>
            </w:r>
            <w:r w:rsidR="004C760B" w:rsidRPr="002D71DF">
              <w:t xml:space="preserve"> </w:t>
            </w:r>
            <w:r w:rsidRPr="002D71DF">
              <w:t>or</w:t>
            </w:r>
            <w:r w:rsidR="004C760B" w:rsidRPr="002D71DF">
              <w:t xml:space="preserve"> </w:t>
            </w:r>
            <w:r w:rsidRPr="002D71DF">
              <w:t>body</w:t>
            </w:r>
            <w:r w:rsidR="004C760B" w:rsidRPr="002D71DF">
              <w:t xml:space="preserve"> </w:t>
            </w:r>
            <w:r w:rsidRPr="002D71DF">
              <w:t>percussion</w:t>
            </w:r>
            <w:r w:rsidR="00E762C9" w:rsidRPr="002D71DF">
              <w:t>)</w:t>
            </w:r>
          </w:p>
          <w:p w14:paraId="6A3ED074" w14:textId="5836DBFA" w:rsidR="00B04301" w:rsidRPr="002D71DF" w:rsidRDefault="37C3348F" w:rsidP="00E762C9">
            <w:pPr>
              <w:pStyle w:val="ListBullet"/>
            </w:pPr>
            <w:r w:rsidRPr="002D71DF">
              <w:t>Group</w:t>
            </w:r>
            <w:r w:rsidR="004C760B" w:rsidRPr="002D71DF">
              <w:t xml:space="preserve"> </w:t>
            </w:r>
            <w:r w:rsidRPr="002D71DF">
              <w:t>2</w:t>
            </w:r>
            <w:r w:rsidR="004C760B" w:rsidRPr="002D71DF">
              <w:t xml:space="preserve"> </w:t>
            </w:r>
            <w:r w:rsidRPr="002D71DF">
              <w:t>–</w:t>
            </w:r>
            <w:r w:rsidR="004C760B" w:rsidRPr="002D71DF">
              <w:t xml:space="preserve"> </w:t>
            </w:r>
            <w:r w:rsidRPr="002D71DF">
              <w:t>include</w:t>
            </w:r>
            <w:r w:rsidR="004C760B" w:rsidRPr="002D71DF">
              <w:t xml:space="preserve"> </w:t>
            </w:r>
            <w:r w:rsidRPr="002D71DF">
              <w:t>physical</w:t>
            </w:r>
            <w:r w:rsidR="004C760B" w:rsidRPr="002D71DF">
              <w:t xml:space="preserve"> </w:t>
            </w:r>
            <w:r w:rsidRPr="002D71DF">
              <w:t>theatre</w:t>
            </w:r>
            <w:r w:rsidR="004C760B" w:rsidRPr="002D71DF">
              <w:t xml:space="preserve"> </w:t>
            </w:r>
            <w:r w:rsidR="00E762C9" w:rsidRPr="002D71DF">
              <w:t>(f</w:t>
            </w:r>
            <w:r w:rsidRPr="002D71DF">
              <w:t>or</w:t>
            </w:r>
            <w:r w:rsidR="004C760B" w:rsidRPr="002D71DF">
              <w:t xml:space="preserve"> </w:t>
            </w:r>
            <w:r w:rsidRPr="002D71DF">
              <w:t>example,</w:t>
            </w:r>
            <w:r w:rsidR="004C760B" w:rsidRPr="002D71DF">
              <w:t xml:space="preserve"> </w:t>
            </w:r>
            <w:r w:rsidRPr="002D71DF">
              <w:t>create</w:t>
            </w:r>
            <w:r w:rsidR="004C760B" w:rsidRPr="002D71DF">
              <w:t xml:space="preserve"> </w:t>
            </w:r>
            <w:r w:rsidRPr="002D71DF">
              <w:t>the</w:t>
            </w:r>
            <w:r w:rsidR="004C760B" w:rsidRPr="002D71DF">
              <w:t xml:space="preserve"> </w:t>
            </w:r>
            <w:r w:rsidRPr="002D71DF">
              <w:t>parents</w:t>
            </w:r>
            <w:r w:rsidR="004C760B" w:rsidRPr="002D71DF">
              <w:t xml:space="preserve"> </w:t>
            </w:r>
            <w:r w:rsidRPr="002D71DF">
              <w:t>as</w:t>
            </w:r>
            <w:r w:rsidR="004C760B" w:rsidRPr="002D71DF">
              <w:t xml:space="preserve"> </w:t>
            </w:r>
            <w:r w:rsidRPr="002D71DF">
              <w:t>monsters,</w:t>
            </w:r>
            <w:r w:rsidR="004C760B" w:rsidRPr="002D71DF">
              <w:t xml:space="preserve"> </w:t>
            </w:r>
            <w:r w:rsidRPr="002D71DF">
              <w:t>use</w:t>
            </w:r>
            <w:r w:rsidR="004C760B" w:rsidRPr="002D71DF">
              <w:t xml:space="preserve"> </w:t>
            </w:r>
            <w:r w:rsidRPr="002D71DF">
              <w:t>different</w:t>
            </w:r>
            <w:r w:rsidR="004C760B" w:rsidRPr="002D71DF">
              <w:t xml:space="preserve"> </w:t>
            </w:r>
            <w:r w:rsidRPr="002D71DF">
              <w:t>levels</w:t>
            </w:r>
            <w:r w:rsidR="004C760B" w:rsidRPr="002D71DF">
              <w:t xml:space="preserve"> </w:t>
            </w:r>
            <w:r w:rsidRPr="002D71DF">
              <w:t>or</w:t>
            </w:r>
            <w:r w:rsidR="004C760B" w:rsidRPr="002D71DF">
              <w:t xml:space="preserve"> </w:t>
            </w:r>
            <w:r w:rsidRPr="002D71DF">
              <w:t>symbolic</w:t>
            </w:r>
            <w:r w:rsidR="004C760B" w:rsidRPr="002D71DF">
              <w:t xml:space="preserve"> </w:t>
            </w:r>
            <w:r w:rsidRPr="002D71DF">
              <w:t>movement</w:t>
            </w:r>
            <w:r w:rsidR="00E762C9" w:rsidRPr="002D71DF">
              <w:t>)</w:t>
            </w:r>
            <w:r w:rsidR="004C760B" w:rsidRPr="002D71DF">
              <w:t xml:space="preserve"> </w:t>
            </w:r>
          </w:p>
          <w:p w14:paraId="06CFEAEE" w14:textId="53BA4E84" w:rsidR="006D0F1C" w:rsidRPr="002D71DF" w:rsidRDefault="37C3348F" w:rsidP="00E762C9">
            <w:pPr>
              <w:pStyle w:val="ListBullet"/>
            </w:pPr>
            <w:r w:rsidRPr="002D71DF">
              <w:t>Group</w:t>
            </w:r>
            <w:r w:rsidR="004C760B" w:rsidRPr="002D71DF">
              <w:t xml:space="preserve"> </w:t>
            </w:r>
            <w:r w:rsidRPr="002D71DF">
              <w:t>3</w:t>
            </w:r>
            <w:r w:rsidR="004C760B" w:rsidRPr="002D71DF">
              <w:t xml:space="preserve"> </w:t>
            </w:r>
            <w:r w:rsidRPr="002D71DF">
              <w:t>–</w:t>
            </w:r>
            <w:r w:rsidR="004C760B" w:rsidRPr="002D71DF">
              <w:t xml:space="preserve"> </w:t>
            </w:r>
            <w:r w:rsidRPr="002D71DF">
              <w:t>use</w:t>
            </w:r>
            <w:r w:rsidR="004C760B" w:rsidRPr="002D71DF">
              <w:t xml:space="preserve"> </w:t>
            </w:r>
            <w:r w:rsidRPr="002D71DF">
              <w:t>melodramatic</w:t>
            </w:r>
            <w:r w:rsidR="004C760B" w:rsidRPr="002D71DF">
              <w:t xml:space="preserve"> </w:t>
            </w:r>
            <w:r w:rsidRPr="002D71DF">
              <w:t>characters</w:t>
            </w:r>
            <w:r w:rsidR="004C760B" w:rsidRPr="002D71DF">
              <w:t xml:space="preserve"> </w:t>
            </w:r>
            <w:r w:rsidR="00E762C9" w:rsidRPr="002D71DF">
              <w:t>(f</w:t>
            </w:r>
            <w:r w:rsidRPr="002D71DF">
              <w:t>or</w:t>
            </w:r>
            <w:r w:rsidR="004C760B" w:rsidRPr="002D71DF">
              <w:t xml:space="preserve"> </w:t>
            </w:r>
            <w:r w:rsidRPr="002D71DF">
              <w:t>example,</w:t>
            </w:r>
            <w:r w:rsidR="004C760B" w:rsidRPr="002D71DF">
              <w:t xml:space="preserve"> </w:t>
            </w:r>
            <w:r w:rsidRPr="002D71DF">
              <w:t>heighten</w:t>
            </w:r>
            <w:r w:rsidR="004C760B" w:rsidRPr="002D71DF">
              <w:t xml:space="preserve"> </w:t>
            </w:r>
            <w:r w:rsidRPr="002D71DF">
              <w:t>gestures,</w:t>
            </w:r>
            <w:r w:rsidR="004C760B" w:rsidRPr="002D71DF">
              <w:t xml:space="preserve"> </w:t>
            </w:r>
            <w:r w:rsidRPr="002D71DF">
              <w:t>add</w:t>
            </w:r>
            <w:r w:rsidR="004C760B" w:rsidRPr="002D71DF">
              <w:t xml:space="preserve"> </w:t>
            </w:r>
            <w:r w:rsidRPr="002D71DF">
              <w:t>dynamics</w:t>
            </w:r>
            <w:r w:rsidR="004C760B" w:rsidRPr="002D71DF">
              <w:t xml:space="preserve"> </w:t>
            </w:r>
            <w:r w:rsidRPr="002D71DF">
              <w:t>to</w:t>
            </w:r>
            <w:r w:rsidR="004C760B" w:rsidRPr="002D71DF">
              <w:t xml:space="preserve"> </w:t>
            </w:r>
            <w:r w:rsidRPr="002D71DF">
              <w:t>voice</w:t>
            </w:r>
            <w:r w:rsidR="004C760B" w:rsidRPr="002D71DF">
              <w:t xml:space="preserve"> </w:t>
            </w:r>
            <w:r w:rsidRPr="002D71DF">
              <w:t>or</w:t>
            </w:r>
            <w:r w:rsidR="004C760B" w:rsidRPr="002D71DF">
              <w:t xml:space="preserve"> </w:t>
            </w:r>
            <w:r w:rsidRPr="002D71DF">
              <w:t>emphasised</w:t>
            </w:r>
            <w:r w:rsidR="004C760B" w:rsidRPr="002D71DF">
              <w:t xml:space="preserve"> </w:t>
            </w:r>
            <w:r w:rsidRPr="002D71DF">
              <w:t>stances</w:t>
            </w:r>
            <w:r w:rsidR="00E762C9" w:rsidRPr="002D71DF">
              <w:t>)</w:t>
            </w:r>
            <w:r w:rsidRPr="002D71DF">
              <w:t>.</w:t>
            </w:r>
          </w:p>
          <w:p w14:paraId="71745871" w14:textId="175DD832" w:rsidR="006D0F1C" w:rsidRPr="002D71DF" w:rsidRDefault="006D0F1C" w:rsidP="006D0F1C">
            <w:r w:rsidRPr="002D71DF">
              <w:t>Ask</w:t>
            </w:r>
            <w:r w:rsidR="004C760B" w:rsidRPr="002D71DF">
              <w:t xml:space="preserve"> </w:t>
            </w:r>
            <w:r w:rsidRPr="002D71DF">
              <w:t>each</w:t>
            </w:r>
            <w:r w:rsidR="004C760B" w:rsidRPr="002D71DF">
              <w:t xml:space="preserve"> </w:t>
            </w:r>
            <w:r w:rsidRPr="002D71DF">
              <w:t>group</w:t>
            </w:r>
            <w:r w:rsidR="004C760B" w:rsidRPr="002D71DF">
              <w:t xml:space="preserve"> </w:t>
            </w:r>
            <w:r w:rsidRPr="002D71DF">
              <w:t>to</w:t>
            </w:r>
            <w:r w:rsidR="004C760B" w:rsidRPr="002D71DF">
              <w:t xml:space="preserve"> </w:t>
            </w:r>
            <w:r w:rsidRPr="002D71DF">
              <w:t>perform</w:t>
            </w:r>
            <w:r w:rsidR="004C760B" w:rsidRPr="002D71DF">
              <w:t xml:space="preserve"> </w:t>
            </w:r>
            <w:r w:rsidRPr="002D71DF">
              <w:t>for</w:t>
            </w:r>
            <w:r w:rsidR="004C760B" w:rsidRPr="002D71DF">
              <w:t xml:space="preserve"> </w:t>
            </w:r>
            <w:r w:rsidRPr="002D71DF">
              <w:t>the</w:t>
            </w:r>
            <w:r w:rsidR="004C760B" w:rsidRPr="002D71DF">
              <w:t xml:space="preserve"> </w:t>
            </w:r>
            <w:r w:rsidRPr="002D71DF">
              <w:t>class.</w:t>
            </w:r>
            <w:r w:rsidR="004C760B" w:rsidRPr="002D71DF">
              <w:t xml:space="preserve"> </w:t>
            </w:r>
            <w:r w:rsidRPr="002D71DF">
              <w:t>After</w:t>
            </w:r>
            <w:r w:rsidR="004C760B" w:rsidRPr="002D71DF">
              <w:t xml:space="preserve"> </w:t>
            </w:r>
            <w:r w:rsidRPr="002D71DF">
              <w:t>all</w:t>
            </w:r>
            <w:r w:rsidR="004C760B" w:rsidRPr="002D71DF">
              <w:t xml:space="preserve"> </w:t>
            </w:r>
            <w:r w:rsidRPr="002D71DF">
              <w:t>groups</w:t>
            </w:r>
            <w:r w:rsidR="004C760B" w:rsidRPr="002D71DF">
              <w:t xml:space="preserve"> </w:t>
            </w:r>
            <w:r w:rsidRPr="002D71DF">
              <w:t>have</w:t>
            </w:r>
            <w:r w:rsidR="004C760B" w:rsidRPr="002D71DF">
              <w:t xml:space="preserve"> </w:t>
            </w:r>
            <w:r w:rsidRPr="002D71DF">
              <w:t>performed,</w:t>
            </w:r>
            <w:r w:rsidR="004C760B" w:rsidRPr="002D71DF">
              <w:t xml:space="preserve"> </w:t>
            </w:r>
            <w:r w:rsidRPr="002D71DF">
              <w:t>ask</w:t>
            </w:r>
            <w:r w:rsidR="004C760B" w:rsidRPr="002D71DF">
              <w:t xml:space="preserve"> </w:t>
            </w:r>
            <w:r w:rsidRPr="002D71DF">
              <w:t>each</w:t>
            </w:r>
            <w:r w:rsidR="004C760B" w:rsidRPr="002D71DF">
              <w:t xml:space="preserve"> </w:t>
            </w:r>
            <w:r w:rsidRPr="002D71DF">
              <w:t>group</w:t>
            </w:r>
            <w:r w:rsidR="004C760B" w:rsidRPr="002D71DF">
              <w:t xml:space="preserve"> </w:t>
            </w:r>
            <w:r w:rsidRPr="002D71DF">
              <w:t>to</w:t>
            </w:r>
            <w:r w:rsidR="004C760B" w:rsidRPr="002D71DF">
              <w:t xml:space="preserve"> </w:t>
            </w:r>
            <w:r w:rsidRPr="002D71DF">
              <w:t>reflect</w:t>
            </w:r>
            <w:r w:rsidR="004C760B" w:rsidRPr="002D71DF">
              <w:t xml:space="preserve"> </w:t>
            </w:r>
            <w:r w:rsidRPr="002D71DF">
              <w:t>on</w:t>
            </w:r>
            <w:r w:rsidR="004C760B" w:rsidRPr="002D71DF">
              <w:t xml:space="preserve"> </w:t>
            </w:r>
            <w:r w:rsidRPr="002D71DF">
              <w:t>what</w:t>
            </w:r>
            <w:r w:rsidR="004C760B" w:rsidRPr="002D71DF">
              <w:t xml:space="preserve"> </w:t>
            </w:r>
            <w:r w:rsidRPr="002D71DF">
              <w:t>they</w:t>
            </w:r>
            <w:r w:rsidR="004C760B" w:rsidRPr="002D71DF">
              <w:t xml:space="preserve"> </w:t>
            </w:r>
            <w:r w:rsidRPr="002D71DF">
              <w:t>found</w:t>
            </w:r>
            <w:r w:rsidR="004C760B" w:rsidRPr="002D71DF">
              <w:t xml:space="preserve"> </w:t>
            </w:r>
            <w:r w:rsidRPr="002D71DF">
              <w:t>most</w:t>
            </w:r>
            <w:r w:rsidR="004C760B" w:rsidRPr="002D71DF">
              <w:t xml:space="preserve"> </w:t>
            </w:r>
            <w:r w:rsidRPr="002D71DF">
              <w:t>effective</w:t>
            </w:r>
            <w:r w:rsidR="004C760B" w:rsidRPr="002D71DF">
              <w:t xml:space="preserve"> </w:t>
            </w:r>
            <w:r w:rsidRPr="002D71DF">
              <w:t>in</w:t>
            </w:r>
            <w:r w:rsidR="004C760B" w:rsidRPr="002D71DF">
              <w:t xml:space="preserve"> </w:t>
            </w:r>
            <w:r w:rsidRPr="002D71DF">
              <w:t>the</w:t>
            </w:r>
            <w:r w:rsidR="004C760B" w:rsidRPr="002D71DF">
              <w:t xml:space="preserve"> </w:t>
            </w:r>
            <w:r w:rsidRPr="002D71DF">
              <w:t>performances</w:t>
            </w:r>
            <w:r w:rsidR="004C760B" w:rsidRPr="002D71DF">
              <w:t xml:space="preserve"> </w:t>
            </w:r>
            <w:r w:rsidRPr="002D71DF">
              <w:t>they</w:t>
            </w:r>
            <w:r w:rsidR="004C760B" w:rsidRPr="002D71DF">
              <w:t xml:space="preserve"> </w:t>
            </w:r>
            <w:r w:rsidRPr="002D71DF">
              <w:t>saw.</w:t>
            </w:r>
            <w:r w:rsidR="004C760B" w:rsidRPr="002D71DF">
              <w:t xml:space="preserve"> </w:t>
            </w:r>
            <w:r w:rsidRPr="002D71DF">
              <w:t>Ask</w:t>
            </w:r>
            <w:r w:rsidR="004C760B" w:rsidRPr="002D71DF">
              <w:t xml:space="preserve"> </w:t>
            </w:r>
            <w:r w:rsidRPr="002D71DF">
              <w:t>each</w:t>
            </w:r>
            <w:r w:rsidR="004C760B" w:rsidRPr="002D71DF">
              <w:t xml:space="preserve"> </w:t>
            </w:r>
            <w:r w:rsidRPr="002D71DF">
              <w:t>group</w:t>
            </w:r>
            <w:r w:rsidR="004C760B" w:rsidRPr="002D71DF">
              <w:t xml:space="preserve"> </w:t>
            </w:r>
            <w:r w:rsidRPr="002D71DF">
              <w:t>to</w:t>
            </w:r>
            <w:r w:rsidR="004C760B" w:rsidRPr="002D71DF">
              <w:t xml:space="preserve"> </w:t>
            </w:r>
            <w:r w:rsidRPr="002D71DF">
              <w:t>nominate</w:t>
            </w:r>
            <w:r w:rsidR="004C760B" w:rsidRPr="002D71DF">
              <w:t xml:space="preserve"> </w:t>
            </w:r>
            <w:r w:rsidRPr="002D71DF">
              <w:t>one</w:t>
            </w:r>
            <w:r w:rsidR="004C760B" w:rsidRPr="002D71DF">
              <w:t xml:space="preserve"> </w:t>
            </w:r>
            <w:r w:rsidRPr="002D71DF">
              <w:t>person</w:t>
            </w:r>
            <w:r w:rsidR="004C760B" w:rsidRPr="002D71DF">
              <w:t xml:space="preserve"> </w:t>
            </w:r>
            <w:r w:rsidRPr="002D71DF">
              <w:t>to</w:t>
            </w:r>
            <w:r w:rsidR="004C760B" w:rsidRPr="002D71DF">
              <w:t xml:space="preserve"> </w:t>
            </w:r>
            <w:r w:rsidRPr="002D71DF">
              <w:t>share</w:t>
            </w:r>
            <w:r w:rsidR="004C760B" w:rsidRPr="002D71DF">
              <w:t xml:space="preserve"> </w:t>
            </w:r>
            <w:r w:rsidRPr="002D71DF">
              <w:t>back</w:t>
            </w:r>
            <w:r w:rsidR="004C760B" w:rsidRPr="002D71DF">
              <w:t xml:space="preserve"> </w:t>
            </w:r>
            <w:r w:rsidRPr="002D71DF">
              <w:t>to</w:t>
            </w:r>
            <w:r w:rsidR="004C760B" w:rsidRPr="002D71DF">
              <w:t xml:space="preserve"> </w:t>
            </w:r>
            <w:r w:rsidRPr="002D71DF">
              <w:t>the</w:t>
            </w:r>
            <w:r w:rsidR="004C760B" w:rsidRPr="002D71DF">
              <w:t xml:space="preserve"> </w:t>
            </w:r>
            <w:r w:rsidRPr="002D71DF">
              <w:t>class</w:t>
            </w:r>
            <w:r w:rsidR="004C760B" w:rsidRPr="002D71DF">
              <w:t xml:space="preserve"> </w:t>
            </w:r>
            <w:r w:rsidRPr="002D71DF">
              <w:t>through</w:t>
            </w:r>
            <w:r w:rsidR="004C760B" w:rsidRPr="002D71DF">
              <w:t xml:space="preserve"> </w:t>
            </w:r>
            <w:r w:rsidRPr="002D71DF">
              <w:t>a</w:t>
            </w:r>
            <w:r w:rsidR="004C760B" w:rsidRPr="002D71DF">
              <w:t xml:space="preserve"> </w:t>
            </w:r>
            <w:r w:rsidRPr="002D71DF">
              <w:t>‘bus</w:t>
            </w:r>
            <w:r w:rsidR="004C760B" w:rsidRPr="002D71DF">
              <w:t xml:space="preserve"> </w:t>
            </w:r>
            <w:r w:rsidRPr="002D71DF">
              <w:t>stop’</w:t>
            </w:r>
            <w:r w:rsidR="004C760B" w:rsidRPr="002D71DF">
              <w:t xml:space="preserve"> </w:t>
            </w:r>
            <w:r w:rsidRPr="002D71DF">
              <w:t>activity.</w:t>
            </w:r>
            <w:r w:rsidR="004C760B" w:rsidRPr="002D71DF">
              <w:t xml:space="preserve"> </w:t>
            </w:r>
            <w:r w:rsidRPr="002D71DF">
              <w:t>Students</w:t>
            </w:r>
            <w:r w:rsidR="004C760B" w:rsidRPr="002D71DF">
              <w:t xml:space="preserve"> </w:t>
            </w:r>
            <w:r w:rsidRPr="002D71DF">
              <w:t>at</w:t>
            </w:r>
            <w:r w:rsidR="004C760B" w:rsidRPr="002D71DF">
              <w:t xml:space="preserve"> </w:t>
            </w:r>
            <w:r w:rsidRPr="002D71DF">
              <w:t>the</w:t>
            </w:r>
            <w:r w:rsidR="004C760B" w:rsidRPr="002D71DF">
              <w:t xml:space="preserve"> </w:t>
            </w:r>
            <w:r w:rsidRPr="002D71DF">
              <w:t>bus</w:t>
            </w:r>
            <w:r w:rsidR="004C760B" w:rsidRPr="002D71DF">
              <w:t xml:space="preserve"> </w:t>
            </w:r>
            <w:r w:rsidRPr="002D71DF">
              <w:t>stop</w:t>
            </w:r>
            <w:r w:rsidR="004C760B" w:rsidRPr="002D71DF">
              <w:t xml:space="preserve"> </w:t>
            </w:r>
            <w:r w:rsidRPr="002D71DF">
              <w:t>share</w:t>
            </w:r>
            <w:r w:rsidR="004C760B" w:rsidRPr="002D71DF">
              <w:t xml:space="preserve"> </w:t>
            </w:r>
            <w:r w:rsidRPr="002D71DF">
              <w:t>with</w:t>
            </w:r>
            <w:r w:rsidR="004C760B" w:rsidRPr="002D71DF">
              <w:t xml:space="preserve"> </w:t>
            </w:r>
            <w:r w:rsidRPr="002D71DF">
              <w:t>the</w:t>
            </w:r>
            <w:r w:rsidR="004C760B" w:rsidRPr="002D71DF">
              <w:t xml:space="preserve"> </w:t>
            </w:r>
            <w:r w:rsidRPr="002D71DF">
              <w:t>class</w:t>
            </w:r>
            <w:r w:rsidR="004C760B" w:rsidRPr="002D71DF">
              <w:t xml:space="preserve"> </w:t>
            </w:r>
            <w:r w:rsidRPr="002D71DF">
              <w:t>in</w:t>
            </w:r>
            <w:r w:rsidR="004C760B" w:rsidRPr="002D71DF">
              <w:t xml:space="preserve"> </w:t>
            </w:r>
            <w:r w:rsidRPr="002D71DF">
              <w:t>any</w:t>
            </w:r>
            <w:r w:rsidR="004C760B" w:rsidRPr="002D71DF">
              <w:t xml:space="preserve"> </w:t>
            </w:r>
            <w:r w:rsidRPr="002D71DF">
              <w:t>order,</w:t>
            </w:r>
            <w:r w:rsidR="004C760B" w:rsidRPr="002D71DF">
              <w:t xml:space="preserve"> </w:t>
            </w:r>
            <w:r w:rsidRPr="002D71DF">
              <w:t>they</w:t>
            </w:r>
            <w:r w:rsidR="004C760B" w:rsidRPr="002D71DF">
              <w:t xml:space="preserve"> </w:t>
            </w:r>
            <w:r w:rsidRPr="002D71DF">
              <w:t>can’t</w:t>
            </w:r>
            <w:r w:rsidR="004C760B" w:rsidRPr="002D71DF">
              <w:t xml:space="preserve"> </w:t>
            </w:r>
            <w:r w:rsidRPr="002D71DF">
              <w:t>repeat</w:t>
            </w:r>
            <w:r w:rsidR="004C760B" w:rsidRPr="002D71DF">
              <w:t xml:space="preserve"> </w:t>
            </w:r>
            <w:r w:rsidRPr="002D71DF">
              <w:t>what</w:t>
            </w:r>
            <w:r w:rsidR="004C760B" w:rsidRPr="002D71DF">
              <w:t xml:space="preserve"> </w:t>
            </w:r>
            <w:r w:rsidRPr="002D71DF">
              <w:t>someone</w:t>
            </w:r>
            <w:r w:rsidR="004C760B" w:rsidRPr="002D71DF">
              <w:t xml:space="preserve"> </w:t>
            </w:r>
            <w:r w:rsidRPr="002D71DF">
              <w:t>else</w:t>
            </w:r>
            <w:r w:rsidR="004C760B" w:rsidRPr="002D71DF">
              <w:t xml:space="preserve"> </w:t>
            </w:r>
            <w:r w:rsidRPr="002D71DF">
              <w:t>has</w:t>
            </w:r>
            <w:r w:rsidR="004C760B" w:rsidRPr="002D71DF">
              <w:t xml:space="preserve"> </w:t>
            </w:r>
            <w:r w:rsidRPr="002D71DF">
              <w:t>said</w:t>
            </w:r>
            <w:r w:rsidR="004C760B" w:rsidRPr="002D71DF">
              <w:t xml:space="preserve"> </w:t>
            </w:r>
            <w:r w:rsidRPr="002D71DF">
              <w:t>and</w:t>
            </w:r>
            <w:r w:rsidR="004C760B" w:rsidRPr="002D71DF">
              <w:t xml:space="preserve"> </w:t>
            </w:r>
            <w:r w:rsidRPr="002D71DF">
              <w:t>once</w:t>
            </w:r>
            <w:r w:rsidR="004C760B" w:rsidRPr="002D71DF">
              <w:t xml:space="preserve"> </w:t>
            </w:r>
            <w:r w:rsidRPr="002D71DF">
              <w:t>they</w:t>
            </w:r>
            <w:r w:rsidR="004C760B" w:rsidRPr="002D71DF">
              <w:t xml:space="preserve"> </w:t>
            </w:r>
            <w:r w:rsidRPr="002D71DF">
              <w:t>have</w:t>
            </w:r>
            <w:r w:rsidR="004C760B" w:rsidRPr="002D71DF">
              <w:t xml:space="preserve"> </w:t>
            </w:r>
            <w:r w:rsidRPr="002D71DF">
              <w:t>shared,</w:t>
            </w:r>
            <w:r w:rsidR="004C760B" w:rsidRPr="002D71DF">
              <w:t xml:space="preserve"> </w:t>
            </w:r>
            <w:r w:rsidRPr="002D71DF">
              <w:t>they</w:t>
            </w:r>
            <w:r w:rsidR="004C760B" w:rsidRPr="002D71DF">
              <w:t xml:space="preserve"> </w:t>
            </w:r>
            <w:r w:rsidRPr="002D71DF">
              <w:t>can</w:t>
            </w:r>
            <w:r w:rsidR="004C760B" w:rsidRPr="002D71DF">
              <w:t xml:space="preserve"> </w:t>
            </w:r>
            <w:r w:rsidRPr="002D71DF">
              <w:t>get</w:t>
            </w:r>
            <w:r w:rsidR="004C760B" w:rsidRPr="002D71DF">
              <w:t xml:space="preserve"> </w:t>
            </w:r>
            <w:r w:rsidRPr="002D71DF">
              <w:t>on</w:t>
            </w:r>
            <w:r w:rsidR="004C760B" w:rsidRPr="002D71DF">
              <w:t xml:space="preserve"> </w:t>
            </w:r>
            <w:r w:rsidRPr="002D71DF">
              <w:t>the</w:t>
            </w:r>
            <w:r w:rsidR="004C760B" w:rsidRPr="002D71DF">
              <w:t xml:space="preserve"> </w:t>
            </w:r>
            <w:r w:rsidRPr="002D71DF">
              <w:t>bus</w:t>
            </w:r>
            <w:r w:rsidR="004C760B" w:rsidRPr="002D71DF">
              <w:t xml:space="preserve"> </w:t>
            </w:r>
            <w:r w:rsidRPr="002D71DF">
              <w:t>and</w:t>
            </w:r>
            <w:r w:rsidR="004C760B" w:rsidRPr="002D71DF">
              <w:t xml:space="preserve"> </w:t>
            </w:r>
            <w:r w:rsidRPr="002D71DF">
              <w:t>return</w:t>
            </w:r>
            <w:r w:rsidR="004C760B" w:rsidRPr="002D71DF">
              <w:t xml:space="preserve"> </w:t>
            </w:r>
            <w:r w:rsidRPr="002D71DF">
              <w:t>to</w:t>
            </w:r>
            <w:r w:rsidR="004C760B" w:rsidRPr="002D71DF">
              <w:t xml:space="preserve"> </w:t>
            </w:r>
            <w:r w:rsidRPr="002D71DF">
              <w:t>their</w:t>
            </w:r>
            <w:r w:rsidR="004C760B" w:rsidRPr="002D71DF">
              <w:t xml:space="preserve"> </w:t>
            </w:r>
            <w:r w:rsidRPr="002D71DF">
              <w:t>group.</w:t>
            </w:r>
          </w:p>
          <w:p w14:paraId="1771D8CB" w14:textId="1718E7FA" w:rsidR="006D0F1C" w:rsidRPr="002D71DF" w:rsidRDefault="00D02A36" w:rsidP="00D02A36">
            <w:pPr>
              <w:pStyle w:val="FeatureBox4"/>
            </w:pPr>
            <w:r w:rsidRPr="002D71DF">
              <w:rPr>
                <w:b/>
                <w:bCs/>
              </w:rPr>
              <w:t>Differentiation</w:t>
            </w:r>
            <w:r w:rsidRPr="002D71DF">
              <w:t>:</w:t>
            </w:r>
            <w:r w:rsidR="004C760B" w:rsidRPr="002D71DF">
              <w:t xml:space="preserve"> </w:t>
            </w:r>
            <w:r w:rsidRPr="002D71DF">
              <w:t>some</w:t>
            </w:r>
            <w:r w:rsidR="004C760B" w:rsidRPr="002D71DF">
              <w:t xml:space="preserve"> </w:t>
            </w:r>
            <w:r w:rsidRPr="002D71DF">
              <w:t>students</w:t>
            </w:r>
            <w:r w:rsidR="004C760B" w:rsidRPr="002D71DF">
              <w:t xml:space="preserve"> </w:t>
            </w:r>
            <w:r w:rsidRPr="002D71DF">
              <w:t>may</w:t>
            </w:r>
            <w:r w:rsidR="004C760B" w:rsidRPr="002D71DF">
              <w:t xml:space="preserve"> </w:t>
            </w:r>
            <w:r w:rsidRPr="002D71DF">
              <w:t>benefit</w:t>
            </w:r>
            <w:r w:rsidR="004C760B" w:rsidRPr="002D71DF">
              <w:t xml:space="preserve"> </w:t>
            </w:r>
            <w:r w:rsidRPr="002D71DF">
              <w:t>from</w:t>
            </w:r>
            <w:r w:rsidR="004C760B" w:rsidRPr="002D71DF">
              <w:t xml:space="preserve"> </w:t>
            </w:r>
            <w:r w:rsidRPr="002D71DF">
              <w:t>the</w:t>
            </w:r>
            <w:r w:rsidR="004C760B" w:rsidRPr="002D71DF">
              <w:t xml:space="preserve"> </w:t>
            </w:r>
            <w:r w:rsidRPr="002D71DF">
              <w:t>opportunity</w:t>
            </w:r>
            <w:r w:rsidR="004C760B" w:rsidRPr="002D71DF">
              <w:t xml:space="preserve"> </w:t>
            </w:r>
            <w:r w:rsidRPr="002D71DF">
              <w:t>to</w:t>
            </w:r>
            <w:r w:rsidR="004C760B" w:rsidRPr="002D71DF">
              <w:t xml:space="preserve"> </w:t>
            </w:r>
            <w:r w:rsidR="006D0F1C" w:rsidRPr="002D71DF">
              <w:t>negotiate</w:t>
            </w:r>
            <w:r w:rsidR="004C760B" w:rsidRPr="002D71DF">
              <w:t xml:space="preserve"> </w:t>
            </w:r>
            <w:r w:rsidR="006D0F1C" w:rsidRPr="002D71DF">
              <w:t>how</w:t>
            </w:r>
            <w:r w:rsidR="004C760B" w:rsidRPr="002D71DF">
              <w:t xml:space="preserve"> </w:t>
            </w:r>
            <w:r w:rsidRPr="002D71DF">
              <w:t>these</w:t>
            </w:r>
            <w:r w:rsidR="004C760B" w:rsidRPr="002D71DF">
              <w:t xml:space="preserve"> </w:t>
            </w:r>
            <w:r w:rsidR="006D0F1C" w:rsidRPr="002D71DF">
              <w:t>ideas</w:t>
            </w:r>
            <w:r w:rsidR="004C760B" w:rsidRPr="002D71DF">
              <w:t xml:space="preserve"> </w:t>
            </w:r>
            <w:r w:rsidR="006D0F1C" w:rsidRPr="002D71DF">
              <w:t>could</w:t>
            </w:r>
            <w:r w:rsidR="004C760B" w:rsidRPr="002D71DF">
              <w:t xml:space="preserve"> </w:t>
            </w:r>
            <w:r w:rsidR="006D0F1C" w:rsidRPr="002D71DF">
              <w:t>be</w:t>
            </w:r>
            <w:r w:rsidR="004C760B" w:rsidRPr="002D71DF">
              <w:t xml:space="preserve"> </w:t>
            </w:r>
            <w:r w:rsidR="006D0F1C" w:rsidRPr="002D71DF">
              <w:t>adapted</w:t>
            </w:r>
            <w:r w:rsidR="004C760B" w:rsidRPr="002D71DF">
              <w:t xml:space="preserve"> </w:t>
            </w:r>
            <w:r w:rsidR="006D0F1C" w:rsidRPr="002D71DF">
              <w:t>or</w:t>
            </w:r>
            <w:r w:rsidR="004C760B" w:rsidRPr="002D71DF">
              <w:t xml:space="preserve"> </w:t>
            </w:r>
            <w:r w:rsidR="006D0F1C" w:rsidRPr="002D71DF">
              <w:t>combined.</w:t>
            </w:r>
            <w:r w:rsidR="004C760B" w:rsidRPr="002D71DF">
              <w:t xml:space="preserve"> </w:t>
            </w:r>
            <w:r w:rsidRPr="002D71DF">
              <w:t>They</w:t>
            </w:r>
            <w:r w:rsidR="004C760B" w:rsidRPr="002D71DF">
              <w:t xml:space="preserve"> </w:t>
            </w:r>
            <w:r w:rsidRPr="002D71DF">
              <w:t>may</w:t>
            </w:r>
            <w:r w:rsidR="004C760B" w:rsidRPr="002D71DF">
              <w:t xml:space="preserve"> </w:t>
            </w:r>
            <w:r w:rsidRPr="002D71DF">
              <w:t>then</w:t>
            </w:r>
            <w:r w:rsidR="004C760B" w:rsidRPr="002D71DF">
              <w:t xml:space="preserve"> </w:t>
            </w:r>
            <w:r w:rsidR="006D0F1C" w:rsidRPr="002D71DF">
              <w:t>stage</w:t>
            </w:r>
            <w:r w:rsidR="004C760B" w:rsidRPr="002D71DF">
              <w:t xml:space="preserve"> </w:t>
            </w:r>
            <w:r w:rsidR="006D0F1C" w:rsidRPr="002D71DF">
              <w:t>this</w:t>
            </w:r>
            <w:r w:rsidR="004C760B" w:rsidRPr="002D71DF">
              <w:t xml:space="preserve"> </w:t>
            </w:r>
            <w:r w:rsidR="006D0F1C" w:rsidRPr="002D71DF">
              <w:t>final</w:t>
            </w:r>
            <w:r w:rsidR="004C760B" w:rsidRPr="002D71DF">
              <w:t xml:space="preserve"> </w:t>
            </w:r>
            <w:r w:rsidR="006D0F1C" w:rsidRPr="002D71DF">
              <w:t>idea.</w:t>
            </w:r>
          </w:p>
          <w:p w14:paraId="0596B366" w14:textId="7932AF4D" w:rsidR="006D0F1C" w:rsidRPr="002D71DF" w:rsidRDefault="006D0F1C" w:rsidP="001034A5">
            <w:pPr>
              <w:pStyle w:val="FeatureBox2"/>
            </w:pPr>
            <w:r w:rsidRPr="002D71DF">
              <w:rPr>
                <w:rStyle w:val="Strong"/>
              </w:rPr>
              <w:t>Teacher</w:t>
            </w:r>
            <w:r w:rsidR="004C760B" w:rsidRPr="002D71DF">
              <w:rPr>
                <w:rStyle w:val="Strong"/>
              </w:rPr>
              <w:t xml:space="preserve"> </w:t>
            </w:r>
            <w:r w:rsidRPr="002D71DF">
              <w:rPr>
                <w:rStyle w:val="Strong"/>
              </w:rPr>
              <w:t>note:</w:t>
            </w:r>
            <w:r w:rsidR="004C760B" w:rsidRPr="002D71DF">
              <w:t xml:space="preserve"> </w:t>
            </w:r>
            <w:r w:rsidR="008C44FD">
              <w:t>s</w:t>
            </w:r>
            <w:r w:rsidRPr="002D71DF">
              <w:t>ee</w:t>
            </w:r>
            <w:r w:rsidR="004C760B" w:rsidRPr="002D71DF">
              <w:t xml:space="preserve"> </w:t>
            </w:r>
            <w:hyperlink w:anchor="_Appendix_2:_–" w:history="1">
              <w:r w:rsidRPr="002D71DF">
                <w:rPr>
                  <w:rStyle w:val="Hyperlink"/>
                </w:rPr>
                <w:t>Appendix</w:t>
              </w:r>
              <w:r w:rsidR="004C760B" w:rsidRPr="002D71DF">
                <w:rPr>
                  <w:rStyle w:val="Hyperlink"/>
                </w:rPr>
                <w:t xml:space="preserve"> </w:t>
              </w:r>
              <w:r w:rsidR="001937DB" w:rsidRPr="002D71DF">
                <w:rPr>
                  <w:rStyle w:val="Hyperlink"/>
                </w:rPr>
                <w:t>2</w:t>
              </w:r>
            </w:hyperlink>
            <w:r w:rsidR="004C760B" w:rsidRPr="002D71DF">
              <w:t xml:space="preserve"> </w:t>
            </w:r>
            <w:r w:rsidRPr="002D71DF">
              <w:t>to</w:t>
            </w:r>
            <w:r w:rsidR="004C760B" w:rsidRPr="002D71DF">
              <w:t xml:space="preserve"> </w:t>
            </w:r>
            <w:r w:rsidRPr="002D71DF">
              <w:t>support</w:t>
            </w:r>
            <w:r w:rsidR="004C760B" w:rsidRPr="002D71DF">
              <w:t xml:space="preserve"> </w:t>
            </w:r>
            <w:r w:rsidRPr="002D71DF">
              <w:t>the</w:t>
            </w:r>
            <w:r w:rsidR="004C760B" w:rsidRPr="002D71DF">
              <w:t xml:space="preserve"> </w:t>
            </w:r>
            <w:r w:rsidRPr="002D71DF">
              <w:t>following</w:t>
            </w:r>
            <w:r w:rsidR="004C760B" w:rsidRPr="002D71DF">
              <w:t xml:space="preserve"> </w:t>
            </w:r>
            <w:r w:rsidRPr="002D71DF">
              <w:t>writing</w:t>
            </w:r>
            <w:r w:rsidR="004C760B" w:rsidRPr="002D71DF">
              <w:t xml:space="preserve"> </w:t>
            </w:r>
            <w:r w:rsidRPr="002D71DF">
              <w:t>prompt</w:t>
            </w:r>
            <w:r w:rsidR="004C760B" w:rsidRPr="002D71DF">
              <w:t xml:space="preserve"> </w:t>
            </w:r>
            <w:r w:rsidRPr="002D71DF">
              <w:t>activity.</w:t>
            </w:r>
            <w:r w:rsidR="004C760B" w:rsidRPr="002D71DF">
              <w:t xml:space="preserve"> </w:t>
            </w:r>
            <w:r w:rsidRPr="002D71DF">
              <w:t>It</w:t>
            </w:r>
            <w:r w:rsidR="004C760B" w:rsidRPr="002D71DF">
              <w:t xml:space="preserve"> </w:t>
            </w:r>
            <w:r w:rsidRPr="002D71DF">
              <w:t>provides</w:t>
            </w:r>
            <w:r w:rsidR="004C760B" w:rsidRPr="002D71DF">
              <w:t xml:space="preserve"> </w:t>
            </w:r>
            <w:r w:rsidRPr="002D71DF">
              <w:t>an</w:t>
            </w:r>
            <w:r w:rsidR="004C760B" w:rsidRPr="002D71DF">
              <w:t xml:space="preserve"> </w:t>
            </w:r>
            <w:r w:rsidRPr="002D71DF">
              <w:t>example</w:t>
            </w:r>
            <w:r w:rsidR="004C760B" w:rsidRPr="002D71DF">
              <w:t xml:space="preserve"> </w:t>
            </w:r>
            <w:r w:rsidRPr="002D71DF">
              <w:t>of</w:t>
            </w:r>
            <w:r w:rsidR="004C760B" w:rsidRPr="002D71DF">
              <w:t xml:space="preserve"> </w:t>
            </w:r>
            <w:r w:rsidRPr="002D71DF">
              <w:t>annotations</w:t>
            </w:r>
            <w:r w:rsidR="004C760B" w:rsidRPr="002D71DF">
              <w:t xml:space="preserve"> </w:t>
            </w:r>
            <w:r w:rsidRPr="002D71DF">
              <w:t>as</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in</w:t>
            </w:r>
            <w:r w:rsidR="004C760B" w:rsidRPr="002D71DF">
              <w:t xml:space="preserve"> </w:t>
            </w:r>
            <w:r w:rsidR="005D223C">
              <w:t>‘</w:t>
            </w:r>
            <w:r w:rsidRPr="002D71DF">
              <w:t>Scene</w:t>
            </w:r>
            <w:r w:rsidR="004C760B" w:rsidRPr="002D71DF">
              <w:t xml:space="preserve"> </w:t>
            </w:r>
            <w:r w:rsidRPr="002D71DF">
              <w:t>1</w:t>
            </w:r>
            <w:r w:rsidR="004C760B" w:rsidRPr="002D71DF">
              <w:t xml:space="preserve"> </w:t>
            </w:r>
            <w:r w:rsidRPr="002D71DF">
              <w:t>–</w:t>
            </w:r>
            <w:r w:rsidR="004C760B" w:rsidRPr="002D71DF">
              <w:t xml:space="preserve"> </w:t>
            </w:r>
            <w:r w:rsidRPr="002D71DF">
              <w:t>Laila’s</w:t>
            </w:r>
            <w:r w:rsidR="004C760B" w:rsidRPr="002D71DF">
              <w:t xml:space="preserve"> </w:t>
            </w:r>
            <w:r w:rsidRPr="002D71DF">
              <w:t>vlog</w:t>
            </w:r>
            <w:r w:rsidR="005D223C">
              <w:t>’</w:t>
            </w:r>
            <w:r w:rsidRPr="002D71DF">
              <w:t>.</w:t>
            </w:r>
          </w:p>
          <w:p w14:paraId="016D06C2" w14:textId="6B294DC4" w:rsidR="006D0F1C" w:rsidRPr="002D71DF" w:rsidRDefault="006D0F1C" w:rsidP="006D0F1C">
            <w:pPr>
              <w:rPr>
                <w:b/>
                <w:bCs/>
              </w:rPr>
            </w:pPr>
            <w:r w:rsidRPr="002D71DF">
              <w:rPr>
                <w:b/>
                <w:bCs/>
              </w:rPr>
              <w:lastRenderedPageBreak/>
              <w:t>Documentation</w:t>
            </w:r>
            <w:r w:rsidR="004C760B" w:rsidRPr="002D71DF">
              <w:rPr>
                <w:b/>
                <w:bCs/>
              </w:rPr>
              <w:t xml:space="preserve"> </w:t>
            </w:r>
            <w:r w:rsidRPr="002D71DF">
              <w:rPr>
                <w:b/>
                <w:bCs/>
              </w:rPr>
              <w:t>prompt:</w:t>
            </w:r>
            <w:r w:rsidR="004C760B" w:rsidRPr="002D71DF">
              <w:t xml:space="preserve"> </w:t>
            </w:r>
            <w:r w:rsidR="005D223C">
              <w:t>d</w:t>
            </w:r>
            <w:r w:rsidRPr="002D71DF">
              <w:t>isplay</w:t>
            </w:r>
            <w:r w:rsidR="004C760B" w:rsidRPr="002D71DF">
              <w:t xml:space="preserve"> </w:t>
            </w:r>
            <w:r w:rsidRPr="002D71DF">
              <w:t>the</w:t>
            </w:r>
            <w:r w:rsidR="004C760B" w:rsidRPr="002D71DF">
              <w:t xml:space="preserve"> </w:t>
            </w:r>
            <w:r w:rsidRPr="002D71DF">
              <w:t>writing</w:t>
            </w:r>
            <w:r w:rsidR="004C760B" w:rsidRPr="002D71DF">
              <w:t xml:space="preserve"> </w:t>
            </w:r>
            <w:r w:rsidRPr="002D71DF">
              <w:t>prompt</w:t>
            </w:r>
            <w:r w:rsidR="004C760B" w:rsidRPr="002D71DF">
              <w:t xml:space="preserve"> </w:t>
            </w:r>
            <w:r w:rsidRPr="002D71DF">
              <w:t>on</w:t>
            </w:r>
            <w:r w:rsidR="004C760B" w:rsidRPr="002D71DF">
              <w:t xml:space="preserve"> </w:t>
            </w:r>
            <w:r w:rsidRPr="002D71DF">
              <w:rPr>
                <w:b/>
                <w:bCs/>
              </w:rPr>
              <w:t>slide</w:t>
            </w:r>
            <w:r w:rsidR="004C760B" w:rsidRPr="002D71DF">
              <w:rPr>
                <w:b/>
                <w:bCs/>
              </w:rPr>
              <w:t xml:space="preserve"> </w:t>
            </w:r>
            <w:r w:rsidRPr="002D71DF">
              <w:rPr>
                <w:b/>
                <w:bCs/>
              </w:rPr>
              <w:t>PJ</w:t>
            </w:r>
            <w:r w:rsidR="00913D92" w:rsidRPr="002D71DF">
              <w:rPr>
                <w:b/>
                <w:bCs/>
              </w:rPr>
              <w:t>2</w:t>
            </w:r>
            <w:r w:rsidRPr="002D71DF">
              <w:t>.</w:t>
            </w:r>
            <w:r w:rsidR="004C760B" w:rsidRPr="002D71DF">
              <w:t xml:space="preserve"> </w:t>
            </w:r>
            <w:r w:rsidRPr="002D71DF">
              <w:t>In</w:t>
            </w:r>
            <w:r w:rsidR="004C760B" w:rsidRPr="002D71DF">
              <w:t xml:space="preserve"> </w:t>
            </w:r>
            <w:r w:rsidRPr="002D71DF">
              <w:t>groups</w:t>
            </w:r>
            <w:r w:rsidR="004C760B" w:rsidRPr="002D71DF">
              <w:t xml:space="preserve"> </w:t>
            </w:r>
            <w:r w:rsidRPr="002D71DF">
              <w:t>of</w:t>
            </w:r>
            <w:r w:rsidR="004C760B" w:rsidRPr="002D71DF">
              <w:t xml:space="preserve"> </w:t>
            </w:r>
            <w:r w:rsidRPr="002D71DF">
              <w:t>3,</w:t>
            </w:r>
            <w:r w:rsidR="004C760B" w:rsidRPr="002D71DF">
              <w:t xml:space="preserve"> </w:t>
            </w:r>
            <w:r w:rsidRPr="002D71DF">
              <w:t>students</w:t>
            </w:r>
            <w:r w:rsidR="004C760B" w:rsidRPr="002D71DF">
              <w:t xml:space="preserve"> </w:t>
            </w:r>
            <w:r w:rsidRPr="002D71DF">
              <w:t>annotate</w:t>
            </w:r>
            <w:r w:rsidR="004C760B" w:rsidRPr="002D71DF">
              <w:t xml:space="preserve"> </w:t>
            </w:r>
            <w:r w:rsidRPr="002D71DF">
              <w:t>the</w:t>
            </w:r>
            <w:r w:rsidR="004C760B" w:rsidRPr="002D71DF">
              <w:t xml:space="preserve"> </w:t>
            </w:r>
            <w:r w:rsidRPr="002D71DF">
              <w:t>script</w:t>
            </w:r>
            <w:r w:rsidR="004C760B" w:rsidRPr="002D71DF">
              <w:t xml:space="preserve"> </w:t>
            </w:r>
            <w:r w:rsidRPr="002D71DF">
              <w:t>to</w:t>
            </w:r>
            <w:r w:rsidR="004C760B" w:rsidRPr="002D71DF">
              <w:t xml:space="preserve"> </w:t>
            </w:r>
            <w:r w:rsidRPr="002D71DF">
              <w:t>document</w:t>
            </w:r>
            <w:r w:rsidR="004C760B" w:rsidRPr="002D71DF">
              <w:t xml:space="preserve"> </w:t>
            </w:r>
            <w:r w:rsidRPr="002D71DF">
              <w:t>their</w:t>
            </w:r>
            <w:r w:rsidR="004C760B" w:rsidRPr="002D71DF">
              <w:t xml:space="preserve"> </w:t>
            </w:r>
            <w:r w:rsidRPr="002D71DF">
              <w:t>embodied</w:t>
            </w:r>
            <w:r w:rsidR="004C760B" w:rsidRPr="002D71DF">
              <w:t xml:space="preserve"> </w:t>
            </w:r>
            <w:r w:rsidRPr="002D71DF">
              <w:t>ideas.</w:t>
            </w:r>
            <w:r w:rsidR="004C760B" w:rsidRPr="002D71DF">
              <w:t xml:space="preserve"> </w:t>
            </w:r>
            <w:r w:rsidRPr="002D71DF">
              <w:t>Students</w:t>
            </w:r>
            <w:r w:rsidR="004C760B" w:rsidRPr="002D71DF">
              <w:t xml:space="preserve"> </w:t>
            </w:r>
            <w:r w:rsidRPr="002D71DF">
              <w:t>should</w:t>
            </w:r>
            <w:r w:rsidR="004C760B" w:rsidRPr="002D71DF">
              <w:t xml:space="preserve"> </w:t>
            </w:r>
            <w:r w:rsidRPr="002D71DF">
              <w:t>write</w:t>
            </w:r>
            <w:r w:rsidR="004C760B" w:rsidRPr="002D71DF">
              <w:t xml:space="preserve"> </w:t>
            </w:r>
            <w:r w:rsidRPr="002D71DF">
              <w:t>this</w:t>
            </w:r>
            <w:r w:rsidR="004C760B" w:rsidRPr="002D71DF">
              <w:t xml:space="preserve"> </w:t>
            </w:r>
            <w:r w:rsidRPr="002D71DF">
              <w:t>annotation</w:t>
            </w:r>
            <w:r w:rsidR="004C760B" w:rsidRPr="002D71DF">
              <w:t xml:space="preserve"> </w:t>
            </w:r>
            <w:r w:rsidRPr="002D71DF">
              <w:t>in</w:t>
            </w:r>
            <w:r w:rsidR="004C760B" w:rsidRPr="002D71DF">
              <w:t xml:space="preserve"> </w:t>
            </w:r>
            <w:r w:rsidRPr="002D71DF">
              <w:t>the</w:t>
            </w:r>
            <w:r w:rsidR="004C760B" w:rsidRPr="002D71DF">
              <w:t xml:space="preserve"> </w:t>
            </w:r>
            <w:r w:rsidRPr="002D71DF">
              <w:t>form</w:t>
            </w:r>
            <w:r w:rsidR="004C760B" w:rsidRPr="002D71DF">
              <w:t xml:space="preserve"> </w:t>
            </w:r>
            <w:r w:rsidRPr="002D71DF">
              <w:t>of</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that</w:t>
            </w:r>
            <w:r w:rsidR="004C760B" w:rsidRPr="002D71DF">
              <w:t xml:space="preserve"> </w:t>
            </w:r>
            <w:r w:rsidRPr="002D71DF">
              <w:t>enable</w:t>
            </w:r>
            <w:r w:rsidR="004C760B" w:rsidRPr="002D71DF">
              <w:t xml:space="preserve"> </w:t>
            </w:r>
            <w:r w:rsidRPr="002D71DF">
              <w:t>someone</w:t>
            </w:r>
            <w:r w:rsidR="004C760B" w:rsidRPr="002D71DF">
              <w:t xml:space="preserve"> </w:t>
            </w:r>
            <w:r w:rsidRPr="002D71DF">
              <w:t>reading</w:t>
            </w:r>
            <w:r w:rsidR="004C760B" w:rsidRPr="002D71DF">
              <w:t xml:space="preserve"> </w:t>
            </w:r>
            <w:r w:rsidRPr="002D71DF">
              <w:t>the</w:t>
            </w:r>
            <w:r w:rsidR="004C760B" w:rsidRPr="002D71DF">
              <w:t xml:space="preserve"> </w:t>
            </w:r>
            <w:r w:rsidRPr="002D71DF">
              <w:t>script</w:t>
            </w:r>
            <w:r w:rsidR="004C760B" w:rsidRPr="002D71DF">
              <w:t xml:space="preserve"> </w:t>
            </w:r>
            <w:r w:rsidRPr="002D71DF">
              <w:t>to</w:t>
            </w:r>
            <w:r w:rsidR="004C760B" w:rsidRPr="002D71DF">
              <w:t xml:space="preserve"> </w:t>
            </w:r>
            <w:r w:rsidRPr="002D71DF">
              <w:t>stage</w:t>
            </w:r>
            <w:r w:rsidR="004C760B" w:rsidRPr="002D71DF">
              <w:t xml:space="preserve"> </w:t>
            </w:r>
            <w:r w:rsidRPr="002D71DF">
              <w:t>the</w:t>
            </w:r>
            <w:r w:rsidR="004C760B" w:rsidRPr="002D71DF">
              <w:t xml:space="preserve"> </w:t>
            </w:r>
            <w:r w:rsidRPr="002D71DF">
              <w:t>lines</w:t>
            </w:r>
            <w:r w:rsidR="004C760B" w:rsidRPr="002D71DF">
              <w:t xml:space="preserve"> </w:t>
            </w:r>
            <w:r w:rsidRPr="002D71DF">
              <w:t>in</w:t>
            </w:r>
            <w:r w:rsidR="004C760B" w:rsidRPr="002D71DF">
              <w:t xml:space="preserve"> </w:t>
            </w:r>
            <w:r w:rsidRPr="002D71DF">
              <w:t>the</w:t>
            </w:r>
            <w:r w:rsidR="004C760B" w:rsidRPr="002D71DF">
              <w:t xml:space="preserve"> </w:t>
            </w:r>
            <w:r w:rsidRPr="002D71DF">
              <w:t>way</w:t>
            </w:r>
            <w:r w:rsidR="004C760B" w:rsidRPr="002D71DF">
              <w:t xml:space="preserve"> </w:t>
            </w:r>
            <w:r w:rsidRPr="002D71DF">
              <w:t>they</w:t>
            </w:r>
            <w:r w:rsidR="004C760B" w:rsidRPr="002D71DF">
              <w:t xml:space="preserve"> </w:t>
            </w:r>
            <w:r w:rsidRPr="002D71DF">
              <w:t>have</w:t>
            </w:r>
            <w:r w:rsidR="004C760B" w:rsidRPr="002D71DF">
              <w:t xml:space="preserve"> </w:t>
            </w:r>
            <w:r w:rsidRPr="002D71DF">
              <w:t>decided</w:t>
            </w:r>
            <w:r w:rsidR="004C760B" w:rsidRPr="002D71DF">
              <w:t xml:space="preserve"> </w:t>
            </w:r>
            <w:r w:rsidRPr="002D71DF">
              <w:t>is</w:t>
            </w:r>
            <w:r w:rsidR="004C760B" w:rsidRPr="002D71DF">
              <w:t xml:space="preserve"> </w:t>
            </w:r>
            <w:r w:rsidRPr="002D71DF">
              <w:t>most</w:t>
            </w:r>
            <w:r w:rsidR="004C760B" w:rsidRPr="002D71DF">
              <w:t xml:space="preserve"> </w:t>
            </w:r>
            <w:r w:rsidRPr="002D71DF">
              <w:t>effective</w:t>
            </w:r>
            <w:r w:rsidR="004C760B" w:rsidRPr="002D71DF">
              <w:t xml:space="preserve"> </w:t>
            </w:r>
            <w:r w:rsidRPr="002D71DF">
              <w:t>in</w:t>
            </w:r>
            <w:r w:rsidR="004C760B" w:rsidRPr="002D71DF">
              <w:t xml:space="preserve"> </w:t>
            </w:r>
            <w:r w:rsidRPr="002D71DF">
              <w:t>communicating</w:t>
            </w:r>
            <w:r w:rsidR="004C760B" w:rsidRPr="002D71DF">
              <w:t xml:space="preserve"> </w:t>
            </w:r>
            <w:r w:rsidRPr="002D71DF">
              <w:t>the</w:t>
            </w:r>
            <w:r w:rsidR="004C760B" w:rsidRPr="002D71DF">
              <w:t xml:space="preserve"> </w:t>
            </w:r>
            <w:r w:rsidRPr="002D71DF">
              <w:t>identities,</w:t>
            </w:r>
            <w:r w:rsidR="004C760B" w:rsidRPr="002D71DF">
              <w:t xml:space="preserve"> </w:t>
            </w:r>
            <w:r w:rsidRPr="002D71DF">
              <w:t>values</w:t>
            </w:r>
            <w:r w:rsidR="004C760B" w:rsidRPr="002D71DF">
              <w:t xml:space="preserve"> </w:t>
            </w:r>
            <w:r w:rsidRPr="002D71DF">
              <w:t>and</w:t>
            </w:r>
            <w:r w:rsidR="004C760B" w:rsidRPr="002D71DF">
              <w:t xml:space="preserve"> </w:t>
            </w:r>
            <w:r w:rsidRPr="002D71DF">
              <w:t>perspectives</w:t>
            </w:r>
            <w:r w:rsidR="004C760B" w:rsidRPr="002D71DF">
              <w:t xml:space="preserve"> </w:t>
            </w:r>
            <w:r w:rsidRPr="002D71DF">
              <w:t>of</w:t>
            </w:r>
            <w:r w:rsidR="004C760B" w:rsidRPr="002D71DF">
              <w:t xml:space="preserve"> </w:t>
            </w:r>
            <w:r w:rsidRPr="002D71DF">
              <w:t>the</w:t>
            </w:r>
            <w:r w:rsidR="004C760B" w:rsidRPr="002D71DF">
              <w:t xml:space="preserve"> </w:t>
            </w:r>
            <w:r w:rsidRPr="002D71DF">
              <w:t>characters.</w:t>
            </w:r>
            <w:r w:rsidR="004C760B" w:rsidRPr="002D71DF">
              <w:t xml:space="preserve"> </w:t>
            </w:r>
            <w:r w:rsidRPr="002D71DF">
              <w:t>Students</w:t>
            </w:r>
            <w:r w:rsidR="004C760B" w:rsidRPr="002D71DF">
              <w:t xml:space="preserve"> </w:t>
            </w:r>
            <w:r w:rsidRPr="002D71DF">
              <w:t>add</w:t>
            </w:r>
            <w:r w:rsidR="004C760B" w:rsidRPr="002D71DF">
              <w:t xml:space="preserve"> </w:t>
            </w:r>
            <w:r w:rsidRPr="002D71DF">
              <w:t>these</w:t>
            </w:r>
            <w:r w:rsidR="004C760B" w:rsidRPr="002D71DF">
              <w:t xml:space="preserve"> </w:t>
            </w:r>
            <w:r w:rsidRPr="002D71DF">
              <w:t>annotated</w:t>
            </w:r>
            <w:r w:rsidR="004C760B" w:rsidRPr="002D71DF">
              <w:t xml:space="preserve"> </w:t>
            </w:r>
            <w:r w:rsidRPr="002D71DF">
              <w:t>scripts</w:t>
            </w:r>
            <w:r w:rsidR="004C760B" w:rsidRPr="002D71DF">
              <w:t xml:space="preserve"> </w:t>
            </w:r>
            <w:r w:rsidRPr="002D71DF">
              <w:t>to</w:t>
            </w:r>
            <w:r w:rsidR="004C760B" w:rsidRPr="002D71DF">
              <w:t xml:space="preserve"> </w:t>
            </w:r>
            <w:r w:rsidRPr="002D71DF">
              <w:t>their</w:t>
            </w:r>
            <w:r w:rsidR="004C760B" w:rsidRPr="002D71DF">
              <w:t xml:space="preserve"> </w:t>
            </w:r>
            <w:r w:rsidRPr="002D71DF">
              <w:t>‘playwright’s</w:t>
            </w:r>
            <w:r w:rsidR="004C760B" w:rsidRPr="002D71DF">
              <w:t xml:space="preserve"> </w:t>
            </w:r>
            <w:r w:rsidRPr="002D71DF">
              <w:t>journal’.</w:t>
            </w:r>
          </w:p>
          <w:p w14:paraId="4EA8E484" w14:textId="1B2F3028" w:rsidR="006D0F1C" w:rsidRPr="002D71DF" w:rsidRDefault="006D0F1C" w:rsidP="006D0F1C">
            <w:pPr>
              <w:rPr>
                <w:b/>
              </w:rPr>
            </w:pPr>
            <w:r w:rsidRPr="002D71DF">
              <w:rPr>
                <w:b/>
              </w:rPr>
              <w:t>Activity</w:t>
            </w:r>
            <w:r w:rsidR="004C760B" w:rsidRPr="002D71DF">
              <w:rPr>
                <w:b/>
              </w:rPr>
              <w:t xml:space="preserve"> </w:t>
            </w:r>
            <w:r w:rsidRPr="002D71DF">
              <w:rPr>
                <w:b/>
              </w:rPr>
              <w:t>2.</w:t>
            </w:r>
            <w:r w:rsidR="005167CE" w:rsidRPr="002D71DF">
              <w:rPr>
                <w:b/>
              </w:rPr>
              <w:t>5</w:t>
            </w:r>
            <w:r w:rsidR="004C760B" w:rsidRPr="002D71DF">
              <w:rPr>
                <w:b/>
              </w:rPr>
              <w:t xml:space="preserve"> </w:t>
            </w:r>
            <w:r w:rsidRPr="002D71DF">
              <w:rPr>
                <w:b/>
              </w:rPr>
              <w:t>–</w:t>
            </w:r>
            <w:r w:rsidR="004C760B" w:rsidRPr="002D71DF">
              <w:rPr>
                <w:b/>
              </w:rPr>
              <w:t xml:space="preserve"> </w:t>
            </w:r>
            <w:r w:rsidRPr="002D71DF">
              <w:rPr>
                <w:b/>
              </w:rPr>
              <w:t>staging</w:t>
            </w:r>
            <w:r w:rsidR="004C760B" w:rsidRPr="002D71DF">
              <w:rPr>
                <w:b/>
              </w:rPr>
              <w:t xml:space="preserve"> </w:t>
            </w:r>
            <w:r w:rsidRPr="002D71DF">
              <w:rPr>
                <w:b/>
              </w:rPr>
              <w:t>tension</w:t>
            </w:r>
          </w:p>
          <w:p w14:paraId="405383F4" w14:textId="076D6B27" w:rsidR="006D0F1C" w:rsidRPr="002D71DF" w:rsidRDefault="006D0F1C" w:rsidP="00471F14">
            <w:pPr>
              <w:pStyle w:val="FeatureBox2"/>
            </w:pPr>
            <w:r w:rsidRPr="002D71DF">
              <w:rPr>
                <w:rStyle w:val="Strong"/>
              </w:rPr>
              <w:t>Teacher</w:t>
            </w:r>
            <w:r w:rsidR="004C760B" w:rsidRPr="002D71DF">
              <w:rPr>
                <w:rStyle w:val="Strong"/>
              </w:rPr>
              <w:t xml:space="preserve"> </w:t>
            </w:r>
            <w:r w:rsidRPr="002D71DF">
              <w:rPr>
                <w:rStyle w:val="Strong"/>
              </w:rPr>
              <w:t>note:</w:t>
            </w:r>
            <w:r w:rsidR="004C760B" w:rsidRPr="002D71DF">
              <w:t xml:space="preserve"> </w:t>
            </w:r>
            <w:r w:rsidRPr="002D71DF">
              <w:t>watch</w:t>
            </w:r>
            <w:r w:rsidR="004C760B" w:rsidRPr="002D71DF">
              <w:t xml:space="preserve"> </w:t>
            </w:r>
            <w:hyperlink r:id="rId25" w:anchor="Video1:~:text=a%20play%20webpages.-,Video%20%E2%80%93%20Laila%20is%20Missing%20workshop%20(16%3A32),-Laila%20is%20Missing" w:history="1">
              <w:r w:rsidRPr="002D71DF">
                <w:rPr>
                  <w:rStyle w:val="Hyperlink"/>
                </w:rPr>
                <w:t>Video</w:t>
              </w:r>
              <w:r w:rsidR="004C760B" w:rsidRPr="002D71DF">
                <w:rPr>
                  <w:rStyle w:val="Hyperlink"/>
                </w:rPr>
                <w:t xml:space="preserve"> </w:t>
              </w:r>
              <w:r w:rsidRPr="002D71DF">
                <w:rPr>
                  <w:rStyle w:val="Hyperlink"/>
                </w:rPr>
                <w:t>–</w:t>
              </w:r>
              <w:r w:rsidR="004C760B" w:rsidRPr="002D71DF">
                <w:rPr>
                  <w:rStyle w:val="Hyperlink"/>
                </w:rPr>
                <w:t xml:space="preserve"> </w:t>
              </w:r>
              <w:r w:rsidRPr="002D71DF">
                <w:rPr>
                  <w:rStyle w:val="Hyperlink"/>
                </w:rPr>
                <w:t>Laila</w:t>
              </w:r>
              <w:r w:rsidR="004C760B" w:rsidRPr="002D71DF">
                <w:rPr>
                  <w:rStyle w:val="Hyperlink"/>
                </w:rPr>
                <w:t xml:space="preserve"> </w:t>
              </w:r>
              <w:r w:rsidRPr="002D71DF">
                <w:rPr>
                  <w:rStyle w:val="Hyperlink"/>
                </w:rPr>
                <w:t>is</w:t>
              </w:r>
              <w:r w:rsidR="004C760B" w:rsidRPr="002D71DF">
                <w:rPr>
                  <w:rStyle w:val="Hyperlink"/>
                </w:rPr>
                <w:t xml:space="preserve"> </w:t>
              </w:r>
              <w:r w:rsidRPr="002D71DF">
                <w:rPr>
                  <w:rStyle w:val="Hyperlink"/>
                </w:rPr>
                <w:t>Missing</w:t>
              </w:r>
              <w:r w:rsidR="004C760B" w:rsidRPr="002D71DF">
                <w:rPr>
                  <w:rStyle w:val="Hyperlink"/>
                </w:rPr>
                <w:t xml:space="preserve"> </w:t>
              </w:r>
              <w:r w:rsidRPr="002D71DF">
                <w:rPr>
                  <w:rStyle w:val="Hyperlink"/>
                </w:rPr>
                <w:t>workshop</w:t>
              </w:r>
              <w:r w:rsidR="004C760B" w:rsidRPr="002D71DF">
                <w:rPr>
                  <w:rStyle w:val="Hyperlink"/>
                </w:rPr>
                <w:t xml:space="preserve"> </w:t>
              </w:r>
              <w:r w:rsidRPr="002D71DF">
                <w:rPr>
                  <w:rStyle w:val="Hyperlink"/>
                </w:rPr>
                <w:t>(16:32)</w:t>
              </w:r>
            </w:hyperlink>
            <w:r w:rsidR="004C760B" w:rsidRPr="002D71DF">
              <w:t xml:space="preserve"> </w:t>
            </w:r>
            <w:r w:rsidRPr="002D71DF">
              <w:t>to</w:t>
            </w:r>
            <w:r w:rsidR="004C760B" w:rsidRPr="002D71DF">
              <w:t xml:space="preserve"> </w:t>
            </w:r>
            <w:r w:rsidRPr="002D71DF">
              <w:t>further</w:t>
            </w:r>
            <w:r w:rsidR="004C760B" w:rsidRPr="002D71DF">
              <w:t xml:space="preserve"> </w:t>
            </w:r>
            <w:r w:rsidRPr="002D71DF">
              <w:t>unpack</w:t>
            </w:r>
            <w:r w:rsidR="004C760B" w:rsidRPr="002D71DF">
              <w:t xml:space="preserve"> </w:t>
            </w:r>
            <w:r w:rsidRPr="002D71DF">
              <w:t>the</w:t>
            </w:r>
            <w:r w:rsidR="004C760B" w:rsidRPr="002D71DF">
              <w:t xml:space="preserve"> </w:t>
            </w:r>
            <w:r w:rsidRPr="002D71DF">
              <w:t>differentiation</w:t>
            </w:r>
            <w:r w:rsidR="004C760B" w:rsidRPr="002D71DF">
              <w:t xml:space="preserve"> </w:t>
            </w:r>
            <w:r w:rsidRPr="002D71DF">
              <w:t>option</w:t>
            </w:r>
            <w:r w:rsidR="004C760B" w:rsidRPr="002D71DF">
              <w:t xml:space="preserve"> </w:t>
            </w:r>
            <w:r w:rsidRPr="002D71DF">
              <w:t>and</w:t>
            </w:r>
            <w:r w:rsidR="004C760B" w:rsidRPr="002D71DF">
              <w:t xml:space="preserve"> </w:t>
            </w:r>
            <w:r w:rsidR="007C1ECD" w:rsidRPr="007C1ECD">
              <w:t>doughnut</w:t>
            </w:r>
            <w:r w:rsidR="004C760B" w:rsidRPr="002D71DF">
              <w:t xml:space="preserve"> </w:t>
            </w:r>
            <w:r w:rsidRPr="002D71DF">
              <w:t>strategy.</w:t>
            </w:r>
            <w:r w:rsidR="004C760B" w:rsidRPr="002D71DF">
              <w:t xml:space="preserve"> </w:t>
            </w:r>
            <w:r w:rsidRPr="002D71DF">
              <w:t>Teachers</w:t>
            </w:r>
            <w:r w:rsidR="004C760B" w:rsidRPr="002D71DF">
              <w:t xml:space="preserve"> </w:t>
            </w:r>
            <w:r w:rsidRPr="002D71DF">
              <w:t>may</w:t>
            </w:r>
            <w:r w:rsidR="004C760B" w:rsidRPr="002D71DF">
              <w:t xml:space="preserve"> </w:t>
            </w:r>
            <w:r w:rsidRPr="002D71DF">
              <w:t>choose</w:t>
            </w:r>
            <w:r w:rsidR="004C760B" w:rsidRPr="002D71DF">
              <w:t xml:space="preserve"> </w:t>
            </w:r>
            <w:r w:rsidRPr="002D71DF">
              <w:t>to</w:t>
            </w:r>
            <w:r w:rsidR="004C760B" w:rsidRPr="002D71DF">
              <w:t xml:space="preserve"> </w:t>
            </w:r>
            <w:r w:rsidRPr="002D71DF">
              <w:t>share</w:t>
            </w:r>
            <w:r w:rsidR="004C760B" w:rsidRPr="002D71DF">
              <w:t xml:space="preserve"> </w:t>
            </w:r>
            <w:r w:rsidRPr="002D71DF">
              <w:t>these</w:t>
            </w:r>
            <w:r w:rsidR="004C760B" w:rsidRPr="002D71DF">
              <w:t xml:space="preserve"> </w:t>
            </w:r>
            <w:r w:rsidRPr="002D71DF">
              <w:t>sections</w:t>
            </w:r>
            <w:r w:rsidR="004C760B" w:rsidRPr="002D71DF">
              <w:t xml:space="preserve"> </w:t>
            </w:r>
            <w:r w:rsidRPr="002D71DF">
              <w:t>of</w:t>
            </w:r>
            <w:r w:rsidR="004C760B" w:rsidRPr="002D71DF">
              <w:t xml:space="preserve"> </w:t>
            </w:r>
            <w:r w:rsidRPr="002D71DF">
              <w:t>the</w:t>
            </w:r>
            <w:r w:rsidR="004C760B" w:rsidRPr="002D71DF">
              <w:t xml:space="preserve"> </w:t>
            </w:r>
            <w:r w:rsidRPr="002D71DF">
              <w:t>video</w:t>
            </w:r>
            <w:r w:rsidR="004C760B" w:rsidRPr="002D71DF">
              <w:t xml:space="preserve"> </w:t>
            </w:r>
            <w:r w:rsidRPr="002D71DF">
              <w:t>with</w:t>
            </w:r>
            <w:r w:rsidR="004C760B" w:rsidRPr="002D71DF">
              <w:t xml:space="preserve"> </w:t>
            </w:r>
            <w:r w:rsidRPr="002D71DF">
              <w:t>students.</w:t>
            </w:r>
          </w:p>
          <w:p w14:paraId="3A7BE1CF" w14:textId="669BB57B" w:rsidR="006D0F1C" w:rsidRPr="00D25100" w:rsidRDefault="006D0F1C" w:rsidP="006D0F1C">
            <w:r w:rsidRPr="002D71DF">
              <w:t>Facilitate</w:t>
            </w:r>
            <w:r w:rsidR="004C760B" w:rsidRPr="002D71DF">
              <w:t xml:space="preserve"> </w:t>
            </w:r>
            <w:r w:rsidRPr="002D71DF">
              <w:t>a</w:t>
            </w:r>
            <w:r w:rsidR="004C760B" w:rsidRPr="002D71DF">
              <w:t xml:space="preserve"> </w:t>
            </w:r>
            <w:r w:rsidRPr="002D71DF">
              <w:t>class</w:t>
            </w:r>
            <w:r w:rsidR="004C760B" w:rsidRPr="002D71DF">
              <w:t xml:space="preserve"> </w:t>
            </w:r>
            <w:r w:rsidRPr="002D71DF">
              <w:t>discussion</w:t>
            </w:r>
            <w:r w:rsidR="004C760B" w:rsidRPr="002D71DF">
              <w:t xml:space="preserve"> </w:t>
            </w:r>
            <w:r w:rsidRPr="002D71DF">
              <w:t>of</w:t>
            </w:r>
            <w:r w:rsidR="004C760B" w:rsidRPr="002D71DF">
              <w:t xml:space="preserve"> </w:t>
            </w:r>
            <w:r w:rsidRPr="002D71DF">
              <w:t>the</w:t>
            </w:r>
            <w:r w:rsidR="004C760B" w:rsidRPr="002D71DF">
              <w:t xml:space="preserve"> </w:t>
            </w:r>
            <w:r w:rsidRPr="002D71DF">
              <w:t>following</w:t>
            </w:r>
            <w:r w:rsidR="004C760B" w:rsidRPr="002D71DF">
              <w:t xml:space="preserve"> </w:t>
            </w:r>
            <w:r w:rsidRPr="002D71DF">
              <w:t>prompt:</w:t>
            </w:r>
            <w:r w:rsidR="003C7122">
              <w:t xml:space="preserve"> ‘</w:t>
            </w:r>
            <w:r w:rsidRPr="00D25100">
              <w:t>When</w:t>
            </w:r>
            <w:r w:rsidR="004C760B" w:rsidRPr="00D25100">
              <w:t xml:space="preserve"> </w:t>
            </w:r>
            <w:r w:rsidRPr="00D25100">
              <w:t>you</w:t>
            </w:r>
            <w:r w:rsidR="004C760B" w:rsidRPr="00D25100">
              <w:t xml:space="preserve"> </w:t>
            </w:r>
            <w:r w:rsidRPr="00D25100">
              <w:t>don’t</w:t>
            </w:r>
            <w:r w:rsidR="004C760B" w:rsidRPr="00D25100">
              <w:t xml:space="preserve"> </w:t>
            </w:r>
            <w:r w:rsidRPr="00D25100">
              <w:t>know</w:t>
            </w:r>
            <w:r w:rsidR="004C760B" w:rsidRPr="00D25100">
              <w:t xml:space="preserve"> </w:t>
            </w:r>
            <w:r w:rsidRPr="00D25100">
              <w:t>what</w:t>
            </w:r>
            <w:r w:rsidR="004C760B" w:rsidRPr="00D25100">
              <w:t xml:space="preserve"> </w:t>
            </w:r>
            <w:r w:rsidRPr="00D25100">
              <w:t>has</w:t>
            </w:r>
            <w:r w:rsidR="004C760B" w:rsidRPr="00D25100">
              <w:t xml:space="preserve"> </w:t>
            </w:r>
            <w:r w:rsidRPr="00D25100">
              <w:t>happened</w:t>
            </w:r>
            <w:r w:rsidR="004C760B" w:rsidRPr="00D25100">
              <w:t xml:space="preserve"> </w:t>
            </w:r>
            <w:r w:rsidRPr="00D25100">
              <w:t>to</w:t>
            </w:r>
            <w:r w:rsidR="004C760B" w:rsidRPr="00D25100">
              <w:t xml:space="preserve"> </w:t>
            </w:r>
            <w:r w:rsidRPr="00D25100">
              <w:t>someone,</w:t>
            </w:r>
            <w:r w:rsidR="004C760B" w:rsidRPr="00D25100">
              <w:t xml:space="preserve"> </w:t>
            </w:r>
            <w:r w:rsidRPr="00D25100">
              <w:t>what</w:t>
            </w:r>
            <w:r w:rsidR="004C760B" w:rsidRPr="00D25100">
              <w:t xml:space="preserve"> </w:t>
            </w:r>
            <w:r w:rsidRPr="00D25100">
              <w:t>emotions</w:t>
            </w:r>
            <w:r w:rsidR="004C760B" w:rsidRPr="00D25100">
              <w:t xml:space="preserve"> </w:t>
            </w:r>
            <w:r w:rsidRPr="00D25100">
              <w:t>take</w:t>
            </w:r>
            <w:r w:rsidR="004C760B" w:rsidRPr="00D25100">
              <w:t xml:space="preserve"> </w:t>
            </w:r>
            <w:r w:rsidRPr="00D25100">
              <w:t>over?</w:t>
            </w:r>
            <w:r w:rsidR="004C760B" w:rsidRPr="00D25100">
              <w:t xml:space="preserve"> </w:t>
            </w:r>
            <w:r w:rsidRPr="00D25100">
              <w:t>What</w:t>
            </w:r>
            <w:r w:rsidR="004C760B" w:rsidRPr="00D25100">
              <w:t xml:space="preserve"> </w:t>
            </w:r>
            <w:r w:rsidRPr="00D25100">
              <w:t>order</w:t>
            </w:r>
            <w:r w:rsidR="004C760B" w:rsidRPr="00D25100">
              <w:t xml:space="preserve"> </w:t>
            </w:r>
            <w:r w:rsidRPr="00D25100">
              <w:t>do</w:t>
            </w:r>
            <w:r w:rsidR="004C760B" w:rsidRPr="00D25100">
              <w:t xml:space="preserve"> </w:t>
            </w:r>
            <w:r w:rsidRPr="00D25100">
              <w:t>those</w:t>
            </w:r>
            <w:r w:rsidR="004C760B" w:rsidRPr="00D25100">
              <w:t xml:space="preserve"> </w:t>
            </w:r>
            <w:r w:rsidRPr="00D25100">
              <w:t>emotions</w:t>
            </w:r>
            <w:r w:rsidR="004C760B" w:rsidRPr="00D25100">
              <w:t xml:space="preserve"> </w:t>
            </w:r>
            <w:r w:rsidRPr="00D25100">
              <w:t>arrive</w:t>
            </w:r>
            <w:r w:rsidR="004C760B" w:rsidRPr="00D25100">
              <w:t xml:space="preserve"> </w:t>
            </w:r>
            <w:r w:rsidRPr="00D25100">
              <w:t>in?</w:t>
            </w:r>
            <w:r w:rsidR="003C7122" w:rsidRPr="00D25100">
              <w:t>’</w:t>
            </w:r>
          </w:p>
          <w:p w14:paraId="3D92A029" w14:textId="11BAA335" w:rsidR="006D0F1C" w:rsidRPr="002D71DF" w:rsidRDefault="006D0F1C" w:rsidP="006D0F1C">
            <w:r w:rsidRPr="002D71DF">
              <w:t>In</w:t>
            </w:r>
            <w:r w:rsidR="004C760B" w:rsidRPr="002D71DF">
              <w:t xml:space="preserve"> </w:t>
            </w:r>
            <w:r w:rsidRPr="002D71DF">
              <w:t>small</w:t>
            </w:r>
            <w:r w:rsidR="004C760B" w:rsidRPr="002D71DF">
              <w:t xml:space="preserve"> </w:t>
            </w:r>
            <w:r w:rsidRPr="002D71DF">
              <w:t>groups,</w:t>
            </w:r>
            <w:r w:rsidR="004C760B" w:rsidRPr="002D71DF">
              <w:t xml:space="preserve"> </w:t>
            </w:r>
            <w:r w:rsidRPr="002D71DF">
              <w:t>students</w:t>
            </w:r>
            <w:r w:rsidR="004C760B" w:rsidRPr="002D71DF">
              <w:t xml:space="preserve"> </w:t>
            </w:r>
            <w:r w:rsidRPr="002D71DF">
              <w:t>read</w:t>
            </w:r>
            <w:r w:rsidR="004C760B" w:rsidRPr="002D71DF">
              <w:t xml:space="preserve"> </w:t>
            </w:r>
            <w:r w:rsidRPr="002D71DF">
              <w:t>through</w:t>
            </w:r>
            <w:r w:rsidR="004C760B" w:rsidRPr="002D71DF">
              <w:t xml:space="preserve"> </w:t>
            </w:r>
            <w:r w:rsidRPr="002D71DF">
              <w:t>‘Scene</w:t>
            </w:r>
            <w:r w:rsidR="004C760B" w:rsidRPr="002D71DF">
              <w:t xml:space="preserve"> </w:t>
            </w:r>
            <w:r w:rsidRPr="002D71DF">
              <w:t>4</w:t>
            </w:r>
            <w:r w:rsidR="004C760B" w:rsidRPr="002D71DF">
              <w:t xml:space="preserve"> </w:t>
            </w:r>
            <w:r w:rsidRPr="002D71DF">
              <w:t>–</w:t>
            </w:r>
            <w:r w:rsidR="004C760B" w:rsidRPr="002D71DF">
              <w:t xml:space="preserve"> </w:t>
            </w:r>
            <w:r w:rsidRPr="002D71DF">
              <w:t>English</w:t>
            </w:r>
            <w:r w:rsidR="004C760B" w:rsidRPr="002D71DF">
              <w:t xml:space="preserve"> </w:t>
            </w:r>
            <w:r w:rsidRPr="002D71DF">
              <w:t>class’.</w:t>
            </w:r>
            <w:r w:rsidR="004C760B" w:rsidRPr="002D71DF">
              <w:t xml:space="preserve"> </w:t>
            </w:r>
            <w:r w:rsidRPr="002D71DF">
              <w:t>As</w:t>
            </w:r>
            <w:r w:rsidR="004C760B" w:rsidRPr="002D71DF">
              <w:t xml:space="preserve"> </w:t>
            </w:r>
            <w:r w:rsidRPr="002D71DF">
              <w:t>students</w:t>
            </w:r>
            <w:r w:rsidR="004C760B" w:rsidRPr="002D71DF">
              <w:t xml:space="preserve"> </w:t>
            </w:r>
            <w:r w:rsidRPr="002D71DF">
              <w:t>read,</w:t>
            </w:r>
            <w:r w:rsidR="004C760B" w:rsidRPr="002D71DF">
              <w:t xml:space="preserve"> </w:t>
            </w:r>
            <w:r w:rsidRPr="002D71DF">
              <w:t>ask</w:t>
            </w:r>
            <w:r w:rsidR="004C760B" w:rsidRPr="002D71DF">
              <w:t xml:space="preserve"> </w:t>
            </w:r>
            <w:r w:rsidRPr="002D71DF">
              <w:t>them</w:t>
            </w:r>
            <w:r w:rsidR="004C760B" w:rsidRPr="002D71DF">
              <w:t xml:space="preserve"> </w:t>
            </w:r>
            <w:r w:rsidRPr="002D71DF">
              <w:t>to</w:t>
            </w:r>
            <w:r w:rsidR="004C760B" w:rsidRPr="002D71DF">
              <w:t xml:space="preserve"> </w:t>
            </w:r>
            <w:r w:rsidRPr="002D71DF">
              <w:t>annotate</w:t>
            </w:r>
            <w:r w:rsidR="004C760B" w:rsidRPr="002D71DF">
              <w:t xml:space="preserve"> </w:t>
            </w:r>
            <w:r w:rsidRPr="002D71DF">
              <w:t>when</w:t>
            </w:r>
            <w:r w:rsidR="004C760B" w:rsidRPr="002D71DF">
              <w:t xml:space="preserve"> </w:t>
            </w:r>
            <w:r w:rsidRPr="002D71DF">
              <w:t>there</w:t>
            </w:r>
            <w:r w:rsidR="004C760B" w:rsidRPr="002D71DF">
              <w:t xml:space="preserve"> </w:t>
            </w:r>
            <w:r w:rsidRPr="002D71DF">
              <w:t>are</w:t>
            </w:r>
            <w:r w:rsidR="004C760B" w:rsidRPr="002D71DF">
              <w:t xml:space="preserve"> </w:t>
            </w:r>
            <w:r w:rsidRPr="002D71DF">
              <w:t>moments</w:t>
            </w:r>
            <w:r w:rsidR="004C760B" w:rsidRPr="002D71DF">
              <w:t xml:space="preserve"> </w:t>
            </w:r>
            <w:r w:rsidRPr="002D71DF">
              <w:t>of</w:t>
            </w:r>
            <w:r w:rsidR="004C760B" w:rsidRPr="002D71DF">
              <w:t xml:space="preserve"> </w:t>
            </w:r>
            <w:r w:rsidRPr="002D71DF">
              <w:t>uncertainty,</w:t>
            </w:r>
            <w:r w:rsidR="004C760B" w:rsidRPr="002D71DF">
              <w:t xml:space="preserve"> </w:t>
            </w:r>
            <w:r w:rsidRPr="002D71DF">
              <w:t>accusations</w:t>
            </w:r>
            <w:r w:rsidR="004C760B" w:rsidRPr="002D71DF">
              <w:t xml:space="preserve"> </w:t>
            </w:r>
            <w:r w:rsidRPr="002D71DF">
              <w:t>or</w:t>
            </w:r>
            <w:r w:rsidR="004C760B" w:rsidRPr="002D71DF">
              <w:t xml:space="preserve"> </w:t>
            </w:r>
            <w:r w:rsidRPr="002D71DF">
              <w:t>conflict.</w:t>
            </w:r>
            <w:r w:rsidR="004C760B" w:rsidRPr="002D71DF">
              <w:t xml:space="preserve"> </w:t>
            </w:r>
            <w:r w:rsidRPr="002D71DF">
              <w:t>After</w:t>
            </w:r>
            <w:r w:rsidR="004C760B" w:rsidRPr="002D71DF">
              <w:t xml:space="preserve"> </w:t>
            </w:r>
            <w:r w:rsidRPr="002D71DF">
              <w:t>reading,</w:t>
            </w:r>
            <w:r w:rsidR="004C760B" w:rsidRPr="002D71DF">
              <w:t xml:space="preserve"> </w:t>
            </w:r>
            <w:r w:rsidRPr="002D71DF">
              <w:t>discuss</w:t>
            </w:r>
            <w:r w:rsidR="004C760B" w:rsidRPr="002D71DF">
              <w:t xml:space="preserve"> </w:t>
            </w:r>
            <w:r w:rsidRPr="002D71DF">
              <w:t>what</w:t>
            </w:r>
            <w:r w:rsidR="004C760B" w:rsidRPr="002D71DF">
              <w:t xml:space="preserve"> </w:t>
            </w:r>
            <w:r w:rsidRPr="002D71DF">
              <w:t>the</w:t>
            </w:r>
            <w:r w:rsidR="004C760B" w:rsidRPr="002D71DF">
              <w:t xml:space="preserve"> </w:t>
            </w:r>
            <w:r w:rsidRPr="002D71DF">
              <w:t>core</w:t>
            </w:r>
            <w:r w:rsidR="004C760B" w:rsidRPr="002D71DF">
              <w:t xml:space="preserve"> </w:t>
            </w:r>
            <w:r w:rsidRPr="002D71DF">
              <w:t>problems</w:t>
            </w:r>
            <w:r w:rsidR="004C760B" w:rsidRPr="002D71DF">
              <w:t xml:space="preserve"> </w:t>
            </w:r>
            <w:r w:rsidRPr="002D71DF">
              <w:t>are</w:t>
            </w:r>
            <w:r w:rsidR="004C760B" w:rsidRPr="002D71DF">
              <w:t xml:space="preserve"> </w:t>
            </w:r>
            <w:r w:rsidRPr="002D71DF">
              <w:t>in</w:t>
            </w:r>
            <w:r w:rsidR="004C760B" w:rsidRPr="002D71DF">
              <w:t xml:space="preserve"> </w:t>
            </w:r>
            <w:r w:rsidRPr="002D71DF">
              <w:t>the</w:t>
            </w:r>
            <w:r w:rsidR="004C760B" w:rsidRPr="002D71DF">
              <w:t xml:space="preserve"> </w:t>
            </w:r>
            <w:r w:rsidRPr="002D71DF">
              <w:t>scene</w:t>
            </w:r>
            <w:r w:rsidR="004C760B" w:rsidRPr="002D71DF">
              <w:t xml:space="preserve"> </w:t>
            </w:r>
            <w:r w:rsidRPr="002D71DF">
              <w:t>and</w:t>
            </w:r>
            <w:r w:rsidR="004C760B" w:rsidRPr="002D71DF">
              <w:t xml:space="preserve"> </w:t>
            </w:r>
            <w:r w:rsidRPr="002D71DF">
              <w:t>any</w:t>
            </w:r>
            <w:r w:rsidR="004C760B" w:rsidRPr="002D71DF">
              <w:t xml:space="preserve"> </w:t>
            </w:r>
            <w:r w:rsidRPr="002D71DF">
              <w:t>major</w:t>
            </w:r>
            <w:r w:rsidR="004C760B" w:rsidRPr="002D71DF">
              <w:t xml:space="preserve"> </w:t>
            </w:r>
            <w:r w:rsidRPr="002D71DF">
              <w:t>emotional</w:t>
            </w:r>
            <w:r w:rsidR="004C760B" w:rsidRPr="002D71DF">
              <w:t xml:space="preserve"> </w:t>
            </w:r>
            <w:r w:rsidRPr="002D71DF">
              <w:t>shifts</w:t>
            </w:r>
            <w:r w:rsidR="004C760B" w:rsidRPr="002D71DF">
              <w:t xml:space="preserve"> </w:t>
            </w:r>
            <w:r w:rsidRPr="002D71DF">
              <w:t>in</w:t>
            </w:r>
            <w:r w:rsidR="004C760B" w:rsidRPr="002D71DF">
              <w:t xml:space="preserve"> </w:t>
            </w:r>
            <w:r w:rsidRPr="002D71DF">
              <w:t>characters.</w:t>
            </w:r>
          </w:p>
          <w:p w14:paraId="3D171631" w14:textId="6809B4DF" w:rsidR="006D0F1C" w:rsidRPr="002D71DF" w:rsidRDefault="006D0F1C" w:rsidP="006D0F1C">
            <w:r w:rsidRPr="002D71DF">
              <w:t>In</w:t>
            </w:r>
            <w:r w:rsidR="004C760B" w:rsidRPr="002D71DF">
              <w:t xml:space="preserve"> </w:t>
            </w:r>
            <w:r w:rsidRPr="002D71DF">
              <w:t>the</w:t>
            </w:r>
            <w:r w:rsidR="004C760B" w:rsidRPr="002D71DF">
              <w:t xml:space="preserve"> </w:t>
            </w:r>
            <w:r w:rsidRPr="002D71DF">
              <w:t>same</w:t>
            </w:r>
            <w:r w:rsidR="004C760B" w:rsidRPr="002D71DF">
              <w:t xml:space="preserve"> </w:t>
            </w:r>
            <w:r w:rsidRPr="002D71DF">
              <w:t>groups,</w:t>
            </w:r>
            <w:r w:rsidR="004C760B" w:rsidRPr="002D71DF">
              <w:t xml:space="preserve"> </w:t>
            </w:r>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stage</w:t>
            </w:r>
            <w:r w:rsidR="004C760B" w:rsidRPr="002D71DF">
              <w:t xml:space="preserve"> </w:t>
            </w:r>
            <w:r w:rsidRPr="002D71DF">
              <w:t>the</w:t>
            </w:r>
            <w:r w:rsidR="004C760B" w:rsidRPr="002D71DF">
              <w:t xml:space="preserve"> </w:t>
            </w:r>
            <w:r w:rsidRPr="002D71DF">
              <w:t>scene</w:t>
            </w:r>
            <w:r w:rsidR="004C760B" w:rsidRPr="002D71DF">
              <w:t xml:space="preserve"> </w:t>
            </w:r>
            <w:r w:rsidRPr="002D71DF">
              <w:t>starting</w:t>
            </w:r>
            <w:r w:rsidR="004C760B" w:rsidRPr="002D71DF">
              <w:t xml:space="preserve"> </w:t>
            </w:r>
            <w:r w:rsidRPr="002D71DF">
              <w:t>at</w:t>
            </w:r>
            <w:r w:rsidR="004C760B" w:rsidRPr="002D71DF">
              <w:t xml:space="preserve"> </w:t>
            </w:r>
            <w:r w:rsidRPr="002D71DF">
              <w:t>the</w:t>
            </w:r>
            <w:r w:rsidR="004C760B" w:rsidRPr="002D71DF">
              <w:t xml:space="preserve"> </w:t>
            </w:r>
            <w:r w:rsidRPr="002D71DF">
              <w:t>line</w:t>
            </w:r>
            <w:r w:rsidR="004C760B" w:rsidRPr="002D71DF">
              <w:t xml:space="preserve"> </w:t>
            </w:r>
            <w:r w:rsidR="00471F14" w:rsidRPr="002D71DF">
              <w:t>‘</w:t>
            </w:r>
            <w:r w:rsidRPr="002D71DF">
              <w:t>Miss</w:t>
            </w:r>
            <w:r w:rsidR="004C760B" w:rsidRPr="002D71DF">
              <w:t xml:space="preserve"> </w:t>
            </w:r>
            <w:r w:rsidRPr="002D71DF">
              <w:t>Stratford</w:t>
            </w:r>
            <w:r w:rsidR="004C760B" w:rsidRPr="002D71DF">
              <w:t xml:space="preserve"> </w:t>
            </w:r>
            <w:r w:rsidRPr="002D71DF">
              <w:t>(off-stage):</w:t>
            </w:r>
            <w:r w:rsidR="004C760B" w:rsidRPr="002D71DF">
              <w:t xml:space="preserve"> </w:t>
            </w:r>
            <w:r w:rsidRPr="002D71DF">
              <w:t>Thank</w:t>
            </w:r>
            <w:r w:rsidR="004C760B" w:rsidRPr="002D71DF">
              <w:t xml:space="preserve"> </w:t>
            </w:r>
            <w:r w:rsidRPr="002D71DF">
              <w:t>you</w:t>
            </w:r>
            <w:r w:rsidR="004C760B" w:rsidRPr="002D71DF">
              <w:t xml:space="preserve"> </w:t>
            </w:r>
            <w:r w:rsidRPr="002D71DF">
              <w:t>Alex.</w:t>
            </w:r>
            <w:r w:rsidR="004C760B" w:rsidRPr="002D71DF">
              <w:t xml:space="preserve"> </w:t>
            </w:r>
            <w:r w:rsidRPr="002D71DF">
              <w:t>Well</w:t>
            </w:r>
            <w:r w:rsidR="004C760B" w:rsidRPr="002D71DF">
              <w:t xml:space="preserve"> </w:t>
            </w:r>
            <w:r w:rsidRPr="002D71DF">
              <w:t>done.</w:t>
            </w:r>
            <w:r w:rsidR="004C760B" w:rsidRPr="002D71DF">
              <w:t xml:space="preserve"> </w:t>
            </w:r>
            <w:r w:rsidRPr="002D71DF">
              <w:t>Misha?</w:t>
            </w:r>
            <w:r w:rsidR="00471F14" w:rsidRPr="002D71DF">
              <w:t>’</w:t>
            </w:r>
            <w:r w:rsidR="004C760B" w:rsidRPr="002D71DF">
              <w:t xml:space="preserve"> </w:t>
            </w:r>
          </w:p>
          <w:p w14:paraId="39BB32B6" w14:textId="5F05D34A" w:rsidR="006D0F1C" w:rsidRPr="002D71DF" w:rsidRDefault="006D0F1C" w:rsidP="006D0F1C">
            <w:r w:rsidRPr="002D71DF">
              <w:t>Each</w:t>
            </w:r>
            <w:r w:rsidR="004C760B" w:rsidRPr="002D71DF">
              <w:t xml:space="preserve"> </w:t>
            </w:r>
            <w:r w:rsidRPr="002D71DF">
              <w:t>staging</w:t>
            </w:r>
            <w:r w:rsidR="004C760B" w:rsidRPr="002D71DF">
              <w:t xml:space="preserve"> </w:t>
            </w:r>
            <w:r w:rsidRPr="002D71DF">
              <w:t>of</w:t>
            </w:r>
            <w:r w:rsidR="004C760B" w:rsidRPr="002D71DF">
              <w:t xml:space="preserve"> </w:t>
            </w:r>
            <w:r w:rsidRPr="002D71DF">
              <w:t>the</w:t>
            </w:r>
            <w:r w:rsidR="004C760B" w:rsidRPr="002D71DF">
              <w:t xml:space="preserve"> </w:t>
            </w:r>
            <w:r w:rsidRPr="002D71DF">
              <w:t>scene</w:t>
            </w:r>
            <w:r w:rsidR="004C760B" w:rsidRPr="002D71DF">
              <w:t xml:space="preserve"> </w:t>
            </w:r>
            <w:r w:rsidRPr="002D71DF">
              <w:t>will</w:t>
            </w:r>
            <w:r w:rsidR="004C760B" w:rsidRPr="002D71DF">
              <w:t xml:space="preserve"> </w:t>
            </w:r>
            <w:r w:rsidRPr="002D71DF">
              <w:t>have</w:t>
            </w:r>
            <w:r w:rsidR="004C760B" w:rsidRPr="002D71DF">
              <w:t xml:space="preserve"> </w:t>
            </w:r>
            <w:r w:rsidRPr="002D71DF">
              <w:t>a</w:t>
            </w:r>
            <w:r w:rsidR="004C760B" w:rsidRPr="002D71DF">
              <w:t xml:space="preserve"> </w:t>
            </w:r>
            <w:r w:rsidRPr="002D71DF">
              <w:t>different</w:t>
            </w:r>
            <w:r w:rsidR="004C760B" w:rsidRPr="002D71DF">
              <w:t xml:space="preserve"> </w:t>
            </w:r>
            <w:r w:rsidRPr="002D71DF">
              <w:t>focus</w:t>
            </w:r>
            <w:r w:rsidR="004C760B" w:rsidRPr="002D71DF">
              <w:t xml:space="preserve"> </w:t>
            </w:r>
            <w:r w:rsidRPr="002D71DF">
              <w:t>on</w:t>
            </w:r>
            <w:r w:rsidR="004C760B" w:rsidRPr="002D71DF">
              <w:t xml:space="preserve"> </w:t>
            </w:r>
            <w:r w:rsidRPr="002D71DF">
              <w:t>tension.</w:t>
            </w:r>
            <w:r w:rsidR="004C760B" w:rsidRPr="002D71DF">
              <w:t xml:space="preserve"> </w:t>
            </w:r>
            <w:r w:rsidRPr="002D71DF">
              <w:t>Ideas</w:t>
            </w:r>
            <w:r w:rsidR="004C760B" w:rsidRPr="002D71DF">
              <w:t xml:space="preserve"> </w:t>
            </w:r>
            <w:r w:rsidRPr="002D71DF">
              <w:t>for</w:t>
            </w:r>
            <w:r w:rsidR="004C760B" w:rsidRPr="002D71DF">
              <w:t xml:space="preserve"> </w:t>
            </w:r>
            <w:r w:rsidRPr="002D71DF">
              <w:t>staging</w:t>
            </w:r>
            <w:r w:rsidR="004C760B" w:rsidRPr="002D71DF">
              <w:t xml:space="preserve"> </w:t>
            </w:r>
            <w:r w:rsidRPr="002D71DF">
              <w:t>could</w:t>
            </w:r>
            <w:r w:rsidR="004C760B" w:rsidRPr="002D71DF">
              <w:t xml:space="preserve"> </w:t>
            </w:r>
            <w:r w:rsidRPr="002D71DF">
              <w:t>include:</w:t>
            </w:r>
          </w:p>
          <w:p w14:paraId="5D9552F2" w14:textId="72C56091" w:rsidR="006D0F1C" w:rsidRPr="00161129" w:rsidRDefault="006D0F1C" w:rsidP="00161129">
            <w:pPr>
              <w:pStyle w:val="ListBullet"/>
              <w:rPr>
                <w:b/>
                <w:bCs/>
              </w:rPr>
            </w:pPr>
            <w:r w:rsidRPr="00161129">
              <w:rPr>
                <w:b/>
                <w:bCs/>
              </w:rPr>
              <w:lastRenderedPageBreak/>
              <w:t>Silent</w:t>
            </w:r>
            <w:r w:rsidR="004C760B" w:rsidRPr="00161129">
              <w:rPr>
                <w:b/>
                <w:bCs/>
              </w:rPr>
              <w:t xml:space="preserve"> </w:t>
            </w:r>
            <w:r w:rsidRPr="00161129">
              <w:rPr>
                <w:b/>
                <w:bCs/>
              </w:rPr>
              <w:t>beats</w:t>
            </w:r>
          </w:p>
          <w:p w14:paraId="449BFE28" w14:textId="54F89B3F" w:rsidR="006D0F1C" w:rsidRPr="002D71DF" w:rsidRDefault="006D0F1C" w:rsidP="00161129">
            <w:pPr>
              <w:pStyle w:val="ListBullet2"/>
              <w:ind w:left="1165" w:hanging="598"/>
            </w:pPr>
            <w:r w:rsidRPr="002D71DF">
              <w:t>Insert</w:t>
            </w:r>
            <w:r w:rsidR="004C760B" w:rsidRPr="002D71DF">
              <w:t xml:space="preserve"> </w:t>
            </w:r>
            <w:r w:rsidRPr="002D71DF">
              <w:t>a</w:t>
            </w:r>
            <w:r w:rsidR="004C760B" w:rsidRPr="002D71DF">
              <w:t xml:space="preserve"> </w:t>
            </w:r>
            <w:r w:rsidRPr="002D71DF">
              <w:t>3</w:t>
            </w:r>
            <w:r w:rsidR="00E565ED">
              <w:t>-</w:t>
            </w:r>
            <w:r w:rsidRPr="002D71DF">
              <w:t>second</w:t>
            </w:r>
            <w:r w:rsidR="004C760B" w:rsidRPr="002D71DF">
              <w:t xml:space="preserve"> </w:t>
            </w:r>
            <w:r w:rsidRPr="002D71DF">
              <w:t>silence</w:t>
            </w:r>
            <w:r w:rsidR="004C760B" w:rsidRPr="002D71DF">
              <w:t xml:space="preserve"> </w:t>
            </w:r>
            <w:r w:rsidRPr="002D71DF">
              <w:t>after</w:t>
            </w:r>
            <w:r w:rsidR="004C760B" w:rsidRPr="002D71DF">
              <w:t xml:space="preserve"> </w:t>
            </w:r>
            <w:r w:rsidRPr="002D71DF">
              <w:t>each</w:t>
            </w:r>
            <w:r w:rsidR="004C760B" w:rsidRPr="002D71DF">
              <w:t xml:space="preserve"> </w:t>
            </w:r>
            <w:r w:rsidRPr="002D71DF">
              <w:t>moment</w:t>
            </w:r>
            <w:r w:rsidR="004C760B" w:rsidRPr="002D71DF">
              <w:t xml:space="preserve"> </w:t>
            </w:r>
            <w:r w:rsidRPr="002D71DF">
              <w:t>a</w:t>
            </w:r>
            <w:r w:rsidR="004C760B" w:rsidRPr="002D71DF">
              <w:t xml:space="preserve"> </w:t>
            </w:r>
            <w:r w:rsidRPr="002D71DF">
              <w:t>major</w:t>
            </w:r>
            <w:r w:rsidR="004C760B" w:rsidRPr="002D71DF">
              <w:t xml:space="preserve"> </w:t>
            </w:r>
            <w:r w:rsidRPr="002D71DF">
              <w:t>event</w:t>
            </w:r>
            <w:r w:rsidR="004C760B" w:rsidRPr="002D71DF">
              <w:t xml:space="preserve"> </w:t>
            </w:r>
            <w:r w:rsidRPr="002D71DF">
              <w:t>occurs.</w:t>
            </w:r>
          </w:p>
          <w:p w14:paraId="2F72221E" w14:textId="3D997D8B" w:rsidR="006D0F1C" w:rsidRPr="002D71DF" w:rsidRDefault="006D0F1C" w:rsidP="00161129">
            <w:pPr>
              <w:pStyle w:val="ListBullet2"/>
              <w:ind w:left="1165" w:hanging="598"/>
            </w:pPr>
            <w:r w:rsidRPr="002D71DF">
              <w:t>Identify</w:t>
            </w:r>
            <w:r w:rsidR="004C760B" w:rsidRPr="002D71DF">
              <w:t xml:space="preserve"> </w:t>
            </w:r>
            <w:r w:rsidRPr="002D71DF">
              <w:t>what</w:t>
            </w:r>
            <w:r w:rsidR="004C760B" w:rsidRPr="002D71DF">
              <w:t xml:space="preserve"> </w:t>
            </w:r>
            <w:r w:rsidRPr="002D71DF">
              <w:t>is</w:t>
            </w:r>
            <w:r w:rsidR="004C760B" w:rsidRPr="002D71DF">
              <w:t xml:space="preserve"> </w:t>
            </w:r>
            <w:r w:rsidRPr="002D71DF">
              <w:t>at</w:t>
            </w:r>
            <w:r w:rsidR="004C760B" w:rsidRPr="002D71DF">
              <w:t xml:space="preserve"> </w:t>
            </w:r>
            <w:r w:rsidRPr="002D71DF">
              <w:t>stake</w:t>
            </w:r>
            <w:r w:rsidR="004C760B" w:rsidRPr="002D71DF">
              <w:t xml:space="preserve"> </w:t>
            </w:r>
            <w:r w:rsidRPr="002D71DF">
              <w:t>and</w:t>
            </w:r>
            <w:r w:rsidR="004C760B" w:rsidRPr="002D71DF">
              <w:t xml:space="preserve"> </w:t>
            </w:r>
            <w:r w:rsidRPr="002D71DF">
              <w:t>discuss</w:t>
            </w:r>
            <w:r w:rsidR="004C760B" w:rsidRPr="002D71DF">
              <w:t xml:space="preserve"> </w:t>
            </w:r>
            <w:r w:rsidRPr="002D71DF">
              <w:t>how</w:t>
            </w:r>
            <w:r w:rsidR="004C760B" w:rsidRPr="002D71DF">
              <w:t xml:space="preserve"> </w:t>
            </w:r>
            <w:r w:rsidRPr="002D71DF">
              <w:t>the</w:t>
            </w:r>
            <w:r w:rsidR="004C760B" w:rsidRPr="002D71DF">
              <w:t xml:space="preserve"> </w:t>
            </w:r>
            <w:r w:rsidRPr="002D71DF">
              <w:t>silence</w:t>
            </w:r>
            <w:r w:rsidR="004C760B" w:rsidRPr="002D71DF">
              <w:t xml:space="preserve"> </w:t>
            </w:r>
            <w:r w:rsidRPr="002D71DF">
              <w:t>alters</w:t>
            </w:r>
            <w:r w:rsidR="004C760B" w:rsidRPr="002D71DF">
              <w:t xml:space="preserve"> </w:t>
            </w:r>
            <w:r w:rsidRPr="002D71DF">
              <w:t>tension.</w:t>
            </w:r>
            <w:r w:rsidR="004C760B" w:rsidRPr="002D71DF">
              <w:t xml:space="preserve"> </w:t>
            </w:r>
            <w:r w:rsidRPr="002D71DF">
              <w:t>Consider</w:t>
            </w:r>
            <w:r w:rsidR="004C760B" w:rsidRPr="002D71DF">
              <w:t xml:space="preserve"> </w:t>
            </w:r>
            <w:r w:rsidRPr="002D71DF">
              <w:t>how</w:t>
            </w:r>
            <w:r w:rsidR="004C760B" w:rsidRPr="002D71DF">
              <w:t xml:space="preserve"> </w:t>
            </w:r>
            <w:r w:rsidRPr="002D71DF">
              <w:t>this</w:t>
            </w:r>
            <w:r w:rsidR="004C760B" w:rsidRPr="002D71DF">
              <w:t xml:space="preserve"> </w:t>
            </w:r>
            <w:r w:rsidRPr="002D71DF">
              <w:t>impacts</w:t>
            </w:r>
            <w:r w:rsidR="004C760B" w:rsidRPr="002D71DF">
              <w:t xml:space="preserve"> </w:t>
            </w:r>
            <w:r w:rsidRPr="002D71DF">
              <w:t>the</w:t>
            </w:r>
            <w:r w:rsidR="004C760B" w:rsidRPr="002D71DF">
              <w:t xml:space="preserve"> </w:t>
            </w:r>
            <w:r w:rsidRPr="002D71DF">
              <w:t>atmosphere.</w:t>
            </w:r>
          </w:p>
          <w:p w14:paraId="4893ADB8" w14:textId="02D2BFD7" w:rsidR="006D0F1C" w:rsidRPr="00161129" w:rsidRDefault="006D0F1C" w:rsidP="00161129">
            <w:pPr>
              <w:pStyle w:val="ListBullet"/>
              <w:rPr>
                <w:b/>
                <w:bCs/>
              </w:rPr>
            </w:pPr>
            <w:r w:rsidRPr="00161129">
              <w:rPr>
                <w:b/>
                <w:bCs/>
              </w:rPr>
              <w:t>Tension</w:t>
            </w:r>
            <w:r w:rsidR="004C760B" w:rsidRPr="00161129">
              <w:rPr>
                <w:b/>
                <w:bCs/>
              </w:rPr>
              <w:t xml:space="preserve"> </w:t>
            </w:r>
            <w:r w:rsidRPr="00161129">
              <w:rPr>
                <w:b/>
                <w:bCs/>
              </w:rPr>
              <w:t>spectrum</w:t>
            </w:r>
            <w:r w:rsidR="004C760B" w:rsidRPr="00161129">
              <w:rPr>
                <w:b/>
                <w:bCs/>
              </w:rPr>
              <w:t xml:space="preserve"> </w:t>
            </w:r>
            <w:r w:rsidRPr="00161129">
              <w:rPr>
                <w:b/>
                <w:bCs/>
              </w:rPr>
              <w:t>mapping</w:t>
            </w:r>
          </w:p>
          <w:p w14:paraId="647C36FF" w14:textId="2CB31ABD" w:rsidR="006D0F1C" w:rsidRPr="002D71DF" w:rsidRDefault="006D0F1C" w:rsidP="00161129">
            <w:pPr>
              <w:pStyle w:val="ListBullet2"/>
              <w:ind w:left="1165" w:hanging="598"/>
            </w:pPr>
            <w:r w:rsidRPr="002D71DF">
              <w:t>Break</w:t>
            </w:r>
            <w:r w:rsidR="004C760B" w:rsidRPr="002D71DF">
              <w:t xml:space="preserve"> </w:t>
            </w:r>
            <w:r w:rsidRPr="002D71DF">
              <w:t>the</w:t>
            </w:r>
            <w:r w:rsidR="004C760B" w:rsidRPr="002D71DF">
              <w:t xml:space="preserve"> </w:t>
            </w:r>
            <w:r w:rsidRPr="002D71DF">
              <w:t>scene</w:t>
            </w:r>
            <w:r w:rsidR="004C760B" w:rsidRPr="002D71DF">
              <w:t xml:space="preserve"> </w:t>
            </w:r>
            <w:r w:rsidRPr="002D71DF">
              <w:t>into</w:t>
            </w:r>
            <w:r w:rsidR="004C760B" w:rsidRPr="002D71DF">
              <w:t xml:space="preserve"> </w:t>
            </w:r>
            <w:r w:rsidRPr="002D71DF">
              <w:t>beats</w:t>
            </w:r>
            <w:r w:rsidR="004C760B" w:rsidRPr="002D71DF">
              <w:t xml:space="preserve"> </w:t>
            </w:r>
            <w:r w:rsidRPr="002D71DF">
              <w:t>or</w:t>
            </w:r>
            <w:r w:rsidR="004C760B" w:rsidRPr="002D71DF">
              <w:t xml:space="preserve"> </w:t>
            </w:r>
            <w:r w:rsidRPr="002D71DF">
              <w:t>moments</w:t>
            </w:r>
            <w:r w:rsidR="004C760B" w:rsidRPr="002D71DF">
              <w:t xml:space="preserve"> </w:t>
            </w:r>
            <w:r w:rsidRPr="002D71DF">
              <w:t>and</w:t>
            </w:r>
            <w:r w:rsidR="004C760B" w:rsidRPr="002D71DF">
              <w:t xml:space="preserve"> </w:t>
            </w:r>
            <w:r w:rsidRPr="002D71DF">
              <w:t>use</w:t>
            </w:r>
            <w:r w:rsidR="004C760B" w:rsidRPr="002D71DF">
              <w:t xml:space="preserve"> </w:t>
            </w:r>
            <w:r w:rsidRPr="002D71DF">
              <w:t>a</w:t>
            </w:r>
            <w:r w:rsidR="004C760B" w:rsidRPr="002D71DF">
              <w:t xml:space="preserve"> </w:t>
            </w:r>
            <w:r w:rsidRPr="002D71DF">
              <w:t>scale</w:t>
            </w:r>
            <w:r w:rsidR="004C760B" w:rsidRPr="002D71DF">
              <w:t xml:space="preserve"> </w:t>
            </w:r>
            <w:r w:rsidRPr="002D71DF">
              <w:t>of</w:t>
            </w:r>
            <w:r w:rsidR="004C760B" w:rsidRPr="002D71DF">
              <w:t xml:space="preserve"> </w:t>
            </w:r>
            <w:r w:rsidR="00E565ED">
              <w:t>one</w:t>
            </w:r>
            <w:r w:rsidR="004C760B" w:rsidRPr="002D71DF">
              <w:t xml:space="preserve"> </w:t>
            </w:r>
            <w:r w:rsidRPr="002D71DF">
              <w:t>and</w:t>
            </w:r>
            <w:r w:rsidR="004C760B" w:rsidRPr="002D71DF">
              <w:t xml:space="preserve"> </w:t>
            </w:r>
            <w:r w:rsidRPr="002D71DF">
              <w:t>10</w:t>
            </w:r>
            <w:r w:rsidR="004C760B" w:rsidRPr="002D71DF">
              <w:t xml:space="preserve"> </w:t>
            </w:r>
            <w:r w:rsidRPr="002D71DF">
              <w:t>to</w:t>
            </w:r>
            <w:r w:rsidR="004C760B" w:rsidRPr="002D71DF">
              <w:t xml:space="preserve"> </w:t>
            </w:r>
            <w:r w:rsidRPr="002D71DF">
              <w:t>indicate</w:t>
            </w:r>
            <w:r w:rsidR="004C760B" w:rsidRPr="002D71DF">
              <w:t xml:space="preserve"> </w:t>
            </w:r>
            <w:r w:rsidRPr="002D71DF">
              <w:t>how</w:t>
            </w:r>
            <w:r w:rsidR="004C760B" w:rsidRPr="002D71DF">
              <w:t xml:space="preserve"> </w:t>
            </w:r>
            <w:r w:rsidRPr="002D71DF">
              <w:t>intense</w:t>
            </w:r>
            <w:r w:rsidR="004C760B" w:rsidRPr="002D71DF">
              <w:t xml:space="preserve"> </w:t>
            </w:r>
            <w:r w:rsidRPr="002D71DF">
              <w:t>the</w:t>
            </w:r>
            <w:r w:rsidR="004C760B" w:rsidRPr="002D71DF">
              <w:t xml:space="preserve"> </w:t>
            </w:r>
            <w:r w:rsidRPr="002D71DF">
              <w:t>tension</w:t>
            </w:r>
            <w:r w:rsidR="004C760B" w:rsidRPr="002D71DF">
              <w:t xml:space="preserve"> </w:t>
            </w:r>
            <w:r w:rsidRPr="002D71DF">
              <w:t>is.</w:t>
            </w:r>
            <w:r w:rsidR="004C760B" w:rsidRPr="002D71DF">
              <w:t xml:space="preserve"> </w:t>
            </w:r>
            <w:r w:rsidR="00E565ED">
              <w:t>One</w:t>
            </w:r>
            <w:r w:rsidR="004C760B" w:rsidRPr="002D71DF">
              <w:t xml:space="preserve"> </w:t>
            </w:r>
            <w:r w:rsidRPr="002D71DF">
              <w:t>is</w:t>
            </w:r>
            <w:r w:rsidR="004C760B" w:rsidRPr="002D71DF">
              <w:t xml:space="preserve"> </w:t>
            </w:r>
            <w:r w:rsidRPr="002D71DF">
              <w:t>minimal</w:t>
            </w:r>
            <w:r w:rsidR="004C760B" w:rsidRPr="002D71DF">
              <w:t xml:space="preserve"> </w:t>
            </w:r>
            <w:r w:rsidRPr="002D71DF">
              <w:t>tension</w:t>
            </w:r>
            <w:r w:rsidR="004C760B" w:rsidRPr="002D71DF">
              <w:t xml:space="preserve"> </w:t>
            </w:r>
            <w:r w:rsidRPr="002D71DF">
              <w:t>and</w:t>
            </w:r>
            <w:r w:rsidR="004C760B" w:rsidRPr="002D71DF">
              <w:t xml:space="preserve"> </w:t>
            </w:r>
            <w:r w:rsidRPr="002D71DF">
              <w:t>10</w:t>
            </w:r>
            <w:r w:rsidR="004C760B" w:rsidRPr="002D71DF">
              <w:t xml:space="preserve"> </w:t>
            </w:r>
            <w:r w:rsidRPr="002D71DF">
              <w:t>is</w:t>
            </w:r>
            <w:r w:rsidR="004C760B" w:rsidRPr="002D71DF">
              <w:t xml:space="preserve"> </w:t>
            </w:r>
            <w:r w:rsidRPr="002D71DF">
              <w:t>extreme.</w:t>
            </w:r>
            <w:r w:rsidR="004C760B" w:rsidRPr="002D71DF">
              <w:t xml:space="preserve"> </w:t>
            </w:r>
          </w:p>
          <w:p w14:paraId="0C56B599" w14:textId="65651FD4" w:rsidR="006D0F1C" w:rsidRPr="002D71DF" w:rsidRDefault="006D0F1C" w:rsidP="00161129">
            <w:pPr>
              <w:pStyle w:val="ListBullet2"/>
              <w:ind w:left="1165" w:hanging="598"/>
            </w:pPr>
            <w:r w:rsidRPr="002D71DF">
              <w:t>Stage</w:t>
            </w:r>
            <w:r w:rsidR="004C760B" w:rsidRPr="002D71DF">
              <w:t xml:space="preserve"> </w:t>
            </w:r>
            <w:r w:rsidRPr="002D71DF">
              <w:t>the</w:t>
            </w:r>
            <w:r w:rsidR="004C760B" w:rsidRPr="002D71DF">
              <w:t xml:space="preserve"> </w:t>
            </w:r>
            <w:r w:rsidRPr="002D71DF">
              <w:t>scene</w:t>
            </w:r>
            <w:r w:rsidR="004C760B" w:rsidRPr="002D71DF">
              <w:t xml:space="preserve"> </w:t>
            </w:r>
            <w:r w:rsidRPr="002D71DF">
              <w:t>emphasising</w:t>
            </w:r>
            <w:r w:rsidR="004C760B" w:rsidRPr="002D71DF">
              <w:t xml:space="preserve"> </w:t>
            </w:r>
            <w:r w:rsidRPr="002D71DF">
              <w:t>the</w:t>
            </w:r>
            <w:r w:rsidR="004C760B" w:rsidRPr="002D71DF">
              <w:t xml:space="preserve"> </w:t>
            </w:r>
            <w:r w:rsidRPr="002D71DF">
              <w:t>change</w:t>
            </w:r>
            <w:r w:rsidR="004C760B" w:rsidRPr="002D71DF">
              <w:t xml:space="preserve"> </w:t>
            </w:r>
            <w:r w:rsidRPr="002D71DF">
              <w:t>in</w:t>
            </w:r>
            <w:r w:rsidR="004C760B" w:rsidRPr="002D71DF">
              <w:t xml:space="preserve"> </w:t>
            </w:r>
            <w:r w:rsidRPr="002D71DF">
              <w:t>tension.</w:t>
            </w:r>
          </w:p>
          <w:p w14:paraId="758163B4" w14:textId="70969ECA" w:rsidR="006D0F1C" w:rsidRPr="002D71DF" w:rsidRDefault="006D0F1C" w:rsidP="00161129">
            <w:pPr>
              <w:pStyle w:val="ListBullet2"/>
              <w:ind w:left="1165" w:hanging="598"/>
            </w:pPr>
            <w:r w:rsidRPr="002D71DF">
              <w:t>Reflect</w:t>
            </w:r>
            <w:r w:rsidR="004C760B" w:rsidRPr="002D71DF">
              <w:t xml:space="preserve"> </w:t>
            </w:r>
            <w:r w:rsidRPr="002D71DF">
              <w:t>on</w:t>
            </w:r>
            <w:r w:rsidR="004C760B" w:rsidRPr="002D71DF">
              <w:t xml:space="preserve"> </w:t>
            </w:r>
            <w:r w:rsidRPr="002D71DF">
              <w:t>how</w:t>
            </w:r>
            <w:r w:rsidR="004C760B" w:rsidRPr="002D71DF">
              <w:t xml:space="preserve"> </w:t>
            </w:r>
            <w:r w:rsidRPr="002D71DF">
              <w:t>the</w:t>
            </w:r>
            <w:r w:rsidR="004C760B" w:rsidRPr="002D71DF">
              <w:t xml:space="preserve"> </w:t>
            </w:r>
            <w:r w:rsidRPr="002D71DF">
              <w:t>tension</w:t>
            </w:r>
            <w:r w:rsidR="004C760B" w:rsidRPr="002D71DF">
              <w:t xml:space="preserve"> </w:t>
            </w:r>
            <w:r w:rsidRPr="002D71DF">
              <w:t>climbs,</w:t>
            </w:r>
            <w:r w:rsidR="004C760B" w:rsidRPr="002D71DF">
              <w:t xml:space="preserve"> </w:t>
            </w:r>
            <w:r w:rsidRPr="002D71DF">
              <w:t>drops</w:t>
            </w:r>
            <w:r w:rsidR="004C760B" w:rsidRPr="002D71DF">
              <w:t xml:space="preserve"> </w:t>
            </w:r>
            <w:r w:rsidRPr="002D71DF">
              <w:t>or</w:t>
            </w:r>
            <w:r w:rsidR="004C760B" w:rsidRPr="002D71DF">
              <w:t xml:space="preserve"> </w:t>
            </w:r>
            <w:r w:rsidRPr="002D71DF">
              <w:t>fluctuates.</w:t>
            </w:r>
          </w:p>
          <w:p w14:paraId="7FDAE846" w14:textId="77777777" w:rsidR="006D0F1C" w:rsidRPr="00161129" w:rsidRDefault="006D0F1C" w:rsidP="00161129">
            <w:pPr>
              <w:pStyle w:val="ListBullet"/>
              <w:rPr>
                <w:b/>
                <w:bCs/>
              </w:rPr>
            </w:pPr>
            <w:r w:rsidRPr="00161129">
              <w:rPr>
                <w:b/>
                <w:bCs/>
              </w:rPr>
              <w:t>Redirection</w:t>
            </w:r>
          </w:p>
          <w:p w14:paraId="0C0DB740" w14:textId="02187137" w:rsidR="006D0F1C" w:rsidRPr="002D71DF" w:rsidRDefault="006D0F1C" w:rsidP="00161129">
            <w:pPr>
              <w:pStyle w:val="ListBullet2"/>
              <w:ind w:left="1165" w:hanging="598"/>
            </w:pPr>
            <w:r w:rsidRPr="002D71DF">
              <w:t>Choose</w:t>
            </w:r>
            <w:r w:rsidR="004C760B" w:rsidRPr="002D71DF">
              <w:t xml:space="preserve"> </w:t>
            </w:r>
            <w:r w:rsidRPr="002D71DF">
              <w:t>a</w:t>
            </w:r>
            <w:r w:rsidR="004C760B" w:rsidRPr="002D71DF">
              <w:t xml:space="preserve"> </w:t>
            </w:r>
            <w:r w:rsidRPr="002D71DF">
              <w:t>beat</w:t>
            </w:r>
            <w:r w:rsidR="004C760B" w:rsidRPr="002D71DF">
              <w:t xml:space="preserve"> </w:t>
            </w:r>
            <w:r w:rsidRPr="002D71DF">
              <w:t>and</w:t>
            </w:r>
            <w:r w:rsidR="004C760B" w:rsidRPr="002D71DF">
              <w:t xml:space="preserve"> </w:t>
            </w:r>
            <w:r w:rsidRPr="002D71DF">
              <w:t>redirect</w:t>
            </w:r>
            <w:r w:rsidR="004C760B" w:rsidRPr="002D71DF">
              <w:t xml:space="preserve"> </w:t>
            </w:r>
            <w:r w:rsidRPr="002D71DF">
              <w:t>the</w:t>
            </w:r>
            <w:r w:rsidR="004C760B" w:rsidRPr="002D71DF">
              <w:t xml:space="preserve"> </w:t>
            </w:r>
            <w:r w:rsidRPr="002D71DF">
              <w:t>tension</w:t>
            </w:r>
            <w:r w:rsidR="004C760B" w:rsidRPr="002D71DF">
              <w:t xml:space="preserve"> </w:t>
            </w:r>
            <w:r w:rsidRPr="002D71DF">
              <w:t>so</w:t>
            </w:r>
            <w:r w:rsidR="004C760B" w:rsidRPr="002D71DF">
              <w:t xml:space="preserve"> </w:t>
            </w:r>
            <w:r w:rsidRPr="002D71DF">
              <w:t>that</w:t>
            </w:r>
            <w:r w:rsidR="004C760B" w:rsidRPr="002D71DF">
              <w:t xml:space="preserve"> </w:t>
            </w:r>
            <w:r w:rsidRPr="002D71DF">
              <w:t>it</w:t>
            </w:r>
            <w:r w:rsidR="004C760B" w:rsidRPr="002D71DF">
              <w:t xml:space="preserve"> </w:t>
            </w:r>
            <w:r w:rsidRPr="002D71DF">
              <w:t>builds</w:t>
            </w:r>
            <w:r w:rsidR="004C760B" w:rsidRPr="002D71DF">
              <w:t xml:space="preserve"> </w:t>
            </w:r>
            <w:r w:rsidRPr="002D71DF">
              <w:t>in</w:t>
            </w:r>
            <w:r w:rsidR="004C760B" w:rsidRPr="002D71DF">
              <w:t xml:space="preserve"> </w:t>
            </w:r>
            <w:r w:rsidRPr="002D71DF">
              <w:t>a</w:t>
            </w:r>
            <w:r w:rsidR="004C760B" w:rsidRPr="002D71DF">
              <w:t xml:space="preserve"> </w:t>
            </w:r>
            <w:r w:rsidRPr="002D71DF">
              <w:t>different</w:t>
            </w:r>
            <w:r w:rsidR="004C760B" w:rsidRPr="002D71DF">
              <w:t xml:space="preserve"> </w:t>
            </w:r>
            <w:r w:rsidRPr="002D71DF">
              <w:t>way</w:t>
            </w:r>
            <w:r w:rsidR="004C760B" w:rsidRPr="002D71DF">
              <w:t xml:space="preserve"> </w:t>
            </w:r>
            <w:r w:rsidRPr="002D71DF">
              <w:t>or</w:t>
            </w:r>
            <w:r w:rsidR="004C760B" w:rsidRPr="002D71DF">
              <w:t xml:space="preserve"> </w:t>
            </w:r>
            <w:r w:rsidRPr="002D71DF">
              <w:t>is</w:t>
            </w:r>
            <w:r w:rsidR="004C760B" w:rsidRPr="002D71DF">
              <w:t xml:space="preserve"> </w:t>
            </w:r>
            <w:r w:rsidRPr="002D71DF">
              <w:t>released.</w:t>
            </w:r>
          </w:p>
          <w:p w14:paraId="053BC26F" w14:textId="1E4551DF" w:rsidR="006D0F1C" w:rsidRPr="002D71DF" w:rsidRDefault="006D0F1C" w:rsidP="00161129">
            <w:pPr>
              <w:pStyle w:val="ListBullet2"/>
              <w:ind w:left="1165" w:hanging="598"/>
            </w:pPr>
            <w:r w:rsidRPr="002D71DF">
              <w:t>Reflect</w:t>
            </w:r>
            <w:r w:rsidR="004C760B" w:rsidRPr="002D71DF">
              <w:t xml:space="preserve"> </w:t>
            </w:r>
            <w:r w:rsidRPr="002D71DF">
              <w:t>on</w:t>
            </w:r>
            <w:r w:rsidR="004C760B" w:rsidRPr="002D71DF">
              <w:t xml:space="preserve"> </w:t>
            </w:r>
            <w:r w:rsidRPr="002D71DF">
              <w:t>the</w:t>
            </w:r>
            <w:r w:rsidR="004C760B" w:rsidRPr="002D71DF">
              <w:t xml:space="preserve"> </w:t>
            </w:r>
            <w:r w:rsidRPr="002D71DF">
              <w:t>difference</w:t>
            </w:r>
            <w:r w:rsidR="004C760B" w:rsidRPr="002D71DF">
              <w:t xml:space="preserve"> </w:t>
            </w:r>
            <w:r w:rsidRPr="002D71DF">
              <w:t>this</w:t>
            </w:r>
            <w:r w:rsidR="004C760B" w:rsidRPr="002D71DF">
              <w:t xml:space="preserve"> </w:t>
            </w:r>
            <w:r w:rsidRPr="002D71DF">
              <w:t>change</w:t>
            </w:r>
            <w:r w:rsidR="004C760B" w:rsidRPr="002D71DF">
              <w:t xml:space="preserve"> </w:t>
            </w:r>
            <w:r w:rsidRPr="002D71DF">
              <w:t>made</w:t>
            </w:r>
            <w:r w:rsidR="004C760B" w:rsidRPr="002D71DF">
              <w:t xml:space="preserve"> </w:t>
            </w:r>
            <w:r w:rsidRPr="002D71DF">
              <w:t>to</w:t>
            </w:r>
            <w:r w:rsidR="004C760B" w:rsidRPr="002D71DF">
              <w:t xml:space="preserve"> </w:t>
            </w:r>
            <w:r w:rsidRPr="002D71DF">
              <w:t>the</w:t>
            </w:r>
            <w:r w:rsidR="004C760B" w:rsidRPr="002D71DF">
              <w:t xml:space="preserve"> </w:t>
            </w:r>
            <w:r w:rsidRPr="002D71DF">
              <w:t>overall</w:t>
            </w:r>
            <w:r w:rsidR="004C760B" w:rsidRPr="002D71DF">
              <w:t xml:space="preserve"> </w:t>
            </w:r>
            <w:r w:rsidRPr="002D71DF">
              <w:t>tension</w:t>
            </w:r>
            <w:r w:rsidR="004C760B" w:rsidRPr="002D71DF">
              <w:t xml:space="preserve"> </w:t>
            </w:r>
            <w:r w:rsidRPr="002D71DF">
              <w:t>of</w:t>
            </w:r>
            <w:r w:rsidR="004C760B" w:rsidRPr="002D71DF">
              <w:t xml:space="preserve"> </w:t>
            </w:r>
            <w:r w:rsidRPr="002D71DF">
              <w:t>the</w:t>
            </w:r>
            <w:r w:rsidR="004C760B" w:rsidRPr="002D71DF">
              <w:t xml:space="preserve"> </w:t>
            </w:r>
            <w:r w:rsidRPr="002D71DF">
              <w:t>scene.</w:t>
            </w:r>
          </w:p>
          <w:p w14:paraId="609EC7EE" w14:textId="731A8C57" w:rsidR="006D0F1C" w:rsidRPr="002D71DF" w:rsidRDefault="006D0F1C" w:rsidP="006D0F1C">
            <w:r w:rsidRPr="002D71DF">
              <w:t>Using</w:t>
            </w:r>
            <w:r w:rsidR="004C760B" w:rsidRPr="002D71DF">
              <w:t xml:space="preserve"> </w:t>
            </w:r>
            <w:r w:rsidRPr="002D71DF">
              <w:t>these</w:t>
            </w:r>
            <w:r w:rsidR="004C760B" w:rsidRPr="002D71DF">
              <w:t xml:space="preserve"> </w:t>
            </w:r>
            <w:r w:rsidRPr="002D71DF">
              <w:t>ideas,</w:t>
            </w:r>
            <w:r w:rsidR="004C760B" w:rsidRPr="002D71DF">
              <w:t xml:space="preserve"> </w:t>
            </w:r>
            <w:r w:rsidRPr="002D71DF">
              <w:t>ask</w:t>
            </w:r>
            <w:r w:rsidR="004C760B" w:rsidRPr="002D71DF">
              <w:t xml:space="preserve"> </w:t>
            </w:r>
            <w:r w:rsidRPr="002D71DF">
              <w:t>groups</w:t>
            </w:r>
            <w:r w:rsidR="004C760B" w:rsidRPr="002D71DF">
              <w:t xml:space="preserve"> </w:t>
            </w:r>
            <w:r w:rsidRPr="002D71DF">
              <w:t>to</w:t>
            </w:r>
            <w:r w:rsidR="004C760B" w:rsidRPr="002D71DF">
              <w:t xml:space="preserve"> </w:t>
            </w:r>
            <w:r w:rsidRPr="002D71DF">
              <w:t>choose</w:t>
            </w:r>
            <w:r w:rsidR="004C760B" w:rsidRPr="002D71DF">
              <w:t xml:space="preserve"> </w:t>
            </w:r>
            <w:r w:rsidRPr="002D71DF">
              <w:t>their</w:t>
            </w:r>
            <w:r w:rsidR="004C760B" w:rsidRPr="002D71DF">
              <w:t xml:space="preserve"> </w:t>
            </w:r>
            <w:r w:rsidRPr="002D71DF">
              <w:t>most</w:t>
            </w:r>
            <w:r w:rsidR="004C760B" w:rsidRPr="002D71DF">
              <w:t xml:space="preserve"> </w:t>
            </w:r>
            <w:r w:rsidRPr="002D71DF">
              <w:t>effective</w:t>
            </w:r>
            <w:r w:rsidR="004C760B" w:rsidRPr="002D71DF">
              <w:t xml:space="preserve"> </w:t>
            </w:r>
            <w:r w:rsidRPr="002D71DF">
              <w:t>staging</w:t>
            </w:r>
            <w:r w:rsidR="004C760B" w:rsidRPr="002D71DF">
              <w:t xml:space="preserve"> </w:t>
            </w:r>
            <w:r w:rsidRPr="002D71DF">
              <w:t>of</w:t>
            </w:r>
            <w:r w:rsidR="004C760B" w:rsidRPr="002D71DF">
              <w:t xml:space="preserve"> </w:t>
            </w:r>
            <w:r w:rsidRPr="002D71DF">
              <w:t>the</w:t>
            </w:r>
            <w:r w:rsidR="004C760B" w:rsidRPr="002D71DF">
              <w:t xml:space="preserve"> </w:t>
            </w:r>
            <w:r w:rsidRPr="002D71DF">
              <w:t>scene</w:t>
            </w:r>
            <w:r w:rsidR="004C760B" w:rsidRPr="002D71DF">
              <w:t xml:space="preserve"> </w:t>
            </w:r>
            <w:r w:rsidRPr="002D71DF">
              <w:t>to</w:t>
            </w:r>
            <w:r w:rsidR="004C760B" w:rsidRPr="002D71DF">
              <w:t xml:space="preserve"> </w:t>
            </w:r>
            <w:r w:rsidRPr="002D71DF">
              <w:t>present</w:t>
            </w:r>
            <w:r w:rsidR="004C760B" w:rsidRPr="002D71DF">
              <w:t xml:space="preserve"> </w:t>
            </w:r>
            <w:r w:rsidRPr="002D71DF">
              <w:t>to</w:t>
            </w:r>
            <w:r w:rsidR="004C760B" w:rsidRPr="002D71DF">
              <w:t xml:space="preserve"> </w:t>
            </w:r>
            <w:r w:rsidRPr="002D71DF">
              <w:t>the</w:t>
            </w:r>
            <w:r w:rsidR="004C760B" w:rsidRPr="002D71DF">
              <w:t xml:space="preserve"> </w:t>
            </w:r>
            <w:r w:rsidRPr="002D71DF">
              <w:t>class.</w:t>
            </w:r>
            <w:r w:rsidR="004C760B" w:rsidRPr="002D71DF">
              <w:t xml:space="preserve"> </w:t>
            </w:r>
            <w:r w:rsidRPr="002D71DF">
              <w:t>Allow</w:t>
            </w:r>
            <w:r w:rsidR="004C760B" w:rsidRPr="002D71DF">
              <w:t xml:space="preserve"> </w:t>
            </w:r>
            <w:r w:rsidRPr="002D71DF">
              <w:t>each</w:t>
            </w:r>
            <w:r w:rsidR="004C760B" w:rsidRPr="002D71DF">
              <w:t xml:space="preserve"> </w:t>
            </w:r>
            <w:r w:rsidRPr="002D71DF">
              <w:t>group</w:t>
            </w:r>
            <w:r w:rsidR="004C760B" w:rsidRPr="002D71DF">
              <w:t xml:space="preserve"> </w:t>
            </w:r>
            <w:r w:rsidRPr="002D71DF">
              <w:t>to</w:t>
            </w:r>
            <w:r w:rsidR="004C760B" w:rsidRPr="002D71DF">
              <w:t xml:space="preserve"> </w:t>
            </w:r>
            <w:r w:rsidRPr="002D71DF">
              <w:t>perform.</w:t>
            </w:r>
            <w:r w:rsidR="004C760B" w:rsidRPr="002D71DF">
              <w:t xml:space="preserve"> </w:t>
            </w:r>
          </w:p>
          <w:p w14:paraId="4668EAB9" w14:textId="31587CD6" w:rsidR="006D0F1C" w:rsidRPr="002D71DF" w:rsidRDefault="006D0F1C" w:rsidP="006D0F1C">
            <w:r w:rsidRPr="002D71DF">
              <w:lastRenderedPageBreak/>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create</w:t>
            </w:r>
            <w:r w:rsidR="004C760B" w:rsidRPr="002D71DF">
              <w:t xml:space="preserve"> </w:t>
            </w:r>
            <w:r w:rsidRPr="002D71DF">
              <w:t>a</w:t>
            </w:r>
            <w:r w:rsidR="004C760B" w:rsidRPr="002D71DF">
              <w:t xml:space="preserve"> </w:t>
            </w:r>
            <w:r w:rsidR="007C1ECD" w:rsidRPr="007C1ECD">
              <w:t>doughnut</w:t>
            </w:r>
            <w:r w:rsidR="004C760B" w:rsidRPr="002D71DF">
              <w:t xml:space="preserve"> </w:t>
            </w:r>
            <w:r w:rsidRPr="002D71DF">
              <w:t>by</w:t>
            </w:r>
            <w:r w:rsidR="004C760B" w:rsidRPr="002D71DF">
              <w:t xml:space="preserve"> </w:t>
            </w:r>
            <w:r w:rsidRPr="002D71DF">
              <w:t>forming</w:t>
            </w:r>
            <w:r w:rsidR="004C760B" w:rsidRPr="002D71DF">
              <w:t xml:space="preserve"> </w:t>
            </w:r>
            <w:r w:rsidRPr="002D71DF">
              <w:t>a</w:t>
            </w:r>
            <w:r w:rsidR="004C760B" w:rsidRPr="002D71DF">
              <w:t xml:space="preserve"> </w:t>
            </w:r>
            <w:r w:rsidRPr="002D71DF">
              <w:t>circle</w:t>
            </w:r>
            <w:r w:rsidR="004C760B" w:rsidRPr="002D71DF">
              <w:t xml:space="preserve"> </w:t>
            </w:r>
            <w:r w:rsidRPr="002D71DF">
              <w:t>and</w:t>
            </w:r>
            <w:r w:rsidR="004C760B" w:rsidRPr="002D71DF">
              <w:t xml:space="preserve"> </w:t>
            </w:r>
            <w:r w:rsidRPr="002D71DF">
              <w:t>then</w:t>
            </w:r>
            <w:r w:rsidR="004C760B" w:rsidRPr="002D71DF">
              <w:t xml:space="preserve"> </w:t>
            </w:r>
            <w:r w:rsidRPr="002D71DF">
              <w:t>asking</w:t>
            </w:r>
            <w:r w:rsidR="004C760B" w:rsidRPr="002D71DF">
              <w:t xml:space="preserve"> </w:t>
            </w:r>
            <w:r w:rsidRPr="002D71DF">
              <w:t>every</w:t>
            </w:r>
            <w:r w:rsidR="004C760B" w:rsidRPr="002D71DF">
              <w:t xml:space="preserve"> </w:t>
            </w:r>
            <w:r w:rsidRPr="002D71DF">
              <w:t>second</w:t>
            </w:r>
            <w:r w:rsidR="004C760B" w:rsidRPr="002D71DF">
              <w:t xml:space="preserve"> </w:t>
            </w:r>
            <w:r w:rsidRPr="002D71DF">
              <w:t>person</w:t>
            </w:r>
            <w:r w:rsidR="004C760B" w:rsidRPr="002D71DF">
              <w:t xml:space="preserve"> </w:t>
            </w:r>
            <w:r w:rsidRPr="002D71DF">
              <w:t>to</w:t>
            </w:r>
            <w:r w:rsidR="004C760B" w:rsidRPr="002D71DF">
              <w:t xml:space="preserve"> </w:t>
            </w:r>
            <w:r w:rsidRPr="002D71DF">
              <w:t>take</w:t>
            </w:r>
            <w:r w:rsidR="004C760B" w:rsidRPr="002D71DF">
              <w:t xml:space="preserve"> </w:t>
            </w:r>
            <w:r w:rsidRPr="002D71DF">
              <w:t>a</w:t>
            </w:r>
            <w:r w:rsidR="004C760B" w:rsidRPr="002D71DF">
              <w:t xml:space="preserve"> </w:t>
            </w:r>
            <w:r w:rsidRPr="002D71DF">
              <w:t>step</w:t>
            </w:r>
            <w:r w:rsidR="004C760B" w:rsidRPr="002D71DF">
              <w:t xml:space="preserve"> </w:t>
            </w:r>
            <w:r w:rsidRPr="002D71DF">
              <w:t>in.</w:t>
            </w:r>
            <w:r w:rsidR="004C760B" w:rsidRPr="002D71DF">
              <w:t xml:space="preserve"> </w:t>
            </w:r>
            <w:r w:rsidRPr="002D71DF">
              <w:t>This</w:t>
            </w:r>
            <w:r w:rsidR="004C760B" w:rsidRPr="002D71DF">
              <w:t xml:space="preserve"> </w:t>
            </w:r>
            <w:r w:rsidRPr="002D71DF">
              <w:t>will</w:t>
            </w:r>
            <w:r w:rsidR="004C760B" w:rsidRPr="002D71DF">
              <w:t xml:space="preserve"> </w:t>
            </w:r>
            <w:r w:rsidRPr="002D71DF">
              <w:t>form</w:t>
            </w:r>
            <w:r w:rsidR="004C760B" w:rsidRPr="002D71DF">
              <w:t xml:space="preserve"> </w:t>
            </w:r>
            <w:r w:rsidRPr="002D71DF">
              <w:t>an</w:t>
            </w:r>
            <w:r w:rsidR="004C760B" w:rsidRPr="002D71DF">
              <w:t xml:space="preserve"> </w:t>
            </w:r>
            <w:r w:rsidRPr="002D71DF">
              <w:t>inside</w:t>
            </w:r>
            <w:r w:rsidR="004C760B" w:rsidRPr="002D71DF">
              <w:t xml:space="preserve"> </w:t>
            </w:r>
            <w:r w:rsidRPr="002D71DF">
              <w:t>and</w:t>
            </w:r>
            <w:r w:rsidR="004C760B" w:rsidRPr="002D71DF">
              <w:t xml:space="preserve"> </w:t>
            </w:r>
            <w:r w:rsidRPr="002D71DF">
              <w:t>outside</w:t>
            </w:r>
            <w:r w:rsidR="004C760B" w:rsidRPr="002D71DF">
              <w:t xml:space="preserve"> </w:t>
            </w:r>
            <w:r w:rsidRPr="002D71DF">
              <w:t>circle.</w:t>
            </w:r>
            <w:r w:rsidR="004C760B" w:rsidRPr="002D71DF">
              <w:t xml:space="preserve"> </w:t>
            </w:r>
            <w:r w:rsidRPr="002D71DF">
              <w:t>Ask</w:t>
            </w:r>
            <w:r w:rsidR="004C760B" w:rsidRPr="002D71DF">
              <w:t xml:space="preserve"> </w:t>
            </w:r>
            <w:r w:rsidRPr="002D71DF">
              <w:t>the</w:t>
            </w:r>
            <w:r w:rsidR="004C760B" w:rsidRPr="002D71DF">
              <w:t xml:space="preserve"> </w:t>
            </w:r>
            <w:r w:rsidRPr="002D71DF">
              <w:t>inside</w:t>
            </w:r>
            <w:r w:rsidR="004C760B" w:rsidRPr="002D71DF">
              <w:t xml:space="preserve"> </w:t>
            </w:r>
            <w:r w:rsidRPr="002D71DF">
              <w:t>circle</w:t>
            </w:r>
            <w:r w:rsidR="004C760B" w:rsidRPr="002D71DF">
              <w:t xml:space="preserve"> </w:t>
            </w:r>
            <w:r w:rsidRPr="002D71DF">
              <w:t>to</w:t>
            </w:r>
            <w:r w:rsidR="004C760B" w:rsidRPr="002D71DF">
              <w:t xml:space="preserve"> </w:t>
            </w:r>
            <w:r w:rsidRPr="002D71DF">
              <w:t>turn</w:t>
            </w:r>
            <w:r w:rsidR="004C760B" w:rsidRPr="002D71DF">
              <w:t xml:space="preserve"> </w:t>
            </w:r>
            <w:r w:rsidRPr="002D71DF">
              <w:t>around</w:t>
            </w:r>
            <w:r w:rsidR="004C760B" w:rsidRPr="002D71DF">
              <w:t xml:space="preserve"> </w:t>
            </w:r>
            <w:r w:rsidRPr="002D71DF">
              <w:t>and</w:t>
            </w:r>
            <w:r w:rsidR="004C760B" w:rsidRPr="002D71DF">
              <w:t xml:space="preserve"> </w:t>
            </w:r>
            <w:r w:rsidRPr="002D71DF">
              <w:t>face</w:t>
            </w:r>
            <w:r w:rsidR="004C760B" w:rsidRPr="002D71DF">
              <w:t xml:space="preserve"> </w:t>
            </w:r>
            <w:r w:rsidRPr="002D71DF">
              <w:t>a</w:t>
            </w:r>
            <w:r w:rsidR="004C760B" w:rsidRPr="002D71DF">
              <w:t xml:space="preserve"> </w:t>
            </w:r>
            <w:r w:rsidRPr="002D71DF">
              <w:t>partner</w:t>
            </w:r>
            <w:r w:rsidR="004C760B" w:rsidRPr="002D71DF">
              <w:t xml:space="preserve"> </w:t>
            </w:r>
            <w:r w:rsidRPr="002D71DF">
              <w:t>in</w:t>
            </w:r>
            <w:r w:rsidR="004C760B" w:rsidRPr="002D71DF">
              <w:t xml:space="preserve"> </w:t>
            </w:r>
            <w:r w:rsidRPr="002D71DF">
              <w:t>the</w:t>
            </w:r>
            <w:r w:rsidR="004C760B" w:rsidRPr="002D71DF">
              <w:t xml:space="preserve"> </w:t>
            </w:r>
            <w:r w:rsidRPr="002D71DF">
              <w:t>outside</w:t>
            </w:r>
            <w:r w:rsidR="004C760B" w:rsidRPr="002D71DF">
              <w:t xml:space="preserve"> </w:t>
            </w:r>
            <w:r w:rsidRPr="002D71DF">
              <w:t>circle.</w:t>
            </w:r>
            <w:r w:rsidR="004C760B" w:rsidRPr="002D71DF">
              <w:t xml:space="preserve"> </w:t>
            </w:r>
            <w:r w:rsidRPr="002D71DF">
              <w:t>Ask</w:t>
            </w:r>
            <w:r w:rsidR="004C760B" w:rsidRPr="002D71DF">
              <w:t xml:space="preserve"> </w:t>
            </w:r>
            <w:r w:rsidRPr="002D71DF">
              <w:t>pairs</w:t>
            </w:r>
            <w:r w:rsidR="004C760B" w:rsidRPr="002D71DF">
              <w:t xml:space="preserve"> </w:t>
            </w:r>
            <w:r w:rsidRPr="002D71DF">
              <w:t>to</w:t>
            </w:r>
            <w:r w:rsidR="004C760B" w:rsidRPr="002D71DF">
              <w:t xml:space="preserve"> </w:t>
            </w:r>
            <w:r w:rsidRPr="002D71DF">
              <w:t>discuss</w:t>
            </w:r>
            <w:r w:rsidR="004C760B" w:rsidRPr="002D71DF">
              <w:t xml:space="preserve"> </w:t>
            </w:r>
            <w:r w:rsidRPr="002D71DF">
              <w:t>a</w:t>
            </w:r>
            <w:r w:rsidR="004C760B" w:rsidRPr="002D71DF">
              <w:t xml:space="preserve"> </w:t>
            </w:r>
            <w:r w:rsidRPr="002D71DF">
              <w:t>moment</w:t>
            </w:r>
            <w:r w:rsidR="004C760B" w:rsidRPr="002D71DF">
              <w:t xml:space="preserve"> </w:t>
            </w:r>
            <w:r w:rsidRPr="002D71DF">
              <w:t>they</w:t>
            </w:r>
            <w:r w:rsidR="004C760B" w:rsidRPr="002D71DF">
              <w:t xml:space="preserve"> </w:t>
            </w:r>
            <w:r w:rsidRPr="002D71DF">
              <w:t>found</w:t>
            </w:r>
            <w:r w:rsidR="004C760B" w:rsidRPr="002D71DF">
              <w:t xml:space="preserve"> </w:t>
            </w:r>
            <w:r w:rsidRPr="002D71DF">
              <w:t>effective</w:t>
            </w:r>
            <w:r w:rsidR="004C760B" w:rsidRPr="002D71DF">
              <w:t xml:space="preserve"> </w:t>
            </w:r>
            <w:r w:rsidRPr="002D71DF">
              <w:t>in</w:t>
            </w:r>
            <w:r w:rsidR="004C760B" w:rsidRPr="002D71DF">
              <w:t xml:space="preserve"> </w:t>
            </w:r>
            <w:r w:rsidRPr="002D71DF">
              <w:t>their</w:t>
            </w:r>
            <w:r w:rsidR="004C760B" w:rsidRPr="002D71DF">
              <w:t xml:space="preserve"> </w:t>
            </w:r>
            <w:r w:rsidRPr="002D71DF">
              <w:t>partner’s</w:t>
            </w:r>
            <w:r w:rsidR="004C760B" w:rsidRPr="002D71DF">
              <w:t xml:space="preserve"> </w:t>
            </w:r>
            <w:r w:rsidRPr="002D71DF">
              <w:t>performances.</w:t>
            </w:r>
            <w:r w:rsidR="004C760B" w:rsidRPr="002D71DF">
              <w:t xml:space="preserve"> </w:t>
            </w:r>
            <w:r w:rsidRPr="002D71DF">
              <w:t>After</w:t>
            </w:r>
            <w:r w:rsidR="004C760B" w:rsidRPr="002D71DF">
              <w:t xml:space="preserve"> </w:t>
            </w:r>
            <w:r w:rsidRPr="002D71DF">
              <w:t>one</w:t>
            </w:r>
            <w:r w:rsidR="004C760B" w:rsidRPr="002D71DF">
              <w:t xml:space="preserve"> </w:t>
            </w:r>
            <w:r w:rsidRPr="002D71DF">
              <w:t>minute,</w:t>
            </w:r>
            <w:r w:rsidR="004C760B" w:rsidRPr="002D71DF">
              <w:t xml:space="preserve"> </w:t>
            </w:r>
            <w:r w:rsidRPr="002D71DF">
              <w:t>ask</w:t>
            </w:r>
            <w:r w:rsidR="004C760B" w:rsidRPr="002D71DF">
              <w:t xml:space="preserve"> </w:t>
            </w:r>
            <w:r w:rsidRPr="002D71DF">
              <w:t>the</w:t>
            </w:r>
            <w:r w:rsidR="004C760B" w:rsidRPr="002D71DF">
              <w:t xml:space="preserve"> </w:t>
            </w:r>
            <w:r w:rsidRPr="002D71DF">
              <w:t>outside</w:t>
            </w:r>
            <w:r w:rsidR="004C760B" w:rsidRPr="002D71DF">
              <w:t xml:space="preserve"> </w:t>
            </w:r>
            <w:r w:rsidRPr="002D71DF">
              <w:t>circle</w:t>
            </w:r>
            <w:r w:rsidR="004C760B" w:rsidRPr="002D71DF">
              <w:t xml:space="preserve"> </w:t>
            </w:r>
            <w:r w:rsidRPr="002D71DF">
              <w:t>to</w:t>
            </w:r>
            <w:r w:rsidR="004C760B" w:rsidRPr="002D71DF">
              <w:t xml:space="preserve"> </w:t>
            </w:r>
            <w:r w:rsidRPr="002D71DF">
              <w:t>take</w:t>
            </w:r>
            <w:r w:rsidR="004C760B" w:rsidRPr="002D71DF">
              <w:t xml:space="preserve"> </w:t>
            </w:r>
            <w:r w:rsidRPr="002D71DF">
              <w:t>a</w:t>
            </w:r>
            <w:r w:rsidR="004C760B" w:rsidRPr="002D71DF">
              <w:t xml:space="preserve"> </w:t>
            </w:r>
            <w:r w:rsidRPr="002D71DF">
              <w:t>step</w:t>
            </w:r>
            <w:r w:rsidR="004C760B" w:rsidRPr="002D71DF">
              <w:t xml:space="preserve"> </w:t>
            </w:r>
            <w:r w:rsidRPr="002D71DF">
              <w:t>to</w:t>
            </w:r>
            <w:r w:rsidR="004C760B" w:rsidRPr="002D71DF">
              <w:t xml:space="preserve"> </w:t>
            </w:r>
            <w:r w:rsidRPr="002D71DF">
              <w:t>the</w:t>
            </w:r>
            <w:r w:rsidR="004C760B" w:rsidRPr="002D71DF">
              <w:t xml:space="preserve"> </w:t>
            </w:r>
            <w:r w:rsidRPr="002D71DF">
              <w:t>left</w:t>
            </w:r>
            <w:r w:rsidR="004C760B" w:rsidRPr="002D71DF">
              <w:t xml:space="preserve"> </w:t>
            </w:r>
            <w:r w:rsidRPr="002D71DF">
              <w:t>to</w:t>
            </w:r>
            <w:r w:rsidR="004C760B" w:rsidRPr="002D71DF">
              <w:t xml:space="preserve"> </w:t>
            </w:r>
            <w:r w:rsidRPr="002D71DF">
              <w:t>form</w:t>
            </w:r>
            <w:r w:rsidR="004C760B" w:rsidRPr="002D71DF">
              <w:t xml:space="preserve"> </w:t>
            </w:r>
            <w:r w:rsidRPr="002D71DF">
              <w:t>a</w:t>
            </w:r>
            <w:r w:rsidR="004C760B" w:rsidRPr="002D71DF">
              <w:t xml:space="preserve"> </w:t>
            </w:r>
            <w:r w:rsidRPr="002D71DF">
              <w:t>new</w:t>
            </w:r>
            <w:r w:rsidR="004C760B" w:rsidRPr="002D71DF">
              <w:t xml:space="preserve"> </w:t>
            </w:r>
            <w:r w:rsidRPr="002D71DF">
              <w:t>partnership</w:t>
            </w:r>
            <w:r w:rsidR="004C760B" w:rsidRPr="002D71DF">
              <w:t xml:space="preserve"> </w:t>
            </w:r>
            <w:r w:rsidRPr="002D71DF">
              <w:t>and</w:t>
            </w:r>
            <w:r w:rsidR="004C760B" w:rsidRPr="002D71DF">
              <w:t xml:space="preserve"> </w:t>
            </w:r>
            <w:r w:rsidRPr="002D71DF">
              <w:t>discuss</w:t>
            </w:r>
            <w:r w:rsidR="004C760B" w:rsidRPr="002D71DF">
              <w:t xml:space="preserve"> </w:t>
            </w:r>
            <w:r w:rsidRPr="002D71DF">
              <w:t>how</w:t>
            </w:r>
            <w:r w:rsidR="004C760B" w:rsidRPr="002D71DF">
              <w:t xml:space="preserve"> </w:t>
            </w:r>
            <w:r w:rsidRPr="002D71DF">
              <w:t>the</w:t>
            </w:r>
            <w:r w:rsidR="004C760B" w:rsidRPr="002D71DF">
              <w:t xml:space="preserve"> </w:t>
            </w:r>
            <w:r w:rsidRPr="002D71DF">
              <w:t>activity</w:t>
            </w:r>
            <w:r w:rsidR="004C760B" w:rsidRPr="002D71DF">
              <w:t xml:space="preserve"> </w:t>
            </w:r>
            <w:r w:rsidRPr="002D71DF">
              <w:t>helped</w:t>
            </w:r>
            <w:r w:rsidR="004C760B" w:rsidRPr="002D71DF">
              <w:t xml:space="preserve"> </w:t>
            </w:r>
            <w:r w:rsidRPr="002D71DF">
              <w:t>them</w:t>
            </w:r>
            <w:r w:rsidR="004C760B" w:rsidRPr="002D71DF">
              <w:t xml:space="preserve"> </w:t>
            </w:r>
            <w:r w:rsidRPr="002D71DF">
              <w:t>build</w:t>
            </w:r>
            <w:r w:rsidR="004C760B" w:rsidRPr="002D71DF">
              <w:t xml:space="preserve"> </w:t>
            </w:r>
            <w:r w:rsidRPr="002D71DF">
              <w:t>tension.</w:t>
            </w:r>
            <w:r w:rsidR="004C760B" w:rsidRPr="002D71DF">
              <w:t xml:space="preserve"> </w:t>
            </w:r>
            <w:r w:rsidRPr="002D71DF">
              <w:t>Repeat</w:t>
            </w:r>
            <w:r w:rsidR="004C760B" w:rsidRPr="002D71DF">
              <w:t xml:space="preserve"> </w:t>
            </w:r>
            <w:r w:rsidRPr="002D71DF">
              <w:t>so</w:t>
            </w:r>
            <w:r w:rsidR="004C760B" w:rsidRPr="002D71DF">
              <w:t xml:space="preserve"> </w:t>
            </w:r>
            <w:r w:rsidRPr="002D71DF">
              <w:t>students</w:t>
            </w:r>
            <w:r w:rsidR="004C760B" w:rsidRPr="002D71DF">
              <w:t xml:space="preserve"> </w:t>
            </w:r>
            <w:r w:rsidRPr="002D71DF">
              <w:t>can</w:t>
            </w:r>
            <w:r w:rsidR="004C760B" w:rsidRPr="002D71DF">
              <w:t xml:space="preserve"> </w:t>
            </w:r>
            <w:r w:rsidRPr="002D71DF">
              <w:t>hear</w:t>
            </w:r>
            <w:r w:rsidR="004C760B" w:rsidRPr="002D71DF">
              <w:t xml:space="preserve"> </w:t>
            </w:r>
            <w:r w:rsidRPr="002D71DF">
              <w:t>some</w:t>
            </w:r>
            <w:r w:rsidR="004C760B" w:rsidRPr="002D71DF">
              <w:t xml:space="preserve"> </w:t>
            </w:r>
            <w:r w:rsidRPr="002D71DF">
              <w:t>different</w:t>
            </w:r>
            <w:r w:rsidR="004C760B" w:rsidRPr="002D71DF">
              <w:t xml:space="preserve"> </w:t>
            </w:r>
            <w:r w:rsidRPr="002D71DF">
              <w:t>perspectives.</w:t>
            </w:r>
            <w:r w:rsidR="004C760B" w:rsidRPr="002D71DF">
              <w:t xml:space="preserve"> </w:t>
            </w:r>
          </w:p>
          <w:p w14:paraId="42019F50" w14:textId="67F45B9B" w:rsidR="006D0F1C" w:rsidRPr="002D71DF" w:rsidRDefault="006D0F1C" w:rsidP="006D0F1C">
            <w:pPr>
              <w:pStyle w:val="FeatureBox4"/>
            </w:pPr>
            <w:r w:rsidRPr="002D71DF">
              <w:rPr>
                <w:b/>
                <w:bCs/>
              </w:rPr>
              <w:t>Differentiation:</w:t>
            </w:r>
            <w:r w:rsidR="004C760B" w:rsidRPr="002D71DF">
              <w:rPr>
                <w:b/>
                <w:bCs/>
              </w:rPr>
              <w:t xml:space="preserve"> </w:t>
            </w:r>
            <w:r w:rsidRPr="002D71DF">
              <w:t>when</w:t>
            </w:r>
            <w:r w:rsidR="004C760B" w:rsidRPr="002D71DF">
              <w:t xml:space="preserve"> </w:t>
            </w:r>
            <w:r w:rsidRPr="002D71DF">
              <w:t>re-staging</w:t>
            </w:r>
            <w:r w:rsidR="004C760B" w:rsidRPr="002D71DF">
              <w:t xml:space="preserve"> </w:t>
            </w:r>
            <w:r w:rsidRPr="002D71DF">
              <w:t>the</w:t>
            </w:r>
            <w:r w:rsidR="004C760B" w:rsidRPr="002D71DF">
              <w:t xml:space="preserve"> </w:t>
            </w:r>
            <w:r w:rsidRPr="002D71DF">
              <w:t>scene</w:t>
            </w:r>
            <w:r w:rsidR="004C760B" w:rsidRPr="002D71DF">
              <w:t xml:space="preserve"> </w:t>
            </w:r>
            <w:r w:rsidRPr="002D71DF">
              <w:t>with</w:t>
            </w:r>
            <w:r w:rsidR="004C760B" w:rsidRPr="002D71DF">
              <w:t xml:space="preserve"> </w:t>
            </w:r>
            <w:r w:rsidRPr="002D71DF">
              <w:t>different</w:t>
            </w:r>
            <w:r w:rsidR="004C760B" w:rsidRPr="002D71DF">
              <w:t xml:space="preserve"> </w:t>
            </w:r>
            <w:r w:rsidRPr="002D71DF">
              <w:t>tension,</w:t>
            </w:r>
            <w:r w:rsidR="004C760B" w:rsidRPr="002D71DF">
              <w:t xml:space="preserve"> </w:t>
            </w:r>
            <w:r w:rsidRPr="002D71DF">
              <w:t>some</w:t>
            </w:r>
            <w:r w:rsidR="004C760B" w:rsidRPr="002D71DF">
              <w:t xml:space="preserve"> </w:t>
            </w:r>
            <w:r w:rsidRPr="002D71DF">
              <w:t>students</w:t>
            </w:r>
            <w:r w:rsidR="004C760B" w:rsidRPr="002D71DF">
              <w:t xml:space="preserve"> </w:t>
            </w:r>
            <w:r w:rsidRPr="002D71DF">
              <w:t>may</w:t>
            </w:r>
            <w:r w:rsidR="004C760B" w:rsidRPr="002D71DF">
              <w:t xml:space="preserve"> </w:t>
            </w:r>
            <w:r w:rsidRPr="002D71DF">
              <w:t>benefit</w:t>
            </w:r>
            <w:r w:rsidR="004C760B" w:rsidRPr="002D71DF">
              <w:t xml:space="preserve"> </w:t>
            </w:r>
            <w:r w:rsidRPr="002D71DF">
              <w:t>from</w:t>
            </w:r>
            <w:r w:rsidR="004C760B" w:rsidRPr="002D71DF">
              <w:t xml:space="preserve"> </w:t>
            </w:r>
            <w:r w:rsidRPr="002D71DF">
              <w:t>being</w:t>
            </w:r>
            <w:r w:rsidR="004C760B" w:rsidRPr="002D71DF">
              <w:t xml:space="preserve"> </w:t>
            </w:r>
            <w:r w:rsidRPr="002D71DF">
              <w:t>provided</w:t>
            </w:r>
            <w:r w:rsidR="004C760B" w:rsidRPr="002D71DF">
              <w:t xml:space="preserve"> </w:t>
            </w:r>
            <w:r w:rsidRPr="002D71DF">
              <w:t>with</w:t>
            </w:r>
            <w:r w:rsidR="004C760B" w:rsidRPr="002D71DF">
              <w:t xml:space="preserve"> </w:t>
            </w:r>
            <w:r w:rsidRPr="002D71DF">
              <w:t>a</w:t>
            </w:r>
            <w:r w:rsidR="004C760B" w:rsidRPr="002D71DF">
              <w:t xml:space="preserve"> </w:t>
            </w:r>
            <w:r w:rsidRPr="002D71DF">
              <w:t>list</w:t>
            </w:r>
            <w:r w:rsidR="004C760B" w:rsidRPr="002D71DF">
              <w:t xml:space="preserve"> </w:t>
            </w:r>
            <w:r w:rsidRPr="002D71DF">
              <w:t>of</w:t>
            </w:r>
            <w:r w:rsidR="004C760B" w:rsidRPr="002D71DF">
              <w:t xml:space="preserve"> </w:t>
            </w:r>
            <w:r w:rsidRPr="002D71DF">
              <w:t>different</w:t>
            </w:r>
            <w:r w:rsidR="004C760B" w:rsidRPr="002D71DF">
              <w:t xml:space="preserve"> </w:t>
            </w:r>
            <w:r w:rsidRPr="002D71DF">
              <w:t>ingredients</w:t>
            </w:r>
            <w:r w:rsidR="004C760B" w:rsidRPr="002D71DF">
              <w:t xml:space="preserve"> </w:t>
            </w:r>
            <w:r w:rsidRPr="002D71DF">
              <w:t>that</w:t>
            </w:r>
            <w:r w:rsidR="004C760B" w:rsidRPr="002D71DF">
              <w:t xml:space="preserve"> </w:t>
            </w:r>
            <w:r w:rsidRPr="002D71DF">
              <w:t>look</w:t>
            </w:r>
            <w:r w:rsidR="004C760B" w:rsidRPr="002D71DF">
              <w:t xml:space="preserve"> </w:t>
            </w:r>
            <w:r w:rsidRPr="002D71DF">
              <w:t>at</w:t>
            </w:r>
            <w:r w:rsidR="004C760B" w:rsidRPr="002D71DF">
              <w:t xml:space="preserve"> </w:t>
            </w:r>
            <w:r w:rsidRPr="002D71DF">
              <w:t>additional</w:t>
            </w:r>
            <w:r w:rsidR="004C760B" w:rsidRPr="002D71DF">
              <w:t xml:space="preserve"> </w:t>
            </w:r>
            <w:r w:rsidRPr="002D71DF">
              <w:t>dramatic</w:t>
            </w:r>
            <w:r w:rsidR="004C760B" w:rsidRPr="002D71DF">
              <w:t xml:space="preserve"> </w:t>
            </w:r>
            <w:r w:rsidRPr="002D71DF">
              <w:t>elements</w:t>
            </w:r>
            <w:r w:rsidR="004C760B" w:rsidRPr="002D71DF">
              <w:t xml:space="preserve"> </w:t>
            </w:r>
            <w:r w:rsidRPr="002D71DF">
              <w:t>to</w:t>
            </w:r>
            <w:r w:rsidR="004C760B" w:rsidRPr="002D71DF">
              <w:t xml:space="preserve"> </w:t>
            </w:r>
            <w:r w:rsidRPr="002D71DF">
              <w:t>use</w:t>
            </w:r>
            <w:r w:rsidR="004C760B" w:rsidRPr="002D71DF">
              <w:t xml:space="preserve"> </w:t>
            </w:r>
            <w:r w:rsidRPr="002D71DF">
              <w:t>in</w:t>
            </w:r>
            <w:r w:rsidR="004C760B" w:rsidRPr="002D71DF">
              <w:t xml:space="preserve"> </w:t>
            </w:r>
            <w:r w:rsidRPr="002D71DF">
              <w:t>their</w:t>
            </w:r>
            <w:r w:rsidR="004C760B" w:rsidRPr="002D71DF">
              <w:t xml:space="preserve"> </w:t>
            </w:r>
            <w:r w:rsidRPr="002D71DF">
              <w:t>staging.</w:t>
            </w:r>
            <w:r w:rsidR="004C760B" w:rsidRPr="002D71DF">
              <w:t xml:space="preserve"> </w:t>
            </w:r>
            <w:r w:rsidRPr="002D71DF">
              <w:t>These</w:t>
            </w:r>
            <w:r w:rsidR="004C760B" w:rsidRPr="002D71DF">
              <w:t xml:space="preserve"> </w:t>
            </w:r>
            <w:r w:rsidRPr="002D71DF">
              <w:t>could</w:t>
            </w:r>
            <w:r w:rsidR="004C760B" w:rsidRPr="002D71DF">
              <w:t xml:space="preserve"> </w:t>
            </w:r>
            <w:r w:rsidRPr="002D71DF">
              <w:t>include:</w:t>
            </w:r>
          </w:p>
          <w:p w14:paraId="53498D50" w14:textId="5D7076AB" w:rsidR="006D0F1C" w:rsidRPr="002D71DF" w:rsidRDefault="006D0F1C" w:rsidP="006D0F1C">
            <w:pPr>
              <w:pStyle w:val="FeatureBox4"/>
            </w:pPr>
            <w:r w:rsidRPr="002D71DF">
              <w:t>Focus</w:t>
            </w:r>
            <w:r w:rsidR="004C760B" w:rsidRPr="002D71DF">
              <w:t xml:space="preserve"> </w:t>
            </w:r>
            <w:r w:rsidRPr="002D71DF">
              <w:t>1</w:t>
            </w:r>
            <w:r w:rsidR="004C760B" w:rsidRPr="002D71DF">
              <w:t xml:space="preserve"> </w:t>
            </w:r>
            <w:r w:rsidRPr="002D71DF">
              <w:t>–</w:t>
            </w:r>
            <w:r w:rsidR="004C760B" w:rsidRPr="002D71DF">
              <w:t xml:space="preserve"> </w:t>
            </w:r>
            <w:r w:rsidRPr="002D71DF">
              <w:t>levels</w:t>
            </w:r>
            <w:r w:rsidR="004C760B" w:rsidRPr="002D71DF">
              <w:t xml:space="preserve"> </w:t>
            </w:r>
            <w:r w:rsidRPr="002D71DF">
              <w:t>and</w:t>
            </w:r>
            <w:r w:rsidR="004C760B" w:rsidRPr="002D71DF">
              <w:t xml:space="preserve"> </w:t>
            </w:r>
            <w:r w:rsidRPr="002D71DF">
              <w:t>proxemics</w:t>
            </w:r>
            <w:r w:rsidR="004C760B" w:rsidRPr="002D71DF">
              <w:t xml:space="preserve"> </w:t>
            </w:r>
            <w:r w:rsidRPr="002D71DF">
              <w:t>ingredients:</w:t>
            </w:r>
            <w:r w:rsidR="004C760B" w:rsidRPr="002D71DF">
              <w:t xml:space="preserve"> </w:t>
            </w:r>
            <w:r w:rsidRPr="002D71DF">
              <w:t>a</w:t>
            </w:r>
            <w:r w:rsidR="004C760B" w:rsidRPr="002D71DF">
              <w:t xml:space="preserve"> </w:t>
            </w:r>
            <w:r w:rsidRPr="002D71DF">
              <w:t>lift,</w:t>
            </w:r>
            <w:r w:rsidR="004C760B" w:rsidRPr="002D71DF">
              <w:t xml:space="preserve"> </w:t>
            </w:r>
            <w:r w:rsidRPr="002D71DF">
              <w:t>an</w:t>
            </w:r>
            <w:r w:rsidR="004C760B" w:rsidRPr="002D71DF">
              <w:t xml:space="preserve"> </w:t>
            </w:r>
            <w:r w:rsidRPr="002D71DF">
              <w:t>extreme</w:t>
            </w:r>
            <w:r w:rsidR="004C760B" w:rsidRPr="002D71DF">
              <w:t xml:space="preserve"> </w:t>
            </w:r>
            <w:r w:rsidRPr="002D71DF">
              <w:t>use</w:t>
            </w:r>
            <w:r w:rsidR="004C760B" w:rsidRPr="002D71DF">
              <w:t xml:space="preserve"> </w:t>
            </w:r>
            <w:r w:rsidRPr="002D71DF">
              <w:t>of</w:t>
            </w:r>
            <w:r w:rsidR="004C760B" w:rsidRPr="002D71DF">
              <w:t xml:space="preserve"> </w:t>
            </w:r>
            <w:r w:rsidRPr="002D71DF">
              <w:t>proxemics</w:t>
            </w:r>
            <w:r w:rsidR="004C760B" w:rsidRPr="002D71DF">
              <w:t xml:space="preserve"> </w:t>
            </w:r>
            <w:r w:rsidRPr="002D71DF">
              <w:t>and</w:t>
            </w:r>
            <w:r w:rsidR="004C760B" w:rsidRPr="002D71DF">
              <w:t xml:space="preserve"> </w:t>
            </w:r>
            <w:r w:rsidRPr="002D71DF">
              <w:t>3</w:t>
            </w:r>
            <w:r w:rsidR="004C760B" w:rsidRPr="002D71DF">
              <w:t xml:space="preserve"> </w:t>
            </w:r>
            <w:r w:rsidR="00E565ED">
              <w:t>level changes</w:t>
            </w:r>
            <w:r w:rsidRPr="002D71DF">
              <w:t>.</w:t>
            </w:r>
            <w:r w:rsidR="004C760B" w:rsidRPr="002D71DF">
              <w:t xml:space="preserve"> </w:t>
            </w:r>
          </w:p>
          <w:p w14:paraId="47BF1A51" w14:textId="521957A8" w:rsidR="006D0F1C" w:rsidRPr="002D71DF" w:rsidRDefault="006D0F1C" w:rsidP="006D0F1C">
            <w:pPr>
              <w:pStyle w:val="FeatureBox4"/>
            </w:pPr>
            <w:r w:rsidRPr="002D71DF">
              <w:t>Focus</w:t>
            </w:r>
            <w:r w:rsidR="004C760B" w:rsidRPr="002D71DF">
              <w:t xml:space="preserve"> </w:t>
            </w:r>
            <w:r w:rsidRPr="002D71DF">
              <w:t>2</w:t>
            </w:r>
            <w:r w:rsidR="004C760B" w:rsidRPr="002D71DF">
              <w:t xml:space="preserve"> </w:t>
            </w:r>
            <w:r w:rsidRPr="002D71DF">
              <w:t>–</w:t>
            </w:r>
            <w:r w:rsidR="004C760B" w:rsidRPr="002D71DF">
              <w:t xml:space="preserve"> </w:t>
            </w:r>
            <w:r w:rsidRPr="002D71DF">
              <w:t>movement</w:t>
            </w:r>
            <w:r w:rsidR="004C760B" w:rsidRPr="002D71DF">
              <w:t xml:space="preserve"> </w:t>
            </w:r>
            <w:r w:rsidRPr="002D71DF">
              <w:t>ingredients:</w:t>
            </w:r>
            <w:r w:rsidR="004C760B" w:rsidRPr="002D71DF">
              <w:t xml:space="preserve"> </w:t>
            </w:r>
            <w:r w:rsidRPr="002D71DF">
              <w:t>8</w:t>
            </w:r>
            <w:r w:rsidR="004C760B" w:rsidRPr="002D71DF">
              <w:t xml:space="preserve"> </w:t>
            </w:r>
            <w:r w:rsidRPr="002D71DF">
              <w:t>counts</w:t>
            </w:r>
            <w:r w:rsidR="004C760B" w:rsidRPr="002D71DF">
              <w:t xml:space="preserve"> </w:t>
            </w:r>
            <w:r w:rsidRPr="002D71DF">
              <w:t>of</w:t>
            </w:r>
            <w:r w:rsidR="004C760B" w:rsidRPr="002D71DF">
              <w:t xml:space="preserve"> </w:t>
            </w:r>
            <w:r w:rsidRPr="002D71DF">
              <w:t>synchronised</w:t>
            </w:r>
            <w:r w:rsidR="004C760B" w:rsidRPr="002D71DF">
              <w:t xml:space="preserve"> </w:t>
            </w:r>
            <w:r w:rsidRPr="002D71DF">
              <w:t>movement,</w:t>
            </w:r>
            <w:r w:rsidR="004C760B" w:rsidRPr="002D71DF">
              <w:t xml:space="preserve"> </w:t>
            </w:r>
            <w:r w:rsidRPr="002D71DF">
              <w:t>a</w:t>
            </w:r>
            <w:r w:rsidR="004C760B" w:rsidRPr="002D71DF">
              <w:t xml:space="preserve"> </w:t>
            </w:r>
            <w:r w:rsidRPr="002D71DF">
              <w:t>surprise</w:t>
            </w:r>
            <w:r w:rsidR="004C760B" w:rsidRPr="002D71DF">
              <w:t xml:space="preserve"> </w:t>
            </w:r>
            <w:r w:rsidRPr="002D71DF">
              <w:t>gesture</w:t>
            </w:r>
            <w:r w:rsidR="004C760B" w:rsidRPr="002D71DF">
              <w:t xml:space="preserve"> </w:t>
            </w:r>
            <w:r w:rsidRPr="002D71DF">
              <w:t>and</w:t>
            </w:r>
            <w:r w:rsidR="004C760B" w:rsidRPr="002D71DF">
              <w:t xml:space="preserve"> </w:t>
            </w:r>
            <w:r w:rsidRPr="002D71DF">
              <w:t>3</w:t>
            </w:r>
            <w:r w:rsidR="004C760B" w:rsidRPr="002D71DF">
              <w:t xml:space="preserve"> </w:t>
            </w:r>
            <w:r w:rsidR="00E565ED">
              <w:t xml:space="preserve">position </w:t>
            </w:r>
            <w:r w:rsidRPr="002D71DF">
              <w:t>changes.</w:t>
            </w:r>
            <w:r w:rsidR="004C760B" w:rsidRPr="002D71DF">
              <w:t xml:space="preserve"> </w:t>
            </w:r>
          </w:p>
          <w:p w14:paraId="0961709E" w14:textId="1B20356E" w:rsidR="006D0F1C" w:rsidRPr="002D71DF" w:rsidRDefault="006D0F1C" w:rsidP="006D0F1C">
            <w:pPr>
              <w:pStyle w:val="FeatureBox4"/>
            </w:pPr>
            <w:r w:rsidRPr="002D71DF">
              <w:t>Focus</w:t>
            </w:r>
            <w:r w:rsidR="004C760B" w:rsidRPr="002D71DF">
              <w:t xml:space="preserve"> </w:t>
            </w:r>
            <w:r w:rsidRPr="002D71DF">
              <w:t>3</w:t>
            </w:r>
            <w:r w:rsidR="004C760B" w:rsidRPr="002D71DF">
              <w:t xml:space="preserve"> </w:t>
            </w:r>
            <w:r w:rsidRPr="002D71DF">
              <w:t>–</w:t>
            </w:r>
            <w:r w:rsidR="004C760B" w:rsidRPr="002D71DF">
              <w:t xml:space="preserve"> </w:t>
            </w:r>
            <w:r w:rsidRPr="002D71DF">
              <w:t>soundscape</w:t>
            </w:r>
            <w:r w:rsidR="004C760B" w:rsidRPr="002D71DF">
              <w:t xml:space="preserve"> </w:t>
            </w:r>
            <w:r w:rsidRPr="002D71DF">
              <w:t>ingredients</w:t>
            </w:r>
            <w:r w:rsidR="003D63D9" w:rsidRPr="002D71DF">
              <w:t>:</w:t>
            </w:r>
            <w:r w:rsidR="004C760B" w:rsidRPr="002D71DF">
              <w:t xml:space="preserve"> </w:t>
            </w:r>
            <w:r w:rsidRPr="002D71DF">
              <w:t>a</w:t>
            </w:r>
            <w:r w:rsidR="004C760B" w:rsidRPr="002D71DF">
              <w:t xml:space="preserve"> </w:t>
            </w:r>
            <w:r w:rsidRPr="002D71DF">
              <w:t>moment</w:t>
            </w:r>
            <w:r w:rsidR="004C760B" w:rsidRPr="002D71DF">
              <w:t xml:space="preserve"> </w:t>
            </w:r>
            <w:r w:rsidRPr="002D71DF">
              <w:t>of</w:t>
            </w:r>
            <w:r w:rsidR="004C760B" w:rsidRPr="002D71DF">
              <w:t xml:space="preserve"> </w:t>
            </w:r>
            <w:r w:rsidRPr="002D71DF">
              <w:t>harmony,</w:t>
            </w:r>
            <w:r w:rsidR="004C760B" w:rsidRPr="002D71DF">
              <w:t xml:space="preserve"> </w:t>
            </w:r>
            <w:r w:rsidRPr="002D71DF">
              <w:t>a</w:t>
            </w:r>
            <w:r w:rsidR="004C760B" w:rsidRPr="002D71DF">
              <w:t xml:space="preserve"> </w:t>
            </w:r>
            <w:r w:rsidRPr="002D71DF">
              <w:t>moment</w:t>
            </w:r>
            <w:r w:rsidR="004C760B" w:rsidRPr="002D71DF">
              <w:t xml:space="preserve"> </w:t>
            </w:r>
            <w:r w:rsidRPr="002D71DF">
              <w:t>of</w:t>
            </w:r>
            <w:r w:rsidR="004C760B" w:rsidRPr="002D71DF">
              <w:t xml:space="preserve"> </w:t>
            </w:r>
            <w:r w:rsidRPr="002D71DF">
              <w:t>extreme</w:t>
            </w:r>
            <w:r w:rsidR="004C760B" w:rsidRPr="002D71DF">
              <w:t xml:space="preserve"> </w:t>
            </w:r>
            <w:r w:rsidRPr="002D71DF">
              <w:t>volume</w:t>
            </w:r>
            <w:r w:rsidR="004C760B" w:rsidRPr="002D71DF">
              <w:t xml:space="preserve"> </w:t>
            </w:r>
            <w:r w:rsidRPr="002D71DF">
              <w:t>and</w:t>
            </w:r>
            <w:r w:rsidR="004C760B" w:rsidRPr="002D71DF">
              <w:t xml:space="preserve"> </w:t>
            </w:r>
            <w:r w:rsidRPr="002D71DF">
              <w:t>a</w:t>
            </w:r>
            <w:r w:rsidR="004C760B" w:rsidRPr="002D71DF">
              <w:t xml:space="preserve"> </w:t>
            </w:r>
            <w:r w:rsidRPr="002D71DF">
              <w:t>canon.</w:t>
            </w:r>
            <w:r w:rsidR="004C760B" w:rsidRPr="002D71DF">
              <w:t xml:space="preserve">  </w:t>
            </w:r>
          </w:p>
          <w:p w14:paraId="1EBA2746" w14:textId="69F1B1C7" w:rsidR="00A75707" w:rsidRPr="002D71DF" w:rsidRDefault="00A75707" w:rsidP="00A75707">
            <w:pPr>
              <w:rPr>
                <w:b/>
                <w:bCs/>
              </w:rPr>
            </w:pPr>
            <w:r w:rsidRPr="002D71DF">
              <w:rPr>
                <w:b/>
              </w:rPr>
              <w:t>Activity</w:t>
            </w:r>
            <w:r w:rsidR="004C760B" w:rsidRPr="002D71DF">
              <w:rPr>
                <w:b/>
              </w:rPr>
              <w:t xml:space="preserve"> </w:t>
            </w:r>
            <w:r w:rsidRPr="002D71DF">
              <w:rPr>
                <w:b/>
              </w:rPr>
              <w:t>2.</w:t>
            </w:r>
            <w:r w:rsidR="005167CE" w:rsidRPr="002D71DF">
              <w:rPr>
                <w:b/>
              </w:rPr>
              <w:t>6</w:t>
            </w:r>
            <w:r w:rsidR="004C760B" w:rsidRPr="002D71DF">
              <w:rPr>
                <w:b/>
              </w:rPr>
              <w:t xml:space="preserve"> </w:t>
            </w:r>
            <w:r w:rsidRPr="002D71DF">
              <w:rPr>
                <w:b/>
              </w:rPr>
              <w:t>–</w:t>
            </w:r>
            <w:r w:rsidR="004C760B" w:rsidRPr="002D71DF">
              <w:rPr>
                <w:b/>
              </w:rPr>
              <w:t xml:space="preserve"> </w:t>
            </w:r>
            <w:r w:rsidRPr="002D71DF">
              <w:rPr>
                <w:b/>
                <w:i/>
              </w:rPr>
              <w:t>Laila</w:t>
            </w:r>
            <w:r w:rsidR="004C760B" w:rsidRPr="002D71DF">
              <w:rPr>
                <w:b/>
                <w:i/>
              </w:rPr>
              <w:t xml:space="preserve"> </w:t>
            </w:r>
            <w:r w:rsidRPr="002D71DF">
              <w:rPr>
                <w:b/>
                <w:i/>
              </w:rPr>
              <w:t>is</w:t>
            </w:r>
            <w:r w:rsidR="004C760B" w:rsidRPr="002D71DF">
              <w:rPr>
                <w:b/>
                <w:i/>
              </w:rPr>
              <w:t xml:space="preserve"> </w:t>
            </w:r>
            <w:r w:rsidRPr="002D71DF">
              <w:rPr>
                <w:b/>
                <w:i/>
              </w:rPr>
              <w:t>Missing</w:t>
            </w:r>
            <w:r w:rsidR="00FC2068">
              <w:t xml:space="preserve"> </w:t>
            </w:r>
            <w:r w:rsidR="00FC2068" w:rsidRPr="00D25100">
              <w:rPr>
                <w:b/>
                <w:bCs/>
              </w:rPr>
              <w:t>–</w:t>
            </w:r>
            <w:r w:rsidR="004C760B" w:rsidRPr="002D71DF">
              <w:t xml:space="preserve"> </w:t>
            </w:r>
            <w:r w:rsidRPr="002D71DF">
              <w:rPr>
                <w:b/>
                <w:bCs/>
              </w:rPr>
              <w:t>ethical</w:t>
            </w:r>
            <w:r w:rsidR="004C760B" w:rsidRPr="002D71DF">
              <w:rPr>
                <w:b/>
                <w:bCs/>
              </w:rPr>
              <w:t xml:space="preserve"> </w:t>
            </w:r>
            <w:r w:rsidRPr="002D71DF">
              <w:rPr>
                <w:b/>
                <w:bCs/>
              </w:rPr>
              <w:t>protocols</w:t>
            </w:r>
          </w:p>
          <w:p w14:paraId="66816E30" w14:textId="29FE5073" w:rsidR="00A75707" w:rsidRPr="002D71DF" w:rsidRDefault="00A75707" w:rsidP="00A75707">
            <w:r w:rsidRPr="002D71DF">
              <w:t>As</w:t>
            </w:r>
            <w:r w:rsidR="004C760B" w:rsidRPr="002D71DF">
              <w:t xml:space="preserve"> </w:t>
            </w:r>
            <w:r w:rsidRPr="002D71DF">
              <w:t>a</w:t>
            </w:r>
            <w:r w:rsidR="004C760B" w:rsidRPr="002D71DF">
              <w:t xml:space="preserve"> </w:t>
            </w:r>
            <w:r w:rsidRPr="002D71DF">
              <w:t>class,</w:t>
            </w:r>
            <w:r w:rsidR="004C760B" w:rsidRPr="002D71DF">
              <w:t xml:space="preserve"> </w:t>
            </w:r>
            <w:r w:rsidRPr="002D71DF">
              <w:t>read</w:t>
            </w:r>
            <w:r w:rsidR="004C760B" w:rsidRPr="002D71DF">
              <w:t xml:space="preserve"> </w:t>
            </w:r>
            <w:r w:rsidRPr="002D71DF">
              <w:t>through</w:t>
            </w:r>
            <w:r w:rsidR="004C760B" w:rsidRPr="002D71DF">
              <w:t xml:space="preserve"> </w:t>
            </w:r>
            <w:r w:rsidRPr="002D71DF">
              <w:t>the</w:t>
            </w:r>
            <w:r w:rsidR="004C760B" w:rsidRPr="002D71DF">
              <w:t xml:space="preserve"> </w:t>
            </w:r>
            <w:r w:rsidRPr="002D71DF">
              <w:t>‘Playwright’s</w:t>
            </w:r>
            <w:r w:rsidR="004C760B" w:rsidRPr="002D71DF">
              <w:t xml:space="preserve"> </w:t>
            </w:r>
            <w:r w:rsidRPr="002D71DF">
              <w:t>notes’</w:t>
            </w:r>
            <w:r w:rsidR="004C760B" w:rsidRPr="002D71DF">
              <w:t xml:space="preserve"> </w:t>
            </w:r>
            <w:r w:rsidRPr="002D71DF">
              <w:t>on</w:t>
            </w:r>
            <w:r w:rsidR="004C760B" w:rsidRPr="002D71DF">
              <w:t xml:space="preserve"> </w:t>
            </w:r>
            <w:r w:rsidRPr="002D71DF">
              <w:t>page</w:t>
            </w:r>
            <w:r w:rsidR="004C760B" w:rsidRPr="002D71DF">
              <w:t xml:space="preserve"> </w:t>
            </w:r>
            <w:r w:rsidRPr="002D71DF">
              <w:t>5</w:t>
            </w:r>
            <w:r w:rsidR="004C760B" w:rsidRPr="002D71DF">
              <w:t xml:space="preserve"> </w:t>
            </w:r>
            <w:r w:rsidRPr="002D71DF">
              <w:t>and</w:t>
            </w:r>
            <w:r w:rsidR="004C760B" w:rsidRPr="002D71DF">
              <w:t xml:space="preserve"> </w:t>
            </w:r>
            <w:r w:rsidRPr="002D71DF">
              <w:t>6</w:t>
            </w:r>
            <w:r w:rsidR="004C760B" w:rsidRPr="002D71DF">
              <w:t xml:space="preserve"> </w:t>
            </w:r>
            <w:r w:rsidRPr="002D71DF">
              <w:t>of</w:t>
            </w:r>
            <w:r w:rsidR="004C760B" w:rsidRPr="002D71DF">
              <w:t xml:space="preserve"> </w:t>
            </w:r>
            <w:r w:rsidRPr="002D71DF">
              <w:rPr>
                <w:i/>
                <w:iCs/>
              </w:rPr>
              <w:t>Laila</w:t>
            </w:r>
            <w:r w:rsidR="004C760B" w:rsidRPr="002D71DF">
              <w:rPr>
                <w:i/>
                <w:iCs/>
              </w:rPr>
              <w:t xml:space="preserve"> </w:t>
            </w:r>
            <w:r w:rsidRPr="002D71DF">
              <w:rPr>
                <w:i/>
                <w:iCs/>
              </w:rPr>
              <w:t>is</w:t>
            </w:r>
            <w:r w:rsidR="004C760B" w:rsidRPr="002D71DF">
              <w:rPr>
                <w:i/>
                <w:iCs/>
              </w:rPr>
              <w:t xml:space="preserve"> </w:t>
            </w:r>
            <w:r w:rsidRPr="002D71DF">
              <w:rPr>
                <w:i/>
                <w:iCs/>
              </w:rPr>
              <w:t>Missing</w:t>
            </w:r>
            <w:r w:rsidR="004C760B" w:rsidRPr="002D71DF">
              <w:t xml:space="preserve"> </w:t>
            </w:r>
            <w:r w:rsidRPr="002D71DF">
              <w:t>by</w:t>
            </w:r>
            <w:r w:rsidR="004C760B" w:rsidRPr="002D71DF">
              <w:t xml:space="preserve"> </w:t>
            </w:r>
            <w:r w:rsidRPr="002D71DF">
              <w:t>Bina</w:t>
            </w:r>
            <w:r w:rsidR="004C760B" w:rsidRPr="002D71DF">
              <w:t xml:space="preserve"> </w:t>
            </w:r>
            <w:r w:rsidRPr="002D71DF">
              <w:t>Bhattacharya.</w:t>
            </w:r>
            <w:r w:rsidR="004C760B" w:rsidRPr="002D71DF">
              <w:t xml:space="preserve"> </w:t>
            </w:r>
            <w:r w:rsidRPr="002D71DF">
              <w:t>As</w:t>
            </w:r>
            <w:r w:rsidR="004C760B" w:rsidRPr="002D71DF">
              <w:t xml:space="preserve"> </w:t>
            </w:r>
            <w:r w:rsidRPr="002D71DF">
              <w:t>they</w:t>
            </w:r>
            <w:r w:rsidR="004C760B" w:rsidRPr="002D71DF">
              <w:t xml:space="preserve"> </w:t>
            </w:r>
            <w:r w:rsidRPr="002D71DF">
              <w:t>read,</w:t>
            </w:r>
            <w:r w:rsidR="004C760B" w:rsidRPr="002D71DF">
              <w:t xml:space="preserve"> </w:t>
            </w:r>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identify</w:t>
            </w:r>
            <w:r w:rsidR="004C760B" w:rsidRPr="002D71DF">
              <w:t xml:space="preserve"> </w:t>
            </w:r>
            <w:r w:rsidRPr="002D71DF">
              <w:t>all</w:t>
            </w:r>
            <w:r w:rsidR="004C760B" w:rsidRPr="002D71DF">
              <w:t xml:space="preserve"> </w:t>
            </w:r>
            <w:r w:rsidRPr="002D71DF">
              <w:t>the</w:t>
            </w:r>
            <w:r w:rsidR="004C760B" w:rsidRPr="002D71DF">
              <w:t xml:space="preserve"> </w:t>
            </w:r>
            <w:r w:rsidRPr="002D71DF">
              <w:t>things</w:t>
            </w:r>
            <w:r w:rsidR="004C760B" w:rsidRPr="002D71DF">
              <w:t xml:space="preserve"> </w:t>
            </w:r>
            <w:r w:rsidRPr="002D71DF">
              <w:t>that</w:t>
            </w:r>
            <w:r w:rsidR="004C760B" w:rsidRPr="002D71DF">
              <w:t xml:space="preserve"> </w:t>
            </w:r>
            <w:r w:rsidRPr="002D71DF">
              <w:t>Bhattacharya</w:t>
            </w:r>
            <w:r w:rsidR="004C760B" w:rsidRPr="002D71DF">
              <w:t xml:space="preserve"> </w:t>
            </w:r>
            <w:r w:rsidRPr="002D71DF">
              <w:t>has</w:t>
            </w:r>
            <w:r w:rsidR="004C760B" w:rsidRPr="002D71DF">
              <w:t xml:space="preserve"> </w:t>
            </w:r>
            <w:r w:rsidRPr="002D71DF">
              <w:t>given</w:t>
            </w:r>
            <w:r w:rsidR="004C760B" w:rsidRPr="002D71DF">
              <w:t xml:space="preserve"> </w:t>
            </w:r>
            <w:r w:rsidRPr="002D71DF">
              <w:t>permission</w:t>
            </w:r>
            <w:r w:rsidR="004C760B" w:rsidRPr="002D71DF">
              <w:t xml:space="preserve"> </w:t>
            </w:r>
            <w:r w:rsidRPr="002D71DF">
              <w:t>for</w:t>
            </w:r>
            <w:r w:rsidR="004C760B" w:rsidRPr="002D71DF">
              <w:t xml:space="preserve"> </w:t>
            </w:r>
            <w:r w:rsidRPr="002D71DF">
              <w:t>student</w:t>
            </w:r>
            <w:r w:rsidR="004C760B" w:rsidRPr="002D71DF">
              <w:t xml:space="preserve"> </w:t>
            </w:r>
            <w:r w:rsidRPr="002D71DF">
              <w:t>practitioners</w:t>
            </w:r>
            <w:r w:rsidR="004C760B" w:rsidRPr="002D71DF">
              <w:t xml:space="preserve"> </w:t>
            </w:r>
            <w:r w:rsidRPr="002D71DF">
              <w:t>to</w:t>
            </w:r>
            <w:r w:rsidR="004C760B" w:rsidRPr="002D71DF">
              <w:t xml:space="preserve"> </w:t>
            </w:r>
            <w:r w:rsidRPr="002D71DF">
              <w:t>adapt</w:t>
            </w:r>
            <w:r w:rsidR="004C760B" w:rsidRPr="002D71DF">
              <w:t xml:space="preserve"> </w:t>
            </w:r>
            <w:r w:rsidRPr="002D71DF">
              <w:t>or</w:t>
            </w:r>
            <w:r w:rsidR="004C760B" w:rsidRPr="002D71DF">
              <w:t xml:space="preserve"> </w:t>
            </w:r>
            <w:r w:rsidRPr="002D71DF">
              <w:t>change</w:t>
            </w:r>
            <w:r w:rsidR="004C760B" w:rsidRPr="002D71DF">
              <w:t xml:space="preserve"> </w:t>
            </w:r>
            <w:r w:rsidRPr="002D71DF">
              <w:t>in</w:t>
            </w:r>
            <w:r w:rsidR="004C760B" w:rsidRPr="002D71DF">
              <w:t xml:space="preserve"> </w:t>
            </w:r>
            <w:r w:rsidRPr="002D71DF">
              <w:t>her</w:t>
            </w:r>
            <w:r w:rsidR="004C760B" w:rsidRPr="002D71DF">
              <w:t xml:space="preserve"> </w:t>
            </w:r>
            <w:r w:rsidRPr="002D71DF">
              <w:t>script.</w:t>
            </w:r>
            <w:r w:rsidR="004C760B" w:rsidRPr="002D71DF">
              <w:t xml:space="preserve"> </w:t>
            </w:r>
            <w:r w:rsidRPr="002D71DF">
              <w:t>Lead</w:t>
            </w:r>
            <w:r w:rsidR="004C760B" w:rsidRPr="002D71DF">
              <w:t xml:space="preserve"> </w:t>
            </w:r>
            <w:r w:rsidRPr="002D71DF">
              <w:t>a</w:t>
            </w:r>
            <w:r w:rsidR="004C760B" w:rsidRPr="002D71DF">
              <w:t xml:space="preserve"> </w:t>
            </w:r>
            <w:r w:rsidRPr="002D71DF">
              <w:t>discussion</w:t>
            </w:r>
            <w:r w:rsidR="004C760B" w:rsidRPr="002D71DF">
              <w:t xml:space="preserve"> </w:t>
            </w:r>
            <w:r w:rsidRPr="002D71DF">
              <w:t>about</w:t>
            </w:r>
            <w:r w:rsidR="004C760B" w:rsidRPr="002D71DF">
              <w:t xml:space="preserve"> </w:t>
            </w:r>
            <w:r w:rsidRPr="002D71DF">
              <w:t>how</w:t>
            </w:r>
            <w:r w:rsidR="004C760B" w:rsidRPr="002D71DF">
              <w:t xml:space="preserve"> </w:t>
            </w:r>
            <w:r w:rsidRPr="002D71DF">
              <w:t>these</w:t>
            </w:r>
            <w:r w:rsidR="004C760B" w:rsidRPr="002D71DF">
              <w:t xml:space="preserve"> </w:t>
            </w:r>
            <w:r w:rsidRPr="002D71DF">
              <w:t>protocols</w:t>
            </w:r>
            <w:r w:rsidR="004C760B" w:rsidRPr="002D71DF">
              <w:t xml:space="preserve"> </w:t>
            </w:r>
            <w:r w:rsidRPr="002D71DF">
              <w:t>offer</w:t>
            </w:r>
            <w:r w:rsidR="004C760B" w:rsidRPr="002D71DF">
              <w:t xml:space="preserve"> </w:t>
            </w:r>
            <w:r w:rsidRPr="002D71DF">
              <w:t>an</w:t>
            </w:r>
            <w:r w:rsidR="004C760B" w:rsidRPr="002D71DF">
              <w:t xml:space="preserve"> </w:t>
            </w:r>
            <w:r w:rsidRPr="002D71DF">
              <w:lastRenderedPageBreak/>
              <w:t>inclusive</w:t>
            </w:r>
            <w:r w:rsidR="004C760B" w:rsidRPr="002D71DF">
              <w:t xml:space="preserve"> </w:t>
            </w:r>
            <w:r w:rsidRPr="002D71DF">
              <w:t>and</w:t>
            </w:r>
            <w:r w:rsidR="004C760B" w:rsidRPr="002D71DF">
              <w:t xml:space="preserve"> </w:t>
            </w:r>
            <w:r w:rsidRPr="002D71DF">
              <w:t>safe</w:t>
            </w:r>
            <w:r w:rsidR="004C760B" w:rsidRPr="002D71DF">
              <w:t xml:space="preserve"> </w:t>
            </w:r>
            <w:r w:rsidRPr="002D71DF">
              <w:t>way</w:t>
            </w:r>
            <w:r w:rsidR="004C760B" w:rsidRPr="002D71DF">
              <w:t xml:space="preserve"> </w:t>
            </w:r>
            <w:r w:rsidRPr="002D71DF">
              <w:t>to</w:t>
            </w:r>
            <w:r w:rsidR="004C760B" w:rsidRPr="002D71DF">
              <w:t xml:space="preserve"> </w:t>
            </w:r>
            <w:r w:rsidRPr="002D71DF">
              <w:t>work</w:t>
            </w:r>
            <w:r w:rsidR="004C760B" w:rsidRPr="002D71DF">
              <w:t xml:space="preserve"> </w:t>
            </w:r>
            <w:r w:rsidRPr="002D71DF">
              <w:t>with</w:t>
            </w:r>
            <w:r w:rsidR="004C760B" w:rsidRPr="002D71DF">
              <w:t xml:space="preserve"> </w:t>
            </w:r>
            <w:r w:rsidRPr="002D71DF">
              <w:t>the</w:t>
            </w:r>
            <w:r w:rsidR="004C760B" w:rsidRPr="002D71DF">
              <w:t xml:space="preserve"> </w:t>
            </w:r>
            <w:r w:rsidRPr="002D71DF">
              <w:t>script.</w:t>
            </w:r>
            <w:r w:rsidR="004C760B" w:rsidRPr="002D71DF">
              <w:t xml:space="preserve"> </w:t>
            </w:r>
            <w:r w:rsidRPr="002D71DF">
              <w:t>Link</w:t>
            </w:r>
            <w:r w:rsidR="004C760B" w:rsidRPr="002D71DF">
              <w:t xml:space="preserve"> </w:t>
            </w:r>
            <w:r w:rsidRPr="002D71DF">
              <w:t>this</w:t>
            </w:r>
            <w:r w:rsidR="004C760B" w:rsidRPr="002D71DF">
              <w:t xml:space="preserve"> </w:t>
            </w:r>
            <w:r w:rsidRPr="002D71DF">
              <w:t>discussion</w:t>
            </w:r>
            <w:r w:rsidR="004C760B" w:rsidRPr="002D71DF">
              <w:t xml:space="preserve"> </w:t>
            </w:r>
            <w:r w:rsidRPr="002D71DF">
              <w:t>back</w:t>
            </w:r>
            <w:r w:rsidR="004C760B" w:rsidRPr="002D71DF">
              <w:t xml:space="preserve"> </w:t>
            </w:r>
            <w:r w:rsidRPr="002D71DF">
              <w:t>to</w:t>
            </w:r>
            <w:r w:rsidR="004C760B" w:rsidRPr="002D71DF">
              <w:t xml:space="preserve"> </w:t>
            </w:r>
            <w:r w:rsidRPr="002D71DF">
              <w:t>the</w:t>
            </w:r>
            <w:r w:rsidR="004C760B" w:rsidRPr="002D71DF">
              <w:t xml:space="preserve"> </w:t>
            </w:r>
            <w:r w:rsidRPr="002D71DF">
              <w:t>class’s</w:t>
            </w:r>
            <w:r w:rsidR="004C760B" w:rsidRPr="002D71DF">
              <w:t xml:space="preserve"> </w:t>
            </w:r>
            <w:r w:rsidRPr="002D71DF">
              <w:t>ethical</w:t>
            </w:r>
            <w:r w:rsidR="004C760B" w:rsidRPr="002D71DF">
              <w:t xml:space="preserve"> </w:t>
            </w:r>
            <w:r w:rsidR="00314F5D">
              <w:t xml:space="preserve">storytelling </w:t>
            </w:r>
            <w:r w:rsidRPr="002D71DF">
              <w:t>reflections</w:t>
            </w:r>
            <w:r w:rsidR="004C760B" w:rsidRPr="002D71DF">
              <w:t xml:space="preserve"> </w:t>
            </w:r>
            <w:r w:rsidRPr="002D71DF">
              <w:t>and</w:t>
            </w:r>
            <w:r w:rsidR="004C760B" w:rsidRPr="002D71DF">
              <w:t xml:space="preserve"> </w:t>
            </w:r>
            <w:r w:rsidRPr="002D71DF">
              <w:t>discoveries</w:t>
            </w:r>
            <w:r w:rsidR="004C760B" w:rsidRPr="002D71DF">
              <w:t xml:space="preserve"> </w:t>
            </w:r>
            <w:r w:rsidRPr="002D71DF">
              <w:t>in</w:t>
            </w:r>
            <w:r w:rsidR="004C760B" w:rsidRPr="002D71DF">
              <w:t xml:space="preserve"> </w:t>
            </w:r>
            <w:r w:rsidR="00161129">
              <w:t>L</w:t>
            </w:r>
            <w:r w:rsidRPr="002D71DF">
              <w:t>earning</w:t>
            </w:r>
            <w:r w:rsidR="004C760B" w:rsidRPr="002D71DF">
              <w:t xml:space="preserve"> </w:t>
            </w:r>
            <w:r w:rsidRPr="002D71DF">
              <w:t>sequence</w:t>
            </w:r>
            <w:r w:rsidR="004C760B" w:rsidRPr="002D71DF">
              <w:t xml:space="preserve"> </w:t>
            </w:r>
            <w:r w:rsidRPr="002D71DF">
              <w:t>1.</w:t>
            </w:r>
            <w:r w:rsidR="004C760B" w:rsidRPr="002D71DF">
              <w:t xml:space="preserve"> </w:t>
            </w:r>
          </w:p>
          <w:p w14:paraId="0E6D0567" w14:textId="62A79241" w:rsidR="00A75707" w:rsidRPr="002D71DF" w:rsidRDefault="00A75707" w:rsidP="00A75707">
            <w:pPr>
              <w:spacing w:after="240"/>
              <w:rPr>
                <w:rFonts w:eastAsia="Arial"/>
                <w:szCs w:val="22"/>
              </w:rPr>
            </w:pPr>
            <w:r w:rsidRPr="002D71DF">
              <w:rPr>
                <w:rFonts w:eastAsia="Arial"/>
                <w:szCs w:val="22"/>
              </w:rPr>
              <w:t>Give</w:t>
            </w:r>
            <w:r w:rsidR="004C760B" w:rsidRPr="002D71DF">
              <w:rPr>
                <w:rFonts w:eastAsia="Arial"/>
                <w:szCs w:val="22"/>
              </w:rPr>
              <w:t xml:space="preserve"> </w:t>
            </w:r>
            <w:r w:rsidRPr="002D71DF">
              <w:rPr>
                <w:rFonts w:eastAsia="Arial"/>
                <w:szCs w:val="22"/>
              </w:rPr>
              <w:t>each</w:t>
            </w:r>
            <w:r w:rsidR="004C760B" w:rsidRPr="002D71DF">
              <w:rPr>
                <w:rFonts w:eastAsia="Arial"/>
                <w:szCs w:val="22"/>
              </w:rPr>
              <w:t xml:space="preserve"> </w:t>
            </w:r>
            <w:r w:rsidRPr="002D71DF">
              <w:rPr>
                <w:rFonts w:eastAsia="Arial"/>
                <w:szCs w:val="22"/>
              </w:rPr>
              <w:t>student</w:t>
            </w:r>
            <w:r w:rsidR="004C760B" w:rsidRPr="002D71DF">
              <w:rPr>
                <w:rFonts w:eastAsia="Arial"/>
                <w:szCs w:val="22"/>
              </w:rPr>
              <w:t xml:space="preserve"> </w:t>
            </w:r>
            <w:r w:rsidRPr="002D71DF">
              <w:rPr>
                <w:rFonts w:eastAsia="Arial"/>
                <w:szCs w:val="22"/>
              </w:rPr>
              <w:t>a</w:t>
            </w:r>
            <w:r w:rsidR="004C760B" w:rsidRPr="002D71DF">
              <w:rPr>
                <w:rFonts w:eastAsia="Arial"/>
                <w:szCs w:val="22"/>
              </w:rPr>
              <w:t xml:space="preserve"> </w:t>
            </w:r>
            <w:r w:rsidRPr="002D71DF">
              <w:rPr>
                <w:rFonts w:eastAsia="Arial"/>
                <w:szCs w:val="22"/>
              </w:rPr>
              <w:t>small</w:t>
            </w:r>
            <w:r w:rsidR="004C760B" w:rsidRPr="002D71DF">
              <w:rPr>
                <w:rFonts w:eastAsia="Arial"/>
                <w:szCs w:val="22"/>
              </w:rPr>
              <w:t xml:space="preserve"> </w:t>
            </w:r>
            <w:r w:rsidRPr="002D71DF">
              <w:rPr>
                <w:rFonts w:eastAsia="Arial"/>
                <w:szCs w:val="22"/>
              </w:rPr>
              <w:t>stack</w:t>
            </w:r>
            <w:r w:rsidR="004C760B" w:rsidRPr="002D71DF">
              <w:rPr>
                <w:rFonts w:eastAsia="Arial"/>
                <w:szCs w:val="22"/>
              </w:rPr>
              <w:t xml:space="preserve"> </w:t>
            </w:r>
            <w:r w:rsidRPr="002D71DF">
              <w:rPr>
                <w:rFonts w:eastAsia="Arial"/>
                <w:szCs w:val="22"/>
              </w:rPr>
              <w:t>of</w:t>
            </w:r>
            <w:r w:rsidR="004C760B" w:rsidRPr="002D71DF">
              <w:rPr>
                <w:rFonts w:eastAsia="Arial"/>
                <w:szCs w:val="22"/>
              </w:rPr>
              <w:t xml:space="preserve"> </w:t>
            </w:r>
            <w:r w:rsidRPr="002D71DF">
              <w:rPr>
                <w:rFonts w:eastAsia="Arial"/>
                <w:szCs w:val="22"/>
              </w:rPr>
              <w:t>sticky</w:t>
            </w:r>
            <w:r w:rsidR="004C760B" w:rsidRPr="002D71DF">
              <w:rPr>
                <w:rFonts w:eastAsia="Arial"/>
                <w:szCs w:val="22"/>
              </w:rPr>
              <w:t xml:space="preserve"> </w:t>
            </w:r>
            <w:r w:rsidRPr="002D71DF">
              <w:rPr>
                <w:rFonts w:eastAsia="Arial"/>
                <w:szCs w:val="22"/>
              </w:rPr>
              <w:t>notes</w:t>
            </w:r>
            <w:r w:rsidR="004C760B" w:rsidRPr="002D71DF">
              <w:rPr>
                <w:rFonts w:eastAsia="Arial"/>
                <w:szCs w:val="22"/>
              </w:rPr>
              <w:t xml:space="preserve"> </w:t>
            </w:r>
            <w:r w:rsidRPr="002D71DF">
              <w:rPr>
                <w:rFonts w:eastAsia="Arial"/>
                <w:szCs w:val="22"/>
              </w:rPr>
              <w:t>and</w:t>
            </w:r>
            <w:r w:rsidR="004C760B" w:rsidRPr="002D71DF">
              <w:rPr>
                <w:rFonts w:eastAsia="Arial"/>
                <w:szCs w:val="22"/>
              </w:rPr>
              <w:t xml:space="preserve"> </w:t>
            </w:r>
            <w:r w:rsidRPr="002D71DF">
              <w:rPr>
                <w:rFonts w:eastAsia="Arial"/>
                <w:szCs w:val="22"/>
              </w:rPr>
              <w:t>ask</w:t>
            </w:r>
            <w:r w:rsidR="004C760B" w:rsidRPr="002D71DF">
              <w:rPr>
                <w:rFonts w:eastAsia="Arial"/>
                <w:szCs w:val="22"/>
              </w:rPr>
              <w:t xml:space="preserve"> </w:t>
            </w:r>
            <w:r w:rsidRPr="002D71DF">
              <w:rPr>
                <w:rFonts w:eastAsia="Arial"/>
                <w:szCs w:val="22"/>
              </w:rPr>
              <w:t>them</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form</w:t>
            </w:r>
            <w:r w:rsidR="004C760B" w:rsidRPr="002D71DF">
              <w:rPr>
                <w:rFonts w:eastAsia="Arial"/>
                <w:szCs w:val="22"/>
              </w:rPr>
              <w:t xml:space="preserve"> </w:t>
            </w:r>
            <w:r w:rsidRPr="002D71DF">
              <w:rPr>
                <w:rFonts w:eastAsia="Arial"/>
                <w:szCs w:val="22"/>
              </w:rPr>
              <w:t>pairs</w:t>
            </w:r>
            <w:r w:rsidR="004C760B" w:rsidRPr="002D71DF">
              <w:rPr>
                <w:rFonts w:eastAsia="Arial"/>
                <w:szCs w:val="22"/>
              </w:rPr>
              <w:t xml:space="preserve"> </w:t>
            </w:r>
            <w:r w:rsidRPr="002D71DF">
              <w:rPr>
                <w:rFonts w:eastAsia="Arial"/>
                <w:szCs w:val="22"/>
              </w:rPr>
              <w:t>and</w:t>
            </w:r>
            <w:r w:rsidR="004C760B" w:rsidRPr="002D71DF">
              <w:rPr>
                <w:rFonts w:eastAsia="Arial"/>
                <w:szCs w:val="22"/>
              </w:rPr>
              <w:t xml:space="preserve"> </w:t>
            </w:r>
            <w:r w:rsidRPr="002D71DF">
              <w:rPr>
                <w:rFonts w:eastAsia="Arial"/>
                <w:szCs w:val="22"/>
              </w:rPr>
              <w:t>read</w:t>
            </w:r>
            <w:r w:rsidR="004C760B" w:rsidRPr="002D71DF">
              <w:rPr>
                <w:rFonts w:eastAsia="Arial"/>
                <w:szCs w:val="22"/>
              </w:rPr>
              <w:t xml:space="preserve"> </w:t>
            </w:r>
            <w:r w:rsidRPr="002D71DF">
              <w:rPr>
                <w:rFonts w:eastAsia="Arial"/>
                <w:szCs w:val="22"/>
              </w:rPr>
              <w:t>through</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Playwright’s</w:t>
            </w:r>
            <w:r w:rsidR="004C760B" w:rsidRPr="002D71DF">
              <w:rPr>
                <w:rFonts w:eastAsia="Arial"/>
                <w:szCs w:val="22"/>
              </w:rPr>
              <w:t xml:space="preserve"> </w:t>
            </w:r>
            <w:r w:rsidRPr="002D71DF">
              <w:rPr>
                <w:rFonts w:eastAsia="Arial"/>
                <w:szCs w:val="22"/>
              </w:rPr>
              <w:t>notes</w:t>
            </w:r>
            <w:r w:rsidR="004C760B" w:rsidRPr="002D71DF">
              <w:rPr>
                <w:rFonts w:eastAsia="Arial"/>
                <w:szCs w:val="22"/>
              </w:rPr>
              <w:t xml:space="preserve"> </w:t>
            </w:r>
            <w:r w:rsidRPr="002D71DF">
              <w:rPr>
                <w:rFonts w:eastAsia="Arial"/>
                <w:szCs w:val="22"/>
              </w:rPr>
              <w:t>for</w:t>
            </w:r>
            <w:r w:rsidR="004C760B" w:rsidRPr="002D71DF">
              <w:rPr>
                <w:rFonts w:eastAsia="Arial"/>
                <w:szCs w:val="22"/>
              </w:rPr>
              <w:t xml:space="preserve"> </w:t>
            </w:r>
            <w:r w:rsidRPr="002D71DF">
              <w:rPr>
                <w:rFonts w:eastAsia="Arial"/>
                <w:szCs w:val="22"/>
              </w:rPr>
              <w:t>a</w:t>
            </w:r>
            <w:r w:rsidR="004C760B" w:rsidRPr="002D71DF">
              <w:rPr>
                <w:rFonts w:eastAsia="Arial"/>
                <w:szCs w:val="22"/>
              </w:rPr>
              <w:t xml:space="preserve"> </w:t>
            </w:r>
            <w:r w:rsidRPr="002D71DF">
              <w:rPr>
                <w:rFonts w:eastAsia="Arial"/>
                <w:szCs w:val="22"/>
              </w:rPr>
              <w:t>second</w:t>
            </w:r>
            <w:r w:rsidR="004C760B" w:rsidRPr="002D71DF">
              <w:rPr>
                <w:rFonts w:eastAsia="Arial"/>
                <w:szCs w:val="22"/>
              </w:rPr>
              <w:t xml:space="preserve"> </w:t>
            </w:r>
            <w:r w:rsidRPr="002D71DF">
              <w:rPr>
                <w:rFonts w:eastAsia="Arial"/>
                <w:szCs w:val="22"/>
              </w:rPr>
              <w:t>time.</w:t>
            </w:r>
            <w:r w:rsidR="004C760B" w:rsidRPr="002D71DF">
              <w:rPr>
                <w:rFonts w:eastAsia="Arial"/>
                <w:szCs w:val="22"/>
              </w:rPr>
              <w:t xml:space="preserve"> </w:t>
            </w:r>
            <w:r w:rsidRPr="002D71DF">
              <w:rPr>
                <w:rFonts w:eastAsia="Arial"/>
                <w:szCs w:val="22"/>
              </w:rPr>
              <w:t>During</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second</w:t>
            </w:r>
            <w:r w:rsidR="004C760B" w:rsidRPr="002D71DF">
              <w:rPr>
                <w:rFonts w:eastAsia="Arial"/>
                <w:szCs w:val="22"/>
              </w:rPr>
              <w:t xml:space="preserve"> </w:t>
            </w:r>
            <w:r w:rsidRPr="002D71DF">
              <w:rPr>
                <w:rFonts w:eastAsia="Arial"/>
                <w:szCs w:val="22"/>
              </w:rPr>
              <w:t>read,</w:t>
            </w:r>
            <w:r w:rsidR="004C760B" w:rsidRPr="002D71DF">
              <w:rPr>
                <w:rFonts w:eastAsia="Arial"/>
                <w:szCs w:val="22"/>
              </w:rPr>
              <w:t xml:space="preserve"> </w:t>
            </w:r>
            <w:r w:rsidRPr="002D71DF">
              <w:rPr>
                <w:rFonts w:eastAsia="Arial"/>
                <w:szCs w:val="22"/>
              </w:rPr>
              <w:t>ask</w:t>
            </w:r>
            <w:r w:rsidR="004C760B" w:rsidRPr="002D71DF">
              <w:rPr>
                <w:rFonts w:eastAsia="Arial"/>
                <w:szCs w:val="22"/>
              </w:rPr>
              <w:t xml:space="preserve"> </w:t>
            </w:r>
            <w:r w:rsidRPr="002D71DF">
              <w:rPr>
                <w:rFonts w:eastAsia="Arial"/>
                <w:szCs w:val="22"/>
              </w:rPr>
              <w:t>students</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write</w:t>
            </w:r>
            <w:r w:rsidR="004C760B" w:rsidRPr="002D71DF">
              <w:rPr>
                <w:rFonts w:eastAsia="Arial"/>
                <w:szCs w:val="22"/>
              </w:rPr>
              <w:t xml:space="preserve"> </w:t>
            </w:r>
            <w:r w:rsidRPr="002D71DF">
              <w:rPr>
                <w:rFonts w:eastAsia="Arial"/>
                <w:szCs w:val="22"/>
              </w:rPr>
              <w:t>down</w:t>
            </w:r>
            <w:r w:rsidR="004C760B" w:rsidRPr="002D71DF">
              <w:rPr>
                <w:rFonts w:eastAsia="Arial"/>
                <w:szCs w:val="22"/>
              </w:rPr>
              <w:t xml:space="preserve"> </w:t>
            </w:r>
            <w:r w:rsidRPr="002D71DF">
              <w:rPr>
                <w:rFonts w:eastAsia="Arial"/>
                <w:szCs w:val="22"/>
              </w:rPr>
              <w:t>any</w:t>
            </w:r>
            <w:r w:rsidR="004C760B" w:rsidRPr="002D71DF">
              <w:rPr>
                <w:rFonts w:eastAsia="Arial"/>
                <w:szCs w:val="22"/>
              </w:rPr>
              <w:t xml:space="preserve"> </w:t>
            </w:r>
            <w:r w:rsidRPr="002D71DF">
              <w:rPr>
                <w:rFonts w:eastAsia="Arial"/>
                <w:szCs w:val="22"/>
              </w:rPr>
              <w:t>sentences,</w:t>
            </w:r>
            <w:r w:rsidR="004C760B" w:rsidRPr="002D71DF">
              <w:rPr>
                <w:rFonts w:eastAsia="Arial"/>
                <w:szCs w:val="22"/>
              </w:rPr>
              <w:t xml:space="preserve"> </w:t>
            </w:r>
            <w:r w:rsidRPr="002D71DF">
              <w:rPr>
                <w:rFonts w:eastAsia="Arial"/>
                <w:szCs w:val="22"/>
              </w:rPr>
              <w:t>short</w:t>
            </w:r>
            <w:r w:rsidR="004C760B" w:rsidRPr="002D71DF">
              <w:rPr>
                <w:rFonts w:eastAsia="Arial"/>
                <w:szCs w:val="22"/>
              </w:rPr>
              <w:t xml:space="preserve"> </w:t>
            </w:r>
            <w:r w:rsidRPr="002D71DF">
              <w:rPr>
                <w:rFonts w:eastAsia="Arial"/>
                <w:szCs w:val="22"/>
              </w:rPr>
              <w:t>quotes,</w:t>
            </w:r>
            <w:r w:rsidR="004C760B" w:rsidRPr="002D71DF">
              <w:rPr>
                <w:rFonts w:eastAsia="Arial"/>
                <w:szCs w:val="22"/>
              </w:rPr>
              <w:t xml:space="preserve"> </w:t>
            </w:r>
            <w:r w:rsidRPr="002D71DF">
              <w:rPr>
                <w:rFonts w:eastAsia="Arial"/>
                <w:szCs w:val="22"/>
              </w:rPr>
              <w:t>phrases</w:t>
            </w:r>
            <w:r w:rsidR="004C760B" w:rsidRPr="002D71DF">
              <w:rPr>
                <w:rFonts w:eastAsia="Arial"/>
                <w:szCs w:val="22"/>
              </w:rPr>
              <w:t xml:space="preserve"> </w:t>
            </w:r>
            <w:r w:rsidRPr="002D71DF">
              <w:rPr>
                <w:rFonts w:eastAsia="Arial"/>
                <w:szCs w:val="22"/>
              </w:rPr>
              <w:t>or</w:t>
            </w:r>
            <w:r w:rsidR="004C760B" w:rsidRPr="002D71DF">
              <w:rPr>
                <w:rFonts w:eastAsia="Arial"/>
                <w:szCs w:val="22"/>
              </w:rPr>
              <w:t xml:space="preserve"> </w:t>
            </w:r>
            <w:r w:rsidRPr="002D71DF">
              <w:rPr>
                <w:rFonts w:eastAsia="Arial"/>
                <w:szCs w:val="22"/>
              </w:rPr>
              <w:t>single</w:t>
            </w:r>
            <w:r w:rsidR="004C760B" w:rsidRPr="002D71DF">
              <w:rPr>
                <w:rFonts w:eastAsia="Arial"/>
                <w:szCs w:val="22"/>
              </w:rPr>
              <w:t xml:space="preserve"> </w:t>
            </w:r>
            <w:r w:rsidRPr="002D71DF">
              <w:rPr>
                <w:rFonts w:eastAsia="Arial"/>
                <w:szCs w:val="22"/>
              </w:rPr>
              <w:t>words</w:t>
            </w:r>
            <w:r w:rsidR="004C760B" w:rsidRPr="002D71DF">
              <w:rPr>
                <w:rFonts w:eastAsia="Arial"/>
                <w:szCs w:val="22"/>
              </w:rPr>
              <w:t xml:space="preserve"> </w:t>
            </w:r>
            <w:r w:rsidRPr="002D71DF">
              <w:rPr>
                <w:rFonts w:eastAsia="Arial"/>
                <w:szCs w:val="22"/>
              </w:rPr>
              <w:t>that</w:t>
            </w:r>
            <w:r w:rsidR="004C760B" w:rsidRPr="002D71DF">
              <w:rPr>
                <w:rFonts w:eastAsia="Arial"/>
                <w:szCs w:val="22"/>
              </w:rPr>
              <w:t xml:space="preserve"> </w:t>
            </w:r>
            <w:r w:rsidRPr="002D71DF">
              <w:rPr>
                <w:rFonts w:eastAsia="Arial"/>
                <w:szCs w:val="22"/>
              </w:rPr>
              <w:t>feel</w:t>
            </w:r>
            <w:r w:rsidR="004C760B" w:rsidRPr="002D71DF">
              <w:rPr>
                <w:rFonts w:eastAsia="Arial"/>
                <w:szCs w:val="22"/>
              </w:rPr>
              <w:t xml:space="preserve"> </w:t>
            </w:r>
            <w:r w:rsidRPr="002D71DF">
              <w:rPr>
                <w:rFonts w:eastAsia="Arial"/>
                <w:szCs w:val="22"/>
              </w:rPr>
              <w:t>as</w:t>
            </w:r>
            <w:r w:rsidR="004C760B" w:rsidRPr="002D71DF">
              <w:rPr>
                <w:rFonts w:eastAsia="Arial"/>
                <w:szCs w:val="22"/>
              </w:rPr>
              <w:t xml:space="preserve"> </w:t>
            </w:r>
            <w:r w:rsidRPr="002D71DF">
              <w:rPr>
                <w:rFonts w:eastAsia="Arial"/>
                <w:szCs w:val="22"/>
              </w:rPr>
              <w:t>though</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playwright</w:t>
            </w:r>
            <w:r w:rsidR="004C760B" w:rsidRPr="002D71DF">
              <w:rPr>
                <w:rFonts w:eastAsia="Arial"/>
                <w:szCs w:val="22"/>
              </w:rPr>
              <w:t xml:space="preserve"> </w:t>
            </w:r>
            <w:r w:rsidRPr="002D71DF">
              <w:rPr>
                <w:rFonts w:eastAsia="Arial"/>
                <w:szCs w:val="22"/>
              </w:rPr>
              <w:t>is</w:t>
            </w:r>
            <w:r w:rsidR="004C760B" w:rsidRPr="002D71DF">
              <w:rPr>
                <w:rFonts w:eastAsia="Arial"/>
                <w:szCs w:val="22"/>
              </w:rPr>
              <w:t xml:space="preserve"> </w:t>
            </w:r>
            <w:r w:rsidRPr="002D71DF">
              <w:rPr>
                <w:rFonts w:eastAsia="Arial"/>
                <w:szCs w:val="22"/>
              </w:rPr>
              <w:t>speaking</w:t>
            </w:r>
            <w:r w:rsidR="004C760B" w:rsidRPr="002D71DF">
              <w:rPr>
                <w:rFonts w:eastAsia="Arial"/>
                <w:szCs w:val="22"/>
              </w:rPr>
              <w:t xml:space="preserve"> </w:t>
            </w:r>
            <w:r w:rsidRPr="002D71DF">
              <w:rPr>
                <w:rFonts w:eastAsia="Arial"/>
                <w:szCs w:val="22"/>
              </w:rPr>
              <w:t>directly</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them.</w:t>
            </w:r>
            <w:r w:rsidR="004C760B" w:rsidRPr="002D71DF">
              <w:rPr>
                <w:rFonts w:eastAsia="Arial"/>
                <w:szCs w:val="22"/>
              </w:rPr>
              <w:t xml:space="preserve"> </w:t>
            </w:r>
            <w:r w:rsidRPr="002D71DF">
              <w:rPr>
                <w:rFonts w:eastAsia="Arial"/>
                <w:szCs w:val="22"/>
              </w:rPr>
              <w:t>Students</w:t>
            </w:r>
            <w:r w:rsidR="004C760B" w:rsidRPr="002D71DF">
              <w:rPr>
                <w:rFonts w:eastAsia="Arial"/>
                <w:szCs w:val="22"/>
              </w:rPr>
              <w:t xml:space="preserve"> </w:t>
            </w:r>
            <w:r w:rsidRPr="002D71DF">
              <w:rPr>
                <w:rFonts w:eastAsia="Arial"/>
                <w:szCs w:val="22"/>
              </w:rPr>
              <w:t>may</w:t>
            </w:r>
            <w:r w:rsidR="004C760B" w:rsidRPr="002D71DF">
              <w:rPr>
                <w:rFonts w:eastAsia="Arial"/>
                <w:szCs w:val="22"/>
              </w:rPr>
              <w:t xml:space="preserve"> </w:t>
            </w:r>
            <w:r w:rsidRPr="002D71DF">
              <w:rPr>
                <w:rFonts w:eastAsia="Arial"/>
                <w:szCs w:val="22"/>
              </w:rPr>
              <w:t>record</w:t>
            </w:r>
            <w:r w:rsidR="004C760B" w:rsidRPr="002D71DF">
              <w:rPr>
                <w:rFonts w:eastAsia="Arial"/>
                <w:szCs w:val="22"/>
              </w:rPr>
              <w:t xml:space="preserve"> </w:t>
            </w:r>
            <w:r w:rsidRPr="002D71DF">
              <w:rPr>
                <w:rFonts w:eastAsia="Arial"/>
                <w:szCs w:val="22"/>
              </w:rPr>
              <w:t>as</w:t>
            </w:r>
            <w:r w:rsidR="004C760B" w:rsidRPr="002D71DF">
              <w:rPr>
                <w:rFonts w:eastAsia="Arial"/>
                <w:szCs w:val="22"/>
              </w:rPr>
              <w:t xml:space="preserve"> </w:t>
            </w:r>
            <w:r w:rsidRPr="002D71DF">
              <w:rPr>
                <w:rFonts w:eastAsia="Arial"/>
                <w:szCs w:val="22"/>
              </w:rPr>
              <w:t>many</w:t>
            </w:r>
            <w:r w:rsidR="004C760B" w:rsidRPr="002D71DF">
              <w:rPr>
                <w:rFonts w:eastAsia="Arial"/>
                <w:szCs w:val="22"/>
              </w:rPr>
              <w:t xml:space="preserve"> </w:t>
            </w:r>
            <w:r w:rsidRPr="002D71DF">
              <w:rPr>
                <w:rFonts w:eastAsia="Arial"/>
                <w:szCs w:val="22"/>
              </w:rPr>
              <w:t>as</w:t>
            </w:r>
            <w:r w:rsidR="004C760B" w:rsidRPr="002D71DF">
              <w:rPr>
                <w:rFonts w:eastAsia="Arial"/>
                <w:szCs w:val="22"/>
              </w:rPr>
              <w:t xml:space="preserve"> </w:t>
            </w:r>
            <w:r w:rsidRPr="002D71DF">
              <w:rPr>
                <w:rFonts w:eastAsia="Arial"/>
                <w:szCs w:val="22"/>
              </w:rPr>
              <w:t>they</w:t>
            </w:r>
            <w:r w:rsidR="004C760B" w:rsidRPr="002D71DF">
              <w:rPr>
                <w:rFonts w:eastAsia="Arial"/>
                <w:szCs w:val="22"/>
              </w:rPr>
              <w:t xml:space="preserve"> </w:t>
            </w:r>
            <w:r w:rsidRPr="002D71DF">
              <w:rPr>
                <w:rFonts w:eastAsia="Arial"/>
                <w:szCs w:val="22"/>
              </w:rPr>
              <w:t>wish.</w:t>
            </w:r>
            <w:r w:rsidR="004C760B" w:rsidRPr="002D71DF">
              <w:rPr>
                <w:rFonts w:eastAsia="Arial"/>
                <w:szCs w:val="22"/>
              </w:rPr>
              <w:t xml:space="preserve"> </w:t>
            </w:r>
            <w:r w:rsidRPr="002D71DF">
              <w:rPr>
                <w:rFonts w:eastAsia="Arial"/>
                <w:szCs w:val="22"/>
              </w:rPr>
              <w:t>They</w:t>
            </w:r>
            <w:r w:rsidR="004C760B" w:rsidRPr="002D71DF">
              <w:rPr>
                <w:rFonts w:eastAsia="Arial"/>
                <w:szCs w:val="22"/>
              </w:rPr>
              <w:t xml:space="preserve"> </w:t>
            </w:r>
            <w:r w:rsidRPr="002D71DF">
              <w:rPr>
                <w:rFonts w:eastAsia="Arial"/>
                <w:szCs w:val="22"/>
              </w:rPr>
              <w:t>should</w:t>
            </w:r>
            <w:r w:rsidR="004C760B" w:rsidRPr="002D71DF">
              <w:rPr>
                <w:rFonts w:eastAsia="Arial"/>
                <w:szCs w:val="22"/>
              </w:rPr>
              <w:t xml:space="preserve"> </w:t>
            </w:r>
            <w:r w:rsidRPr="002D71DF">
              <w:rPr>
                <w:rFonts w:eastAsia="Arial"/>
                <w:szCs w:val="22"/>
              </w:rPr>
              <w:t>focus</w:t>
            </w:r>
            <w:r w:rsidR="004C760B" w:rsidRPr="002D71DF">
              <w:rPr>
                <w:rFonts w:eastAsia="Arial"/>
                <w:szCs w:val="22"/>
              </w:rPr>
              <w:t xml:space="preserve"> </w:t>
            </w:r>
            <w:r w:rsidRPr="002D71DF">
              <w:rPr>
                <w:rFonts w:eastAsia="Arial"/>
                <w:szCs w:val="22"/>
              </w:rPr>
              <w:t>on</w:t>
            </w:r>
            <w:r w:rsidR="004C760B" w:rsidRPr="002D71DF">
              <w:rPr>
                <w:rFonts w:eastAsia="Arial"/>
                <w:szCs w:val="22"/>
              </w:rPr>
              <w:t xml:space="preserve"> </w:t>
            </w:r>
            <w:r w:rsidRPr="002D71DF">
              <w:rPr>
                <w:rFonts w:eastAsia="Arial"/>
                <w:szCs w:val="22"/>
              </w:rPr>
              <w:t>moments</w:t>
            </w:r>
            <w:r w:rsidR="004C760B" w:rsidRPr="002D71DF">
              <w:rPr>
                <w:rFonts w:eastAsia="Arial"/>
                <w:szCs w:val="22"/>
              </w:rPr>
              <w:t xml:space="preserve"> </w:t>
            </w:r>
            <w:r w:rsidRPr="002D71DF">
              <w:rPr>
                <w:rFonts w:eastAsia="Arial"/>
                <w:szCs w:val="22"/>
              </w:rPr>
              <w:t>that</w:t>
            </w:r>
            <w:r w:rsidR="004C760B" w:rsidRPr="002D71DF">
              <w:rPr>
                <w:rFonts w:eastAsia="Arial"/>
                <w:szCs w:val="22"/>
              </w:rPr>
              <w:t xml:space="preserve"> </w:t>
            </w:r>
            <w:r w:rsidRPr="002D71DF">
              <w:rPr>
                <w:rFonts w:eastAsia="Arial"/>
                <w:szCs w:val="22"/>
              </w:rPr>
              <w:t>make</w:t>
            </w:r>
            <w:r w:rsidR="004C760B" w:rsidRPr="002D71DF">
              <w:rPr>
                <w:rFonts w:eastAsia="Arial"/>
                <w:szCs w:val="22"/>
              </w:rPr>
              <w:t xml:space="preserve"> </w:t>
            </w:r>
            <w:r w:rsidRPr="002D71DF">
              <w:rPr>
                <w:rFonts w:eastAsia="Arial"/>
                <w:szCs w:val="22"/>
              </w:rPr>
              <w:t>them</w:t>
            </w:r>
            <w:r w:rsidR="004C760B" w:rsidRPr="002D71DF">
              <w:rPr>
                <w:rFonts w:eastAsia="Arial"/>
                <w:szCs w:val="22"/>
              </w:rPr>
              <w:t xml:space="preserve"> </w:t>
            </w:r>
            <w:r w:rsidRPr="002D71DF">
              <w:rPr>
                <w:rFonts w:eastAsia="Arial"/>
                <w:szCs w:val="22"/>
              </w:rPr>
              <w:t>feel</w:t>
            </w:r>
            <w:r w:rsidR="004C760B" w:rsidRPr="002D71DF">
              <w:rPr>
                <w:rFonts w:eastAsia="Arial"/>
                <w:szCs w:val="22"/>
              </w:rPr>
              <w:t xml:space="preserve"> </w:t>
            </w:r>
            <w:r w:rsidRPr="002D71DF">
              <w:rPr>
                <w:rFonts w:eastAsia="Arial"/>
                <w:szCs w:val="22"/>
              </w:rPr>
              <w:t>personally</w:t>
            </w:r>
            <w:r w:rsidR="004C760B" w:rsidRPr="002D71DF">
              <w:rPr>
                <w:rFonts w:eastAsia="Arial"/>
                <w:szCs w:val="22"/>
              </w:rPr>
              <w:t xml:space="preserve"> </w:t>
            </w:r>
            <w:r w:rsidRPr="002D71DF">
              <w:rPr>
                <w:rFonts w:eastAsia="Arial"/>
                <w:szCs w:val="22"/>
              </w:rPr>
              <w:t>addressed</w:t>
            </w:r>
            <w:r w:rsidR="004C760B" w:rsidRPr="002D71DF">
              <w:rPr>
                <w:rFonts w:eastAsia="Arial"/>
                <w:szCs w:val="22"/>
              </w:rPr>
              <w:t xml:space="preserve"> </w:t>
            </w:r>
            <w:r w:rsidRPr="002D71DF">
              <w:rPr>
                <w:rFonts w:eastAsia="Arial"/>
                <w:szCs w:val="22"/>
              </w:rPr>
              <w:t>or</w:t>
            </w:r>
            <w:r w:rsidR="004C760B" w:rsidRPr="002D71DF">
              <w:rPr>
                <w:rFonts w:eastAsia="Arial"/>
                <w:szCs w:val="22"/>
              </w:rPr>
              <w:t xml:space="preserve"> </w:t>
            </w:r>
            <w:r w:rsidRPr="002D71DF">
              <w:rPr>
                <w:rFonts w:eastAsia="Arial"/>
                <w:szCs w:val="22"/>
              </w:rPr>
              <w:t>evoke</w:t>
            </w:r>
            <w:r w:rsidR="004C760B" w:rsidRPr="002D71DF">
              <w:rPr>
                <w:rFonts w:eastAsia="Arial"/>
                <w:szCs w:val="22"/>
              </w:rPr>
              <w:t xml:space="preserve"> </w:t>
            </w:r>
            <w:r w:rsidRPr="002D71DF">
              <w:rPr>
                <w:rFonts w:eastAsia="Arial"/>
                <w:szCs w:val="22"/>
              </w:rPr>
              <w:t>an</w:t>
            </w:r>
            <w:r w:rsidR="004C760B" w:rsidRPr="002D71DF">
              <w:rPr>
                <w:rFonts w:eastAsia="Arial"/>
                <w:szCs w:val="22"/>
              </w:rPr>
              <w:t xml:space="preserve"> </w:t>
            </w:r>
            <w:r w:rsidRPr="002D71DF">
              <w:rPr>
                <w:rFonts w:eastAsia="Arial"/>
                <w:szCs w:val="22"/>
              </w:rPr>
              <w:t>empowering</w:t>
            </w:r>
            <w:r w:rsidR="004C760B" w:rsidRPr="002D71DF">
              <w:rPr>
                <w:rFonts w:eastAsia="Arial"/>
                <w:szCs w:val="22"/>
              </w:rPr>
              <w:t xml:space="preserve"> </w:t>
            </w:r>
            <w:r w:rsidRPr="002D71DF">
              <w:rPr>
                <w:rFonts w:eastAsia="Arial"/>
                <w:szCs w:val="22"/>
              </w:rPr>
              <w:t>practitioner-focused</w:t>
            </w:r>
            <w:r w:rsidR="004C760B" w:rsidRPr="002D71DF">
              <w:rPr>
                <w:rFonts w:eastAsia="Arial"/>
                <w:szCs w:val="22"/>
              </w:rPr>
              <w:t xml:space="preserve"> </w:t>
            </w:r>
            <w:r w:rsidRPr="002D71DF">
              <w:rPr>
                <w:rFonts w:eastAsia="Arial"/>
                <w:szCs w:val="22"/>
              </w:rPr>
              <w:t>response.</w:t>
            </w:r>
          </w:p>
          <w:p w14:paraId="0774EB5B" w14:textId="75F247E2" w:rsidR="00A75707" w:rsidRPr="002D71DF" w:rsidRDefault="00A75707" w:rsidP="00A75707">
            <w:pPr>
              <w:spacing w:after="240"/>
              <w:rPr>
                <w:rFonts w:eastAsia="Arial"/>
                <w:szCs w:val="22"/>
              </w:rPr>
            </w:pPr>
            <w:r w:rsidRPr="002D71DF">
              <w:rPr>
                <w:rFonts w:eastAsia="Arial"/>
                <w:szCs w:val="22"/>
              </w:rPr>
              <w:t>At</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end</w:t>
            </w:r>
            <w:r w:rsidR="004C760B" w:rsidRPr="002D71DF">
              <w:rPr>
                <w:rFonts w:eastAsia="Arial"/>
                <w:szCs w:val="22"/>
              </w:rPr>
              <w:t xml:space="preserve"> </w:t>
            </w:r>
            <w:r w:rsidRPr="002D71DF">
              <w:rPr>
                <w:rFonts w:eastAsia="Arial"/>
                <w:szCs w:val="22"/>
              </w:rPr>
              <w:t>of</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reading,</w:t>
            </w:r>
            <w:r w:rsidR="004C760B" w:rsidRPr="002D71DF">
              <w:rPr>
                <w:rFonts w:eastAsia="Arial"/>
                <w:szCs w:val="22"/>
              </w:rPr>
              <w:t xml:space="preserve"> </w:t>
            </w:r>
            <w:r w:rsidRPr="002D71DF">
              <w:rPr>
                <w:rFonts w:eastAsia="Arial"/>
                <w:szCs w:val="22"/>
              </w:rPr>
              <w:t>pairs</w:t>
            </w:r>
            <w:r w:rsidR="004C760B" w:rsidRPr="002D71DF">
              <w:rPr>
                <w:rFonts w:eastAsia="Arial"/>
                <w:szCs w:val="22"/>
              </w:rPr>
              <w:t xml:space="preserve"> </w:t>
            </w:r>
            <w:r w:rsidRPr="002D71DF">
              <w:rPr>
                <w:rFonts w:eastAsia="Arial"/>
                <w:szCs w:val="22"/>
              </w:rPr>
              <w:t>may</w:t>
            </w:r>
            <w:r w:rsidR="004C760B" w:rsidRPr="002D71DF">
              <w:rPr>
                <w:rFonts w:eastAsia="Arial"/>
                <w:szCs w:val="22"/>
              </w:rPr>
              <w:t xml:space="preserve"> </w:t>
            </w:r>
            <w:r w:rsidRPr="002D71DF">
              <w:rPr>
                <w:rFonts w:eastAsia="Arial"/>
                <w:szCs w:val="22"/>
              </w:rPr>
              <w:t>join</w:t>
            </w:r>
            <w:r w:rsidR="004C760B" w:rsidRPr="002D71DF">
              <w:rPr>
                <w:rFonts w:eastAsia="Arial"/>
                <w:szCs w:val="22"/>
              </w:rPr>
              <w:t xml:space="preserve"> </w:t>
            </w:r>
            <w:r w:rsidRPr="002D71DF">
              <w:rPr>
                <w:rFonts w:eastAsia="Arial"/>
                <w:szCs w:val="22"/>
              </w:rPr>
              <w:t>another</w:t>
            </w:r>
            <w:r w:rsidR="004C760B" w:rsidRPr="002D71DF">
              <w:rPr>
                <w:rFonts w:eastAsia="Arial"/>
                <w:szCs w:val="22"/>
              </w:rPr>
              <w:t xml:space="preserve"> </w:t>
            </w:r>
            <w:r w:rsidRPr="002D71DF">
              <w:rPr>
                <w:rFonts w:eastAsia="Arial"/>
                <w:szCs w:val="22"/>
              </w:rPr>
              <w:t>group</w:t>
            </w:r>
            <w:r w:rsidR="004C760B" w:rsidRPr="002D71DF">
              <w:rPr>
                <w:rFonts w:eastAsia="Arial"/>
                <w:szCs w:val="22"/>
              </w:rPr>
              <w:t xml:space="preserve"> </w:t>
            </w:r>
            <w:r w:rsidRPr="002D71DF">
              <w:rPr>
                <w:rFonts w:eastAsia="Arial"/>
                <w:szCs w:val="22"/>
              </w:rPr>
              <w:t>and</w:t>
            </w:r>
            <w:r w:rsidR="004C760B" w:rsidRPr="002D71DF">
              <w:rPr>
                <w:rFonts w:eastAsia="Arial"/>
                <w:szCs w:val="22"/>
              </w:rPr>
              <w:t xml:space="preserve"> </w:t>
            </w:r>
            <w:r w:rsidRPr="002D71DF">
              <w:rPr>
                <w:rFonts w:eastAsia="Arial"/>
                <w:szCs w:val="22"/>
              </w:rPr>
              <w:t>share</w:t>
            </w:r>
            <w:r w:rsidR="004C760B" w:rsidRPr="002D71DF">
              <w:rPr>
                <w:rFonts w:eastAsia="Arial"/>
                <w:szCs w:val="22"/>
              </w:rPr>
              <w:t xml:space="preserve"> </w:t>
            </w:r>
            <w:r w:rsidRPr="002D71DF">
              <w:rPr>
                <w:rFonts w:eastAsia="Arial"/>
                <w:szCs w:val="22"/>
              </w:rPr>
              <w:t>in</w:t>
            </w:r>
            <w:r w:rsidR="004C760B" w:rsidRPr="002D71DF">
              <w:rPr>
                <w:rFonts w:eastAsia="Arial"/>
                <w:szCs w:val="22"/>
              </w:rPr>
              <w:t xml:space="preserve"> </w:t>
            </w:r>
            <w:r w:rsidRPr="002D71DF">
              <w:rPr>
                <w:rFonts w:eastAsia="Arial"/>
                <w:szCs w:val="22"/>
              </w:rPr>
              <w:t>a</w:t>
            </w:r>
            <w:r w:rsidR="004C760B" w:rsidRPr="002D71DF">
              <w:rPr>
                <w:rFonts w:eastAsia="Arial"/>
                <w:szCs w:val="22"/>
              </w:rPr>
              <w:t xml:space="preserve"> </w:t>
            </w:r>
            <w:r w:rsidRPr="002D71DF">
              <w:rPr>
                <w:rFonts w:eastAsia="Arial"/>
                <w:szCs w:val="22"/>
              </w:rPr>
              <w:t>circle,</w:t>
            </w:r>
            <w:r w:rsidR="004C760B" w:rsidRPr="002D71DF">
              <w:rPr>
                <w:rFonts w:eastAsia="Arial"/>
                <w:szCs w:val="22"/>
              </w:rPr>
              <w:t xml:space="preserve"> </w:t>
            </w:r>
            <w:r w:rsidRPr="002D71DF">
              <w:rPr>
                <w:rFonts w:eastAsia="Arial"/>
                <w:szCs w:val="22"/>
              </w:rPr>
              <w:t>following</w:t>
            </w:r>
            <w:r w:rsidR="004C760B" w:rsidRPr="002D71DF">
              <w:rPr>
                <w:rFonts w:eastAsia="Arial"/>
                <w:szCs w:val="22"/>
              </w:rPr>
              <w:t xml:space="preserve"> </w:t>
            </w:r>
            <w:r w:rsidRPr="002D71DF">
              <w:rPr>
                <w:rFonts w:eastAsia="Arial"/>
                <w:szCs w:val="22"/>
              </w:rPr>
              <w:t>agreed</w:t>
            </w:r>
            <w:r w:rsidR="004C760B" w:rsidRPr="002D71DF">
              <w:rPr>
                <w:rFonts w:eastAsia="Arial"/>
                <w:szCs w:val="22"/>
              </w:rPr>
              <w:t xml:space="preserve"> </w:t>
            </w:r>
            <w:r w:rsidRPr="002D71DF">
              <w:rPr>
                <w:rFonts w:eastAsia="Arial"/>
                <w:szCs w:val="22"/>
              </w:rPr>
              <w:t>protocols</w:t>
            </w:r>
            <w:r w:rsidR="004C760B" w:rsidRPr="002D71DF">
              <w:rPr>
                <w:rFonts w:eastAsia="Arial"/>
                <w:szCs w:val="22"/>
              </w:rPr>
              <w:t xml:space="preserve"> </w:t>
            </w:r>
            <w:r w:rsidRPr="002D71DF">
              <w:rPr>
                <w:rFonts w:eastAsia="Arial"/>
                <w:szCs w:val="22"/>
              </w:rPr>
              <w:t>for</w:t>
            </w:r>
            <w:r w:rsidR="004C760B" w:rsidRPr="002D71DF">
              <w:rPr>
                <w:rFonts w:eastAsia="Arial"/>
                <w:szCs w:val="22"/>
              </w:rPr>
              <w:t xml:space="preserve"> </w:t>
            </w:r>
            <w:r w:rsidRPr="002D71DF">
              <w:rPr>
                <w:rFonts w:eastAsia="Arial"/>
                <w:szCs w:val="22"/>
              </w:rPr>
              <w:t>comfortable</w:t>
            </w:r>
            <w:r w:rsidR="004C760B" w:rsidRPr="002D71DF">
              <w:rPr>
                <w:rFonts w:eastAsia="Arial"/>
                <w:szCs w:val="22"/>
              </w:rPr>
              <w:t xml:space="preserve"> </w:t>
            </w:r>
            <w:r w:rsidRPr="002D71DF">
              <w:rPr>
                <w:rFonts w:eastAsia="Arial"/>
                <w:szCs w:val="22"/>
              </w:rPr>
              <w:t>and</w:t>
            </w:r>
            <w:r w:rsidR="004C760B" w:rsidRPr="002D71DF">
              <w:rPr>
                <w:rFonts w:eastAsia="Arial"/>
                <w:szCs w:val="22"/>
              </w:rPr>
              <w:t xml:space="preserve"> </w:t>
            </w:r>
            <w:r w:rsidRPr="002D71DF">
              <w:rPr>
                <w:rFonts w:eastAsia="Arial"/>
                <w:szCs w:val="22"/>
              </w:rPr>
              <w:t>respectful</w:t>
            </w:r>
            <w:r w:rsidR="004C760B" w:rsidRPr="002D71DF">
              <w:rPr>
                <w:rFonts w:eastAsia="Arial"/>
                <w:szCs w:val="22"/>
              </w:rPr>
              <w:t xml:space="preserve"> </w:t>
            </w:r>
            <w:r w:rsidRPr="002D71DF">
              <w:rPr>
                <w:rFonts w:eastAsia="Arial"/>
                <w:szCs w:val="22"/>
              </w:rPr>
              <w:t>participation.</w:t>
            </w:r>
            <w:r w:rsidR="004C760B" w:rsidRPr="002D71DF">
              <w:rPr>
                <w:rFonts w:eastAsia="Arial"/>
                <w:szCs w:val="22"/>
              </w:rPr>
              <w:t xml:space="preserve"> </w:t>
            </w:r>
            <w:r w:rsidRPr="002D71DF">
              <w:rPr>
                <w:rFonts w:eastAsia="Arial"/>
                <w:szCs w:val="22"/>
              </w:rPr>
              <w:t>Each</w:t>
            </w:r>
            <w:r w:rsidR="004C760B" w:rsidRPr="002D71DF">
              <w:rPr>
                <w:rFonts w:eastAsia="Arial"/>
                <w:szCs w:val="22"/>
              </w:rPr>
              <w:t xml:space="preserve"> </w:t>
            </w:r>
            <w:r w:rsidRPr="002D71DF">
              <w:rPr>
                <w:rFonts w:eastAsia="Arial"/>
                <w:szCs w:val="22"/>
              </w:rPr>
              <w:t>student</w:t>
            </w:r>
            <w:r w:rsidR="004C760B" w:rsidRPr="002D71DF">
              <w:rPr>
                <w:rFonts w:eastAsia="Arial"/>
                <w:szCs w:val="22"/>
              </w:rPr>
              <w:t xml:space="preserve"> </w:t>
            </w:r>
            <w:r w:rsidRPr="002D71DF">
              <w:rPr>
                <w:rFonts w:eastAsia="Arial"/>
                <w:szCs w:val="22"/>
              </w:rPr>
              <w:t>can</w:t>
            </w:r>
            <w:r w:rsidR="004C760B" w:rsidRPr="002D71DF">
              <w:rPr>
                <w:rFonts w:eastAsia="Arial"/>
                <w:szCs w:val="22"/>
              </w:rPr>
              <w:t xml:space="preserve"> </w:t>
            </w:r>
            <w:r w:rsidRPr="002D71DF">
              <w:rPr>
                <w:rFonts w:eastAsia="Arial"/>
                <w:szCs w:val="22"/>
              </w:rPr>
              <w:t>choose</w:t>
            </w:r>
            <w:r w:rsidR="004C760B" w:rsidRPr="002D71DF">
              <w:rPr>
                <w:rFonts w:eastAsia="Arial"/>
                <w:szCs w:val="22"/>
              </w:rPr>
              <w:t xml:space="preserve"> </w:t>
            </w:r>
            <w:r w:rsidRPr="002D71DF">
              <w:rPr>
                <w:rFonts w:eastAsia="Arial"/>
                <w:szCs w:val="22"/>
              </w:rPr>
              <w:t>one</w:t>
            </w:r>
            <w:r w:rsidR="004C760B" w:rsidRPr="002D71DF">
              <w:rPr>
                <w:rFonts w:eastAsia="Arial"/>
                <w:szCs w:val="22"/>
              </w:rPr>
              <w:t xml:space="preserve"> </w:t>
            </w:r>
            <w:r w:rsidRPr="002D71DF">
              <w:rPr>
                <w:rFonts w:eastAsia="Arial"/>
                <w:szCs w:val="22"/>
              </w:rPr>
              <w:t>sticky</w:t>
            </w:r>
            <w:r w:rsidR="004C760B" w:rsidRPr="002D71DF">
              <w:rPr>
                <w:rFonts w:eastAsia="Arial"/>
                <w:szCs w:val="22"/>
              </w:rPr>
              <w:t xml:space="preserve"> </w:t>
            </w:r>
            <w:r w:rsidRPr="002D71DF">
              <w:rPr>
                <w:rFonts w:eastAsia="Arial"/>
                <w:szCs w:val="22"/>
              </w:rPr>
              <w:t>note</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read</w:t>
            </w:r>
            <w:r w:rsidR="004C760B" w:rsidRPr="002D71DF">
              <w:rPr>
                <w:rFonts w:eastAsia="Arial"/>
                <w:szCs w:val="22"/>
              </w:rPr>
              <w:t xml:space="preserve"> </w:t>
            </w:r>
            <w:r w:rsidRPr="002D71DF">
              <w:rPr>
                <w:rFonts w:eastAsia="Arial"/>
                <w:szCs w:val="22"/>
              </w:rPr>
              <w:t>aloud.</w:t>
            </w:r>
            <w:r w:rsidR="004C760B" w:rsidRPr="002D71DF">
              <w:rPr>
                <w:rFonts w:eastAsia="Arial"/>
                <w:szCs w:val="22"/>
              </w:rPr>
              <w:t xml:space="preserve"> </w:t>
            </w:r>
            <w:r w:rsidRPr="002D71DF">
              <w:t>Gather</w:t>
            </w:r>
            <w:r w:rsidR="004C760B" w:rsidRPr="002D71DF">
              <w:t xml:space="preserve"> </w:t>
            </w:r>
            <w:r w:rsidRPr="002D71DF">
              <w:t>as</w:t>
            </w:r>
            <w:r w:rsidR="004C760B" w:rsidRPr="002D71DF">
              <w:t xml:space="preserve"> </w:t>
            </w:r>
            <w:r w:rsidRPr="002D71DF">
              <w:t>a</w:t>
            </w:r>
            <w:r w:rsidR="004C760B" w:rsidRPr="002D71DF">
              <w:t xml:space="preserve"> </w:t>
            </w:r>
            <w:r w:rsidRPr="002D71DF">
              <w:t>whole</w:t>
            </w:r>
            <w:r w:rsidR="004C760B" w:rsidRPr="002D71DF">
              <w:t xml:space="preserve"> </w:t>
            </w:r>
            <w:r w:rsidRPr="002D71DF">
              <w:t>class</w:t>
            </w:r>
            <w:r w:rsidR="004C760B" w:rsidRPr="002D71DF">
              <w:t xml:space="preserve"> </w:t>
            </w:r>
            <w:r w:rsidRPr="002D71DF">
              <w:t>and</w:t>
            </w:r>
            <w:r w:rsidR="004C760B" w:rsidRPr="002D71DF">
              <w:t xml:space="preserve"> </w:t>
            </w:r>
            <w:r w:rsidRPr="002D71DF">
              <w:t>facilitate</w:t>
            </w:r>
            <w:r w:rsidR="004C760B" w:rsidRPr="002D71DF">
              <w:t xml:space="preserve"> </w:t>
            </w:r>
            <w:r w:rsidRPr="002D71DF">
              <w:t>whole</w:t>
            </w:r>
            <w:r w:rsidR="00661E39">
              <w:t>-</w:t>
            </w:r>
            <w:r w:rsidRPr="002D71DF">
              <w:t>class</w:t>
            </w:r>
            <w:r w:rsidR="004C760B" w:rsidRPr="002D71DF">
              <w:t xml:space="preserve"> </w:t>
            </w:r>
            <w:r w:rsidRPr="002D71DF">
              <w:t>sharing.</w:t>
            </w:r>
          </w:p>
          <w:p w14:paraId="2B75B89C" w14:textId="7ADF6089" w:rsidR="00A75707" w:rsidRPr="002D71DF" w:rsidRDefault="00A75707" w:rsidP="00A75707">
            <w:pPr>
              <w:spacing w:after="240"/>
              <w:rPr>
                <w:rFonts w:eastAsia="Arial"/>
                <w:szCs w:val="22"/>
              </w:rPr>
            </w:pPr>
            <w:r w:rsidRPr="002D71DF">
              <w:rPr>
                <w:rFonts w:eastAsia="Arial"/>
                <w:szCs w:val="22"/>
              </w:rPr>
              <w:t>Then,</w:t>
            </w:r>
            <w:r w:rsidR="004C760B" w:rsidRPr="002D71DF">
              <w:rPr>
                <w:rFonts w:eastAsia="Arial"/>
                <w:szCs w:val="22"/>
              </w:rPr>
              <w:t xml:space="preserve"> </w:t>
            </w:r>
            <w:r w:rsidRPr="002D71DF">
              <w:rPr>
                <w:rFonts w:eastAsia="Arial"/>
                <w:szCs w:val="22"/>
              </w:rPr>
              <w:t>ask</w:t>
            </w:r>
            <w:r w:rsidR="004C760B" w:rsidRPr="002D71DF">
              <w:rPr>
                <w:rFonts w:eastAsia="Arial"/>
                <w:szCs w:val="22"/>
              </w:rPr>
              <w:t xml:space="preserve"> </w:t>
            </w:r>
            <w:r w:rsidRPr="002D71DF">
              <w:rPr>
                <w:rFonts w:eastAsia="Arial"/>
                <w:szCs w:val="22"/>
              </w:rPr>
              <w:t>students</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imagine</w:t>
            </w:r>
            <w:r w:rsidR="004C760B" w:rsidRPr="002D71DF">
              <w:rPr>
                <w:rFonts w:eastAsia="Arial"/>
                <w:szCs w:val="22"/>
              </w:rPr>
              <w:t xml:space="preserve"> </w:t>
            </w:r>
            <w:r w:rsidRPr="002D71DF">
              <w:rPr>
                <w:rFonts w:eastAsia="Arial"/>
                <w:szCs w:val="22"/>
              </w:rPr>
              <w:t>they</w:t>
            </w:r>
            <w:r w:rsidR="004C760B" w:rsidRPr="002D71DF">
              <w:rPr>
                <w:rFonts w:eastAsia="Arial"/>
                <w:szCs w:val="22"/>
              </w:rPr>
              <w:t xml:space="preserve"> </w:t>
            </w:r>
            <w:r w:rsidRPr="002D71DF">
              <w:rPr>
                <w:rFonts w:eastAsia="Arial"/>
                <w:szCs w:val="22"/>
              </w:rPr>
              <w:t>have</w:t>
            </w:r>
            <w:r w:rsidR="004C760B" w:rsidRPr="002D71DF">
              <w:rPr>
                <w:rFonts w:eastAsia="Arial"/>
                <w:szCs w:val="22"/>
              </w:rPr>
              <w:t xml:space="preserve"> </w:t>
            </w:r>
            <w:r w:rsidRPr="002D71DF">
              <w:rPr>
                <w:rFonts w:eastAsia="Arial"/>
                <w:szCs w:val="22"/>
              </w:rPr>
              <w:t>written</w:t>
            </w:r>
            <w:r w:rsidR="004C760B" w:rsidRPr="002D71DF">
              <w:rPr>
                <w:rFonts w:eastAsia="Arial"/>
                <w:szCs w:val="22"/>
              </w:rPr>
              <w:t xml:space="preserve"> </w:t>
            </w:r>
            <w:r w:rsidRPr="002D71DF">
              <w:rPr>
                <w:rFonts w:eastAsia="Arial"/>
                <w:szCs w:val="22"/>
              </w:rPr>
              <w:t>a</w:t>
            </w:r>
            <w:r w:rsidR="004C760B" w:rsidRPr="002D71DF">
              <w:rPr>
                <w:rFonts w:eastAsia="Arial"/>
                <w:szCs w:val="22"/>
              </w:rPr>
              <w:t xml:space="preserve"> </w:t>
            </w:r>
            <w:r w:rsidRPr="002D71DF">
              <w:rPr>
                <w:rFonts w:eastAsia="Arial"/>
                <w:szCs w:val="22"/>
              </w:rPr>
              <w:t>play</w:t>
            </w:r>
            <w:r w:rsidR="004C760B" w:rsidRPr="002D71DF">
              <w:rPr>
                <w:rFonts w:eastAsia="Arial"/>
                <w:szCs w:val="22"/>
              </w:rPr>
              <w:t xml:space="preserve"> </w:t>
            </w:r>
            <w:r w:rsidRPr="002D71DF">
              <w:rPr>
                <w:rFonts w:eastAsia="Arial"/>
                <w:szCs w:val="22"/>
              </w:rPr>
              <w:t>themselves.</w:t>
            </w:r>
            <w:r w:rsidR="004C760B" w:rsidRPr="002D71DF">
              <w:rPr>
                <w:rFonts w:eastAsia="Arial"/>
                <w:szCs w:val="22"/>
              </w:rPr>
              <w:t xml:space="preserve"> </w:t>
            </w:r>
            <w:r w:rsidRPr="002D71DF">
              <w:rPr>
                <w:rFonts w:eastAsia="Arial"/>
                <w:szCs w:val="22"/>
              </w:rPr>
              <w:t>Ask</w:t>
            </w:r>
            <w:r w:rsidR="004C760B" w:rsidRPr="002D71DF">
              <w:rPr>
                <w:rFonts w:eastAsia="Arial"/>
                <w:szCs w:val="22"/>
              </w:rPr>
              <w:t xml:space="preserve"> </w:t>
            </w:r>
            <w:r w:rsidRPr="002D71DF">
              <w:rPr>
                <w:rFonts w:eastAsia="Arial"/>
                <w:szCs w:val="22"/>
              </w:rPr>
              <w:t>them</w:t>
            </w:r>
            <w:r w:rsidR="004C760B" w:rsidRPr="002D71DF">
              <w:rPr>
                <w:rFonts w:eastAsia="Arial"/>
                <w:szCs w:val="22"/>
              </w:rPr>
              <w:t xml:space="preserve"> </w:t>
            </w:r>
            <w:r w:rsidRPr="002D71DF">
              <w:rPr>
                <w:rFonts w:eastAsia="Arial"/>
                <w:szCs w:val="22"/>
              </w:rPr>
              <w:t>each</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take</w:t>
            </w:r>
            <w:r w:rsidR="004C760B" w:rsidRPr="002D71DF">
              <w:rPr>
                <w:rFonts w:eastAsia="Arial"/>
                <w:szCs w:val="22"/>
              </w:rPr>
              <w:t xml:space="preserve"> </w:t>
            </w:r>
            <w:r w:rsidRPr="002D71DF">
              <w:rPr>
                <w:rFonts w:eastAsia="Arial"/>
                <w:szCs w:val="22"/>
              </w:rPr>
              <w:t>another</w:t>
            </w:r>
            <w:r w:rsidR="004C760B" w:rsidRPr="002D71DF">
              <w:rPr>
                <w:rFonts w:eastAsia="Arial"/>
                <w:szCs w:val="22"/>
              </w:rPr>
              <w:t xml:space="preserve"> </w:t>
            </w:r>
            <w:r w:rsidRPr="002D71DF">
              <w:rPr>
                <w:rFonts w:eastAsia="Arial"/>
                <w:szCs w:val="22"/>
              </w:rPr>
              <w:t>sticky</w:t>
            </w:r>
            <w:r w:rsidR="004C760B" w:rsidRPr="002D71DF">
              <w:rPr>
                <w:rFonts w:eastAsia="Arial"/>
                <w:szCs w:val="22"/>
              </w:rPr>
              <w:t xml:space="preserve"> </w:t>
            </w:r>
            <w:r w:rsidRPr="002D71DF">
              <w:rPr>
                <w:rFonts w:eastAsia="Arial"/>
                <w:szCs w:val="22"/>
              </w:rPr>
              <w:t>note</w:t>
            </w:r>
            <w:r w:rsidR="004C760B" w:rsidRPr="002D71DF">
              <w:rPr>
                <w:rFonts w:eastAsia="Arial"/>
                <w:szCs w:val="22"/>
              </w:rPr>
              <w:t xml:space="preserve"> </w:t>
            </w:r>
            <w:r w:rsidRPr="002D71DF">
              <w:rPr>
                <w:rFonts w:eastAsia="Arial"/>
                <w:szCs w:val="22"/>
              </w:rPr>
              <w:t>and</w:t>
            </w:r>
            <w:r w:rsidR="004C760B" w:rsidRPr="002D71DF">
              <w:rPr>
                <w:rFonts w:eastAsia="Arial"/>
                <w:szCs w:val="22"/>
              </w:rPr>
              <w:t xml:space="preserve"> </w:t>
            </w:r>
            <w:r w:rsidRPr="002D71DF">
              <w:rPr>
                <w:rFonts w:eastAsia="Arial"/>
                <w:szCs w:val="22"/>
              </w:rPr>
              <w:t>on</w:t>
            </w:r>
            <w:r w:rsidR="004C760B" w:rsidRPr="002D71DF">
              <w:rPr>
                <w:rFonts w:eastAsia="Arial"/>
                <w:szCs w:val="22"/>
              </w:rPr>
              <w:t xml:space="preserve"> </w:t>
            </w:r>
            <w:r w:rsidRPr="002D71DF">
              <w:rPr>
                <w:rFonts w:eastAsia="Arial"/>
                <w:szCs w:val="22"/>
              </w:rPr>
              <w:t>it,</w:t>
            </w:r>
            <w:r w:rsidR="004C760B" w:rsidRPr="002D71DF">
              <w:rPr>
                <w:rFonts w:eastAsia="Arial"/>
                <w:szCs w:val="22"/>
              </w:rPr>
              <w:t xml:space="preserve"> </w:t>
            </w:r>
            <w:r w:rsidRPr="002D71DF">
              <w:rPr>
                <w:rFonts w:eastAsia="Arial"/>
                <w:szCs w:val="22"/>
              </w:rPr>
              <w:t>write</w:t>
            </w:r>
            <w:r w:rsidR="004C760B" w:rsidRPr="002D71DF">
              <w:rPr>
                <w:rFonts w:eastAsia="Arial"/>
                <w:szCs w:val="22"/>
              </w:rPr>
              <w:t xml:space="preserve"> </w:t>
            </w:r>
            <w:r w:rsidRPr="002D71DF">
              <w:rPr>
                <w:rFonts w:eastAsia="Arial"/>
                <w:szCs w:val="22"/>
              </w:rPr>
              <w:t>one</w:t>
            </w:r>
            <w:r w:rsidR="004C760B" w:rsidRPr="002D71DF">
              <w:rPr>
                <w:rFonts w:eastAsia="Arial"/>
                <w:szCs w:val="22"/>
              </w:rPr>
              <w:t xml:space="preserve"> </w:t>
            </w:r>
            <w:r w:rsidRPr="002D71DF">
              <w:rPr>
                <w:rFonts w:eastAsia="Arial"/>
                <w:szCs w:val="22"/>
              </w:rPr>
              <w:t>sentence</w:t>
            </w:r>
            <w:r w:rsidR="004C760B" w:rsidRPr="002D71DF">
              <w:rPr>
                <w:rFonts w:eastAsia="Arial"/>
                <w:szCs w:val="22"/>
              </w:rPr>
              <w:t xml:space="preserve"> </w:t>
            </w:r>
            <w:r w:rsidRPr="002D71DF">
              <w:rPr>
                <w:rFonts w:eastAsia="Arial"/>
                <w:szCs w:val="22"/>
              </w:rPr>
              <w:t>they</w:t>
            </w:r>
            <w:r w:rsidR="004C760B" w:rsidRPr="002D71DF">
              <w:rPr>
                <w:rFonts w:eastAsia="Arial"/>
                <w:szCs w:val="22"/>
              </w:rPr>
              <w:t xml:space="preserve"> </w:t>
            </w:r>
            <w:r w:rsidRPr="002D71DF">
              <w:rPr>
                <w:rFonts w:eastAsia="Arial"/>
                <w:szCs w:val="22"/>
              </w:rPr>
              <w:t>would</w:t>
            </w:r>
            <w:r w:rsidR="004C760B" w:rsidRPr="002D71DF">
              <w:rPr>
                <w:rFonts w:eastAsia="Arial"/>
                <w:szCs w:val="22"/>
              </w:rPr>
              <w:t xml:space="preserve"> </w:t>
            </w:r>
            <w:r w:rsidRPr="002D71DF">
              <w:rPr>
                <w:rFonts w:eastAsia="Arial"/>
                <w:szCs w:val="22"/>
              </w:rPr>
              <w:t>like</w:t>
            </w:r>
            <w:r w:rsidR="004C760B" w:rsidRPr="002D71DF">
              <w:rPr>
                <w:rFonts w:eastAsia="Arial"/>
                <w:szCs w:val="22"/>
              </w:rPr>
              <w:t xml:space="preserve"> </w:t>
            </w:r>
            <w:r w:rsidRPr="002D71DF">
              <w:rPr>
                <w:rFonts w:eastAsia="Arial"/>
                <w:szCs w:val="22"/>
              </w:rPr>
              <w:t>someone</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read</w:t>
            </w:r>
            <w:r w:rsidR="004C760B" w:rsidRPr="002D71DF">
              <w:rPr>
                <w:rFonts w:eastAsia="Arial"/>
                <w:szCs w:val="22"/>
              </w:rPr>
              <w:t xml:space="preserve"> </w:t>
            </w:r>
            <w:r w:rsidRPr="002D71DF">
              <w:rPr>
                <w:rFonts w:eastAsia="Arial"/>
                <w:szCs w:val="22"/>
              </w:rPr>
              <w:t>in</w:t>
            </w:r>
            <w:r w:rsidR="004C760B" w:rsidRPr="002D71DF">
              <w:rPr>
                <w:rFonts w:eastAsia="Arial"/>
                <w:szCs w:val="22"/>
              </w:rPr>
              <w:t xml:space="preserve"> </w:t>
            </w:r>
            <w:r w:rsidRPr="002D71DF">
              <w:rPr>
                <w:rFonts w:eastAsia="Arial"/>
                <w:szCs w:val="22"/>
              </w:rPr>
              <w:t>their</w:t>
            </w:r>
            <w:r w:rsidR="004C760B" w:rsidRPr="002D71DF">
              <w:rPr>
                <w:rFonts w:eastAsia="Arial"/>
                <w:szCs w:val="22"/>
              </w:rPr>
              <w:t xml:space="preserve"> </w:t>
            </w:r>
            <w:r w:rsidRPr="002D71DF">
              <w:rPr>
                <w:rFonts w:eastAsia="Arial"/>
                <w:szCs w:val="22"/>
              </w:rPr>
              <w:t>playwright’s</w:t>
            </w:r>
            <w:r w:rsidR="004C760B" w:rsidRPr="002D71DF">
              <w:rPr>
                <w:rFonts w:eastAsia="Arial"/>
                <w:szCs w:val="22"/>
              </w:rPr>
              <w:t xml:space="preserve"> </w:t>
            </w:r>
            <w:r w:rsidRPr="002D71DF">
              <w:rPr>
                <w:rFonts w:eastAsia="Arial"/>
                <w:szCs w:val="22"/>
              </w:rPr>
              <w:t>note</w:t>
            </w:r>
            <w:r w:rsidR="004C760B" w:rsidRPr="002D71DF">
              <w:rPr>
                <w:rFonts w:eastAsia="Arial"/>
                <w:szCs w:val="22"/>
              </w:rPr>
              <w:t xml:space="preserve"> </w:t>
            </w:r>
            <w:r w:rsidRPr="002D71DF">
              <w:rPr>
                <w:rFonts w:eastAsia="Arial"/>
                <w:szCs w:val="22"/>
              </w:rPr>
              <w:t>for</w:t>
            </w:r>
            <w:r w:rsidR="004C760B" w:rsidRPr="002D71DF">
              <w:rPr>
                <w:rFonts w:eastAsia="Arial"/>
                <w:szCs w:val="22"/>
              </w:rPr>
              <w:t xml:space="preserve"> </w:t>
            </w:r>
            <w:r w:rsidRPr="002D71DF">
              <w:rPr>
                <w:rFonts w:eastAsia="Arial"/>
                <w:szCs w:val="22"/>
              </w:rPr>
              <w:t>this</w:t>
            </w:r>
            <w:r w:rsidR="004C760B" w:rsidRPr="002D71DF">
              <w:rPr>
                <w:rFonts w:eastAsia="Arial"/>
                <w:szCs w:val="22"/>
              </w:rPr>
              <w:t xml:space="preserve"> </w:t>
            </w:r>
            <w:r w:rsidRPr="002D71DF">
              <w:rPr>
                <w:rFonts w:eastAsia="Arial"/>
                <w:szCs w:val="22"/>
              </w:rPr>
              <w:t>imagined</w:t>
            </w:r>
            <w:r w:rsidR="004C760B" w:rsidRPr="002D71DF">
              <w:rPr>
                <w:rFonts w:eastAsia="Arial"/>
                <w:szCs w:val="22"/>
              </w:rPr>
              <w:t xml:space="preserve"> </w:t>
            </w:r>
            <w:r w:rsidRPr="002D71DF">
              <w:rPr>
                <w:rFonts w:eastAsia="Arial"/>
                <w:szCs w:val="22"/>
              </w:rPr>
              <w:t>play.</w:t>
            </w:r>
            <w:r w:rsidR="004C760B" w:rsidRPr="002D71DF">
              <w:rPr>
                <w:rFonts w:eastAsia="Arial"/>
                <w:szCs w:val="22"/>
              </w:rPr>
              <w:t xml:space="preserve"> </w:t>
            </w:r>
            <w:r w:rsidRPr="002D71DF">
              <w:rPr>
                <w:rFonts w:eastAsia="Arial"/>
                <w:szCs w:val="22"/>
              </w:rPr>
              <w:t>Provide</w:t>
            </w:r>
            <w:r w:rsidR="004C760B" w:rsidRPr="002D71DF">
              <w:rPr>
                <w:rFonts w:eastAsia="Arial"/>
                <w:szCs w:val="22"/>
              </w:rPr>
              <w:t xml:space="preserve"> </w:t>
            </w:r>
            <w:r w:rsidRPr="002D71DF">
              <w:rPr>
                <w:rFonts w:eastAsia="Arial"/>
                <w:szCs w:val="22"/>
              </w:rPr>
              <w:t>students</w:t>
            </w:r>
            <w:r w:rsidR="004C760B" w:rsidRPr="002D71DF">
              <w:rPr>
                <w:rFonts w:eastAsia="Arial"/>
                <w:szCs w:val="22"/>
              </w:rPr>
              <w:t xml:space="preserve"> </w:t>
            </w:r>
            <w:r w:rsidRPr="002D71DF">
              <w:rPr>
                <w:rFonts w:eastAsia="Arial"/>
                <w:szCs w:val="22"/>
              </w:rPr>
              <w:t>with</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sentence</w:t>
            </w:r>
            <w:r w:rsidR="004C760B" w:rsidRPr="002D71DF">
              <w:rPr>
                <w:rFonts w:eastAsia="Arial"/>
                <w:szCs w:val="22"/>
              </w:rPr>
              <w:t xml:space="preserve"> </w:t>
            </w:r>
            <w:r w:rsidRPr="002D71DF">
              <w:rPr>
                <w:rFonts w:eastAsia="Arial"/>
                <w:szCs w:val="22"/>
              </w:rPr>
              <w:t>starters</w:t>
            </w:r>
            <w:r w:rsidR="004C760B" w:rsidRPr="002D71DF">
              <w:rPr>
                <w:rFonts w:eastAsia="Arial"/>
                <w:szCs w:val="22"/>
              </w:rPr>
              <w:t xml:space="preserve"> </w:t>
            </w:r>
            <w:r w:rsidRPr="002D71DF">
              <w:rPr>
                <w:rFonts w:eastAsia="Arial"/>
                <w:szCs w:val="22"/>
              </w:rPr>
              <w:t>on</w:t>
            </w:r>
            <w:r w:rsidR="004C760B" w:rsidRPr="002D71DF">
              <w:rPr>
                <w:rFonts w:eastAsia="Arial"/>
                <w:szCs w:val="22"/>
              </w:rPr>
              <w:t xml:space="preserve"> </w:t>
            </w:r>
            <w:r w:rsidRPr="002D71DF">
              <w:rPr>
                <w:rFonts w:eastAsia="Arial"/>
                <w:b/>
                <w:bCs/>
                <w:szCs w:val="22"/>
              </w:rPr>
              <w:t>slide</w:t>
            </w:r>
            <w:r w:rsidR="004C760B" w:rsidRPr="002D71DF">
              <w:rPr>
                <w:rFonts w:eastAsia="Arial"/>
                <w:b/>
                <w:bCs/>
                <w:szCs w:val="22"/>
              </w:rPr>
              <w:t xml:space="preserve"> </w:t>
            </w:r>
            <w:r w:rsidRPr="002D71DF">
              <w:rPr>
                <w:rFonts w:eastAsia="Arial"/>
                <w:b/>
                <w:bCs/>
                <w:szCs w:val="22"/>
              </w:rPr>
              <w:t>2.</w:t>
            </w:r>
            <w:r w:rsidR="005167CE" w:rsidRPr="002D71DF">
              <w:rPr>
                <w:rFonts w:eastAsia="Arial"/>
                <w:b/>
                <w:bCs/>
                <w:szCs w:val="22"/>
              </w:rPr>
              <w:t>6</w:t>
            </w:r>
            <w:r w:rsidRPr="002D71DF">
              <w:rPr>
                <w:rFonts w:eastAsia="Arial"/>
                <w:szCs w:val="22"/>
              </w:rPr>
              <w:t>:</w:t>
            </w:r>
          </w:p>
          <w:p w14:paraId="5E37F523" w14:textId="253AE153" w:rsidR="00A75707" w:rsidRPr="00D25100" w:rsidRDefault="00A75707" w:rsidP="00A75707">
            <w:pPr>
              <w:pStyle w:val="ListBullet"/>
              <w:numPr>
                <w:ilvl w:val="0"/>
                <w:numId w:val="5"/>
              </w:numPr>
              <w:rPr>
                <w:rStyle w:val="Emphasis"/>
                <w:i w:val="0"/>
                <w:iCs w:val="0"/>
              </w:rPr>
            </w:pPr>
            <w:r w:rsidRPr="00D25100">
              <w:rPr>
                <w:rStyle w:val="Emphasis"/>
                <w:i w:val="0"/>
                <w:iCs w:val="0"/>
              </w:rPr>
              <w:t>I</w:t>
            </w:r>
            <w:r w:rsidR="004C760B" w:rsidRPr="00D25100">
              <w:rPr>
                <w:rStyle w:val="Emphasis"/>
                <w:i w:val="0"/>
                <w:iCs w:val="0"/>
              </w:rPr>
              <w:t xml:space="preserve"> </w:t>
            </w:r>
            <w:r w:rsidRPr="00D25100">
              <w:rPr>
                <w:rStyle w:val="Emphasis"/>
                <w:i w:val="0"/>
                <w:iCs w:val="0"/>
              </w:rPr>
              <w:t>wanted</w:t>
            </w:r>
            <w:r w:rsidR="004C760B" w:rsidRPr="00D25100">
              <w:rPr>
                <w:rStyle w:val="Emphasis"/>
                <w:i w:val="0"/>
                <w:iCs w:val="0"/>
              </w:rPr>
              <w:t xml:space="preserve"> </w:t>
            </w:r>
            <w:r w:rsidRPr="00D25100">
              <w:rPr>
                <w:rStyle w:val="Emphasis"/>
                <w:i w:val="0"/>
                <w:iCs w:val="0"/>
              </w:rPr>
              <w:t>to</w:t>
            </w:r>
            <w:r w:rsidR="004C760B" w:rsidRPr="00D25100">
              <w:rPr>
                <w:rStyle w:val="Emphasis"/>
                <w:i w:val="0"/>
                <w:iCs w:val="0"/>
              </w:rPr>
              <w:t xml:space="preserve"> </w:t>
            </w:r>
            <w:r w:rsidRPr="00D25100">
              <w:rPr>
                <w:rStyle w:val="Emphasis"/>
                <w:i w:val="0"/>
                <w:iCs w:val="0"/>
              </w:rPr>
              <w:t>write</w:t>
            </w:r>
            <w:r w:rsidR="004C760B" w:rsidRPr="00D25100">
              <w:rPr>
                <w:rStyle w:val="Emphasis"/>
                <w:i w:val="0"/>
                <w:iCs w:val="0"/>
              </w:rPr>
              <w:t xml:space="preserve"> </w:t>
            </w:r>
            <w:r w:rsidRPr="00D25100">
              <w:rPr>
                <w:rStyle w:val="Emphasis"/>
                <w:i w:val="0"/>
                <w:iCs w:val="0"/>
              </w:rPr>
              <w:t>a</w:t>
            </w:r>
            <w:r w:rsidR="004C760B" w:rsidRPr="00D25100">
              <w:rPr>
                <w:rStyle w:val="Emphasis"/>
                <w:i w:val="0"/>
                <w:iCs w:val="0"/>
              </w:rPr>
              <w:t xml:space="preserve"> </w:t>
            </w:r>
            <w:r w:rsidRPr="00D25100">
              <w:rPr>
                <w:rStyle w:val="Emphasis"/>
                <w:i w:val="0"/>
                <w:iCs w:val="0"/>
              </w:rPr>
              <w:t>story</w:t>
            </w:r>
            <w:r w:rsidR="004C760B" w:rsidRPr="00D25100">
              <w:rPr>
                <w:rStyle w:val="Emphasis"/>
                <w:i w:val="0"/>
                <w:iCs w:val="0"/>
              </w:rPr>
              <w:t xml:space="preserve"> </w:t>
            </w:r>
            <w:r w:rsidRPr="00D25100">
              <w:rPr>
                <w:rStyle w:val="Emphasis"/>
                <w:i w:val="0"/>
                <w:iCs w:val="0"/>
              </w:rPr>
              <w:t>that</w:t>
            </w:r>
            <w:r w:rsidR="004C760B" w:rsidRPr="00D25100">
              <w:rPr>
                <w:rStyle w:val="Emphasis"/>
                <w:i w:val="0"/>
                <w:iCs w:val="0"/>
              </w:rPr>
              <w:t xml:space="preserve"> </w:t>
            </w:r>
            <w:r w:rsidRPr="00D25100">
              <w:rPr>
                <w:rStyle w:val="Emphasis"/>
                <w:i w:val="0"/>
                <w:iCs w:val="0"/>
              </w:rPr>
              <w:t>reflects</w:t>
            </w:r>
            <w:r w:rsidR="004C760B" w:rsidRPr="00D25100">
              <w:rPr>
                <w:rStyle w:val="Emphasis"/>
                <w:i w:val="0"/>
                <w:iCs w:val="0"/>
              </w:rPr>
              <w:t xml:space="preserve"> </w:t>
            </w:r>
            <w:r w:rsidRPr="00D25100">
              <w:rPr>
                <w:rStyle w:val="Emphasis"/>
                <w:i w:val="0"/>
                <w:iCs w:val="0"/>
              </w:rPr>
              <w:t>…</w:t>
            </w:r>
          </w:p>
          <w:p w14:paraId="23C42FF6" w14:textId="5419B523" w:rsidR="00A75707" w:rsidRPr="00D25100" w:rsidRDefault="00A75707" w:rsidP="00A75707">
            <w:pPr>
              <w:pStyle w:val="ListBullet"/>
              <w:numPr>
                <w:ilvl w:val="0"/>
                <w:numId w:val="5"/>
              </w:numPr>
              <w:rPr>
                <w:rStyle w:val="Emphasis"/>
                <w:i w:val="0"/>
                <w:iCs w:val="0"/>
              </w:rPr>
            </w:pPr>
            <w:r w:rsidRPr="00D25100">
              <w:rPr>
                <w:rStyle w:val="Emphasis"/>
                <w:i w:val="0"/>
                <w:iCs w:val="0"/>
              </w:rPr>
              <w:t>My</w:t>
            </w:r>
            <w:r w:rsidR="004C760B" w:rsidRPr="00D25100">
              <w:rPr>
                <w:rStyle w:val="Emphasis"/>
                <w:i w:val="0"/>
                <w:iCs w:val="0"/>
              </w:rPr>
              <w:t xml:space="preserve"> </w:t>
            </w:r>
            <w:r w:rsidRPr="00D25100">
              <w:rPr>
                <w:rStyle w:val="Emphasis"/>
                <w:i w:val="0"/>
                <w:iCs w:val="0"/>
              </w:rPr>
              <w:t>intention</w:t>
            </w:r>
            <w:r w:rsidR="004C760B" w:rsidRPr="00D25100">
              <w:rPr>
                <w:rStyle w:val="Emphasis"/>
                <w:i w:val="0"/>
                <w:iCs w:val="0"/>
              </w:rPr>
              <w:t xml:space="preserve"> </w:t>
            </w:r>
            <w:r w:rsidRPr="00D25100">
              <w:rPr>
                <w:rStyle w:val="Emphasis"/>
                <w:i w:val="0"/>
                <w:iCs w:val="0"/>
              </w:rPr>
              <w:t>was</w:t>
            </w:r>
            <w:r w:rsidR="004C760B" w:rsidRPr="00D25100">
              <w:rPr>
                <w:rStyle w:val="Emphasis"/>
                <w:i w:val="0"/>
                <w:iCs w:val="0"/>
              </w:rPr>
              <w:t xml:space="preserve"> </w:t>
            </w:r>
            <w:r w:rsidRPr="00D25100">
              <w:rPr>
                <w:rStyle w:val="Emphasis"/>
                <w:i w:val="0"/>
                <w:iCs w:val="0"/>
              </w:rPr>
              <w:t>to</w:t>
            </w:r>
            <w:r w:rsidR="004C760B" w:rsidRPr="00D25100">
              <w:rPr>
                <w:rStyle w:val="Emphasis"/>
                <w:i w:val="0"/>
                <w:iCs w:val="0"/>
              </w:rPr>
              <w:t xml:space="preserve"> </w:t>
            </w:r>
            <w:r w:rsidRPr="00D25100">
              <w:rPr>
                <w:rStyle w:val="Emphasis"/>
                <w:i w:val="0"/>
                <w:iCs w:val="0"/>
              </w:rPr>
              <w:t>create</w:t>
            </w:r>
            <w:r w:rsidR="004C760B" w:rsidRPr="00D25100">
              <w:rPr>
                <w:rStyle w:val="Emphasis"/>
                <w:i w:val="0"/>
                <w:iCs w:val="0"/>
              </w:rPr>
              <w:t xml:space="preserve"> </w:t>
            </w:r>
            <w:r w:rsidRPr="00D25100">
              <w:rPr>
                <w:rStyle w:val="Emphasis"/>
                <w:i w:val="0"/>
                <w:iCs w:val="0"/>
              </w:rPr>
              <w:t>a</w:t>
            </w:r>
            <w:r w:rsidR="004C760B" w:rsidRPr="00D25100">
              <w:rPr>
                <w:rStyle w:val="Emphasis"/>
                <w:i w:val="0"/>
                <w:iCs w:val="0"/>
              </w:rPr>
              <w:t xml:space="preserve"> </w:t>
            </w:r>
            <w:r w:rsidRPr="00D25100">
              <w:rPr>
                <w:rStyle w:val="Emphasis"/>
                <w:i w:val="0"/>
                <w:iCs w:val="0"/>
              </w:rPr>
              <w:t>work</w:t>
            </w:r>
            <w:r w:rsidR="004C760B" w:rsidRPr="00D25100">
              <w:rPr>
                <w:rStyle w:val="Emphasis"/>
                <w:i w:val="0"/>
                <w:iCs w:val="0"/>
              </w:rPr>
              <w:t xml:space="preserve"> </w:t>
            </w:r>
            <w:r w:rsidRPr="00D25100">
              <w:rPr>
                <w:rStyle w:val="Emphasis"/>
                <w:i w:val="0"/>
                <w:iCs w:val="0"/>
              </w:rPr>
              <w:t>that</w:t>
            </w:r>
            <w:r w:rsidR="004C760B" w:rsidRPr="00D25100">
              <w:rPr>
                <w:rStyle w:val="Emphasis"/>
                <w:i w:val="0"/>
                <w:iCs w:val="0"/>
              </w:rPr>
              <w:t xml:space="preserve"> </w:t>
            </w:r>
            <w:r w:rsidRPr="00D25100">
              <w:rPr>
                <w:rStyle w:val="Emphasis"/>
                <w:i w:val="0"/>
                <w:iCs w:val="0"/>
              </w:rPr>
              <w:t>feels</w:t>
            </w:r>
            <w:r w:rsidR="004C760B" w:rsidRPr="00D25100">
              <w:rPr>
                <w:rStyle w:val="Emphasis"/>
                <w:i w:val="0"/>
                <w:iCs w:val="0"/>
              </w:rPr>
              <w:t xml:space="preserve"> </w:t>
            </w:r>
            <w:r w:rsidRPr="00D25100">
              <w:rPr>
                <w:rStyle w:val="Emphasis"/>
                <w:i w:val="0"/>
                <w:iCs w:val="0"/>
              </w:rPr>
              <w:t>authentic</w:t>
            </w:r>
            <w:r w:rsidR="004C760B" w:rsidRPr="00D25100">
              <w:rPr>
                <w:rStyle w:val="Emphasis"/>
                <w:i w:val="0"/>
                <w:iCs w:val="0"/>
              </w:rPr>
              <w:t xml:space="preserve"> </w:t>
            </w:r>
            <w:r w:rsidRPr="00D25100">
              <w:rPr>
                <w:rStyle w:val="Emphasis"/>
                <w:i w:val="0"/>
                <w:iCs w:val="0"/>
              </w:rPr>
              <w:t>to</w:t>
            </w:r>
            <w:r w:rsidR="004C760B" w:rsidRPr="00D25100">
              <w:rPr>
                <w:rStyle w:val="Emphasis"/>
                <w:i w:val="0"/>
                <w:iCs w:val="0"/>
              </w:rPr>
              <w:t xml:space="preserve"> </w:t>
            </w:r>
            <w:r w:rsidRPr="00D25100">
              <w:rPr>
                <w:rStyle w:val="Emphasis"/>
                <w:i w:val="0"/>
                <w:iCs w:val="0"/>
              </w:rPr>
              <w:t>…</w:t>
            </w:r>
          </w:p>
          <w:p w14:paraId="3870A797" w14:textId="3C5AF2D5" w:rsidR="00A75707" w:rsidRPr="00D25100" w:rsidRDefault="00A75707" w:rsidP="00A75707">
            <w:pPr>
              <w:pStyle w:val="ListBullet"/>
              <w:numPr>
                <w:ilvl w:val="0"/>
                <w:numId w:val="5"/>
              </w:numPr>
              <w:rPr>
                <w:rStyle w:val="Emphasis"/>
                <w:i w:val="0"/>
                <w:iCs w:val="0"/>
              </w:rPr>
            </w:pPr>
            <w:r w:rsidRPr="00D25100">
              <w:rPr>
                <w:rStyle w:val="Emphasis"/>
                <w:i w:val="0"/>
                <w:iCs w:val="0"/>
              </w:rPr>
              <w:t>This</w:t>
            </w:r>
            <w:r w:rsidR="004C760B" w:rsidRPr="00D25100">
              <w:rPr>
                <w:rStyle w:val="Emphasis"/>
                <w:i w:val="0"/>
                <w:iCs w:val="0"/>
              </w:rPr>
              <w:t xml:space="preserve"> </w:t>
            </w:r>
            <w:r w:rsidRPr="00D25100">
              <w:rPr>
                <w:rStyle w:val="Emphasis"/>
                <w:i w:val="0"/>
                <w:iCs w:val="0"/>
              </w:rPr>
              <w:t>story</w:t>
            </w:r>
            <w:r w:rsidR="004C760B" w:rsidRPr="00D25100">
              <w:rPr>
                <w:rStyle w:val="Emphasis"/>
                <w:i w:val="0"/>
                <w:iCs w:val="0"/>
              </w:rPr>
              <w:t xml:space="preserve"> </w:t>
            </w:r>
            <w:r w:rsidRPr="00D25100">
              <w:rPr>
                <w:rStyle w:val="Emphasis"/>
                <w:i w:val="0"/>
                <w:iCs w:val="0"/>
              </w:rPr>
              <w:t>grew</w:t>
            </w:r>
            <w:r w:rsidR="004C760B" w:rsidRPr="00D25100">
              <w:rPr>
                <w:rStyle w:val="Emphasis"/>
                <w:i w:val="0"/>
                <w:iCs w:val="0"/>
              </w:rPr>
              <w:t xml:space="preserve"> </w:t>
            </w:r>
            <w:r w:rsidRPr="00D25100">
              <w:rPr>
                <w:rStyle w:val="Emphasis"/>
                <w:i w:val="0"/>
                <w:iCs w:val="0"/>
              </w:rPr>
              <w:t>from</w:t>
            </w:r>
            <w:r w:rsidR="004C760B" w:rsidRPr="00D25100">
              <w:rPr>
                <w:rStyle w:val="Emphasis"/>
                <w:i w:val="0"/>
                <w:iCs w:val="0"/>
              </w:rPr>
              <w:t xml:space="preserve"> </w:t>
            </w:r>
            <w:r w:rsidRPr="00D25100">
              <w:rPr>
                <w:rStyle w:val="Emphasis"/>
                <w:i w:val="0"/>
                <w:iCs w:val="0"/>
              </w:rPr>
              <w:t>my</w:t>
            </w:r>
            <w:r w:rsidR="004C760B" w:rsidRPr="00D25100">
              <w:rPr>
                <w:rStyle w:val="Emphasis"/>
                <w:i w:val="0"/>
                <w:iCs w:val="0"/>
              </w:rPr>
              <w:t xml:space="preserve"> </w:t>
            </w:r>
            <w:r w:rsidRPr="00D25100">
              <w:rPr>
                <w:rStyle w:val="Emphasis"/>
                <w:i w:val="0"/>
                <w:iCs w:val="0"/>
              </w:rPr>
              <w:t>memories</w:t>
            </w:r>
            <w:r w:rsidR="004C760B" w:rsidRPr="00D25100">
              <w:rPr>
                <w:rStyle w:val="Emphasis"/>
                <w:i w:val="0"/>
                <w:iCs w:val="0"/>
              </w:rPr>
              <w:t xml:space="preserve"> </w:t>
            </w:r>
            <w:r w:rsidRPr="00D25100">
              <w:rPr>
                <w:rStyle w:val="Emphasis"/>
                <w:i w:val="0"/>
                <w:iCs w:val="0"/>
              </w:rPr>
              <w:t>of</w:t>
            </w:r>
            <w:r w:rsidR="004C760B" w:rsidRPr="00D25100">
              <w:rPr>
                <w:rStyle w:val="Emphasis"/>
                <w:i w:val="0"/>
                <w:iCs w:val="0"/>
              </w:rPr>
              <w:t xml:space="preserve"> </w:t>
            </w:r>
            <w:r w:rsidRPr="00D25100">
              <w:rPr>
                <w:rStyle w:val="Emphasis"/>
                <w:i w:val="0"/>
                <w:iCs w:val="0"/>
              </w:rPr>
              <w:t>…</w:t>
            </w:r>
          </w:p>
          <w:p w14:paraId="54DA20AC" w14:textId="3448366D" w:rsidR="00A75707" w:rsidRPr="00D25100" w:rsidRDefault="00A75707" w:rsidP="00A75707">
            <w:pPr>
              <w:pStyle w:val="ListBullet"/>
              <w:numPr>
                <w:ilvl w:val="0"/>
                <w:numId w:val="5"/>
              </w:numPr>
              <w:rPr>
                <w:rStyle w:val="Emphasis"/>
                <w:i w:val="0"/>
                <w:iCs w:val="0"/>
              </w:rPr>
            </w:pPr>
            <w:r w:rsidRPr="00D25100">
              <w:rPr>
                <w:rStyle w:val="Emphasis"/>
                <w:i w:val="0"/>
                <w:iCs w:val="0"/>
              </w:rPr>
              <w:t>I</w:t>
            </w:r>
            <w:r w:rsidR="004C760B" w:rsidRPr="00D25100">
              <w:rPr>
                <w:rStyle w:val="Emphasis"/>
                <w:i w:val="0"/>
                <w:iCs w:val="0"/>
              </w:rPr>
              <w:t xml:space="preserve"> </w:t>
            </w:r>
            <w:r w:rsidRPr="00D25100">
              <w:rPr>
                <w:rStyle w:val="Emphasis"/>
                <w:i w:val="0"/>
                <w:iCs w:val="0"/>
              </w:rPr>
              <w:t>hope</w:t>
            </w:r>
            <w:r w:rsidR="004C760B" w:rsidRPr="00D25100">
              <w:rPr>
                <w:rStyle w:val="Emphasis"/>
                <w:i w:val="0"/>
                <w:iCs w:val="0"/>
              </w:rPr>
              <w:t xml:space="preserve"> </w:t>
            </w:r>
            <w:r w:rsidRPr="00D25100">
              <w:rPr>
                <w:rStyle w:val="Emphasis"/>
                <w:i w:val="0"/>
                <w:iCs w:val="0"/>
              </w:rPr>
              <w:t>this</w:t>
            </w:r>
            <w:r w:rsidR="004C760B" w:rsidRPr="00D25100">
              <w:rPr>
                <w:rStyle w:val="Emphasis"/>
                <w:i w:val="0"/>
                <w:iCs w:val="0"/>
              </w:rPr>
              <w:t xml:space="preserve"> </w:t>
            </w:r>
            <w:r w:rsidRPr="00D25100">
              <w:rPr>
                <w:rStyle w:val="Emphasis"/>
                <w:i w:val="0"/>
                <w:iCs w:val="0"/>
              </w:rPr>
              <w:t>script</w:t>
            </w:r>
            <w:r w:rsidR="004C760B" w:rsidRPr="00D25100">
              <w:rPr>
                <w:rStyle w:val="Emphasis"/>
                <w:i w:val="0"/>
                <w:iCs w:val="0"/>
              </w:rPr>
              <w:t xml:space="preserve"> </w:t>
            </w:r>
            <w:r w:rsidRPr="00D25100">
              <w:rPr>
                <w:rStyle w:val="Emphasis"/>
                <w:i w:val="0"/>
                <w:iCs w:val="0"/>
              </w:rPr>
              <w:t>encourages</w:t>
            </w:r>
            <w:r w:rsidR="004C760B" w:rsidRPr="00D25100">
              <w:rPr>
                <w:rStyle w:val="Emphasis"/>
                <w:i w:val="0"/>
                <w:iCs w:val="0"/>
              </w:rPr>
              <w:t xml:space="preserve"> </w:t>
            </w:r>
            <w:r w:rsidRPr="00D25100">
              <w:rPr>
                <w:rStyle w:val="Emphasis"/>
                <w:i w:val="0"/>
                <w:iCs w:val="0"/>
              </w:rPr>
              <w:t>young</w:t>
            </w:r>
            <w:r w:rsidR="004C760B" w:rsidRPr="00D25100">
              <w:rPr>
                <w:rStyle w:val="Emphasis"/>
                <w:i w:val="0"/>
                <w:iCs w:val="0"/>
              </w:rPr>
              <w:t xml:space="preserve"> </w:t>
            </w:r>
            <w:r w:rsidRPr="00D25100">
              <w:rPr>
                <w:rStyle w:val="Emphasis"/>
                <w:i w:val="0"/>
                <w:iCs w:val="0"/>
              </w:rPr>
              <w:t>people</w:t>
            </w:r>
            <w:r w:rsidR="004C760B" w:rsidRPr="00D25100">
              <w:rPr>
                <w:rStyle w:val="Emphasis"/>
                <w:i w:val="0"/>
                <w:iCs w:val="0"/>
              </w:rPr>
              <w:t xml:space="preserve"> </w:t>
            </w:r>
            <w:r w:rsidRPr="00D25100">
              <w:rPr>
                <w:rStyle w:val="Emphasis"/>
                <w:i w:val="0"/>
                <w:iCs w:val="0"/>
              </w:rPr>
              <w:t>to</w:t>
            </w:r>
            <w:r w:rsidR="004C760B" w:rsidRPr="00D25100">
              <w:rPr>
                <w:rStyle w:val="Emphasis"/>
                <w:i w:val="0"/>
                <w:iCs w:val="0"/>
              </w:rPr>
              <w:t xml:space="preserve"> </w:t>
            </w:r>
            <w:r w:rsidRPr="00D25100">
              <w:rPr>
                <w:rStyle w:val="Emphasis"/>
                <w:i w:val="0"/>
                <w:iCs w:val="0"/>
              </w:rPr>
              <w:t>think</w:t>
            </w:r>
            <w:r w:rsidR="004C760B" w:rsidRPr="00D25100">
              <w:rPr>
                <w:rStyle w:val="Emphasis"/>
                <w:i w:val="0"/>
                <w:iCs w:val="0"/>
              </w:rPr>
              <w:t xml:space="preserve"> </w:t>
            </w:r>
            <w:r w:rsidRPr="00D25100">
              <w:rPr>
                <w:rStyle w:val="Emphasis"/>
                <w:i w:val="0"/>
                <w:iCs w:val="0"/>
              </w:rPr>
              <w:t>about</w:t>
            </w:r>
            <w:r w:rsidR="004C760B" w:rsidRPr="00D25100">
              <w:rPr>
                <w:rStyle w:val="Emphasis"/>
                <w:i w:val="0"/>
                <w:iCs w:val="0"/>
              </w:rPr>
              <w:t xml:space="preserve"> </w:t>
            </w:r>
            <w:r w:rsidRPr="00D25100">
              <w:rPr>
                <w:rStyle w:val="Emphasis"/>
                <w:i w:val="0"/>
                <w:iCs w:val="0"/>
              </w:rPr>
              <w:t>…</w:t>
            </w:r>
          </w:p>
          <w:p w14:paraId="4F245800" w14:textId="14EC7406" w:rsidR="00A75707" w:rsidRPr="00D25100" w:rsidRDefault="00A75707" w:rsidP="00A75707">
            <w:pPr>
              <w:pStyle w:val="ListBullet"/>
              <w:numPr>
                <w:ilvl w:val="0"/>
                <w:numId w:val="5"/>
              </w:numPr>
              <w:rPr>
                <w:i/>
              </w:rPr>
            </w:pPr>
            <w:r w:rsidRPr="00D25100">
              <w:rPr>
                <w:rStyle w:val="Emphasis"/>
                <w:i w:val="0"/>
                <w:iCs w:val="0"/>
              </w:rPr>
              <w:lastRenderedPageBreak/>
              <w:t>My</w:t>
            </w:r>
            <w:r w:rsidR="004C760B" w:rsidRPr="00D25100">
              <w:rPr>
                <w:rStyle w:val="Emphasis"/>
                <w:i w:val="0"/>
                <w:iCs w:val="0"/>
              </w:rPr>
              <w:t xml:space="preserve"> </w:t>
            </w:r>
            <w:r w:rsidRPr="00D25100">
              <w:rPr>
                <w:rStyle w:val="Emphasis"/>
                <w:i w:val="0"/>
                <w:iCs w:val="0"/>
              </w:rPr>
              <w:t>goal</w:t>
            </w:r>
            <w:r w:rsidR="004C760B" w:rsidRPr="00D25100">
              <w:rPr>
                <w:i/>
              </w:rPr>
              <w:t xml:space="preserve"> </w:t>
            </w:r>
            <w:r w:rsidRPr="007F5426">
              <w:rPr>
                <w:iCs/>
              </w:rPr>
              <w:t>was</w:t>
            </w:r>
            <w:r w:rsidR="004C760B" w:rsidRPr="007F5426">
              <w:rPr>
                <w:iCs/>
              </w:rPr>
              <w:t xml:space="preserve"> </w:t>
            </w:r>
            <w:r w:rsidRPr="007F5426">
              <w:rPr>
                <w:iCs/>
              </w:rPr>
              <w:t>to</w:t>
            </w:r>
            <w:r w:rsidR="004C760B" w:rsidRPr="007F5426">
              <w:rPr>
                <w:iCs/>
              </w:rPr>
              <w:t xml:space="preserve"> </w:t>
            </w:r>
            <w:r w:rsidRPr="007F5426">
              <w:rPr>
                <w:iCs/>
              </w:rPr>
              <w:t>create</w:t>
            </w:r>
            <w:r w:rsidR="004C760B" w:rsidRPr="007F5426">
              <w:rPr>
                <w:iCs/>
              </w:rPr>
              <w:t xml:space="preserve"> </w:t>
            </w:r>
            <w:r w:rsidRPr="007F5426">
              <w:rPr>
                <w:iCs/>
              </w:rPr>
              <w:t>space</w:t>
            </w:r>
            <w:r w:rsidR="004C760B" w:rsidRPr="007F5426">
              <w:rPr>
                <w:iCs/>
              </w:rPr>
              <w:t xml:space="preserve"> </w:t>
            </w:r>
            <w:r w:rsidRPr="007F5426">
              <w:rPr>
                <w:iCs/>
              </w:rPr>
              <w:t>for</w:t>
            </w:r>
            <w:r w:rsidR="004C760B" w:rsidRPr="007F5426">
              <w:rPr>
                <w:iCs/>
              </w:rPr>
              <w:t xml:space="preserve"> </w:t>
            </w:r>
            <w:r w:rsidRPr="007F5426">
              <w:rPr>
                <w:iCs/>
              </w:rPr>
              <w:t>conversations</w:t>
            </w:r>
            <w:r w:rsidR="004C760B" w:rsidRPr="007F5426">
              <w:rPr>
                <w:iCs/>
              </w:rPr>
              <w:t xml:space="preserve"> </w:t>
            </w:r>
            <w:r w:rsidRPr="007F5426">
              <w:rPr>
                <w:iCs/>
              </w:rPr>
              <w:t>about</w:t>
            </w:r>
            <w:r w:rsidR="004C760B" w:rsidRPr="007F5426">
              <w:rPr>
                <w:iCs/>
              </w:rPr>
              <w:t xml:space="preserve"> </w:t>
            </w:r>
            <w:r w:rsidRPr="007F5426">
              <w:rPr>
                <w:iCs/>
              </w:rPr>
              <w:t>…</w:t>
            </w:r>
          </w:p>
          <w:p w14:paraId="4050D8F5" w14:textId="3A934F3C" w:rsidR="00A75707" w:rsidRPr="002D71DF" w:rsidRDefault="00A75707" w:rsidP="00A75707">
            <w:r w:rsidRPr="002D71DF">
              <w:rPr>
                <w:rFonts w:eastAsia="Arial"/>
                <w:szCs w:val="22"/>
              </w:rPr>
              <w:t>Collect</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sticky</w:t>
            </w:r>
            <w:r w:rsidR="004C760B" w:rsidRPr="002D71DF">
              <w:rPr>
                <w:rFonts w:eastAsia="Arial"/>
                <w:szCs w:val="22"/>
              </w:rPr>
              <w:t xml:space="preserve"> </w:t>
            </w:r>
            <w:r w:rsidRPr="002D71DF">
              <w:rPr>
                <w:rFonts w:eastAsia="Arial"/>
                <w:szCs w:val="22"/>
              </w:rPr>
              <w:t>notes</w:t>
            </w:r>
            <w:r w:rsidR="004C760B" w:rsidRPr="002D71DF">
              <w:rPr>
                <w:rFonts w:eastAsia="Arial"/>
                <w:szCs w:val="22"/>
              </w:rPr>
              <w:t xml:space="preserve"> </w:t>
            </w:r>
            <w:r w:rsidRPr="002D71DF">
              <w:rPr>
                <w:rFonts w:eastAsia="Arial"/>
                <w:szCs w:val="22"/>
              </w:rPr>
              <w:t>and</w:t>
            </w:r>
            <w:r w:rsidR="004C760B" w:rsidRPr="002D71DF">
              <w:rPr>
                <w:rFonts w:eastAsia="Arial"/>
                <w:szCs w:val="22"/>
              </w:rPr>
              <w:t xml:space="preserve"> </w:t>
            </w:r>
            <w:r w:rsidRPr="002D71DF">
              <w:rPr>
                <w:rFonts w:eastAsia="Arial"/>
                <w:szCs w:val="22"/>
              </w:rPr>
              <w:t>add</w:t>
            </w:r>
            <w:r w:rsidR="004C760B" w:rsidRPr="002D71DF">
              <w:rPr>
                <w:rFonts w:eastAsia="Arial"/>
                <w:szCs w:val="22"/>
              </w:rPr>
              <w:t xml:space="preserve"> </w:t>
            </w:r>
            <w:r w:rsidRPr="002D71DF">
              <w:rPr>
                <w:rFonts w:eastAsia="Arial"/>
                <w:szCs w:val="22"/>
              </w:rPr>
              <w:t>them</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a</w:t>
            </w:r>
            <w:r w:rsidR="004C760B" w:rsidRPr="002D71DF">
              <w:rPr>
                <w:rFonts w:eastAsia="Arial"/>
                <w:szCs w:val="22"/>
              </w:rPr>
              <w:t xml:space="preserve"> </w:t>
            </w:r>
            <w:r w:rsidRPr="002D71DF">
              <w:rPr>
                <w:rFonts w:eastAsia="Arial"/>
                <w:szCs w:val="22"/>
              </w:rPr>
              <w:t>large</w:t>
            </w:r>
            <w:r w:rsidR="004C760B" w:rsidRPr="002D71DF">
              <w:rPr>
                <w:rFonts w:eastAsia="Arial"/>
                <w:szCs w:val="22"/>
              </w:rPr>
              <w:t xml:space="preserve"> </w:t>
            </w:r>
            <w:r w:rsidRPr="002D71DF">
              <w:rPr>
                <w:rFonts w:eastAsia="Arial"/>
                <w:szCs w:val="22"/>
              </w:rPr>
              <w:t>flat</w:t>
            </w:r>
            <w:r w:rsidR="004C760B" w:rsidRPr="002D71DF">
              <w:rPr>
                <w:rFonts w:eastAsia="Arial"/>
                <w:szCs w:val="22"/>
              </w:rPr>
              <w:t xml:space="preserve"> </w:t>
            </w:r>
            <w:r w:rsidRPr="002D71DF">
              <w:rPr>
                <w:rFonts w:eastAsia="Arial"/>
                <w:szCs w:val="22"/>
              </w:rPr>
              <w:t>surface.</w:t>
            </w:r>
            <w:r w:rsidR="004C760B" w:rsidRPr="002D71DF">
              <w:rPr>
                <w:rFonts w:eastAsia="Arial"/>
                <w:szCs w:val="22"/>
              </w:rPr>
              <w:t xml:space="preserve"> </w:t>
            </w:r>
            <w:r w:rsidRPr="002D71DF">
              <w:rPr>
                <w:rFonts w:eastAsia="Arial"/>
                <w:szCs w:val="22"/>
              </w:rPr>
              <w:t>Direct</w:t>
            </w:r>
            <w:r w:rsidR="004C760B" w:rsidRPr="002D71DF">
              <w:rPr>
                <w:rFonts w:eastAsia="Arial"/>
                <w:szCs w:val="22"/>
              </w:rPr>
              <w:t xml:space="preserve"> </w:t>
            </w:r>
            <w:r w:rsidRPr="002D71DF">
              <w:rPr>
                <w:rFonts w:eastAsia="Arial"/>
                <w:szCs w:val="22"/>
              </w:rPr>
              <w:t>students</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engage</w:t>
            </w:r>
            <w:r w:rsidR="004C760B" w:rsidRPr="002D71DF">
              <w:rPr>
                <w:rFonts w:eastAsia="Arial"/>
                <w:szCs w:val="22"/>
              </w:rPr>
              <w:t xml:space="preserve"> </w:t>
            </w:r>
            <w:r w:rsidRPr="002D71DF">
              <w:rPr>
                <w:rFonts w:eastAsia="Arial"/>
                <w:szCs w:val="22"/>
              </w:rPr>
              <w:t>in</w:t>
            </w:r>
            <w:r w:rsidR="004C760B" w:rsidRPr="002D71DF">
              <w:rPr>
                <w:rFonts w:eastAsia="Arial"/>
                <w:szCs w:val="22"/>
              </w:rPr>
              <w:t xml:space="preserve"> </w:t>
            </w:r>
            <w:r w:rsidRPr="002D71DF">
              <w:rPr>
                <w:rFonts w:eastAsia="Arial"/>
                <w:szCs w:val="22"/>
              </w:rPr>
              <w:t>a</w:t>
            </w:r>
            <w:r w:rsidR="004C760B" w:rsidRPr="002D71DF">
              <w:rPr>
                <w:rFonts w:eastAsia="Arial"/>
                <w:szCs w:val="22"/>
              </w:rPr>
              <w:t xml:space="preserve"> </w:t>
            </w:r>
            <w:r w:rsidRPr="002D71DF">
              <w:rPr>
                <w:rFonts w:eastAsia="Arial"/>
                <w:szCs w:val="22"/>
              </w:rPr>
              <w:t>gallery</w:t>
            </w:r>
            <w:r w:rsidR="004C760B" w:rsidRPr="002D71DF">
              <w:rPr>
                <w:rFonts w:eastAsia="Arial"/>
                <w:szCs w:val="22"/>
              </w:rPr>
              <w:t xml:space="preserve"> </w:t>
            </w:r>
            <w:r w:rsidRPr="002D71DF">
              <w:rPr>
                <w:rFonts w:eastAsia="Arial"/>
                <w:szCs w:val="22"/>
              </w:rPr>
              <w:t>walk.</w:t>
            </w:r>
            <w:r w:rsidR="004C760B" w:rsidRPr="002D71DF">
              <w:rPr>
                <w:rFonts w:eastAsia="Arial"/>
                <w:szCs w:val="22"/>
              </w:rPr>
              <w:t xml:space="preserve"> </w:t>
            </w:r>
            <w:r w:rsidRPr="002D71DF">
              <w:rPr>
                <w:rFonts w:eastAsia="Arial"/>
                <w:b/>
                <w:bCs/>
                <w:szCs w:val="22"/>
              </w:rPr>
              <w:t>Documentation</w:t>
            </w:r>
            <w:r w:rsidR="004C760B" w:rsidRPr="002D71DF">
              <w:rPr>
                <w:rFonts w:eastAsia="Arial"/>
                <w:b/>
                <w:bCs/>
                <w:szCs w:val="22"/>
              </w:rPr>
              <w:t xml:space="preserve"> </w:t>
            </w:r>
            <w:r w:rsidRPr="002D71DF">
              <w:rPr>
                <w:rFonts w:eastAsia="Arial"/>
                <w:b/>
                <w:bCs/>
                <w:szCs w:val="22"/>
              </w:rPr>
              <w:t>prompt:</w:t>
            </w:r>
            <w:r w:rsidR="004C760B" w:rsidRPr="002D71DF">
              <w:rPr>
                <w:rFonts w:eastAsia="Arial"/>
                <w:szCs w:val="22"/>
              </w:rPr>
              <w:t xml:space="preserve"> </w:t>
            </w:r>
            <w:r w:rsidR="00471F14" w:rsidRPr="002D71DF">
              <w:rPr>
                <w:rFonts w:eastAsia="Arial"/>
                <w:szCs w:val="22"/>
              </w:rPr>
              <w:t>s</w:t>
            </w:r>
            <w:r w:rsidRPr="002D71DF">
              <w:rPr>
                <w:rFonts w:eastAsia="Arial"/>
                <w:szCs w:val="22"/>
              </w:rPr>
              <w:t>tudents</w:t>
            </w:r>
            <w:r w:rsidR="004C760B" w:rsidRPr="002D71DF">
              <w:rPr>
                <w:rFonts w:eastAsia="Arial"/>
                <w:szCs w:val="22"/>
              </w:rPr>
              <w:t xml:space="preserve"> </w:t>
            </w:r>
            <w:r w:rsidRPr="002D71DF">
              <w:rPr>
                <w:rFonts w:eastAsia="Arial"/>
                <w:szCs w:val="22"/>
              </w:rPr>
              <w:t>should</w:t>
            </w:r>
            <w:r w:rsidR="004C760B" w:rsidRPr="002D71DF">
              <w:rPr>
                <w:rFonts w:eastAsia="Arial"/>
                <w:szCs w:val="22"/>
              </w:rPr>
              <w:t xml:space="preserve"> </w:t>
            </w:r>
            <w:r w:rsidRPr="002D71DF">
              <w:rPr>
                <w:rFonts w:eastAsia="Arial"/>
                <w:szCs w:val="22"/>
              </w:rPr>
              <w:t>take</w:t>
            </w:r>
            <w:r w:rsidR="004C760B" w:rsidRPr="002D71DF">
              <w:rPr>
                <w:rFonts w:eastAsia="Arial"/>
                <w:szCs w:val="22"/>
              </w:rPr>
              <w:t xml:space="preserve"> </w:t>
            </w:r>
            <w:r w:rsidRPr="002D71DF">
              <w:rPr>
                <w:rFonts w:eastAsia="Arial"/>
                <w:szCs w:val="22"/>
              </w:rPr>
              <w:t>a</w:t>
            </w:r>
            <w:r w:rsidR="004C760B" w:rsidRPr="002D71DF">
              <w:rPr>
                <w:rFonts w:eastAsia="Arial"/>
                <w:szCs w:val="22"/>
              </w:rPr>
              <w:t xml:space="preserve"> </w:t>
            </w:r>
            <w:r w:rsidRPr="002D71DF">
              <w:rPr>
                <w:rFonts w:eastAsia="Arial"/>
                <w:szCs w:val="22"/>
              </w:rPr>
              <w:t>photo</w:t>
            </w:r>
            <w:r w:rsidR="004C760B" w:rsidRPr="002D71DF">
              <w:rPr>
                <w:rFonts w:eastAsia="Arial"/>
                <w:szCs w:val="22"/>
              </w:rPr>
              <w:t xml:space="preserve"> </w:t>
            </w:r>
            <w:r w:rsidRPr="002D71DF">
              <w:rPr>
                <w:rFonts w:eastAsia="Arial"/>
                <w:szCs w:val="22"/>
              </w:rPr>
              <w:t>of</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collective</w:t>
            </w:r>
            <w:r w:rsidR="004C760B" w:rsidRPr="002D71DF">
              <w:rPr>
                <w:rFonts w:eastAsia="Arial"/>
                <w:szCs w:val="22"/>
              </w:rPr>
              <w:t xml:space="preserve"> </w:t>
            </w:r>
            <w:r w:rsidRPr="002D71DF">
              <w:rPr>
                <w:rFonts w:eastAsia="Arial"/>
                <w:szCs w:val="22"/>
              </w:rPr>
              <w:t>display</w:t>
            </w:r>
            <w:r w:rsidR="004C760B" w:rsidRPr="002D71DF">
              <w:rPr>
                <w:rFonts w:eastAsia="Arial"/>
                <w:szCs w:val="22"/>
              </w:rPr>
              <w:t xml:space="preserve"> </w:t>
            </w:r>
            <w:r w:rsidRPr="002D71DF">
              <w:rPr>
                <w:rFonts w:eastAsia="Arial"/>
                <w:szCs w:val="22"/>
              </w:rPr>
              <w:t>and</w:t>
            </w:r>
            <w:r w:rsidR="004C760B" w:rsidRPr="002D71DF">
              <w:rPr>
                <w:rFonts w:eastAsia="Arial"/>
                <w:szCs w:val="22"/>
              </w:rPr>
              <w:t xml:space="preserve"> </w:t>
            </w:r>
            <w:r w:rsidRPr="002D71DF">
              <w:rPr>
                <w:rFonts w:eastAsia="Arial"/>
                <w:szCs w:val="22"/>
              </w:rPr>
              <w:t>add</w:t>
            </w:r>
            <w:r w:rsidR="004C760B" w:rsidRPr="002D71DF">
              <w:rPr>
                <w:rFonts w:eastAsia="Arial"/>
                <w:szCs w:val="22"/>
              </w:rPr>
              <w:t xml:space="preserve"> </w:t>
            </w:r>
            <w:r w:rsidRPr="002D71DF">
              <w:rPr>
                <w:rFonts w:eastAsia="Arial"/>
                <w:szCs w:val="22"/>
              </w:rPr>
              <w:t>it</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their</w:t>
            </w:r>
            <w:r w:rsidR="004C760B" w:rsidRPr="002D71DF">
              <w:rPr>
                <w:rFonts w:eastAsia="Arial"/>
                <w:szCs w:val="22"/>
              </w:rPr>
              <w:t xml:space="preserve"> </w:t>
            </w:r>
            <w:r w:rsidRPr="002D71DF">
              <w:rPr>
                <w:rFonts w:eastAsia="Arial"/>
                <w:szCs w:val="22"/>
              </w:rPr>
              <w:t>‘playwright’s</w:t>
            </w:r>
            <w:r w:rsidR="004C760B" w:rsidRPr="002D71DF">
              <w:rPr>
                <w:rFonts w:eastAsia="Arial"/>
                <w:szCs w:val="22"/>
              </w:rPr>
              <w:t xml:space="preserve"> </w:t>
            </w:r>
            <w:r w:rsidRPr="002D71DF">
              <w:rPr>
                <w:rFonts w:eastAsia="Arial"/>
                <w:szCs w:val="22"/>
              </w:rPr>
              <w:t>journal’</w:t>
            </w:r>
            <w:r w:rsidR="004C760B" w:rsidRPr="002D71DF">
              <w:rPr>
                <w:rFonts w:eastAsia="Arial"/>
                <w:szCs w:val="22"/>
              </w:rPr>
              <w:t xml:space="preserve"> </w:t>
            </w:r>
            <w:r w:rsidRPr="002D71DF">
              <w:rPr>
                <w:rFonts w:eastAsia="Arial"/>
                <w:szCs w:val="22"/>
              </w:rPr>
              <w:t>on</w:t>
            </w:r>
            <w:r w:rsidR="004C760B" w:rsidRPr="002D71DF">
              <w:rPr>
                <w:rFonts w:eastAsia="Arial"/>
                <w:szCs w:val="22"/>
              </w:rPr>
              <w:t xml:space="preserve"> </w:t>
            </w:r>
            <w:r w:rsidRPr="002D71DF">
              <w:rPr>
                <w:rFonts w:eastAsia="Arial"/>
                <w:szCs w:val="22"/>
              </w:rPr>
              <w:t>slide</w:t>
            </w:r>
            <w:r w:rsidR="004C760B" w:rsidRPr="002D71DF">
              <w:rPr>
                <w:rFonts w:eastAsia="Arial"/>
                <w:szCs w:val="22"/>
              </w:rPr>
              <w:t xml:space="preserve"> </w:t>
            </w:r>
            <w:r w:rsidRPr="002D71DF">
              <w:rPr>
                <w:rFonts w:eastAsia="Arial"/>
                <w:b/>
                <w:bCs/>
                <w:szCs w:val="22"/>
              </w:rPr>
              <w:t>PJ</w:t>
            </w:r>
            <w:r w:rsidR="005167CE" w:rsidRPr="002D71DF">
              <w:rPr>
                <w:rFonts w:eastAsia="Arial"/>
                <w:b/>
                <w:bCs/>
                <w:szCs w:val="22"/>
              </w:rPr>
              <w:t>3</w:t>
            </w:r>
            <w:r w:rsidRPr="002D71DF">
              <w:rPr>
                <w:rFonts w:eastAsia="Arial"/>
                <w:b/>
                <w:bCs/>
                <w:szCs w:val="22"/>
              </w:rPr>
              <w:t>.</w:t>
            </w:r>
          </w:p>
          <w:p w14:paraId="7A2A130B" w14:textId="5B829FA7" w:rsidR="006D0F1C" w:rsidRPr="002D71DF" w:rsidRDefault="006D0F1C" w:rsidP="006D0F1C">
            <w:r w:rsidRPr="002D71DF">
              <w:rPr>
                <w:b/>
                <w:bCs/>
              </w:rPr>
              <w:t>Activity</w:t>
            </w:r>
            <w:r w:rsidR="004C760B" w:rsidRPr="002D71DF">
              <w:rPr>
                <w:b/>
                <w:bCs/>
              </w:rPr>
              <w:t xml:space="preserve"> </w:t>
            </w:r>
            <w:r w:rsidRPr="002D71DF">
              <w:rPr>
                <w:b/>
                <w:bCs/>
              </w:rPr>
              <w:t>2.7</w:t>
            </w:r>
            <w:r w:rsidR="004C760B" w:rsidRPr="002D71DF">
              <w:rPr>
                <w:b/>
                <w:bCs/>
              </w:rPr>
              <w:t xml:space="preserve"> </w:t>
            </w:r>
            <w:r w:rsidRPr="002D71DF">
              <w:rPr>
                <w:b/>
                <w:bCs/>
              </w:rPr>
              <w:t>–</w:t>
            </w:r>
            <w:r w:rsidR="004C760B" w:rsidRPr="002D71DF">
              <w:rPr>
                <w:b/>
                <w:bCs/>
              </w:rPr>
              <w:t xml:space="preserve"> </w:t>
            </w:r>
            <w:r w:rsidRPr="002D71DF">
              <w:rPr>
                <w:b/>
                <w:bCs/>
              </w:rPr>
              <w:t>writing</w:t>
            </w:r>
            <w:r w:rsidR="004C760B" w:rsidRPr="002D71DF">
              <w:rPr>
                <w:b/>
                <w:bCs/>
              </w:rPr>
              <w:t xml:space="preserve"> </w:t>
            </w:r>
            <w:r w:rsidRPr="002D71DF">
              <w:rPr>
                <w:b/>
                <w:bCs/>
              </w:rPr>
              <w:t>prompt</w:t>
            </w:r>
            <w:r w:rsidR="000E7423">
              <w:rPr>
                <w:b/>
                <w:bCs/>
              </w:rPr>
              <w:t xml:space="preserve"> –</w:t>
            </w:r>
            <w:r w:rsidR="004C760B" w:rsidRPr="002D71DF">
              <w:rPr>
                <w:b/>
                <w:bCs/>
              </w:rPr>
              <w:t xml:space="preserve"> </w:t>
            </w:r>
            <w:r w:rsidRPr="002D71DF">
              <w:rPr>
                <w:b/>
                <w:bCs/>
                <w:i/>
                <w:iCs/>
              </w:rPr>
              <w:t>Laila</w:t>
            </w:r>
            <w:r w:rsidR="004C760B" w:rsidRPr="002D71DF">
              <w:rPr>
                <w:b/>
                <w:bCs/>
                <w:i/>
                <w:iCs/>
              </w:rPr>
              <w:t xml:space="preserve"> </w:t>
            </w:r>
            <w:r w:rsidRPr="002D71DF">
              <w:rPr>
                <w:b/>
                <w:bCs/>
                <w:i/>
                <w:iCs/>
              </w:rPr>
              <w:t>is</w:t>
            </w:r>
            <w:r w:rsidR="004C760B" w:rsidRPr="002D71DF">
              <w:rPr>
                <w:b/>
                <w:bCs/>
                <w:i/>
                <w:iCs/>
              </w:rPr>
              <w:t xml:space="preserve"> </w:t>
            </w:r>
            <w:r w:rsidRPr="002D71DF">
              <w:rPr>
                <w:b/>
                <w:bCs/>
                <w:i/>
                <w:iCs/>
              </w:rPr>
              <w:t>Missing</w:t>
            </w:r>
          </w:p>
          <w:p w14:paraId="3B298F4C" w14:textId="170EB7B6" w:rsidR="006D0F1C" w:rsidRPr="002D71DF" w:rsidRDefault="006D0F1C" w:rsidP="006D0F1C">
            <w:r w:rsidRPr="002D71DF">
              <w:t>Ask</w:t>
            </w:r>
            <w:r w:rsidR="004C760B" w:rsidRPr="002D71DF">
              <w:t xml:space="preserve"> </w:t>
            </w:r>
            <w:r w:rsidRPr="002D71DF">
              <w:t>student</w:t>
            </w:r>
            <w:r w:rsidR="004C760B" w:rsidRPr="002D71DF">
              <w:t xml:space="preserve"> </w:t>
            </w:r>
            <w:r w:rsidRPr="002D71DF">
              <w:t>to</w:t>
            </w:r>
            <w:r w:rsidR="004C760B" w:rsidRPr="002D71DF">
              <w:t xml:space="preserve"> </w:t>
            </w:r>
            <w:r w:rsidRPr="002D71DF">
              <w:t>form</w:t>
            </w:r>
            <w:r w:rsidR="004C760B" w:rsidRPr="002D71DF">
              <w:t xml:space="preserve"> </w:t>
            </w:r>
            <w:r w:rsidRPr="002D71DF">
              <w:t>a</w:t>
            </w:r>
            <w:r w:rsidR="004C760B" w:rsidRPr="002D71DF">
              <w:t xml:space="preserve"> </w:t>
            </w:r>
            <w:r w:rsidRPr="002D71DF">
              <w:t>circle</w:t>
            </w:r>
            <w:r w:rsidR="004C760B" w:rsidRPr="002D71DF">
              <w:t xml:space="preserve"> </w:t>
            </w:r>
            <w:r w:rsidRPr="002D71DF">
              <w:t>and</w:t>
            </w:r>
            <w:r w:rsidR="004C760B" w:rsidRPr="002D71DF">
              <w:t xml:space="preserve"> </w:t>
            </w:r>
            <w:r w:rsidRPr="002D71DF">
              <w:t>think</w:t>
            </w:r>
            <w:r w:rsidR="004C760B" w:rsidRPr="002D71DF">
              <w:t xml:space="preserve"> </w:t>
            </w:r>
            <w:r w:rsidRPr="002D71DF">
              <w:t>about</w:t>
            </w:r>
            <w:r w:rsidR="004C760B" w:rsidRPr="002D71DF">
              <w:t xml:space="preserve"> </w:t>
            </w:r>
            <w:r w:rsidRPr="002D71DF">
              <w:t>a</w:t>
            </w:r>
            <w:r w:rsidR="004C760B" w:rsidRPr="002D71DF">
              <w:t xml:space="preserve"> </w:t>
            </w:r>
            <w:r w:rsidRPr="002D71DF">
              <w:t>moment</w:t>
            </w:r>
            <w:r w:rsidR="004C760B" w:rsidRPr="002D71DF">
              <w:t xml:space="preserve"> </w:t>
            </w:r>
            <w:r w:rsidRPr="002D71DF">
              <w:t>from</w:t>
            </w:r>
            <w:r w:rsidR="004C760B" w:rsidRPr="002D71DF">
              <w:t xml:space="preserve"> </w:t>
            </w:r>
            <w:r w:rsidRPr="002D71DF">
              <w:t>their</w:t>
            </w:r>
            <w:r w:rsidR="004C760B" w:rsidRPr="002D71DF">
              <w:t xml:space="preserve"> </w:t>
            </w:r>
            <w:r w:rsidRPr="002D71DF">
              <w:t>own</w:t>
            </w:r>
            <w:r w:rsidR="004C760B" w:rsidRPr="002D71DF">
              <w:t xml:space="preserve"> </w:t>
            </w:r>
            <w:r w:rsidRPr="002D71DF">
              <w:t>school</w:t>
            </w:r>
            <w:r w:rsidR="004C760B" w:rsidRPr="002D71DF">
              <w:t xml:space="preserve"> </w:t>
            </w:r>
            <w:r w:rsidRPr="002D71DF">
              <w:t>experience</w:t>
            </w:r>
            <w:r w:rsidR="004C760B" w:rsidRPr="002D71DF">
              <w:t xml:space="preserve"> </w:t>
            </w:r>
            <w:r w:rsidRPr="002D71DF">
              <w:t>(that</w:t>
            </w:r>
            <w:r w:rsidR="004C760B" w:rsidRPr="002D71DF">
              <w:t xml:space="preserve"> </w:t>
            </w:r>
            <w:r w:rsidRPr="002D71DF">
              <w:t>they</w:t>
            </w:r>
            <w:r w:rsidR="004C760B" w:rsidRPr="002D71DF">
              <w:t xml:space="preserve"> </w:t>
            </w:r>
            <w:r w:rsidRPr="002D71DF">
              <w:t>feel</w:t>
            </w:r>
            <w:r w:rsidR="004C760B" w:rsidRPr="002D71DF">
              <w:t xml:space="preserve"> </w:t>
            </w:r>
            <w:r w:rsidRPr="002D71DF">
              <w:t>safe</w:t>
            </w:r>
            <w:r w:rsidR="004C760B" w:rsidRPr="002D71DF">
              <w:t xml:space="preserve"> </w:t>
            </w:r>
            <w:r w:rsidRPr="002D71DF">
              <w:t>sharing)</w:t>
            </w:r>
            <w:r w:rsidR="004C760B" w:rsidRPr="002D71DF">
              <w:t xml:space="preserve"> </w:t>
            </w:r>
            <w:r w:rsidRPr="002D71DF">
              <w:t>where</w:t>
            </w:r>
            <w:r w:rsidR="004C760B" w:rsidRPr="002D71DF">
              <w:t xml:space="preserve"> </w:t>
            </w:r>
            <w:r w:rsidRPr="002D71DF">
              <w:t>their</w:t>
            </w:r>
            <w:r w:rsidR="004C760B" w:rsidRPr="002D71DF">
              <w:t xml:space="preserve"> </w:t>
            </w:r>
            <w:r w:rsidRPr="002D71DF">
              <w:t>perspectives,</w:t>
            </w:r>
            <w:r w:rsidR="004C760B" w:rsidRPr="002D71DF">
              <w:t xml:space="preserve"> </w:t>
            </w:r>
            <w:r w:rsidRPr="002D71DF">
              <w:t>values</w:t>
            </w:r>
            <w:r w:rsidR="004C760B" w:rsidRPr="002D71DF">
              <w:t xml:space="preserve"> </w:t>
            </w:r>
            <w:r w:rsidRPr="002D71DF">
              <w:t>or</w:t>
            </w:r>
            <w:r w:rsidR="004C760B" w:rsidRPr="002D71DF">
              <w:t xml:space="preserve"> </w:t>
            </w:r>
            <w:r w:rsidRPr="002D71DF">
              <w:t>identities</w:t>
            </w:r>
            <w:r w:rsidR="004C760B" w:rsidRPr="002D71DF">
              <w:t xml:space="preserve"> </w:t>
            </w:r>
            <w:r w:rsidRPr="002D71DF">
              <w:t>were</w:t>
            </w:r>
            <w:r w:rsidR="004C760B" w:rsidRPr="002D71DF">
              <w:t xml:space="preserve"> </w:t>
            </w:r>
            <w:r w:rsidRPr="002D71DF">
              <w:t>challenged.</w:t>
            </w:r>
            <w:r w:rsidR="004C760B" w:rsidRPr="002D71DF">
              <w:t xml:space="preserve"> </w:t>
            </w:r>
            <w:r w:rsidRPr="002D71DF">
              <w:t>Encourage</w:t>
            </w:r>
            <w:r w:rsidR="004C760B" w:rsidRPr="002D71DF">
              <w:t xml:space="preserve"> </w:t>
            </w:r>
            <w:r w:rsidRPr="002D71DF">
              <w:t>them</w:t>
            </w:r>
            <w:r w:rsidR="004C760B" w:rsidRPr="002D71DF">
              <w:t xml:space="preserve"> </w:t>
            </w:r>
            <w:r w:rsidRPr="002D71DF">
              <w:t>to</w:t>
            </w:r>
            <w:r w:rsidR="004C760B" w:rsidRPr="002D71DF">
              <w:t xml:space="preserve"> </w:t>
            </w:r>
            <w:r w:rsidRPr="002D71DF">
              <w:t>consider</w:t>
            </w:r>
            <w:r w:rsidR="004C760B" w:rsidRPr="002D71DF">
              <w:t xml:space="preserve"> </w:t>
            </w:r>
            <w:r w:rsidRPr="002D71DF">
              <w:t>what</w:t>
            </w:r>
            <w:r w:rsidR="004C760B" w:rsidRPr="002D71DF">
              <w:t xml:space="preserve"> </w:t>
            </w:r>
            <w:r w:rsidRPr="002D71DF">
              <w:t>mattered</w:t>
            </w:r>
            <w:r w:rsidR="004C760B" w:rsidRPr="002D71DF">
              <w:t xml:space="preserve"> </w:t>
            </w:r>
            <w:r w:rsidRPr="002D71DF">
              <w:t>to</w:t>
            </w:r>
            <w:r w:rsidR="004C760B" w:rsidRPr="002D71DF">
              <w:t xml:space="preserve"> </w:t>
            </w:r>
            <w:r w:rsidRPr="002D71DF">
              <w:t>them</w:t>
            </w:r>
            <w:r w:rsidR="004C760B" w:rsidRPr="002D71DF">
              <w:t xml:space="preserve"> </w:t>
            </w:r>
            <w:r w:rsidRPr="002D71DF">
              <w:t>in</w:t>
            </w:r>
            <w:r w:rsidR="004C760B" w:rsidRPr="002D71DF">
              <w:t xml:space="preserve"> </w:t>
            </w:r>
            <w:r w:rsidRPr="002D71DF">
              <w:t>that</w:t>
            </w:r>
            <w:r w:rsidR="004C760B" w:rsidRPr="002D71DF">
              <w:t xml:space="preserve"> </w:t>
            </w:r>
            <w:r w:rsidRPr="002D71DF">
              <w:t>moment</w:t>
            </w:r>
            <w:r w:rsidR="004C760B" w:rsidRPr="002D71DF">
              <w:t xml:space="preserve"> </w:t>
            </w:r>
            <w:r w:rsidRPr="002D71DF">
              <w:t>such</w:t>
            </w:r>
            <w:r w:rsidR="004C760B" w:rsidRPr="002D71DF">
              <w:t xml:space="preserve"> </w:t>
            </w:r>
            <w:r w:rsidRPr="002D71DF">
              <w:t>a</w:t>
            </w:r>
            <w:r w:rsidR="007E4B4F">
              <w:t>s a</w:t>
            </w:r>
            <w:r w:rsidR="004C760B" w:rsidRPr="002D71DF">
              <w:t xml:space="preserve"> </w:t>
            </w:r>
            <w:r w:rsidRPr="002D71DF">
              <w:t>misunderstanding,</w:t>
            </w:r>
            <w:r w:rsidR="004C760B" w:rsidRPr="002D71DF">
              <w:t xml:space="preserve"> </w:t>
            </w:r>
            <w:r w:rsidRPr="002D71DF">
              <w:t>a</w:t>
            </w:r>
            <w:r w:rsidR="004C760B" w:rsidRPr="002D71DF">
              <w:t xml:space="preserve"> </w:t>
            </w:r>
            <w:r w:rsidRPr="002D71DF">
              <w:t>goal</w:t>
            </w:r>
            <w:r w:rsidR="004C760B" w:rsidRPr="002D71DF">
              <w:t xml:space="preserve"> </w:t>
            </w:r>
            <w:r w:rsidRPr="002D71DF">
              <w:t>they</w:t>
            </w:r>
            <w:r w:rsidR="004C760B" w:rsidRPr="002D71DF">
              <w:t xml:space="preserve"> </w:t>
            </w:r>
            <w:r w:rsidRPr="002D71DF">
              <w:t>cared</w:t>
            </w:r>
            <w:r w:rsidR="004C760B" w:rsidRPr="002D71DF">
              <w:t xml:space="preserve"> </w:t>
            </w:r>
            <w:r w:rsidRPr="002D71DF">
              <w:t>about</w:t>
            </w:r>
            <w:r w:rsidR="004C760B" w:rsidRPr="002D71DF">
              <w:t xml:space="preserve"> </w:t>
            </w:r>
            <w:r w:rsidRPr="002D71DF">
              <w:t>or</w:t>
            </w:r>
            <w:r w:rsidR="004C760B" w:rsidRPr="002D71DF">
              <w:t xml:space="preserve"> </w:t>
            </w:r>
            <w:r w:rsidRPr="002D71DF">
              <w:t>a</w:t>
            </w:r>
            <w:r w:rsidR="004C760B" w:rsidRPr="002D71DF">
              <w:t xml:space="preserve"> </w:t>
            </w:r>
            <w:r w:rsidRPr="002D71DF">
              <w:t>personal</w:t>
            </w:r>
            <w:r w:rsidR="004C760B" w:rsidRPr="002D71DF">
              <w:t xml:space="preserve"> </w:t>
            </w:r>
            <w:r w:rsidRPr="002D71DF">
              <w:t>value</w:t>
            </w:r>
            <w:r w:rsidR="004C760B" w:rsidRPr="002D71DF">
              <w:t xml:space="preserve"> </w:t>
            </w:r>
            <w:r w:rsidRPr="002D71DF">
              <w:t>they</w:t>
            </w:r>
            <w:r w:rsidR="004C760B" w:rsidRPr="002D71DF">
              <w:t xml:space="preserve"> </w:t>
            </w:r>
            <w:r w:rsidRPr="002D71DF">
              <w:t>were</w:t>
            </w:r>
            <w:r w:rsidR="004C760B" w:rsidRPr="002D71DF">
              <w:t xml:space="preserve"> </w:t>
            </w:r>
            <w:r w:rsidRPr="002D71DF">
              <w:t>trying</w:t>
            </w:r>
            <w:r w:rsidR="004C760B" w:rsidRPr="002D71DF">
              <w:t xml:space="preserve"> </w:t>
            </w:r>
            <w:r w:rsidRPr="002D71DF">
              <w:t>to</w:t>
            </w:r>
            <w:r w:rsidR="004C760B" w:rsidRPr="002D71DF">
              <w:t xml:space="preserve"> </w:t>
            </w:r>
            <w:r w:rsidRPr="002D71DF">
              <w:t>uphold.</w:t>
            </w:r>
            <w:r w:rsidR="004C760B" w:rsidRPr="002D71DF">
              <w:t xml:space="preserve"> </w:t>
            </w:r>
            <w:r w:rsidRPr="002D71DF">
              <w:t>Give</w:t>
            </w:r>
            <w:r w:rsidR="004C760B" w:rsidRPr="002D71DF">
              <w:t xml:space="preserve"> </w:t>
            </w:r>
            <w:r w:rsidRPr="002D71DF">
              <w:t>students</w:t>
            </w:r>
            <w:r w:rsidR="004C760B" w:rsidRPr="002D71DF">
              <w:t xml:space="preserve"> </w:t>
            </w:r>
            <w:r w:rsidRPr="002D71DF">
              <w:t>a</w:t>
            </w:r>
            <w:r w:rsidR="004C760B" w:rsidRPr="002D71DF">
              <w:t xml:space="preserve"> </w:t>
            </w:r>
            <w:r w:rsidRPr="002D71DF">
              <w:t>minute</w:t>
            </w:r>
            <w:r w:rsidR="004C760B" w:rsidRPr="002D71DF">
              <w:t xml:space="preserve"> </w:t>
            </w:r>
            <w:r w:rsidRPr="002D71DF">
              <w:t>to</w:t>
            </w:r>
            <w:r w:rsidR="004C760B" w:rsidRPr="002D71DF">
              <w:t xml:space="preserve"> </w:t>
            </w:r>
            <w:r w:rsidRPr="002D71DF">
              <w:t>form</w:t>
            </w:r>
            <w:r w:rsidR="004C760B" w:rsidRPr="002D71DF">
              <w:t xml:space="preserve"> </w:t>
            </w:r>
            <w:r w:rsidRPr="002D71DF">
              <w:t>a</w:t>
            </w:r>
            <w:r w:rsidR="004C760B" w:rsidRPr="002D71DF">
              <w:t xml:space="preserve"> </w:t>
            </w:r>
            <w:r w:rsidRPr="002D71DF">
              <w:t>clear</w:t>
            </w:r>
            <w:r w:rsidR="004C760B" w:rsidRPr="002D71DF">
              <w:t xml:space="preserve"> </w:t>
            </w:r>
            <w:r w:rsidRPr="002D71DF">
              <w:t>idea</w:t>
            </w:r>
            <w:r w:rsidR="004C760B" w:rsidRPr="002D71DF">
              <w:t xml:space="preserve"> </w:t>
            </w:r>
            <w:r w:rsidRPr="002D71DF">
              <w:t>before</w:t>
            </w:r>
            <w:r w:rsidR="004C760B" w:rsidRPr="002D71DF">
              <w:t xml:space="preserve"> </w:t>
            </w:r>
            <w:r w:rsidRPr="002D71DF">
              <w:t>beginning</w:t>
            </w:r>
            <w:r w:rsidR="004C760B" w:rsidRPr="002D71DF">
              <w:t xml:space="preserve"> </w:t>
            </w:r>
            <w:r w:rsidRPr="002D71DF">
              <w:t>a</w:t>
            </w:r>
            <w:r w:rsidR="004C760B" w:rsidRPr="002D71DF">
              <w:t xml:space="preserve"> </w:t>
            </w:r>
            <w:r w:rsidRPr="002D71DF">
              <w:t>whirlpool</w:t>
            </w:r>
            <w:r w:rsidR="004C760B" w:rsidRPr="002D71DF">
              <w:t xml:space="preserve"> </w:t>
            </w:r>
            <w:r w:rsidRPr="002D71DF">
              <w:t>share-around.</w:t>
            </w:r>
            <w:r w:rsidR="004C760B" w:rsidRPr="002D71DF">
              <w:t xml:space="preserve"> </w:t>
            </w:r>
            <w:r w:rsidRPr="002D71DF">
              <w:t>Each</w:t>
            </w:r>
            <w:r w:rsidR="004C760B" w:rsidRPr="002D71DF">
              <w:t xml:space="preserve"> </w:t>
            </w:r>
            <w:r w:rsidRPr="002D71DF">
              <w:t>student</w:t>
            </w:r>
            <w:r w:rsidR="004C760B" w:rsidRPr="002D71DF">
              <w:t xml:space="preserve"> </w:t>
            </w:r>
            <w:r w:rsidRPr="002D71DF">
              <w:t>offers</w:t>
            </w:r>
            <w:r w:rsidR="004C760B" w:rsidRPr="002D71DF">
              <w:t xml:space="preserve"> </w:t>
            </w:r>
            <w:r w:rsidRPr="002D71DF">
              <w:t>a</w:t>
            </w:r>
            <w:r w:rsidR="004C760B" w:rsidRPr="002D71DF">
              <w:t xml:space="preserve"> </w:t>
            </w:r>
            <w:r w:rsidRPr="002D71DF">
              <w:t>single</w:t>
            </w:r>
            <w:r w:rsidR="004C760B" w:rsidRPr="002D71DF">
              <w:t xml:space="preserve"> </w:t>
            </w:r>
            <w:r w:rsidRPr="002D71DF">
              <w:t>sentence</w:t>
            </w:r>
            <w:r w:rsidR="004C760B" w:rsidRPr="002D71DF">
              <w:t xml:space="preserve"> </w:t>
            </w:r>
            <w:r w:rsidRPr="002D71DF">
              <w:t>capturing</w:t>
            </w:r>
            <w:r w:rsidR="004C760B" w:rsidRPr="002D71DF">
              <w:t xml:space="preserve"> </w:t>
            </w:r>
            <w:r w:rsidRPr="002D71DF">
              <w:t>the</w:t>
            </w:r>
            <w:r w:rsidR="004C760B" w:rsidRPr="002D71DF">
              <w:t xml:space="preserve"> </w:t>
            </w:r>
            <w:r w:rsidRPr="002D71DF">
              <w:t>moment</w:t>
            </w:r>
            <w:r w:rsidR="004C760B" w:rsidRPr="002D71DF">
              <w:t xml:space="preserve"> </w:t>
            </w:r>
            <w:r w:rsidRPr="002D71DF">
              <w:t>or</w:t>
            </w:r>
            <w:r w:rsidR="004C760B" w:rsidRPr="002D71DF">
              <w:t xml:space="preserve"> </w:t>
            </w:r>
            <w:r w:rsidRPr="002D71DF">
              <w:t>feeling</w:t>
            </w:r>
            <w:r w:rsidR="004C760B" w:rsidRPr="002D71DF">
              <w:t xml:space="preserve"> </w:t>
            </w:r>
            <w:r w:rsidRPr="002D71DF">
              <w:t>they</w:t>
            </w:r>
            <w:r w:rsidR="004C760B" w:rsidRPr="002D71DF">
              <w:t xml:space="preserve"> </w:t>
            </w:r>
            <w:r w:rsidRPr="002D71DF">
              <w:t>are</w:t>
            </w:r>
            <w:r w:rsidR="004C760B" w:rsidRPr="002D71DF">
              <w:t xml:space="preserve"> </w:t>
            </w:r>
            <w:r w:rsidRPr="002D71DF">
              <w:t>drawing</w:t>
            </w:r>
            <w:r w:rsidR="004C760B" w:rsidRPr="002D71DF">
              <w:t xml:space="preserve"> </w:t>
            </w:r>
            <w:r w:rsidRPr="002D71DF">
              <w:t>from,</w:t>
            </w:r>
            <w:r w:rsidR="004C760B" w:rsidRPr="002D71DF">
              <w:t xml:space="preserve"> </w:t>
            </w:r>
            <w:r w:rsidRPr="002D71DF">
              <w:t>and</w:t>
            </w:r>
            <w:r w:rsidR="004C760B" w:rsidRPr="002D71DF">
              <w:t xml:space="preserve"> </w:t>
            </w:r>
            <w:r w:rsidRPr="002D71DF">
              <w:t>the</w:t>
            </w:r>
            <w:r w:rsidR="004C760B" w:rsidRPr="002D71DF">
              <w:t xml:space="preserve"> </w:t>
            </w:r>
            <w:r w:rsidRPr="002D71DF">
              <w:t>next</w:t>
            </w:r>
            <w:r w:rsidR="004C760B" w:rsidRPr="002D71DF">
              <w:t xml:space="preserve"> </w:t>
            </w:r>
            <w:r w:rsidRPr="002D71DF">
              <w:t>person</w:t>
            </w:r>
            <w:r w:rsidR="004C760B" w:rsidRPr="002D71DF">
              <w:t xml:space="preserve"> </w:t>
            </w:r>
            <w:r w:rsidRPr="002D71DF">
              <w:t>immediately</w:t>
            </w:r>
            <w:r w:rsidR="004C760B" w:rsidRPr="002D71DF">
              <w:t xml:space="preserve"> </w:t>
            </w:r>
            <w:r w:rsidRPr="002D71DF">
              <w:t>follows,</w:t>
            </w:r>
            <w:r w:rsidR="004C760B" w:rsidRPr="002D71DF">
              <w:t xml:space="preserve"> </w:t>
            </w:r>
            <w:r w:rsidRPr="002D71DF">
              <w:t>creating</w:t>
            </w:r>
            <w:r w:rsidR="004C760B" w:rsidRPr="002D71DF">
              <w:t xml:space="preserve"> </w:t>
            </w:r>
            <w:r w:rsidRPr="002D71DF">
              <w:t>a</w:t>
            </w:r>
            <w:r w:rsidR="004C760B" w:rsidRPr="002D71DF">
              <w:t xml:space="preserve"> </w:t>
            </w:r>
            <w:r w:rsidRPr="002D71DF">
              <w:t>flowing</w:t>
            </w:r>
            <w:r w:rsidR="004C760B" w:rsidRPr="002D71DF">
              <w:t xml:space="preserve"> </w:t>
            </w:r>
            <w:r w:rsidRPr="002D71DF">
              <w:t>whirlpool</w:t>
            </w:r>
            <w:r w:rsidR="004C760B" w:rsidRPr="002D71DF">
              <w:t xml:space="preserve"> </w:t>
            </w:r>
            <w:r w:rsidRPr="002D71DF">
              <w:t>of</w:t>
            </w:r>
            <w:r w:rsidR="004C760B" w:rsidRPr="002D71DF">
              <w:t xml:space="preserve"> </w:t>
            </w:r>
            <w:r w:rsidRPr="002D71DF">
              <w:t>perspectives</w:t>
            </w:r>
            <w:r w:rsidR="004C760B" w:rsidRPr="002D71DF">
              <w:t xml:space="preserve"> </w:t>
            </w:r>
            <w:r w:rsidRPr="002D71DF">
              <w:t>around</w:t>
            </w:r>
            <w:r w:rsidR="004C760B" w:rsidRPr="002D71DF">
              <w:t xml:space="preserve"> </w:t>
            </w:r>
            <w:r w:rsidRPr="002D71DF">
              <w:t>the</w:t>
            </w:r>
            <w:r w:rsidR="004C760B" w:rsidRPr="002D71DF">
              <w:t xml:space="preserve"> </w:t>
            </w:r>
            <w:r w:rsidRPr="002D71DF">
              <w:t>circle.</w:t>
            </w:r>
          </w:p>
          <w:p w14:paraId="446B2BA7" w14:textId="4A4B05D1" w:rsidR="006D0F1C" w:rsidRPr="002D71DF" w:rsidRDefault="006D0F1C" w:rsidP="00471F14">
            <w:r w:rsidRPr="002D71DF">
              <w:rPr>
                <w:rStyle w:val="Strong"/>
              </w:rPr>
              <w:t>Documentation</w:t>
            </w:r>
            <w:r w:rsidR="004C760B" w:rsidRPr="002D71DF">
              <w:rPr>
                <w:rStyle w:val="Strong"/>
              </w:rPr>
              <w:t xml:space="preserve"> </w:t>
            </w:r>
            <w:r w:rsidRPr="002D71DF">
              <w:rPr>
                <w:rStyle w:val="Strong"/>
              </w:rPr>
              <w:t>prompt:</w:t>
            </w:r>
            <w:r w:rsidR="004C760B" w:rsidRPr="002D71DF">
              <w:t xml:space="preserve"> </w:t>
            </w:r>
            <w:r w:rsidR="00471F14" w:rsidRPr="002D71DF">
              <w:t>d</w:t>
            </w:r>
            <w:r w:rsidRPr="002D71DF">
              <w:t>isplay</w:t>
            </w:r>
            <w:r w:rsidR="004C760B" w:rsidRPr="002D71DF">
              <w:t xml:space="preserve"> </w:t>
            </w:r>
            <w:r w:rsidRPr="002D71DF">
              <w:rPr>
                <w:rStyle w:val="Strong"/>
              </w:rPr>
              <w:t>slide</w:t>
            </w:r>
            <w:r w:rsidR="004C760B" w:rsidRPr="002D71DF">
              <w:rPr>
                <w:rStyle w:val="Strong"/>
              </w:rPr>
              <w:t xml:space="preserve"> </w:t>
            </w:r>
            <w:r w:rsidRPr="002D71DF">
              <w:rPr>
                <w:rStyle w:val="Strong"/>
              </w:rPr>
              <w:t>PJ</w:t>
            </w:r>
            <w:r w:rsidR="007D062B" w:rsidRPr="002D71DF">
              <w:rPr>
                <w:rStyle w:val="Strong"/>
              </w:rPr>
              <w:t>4</w:t>
            </w:r>
            <w:r w:rsidR="004C760B" w:rsidRPr="002D71DF">
              <w:t xml:space="preserve"> </w:t>
            </w:r>
            <w:r w:rsidRPr="002D71DF">
              <w:t>and,</w:t>
            </w:r>
            <w:r w:rsidR="004C760B" w:rsidRPr="002D71DF">
              <w:t xml:space="preserve"> </w:t>
            </w:r>
            <w:r w:rsidRPr="002D71DF">
              <w:t>using</w:t>
            </w:r>
            <w:r w:rsidR="004C760B" w:rsidRPr="002D71DF">
              <w:t xml:space="preserve"> </w:t>
            </w:r>
            <w:r w:rsidRPr="002D71DF">
              <w:t>the</w:t>
            </w:r>
            <w:r w:rsidR="004C760B" w:rsidRPr="002D71DF">
              <w:t xml:space="preserve"> </w:t>
            </w:r>
            <w:r w:rsidRPr="002D71DF">
              <w:t>ideas</w:t>
            </w:r>
            <w:r w:rsidR="004C760B" w:rsidRPr="002D71DF">
              <w:t xml:space="preserve"> </w:t>
            </w:r>
            <w:r w:rsidRPr="002D71DF">
              <w:t>they</w:t>
            </w:r>
            <w:r w:rsidR="004C760B" w:rsidRPr="002D71DF">
              <w:t xml:space="preserve"> </w:t>
            </w:r>
            <w:r w:rsidRPr="002D71DF">
              <w:t>shared,</w:t>
            </w:r>
            <w:r w:rsidR="004C760B" w:rsidRPr="002D71DF">
              <w:t xml:space="preserve"> </w:t>
            </w:r>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write</w:t>
            </w:r>
            <w:r w:rsidR="004C760B" w:rsidRPr="002D71DF">
              <w:t xml:space="preserve"> </w:t>
            </w:r>
            <w:r w:rsidR="00252C82" w:rsidRPr="002D71DF">
              <w:t>the</w:t>
            </w:r>
            <w:r w:rsidR="004C760B" w:rsidRPr="002D71DF">
              <w:t xml:space="preserve"> </w:t>
            </w:r>
            <w:r w:rsidR="00252C82" w:rsidRPr="002D71DF">
              <w:t>opening</w:t>
            </w:r>
            <w:r w:rsidR="004C760B" w:rsidRPr="002D71DF">
              <w:t xml:space="preserve"> </w:t>
            </w:r>
            <w:r w:rsidR="00252C82" w:rsidRPr="002D71DF">
              <w:t>of</w:t>
            </w:r>
            <w:r w:rsidR="004C760B" w:rsidRPr="002D71DF">
              <w:t xml:space="preserve"> </w:t>
            </w:r>
            <w:r w:rsidR="00252C82" w:rsidRPr="002D71DF">
              <w:t>a</w:t>
            </w:r>
            <w:r w:rsidR="004C760B" w:rsidRPr="002D71DF">
              <w:t xml:space="preserve"> </w:t>
            </w:r>
            <w:r w:rsidRPr="002D71DF">
              <w:t>monologue</w:t>
            </w:r>
            <w:r w:rsidR="004C760B" w:rsidRPr="002D71DF">
              <w:t xml:space="preserve"> </w:t>
            </w:r>
            <w:r w:rsidRPr="002D71DF">
              <w:t>or</w:t>
            </w:r>
            <w:r w:rsidR="004C760B" w:rsidRPr="002D71DF">
              <w:t xml:space="preserve"> </w:t>
            </w:r>
            <w:r w:rsidR="0043288A" w:rsidRPr="002D71DF">
              <w:t>the</w:t>
            </w:r>
            <w:r w:rsidR="004C760B" w:rsidRPr="002D71DF">
              <w:t xml:space="preserve"> </w:t>
            </w:r>
            <w:r w:rsidR="0043288A" w:rsidRPr="002D71DF">
              <w:t>first</w:t>
            </w:r>
            <w:r w:rsidR="004C760B" w:rsidRPr="002D71DF">
              <w:t xml:space="preserve"> </w:t>
            </w:r>
            <w:r w:rsidR="0043288A" w:rsidRPr="002D71DF">
              <w:t>few</w:t>
            </w:r>
            <w:r w:rsidR="004C760B" w:rsidRPr="002D71DF">
              <w:t xml:space="preserve"> </w:t>
            </w:r>
            <w:r w:rsidR="0043288A" w:rsidRPr="002D71DF">
              <w:t>lines</w:t>
            </w:r>
            <w:r w:rsidR="004C760B" w:rsidRPr="002D71DF">
              <w:t xml:space="preserve"> </w:t>
            </w:r>
            <w:r w:rsidR="00252C82" w:rsidRPr="002D71DF">
              <w:t>of</w:t>
            </w:r>
            <w:r w:rsidR="004C760B" w:rsidRPr="002D71DF">
              <w:t xml:space="preserve"> </w:t>
            </w:r>
            <w:r w:rsidR="00252C82" w:rsidRPr="002D71DF">
              <w:t>a</w:t>
            </w:r>
            <w:r w:rsidR="004C760B" w:rsidRPr="002D71DF">
              <w:t xml:space="preserve"> </w:t>
            </w:r>
            <w:r w:rsidR="00252C82" w:rsidRPr="002D71DF">
              <w:t>short</w:t>
            </w:r>
            <w:r w:rsidR="004C760B" w:rsidRPr="002D71DF">
              <w:t xml:space="preserve"> </w:t>
            </w:r>
            <w:r w:rsidRPr="002D71DF">
              <w:t>scene</w:t>
            </w:r>
            <w:r w:rsidR="004C760B" w:rsidRPr="002D71DF">
              <w:t xml:space="preserve"> </w:t>
            </w:r>
            <w:r w:rsidRPr="002D71DF">
              <w:t>inspired</w:t>
            </w:r>
            <w:r w:rsidR="004C760B" w:rsidRPr="002D71DF">
              <w:t xml:space="preserve"> </w:t>
            </w:r>
            <w:r w:rsidRPr="002D71DF">
              <w:t>by</w:t>
            </w:r>
            <w:r w:rsidR="004C760B" w:rsidRPr="002D71DF">
              <w:t xml:space="preserve"> </w:t>
            </w:r>
            <w:r w:rsidRPr="002D71DF">
              <w:t>their</w:t>
            </w:r>
            <w:r w:rsidR="004C760B" w:rsidRPr="002D71DF">
              <w:t xml:space="preserve"> </w:t>
            </w:r>
            <w:r w:rsidRPr="002D71DF">
              <w:t>own</w:t>
            </w:r>
            <w:r w:rsidR="004C760B" w:rsidRPr="002D71DF">
              <w:t xml:space="preserve"> </w:t>
            </w:r>
            <w:r w:rsidRPr="002D71DF">
              <w:t>values,</w:t>
            </w:r>
            <w:r w:rsidR="004C760B" w:rsidRPr="002D71DF">
              <w:t xml:space="preserve"> </w:t>
            </w:r>
            <w:r w:rsidRPr="002D71DF">
              <w:t>experiences</w:t>
            </w:r>
            <w:r w:rsidR="004C760B" w:rsidRPr="002D71DF">
              <w:t xml:space="preserve"> </w:t>
            </w:r>
            <w:r w:rsidRPr="002D71DF">
              <w:t>and</w:t>
            </w:r>
            <w:r w:rsidR="004C760B" w:rsidRPr="002D71DF">
              <w:t xml:space="preserve"> </w:t>
            </w:r>
            <w:r w:rsidRPr="002D71DF">
              <w:t>perspective.</w:t>
            </w:r>
            <w:r w:rsidR="004C760B" w:rsidRPr="002D71DF">
              <w:t xml:space="preserve"> </w:t>
            </w:r>
            <w:r w:rsidRPr="002D71DF">
              <w:t>Their</w:t>
            </w:r>
            <w:r w:rsidR="004C760B" w:rsidRPr="002D71DF">
              <w:t xml:space="preserve"> </w:t>
            </w:r>
            <w:r w:rsidRPr="002D71DF">
              <w:t>writing</w:t>
            </w:r>
            <w:r w:rsidR="004C760B" w:rsidRPr="002D71DF">
              <w:t xml:space="preserve"> </w:t>
            </w:r>
            <w:r w:rsidRPr="002D71DF">
              <w:t>should</w:t>
            </w:r>
            <w:r w:rsidR="004C760B" w:rsidRPr="002D71DF">
              <w:t xml:space="preserve"> </w:t>
            </w:r>
            <w:r w:rsidRPr="002D71DF">
              <w:t>explore</w:t>
            </w:r>
            <w:r w:rsidR="004C760B" w:rsidRPr="002D71DF">
              <w:t xml:space="preserve"> </w:t>
            </w:r>
            <w:r w:rsidRPr="002D71DF">
              <w:t>what</w:t>
            </w:r>
            <w:r w:rsidR="004C760B" w:rsidRPr="002D71DF">
              <w:t xml:space="preserve"> </w:t>
            </w:r>
            <w:r w:rsidRPr="002D71DF">
              <w:t>is</w:t>
            </w:r>
            <w:r w:rsidR="004C760B" w:rsidRPr="002D71DF">
              <w:t xml:space="preserve"> </w:t>
            </w:r>
            <w:r w:rsidRPr="002D71DF">
              <w:t>at</w:t>
            </w:r>
            <w:r w:rsidR="004C760B" w:rsidRPr="002D71DF">
              <w:t xml:space="preserve"> </w:t>
            </w:r>
            <w:r w:rsidRPr="002D71DF">
              <w:t>stake</w:t>
            </w:r>
            <w:r w:rsidR="004C760B" w:rsidRPr="002D71DF">
              <w:t xml:space="preserve"> </w:t>
            </w:r>
            <w:r w:rsidRPr="002D71DF">
              <w:t>for</w:t>
            </w:r>
            <w:r w:rsidR="004C760B" w:rsidRPr="002D71DF">
              <w:t xml:space="preserve"> </w:t>
            </w:r>
            <w:r w:rsidRPr="002D71DF">
              <w:t>the</w:t>
            </w:r>
            <w:r w:rsidR="004C760B" w:rsidRPr="002D71DF">
              <w:t xml:space="preserve"> </w:t>
            </w:r>
            <w:r w:rsidRPr="002D71DF">
              <w:t>character</w:t>
            </w:r>
            <w:r w:rsidR="00A405B5">
              <w:t>(</w:t>
            </w:r>
            <w:r w:rsidRPr="002D71DF">
              <w:t>s</w:t>
            </w:r>
            <w:r w:rsidR="00A405B5">
              <w:t>)</w:t>
            </w:r>
            <w:r w:rsidR="004C760B" w:rsidRPr="002D71DF">
              <w:t xml:space="preserve"> </w:t>
            </w:r>
            <w:r w:rsidRPr="002D71DF">
              <w:t>they</w:t>
            </w:r>
            <w:r w:rsidR="004C760B" w:rsidRPr="002D71DF">
              <w:t xml:space="preserve"> </w:t>
            </w:r>
            <w:r w:rsidRPr="002D71DF">
              <w:t>create,</w:t>
            </w:r>
            <w:r w:rsidR="004C760B" w:rsidRPr="002D71DF">
              <w:t xml:space="preserve"> </w:t>
            </w:r>
            <w:r w:rsidRPr="002D71DF">
              <w:t>whether</w:t>
            </w:r>
            <w:r w:rsidR="004C760B" w:rsidRPr="002D71DF">
              <w:t xml:space="preserve"> </w:t>
            </w:r>
            <w:r w:rsidRPr="002D71DF">
              <w:t>emotionally,</w:t>
            </w:r>
            <w:r w:rsidR="004C760B" w:rsidRPr="002D71DF">
              <w:t xml:space="preserve"> </w:t>
            </w:r>
            <w:r w:rsidRPr="002D71DF">
              <w:t>socially</w:t>
            </w:r>
            <w:r w:rsidR="004C760B" w:rsidRPr="002D71DF">
              <w:t xml:space="preserve"> </w:t>
            </w:r>
            <w:r w:rsidRPr="002D71DF">
              <w:t>or</w:t>
            </w:r>
            <w:r w:rsidR="004C760B" w:rsidRPr="002D71DF">
              <w:t xml:space="preserve"> </w:t>
            </w:r>
            <w:r w:rsidRPr="002D71DF">
              <w:t>personally,</w:t>
            </w:r>
            <w:r w:rsidR="004C760B" w:rsidRPr="002D71DF">
              <w:t xml:space="preserve"> </w:t>
            </w:r>
            <w:r w:rsidRPr="002D71DF">
              <w:t>and</w:t>
            </w:r>
            <w:r w:rsidR="004C760B" w:rsidRPr="002D71DF">
              <w:t xml:space="preserve"> </w:t>
            </w:r>
            <w:r w:rsidRPr="002D71DF">
              <w:t>should</w:t>
            </w:r>
            <w:r w:rsidR="004C760B" w:rsidRPr="002D71DF">
              <w:t xml:space="preserve"> </w:t>
            </w:r>
            <w:r w:rsidRPr="002D71DF">
              <w:t>include</w:t>
            </w:r>
            <w:r w:rsidR="004C760B" w:rsidRPr="002D71DF">
              <w:t xml:space="preserve"> </w:t>
            </w:r>
            <w:r w:rsidRPr="002D71DF">
              <w:t>thoughtful</w:t>
            </w:r>
            <w:r w:rsidR="004C760B" w:rsidRPr="002D71DF">
              <w:t xml:space="preserve"> </w:t>
            </w:r>
            <w:r w:rsidRPr="002D71DF">
              <w:t>use</w:t>
            </w:r>
            <w:r w:rsidR="004C760B" w:rsidRPr="002D71DF">
              <w:t xml:space="preserve"> </w:t>
            </w:r>
            <w:r w:rsidRPr="002D71DF">
              <w:t>of</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to</w:t>
            </w:r>
            <w:r w:rsidR="004C760B" w:rsidRPr="002D71DF">
              <w:t xml:space="preserve"> </w:t>
            </w:r>
            <w:r w:rsidRPr="002D71DF">
              <w:t>reflect</w:t>
            </w:r>
            <w:r w:rsidR="004C760B" w:rsidRPr="002D71DF">
              <w:t xml:space="preserve"> </w:t>
            </w:r>
            <w:r w:rsidRPr="002D71DF">
              <w:t>tone,</w:t>
            </w:r>
            <w:r w:rsidR="004C760B" w:rsidRPr="002D71DF">
              <w:t xml:space="preserve"> </w:t>
            </w:r>
            <w:r w:rsidRPr="002D71DF">
              <w:t>intention</w:t>
            </w:r>
            <w:r w:rsidR="004C760B" w:rsidRPr="002D71DF">
              <w:t xml:space="preserve"> </w:t>
            </w:r>
            <w:r w:rsidRPr="002D71DF">
              <w:t>and</w:t>
            </w:r>
            <w:r w:rsidR="004C760B" w:rsidRPr="002D71DF">
              <w:t xml:space="preserve"> </w:t>
            </w:r>
            <w:r w:rsidRPr="002D71DF">
              <w:t>dramatic</w:t>
            </w:r>
            <w:r w:rsidR="004C760B" w:rsidRPr="002D71DF">
              <w:t xml:space="preserve"> </w:t>
            </w:r>
            <w:r w:rsidRPr="002D71DF">
              <w:t>meaning.</w:t>
            </w:r>
            <w:r w:rsidR="004C760B" w:rsidRPr="002D71DF">
              <w:t xml:space="preserve"> </w:t>
            </w:r>
            <w:r w:rsidRPr="002D71DF">
              <w:t>The</w:t>
            </w:r>
            <w:r w:rsidR="004C760B" w:rsidRPr="002D71DF">
              <w:t xml:space="preserve"> </w:t>
            </w:r>
            <w:r w:rsidRPr="002D71DF">
              <w:t>aim</w:t>
            </w:r>
            <w:r w:rsidR="004C760B" w:rsidRPr="002D71DF">
              <w:t xml:space="preserve"> </w:t>
            </w:r>
            <w:r w:rsidRPr="002D71DF">
              <w:t>is</w:t>
            </w:r>
            <w:r w:rsidR="004C760B" w:rsidRPr="002D71DF">
              <w:t xml:space="preserve"> </w:t>
            </w:r>
            <w:r w:rsidRPr="002D71DF">
              <w:t>for</w:t>
            </w:r>
            <w:r w:rsidR="004C760B" w:rsidRPr="002D71DF">
              <w:t xml:space="preserve"> </w:t>
            </w:r>
            <w:r w:rsidRPr="002D71DF">
              <w:t>students</w:t>
            </w:r>
            <w:r w:rsidR="004C760B" w:rsidRPr="002D71DF">
              <w:t xml:space="preserve"> </w:t>
            </w:r>
            <w:r w:rsidRPr="002D71DF">
              <w:t>to</w:t>
            </w:r>
            <w:r w:rsidR="004C760B" w:rsidRPr="002D71DF">
              <w:t xml:space="preserve"> </w:t>
            </w:r>
            <w:r w:rsidRPr="002D71DF">
              <w:t>craft</w:t>
            </w:r>
            <w:r w:rsidR="004C760B" w:rsidRPr="002D71DF">
              <w:t xml:space="preserve"> </w:t>
            </w:r>
            <w:r w:rsidRPr="002D71DF">
              <w:t>a</w:t>
            </w:r>
            <w:r w:rsidR="004C760B" w:rsidRPr="002D71DF">
              <w:t xml:space="preserve"> </w:t>
            </w:r>
            <w:r w:rsidRPr="002D71DF">
              <w:t>moment</w:t>
            </w:r>
            <w:r w:rsidR="004C760B" w:rsidRPr="002D71DF">
              <w:t xml:space="preserve"> </w:t>
            </w:r>
            <w:r w:rsidRPr="002D71DF">
              <w:t>that</w:t>
            </w:r>
            <w:r w:rsidR="004C760B" w:rsidRPr="002D71DF">
              <w:t xml:space="preserve"> </w:t>
            </w:r>
            <w:r w:rsidRPr="002D71DF">
              <w:t>feels</w:t>
            </w:r>
            <w:r w:rsidR="004C760B" w:rsidRPr="002D71DF">
              <w:t xml:space="preserve"> </w:t>
            </w:r>
            <w:r w:rsidRPr="002D71DF">
              <w:t>authentic</w:t>
            </w:r>
            <w:r w:rsidR="004C760B" w:rsidRPr="002D71DF">
              <w:t xml:space="preserve"> </w:t>
            </w:r>
            <w:r w:rsidRPr="002D71DF">
              <w:t>to</w:t>
            </w:r>
            <w:r w:rsidR="004C760B" w:rsidRPr="002D71DF">
              <w:t xml:space="preserve"> </w:t>
            </w:r>
            <w:r w:rsidRPr="002D71DF">
              <w:t>their</w:t>
            </w:r>
            <w:r w:rsidR="004C760B" w:rsidRPr="002D71DF">
              <w:t xml:space="preserve"> </w:t>
            </w:r>
            <w:r w:rsidRPr="002D71DF">
              <w:t>lived</w:t>
            </w:r>
            <w:r w:rsidR="004C760B" w:rsidRPr="002D71DF">
              <w:t xml:space="preserve"> </w:t>
            </w:r>
            <w:r w:rsidRPr="002D71DF">
              <w:t>experience</w:t>
            </w:r>
            <w:r w:rsidR="004C760B" w:rsidRPr="002D71DF">
              <w:t xml:space="preserve"> </w:t>
            </w:r>
            <w:r w:rsidRPr="002D71DF">
              <w:t>and</w:t>
            </w:r>
            <w:r w:rsidR="004C760B" w:rsidRPr="002D71DF">
              <w:t xml:space="preserve"> </w:t>
            </w:r>
            <w:r w:rsidRPr="002D71DF">
              <w:t>is</w:t>
            </w:r>
            <w:r w:rsidR="004C760B" w:rsidRPr="002D71DF">
              <w:t xml:space="preserve"> </w:t>
            </w:r>
            <w:r w:rsidRPr="002D71DF">
              <w:t>expressed</w:t>
            </w:r>
            <w:r w:rsidR="004C760B" w:rsidRPr="002D71DF">
              <w:t xml:space="preserve"> </w:t>
            </w:r>
            <w:r w:rsidRPr="002D71DF">
              <w:t>through</w:t>
            </w:r>
            <w:r w:rsidR="004C760B" w:rsidRPr="002D71DF">
              <w:t xml:space="preserve"> </w:t>
            </w:r>
            <w:r w:rsidRPr="002D71DF">
              <w:t>original</w:t>
            </w:r>
            <w:r w:rsidR="004C760B" w:rsidRPr="002D71DF">
              <w:t xml:space="preserve"> </w:t>
            </w:r>
            <w:r w:rsidRPr="002D71DF">
              <w:t>dramatic</w:t>
            </w:r>
            <w:r w:rsidR="004C760B" w:rsidRPr="002D71DF">
              <w:t xml:space="preserve"> </w:t>
            </w:r>
            <w:r w:rsidRPr="002D71DF">
              <w:t>storytelling.</w:t>
            </w:r>
            <w:r w:rsidR="004C760B" w:rsidRPr="002D71DF">
              <w:t xml:space="preserve"> </w:t>
            </w:r>
            <w:r w:rsidRPr="002D71DF">
              <w:t>See</w:t>
            </w:r>
            <w:r w:rsidR="004C760B" w:rsidRPr="002D71DF">
              <w:t xml:space="preserve"> </w:t>
            </w:r>
            <w:hyperlink w:anchor="_Appendix_3:_–" w:history="1">
              <w:r w:rsidRPr="002D71DF">
                <w:rPr>
                  <w:rStyle w:val="Hyperlink"/>
                </w:rPr>
                <w:t>Appendix</w:t>
              </w:r>
              <w:r w:rsidR="004C760B" w:rsidRPr="002D71DF">
                <w:rPr>
                  <w:rStyle w:val="Hyperlink"/>
                </w:rPr>
                <w:t xml:space="preserve"> </w:t>
              </w:r>
              <w:r w:rsidR="00114651" w:rsidRPr="002D71DF">
                <w:rPr>
                  <w:rStyle w:val="Hyperlink"/>
                </w:rPr>
                <w:t>3</w:t>
              </w:r>
            </w:hyperlink>
            <w:r w:rsidR="004C760B" w:rsidRPr="002D71DF">
              <w:t xml:space="preserve"> </w:t>
            </w:r>
            <w:r w:rsidRPr="002D71DF">
              <w:t>for</w:t>
            </w:r>
            <w:r w:rsidR="004C760B" w:rsidRPr="002D71DF">
              <w:t xml:space="preserve"> </w:t>
            </w:r>
            <w:r w:rsidRPr="002D71DF">
              <w:t>writing</w:t>
            </w:r>
            <w:r w:rsidR="004C760B" w:rsidRPr="002D71DF">
              <w:t xml:space="preserve"> </w:t>
            </w:r>
            <w:r w:rsidRPr="002D71DF">
              <w:t>prompt</w:t>
            </w:r>
            <w:r w:rsidR="004C760B" w:rsidRPr="002D71DF">
              <w:t xml:space="preserve"> </w:t>
            </w:r>
            <w:r w:rsidRPr="002D71DF">
              <w:t>suggestions</w:t>
            </w:r>
            <w:r w:rsidR="004C760B" w:rsidRPr="002D71DF">
              <w:t xml:space="preserve"> </w:t>
            </w:r>
            <w:r w:rsidRPr="002D71DF">
              <w:t>if</w:t>
            </w:r>
            <w:r w:rsidR="004C760B" w:rsidRPr="002D71DF">
              <w:t xml:space="preserve"> </w:t>
            </w:r>
            <w:r w:rsidRPr="002D71DF">
              <w:t>needed.</w:t>
            </w:r>
          </w:p>
          <w:p w14:paraId="5E7685B9" w14:textId="11890FCC" w:rsidR="006D0F1C" w:rsidRPr="002D71DF" w:rsidRDefault="006D0F1C" w:rsidP="006D0F1C">
            <w:pPr>
              <w:rPr>
                <w:rFonts w:eastAsia="Arial"/>
                <w:b/>
                <w:bCs/>
              </w:rPr>
            </w:pPr>
            <w:r w:rsidRPr="002D71DF">
              <w:rPr>
                <w:b/>
                <w:bCs/>
              </w:rPr>
              <w:lastRenderedPageBreak/>
              <w:t>Activity</w:t>
            </w:r>
            <w:r w:rsidR="004C760B" w:rsidRPr="002D71DF">
              <w:rPr>
                <w:b/>
                <w:bCs/>
              </w:rPr>
              <w:t xml:space="preserve"> </w:t>
            </w:r>
            <w:r w:rsidRPr="002D71DF">
              <w:rPr>
                <w:b/>
                <w:bCs/>
              </w:rPr>
              <w:t>2.8</w:t>
            </w:r>
            <w:r w:rsidR="004C760B" w:rsidRPr="002D71DF">
              <w:rPr>
                <w:b/>
                <w:bCs/>
              </w:rPr>
              <w:t xml:space="preserve"> </w:t>
            </w:r>
            <w:r w:rsidRPr="002D71DF">
              <w:rPr>
                <w:b/>
                <w:bCs/>
              </w:rPr>
              <w:t>–</w:t>
            </w:r>
            <w:r w:rsidR="004C760B" w:rsidRPr="002D71DF">
              <w:rPr>
                <w:b/>
                <w:bCs/>
              </w:rPr>
              <w:t xml:space="preserve"> </w:t>
            </w:r>
            <w:r w:rsidRPr="002D71DF">
              <w:rPr>
                <w:b/>
                <w:bCs/>
              </w:rPr>
              <w:t>performer</w:t>
            </w:r>
            <w:r w:rsidR="00A405B5">
              <w:rPr>
                <w:rFonts w:eastAsia="Arial"/>
                <w:b/>
                <w:bCs/>
              </w:rPr>
              <w:t xml:space="preserve"> –</w:t>
            </w:r>
            <w:r w:rsidR="004C760B" w:rsidRPr="002D71DF">
              <w:rPr>
                <w:rFonts w:eastAsia="Arial"/>
                <w:b/>
                <w:bCs/>
              </w:rPr>
              <w:t xml:space="preserve"> </w:t>
            </w:r>
            <w:r w:rsidRPr="002D71DF">
              <w:rPr>
                <w:rFonts w:eastAsia="Arial"/>
                <w:b/>
                <w:bCs/>
              </w:rPr>
              <w:t>shaping</w:t>
            </w:r>
            <w:r w:rsidR="004C760B" w:rsidRPr="002D71DF">
              <w:rPr>
                <w:rFonts w:eastAsia="Arial"/>
                <w:b/>
                <w:bCs/>
              </w:rPr>
              <w:t xml:space="preserve"> </w:t>
            </w:r>
            <w:r w:rsidRPr="002D71DF">
              <w:rPr>
                <w:rFonts w:eastAsia="Arial"/>
                <w:b/>
                <w:bCs/>
              </w:rPr>
              <w:t>characters</w:t>
            </w:r>
          </w:p>
          <w:p w14:paraId="03F5052B" w14:textId="3E70D794" w:rsidR="006D0F1C" w:rsidRPr="002D71DF" w:rsidRDefault="006D0F1C" w:rsidP="006D0F1C">
            <w:r w:rsidRPr="002D71DF">
              <w:t>Explain</w:t>
            </w:r>
            <w:r w:rsidR="004C760B" w:rsidRPr="002D71DF">
              <w:t xml:space="preserve"> </w:t>
            </w:r>
            <w:r w:rsidRPr="002D71DF">
              <w:t>to</w:t>
            </w:r>
            <w:r w:rsidR="004C760B" w:rsidRPr="002D71DF">
              <w:t xml:space="preserve"> </w:t>
            </w:r>
            <w:r w:rsidRPr="002D71DF">
              <w:t>students</w:t>
            </w:r>
            <w:r w:rsidR="004C760B" w:rsidRPr="002D71DF">
              <w:t xml:space="preserve"> </w:t>
            </w:r>
            <w:r w:rsidRPr="002D71DF">
              <w:t>that</w:t>
            </w:r>
            <w:r w:rsidR="004C760B" w:rsidRPr="002D71DF">
              <w:t xml:space="preserve"> </w:t>
            </w:r>
            <w:r w:rsidRPr="002D71DF">
              <w:t>in</w:t>
            </w:r>
            <w:r w:rsidR="004C760B" w:rsidRPr="002D71DF">
              <w:t xml:space="preserve"> </w:t>
            </w:r>
            <w:r w:rsidRPr="002D71DF">
              <w:t>this</w:t>
            </w:r>
            <w:r w:rsidR="004C760B" w:rsidRPr="002D71DF">
              <w:t xml:space="preserve"> </w:t>
            </w:r>
            <w:r w:rsidRPr="002D71DF">
              <w:t>activity</w:t>
            </w:r>
            <w:r w:rsidR="004C760B" w:rsidRPr="002D71DF">
              <w:t xml:space="preserve"> </w:t>
            </w:r>
            <w:r w:rsidRPr="002D71DF">
              <w:t>they</w:t>
            </w:r>
            <w:r w:rsidR="004C760B" w:rsidRPr="002D71DF">
              <w:t xml:space="preserve"> </w:t>
            </w:r>
            <w:r w:rsidRPr="002D71DF">
              <w:t>will</w:t>
            </w:r>
            <w:r w:rsidR="004C760B" w:rsidRPr="002D71DF">
              <w:t xml:space="preserve"> </w:t>
            </w:r>
            <w:r w:rsidRPr="002D71DF">
              <w:t>be</w:t>
            </w:r>
            <w:r w:rsidR="004C760B" w:rsidRPr="002D71DF">
              <w:t xml:space="preserve"> </w:t>
            </w:r>
            <w:r w:rsidRPr="002D71DF">
              <w:t>exploring</w:t>
            </w:r>
            <w:r w:rsidR="004C760B" w:rsidRPr="002D71DF">
              <w:t xml:space="preserve"> </w:t>
            </w:r>
            <w:r w:rsidRPr="002D71DF">
              <w:t>the</w:t>
            </w:r>
            <w:r w:rsidR="004C760B" w:rsidRPr="002D71DF">
              <w:t xml:space="preserve"> </w:t>
            </w:r>
            <w:r w:rsidRPr="002D71DF">
              <w:t>script</w:t>
            </w:r>
            <w:r w:rsidR="004C760B" w:rsidRPr="002D71DF">
              <w:t xml:space="preserve"> </w:t>
            </w:r>
            <w:r w:rsidRPr="002D71DF">
              <w:t>as</w:t>
            </w:r>
            <w:r w:rsidR="004C760B" w:rsidRPr="002D71DF">
              <w:t xml:space="preserve"> </w:t>
            </w:r>
            <w:r w:rsidRPr="002D71DF">
              <w:t>performers.</w:t>
            </w:r>
            <w:r w:rsidR="004C760B" w:rsidRPr="002D71DF">
              <w:t xml:space="preserve"> </w:t>
            </w:r>
            <w:r w:rsidRPr="002D71DF">
              <w:t>Students</w:t>
            </w:r>
            <w:r w:rsidR="004C760B" w:rsidRPr="002D71DF">
              <w:t xml:space="preserve"> </w:t>
            </w:r>
            <w:r w:rsidRPr="002D71DF">
              <w:t>read</w:t>
            </w:r>
            <w:r w:rsidR="004C760B" w:rsidRPr="002D71DF">
              <w:t xml:space="preserve"> </w:t>
            </w:r>
            <w:r w:rsidRPr="002D71DF">
              <w:t>the</w:t>
            </w:r>
            <w:r w:rsidR="004C760B" w:rsidRPr="002D71DF">
              <w:t xml:space="preserve"> </w:t>
            </w:r>
            <w:r w:rsidRPr="002D71DF">
              <w:t>character</w:t>
            </w:r>
            <w:r w:rsidR="004C760B" w:rsidRPr="002D71DF">
              <w:t xml:space="preserve"> </w:t>
            </w:r>
            <w:r w:rsidRPr="002D71DF">
              <w:t>descriptions</w:t>
            </w:r>
            <w:r w:rsidR="004C760B" w:rsidRPr="002D71DF">
              <w:t xml:space="preserve"> </w:t>
            </w:r>
            <w:r w:rsidRPr="002D71DF">
              <w:t>for</w:t>
            </w:r>
            <w:r w:rsidR="004C760B" w:rsidRPr="002D71DF">
              <w:t xml:space="preserve"> </w:t>
            </w:r>
            <w:r w:rsidRPr="002D71DF">
              <w:t>Laila</w:t>
            </w:r>
            <w:r w:rsidR="004C760B" w:rsidRPr="002D71DF">
              <w:t xml:space="preserve"> </w:t>
            </w:r>
            <w:r w:rsidRPr="002D71DF">
              <w:t>and</w:t>
            </w:r>
            <w:r w:rsidR="004C760B" w:rsidRPr="002D71DF">
              <w:t xml:space="preserve"> </w:t>
            </w:r>
            <w:r w:rsidRPr="002D71DF">
              <w:t>Misha</w:t>
            </w:r>
            <w:r w:rsidR="004C760B" w:rsidRPr="002D71DF">
              <w:t xml:space="preserve"> </w:t>
            </w:r>
            <w:r w:rsidRPr="002D71DF">
              <w:t>on</w:t>
            </w:r>
            <w:r w:rsidR="004C760B" w:rsidRPr="002D71DF">
              <w:t xml:space="preserve"> </w:t>
            </w:r>
            <w:r w:rsidRPr="002D71DF">
              <w:t>page</w:t>
            </w:r>
            <w:r w:rsidR="004C760B" w:rsidRPr="002D71DF">
              <w:t xml:space="preserve"> </w:t>
            </w:r>
            <w:r w:rsidRPr="002D71DF">
              <w:t>4</w:t>
            </w:r>
            <w:r w:rsidR="004C760B" w:rsidRPr="002D71DF">
              <w:t xml:space="preserve"> </w:t>
            </w:r>
            <w:r w:rsidRPr="002D71DF">
              <w:t>of</w:t>
            </w:r>
            <w:r w:rsidR="004C760B" w:rsidRPr="002D71DF">
              <w:t xml:space="preserve"> </w:t>
            </w:r>
            <w:r w:rsidRPr="002D71DF">
              <w:t>the</w:t>
            </w:r>
            <w:r w:rsidR="004C760B" w:rsidRPr="002D71DF">
              <w:t xml:space="preserve"> </w:t>
            </w:r>
            <w:r w:rsidRPr="002D71DF">
              <w:t>script.</w:t>
            </w:r>
            <w:r w:rsidR="004C760B" w:rsidRPr="002D71DF">
              <w:t xml:space="preserve"> </w:t>
            </w:r>
            <w:r w:rsidRPr="002D71DF">
              <w:t>Discuss</w:t>
            </w:r>
            <w:r w:rsidR="004C760B" w:rsidRPr="002D71DF">
              <w:t xml:space="preserve"> </w:t>
            </w:r>
            <w:r w:rsidRPr="002D71DF">
              <w:t>how</w:t>
            </w:r>
            <w:r w:rsidR="004C760B" w:rsidRPr="002D71DF">
              <w:t xml:space="preserve"> </w:t>
            </w:r>
            <w:r w:rsidRPr="002D71DF">
              <w:t>internal</w:t>
            </w:r>
            <w:r w:rsidR="004C760B" w:rsidRPr="002D71DF">
              <w:t xml:space="preserve"> </w:t>
            </w:r>
            <w:r w:rsidRPr="002D71DF">
              <w:t>contrasting</w:t>
            </w:r>
            <w:r w:rsidR="004C760B" w:rsidRPr="002D71DF">
              <w:t xml:space="preserve"> </w:t>
            </w:r>
            <w:r w:rsidRPr="002D71DF">
              <w:t>objectives</w:t>
            </w:r>
            <w:r w:rsidR="004C760B" w:rsidRPr="002D71DF">
              <w:t xml:space="preserve"> </w:t>
            </w:r>
            <w:r w:rsidRPr="002D71DF">
              <w:t>within</w:t>
            </w:r>
            <w:r w:rsidR="004C760B" w:rsidRPr="002D71DF">
              <w:t xml:space="preserve"> </w:t>
            </w:r>
            <w:r w:rsidRPr="002D71DF">
              <w:t>a</w:t>
            </w:r>
            <w:r w:rsidR="004C760B" w:rsidRPr="002D71DF">
              <w:t xml:space="preserve"> </w:t>
            </w:r>
            <w:r w:rsidRPr="002D71DF">
              <w:t>character,</w:t>
            </w:r>
            <w:r w:rsidR="004C760B" w:rsidRPr="002D71DF">
              <w:t xml:space="preserve"> </w:t>
            </w:r>
            <w:r w:rsidRPr="002D71DF">
              <w:t>and</w:t>
            </w:r>
            <w:r w:rsidR="004C760B" w:rsidRPr="002D71DF">
              <w:t xml:space="preserve"> </w:t>
            </w:r>
            <w:r w:rsidRPr="002D71DF">
              <w:t>objectives</w:t>
            </w:r>
            <w:r w:rsidR="004C760B" w:rsidRPr="002D71DF">
              <w:t xml:space="preserve"> </w:t>
            </w:r>
            <w:r w:rsidRPr="002D71DF">
              <w:t>between</w:t>
            </w:r>
            <w:r w:rsidR="004C760B" w:rsidRPr="002D71DF">
              <w:t xml:space="preserve"> </w:t>
            </w:r>
            <w:r w:rsidRPr="002D71DF">
              <w:t>characters,</w:t>
            </w:r>
            <w:r w:rsidR="004C760B" w:rsidRPr="002D71DF">
              <w:t xml:space="preserve"> </w:t>
            </w:r>
            <w:r w:rsidRPr="002D71DF">
              <w:t>create</w:t>
            </w:r>
            <w:r w:rsidR="004C760B" w:rsidRPr="002D71DF">
              <w:t xml:space="preserve"> </w:t>
            </w:r>
            <w:r w:rsidRPr="002D71DF">
              <w:t>dramatic</w:t>
            </w:r>
            <w:r w:rsidR="004C760B" w:rsidRPr="002D71DF">
              <w:t xml:space="preserve"> </w:t>
            </w:r>
            <w:r w:rsidRPr="002D71DF">
              <w:t>tension.</w:t>
            </w:r>
            <w:r w:rsidR="004C760B" w:rsidRPr="002D71DF">
              <w:t xml:space="preserve"> </w:t>
            </w:r>
            <w:r w:rsidRPr="002D71DF">
              <w:t>Students</w:t>
            </w:r>
            <w:r w:rsidR="004C760B" w:rsidRPr="002D71DF">
              <w:t xml:space="preserve"> </w:t>
            </w:r>
            <w:r w:rsidRPr="002D71DF">
              <w:t>identify</w:t>
            </w:r>
            <w:r w:rsidR="004C760B" w:rsidRPr="002D71DF">
              <w:t xml:space="preserve"> </w:t>
            </w:r>
            <w:r w:rsidRPr="002D71DF">
              <w:t>where</w:t>
            </w:r>
            <w:r w:rsidR="004C760B" w:rsidRPr="002D71DF">
              <w:t xml:space="preserve"> </w:t>
            </w:r>
            <w:r w:rsidRPr="002D71DF">
              <w:t>Bhattacharya</w:t>
            </w:r>
            <w:r w:rsidR="004C760B" w:rsidRPr="002D71DF">
              <w:t xml:space="preserve"> </w:t>
            </w:r>
            <w:r w:rsidRPr="002D71DF">
              <w:t>foreshadows</w:t>
            </w:r>
            <w:r w:rsidR="004C760B" w:rsidRPr="002D71DF">
              <w:t xml:space="preserve"> </w:t>
            </w:r>
            <w:r w:rsidRPr="002D71DF">
              <w:t>Laila’s</w:t>
            </w:r>
            <w:r w:rsidR="004C760B" w:rsidRPr="002D71DF">
              <w:t xml:space="preserve"> </w:t>
            </w:r>
            <w:r w:rsidRPr="002D71DF">
              <w:t>internal</w:t>
            </w:r>
            <w:r w:rsidR="004C760B" w:rsidRPr="002D71DF">
              <w:t xml:space="preserve"> </w:t>
            </w:r>
            <w:r w:rsidRPr="002D71DF">
              <w:t>conflicts</w:t>
            </w:r>
            <w:r w:rsidR="004C760B" w:rsidRPr="002D71DF">
              <w:t xml:space="preserve"> </w:t>
            </w:r>
            <w:r w:rsidRPr="002D71DF">
              <w:t>and</w:t>
            </w:r>
            <w:r w:rsidR="004C760B" w:rsidRPr="002D71DF">
              <w:t xml:space="preserve"> </w:t>
            </w:r>
            <w:r w:rsidRPr="002D71DF">
              <w:t>where</w:t>
            </w:r>
            <w:r w:rsidR="004C760B" w:rsidRPr="002D71DF">
              <w:t xml:space="preserve"> </w:t>
            </w:r>
            <w:r w:rsidRPr="002D71DF">
              <w:t>tension</w:t>
            </w:r>
            <w:r w:rsidR="004C760B" w:rsidRPr="002D71DF">
              <w:t xml:space="preserve"> </w:t>
            </w:r>
            <w:r w:rsidRPr="002D71DF">
              <w:t>may</w:t>
            </w:r>
            <w:r w:rsidR="004C760B" w:rsidRPr="002D71DF">
              <w:t xml:space="preserve"> </w:t>
            </w:r>
            <w:r w:rsidRPr="002D71DF">
              <w:t>arise</w:t>
            </w:r>
            <w:r w:rsidR="004C760B" w:rsidRPr="002D71DF">
              <w:t xml:space="preserve"> </w:t>
            </w:r>
            <w:r w:rsidRPr="002D71DF">
              <w:t>between</w:t>
            </w:r>
            <w:r w:rsidR="004C760B" w:rsidRPr="002D71DF">
              <w:t xml:space="preserve"> </w:t>
            </w:r>
            <w:r w:rsidRPr="002D71DF">
              <w:t>Misha</w:t>
            </w:r>
            <w:r w:rsidR="004C760B" w:rsidRPr="002D71DF">
              <w:t xml:space="preserve"> </w:t>
            </w:r>
            <w:r w:rsidRPr="002D71DF">
              <w:t>and</w:t>
            </w:r>
            <w:r w:rsidR="004C760B" w:rsidRPr="002D71DF">
              <w:t xml:space="preserve"> </w:t>
            </w:r>
            <w:r w:rsidRPr="002D71DF">
              <w:t>Laila.</w:t>
            </w:r>
          </w:p>
          <w:p w14:paraId="69D3F8DE" w14:textId="67EB30D2" w:rsidR="006D0F1C" w:rsidRPr="002D71DF" w:rsidRDefault="006D0F1C" w:rsidP="006D0F1C">
            <w:r w:rsidRPr="002D71DF">
              <w:rPr>
                <w:b/>
                <w:bCs/>
              </w:rPr>
              <w:t>Documentation</w:t>
            </w:r>
            <w:r w:rsidR="004C760B" w:rsidRPr="002D71DF">
              <w:rPr>
                <w:b/>
                <w:bCs/>
              </w:rPr>
              <w:t xml:space="preserve"> </w:t>
            </w:r>
            <w:r w:rsidRPr="002D71DF">
              <w:rPr>
                <w:b/>
                <w:bCs/>
              </w:rPr>
              <w:t>prompt:</w:t>
            </w:r>
            <w:r w:rsidR="004C760B" w:rsidRPr="002D71DF">
              <w:rPr>
                <w:b/>
                <w:bCs/>
              </w:rPr>
              <w:t xml:space="preserve"> </w:t>
            </w:r>
            <w:r w:rsidR="00256447" w:rsidRPr="002D71DF">
              <w:t>s</w:t>
            </w:r>
            <w:r w:rsidRPr="002D71DF">
              <w:t>tudents</w:t>
            </w:r>
            <w:r w:rsidR="004C760B" w:rsidRPr="002D71DF">
              <w:t xml:space="preserve"> </w:t>
            </w:r>
            <w:r w:rsidRPr="002D71DF">
              <w:t>select</w:t>
            </w:r>
            <w:r w:rsidR="004C760B" w:rsidRPr="002D71DF">
              <w:t xml:space="preserve"> </w:t>
            </w:r>
            <w:r w:rsidRPr="002D71DF">
              <w:t>a</w:t>
            </w:r>
            <w:r w:rsidR="004C760B" w:rsidRPr="002D71DF">
              <w:t xml:space="preserve"> </w:t>
            </w:r>
            <w:r w:rsidRPr="002D71DF">
              <w:t>person</w:t>
            </w:r>
            <w:r w:rsidR="004C760B" w:rsidRPr="002D71DF">
              <w:t xml:space="preserve"> </w:t>
            </w:r>
            <w:r w:rsidRPr="002D71DF">
              <w:t>they</w:t>
            </w:r>
            <w:r w:rsidR="004C760B" w:rsidRPr="002D71DF">
              <w:t xml:space="preserve"> </w:t>
            </w:r>
            <w:r w:rsidRPr="002D71DF">
              <w:t>respect</w:t>
            </w:r>
            <w:r w:rsidR="004C760B" w:rsidRPr="002D71DF">
              <w:t xml:space="preserve"> </w:t>
            </w:r>
            <w:r w:rsidRPr="002D71DF">
              <w:t>and</w:t>
            </w:r>
            <w:r w:rsidR="004C760B" w:rsidRPr="002D71DF">
              <w:t xml:space="preserve"> </w:t>
            </w:r>
            <w:r w:rsidRPr="002D71DF">
              <w:t>with</w:t>
            </w:r>
            <w:r w:rsidR="004C760B" w:rsidRPr="002D71DF">
              <w:t xml:space="preserve"> </w:t>
            </w:r>
            <w:r w:rsidRPr="002D71DF">
              <w:t>whom</w:t>
            </w:r>
            <w:r w:rsidR="004C760B" w:rsidRPr="002D71DF">
              <w:t xml:space="preserve"> </w:t>
            </w:r>
            <w:r w:rsidRPr="002D71DF">
              <w:t>they</w:t>
            </w:r>
            <w:r w:rsidR="004C760B" w:rsidRPr="002D71DF">
              <w:t xml:space="preserve"> </w:t>
            </w:r>
            <w:r w:rsidRPr="002D71DF">
              <w:t>have</w:t>
            </w:r>
            <w:r w:rsidR="004C760B" w:rsidRPr="002D71DF">
              <w:t xml:space="preserve"> </w:t>
            </w:r>
            <w:r w:rsidRPr="002D71DF">
              <w:t>a</w:t>
            </w:r>
            <w:r w:rsidR="004C760B" w:rsidRPr="002D71DF">
              <w:t xml:space="preserve"> </w:t>
            </w:r>
            <w:r w:rsidRPr="002D71DF">
              <w:t>genuine</w:t>
            </w:r>
            <w:r w:rsidR="004C760B" w:rsidRPr="002D71DF">
              <w:t xml:space="preserve"> </w:t>
            </w:r>
            <w:r w:rsidRPr="002D71DF">
              <w:t>and</w:t>
            </w:r>
            <w:r w:rsidR="004C760B" w:rsidRPr="002D71DF">
              <w:t xml:space="preserve"> </w:t>
            </w:r>
            <w:r w:rsidRPr="002D71DF">
              <w:t>meaningful</w:t>
            </w:r>
            <w:r w:rsidR="004C760B" w:rsidRPr="002D71DF">
              <w:t xml:space="preserve"> </w:t>
            </w:r>
            <w:r w:rsidRPr="002D71DF">
              <w:t>relationship</w:t>
            </w:r>
            <w:r w:rsidR="004C760B" w:rsidRPr="002D71DF">
              <w:t xml:space="preserve"> </w:t>
            </w:r>
            <w:r w:rsidRPr="002D71DF">
              <w:t>(not</w:t>
            </w:r>
            <w:r w:rsidR="004C760B" w:rsidRPr="002D71DF">
              <w:t xml:space="preserve"> </w:t>
            </w:r>
            <w:r w:rsidRPr="002D71DF">
              <w:t>someone</w:t>
            </w:r>
            <w:r w:rsidR="004C760B" w:rsidRPr="002D71DF">
              <w:t xml:space="preserve"> </w:t>
            </w:r>
            <w:r w:rsidRPr="002D71DF">
              <w:t>from</w:t>
            </w:r>
            <w:r w:rsidR="004C760B" w:rsidRPr="002D71DF">
              <w:t xml:space="preserve"> </w:t>
            </w:r>
            <w:r w:rsidRPr="002D71DF">
              <w:t>the</w:t>
            </w:r>
            <w:r w:rsidR="004C760B" w:rsidRPr="002D71DF">
              <w:t xml:space="preserve"> </w:t>
            </w:r>
            <w:r w:rsidRPr="002D71DF">
              <w:t>same</w:t>
            </w:r>
            <w:r w:rsidR="004C760B" w:rsidRPr="002D71DF">
              <w:t xml:space="preserve"> </w:t>
            </w:r>
            <w:r w:rsidRPr="002D71DF">
              <w:t>school).</w:t>
            </w:r>
            <w:r w:rsidR="004C760B" w:rsidRPr="002D71DF">
              <w:t xml:space="preserve"> </w:t>
            </w:r>
            <w:r w:rsidRPr="002D71DF">
              <w:t>They</w:t>
            </w:r>
            <w:r w:rsidR="004C760B" w:rsidRPr="002D71DF">
              <w:t xml:space="preserve"> </w:t>
            </w:r>
            <w:r w:rsidRPr="002D71DF">
              <w:t>create</w:t>
            </w:r>
            <w:r w:rsidR="004C760B" w:rsidRPr="002D71DF">
              <w:t xml:space="preserve"> </w:t>
            </w:r>
            <w:r w:rsidRPr="002D71DF">
              <w:t>2</w:t>
            </w:r>
            <w:r w:rsidR="004C760B" w:rsidRPr="002D71DF">
              <w:t xml:space="preserve"> </w:t>
            </w:r>
            <w:r w:rsidRPr="002D71DF">
              <w:t>new</w:t>
            </w:r>
            <w:r w:rsidR="004C760B" w:rsidRPr="002D71DF">
              <w:t xml:space="preserve"> </w:t>
            </w:r>
            <w:r w:rsidRPr="002D71DF">
              <w:t>character</w:t>
            </w:r>
            <w:r w:rsidR="004C760B" w:rsidRPr="002D71DF">
              <w:t xml:space="preserve"> </w:t>
            </w:r>
            <w:r w:rsidRPr="002D71DF">
              <w:t>names</w:t>
            </w:r>
            <w:r w:rsidR="004C760B" w:rsidRPr="002D71DF">
              <w:t xml:space="preserve"> </w:t>
            </w:r>
            <w:r w:rsidRPr="002D71DF">
              <w:t>(one</w:t>
            </w:r>
            <w:r w:rsidR="004C760B" w:rsidRPr="002D71DF">
              <w:t xml:space="preserve"> </w:t>
            </w:r>
            <w:r w:rsidRPr="002D71DF">
              <w:t>for</w:t>
            </w:r>
            <w:r w:rsidR="004C760B" w:rsidRPr="002D71DF">
              <w:t xml:space="preserve"> </w:t>
            </w:r>
            <w:r w:rsidRPr="002D71DF">
              <w:t>themselves</w:t>
            </w:r>
            <w:r w:rsidR="004C760B" w:rsidRPr="002D71DF">
              <w:t xml:space="preserve"> </w:t>
            </w:r>
            <w:r w:rsidRPr="002D71DF">
              <w:t>and</w:t>
            </w:r>
            <w:r w:rsidR="004C760B" w:rsidRPr="002D71DF">
              <w:t xml:space="preserve"> </w:t>
            </w:r>
            <w:r w:rsidRPr="002D71DF">
              <w:t>one</w:t>
            </w:r>
            <w:r w:rsidR="004C760B" w:rsidRPr="002D71DF">
              <w:t xml:space="preserve"> </w:t>
            </w:r>
            <w:r w:rsidRPr="002D71DF">
              <w:t>for</w:t>
            </w:r>
            <w:r w:rsidR="004C760B" w:rsidRPr="002D71DF">
              <w:t xml:space="preserve"> </w:t>
            </w:r>
            <w:r w:rsidRPr="002D71DF">
              <w:t>the</w:t>
            </w:r>
            <w:r w:rsidR="004C760B" w:rsidRPr="002D71DF">
              <w:t xml:space="preserve"> </w:t>
            </w:r>
            <w:r w:rsidRPr="002D71DF">
              <w:t>chosen</w:t>
            </w:r>
            <w:r w:rsidR="004C760B" w:rsidRPr="002D71DF">
              <w:t xml:space="preserve"> </w:t>
            </w:r>
            <w:r w:rsidRPr="002D71DF">
              <w:t>person)</w:t>
            </w:r>
            <w:r w:rsidR="004C760B" w:rsidRPr="002D71DF">
              <w:t xml:space="preserve"> </w:t>
            </w:r>
            <w:r w:rsidRPr="002D71DF">
              <w:t>and</w:t>
            </w:r>
            <w:r w:rsidR="004C760B" w:rsidRPr="002D71DF">
              <w:t xml:space="preserve"> </w:t>
            </w:r>
            <w:r w:rsidRPr="002D71DF">
              <w:t>write</w:t>
            </w:r>
            <w:r w:rsidR="004C760B" w:rsidRPr="002D71DF">
              <w:t xml:space="preserve"> </w:t>
            </w:r>
            <w:r w:rsidRPr="002D71DF">
              <w:t>a</w:t>
            </w:r>
            <w:r w:rsidR="004C760B" w:rsidRPr="002D71DF">
              <w:t xml:space="preserve"> </w:t>
            </w:r>
            <w:r w:rsidRPr="002D71DF">
              <w:t>character</w:t>
            </w:r>
            <w:r w:rsidR="004C760B" w:rsidRPr="002D71DF">
              <w:t xml:space="preserve"> </w:t>
            </w:r>
            <w:r w:rsidRPr="002D71DF">
              <w:t>description</w:t>
            </w:r>
            <w:r w:rsidR="004C760B" w:rsidRPr="002D71DF">
              <w:t xml:space="preserve"> </w:t>
            </w:r>
            <w:r w:rsidRPr="002D71DF">
              <w:t>for</w:t>
            </w:r>
            <w:r w:rsidR="004C760B" w:rsidRPr="002D71DF">
              <w:t xml:space="preserve"> </w:t>
            </w:r>
            <w:r w:rsidRPr="002D71DF">
              <w:t>each.</w:t>
            </w:r>
            <w:r w:rsidR="004C760B" w:rsidRPr="002D71DF">
              <w:t xml:space="preserve"> </w:t>
            </w:r>
            <w:r w:rsidRPr="002D71DF">
              <w:t>Each</w:t>
            </w:r>
            <w:r w:rsidR="004C760B" w:rsidRPr="002D71DF">
              <w:t xml:space="preserve"> </w:t>
            </w:r>
            <w:r w:rsidRPr="002D71DF">
              <w:t>description</w:t>
            </w:r>
            <w:r w:rsidR="004C760B" w:rsidRPr="002D71DF">
              <w:t xml:space="preserve"> </w:t>
            </w:r>
            <w:r w:rsidRPr="002D71DF">
              <w:t>should</w:t>
            </w:r>
            <w:r w:rsidR="004C760B" w:rsidRPr="002D71DF">
              <w:t xml:space="preserve"> </w:t>
            </w:r>
            <w:r w:rsidRPr="002D71DF">
              <w:t>outline</w:t>
            </w:r>
            <w:r w:rsidR="004C760B" w:rsidRPr="002D71DF">
              <w:t xml:space="preserve"> </w:t>
            </w:r>
            <w:r w:rsidRPr="002D71DF">
              <w:t>the</w:t>
            </w:r>
            <w:r w:rsidR="004C760B" w:rsidRPr="002D71DF">
              <w:t xml:space="preserve"> </w:t>
            </w:r>
            <w:r w:rsidRPr="002D71DF">
              <w:t>character’s</w:t>
            </w:r>
            <w:r w:rsidR="004C760B" w:rsidRPr="002D71DF">
              <w:t xml:space="preserve"> </w:t>
            </w:r>
            <w:r w:rsidRPr="002D71DF">
              <w:t>strengths</w:t>
            </w:r>
            <w:r w:rsidR="004C760B" w:rsidRPr="002D71DF">
              <w:t xml:space="preserve"> </w:t>
            </w:r>
            <w:r w:rsidRPr="002D71DF">
              <w:t>and</w:t>
            </w:r>
            <w:r w:rsidR="004C760B" w:rsidRPr="002D71DF">
              <w:t xml:space="preserve"> </w:t>
            </w:r>
            <w:r w:rsidRPr="002D71DF">
              <w:t>any</w:t>
            </w:r>
            <w:r w:rsidR="004C760B" w:rsidRPr="002D71DF">
              <w:t xml:space="preserve"> </w:t>
            </w:r>
            <w:r w:rsidRPr="002D71DF">
              <w:t>potential</w:t>
            </w:r>
            <w:r w:rsidR="004C760B" w:rsidRPr="002D71DF">
              <w:t xml:space="preserve"> </w:t>
            </w:r>
            <w:r w:rsidRPr="002D71DF">
              <w:t>internal</w:t>
            </w:r>
            <w:r w:rsidR="004C760B" w:rsidRPr="002D71DF">
              <w:t xml:space="preserve"> </w:t>
            </w:r>
            <w:r w:rsidRPr="002D71DF">
              <w:t>or</w:t>
            </w:r>
            <w:r w:rsidR="004C760B" w:rsidRPr="002D71DF">
              <w:t xml:space="preserve"> </w:t>
            </w:r>
            <w:r w:rsidRPr="002D71DF">
              <w:t>external</w:t>
            </w:r>
            <w:r w:rsidR="004C760B" w:rsidRPr="002D71DF">
              <w:t xml:space="preserve"> </w:t>
            </w:r>
            <w:r w:rsidRPr="002D71DF">
              <w:t>objectives</w:t>
            </w:r>
            <w:r w:rsidR="004C760B" w:rsidRPr="002D71DF">
              <w:t xml:space="preserve"> </w:t>
            </w:r>
            <w:r w:rsidRPr="002D71DF">
              <w:t>which</w:t>
            </w:r>
            <w:r w:rsidR="004C760B" w:rsidRPr="002D71DF">
              <w:t xml:space="preserve"> </w:t>
            </w:r>
            <w:r w:rsidRPr="002D71DF">
              <w:t>may</w:t>
            </w:r>
            <w:r w:rsidR="004C760B" w:rsidRPr="002D71DF">
              <w:t xml:space="preserve"> </w:t>
            </w:r>
            <w:r w:rsidRPr="002D71DF">
              <w:t>create</w:t>
            </w:r>
            <w:r w:rsidR="004C760B" w:rsidRPr="002D71DF">
              <w:t xml:space="preserve"> </w:t>
            </w:r>
            <w:r w:rsidRPr="002D71DF">
              <w:t>tensions</w:t>
            </w:r>
            <w:r w:rsidR="004C760B" w:rsidRPr="002D71DF">
              <w:t xml:space="preserve"> </w:t>
            </w:r>
            <w:r w:rsidRPr="002D71DF">
              <w:t>between</w:t>
            </w:r>
            <w:r w:rsidR="004C760B" w:rsidRPr="002D71DF">
              <w:t xml:space="preserve"> </w:t>
            </w:r>
            <w:r w:rsidRPr="002D71DF">
              <w:t>the</w:t>
            </w:r>
            <w:r w:rsidR="004C760B" w:rsidRPr="002D71DF">
              <w:t xml:space="preserve"> </w:t>
            </w:r>
            <w:r w:rsidRPr="002D71DF">
              <w:t>pair.</w:t>
            </w:r>
            <w:r w:rsidR="004C760B" w:rsidRPr="002D71DF">
              <w:t xml:space="preserve"> </w:t>
            </w:r>
            <w:r w:rsidRPr="002D71DF">
              <w:t>Students</w:t>
            </w:r>
            <w:r w:rsidR="004C760B" w:rsidRPr="002D71DF">
              <w:t xml:space="preserve"> </w:t>
            </w:r>
            <w:r w:rsidRPr="002D71DF">
              <w:t>add</w:t>
            </w:r>
            <w:r w:rsidR="004C760B" w:rsidRPr="002D71DF">
              <w:t xml:space="preserve"> </w:t>
            </w:r>
            <w:r w:rsidRPr="002D71DF">
              <w:t>these</w:t>
            </w:r>
            <w:r w:rsidR="004C760B" w:rsidRPr="002D71DF">
              <w:t xml:space="preserve"> </w:t>
            </w:r>
            <w:r w:rsidRPr="002D71DF">
              <w:t>descriptions</w:t>
            </w:r>
            <w:r w:rsidR="004C760B" w:rsidRPr="002D71DF">
              <w:t xml:space="preserve"> </w:t>
            </w:r>
            <w:r w:rsidRPr="002D71DF">
              <w:t>to</w:t>
            </w:r>
            <w:r w:rsidR="004C760B" w:rsidRPr="002D71DF">
              <w:t xml:space="preserve"> </w:t>
            </w:r>
            <w:r w:rsidRPr="002D71DF">
              <w:rPr>
                <w:b/>
                <w:bCs/>
              </w:rPr>
              <w:t>slide</w:t>
            </w:r>
            <w:r w:rsidR="004C760B" w:rsidRPr="002D71DF">
              <w:rPr>
                <w:b/>
                <w:bCs/>
              </w:rPr>
              <w:t xml:space="preserve"> </w:t>
            </w:r>
            <w:r w:rsidRPr="002D71DF">
              <w:rPr>
                <w:b/>
                <w:bCs/>
              </w:rPr>
              <w:t>PJ</w:t>
            </w:r>
            <w:r w:rsidR="007D062B" w:rsidRPr="002D71DF">
              <w:rPr>
                <w:b/>
                <w:bCs/>
              </w:rPr>
              <w:t>5</w:t>
            </w:r>
            <w:r w:rsidR="004C760B" w:rsidRPr="002D71DF">
              <w:t xml:space="preserve"> </w:t>
            </w:r>
            <w:r w:rsidRPr="002D71DF">
              <w:t>in</w:t>
            </w:r>
            <w:r w:rsidR="004C760B" w:rsidRPr="002D71DF">
              <w:t xml:space="preserve"> </w:t>
            </w:r>
            <w:r w:rsidRPr="002D71DF">
              <w:t>the</w:t>
            </w:r>
            <w:r w:rsidR="004C760B" w:rsidRPr="002D71DF">
              <w:t xml:space="preserve"> </w:t>
            </w:r>
            <w:r w:rsidRPr="002D71DF">
              <w:t>‘playwright’s</w:t>
            </w:r>
            <w:r w:rsidR="004C760B" w:rsidRPr="002D71DF">
              <w:t xml:space="preserve"> </w:t>
            </w:r>
            <w:r w:rsidRPr="002D71DF">
              <w:t>journal’.</w:t>
            </w:r>
          </w:p>
          <w:p w14:paraId="03FF49F9" w14:textId="74E1CF3A" w:rsidR="006D0F1C" w:rsidRPr="002D71DF" w:rsidRDefault="006D0F1C" w:rsidP="006D0F1C">
            <w:pPr>
              <w:pStyle w:val="FeatureBox4"/>
            </w:pPr>
            <w:r w:rsidRPr="002D71DF">
              <w:rPr>
                <w:b/>
                <w:bCs/>
              </w:rPr>
              <w:t>Differentiation:</w:t>
            </w:r>
            <w:r w:rsidR="004C760B" w:rsidRPr="002D71DF">
              <w:t xml:space="preserve"> </w:t>
            </w:r>
            <w:r w:rsidRPr="002D71DF">
              <w:t>Bhattacharya</w:t>
            </w:r>
            <w:r w:rsidR="004C760B" w:rsidRPr="002D71DF">
              <w:t xml:space="preserve"> </w:t>
            </w:r>
            <w:r w:rsidRPr="002D71DF">
              <w:t>references</w:t>
            </w:r>
            <w:r w:rsidR="004C760B" w:rsidRPr="002D71DF">
              <w:t xml:space="preserve"> </w:t>
            </w:r>
            <w:r w:rsidRPr="00D25100">
              <w:t>Nancy</w:t>
            </w:r>
            <w:r w:rsidR="004C760B" w:rsidRPr="00D25100">
              <w:t xml:space="preserve"> </w:t>
            </w:r>
            <w:r w:rsidRPr="00D25100">
              <w:t>Drew</w:t>
            </w:r>
            <w:r w:rsidR="004C760B" w:rsidRPr="002D71DF">
              <w:t xml:space="preserve"> </w:t>
            </w:r>
            <w:r w:rsidRPr="002D71DF">
              <w:t>to</w:t>
            </w:r>
            <w:r w:rsidR="004C760B" w:rsidRPr="002D71DF">
              <w:t xml:space="preserve"> </w:t>
            </w:r>
            <w:r w:rsidRPr="002D71DF">
              <w:t>characterise</w:t>
            </w:r>
            <w:r w:rsidR="004C760B" w:rsidRPr="002D71DF">
              <w:t xml:space="preserve"> </w:t>
            </w:r>
            <w:r w:rsidRPr="002D71DF">
              <w:t>Misha.</w:t>
            </w:r>
            <w:r w:rsidR="004C760B" w:rsidRPr="002D71DF">
              <w:t xml:space="preserve"> </w:t>
            </w:r>
            <w:r w:rsidRPr="002D71DF">
              <w:t>Some</w:t>
            </w:r>
            <w:r w:rsidR="004C760B" w:rsidRPr="002D71DF">
              <w:t xml:space="preserve"> </w:t>
            </w:r>
            <w:r w:rsidRPr="002D71DF">
              <w:t>students</w:t>
            </w:r>
            <w:r w:rsidR="004C760B" w:rsidRPr="002D71DF">
              <w:t xml:space="preserve"> </w:t>
            </w:r>
            <w:r w:rsidRPr="002D71DF">
              <w:t>may</w:t>
            </w:r>
            <w:r w:rsidR="004C760B" w:rsidRPr="002D71DF">
              <w:t xml:space="preserve"> </w:t>
            </w:r>
            <w:r w:rsidRPr="002D71DF">
              <w:t>benefit</w:t>
            </w:r>
            <w:r w:rsidR="004C760B" w:rsidRPr="002D71DF">
              <w:t xml:space="preserve"> </w:t>
            </w:r>
            <w:r w:rsidRPr="002D71DF">
              <w:t>from</w:t>
            </w:r>
            <w:r w:rsidR="004C760B" w:rsidRPr="002D71DF">
              <w:t xml:space="preserve"> </w:t>
            </w:r>
            <w:r w:rsidRPr="002D71DF">
              <w:t>the</w:t>
            </w:r>
            <w:r w:rsidR="004C760B" w:rsidRPr="002D71DF">
              <w:t xml:space="preserve"> </w:t>
            </w:r>
            <w:r w:rsidRPr="002D71DF">
              <w:t>opportunity</w:t>
            </w:r>
            <w:r w:rsidR="004C760B" w:rsidRPr="002D71DF">
              <w:t xml:space="preserve"> </w:t>
            </w:r>
            <w:r w:rsidRPr="002D71DF">
              <w:t>to</w:t>
            </w:r>
            <w:r w:rsidR="004C760B" w:rsidRPr="002D71DF">
              <w:t xml:space="preserve"> </w:t>
            </w:r>
            <w:r w:rsidRPr="002D71DF">
              <w:t>include</w:t>
            </w:r>
            <w:r w:rsidR="004C760B" w:rsidRPr="002D71DF">
              <w:t xml:space="preserve"> </w:t>
            </w:r>
            <w:r w:rsidRPr="002D71DF">
              <w:t>a</w:t>
            </w:r>
            <w:r w:rsidR="004C760B" w:rsidRPr="002D71DF">
              <w:t xml:space="preserve"> </w:t>
            </w:r>
            <w:r w:rsidRPr="002D71DF">
              <w:t>similar</w:t>
            </w:r>
            <w:r w:rsidR="004C760B" w:rsidRPr="002D71DF">
              <w:t xml:space="preserve"> </w:t>
            </w:r>
            <w:r w:rsidRPr="002D71DF">
              <w:t>intertextual</w:t>
            </w:r>
            <w:r w:rsidR="004C760B" w:rsidRPr="002D71DF">
              <w:t xml:space="preserve"> </w:t>
            </w:r>
            <w:r w:rsidRPr="002D71DF">
              <w:t>reference</w:t>
            </w:r>
            <w:r w:rsidR="004C760B" w:rsidRPr="002D71DF">
              <w:t xml:space="preserve"> </w:t>
            </w:r>
            <w:r w:rsidRPr="002D71DF">
              <w:t>to</w:t>
            </w:r>
            <w:r w:rsidR="004C760B" w:rsidRPr="002D71DF">
              <w:t xml:space="preserve"> </w:t>
            </w:r>
            <w:r w:rsidRPr="002D71DF">
              <w:t>a</w:t>
            </w:r>
            <w:r w:rsidR="004C760B" w:rsidRPr="002D71DF">
              <w:t xml:space="preserve"> </w:t>
            </w:r>
            <w:r w:rsidRPr="002D71DF">
              <w:t>well-known</w:t>
            </w:r>
            <w:r w:rsidR="004C760B" w:rsidRPr="002D71DF">
              <w:t xml:space="preserve"> </w:t>
            </w:r>
            <w:r w:rsidRPr="002D71DF">
              <w:t>character</w:t>
            </w:r>
            <w:r w:rsidR="004C760B" w:rsidRPr="002D71DF">
              <w:t xml:space="preserve"> </w:t>
            </w:r>
            <w:r w:rsidRPr="002D71DF">
              <w:t>that</w:t>
            </w:r>
            <w:r w:rsidR="004C760B" w:rsidRPr="002D71DF">
              <w:t xml:space="preserve"> </w:t>
            </w:r>
            <w:r w:rsidRPr="002D71DF">
              <w:t>reflects</w:t>
            </w:r>
            <w:r w:rsidR="004C760B" w:rsidRPr="002D71DF">
              <w:t xml:space="preserve"> </w:t>
            </w:r>
            <w:r w:rsidRPr="002D71DF">
              <w:t>the</w:t>
            </w:r>
            <w:r w:rsidR="004C760B" w:rsidRPr="002D71DF">
              <w:t xml:space="preserve"> </w:t>
            </w:r>
            <w:r w:rsidRPr="002D71DF">
              <w:t>essence</w:t>
            </w:r>
            <w:r w:rsidR="004C760B" w:rsidRPr="002D71DF">
              <w:t xml:space="preserve"> </w:t>
            </w:r>
            <w:r w:rsidRPr="002D71DF">
              <w:t>of</w:t>
            </w:r>
            <w:r w:rsidR="004C760B" w:rsidRPr="002D71DF">
              <w:t xml:space="preserve"> </w:t>
            </w:r>
            <w:r w:rsidRPr="002D71DF">
              <w:t>one</w:t>
            </w:r>
            <w:r w:rsidR="004C760B" w:rsidRPr="002D71DF">
              <w:t xml:space="preserve"> </w:t>
            </w:r>
            <w:r w:rsidRPr="002D71DF">
              <w:t>of</w:t>
            </w:r>
            <w:r w:rsidR="004C760B" w:rsidRPr="002D71DF">
              <w:t xml:space="preserve"> </w:t>
            </w:r>
            <w:r w:rsidRPr="002D71DF">
              <w:t>their</w:t>
            </w:r>
            <w:r w:rsidR="004C760B" w:rsidRPr="002D71DF">
              <w:t xml:space="preserve"> </w:t>
            </w:r>
            <w:r w:rsidRPr="002D71DF">
              <w:t>created</w:t>
            </w:r>
            <w:r w:rsidR="004C760B" w:rsidRPr="002D71DF">
              <w:t xml:space="preserve"> </w:t>
            </w:r>
            <w:r w:rsidRPr="002D71DF">
              <w:t>characters.</w:t>
            </w:r>
          </w:p>
          <w:p w14:paraId="73C58974" w14:textId="487E6527" w:rsidR="006D0F1C" w:rsidRPr="002D71DF" w:rsidRDefault="006D0F1C" w:rsidP="006D0F1C">
            <w:pPr>
              <w:rPr>
                <w:rFonts w:eastAsia="Arial"/>
                <w:b/>
                <w:bCs/>
              </w:rPr>
            </w:pPr>
            <w:r w:rsidRPr="002D71DF">
              <w:rPr>
                <w:rFonts w:eastAsia="Arial"/>
                <w:b/>
                <w:bCs/>
              </w:rPr>
              <w:t>Activity</w:t>
            </w:r>
            <w:r w:rsidR="004C760B" w:rsidRPr="002D71DF">
              <w:rPr>
                <w:rFonts w:eastAsia="Arial"/>
                <w:b/>
                <w:bCs/>
              </w:rPr>
              <w:t xml:space="preserve"> </w:t>
            </w:r>
            <w:r w:rsidRPr="002D71DF">
              <w:rPr>
                <w:rFonts w:eastAsia="Arial"/>
                <w:b/>
                <w:bCs/>
              </w:rPr>
              <w:t>2.9</w:t>
            </w:r>
            <w:r w:rsidR="004C760B" w:rsidRPr="002D71DF">
              <w:rPr>
                <w:rFonts w:eastAsia="Arial"/>
                <w:b/>
                <w:bCs/>
              </w:rPr>
              <w:t xml:space="preserve"> </w:t>
            </w:r>
            <w:r w:rsidRPr="002D71DF">
              <w:rPr>
                <w:rFonts w:eastAsia="Arial"/>
                <w:b/>
                <w:bCs/>
              </w:rPr>
              <w:t>–</w:t>
            </w:r>
            <w:r w:rsidR="004C760B" w:rsidRPr="002D71DF">
              <w:rPr>
                <w:rFonts w:eastAsia="Arial"/>
                <w:b/>
                <w:bCs/>
              </w:rPr>
              <w:t xml:space="preserve"> </w:t>
            </w:r>
            <w:r w:rsidRPr="002D71DF">
              <w:rPr>
                <w:rFonts w:eastAsia="Arial"/>
                <w:b/>
                <w:bCs/>
              </w:rPr>
              <w:t>director</w:t>
            </w:r>
            <w:r w:rsidR="007E4B4F">
              <w:rPr>
                <w:rFonts w:eastAsia="Arial"/>
                <w:b/>
                <w:bCs/>
              </w:rPr>
              <w:t xml:space="preserve"> –</w:t>
            </w:r>
            <w:r w:rsidR="004C760B" w:rsidRPr="002D71DF">
              <w:rPr>
                <w:rFonts w:eastAsia="Arial"/>
                <w:b/>
                <w:bCs/>
              </w:rPr>
              <w:t xml:space="preserve"> </w:t>
            </w:r>
            <w:r w:rsidRPr="002D71DF">
              <w:rPr>
                <w:rFonts w:eastAsia="Arial"/>
                <w:b/>
                <w:bCs/>
              </w:rPr>
              <w:t>shaping</w:t>
            </w:r>
            <w:r w:rsidR="004C760B" w:rsidRPr="002D71DF">
              <w:rPr>
                <w:rFonts w:eastAsia="Arial"/>
                <w:b/>
                <w:bCs/>
              </w:rPr>
              <w:t xml:space="preserve"> </w:t>
            </w:r>
            <w:r w:rsidRPr="002D71DF">
              <w:rPr>
                <w:rFonts w:eastAsia="Arial"/>
                <w:b/>
                <w:bCs/>
              </w:rPr>
              <w:t>the</w:t>
            </w:r>
            <w:r w:rsidR="004C760B" w:rsidRPr="002D71DF">
              <w:rPr>
                <w:rFonts w:eastAsia="Arial"/>
                <w:b/>
                <w:bCs/>
              </w:rPr>
              <w:t xml:space="preserve"> </w:t>
            </w:r>
            <w:r w:rsidRPr="002D71DF">
              <w:rPr>
                <w:rFonts w:eastAsia="Arial"/>
                <w:b/>
                <w:bCs/>
              </w:rPr>
              <w:t>through-line</w:t>
            </w:r>
          </w:p>
          <w:p w14:paraId="7C372996" w14:textId="75B621DA" w:rsidR="006D0F1C" w:rsidRPr="002D71DF" w:rsidRDefault="006D0F1C" w:rsidP="006D0F1C">
            <w:pPr>
              <w:rPr>
                <w:rFonts w:eastAsia="Arial"/>
              </w:rPr>
            </w:pPr>
            <w:r w:rsidRPr="002D71DF">
              <w:rPr>
                <w:rFonts w:eastAsia="Arial"/>
              </w:rPr>
              <w:t>Explain</w:t>
            </w:r>
            <w:r w:rsidR="004C760B" w:rsidRPr="002D71DF">
              <w:rPr>
                <w:rFonts w:eastAsia="Arial"/>
              </w:rPr>
              <w:t xml:space="preserve"> </w:t>
            </w:r>
            <w:r w:rsidRPr="002D71DF">
              <w:rPr>
                <w:rFonts w:eastAsia="Arial"/>
              </w:rPr>
              <w:t>to</w:t>
            </w:r>
            <w:r w:rsidR="004C760B" w:rsidRPr="002D71DF">
              <w:rPr>
                <w:rFonts w:eastAsia="Arial"/>
              </w:rPr>
              <w:t xml:space="preserve"> </w:t>
            </w:r>
            <w:r w:rsidRPr="002D71DF">
              <w:rPr>
                <w:rFonts w:eastAsia="Arial"/>
              </w:rPr>
              <w:t>students</w:t>
            </w:r>
            <w:r w:rsidR="004C760B" w:rsidRPr="002D71DF">
              <w:rPr>
                <w:rFonts w:eastAsia="Arial"/>
              </w:rPr>
              <w:t xml:space="preserve"> </w:t>
            </w:r>
            <w:r w:rsidRPr="002D71DF">
              <w:rPr>
                <w:rFonts w:eastAsia="Arial"/>
              </w:rPr>
              <w:t>that</w:t>
            </w:r>
            <w:r w:rsidR="004C760B" w:rsidRPr="002D71DF">
              <w:rPr>
                <w:rFonts w:eastAsia="Arial"/>
              </w:rPr>
              <w:t xml:space="preserve"> </w:t>
            </w:r>
            <w:r w:rsidRPr="002D71DF">
              <w:rPr>
                <w:rFonts w:eastAsia="Arial"/>
              </w:rPr>
              <w:t>in</w:t>
            </w:r>
            <w:r w:rsidR="004C760B" w:rsidRPr="002D71DF">
              <w:rPr>
                <w:rFonts w:eastAsia="Arial"/>
              </w:rPr>
              <w:t xml:space="preserve"> </w:t>
            </w:r>
            <w:r w:rsidRPr="002D71DF">
              <w:rPr>
                <w:rFonts w:eastAsia="Arial"/>
              </w:rPr>
              <w:t>this</w:t>
            </w:r>
            <w:r w:rsidR="004C760B" w:rsidRPr="002D71DF">
              <w:rPr>
                <w:rFonts w:eastAsia="Arial"/>
              </w:rPr>
              <w:t xml:space="preserve"> </w:t>
            </w:r>
            <w:r w:rsidRPr="002D71DF">
              <w:rPr>
                <w:rFonts w:eastAsia="Arial"/>
              </w:rPr>
              <w:t>activity</w:t>
            </w:r>
            <w:r w:rsidR="004C760B" w:rsidRPr="002D71DF">
              <w:rPr>
                <w:rFonts w:eastAsia="Arial"/>
              </w:rPr>
              <w:t xml:space="preserve"> </w:t>
            </w:r>
            <w:r w:rsidRPr="002D71DF">
              <w:rPr>
                <w:rFonts w:eastAsia="Arial"/>
              </w:rPr>
              <w:t>they</w:t>
            </w:r>
            <w:r w:rsidR="004C760B" w:rsidRPr="002D71DF">
              <w:rPr>
                <w:rFonts w:eastAsia="Arial"/>
              </w:rPr>
              <w:t xml:space="preserve"> </w:t>
            </w:r>
            <w:r w:rsidRPr="002D71DF">
              <w:rPr>
                <w:rFonts w:eastAsia="Arial"/>
              </w:rPr>
              <w:t>will</w:t>
            </w:r>
            <w:r w:rsidR="004C760B" w:rsidRPr="002D71DF">
              <w:rPr>
                <w:rFonts w:eastAsia="Arial"/>
              </w:rPr>
              <w:t xml:space="preserve"> </w:t>
            </w:r>
            <w:r w:rsidRPr="002D71DF">
              <w:rPr>
                <w:rFonts w:eastAsia="Arial"/>
              </w:rPr>
              <w:t>be</w:t>
            </w:r>
            <w:r w:rsidR="004C760B" w:rsidRPr="002D71DF">
              <w:rPr>
                <w:rFonts w:eastAsia="Arial"/>
              </w:rPr>
              <w:t xml:space="preserve"> </w:t>
            </w:r>
            <w:r w:rsidRPr="002D71DF">
              <w:rPr>
                <w:rFonts w:eastAsia="Arial"/>
              </w:rPr>
              <w:t>exploring</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script</w:t>
            </w:r>
            <w:r w:rsidR="004C760B" w:rsidRPr="002D71DF">
              <w:rPr>
                <w:rFonts w:eastAsia="Arial"/>
              </w:rPr>
              <w:t xml:space="preserve"> </w:t>
            </w:r>
            <w:r w:rsidRPr="002D71DF">
              <w:rPr>
                <w:rFonts w:eastAsia="Arial"/>
              </w:rPr>
              <w:t>as</w:t>
            </w:r>
            <w:r w:rsidR="004C760B" w:rsidRPr="002D71DF">
              <w:rPr>
                <w:rFonts w:eastAsia="Arial"/>
              </w:rPr>
              <w:t xml:space="preserve"> </w:t>
            </w:r>
            <w:r w:rsidRPr="002D71DF">
              <w:rPr>
                <w:rFonts w:eastAsia="Arial"/>
              </w:rPr>
              <w:t>directors.</w:t>
            </w:r>
            <w:r w:rsidR="004C760B" w:rsidRPr="002D71DF">
              <w:rPr>
                <w:rFonts w:eastAsia="Arial"/>
              </w:rPr>
              <w:t xml:space="preserve"> </w:t>
            </w:r>
            <w:r w:rsidRPr="002D71DF">
              <w:rPr>
                <w:rFonts w:eastAsia="Arial"/>
              </w:rPr>
              <w:t>Ask</w:t>
            </w:r>
            <w:r w:rsidR="004C760B" w:rsidRPr="002D71DF">
              <w:rPr>
                <w:rFonts w:eastAsia="Arial"/>
              </w:rPr>
              <w:t xml:space="preserve"> </w:t>
            </w:r>
            <w:r w:rsidRPr="002D71DF">
              <w:rPr>
                <w:rFonts w:eastAsia="Arial"/>
              </w:rPr>
              <w:t>students</w:t>
            </w:r>
            <w:r w:rsidR="004C760B" w:rsidRPr="002D71DF">
              <w:rPr>
                <w:rFonts w:eastAsia="Arial"/>
              </w:rPr>
              <w:t xml:space="preserve"> </w:t>
            </w:r>
            <w:r w:rsidRPr="002D71DF">
              <w:rPr>
                <w:rFonts w:eastAsia="Arial"/>
              </w:rPr>
              <w:t>to</w:t>
            </w:r>
            <w:r w:rsidR="004C760B" w:rsidRPr="002D71DF">
              <w:rPr>
                <w:rFonts w:eastAsia="Arial"/>
              </w:rPr>
              <w:t xml:space="preserve"> </w:t>
            </w:r>
            <w:r w:rsidRPr="002D71DF">
              <w:rPr>
                <w:rFonts w:eastAsia="Arial"/>
              </w:rPr>
              <w:t>turn</w:t>
            </w:r>
            <w:r w:rsidR="004C760B" w:rsidRPr="002D71DF">
              <w:rPr>
                <w:rFonts w:eastAsia="Arial"/>
              </w:rPr>
              <w:t xml:space="preserve"> </w:t>
            </w:r>
            <w:r w:rsidRPr="002D71DF">
              <w:rPr>
                <w:rFonts w:eastAsia="Arial"/>
              </w:rPr>
              <w:t>to</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Scene</w:t>
            </w:r>
            <w:r w:rsidR="004C760B" w:rsidRPr="002D71DF">
              <w:rPr>
                <w:rFonts w:eastAsia="Arial"/>
              </w:rPr>
              <w:t xml:space="preserve"> </w:t>
            </w:r>
            <w:r w:rsidRPr="002D71DF">
              <w:rPr>
                <w:rFonts w:eastAsia="Arial"/>
              </w:rPr>
              <w:t>Breakdown</w:t>
            </w:r>
            <w:r w:rsidR="004C760B" w:rsidRPr="002D71DF">
              <w:rPr>
                <w:rFonts w:eastAsia="Arial"/>
              </w:rPr>
              <w:t xml:space="preserve"> </w:t>
            </w:r>
            <w:r w:rsidRPr="002D71DF">
              <w:rPr>
                <w:rFonts w:eastAsia="Arial"/>
              </w:rPr>
              <w:t>at</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beginning</w:t>
            </w:r>
            <w:r w:rsidR="004C760B" w:rsidRPr="002D71DF">
              <w:rPr>
                <w:rFonts w:eastAsia="Arial"/>
              </w:rPr>
              <w:t xml:space="preserve"> </w:t>
            </w:r>
            <w:r w:rsidRPr="002D71DF">
              <w:rPr>
                <w:rFonts w:eastAsia="Arial"/>
              </w:rPr>
              <w:t>of</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script</w:t>
            </w:r>
            <w:r w:rsidR="004C760B" w:rsidRPr="002D71DF">
              <w:rPr>
                <w:rFonts w:eastAsia="Arial"/>
              </w:rPr>
              <w:t xml:space="preserve"> </w:t>
            </w:r>
            <w:r w:rsidRPr="002D71DF">
              <w:rPr>
                <w:rFonts w:eastAsia="Arial"/>
              </w:rPr>
              <w:t>(page</w:t>
            </w:r>
            <w:r w:rsidR="004C760B" w:rsidRPr="002D71DF">
              <w:rPr>
                <w:rFonts w:eastAsia="Arial"/>
              </w:rPr>
              <w:t xml:space="preserve"> </w:t>
            </w:r>
            <w:r w:rsidRPr="002D71DF">
              <w:rPr>
                <w:rFonts w:eastAsia="Arial"/>
              </w:rPr>
              <w:t>7).</w:t>
            </w:r>
            <w:r w:rsidR="004C760B" w:rsidRPr="002D71DF">
              <w:rPr>
                <w:rFonts w:eastAsia="Arial"/>
              </w:rPr>
              <w:t xml:space="preserve"> </w:t>
            </w:r>
            <w:r w:rsidRPr="002D71DF">
              <w:rPr>
                <w:rFonts w:eastAsia="Arial"/>
              </w:rPr>
              <w:t>Working</w:t>
            </w:r>
            <w:r w:rsidR="004C760B" w:rsidRPr="002D71DF">
              <w:rPr>
                <w:rFonts w:eastAsia="Arial"/>
              </w:rPr>
              <w:t xml:space="preserve"> </w:t>
            </w:r>
            <w:r w:rsidRPr="002D71DF">
              <w:rPr>
                <w:rFonts w:eastAsia="Arial"/>
              </w:rPr>
              <w:t>in</w:t>
            </w:r>
            <w:r w:rsidR="004C760B" w:rsidRPr="002D71DF">
              <w:rPr>
                <w:rFonts w:eastAsia="Arial"/>
              </w:rPr>
              <w:t xml:space="preserve"> </w:t>
            </w:r>
            <w:r w:rsidRPr="002D71DF">
              <w:rPr>
                <w:rFonts w:eastAsia="Arial"/>
              </w:rPr>
              <w:t>groups,</w:t>
            </w:r>
            <w:r w:rsidR="004C760B" w:rsidRPr="002D71DF">
              <w:rPr>
                <w:rFonts w:eastAsia="Arial"/>
              </w:rPr>
              <w:t xml:space="preserve"> </w:t>
            </w:r>
            <w:r w:rsidRPr="002D71DF">
              <w:rPr>
                <w:rFonts w:eastAsia="Arial"/>
              </w:rPr>
              <w:t>they</w:t>
            </w:r>
            <w:r w:rsidR="004C760B" w:rsidRPr="002D71DF">
              <w:rPr>
                <w:rFonts w:eastAsia="Arial"/>
              </w:rPr>
              <w:t xml:space="preserve"> </w:t>
            </w:r>
            <w:r w:rsidRPr="002D71DF">
              <w:rPr>
                <w:rFonts w:eastAsia="Arial"/>
              </w:rPr>
              <w:t>will</w:t>
            </w:r>
            <w:r w:rsidR="004C760B" w:rsidRPr="002D71DF">
              <w:rPr>
                <w:rFonts w:eastAsia="Arial"/>
              </w:rPr>
              <w:t xml:space="preserve"> </w:t>
            </w:r>
            <w:r w:rsidRPr="002D71DF">
              <w:rPr>
                <w:rFonts w:eastAsia="Arial"/>
              </w:rPr>
              <w:t>use</w:t>
            </w:r>
            <w:r w:rsidR="004C760B" w:rsidRPr="002D71DF">
              <w:rPr>
                <w:rFonts w:eastAsia="Arial"/>
              </w:rPr>
              <w:t xml:space="preserve"> </w:t>
            </w:r>
            <w:r w:rsidRPr="002D71DF">
              <w:rPr>
                <w:rFonts w:eastAsia="Arial"/>
              </w:rPr>
              <w:t>only</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lastRenderedPageBreak/>
              <w:t>brief</w:t>
            </w:r>
            <w:r w:rsidR="004C760B" w:rsidRPr="002D71DF">
              <w:rPr>
                <w:rFonts w:eastAsia="Arial"/>
              </w:rPr>
              <w:t xml:space="preserve"> </w:t>
            </w:r>
            <w:r w:rsidRPr="002D71DF">
              <w:rPr>
                <w:rFonts w:eastAsia="Arial"/>
              </w:rPr>
              <w:t>scene</w:t>
            </w:r>
            <w:r w:rsidR="004C760B" w:rsidRPr="002D71DF">
              <w:rPr>
                <w:rFonts w:eastAsia="Arial"/>
              </w:rPr>
              <w:t xml:space="preserve"> </w:t>
            </w:r>
            <w:r w:rsidRPr="002D71DF">
              <w:rPr>
                <w:rFonts w:eastAsia="Arial"/>
              </w:rPr>
              <w:t>descriptions</w:t>
            </w:r>
            <w:r w:rsidR="004C760B" w:rsidRPr="002D71DF">
              <w:rPr>
                <w:rFonts w:eastAsia="Arial"/>
              </w:rPr>
              <w:t xml:space="preserve"> </w:t>
            </w:r>
            <w:r w:rsidRPr="002D71DF">
              <w:rPr>
                <w:rFonts w:eastAsia="Arial"/>
              </w:rPr>
              <w:t>provided</w:t>
            </w:r>
            <w:r w:rsidR="004C760B" w:rsidRPr="002D71DF">
              <w:rPr>
                <w:rFonts w:eastAsia="Arial"/>
              </w:rPr>
              <w:t xml:space="preserve"> </w:t>
            </w:r>
            <w:r w:rsidRPr="002D71DF">
              <w:rPr>
                <w:rFonts w:eastAsia="Arial"/>
              </w:rPr>
              <w:t>to</w:t>
            </w:r>
            <w:r w:rsidR="004C760B" w:rsidRPr="002D71DF">
              <w:rPr>
                <w:rFonts w:eastAsia="Arial"/>
              </w:rPr>
              <w:t xml:space="preserve"> </w:t>
            </w:r>
            <w:r w:rsidRPr="002D71DF">
              <w:rPr>
                <w:rFonts w:eastAsia="Arial"/>
              </w:rPr>
              <w:t>stage</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through-line</w:t>
            </w:r>
            <w:r w:rsidR="004C760B" w:rsidRPr="002D71DF">
              <w:rPr>
                <w:rFonts w:eastAsia="Arial"/>
              </w:rPr>
              <w:t xml:space="preserve"> </w:t>
            </w:r>
            <w:r w:rsidRPr="002D71DF">
              <w:rPr>
                <w:rFonts w:eastAsia="Arial"/>
              </w:rPr>
              <w:t>of</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play.</w:t>
            </w:r>
            <w:r w:rsidR="004C760B" w:rsidRPr="002D71DF">
              <w:rPr>
                <w:rFonts w:eastAsia="Arial"/>
              </w:rPr>
              <w:t xml:space="preserve"> </w:t>
            </w:r>
            <w:r w:rsidRPr="002D71DF">
              <w:rPr>
                <w:rFonts w:eastAsia="Arial"/>
              </w:rPr>
              <w:t>Students</w:t>
            </w:r>
            <w:r w:rsidR="004C760B" w:rsidRPr="002D71DF">
              <w:rPr>
                <w:rFonts w:eastAsia="Arial"/>
              </w:rPr>
              <w:t xml:space="preserve"> </w:t>
            </w:r>
            <w:r w:rsidRPr="002D71DF">
              <w:rPr>
                <w:rFonts w:eastAsia="Arial"/>
              </w:rPr>
              <w:t>move</w:t>
            </w:r>
            <w:r w:rsidR="004C760B" w:rsidRPr="002D71DF">
              <w:rPr>
                <w:rFonts w:eastAsia="Arial"/>
              </w:rPr>
              <w:t xml:space="preserve"> </w:t>
            </w:r>
            <w:r w:rsidRPr="002D71DF">
              <w:rPr>
                <w:rFonts w:eastAsia="Arial"/>
              </w:rPr>
              <w:t>through</w:t>
            </w:r>
            <w:r w:rsidR="004C760B" w:rsidRPr="002D71DF">
              <w:rPr>
                <w:rFonts w:eastAsia="Arial"/>
              </w:rPr>
              <w:t xml:space="preserve"> </w:t>
            </w:r>
            <w:r w:rsidRPr="002D71DF">
              <w:rPr>
                <w:rFonts w:eastAsia="Arial"/>
              </w:rPr>
              <w:t>each</w:t>
            </w:r>
            <w:r w:rsidR="004C760B" w:rsidRPr="002D71DF">
              <w:rPr>
                <w:rFonts w:eastAsia="Arial"/>
              </w:rPr>
              <w:t xml:space="preserve"> </w:t>
            </w:r>
            <w:r w:rsidRPr="002D71DF">
              <w:rPr>
                <w:rFonts w:eastAsia="Arial"/>
              </w:rPr>
              <w:t>description</w:t>
            </w:r>
            <w:r w:rsidR="004C760B" w:rsidRPr="002D71DF">
              <w:rPr>
                <w:rFonts w:eastAsia="Arial"/>
              </w:rPr>
              <w:t xml:space="preserve"> </w:t>
            </w:r>
            <w:r w:rsidRPr="002D71DF">
              <w:rPr>
                <w:rFonts w:eastAsia="Arial"/>
              </w:rPr>
              <w:t>in</w:t>
            </w:r>
            <w:r w:rsidR="004C760B" w:rsidRPr="002D71DF">
              <w:rPr>
                <w:rFonts w:eastAsia="Arial"/>
              </w:rPr>
              <w:t xml:space="preserve"> </w:t>
            </w:r>
            <w:r w:rsidRPr="002D71DF">
              <w:rPr>
                <w:rFonts w:eastAsia="Arial"/>
              </w:rPr>
              <w:t>order</w:t>
            </w:r>
            <w:r w:rsidR="004C760B" w:rsidRPr="002D71DF">
              <w:rPr>
                <w:rFonts w:eastAsia="Arial"/>
              </w:rPr>
              <w:t xml:space="preserve"> </w:t>
            </w:r>
            <w:r w:rsidRPr="002D71DF">
              <w:rPr>
                <w:rFonts w:eastAsia="Arial"/>
              </w:rPr>
              <w:t>and</w:t>
            </w:r>
            <w:r w:rsidR="004C760B" w:rsidRPr="002D71DF">
              <w:rPr>
                <w:rFonts w:eastAsia="Arial"/>
              </w:rPr>
              <w:t xml:space="preserve"> </w:t>
            </w:r>
            <w:r w:rsidRPr="002D71DF">
              <w:rPr>
                <w:rFonts w:eastAsia="Arial"/>
              </w:rPr>
              <w:t>create</w:t>
            </w:r>
            <w:r w:rsidR="004C760B" w:rsidRPr="002D71DF">
              <w:rPr>
                <w:rFonts w:eastAsia="Arial"/>
              </w:rPr>
              <w:t xml:space="preserve"> </w:t>
            </w:r>
            <w:r w:rsidRPr="002D71DF">
              <w:rPr>
                <w:rFonts w:eastAsia="Arial"/>
              </w:rPr>
              <w:t>a</w:t>
            </w:r>
            <w:r w:rsidR="004C760B" w:rsidRPr="002D71DF">
              <w:rPr>
                <w:rFonts w:eastAsia="Arial"/>
              </w:rPr>
              <w:t xml:space="preserve"> </w:t>
            </w:r>
            <w:r w:rsidRPr="002D71DF">
              <w:rPr>
                <w:rFonts w:eastAsia="Arial"/>
              </w:rPr>
              <w:t>series</w:t>
            </w:r>
            <w:r w:rsidR="004C760B" w:rsidRPr="002D71DF">
              <w:rPr>
                <w:rFonts w:eastAsia="Arial"/>
              </w:rPr>
              <w:t xml:space="preserve"> </w:t>
            </w:r>
            <w:r w:rsidRPr="002D71DF">
              <w:rPr>
                <w:rFonts w:eastAsia="Arial"/>
              </w:rPr>
              <w:t>of</w:t>
            </w:r>
            <w:r w:rsidR="004C760B" w:rsidRPr="002D71DF">
              <w:rPr>
                <w:rFonts w:eastAsia="Arial"/>
              </w:rPr>
              <w:t xml:space="preserve"> </w:t>
            </w:r>
            <w:r w:rsidRPr="002D71DF">
              <w:rPr>
                <w:rFonts w:eastAsia="Arial"/>
              </w:rPr>
              <w:t>tableaux</w:t>
            </w:r>
            <w:r w:rsidR="004C760B" w:rsidRPr="002D71DF">
              <w:rPr>
                <w:rFonts w:eastAsia="Arial"/>
              </w:rPr>
              <w:t xml:space="preserve"> </w:t>
            </w:r>
            <w:r w:rsidRPr="002D71DF">
              <w:rPr>
                <w:rFonts w:eastAsia="Arial"/>
              </w:rPr>
              <w:t>or</w:t>
            </w:r>
            <w:r w:rsidR="004C760B" w:rsidRPr="002D71DF">
              <w:rPr>
                <w:rFonts w:eastAsia="Arial"/>
              </w:rPr>
              <w:t xml:space="preserve"> </w:t>
            </w:r>
            <w:r w:rsidRPr="002D71DF">
              <w:rPr>
                <w:rFonts w:eastAsia="Arial"/>
              </w:rPr>
              <w:t>simple</w:t>
            </w:r>
            <w:r w:rsidR="004C760B" w:rsidRPr="002D71DF">
              <w:rPr>
                <w:rFonts w:eastAsia="Arial"/>
              </w:rPr>
              <w:t xml:space="preserve"> </w:t>
            </w:r>
            <w:r w:rsidRPr="002D71DF">
              <w:rPr>
                <w:rFonts w:eastAsia="Arial"/>
              </w:rPr>
              <w:t>transitions</w:t>
            </w:r>
            <w:r w:rsidR="004C760B" w:rsidRPr="002D71DF">
              <w:rPr>
                <w:rFonts w:eastAsia="Arial"/>
              </w:rPr>
              <w:t xml:space="preserve"> </w:t>
            </w:r>
            <w:r w:rsidRPr="002D71DF">
              <w:rPr>
                <w:rFonts w:eastAsia="Arial"/>
              </w:rPr>
              <w:t>that</w:t>
            </w:r>
            <w:r w:rsidR="004C760B" w:rsidRPr="002D71DF">
              <w:rPr>
                <w:rFonts w:eastAsia="Arial"/>
              </w:rPr>
              <w:t xml:space="preserve"> </w:t>
            </w:r>
            <w:r w:rsidRPr="002D71DF">
              <w:rPr>
                <w:rFonts w:eastAsia="Arial"/>
              </w:rPr>
              <w:t>capture</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key</w:t>
            </w:r>
            <w:r w:rsidR="004C760B" w:rsidRPr="002D71DF">
              <w:rPr>
                <w:rFonts w:eastAsia="Arial"/>
              </w:rPr>
              <w:t xml:space="preserve"> </w:t>
            </w:r>
            <w:r w:rsidRPr="002D71DF">
              <w:rPr>
                <w:rFonts w:eastAsia="Arial"/>
              </w:rPr>
              <w:t>action</w:t>
            </w:r>
            <w:r w:rsidR="004C760B" w:rsidRPr="002D71DF">
              <w:rPr>
                <w:rFonts w:eastAsia="Arial"/>
              </w:rPr>
              <w:t xml:space="preserve"> </w:t>
            </w:r>
            <w:r w:rsidRPr="002D71DF">
              <w:rPr>
                <w:rFonts w:eastAsia="Arial"/>
              </w:rPr>
              <w:t>or</w:t>
            </w:r>
            <w:r w:rsidR="004C760B" w:rsidRPr="002D71DF">
              <w:rPr>
                <w:rFonts w:eastAsia="Arial"/>
              </w:rPr>
              <w:t xml:space="preserve"> </w:t>
            </w:r>
            <w:r w:rsidRPr="002D71DF">
              <w:rPr>
                <w:rFonts w:eastAsia="Arial"/>
              </w:rPr>
              <w:t>emotional</w:t>
            </w:r>
            <w:r w:rsidR="004C760B" w:rsidRPr="002D71DF">
              <w:rPr>
                <w:rFonts w:eastAsia="Arial"/>
              </w:rPr>
              <w:t xml:space="preserve"> </w:t>
            </w:r>
            <w:r w:rsidRPr="002D71DF">
              <w:rPr>
                <w:rFonts w:eastAsia="Arial"/>
              </w:rPr>
              <w:t>shift</w:t>
            </w:r>
            <w:r w:rsidR="004C760B" w:rsidRPr="002D71DF">
              <w:rPr>
                <w:rFonts w:eastAsia="Arial"/>
              </w:rPr>
              <w:t xml:space="preserve"> </w:t>
            </w:r>
            <w:r w:rsidRPr="002D71DF">
              <w:rPr>
                <w:rFonts w:eastAsia="Arial"/>
              </w:rPr>
              <w:t>within</w:t>
            </w:r>
            <w:r w:rsidR="004C760B" w:rsidRPr="002D71DF">
              <w:rPr>
                <w:rFonts w:eastAsia="Arial"/>
              </w:rPr>
              <w:t xml:space="preserve"> </w:t>
            </w:r>
            <w:r w:rsidRPr="002D71DF">
              <w:rPr>
                <w:rFonts w:eastAsia="Arial"/>
              </w:rPr>
              <w:t>each</w:t>
            </w:r>
            <w:r w:rsidR="004C760B" w:rsidRPr="002D71DF">
              <w:rPr>
                <w:rFonts w:eastAsia="Arial"/>
              </w:rPr>
              <w:t xml:space="preserve"> </w:t>
            </w:r>
            <w:r w:rsidRPr="002D71DF">
              <w:rPr>
                <w:rFonts w:eastAsia="Arial"/>
              </w:rPr>
              <w:t>scene</w:t>
            </w:r>
            <w:r w:rsidR="00CC4C1A">
              <w:rPr>
                <w:rFonts w:eastAsia="Arial"/>
              </w:rPr>
              <w:t xml:space="preserve"> or </w:t>
            </w:r>
            <w:r w:rsidRPr="002D71DF">
              <w:rPr>
                <w:rFonts w:eastAsia="Arial"/>
              </w:rPr>
              <w:t>moment.</w:t>
            </w:r>
            <w:r w:rsidR="004C760B" w:rsidRPr="002D71DF">
              <w:rPr>
                <w:rFonts w:eastAsia="Arial"/>
              </w:rPr>
              <w:t xml:space="preserve"> </w:t>
            </w:r>
            <w:r w:rsidRPr="002D71DF">
              <w:rPr>
                <w:rFonts w:eastAsia="Arial"/>
              </w:rPr>
              <w:t>In</w:t>
            </w:r>
            <w:r w:rsidR="004C760B" w:rsidRPr="002D71DF">
              <w:rPr>
                <w:rFonts w:eastAsia="Arial"/>
              </w:rPr>
              <w:t xml:space="preserve"> </w:t>
            </w:r>
            <w:r w:rsidRPr="002D71DF">
              <w:rPr>
                <w:rFonts w:eastAsia="Arial"/>
              </w:rPr>
              <w:t>this</w:t>
            </w:r>
            <w:r w:rsidR="004C760B" w:rsidRPr="002D71DF">
              <w:rPr>
                <w:rFonts w:eastAsia="Arial"/>
              </w:rPr>
              <w:t xml:space="preserve"> </w:t>
            </w:r>
            <w:r w:rsidRPr="002D71DF">
              <w:rPr>
                <w:rFonts w:eastAsia="Arial"/>
              </w:rPr>
              <w:t>activity</w:t>
            </w:r>
            <w:r w:rsidR="00CC4C1A">
              <w:rPr>
                <w:rFonts w:eastAsia="Arial"/>
              </w:rPr>
              <w:t>,</w:t>
            </w:r>
            <w:r w:rsidR="004C760B" w:rsidRPr="002D71DF">
              <w:rPr>
                <w:rFonts w:eastAsia="Arial"/>
              </w:rPr>
              <w:t xml:space="preserve"> </w:t>
            </w:r>
            <w:r w:rsidRPr="002D71DF">
              <w:rPr>
                <w:rFonts w:eastAsia="Arial"/>
              </w:rPr>
              <w:t>ask</w:t>
            </w:r>
            <w:r w:rsidR="004C760B" w:rsidRPr="002D71DF">
              <w:rPr>
                <w:rFonts w:eastAsia="Arial"/>
              </w:rPr>
              <w:t xml:space="preserve"> </w:t>
            </w:r>
            <w:r w:rsidRPr="002D71DF">
              <w:rPr>
                <w:rFonts w:eastAsia="Arial"/>
              </w:rPr>
              <w:t>students</w:t>
            </w:r>
            <w:r w:rsidR="004C760B" w:rsidRPr="002D71DF">
              <w:rPr>
                <w:rFonts w:eastAsia="Arial"/>
              </w:rPr>
              <w:t xml:space="preserve"> </w:t>
            </w:r>
            <w:r w:rsidRPr="002D71DF">
              <w:rPr>
                <w:rFonts w:eastAsia="Arial"/>
              </w:rPr>
              <w:t>to</w:t>
            </w:r>
            <w:r w:rsidR="004C760B" w:rsidRPr="002D71DF">
              <w:rPr>
                <w:rFonts w:eastAsia="Arial"/>
              </w:rPr>
              <w:t xml:space="preserve"> </w:t>
            </w:r>
            <w:r w:rsidRPr="002D71DF">
              <w:rPr>
                <w:rFonts w:eastAsia="Arial"/>
              </w:rPr>
              <w:t>take</w:t>
            </w:r>
            <w:r w:rsidR="004C760B" w:rsidRPr="002D71DF">
              <w:rPr>
                <w:rFonts w:eastAsia="Arial"/>
              </w:rPr>
              <w:t xml:space="preserve"> </w:t>
            </w:r>
            <w:r w:rsidRPr="002D71DF">
              <w:rPr>
                <w:rFonts w:eastAsia="Arial"/>
              </w:rPr>
              <w:t>turns</w:t>
            </w:r>
            <w:r w:rsidR="004C760B" w:rsidRPr="002D71DF">
              <w:rPr>
                <w:rFonts w:eastAsia="Arial"/>
              </w:rPr>
              <w:t xml:space="preserve"> </w:t>
            </w:r>
            <w:r w:rsidRPr="002D71DF">
              <w:rPr>
                <w:rFonts w:eastAsia="Arial"/>
              </w:rPr>
              <w:t>moving</w:t>
            </w:r>
            <w:r w:rsidR="004C760B" w:rsidRPr="002D71DF">
              <w:rPr>
                <w:rFonts w:eastAsia="Arial"/>
              </w:rPr>
              <w:t xml:space="preserve"> </w:t>
            </w:r>
            <w:r w:rsidRPr="002D71DF">
              <w:rPr>
                <w:rFonts w:eastAsia="Arial"/>
              </w:rPr>
              <w:t>out</w:t>
            </w:r>
            <w:r w:rsidR="004C760B" w:rsidRPr="002D71DF">
              <w:rPr>
                <w:rFonts w:eastAsia="Arial"/>
              </w:rPr>
              <w:t xml:space="preserve"> </w:t>
            </w:r>
            <w:r w:rsidRPr="002D71DF">
              <w:rPr>
                <w:rFonts w:eastAsia="Arial"/>
              </w:rPr>
              <w:t>of</w:t>
            </w:r>
            <w:r w:rsidR="004C760B" w:rsidRPr="002D71DF">
              <w:rPr>
                <w:rFonts w:eastAsia="Arial"/>
              </w:rPr>
              <w:t xml:space="preserve"> </w:t>
            </w:r>
            <w:r w:rsidRPr="002D71DF">
              <w:rPr>
                <w:rFonts w:eastAsia="Arial"/>
              </w:rPr>
              <w:t>tableaux</w:t>
            </w:r>
            <w:r w:rsidR="004C760B" w:rsidRPr="002D71DF">
              <w:rPr>
                <w:rFonts w:eastAsia="Arial"/>
              </w:rPr>
              <w:t xml:space="preserve"> </w:t>
            </w:r>
            <w:r w:rsidRPr="002D71DF">
              <w:rPr>
                <w:rFonts w:eastAsia="Arial"/>
              </w:rPr>
              <w:t>and</w:t>
            </w:r>
            <w:r w:rsidR="004C760B" w:rsidRPr="002D71DF">
              <w:rPr>
                <w:rFonts w:eastAsia="Arial"/>
              </w:rPr>
              <w:t xml:space="preserve"> </w:t>
            </w:r>
            <w:r w:rsidRPr="002D71DF">
              <w:rPr>
                <w:rFonts w:eastAsia="Arial"/>
              </w:rPr>
              <w:t>acting</w:t>
            </w:r>
            <w:r w:rsidR="004C760B" w:rsidRPr="002D71DF">
              <w:rPr>
                <w:rFonts w:eastAsia="Arial"/>
              </w:rPr>
              <w:t xml:space="preserve"> </w:t>
            </w:r>
            <w:r w:rsidRPr="002D71DF">
              <w:rPr>
                <w:rFonts w:eastAsia="Arial"/>
              </w:rPr>
              <w:t>as</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director.</w:t>
            </w:r>
            <w:r w:rsidR="004C760B" w:rsidRPr="002D71DF">
              <w:rPr>
                <w:rFonts w:eastAsia="Arial"/>
              </w:rPr>
              <w:t xml:space="preserve"> </w:t>
            </w:r>
            <w:r w:rsidRPr="002D71DF">
              <w:rPr>
                <w:rFonts w:eastAsia="Arial"/>
              </w:rPr>
              <w:t>They</w:t>
            </w:r>
            <w:r w:rsidR="004C760B" w:rsidRPr="002D71DF">
              <w:rPr>
                <w:rFonts w:eastAsia="Arial"/>
              </w:rPr>
              <w:t xml:space="preserve"> </w:t>
            </w:r>
            <w:r w:rsidRPr="002D71DF">
              <w:rPr>
                <w:rFonts w:eastAsia="Arial"/>
              </w:rPr>
              <w:t>should</w:t>
            </w:r>
            <w:r w:rsidR="004C760B" w:rsidRPr="002D71DF">
              <w:rPr>
                <w:rFonts w:eastAsia="Arial"/>
              </w:rPr>
              <w:t xml:space="preserve"> </w:t>
            </w:r>
            <w:r w:rsidRPr="002D71DF">
              <w:rPr>
                <w:rFonts w:eastAsia="Arial"/>
              </w:rPr>
              <w:t>focus</w:t>
            </w:r>
            <w:r w:rsidR="004C760B" w:rsidRPr="002D71DF">
              <w:rPr>
                <w:rFonts w:eastAsia="Arial"/>
              </w:rPr>
              <w:t xml:space="preserve"> </w:t>
            </w:r>
            <w:r w:rsidRPr="002D71DF">
              <w:rPr>
                <w:rFonts w:eastAsia="Arial"/>
              </w:rPr>
              <w:t>on</w:t>
            </w:r>
            <w:r w:rsidR="004C760B" w:rsidRPr="002D71DF">
              <w:rPr>
                <w:rFonts w:eastAsia="Arial"/>
              </w:rPr>
              <w:t xml:space="preserve"> </w:t>
            </w:r>
            <w:r w:rsidRPr="002D71DF">
              <w:rPr>
                <w:rFonts w:eastAsia="Arial"/>
              </w:rPr>
              <w:t>directing</w:t>
            </w:r>
            <w:r w:rsidR="004C760B" w:rsidRPr="002D71DF">
              <w:rPr>
                <w:rFonts w:eastAsia="Arial"/>
              </w:rPr>
              <w:t xml:space="preserve"> </w:t>
            </w:r>
            <w:r w:rsidRPr="002D71DF">
              <w:rPr>
                <w:rFonts w:eastAsia="Arial"/>
              </w:rPr>
              <w:t>clear</w:t>
            </w:r>
            <w:r w:rsidR="004C760B" w:rsidRPr="002D71DF">
              <w:rPr>
                <w:rFonts w:eastAsia="Arial"/>
              </w:rPr>
              <w:t xml:space="preserve"> </w:t>
            </w:r>
            <w:r w:rsidRPr="002D71DF">
              <w:rPr>
                <w:rFonts w:eastAsia="Arial"/>
              </w:rPr>
              <w:t>stage</w:t>
            </w:r>
            <w:r w:rsidR="004C760B" w:rsidRPr="002D71DF">
              <w:rPr>
                <w:rFonts w:eastAsia="Arial"/>
              </w:rPr>
              <w:t xml:space="preserve"> </w:t>
            </w:r>
            <w:r w:rsidRPr="002D71DF">
              <w:rPr>
                <w:rFonts w:eastAsia="Arial"/>
              </w:rPr>
              <w:t>images</w:t>
            </w:r>
            <w:r w:rsidR="004C760B" w:rsidRPr="002D71DF">
              <w:rPr>
                <w:rFonts w:eastAsia="Arial"/>
              </w:rPr>
              <w:t xml:space="preserve"> </w:t>
            </w:r>
            <w:r w:rsidRPr="002D71DF">
              <w:rPr>
                <w:rFonts w:eastAsia="Arial"/>
              </w:rPr>
              <w:t>that</w:t>
            </w:r>
            <w:r w:rsidR="004C760B" w:rsidRPr="002D71DF">
              <w:rPr>
                <w:rFonts w:eastAsia="Arial"/>
              </w:rPr>
              <w:t xml:space="preserve"> </w:t>
            </w:r>
            <w:r w:rsidRPr="002D71DF">
              <w:rPr>
                <w:rFonts w:eastAsia="Arial"/>
              </w:rPr>
              <w:t>clearly</w:t>
            </w:r>
            <w:r w:rsidR="004C760B" w:rsidRPr="002D71DF">
              <w:rPr>
                <w:rFonts w:eastAsia="Arial"/>
              </w:rPr>
              <w:t xml:space="preserve"> </w:t>
            </w:r>
            <w:r w:rsidRPr="002D71DF">
              <w:rPr>
                <w:rFonts w:eastAsia="Arial"/>
              </w:rPr>
              <w:t>incorporate</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physical</w:t>
            </w:r>
            <w:r w:rsidR="004C760B" w:rsidRPr="002D71DF">
              <w:rPr>
                <w:rFonts w:eastAsia="Arial"/>
              </w:rPr>
              <w:t xml:space="preserve"> </w:t>
            </w:r>
            <w:r w:rsidRPr="002D71DF">
              <w:rPr>
                <w:rFonts w:eastAsia="Arial"/>
              </w:rPr>
              <w:t>conventions</w:t>
            </w:r>
            <w:r w:rsidR="004C760B" w:rsidRPr="002D71DF">
              <w:rPr>
                <w:rFonts w:eastAsia="Arial"/>
              </w:rPr>
              <w:t xml:space="preserve"> </w:t>
            </w:r>
            <w:r w:rsidRPr="002D71DF">
              <w:rPr>
                <w:rFonts w:eastAsia="Arial"/>
              </w:rPr>
              <w:t>of</w:t>
            </w:r>
            <w:r w:rsidR="004C760B" w:rsidRPr="002D71DF">
              <w:rPr>
                <w:rFonts w:eastAsia="Arial"/>
              </w:rPr>
              <w:t xml:space="preserve"> </w:t>
            </w:r>
            <w:r w:rsidRPr="002D71DF">
              <w:rPr>
                <w:rFonts w:eastAsia="Arial"/>
              </w:rPr>
              <w:t>melodrama</w:t>
            </w:r>
            <w:r w:rsidR="004C760B" w:rsidRPr="002D71DF">
              <w:rPr>
                <w:rFonts w:eastAsia="Arial"/>
              </w:rPr>
              <w:t xml:space="preserve"> </w:t>
            </w:r>
            <w:r w:rsidRPr="002D71DF">
              <w:rPr>
                <w:rFonts w:eastAsia="Arial"/>
              </w:rPr>
              <w:t>to</w:t>
            </w:r>
            <w:r w:rsidR="004C760B" w:rsidRPr="002D71DF">
              <w:rPr>
                <w:rFonts w:eastAsia="Arial"/>
              </w:rPr>
              <w:t xml:space="preserve"> </w:t>
            </w:r>
            <w:r w:rsidRPr="002D71DF">
              <w:rPr>
                <w:rFonts w:eastAsia="Arial"/>
              </w:rPr>
              <w:t>show</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progression</w:t>
            </w:r>
            <w:r w:rsidR="004C760B" w:rsidRPr="002D71DF">
              <w:rPr>
                <w:rFonts w:eastAsia="Arial"/>
              </w:rPr>
              <w:t xml:space="preserve"> </w:t>
            </w:r>
            <w:r w:rsidRPr="002D71DF">
              <w:rPr>
                <w:rFonts w:eastAsia="Arial"/>
              </w:rPr>
              <w:t>of</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story.</w:t>
            </w:r>
            <w:r w:rsidR="004C760B" w:rsidRPr="002D71DF">
              <w:rPr>
                <w:rFonts w:eastAsia="Arial"/>
              </w:rPr>
              <w:t xml:space="preserve"> </w:t>
            </w:r>
            <w:r w:rsidRPr="002D71DF">
              <w:rPr>
                <w:rFonts w:eastAsia="Arial"/>
              </w:rPr>
              <w:t>Each</w:t>
            </w:r>
            <w:r w:rsidR="004C760B" w:rsidRPr="002D71DF">
              <w:rPr>
                <w:rFonts w:eastAsia="Arial"/>
              </w:rPr>
              <w:t xml:space="preserve"> </w:t>
            </w:r>
            <w:r w:rsidRPr="002D71DF">
              <w:rPr>
                <w:rFonts w:eastAsia="Arial"/>
              </w:rPr>
              <w:t>tableau</w:t>
            </w:r>
            <w:r w:rsidR="004C760B" w:rsidRPr="002D71DF">
              <w:rPr>
                <w:rFonts w:eastAsia="Arial"/>
              </w:rPr>
              <w:t xml:space="preserve"> </w:t>
            </w:r>
            <w:r w:rsidRPr="002D71DF">
              <w:rPr>
                <w:rFonts w:eastAsia="Arial"/>
              </w:rPr>
              <w:t>should</w:t>
            </w:r>
            <w:r w:rsidR="004C760B" w:rsidRPr="002D71DF">
              <w:rPr>
                <w:rFonts w:eastAsia="Arial"/>
              </w:rPr>
              <w:t xml:space="preserve"> </w:t>
            </w:r>
            <w:r w:rsidRPr="002D71DF">
              <w:rPr>
                <w:rFonts w:eastAsia="Arial"/>
              </w:rPr>
              <w:t>incorporate</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clear</w:t>
            </w:r>
            <w:r w:rsidR="004C760B" w:rsidRPr="002D71DF">
              <w:rPr>
                <w:rFonts w:eastAsia="Arial"/>
              </w:rPr>
              <w:t xml:space="preserve"> </w:t>
            </w:r>
            <w:r w:rsidRPr="002D71DF">
              <w:rPr>
                <w:rFonts w:eastAsia="Arial"/>
              </w:rPr>
              <w:t>use</w:t>
            </w:r>
            <w:r w:rsidR="004C760B" w:rsidRPr="002D71DF">
              <w:rPr>
                <w:rFonts w:eastAsia="Arial"/>
              </w:rPr>
              <w:t xml:space="preserve"> </w:t>
            </w:r>
            <w:r w:rsidRPr="002D71DF">
              <w:rPr>
                <w:rFonts w:eastAsia="Arial"/>
              </w:rPr>
              <w:t>of</w:t>
            </w:r>
            <w:r w:rsidR="004C760B" w:rsidRPr="002D71DF">
              <w:rPr>
                <w:rFonts w:eastAsia="Arial"/>
              </w:rPr>
              <w:t xml:space="preserve"> </w:t>
            </w:r>
            <w:r w:rsidRPr="002D71DF">
              <w:rPr>
                <w:rFonts w:eastAsia="Arial"/>
              </w:rPr>
              <w:t>gesture,</w:t>
            </w:r>
            <w:r w:rsidR="004C760B" w:rsidRPr="002D71DF">
              <w:rPr>
                <w:rFonts w:eastAsia="Arial"/>
              </w:rPr>
              <w:t xml:space="preserve"> </w:t>
            </w:r>
            <w:r w:rsidRPr="002D71DF">
              <w:rPr>
                <w:rFonts w:eastAsia="Arial"/>
              </w:rPr>
              <w:t>facial</w:t>
            </w:r>
            <w:r w:rsidR="004C760B" w:rsidRPr="002D71DF">
              <w:rPr>
                <w:rFonts w:eastAsia="Arial"/>
              </w:rPr>
              <w:t xml:space="preserve"> </w:t>
            </w:r>
            <w:r w:rsidRPr="002D71DF">
              <w:rPr>
                <w:rFonts w:eastAsia="Arial"/>
              </w:rPr>
              <w:t>expression</w:t>
            </w:r>
            <w:r w:rsidR="004C760B" w:rsidRPr="002D71DF">
              <w:rPr>
                <w:rFonts w:eastAsia="Arial"/>
              </w:rPr>
              <w:t xml:space="preserve"> </w:t>
            </w:r>
            <w:r w:rsidRPr="002D71DF">
              <w:rPr>
                <w:rFonts w:eastAsia="Arial"/>
              </w:rPr>
              <w:t>and</w:t>
            </w:r>
            <w:r w:rsidR="004C760B" w:rsidRPr="002D71DF">
              <w:rPr>
                <w:rFonts w:eastAsia="Arial"/>
              </w:rPr>
              <w:t xml:space="preserve"> </w:t>
            </w:r>
            <w:r w:rsidRPr="002D71DF">
              <w:rPr>
                <w:rFonts w:eastAsia="Arial"/>
              </w:rPr>
              <w:t>proxemics.</w:t>
            </w:r>
            <w:r w:rsidR="004C760B" w:rsidRPr="002D71DF">
              <w:rPr>
                <w:rFonts w:eastAsia="Arial"/>
              </w:rPr>
              <w:t xml:space="preserve"> </w:t>
            </w:r>
            <w:r w:rsidRPr="002D71DF">
              <w:rPr>
                <w:rFonts w:eastAsia="Arial"/>
              </w:rPr>
              <w:t>Once</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sequence</w:t>
            </w:r>
            <w:r w:rsidR="004C760B" w:rsidRPr="002D71DF">
              <w:rPr>
                <w:rFonts w:eastAsia="Arial"/>
              </w:rPr>
              <w:t xml:space="preserve"> </w:t>
            </w:r>
            <w:r w:rsidRPr="002D71DF">
              <w:rPr>
                <w:rFonts w:eastAsia="Arial"/>
              </w:rPr>
              <w:t>is</w:t>
            </w:r>
            <w:r w:rsidR="004C760B" w:rsidRPr="002D71DF">
              <w:rPr>
                <w:rFonts w:eastAsia="Arial"/>
              </w:rPr>
              <w:t xml:space="preserve"> </w:t>
            </w:r>
            <w:r w:rsidRPr="002D71DF">
              <w:rPr>
                <w:rFonts w:eastAsia="Arial"/>
              </w:rPr>
              <w:t>created,</w:t>
            </w:r>
            <w:r w:rsidR="004C760B" w:rsidRPr="002D71DF">
              <w:rPr>
                <w:rFonts w:eastAsia="Arial"/>
              </w:rPr>
              <w:t xml:space="preserve"> </w:t>
            </w:r>
            <w:r w:rsidRPr="002D71DF">
              <w:rPr>
                <w:rFonts w:eastAsia="Arial"/>
              </w:rPr>
              <w:t>groups</w:t>
            </w:r>
            <w:r w:rsidR="004C760B" w:rsidRPr="002D71DF">
              <w:rPr>
                <w:rFonts w:eastAsia="Arial"/>
              </w:rPr>
              <w:t xml:space="preserve"> </w:t>
            </w:r>
            <w:r w:rsidRPr="002D71DF">
              <w:rPr>
                <w:rFonts w:eastAsia="Arial"/>
              </w:rPr>
              <w:t>present</w:t>
            </w:r>
            <w:r w:rsidR="004C760B" w:rsidRPr="002D71DF">
              <w:rPr>
                <w:rFonts w:eastAsia="Arial"/>
              </w:rPr>
              <w:t xml:space="preserve"> </w:t>
            </w:r>
            <w:r w:rsidRPr="002D71DF">
              <w:rPr>
                <w:rFonts w:eastAsia="Arial"/>
              </w:rPr>
              <w:t>their</w:t>
            </w:r>
            <w:r w:rsidR="004C760B" w:rsidRPr="002D71DF">
              <w:rPr>
                <w:rFonts w:eastAsia="Arial"/>
              </w:rPr>
              <w:t xml:space="preserve"> </w:t>
            </w:r>
            <w:r w:rsidRPr="002D71DF">
              <w:rPr>
                <w:rFonts w:eastAsia="Arial"/>
              </w:rPr>
              <w:t>staged</w:t>
            </w:r>
            <w:r w:rsidR="004C760B" w:rsidRPr="002D71DF">
              <w:rPr>
                <w:rFonts w:eastAsia="Arial"/>
              </w:rPr>
              <w:t xml:space="preserve"> </w:t>
            </w:r>
            <w:r w:rsidRPr="002D71DF">
              <w:rPr>
                <w:rFonts w:eastAsia="Arial"/>
              </w:rPr>
              <w:t>through-line</w:t>
            </w:r>
            <w:r w:rsidR="004C760B" w:rsidRPr="002D71DF">
              <w:rPr>
                <w:rFonts w:eastAsia="Arial"/>
              </w:rPr>
              <w:t xml:space="preserve"> </w:t>
            </w:r>
            <w:r w:rsidRPr="002D71DF">
              <w:rPr>
                <w:rFonts w:eastAsia="Arial"/>
              </w:rPr>
              <w:t>to</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class.</w:t>
            </w:r>
            <w:r w:rsidR="004C760B" w:rsidRPr="002D71DF">
              <w:rPr>
                <w:rFonts w:eastAsia="Arial"/>
              </w:rPr>
              <w:t xml:space="preserve"> </w:t>
            </w:r>
            <w:r w:rsidRPr="002D71DF">
              <w:rPr>
                <w:rFonts w:eastAsia="Arial"/>
              </w:rPr>
              <w:t>After</w:t>
            </w:r>
            <w:r w:rsidR="004C760B" w:rsidRPr="002D71DF">
              <w:rPr>
                <w:rFonts w:eastAsia="Arial"/>
              </w:rPr>
              <w:t xml:space="preserve"> </w:t>
            </w:r>
            <w:r w:rsidRPr="002D71DF">
              <w:rPr>
                <w:rFonts w:eastAsia="Arial"/>
              </w:rPr>
              <w:t>viewing,</w:t>
            </w:r>
            <w:r w:rsidR="004C760B" w:rsidRPr="002D71DF">
              <w:rPr>
                <w:rFonts w:eastAsia="Arial"/>
              </w:rPr>
              <w:t xml:space="preserve"> </w:t>
            </w:r>
            <w:r w:rsidRPr="002D71DF">
              <w:rPr>
                <w:rFonts w:eastAsia="Arial"/>
              </w:rPr>
              <w:t>ask</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class</w:t>
            </w:r>
            <w:r w:rsidR="004C760B" w:rsidRPr="002D71DF">
              <w:rPr>
                <w:rFonts w:eastAsia="Arial"/>
              </w:rPr>
              <w:t xml:space="preserve"> </w:t>
            </w:r>
            <w:r w:rsidRPr="002D71DF">
              <w:rPr>
                <w:rFonts w:eastAsia="Arial"/>
              </w:rPr>
              <w:t>to</w:t>
            </w:r>
            <w:r w:rsidR="004C760B" w:rsidRPr="002D71DF">
              <w:rPr>
                <w:rFonts w:eastAsia="Arial"/>
              </w:rPr>
              <w:t xml:space="preserve"> </w:t>
            </w:r>
            <w:r w:rsidRPr="002D71DF">
              <w:rPr>
                <w:rFonts w:eastAsia="Arial"/>
              </w:rPr>
              <w:t>briefly</w:t>
            </w:r>
            <w:r w:rsidR="004C760B" w:rsidRPr="002D71DF">
              <w:rPr>
                <w:rFonts w:eastAsia="Arial"/>
              </w:rPr>
              <w:t xml:space="preserve"> </w:t>
            </w:r>
            <w:r w:rsidRPr="002D71DF">
              <w:rPr>
                <w:rFonts w:eastAsia="Arial"/>
              </w:rPr>
              <w:t>reflect</w:t>
            </w:r>
            <w:r w:rsidR="004C760B" w:rsidRPr="002D71DF">
              <w:rPr>
                <w:rFonts w:eastAsia="Arial"/>
              </w:rPr>
              <w:t xml:space="preserve"> </w:t>
            </w:r>
            <w:r w:rsidRPr="002D71DF">
              <w:rPr>
                <w:rFonts w:eastAsia="Arial"/>
              </w:rPr>
              <w:t>on</w:t>
            </w:r>
            <w:r w:rsidR="004C760B" w:rsidRPr="002D71DF">
              <w:rPr>
                <w:rFonts w:eastAsia="Arial"/>
              </w:rPr>
              <w:t xml:space="preserve"> </w:t>
            </w:r>
            <w:r w:rsidRPr="002D71DF">
              <w:rPr>
                <w:rFonts w:eastAsia="Arial"/>
              </w:rPr>
              <w:t>how</w:t>
            </w:r>
            <w:r w:rsidR="004C760B" w:rsidRPr="002D71DF">
              <w:rPr>
                <w:rFonts w:eastAsia="Arial"/>
              </w:rPr>
              <w:t xml:space="preserve"> </w:t>
            </w:r>
            <w:r w:rsidRPr="002D71DF">
              <w:rPr>
                <w:rFonts w:eastAsia="Arial"/>
              </w:rPr>
              <w:t>effectively</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narrative</w:t>
            </w:r>
            <w:r w:rsidR="004C760B" w:rsidRPr="002D71DF">
              <w:rPr>
                <w:rFonts w:eastAsia="Arial"/>
              </w:rPr>
              <w:t xml:space="preserve"> </w:t>
            </w:r>
            <w:r w:rsidRPr="002D71DF">
              <w:rPr>
                <w:rFonts w:eastAsia="Arial"/>
              </w:rPr>
              <w:t>was</w:t>
            </w:r>
            <w:r w:rsidR="004C760B" w:rsidRPr="002D71DF">
              <w:rPr>
                <w:rFonts w:eastAsia="Arial"/>
              </w:rPr>
              <w:t xml:space="preserve"> </w:t>
            </w:r>
            <w:r w:rsidRPr="002D71DF">
              <w:rPr>
                <w:rFonts w:eastAsia="Arial"/>
              </w:rPr>
              <w:t>communicated</w:t>
            </w:r>
            <w:r w:rsidR="004C760B" w:rsidRPr="002D71DF">
              <w:rPr>
                <w:rFonts w:eastAsia="Arial"/>
              </w:rPr>
              <w:t xml:space="preserve"> </w:t>
            </w:r>
            <w:r w:rsidRPr="002D71DF">
              <w:rPr>
                <w:rFonts w:eastAsia="Arial"/>
              </w:rPr>
              <w:t>using</w:t>
            </w:r>
            <w:r w:rsidR="004C760B" w:rsidRPr="002D71DF">
              <w:rPr>
                <w:rFonts w:eastAsia="Arial"/>
              </w:rPr>
              <w:t xml:space="preserve"> </w:t>
            </w:r>
            <w:r w:rsidRPr="002D71DF">
              <w:rPr>
                <w:rFonts w:eastAsia="Arial"/>
              </w:rPr>
              <w:t>only</w:t>
            </w:r>
            <w:r w:rsidR="004C760B" w:rsidRPr="002D71DF">
              <w:rPr>
                <w:rFonts w:eastAsia="Arial"/>
              </w:rPr>
              <w:t xml:space="preserve"> </w:t>
            </w:r>
            <w:r w:rsidRPr="002D71DF">
              <w:rPr>
                <w:rFonts w:eastAsia="Arial"/>
              </w:rPr>
              <w:t>physical</w:t>
            </w:r>
            <w:r w:rsidR="004C760B" w:rsidRPr="002D71DF">
              <w:rPr>
                <w:rFonts w:eastAsia="Arial"/>
              </w:rPr>
              <w:t xml:space="preserve"> </w:t>
            </w:r>
            <w:r w:rsidRPr="002D71DF">
              <w:rPr>
                <w:rFonts w:eastAsia="Arial"/>
              </w:rPr>
              <w:t>staging</w:t>
            </w:r>
            <w:r w:rsidR="004C760B" w:rsidRPr="002D71DF">
              <w:rPr>
                <w:rFonts w:eastAsia="Arial"/>
              </w:rPr>
              <w:t xml:space="preserve"> </w:t>
            </w:r>
            <w:r w:rsidRPr="002D71DF">
              <w:rPr>
                <w:rFonts w:eastAsia="Arial"/>
              </w:rPr>
              <w:t>and</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summary</w:t>
            </w:r>
            <w:r w:rsidR="004C760B" w:rsidRPr="002D71DF">
              <w:rPr>
                <w:rFonts w:eastAsia="Arial"/>
              </w:rPr>
              <w:t xml:space="preserve"> </w:t>
            </w:r>
            <w:r w:rsidRPr="002D71DF">
              <w:rPr>
                <w:rFonts w:eastAsia="Arial"/>
              </w:rPr>
              <w:t>descriptions,</w:t>
            </w:r>
            <w:r w:rsidR="004C760B" w:rsidRPr="002D71DF">
              <w:rPr>
                <w:rFonts w:eastAsia="Arial"/>
              </w:rPr>
              <w:t xml:space="preserve"> </w:t>
            </w:r>
            <w:r w:rsidRPr="002D71DF">
              <w:rPr>
                <w:rFonts w:eastAsia="Arial"/>
              </w:rPr>
              <w:t>as</w:t>
            </w:r>
            <w:r w:rsidR="004C760B" w:rsidRPr="002D71DF">
              <w:rPr>
                <w:rFonts w:eastAsia="Arial"/>
              </w:rPr>
              <w:t xml:space="preserve"> </w:t>
            </w:r>
            <w:r w:rsidRPr="002D71DF">
              <w:rPr>
                <w:rFonts w:eastAsia="Arial"/>
              </w:rPr>
              <w:t>well</w:t>
            </w:r>
            <w:r w:rsidR="004C760B" w:rsidRPr="002D71DF">
              <w:rPr>
                <w:rFonts w:eastAsia="Arial"/>
              </w:rPr>
              <w:t xml:space="preserve"> </w:t>
            </w:r>
            <w:r w:rsidRPr="002D71DF">
              <w:rPr>
                <w:rFonts w:eastAsia="Arial"/>
              </w:rPr>
              <w:t>as</w:t>
            </w:r>
            <w:r w:rsidR="004C760B" w:rsidRPr="002D71DF">
              <w:rPr>
                <w:rFonts w:eastAsia="Arial"/>
              </w:rPr>
              <w:t xml:space="preserve"> </w:t>
            </w:r>
            <w:r w:rsidRPr="002D71DF">
              <w:rPr>
                <w:rFonts w:eastAsia="Arial"/>
              </w:rPr>
              <w:t>how</w:t>
            </w:r>
            <w:r w:rsidR="004C760B" w:rsidRPr="002D71DF">
              <w:rPr>
                <w:rFonts w:eastAsia="Arial"/>
              </w:rPr>
              <w:t xml:space="preserve"> </w:t>
            </w:r>
            <w:r w:rsidRPr="002D71DF">
              <w:rPr>
                <w:rFonts w:eastAsia="Arial"/>
              </w:rPr>
              <w:t>effectively</w:t>
            </w:r>
            <w:r w:rsidR="004C760B" w:rsidRPr="002D71DF">
              <w:rPr>
                <w:rFonts w:eastAsia="Arial"/>
              </w:rPr>
              <w:t xml:space="preserve"> </w:t>
            </w:r>
            <w:r w:rsidRPr="002D71DF">
              <w:rPr>
                <w:rFonts w:eastAsia="Arial"/>
              </w:rPr>
              <w:t>physical</w:t>
            </w:r>
            <w:r w:rsidR="004C760B" w:rsidRPr="002D71DF">
              <w:rPr>
                <w:rFonts w:eastAsia="Arial"/>
              </w:rPr>
              <w:t xml:space="preserve"> </w:t>
            </w:r>
            <w:r w:rsidRPr="002D71DF">
              <w:rPr>
                <w:rFonts w:eastAsia="Arial"/>
              </w:rPr>
              <w:t>melodrama</w:t>
            </w:r>
            <w:r w:rsidR="004C760B" w:rsidRPr="002D71DF">
              <w:rPr>
                <w:rFonts w:eastAsia="Arial"/>
              </w:rPr>
              <w:t xml:space="preserve"> </w:t>
            </w:r>
            <w:r w:rsidRPr="002D71DF">
              <w:rPr>
                <w:rFonts w:eastAsia="Arial"/>
              </w:rPr>
              <w:t>conventions</w:t>
            </w:r>
            <w:r w:rsidR="004C760B" w:rsidRPr="002D71DF">
              <w:rPr>
                <w:rFonts w:eastAsia="Arial"/>
              </w:rPr>
              <w:t xml:space="preserve"> </w:t>
            </w:r>
            <w:r w:rsidRPr="002D71DF">
              <w:rPr>
                <w:rFonts w:eastAsia="Arial"/>
              </w:rPr>
              <w:t>were</w:t>
            </w:r>
            <w:r w:rsidR="004C760B" w:rsidRPr="002D71DF">
              <w:rPr>
                <w:rFonts w:eastAsia="Arial"/>
              </w:rPr>
              <w:t xml:space="preserve"> </w:t>
            </w:r>
            <w:r w:rsidRPr="002D71DF">
              <w:rPr>
                <w:rFonts w:eastAsia="Arial"/>
              </w:rPr>
              <w:t>incorporated</w:t>
            </w:r>
            <w:r w:rsidR="004C760B" w:rsidRPr="002D71DF">
              <w:rPr>
                <w:rFonts w:eastAsia="Arial"/>
              </w:rPr>
              <w:t xml:space="preserve"> </w:t>
            </w:r>
            <w:r w:rsidRPr="002D71DF">
              <w:rPr>
                <w:rFonts w:eastAsia="Arial"/>
              </w:rPr>
              <w:t>in</w:t>
            </w:r>
            <w:r w:rsidR="004C760B" w:rsidRPr="002D71DF">
              <w:rPr>
                <w:rFonts w:eastAsia="Arial"/>
              </w:rPr>
              <w:t xml:space="preserve"> </w:t>
            </w:r>
            <w:r w:rsidRPr="002D71DF">
              <w:rPr>
                <w:rFonts w:eastAsia="Arial"/>
              </w:rPr>
              <w:t>each</w:t>
            </w:r>
            <w:r w:rsidR="004C760B" w:rsidRPr="002D71DF">
              <w:rPr>
                <w:rFonts w:eastAsia="Arial"/>
              </w:rPr>
              <w:t xml:space="preserve"> </w:t>
            </w:r>
            <w:r w:rsidRPr="002D71DF">
              <w:rPr>
                <w:rFonts w:eastAsia="Arial"/>
              </w:rPr>
              <w:t>moment.</w:t>
            </w:r>
          </w:p>
          <w:p w14:paraId="6B4368D5" w14:textId="1B1C10A0" w:rsidR="006D0F1C" w:rsidRPr="002D71DF" w:rsidRDefault="006D0F1C" w:rsidP="006D0F1C">
            <w:pPr>
              <w:rPr>
                <w:rFonts w:eastAsia="Arial"/>
              </w:rPr>
            </w:pPr>
            <w:r w:rsidRPr="002D71DF">
              <w:rPr>
                <w:rFonts w:eastAsia="Arial"/>
                <w:b/>
                <w:bCs/>
              </w:rPr>
              <w:t>Documentation</w:t>
            </w:r>
            <w:r w:rsidR="004C760B" w:rsidRPr="002D71DF">
              <w:rPr>
                <w:rFonts w:eastAsia="Arial"/>
                <w:b/>
                <w:bCs/>
              </w:rPr>
              <w:t xml:space="preserve"> </w:t>
            </w:r>
            <w:r w:rsidRPr="002D71DF">
              <w:rPr>
                <w:rFonts w:eastAsia="Arial"/>
                <w:b/>
                <w:bCs/>
              </w:rPr>
              <w:t>prompt:</w:t>
            </w:r>
            <w:r w:rsidR="004C760B" w:rsidRPr="002D71DF">
              <w:rPr>
                <w:rFonts w:eastAsia="Arial"/>
              </w:rPr>
              <w:t xml:space="preserve"> </w:t>
            </w:r>
            <w:r w:rsidR="00256447" w:rsidRPr="002D71DF">
              <w:rPr>
                <w:rFonts w:eastAsia="Arial"/>
              </w:rPr>
              <w:t>a</w:t>
            </w:r>
            <w:r w:rsidRPr="002D71DF">
              <w:rPr>
                <w:rFonts w:eastAsia="Arial"/>
              </w:rPr>
              <w:t>sk</w:t>
            </w:r>
            <w:r w:rsidR="004C760B" w:rsidRPr="002D71DF">
              <w:rPr>
                <w:rFonts w:eastAsia="Arial"/>
              </w:rPr>
              <w:t xml:space="preserve"> </w:t>
            </w:r>
            <w:r w:rsidRPr="002D71DF">
              <w:rPr>
                <w:rFonts w:eastAsia="Arial"/>
              </w:rPr>
              <w:t>students</w:t>
            </w:r>
            <w:r w:rsidR="004C760B" w:rsidRPr="002D71DF">
              <w:rPr>
                <w:rFonts w:eastAsia="Arial"/>
              </w:rPr>
              <w:t xml:space="preserve"> </w:t>
            </w:r>
            <w:r w:rsidRPr="002D71DF">
              <w:rPr>
                <w:rFonts w:eastAsia="Arial"/>
              </w:rPr>
              <w:t>to</w:t>
            </w:r>
            <w:r w:rsidR="004C760B" w:rsidRPr="002D71DF">
              <w:rPr>
                <w:rFonts w:eastAsia="Arial"/>
              </w:rPr>
              <w:t xml:space="preserve"> </w:t>
            </w:r>
            <w:r w:rsidRPr="002D71DF">
              <w:rPr>
                <w:rFonts w:eastAsia="Arial"/>
              </w:rPr>
              <w:t>consider</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discussion</w:t>
            </w:r>
            <w:r w:rsidR="004C760B" w:rsidRPr="002D71DF">
              <w:rPr>
                <w:rFonts w:eastAsia="Arial"/>
              </w:rPr>
              <w:t xml:space="preserve"> </w:t>
            </w:r>
            <w:r w:rsidRPr="002D71DF">
              <w:rPr>
                <w:rFonts w:eastAsia="Arial"/>
              </w:rPr>
              <w:t>and</w:t>
            </w:r>
            <w:r w:rsidR="004C760B" w:rsidRPr="002D71DF">
              <w:rPr>
                <w:rFonts w:eastAsia="Arial"/>
              </w:rPr>
              <w:t xml:space="preserve"> </w:t>
            </w:r>
            <w:r w:rsidRPr="002D71DF">
              <w:rPr>
                <w:rFonts w:eastAsia="Arial"/>
              </w:rPr>
              <w:t>which</w:t>
            </w:r>
            <w:r w:rsidR="004C760B" w:rsidRPr="002D71DF">
              <w:rPr>
                <w:rFonts w:eastAsia="Arial"/>
              </w:rPr>
              <w:t xml:space="preserve"> </w:t>
            </w:r>
            <w:r w:rsidRPr="002D71DF">
              <w:rPr>
                <w:rFonts w:eastAsia="Arial"/>
              </w:rPr>
              <w:t>moments</w:t>
            </w:r>
            <w:r w:rsidR="004C760B" w:rsidRPr="002D71DF">
              <w:rPr>
                <w:rFonts w:eastAsia="Arial"/>
              </w:rPr>
              <w:t xml:space="preserve"> </w:t>
            </w:r>
            <w:r w:rsidRPr="002D71DF">
              <w:rPr>
                <w:rFonts w:eastAsia="Arial"/>
              </w:rPr>
              <w:t>were</w:t>
            </w:r>
            <w:r w:rsidR="004C760B" w:rsidRPr="002D71DF">
              <w:rPr>
                <w:rFonts w:eastAsia="Arial"/>
              </w:rPr>
              <w:t xml:space="preserve"> </w:t>
            </w:r>
            <w:r w:rsidRPr="002D71DF">
              <w:rPr>
                <w:rFonts w:eastAsia="Arial"/>
              </w:rPr>
              <w:t>identified</w:t>
            </w:r>
            <w:r w:rsidR="004C760B" w:rsidRPr="002D71DF">
              <w:rPr>
                <w:rFonts w:eastAsia="Arial"/>
              </w:rPr>
              <w:t xml:space="preserve"> </w:t>
            </w:r>
            <w:r w:rsidRPr="002D71DF">
              <w:rPr>
                <w:rFonts w:eastAsia="Arial"/>
              </w:rPr>
              <w:t>as</w:t>
            </w:r>
            <w:r w:rsidR="004C760B" w:rsidRPr="002D71DF">
              <w:rPr>
                <w:rFonts w:eastAsia="Arial"/>
              </w:rPr>
              <w:t xml:space="preserve"> </w:t>
            </w:r>
            <w:r w:rsidRPr="002D71DF">
              <w:rPr>
                <w:rFonts w:eastAsia="Arial"/>
              </w:rPr>
              <w:t>effectively</w:t>
            </w:r>
            <w:r w:rsidR="004C760B" w:rsidRPr="002D71DF">
              <w:rPr>
                <w:rFonts w:eastAsia="Arial"/>
              </w:rPr>
              <w:t xml:space="preserve"> </w:t>
            </w:r>
            <w:r w:rsidRPr="002D71DF">
              <w:rPr>
                <w:rFonts w:eastAsia="Arial"/>
              </w:rPr>
              <w:t>incorporating</w:t>
            </w:r>
            <w:r w:rsidR="004C760B" w:rsidRPr="002D71DF">
              <w:rPr>
                <w:rFonts w:eastAsia="Arial"/>
              </w:rPr>
              <w:t xml:space="preserve"> </w:t>
            </w:r>
            <w:r w:rsidRPr="002D71DF">
              <w:rPr>
                <w:rFonts w:eastAsia="Arial"/>
              </w:rPr>
              <w:t>melodrama</w:t>
            </w:r>
            <w:r w:rsidR="004C760B" w:rsidRPr="002D71DF">
              <w:rPr>
                <w:rFonts w:eastAsia="Arial"/>
              </w:rPr>
              <w:t xml:space="preserve"> </w:t>
            </w:r>
            <w:r w:rsidRPr="002D71DF">
              <w:rPr>
                <w:rFonts w:eastAsia="Arial"/>
              </w:rPr>
              <w:t>conventions.</w:t>
            </w:r>
            <w:r w:rsidR="004C760B" w:rsidRPr="002D71DF">
              <w:rPr>
                <w:rFonts w:eastAsia="Arial"/>
              </w:rPr>
              <w:t xml:space="preserve"> </w:t>
            </w:r>
            <w:r w:rsidRPr="002D71DF">
              <w:rPr>
                <w:rFonts w:eastAsia="Arial"/>
              </w:rPr>
              <w:t>Each</w:t>
            </w:r>
            <w:r w:rsidR="004C760B" w:rsidRPr="002D71DF">
              <w:rPr>
                <w:rFonts w:eastAsia="Arial"/>
              </w:rPr>
              <w:t xml:space="preserve"> </w:t>
            </w:r>
            <w:r w:rsidRPr="002D71DF">
              <w:rPr>
                <w:rFonts w:eastAsia="Arial"/>
              </w:rPr>
              <w:t>group</w:t>
            </w:r>
            <w:r w:rsidR="004C760B" w:rsidRPr="002D71DF">
              <w:rPr>
                <w:rFonts w:eastAsia="Arial"/>
              </w:rPr>
              <w:t xml:space="preserve"> </w:t>
            </w:r>
            <w:r w:rsidRPr="002D71DF">
              <w:rPr>
                <w:rFonts w:eastAsia="Arial"/>
              </w:rPr>
              <w:t>will</w:t>
            </w:r>
            <w:r w:rsidR="004C760B" w:rsidRPr="002D71DF">
              <w:rPr>
                <w:rFonts w:eastAsia="Arial"/>
              </w:rPr>
              <w:t xml:space="preserve"> </w:t>
            </w:r>
            <w:r w:rsidRPr="002D71DF">
              <w:rPr>
                <w:rFonts w:eastAsia="Arial"/>
              </w:rPr>
              <w:t>take</w:t>
            </w:r>
            <w:r w:rsidR="004C760B" w:rsidRPr="002D71DF">
              <w:rPr>
                <w:rFonts w:eastAsia="Arial"/>
              </w:rPr>
              <w:t xml:space="preserve"> </w:t>
            </w:r>
            <w:r w:rsidRPr="002D71DF">
              <w:rPr>
                <w:rFonts w:eastAsia="Arial"/>
              </w:rPr>
              <w:t>a</w:t>
            </w:r>
            <w:r w:rsidR="004C760B" w:rsidRPr="002D71DF">
              <w:rPr>
                <w:rFonts w:eastAsia="Arial"/>
              </w:rPr>
              <w:t xml:space="preserve"> </w:t>
            </w:r>
            <w:r w:rsidRPr="002D71DF">
              <w:rPr>
                <w:rFonts w:eastAsia="Arial"/>
              </w:rPr>
              <w:t>photo</w:t>
            </w:r>
            <w:r w:rsidR="004C760B" w:rsidRPr="002D71DF">
              <w:rPr>
                <w:rFonts w:eastAsia="Arial"/>
              </w:rPr>
              <w:t xml:space="preserve"> </w:t>
            </w:r>
            <w:r w:rsidRPr="002D71DF">
              <w:rPr>
                <w:rFonts w:eastAsia="Arial"/>
              </w:rPr>
              <w:t>of</w:t>
            </w:r>
            <w:r w:rsidR="004C760B" w:rsidRPr="002D71DF">
              <w:rPr>
                <w:rFonts w:eastAsia="Arial"/>
              </w:rPr>
              <w:t xml:space="preserve"> </w:t>
            </w:r>
            <w:r w:rsidRPr="002D71DF">
              <w:rPr>
                <w:rFonts w:eastAsia="Arial"/>
              </w:rPr>
              <w:t>one</w:t>
            </w:r>
            <w:r w:rsidR="004C760B" w:rsidRPr="002D71DF">
              <w:rPr>
                <w:rFonts w:eastAsia="Arial"/>
              </w:rPr>
              <w:t xml:space="preserve"> </w:t>
            </w:r>
            <w:r w:rsidRPr="002D71DF">
              <w:rPr>
                <w:rFonts w:eastAsia="Arial"/>
              </w:rPr>
              <w:t>of</w:t>
            </w:r>
            <w:r w:rsidR="004C760B" w:rsidRPr="002D71DF">
              <w:rPr>
                <w:rFonts w:eastAsia="Arial"/>
              </w:rPr>
              <w:t xml:space="preserve"> </w:t>
            </w:r>
            <w:r w:rsidRPr="002D71DF">
              <w:rPr>
                <w:rFonts w:eastAsia="Arial"/>
              </w:rPr>
              <w:t>their</w:t>
            </w:r>
            <w:r w:rsidR="004C760B" w:rsidRPr="002D71DF">
              <w:rPr>
                <w:rFonts w:eastAsia="Arial"/>
              </w:rPr>
              <w:t xml:space="preserve"> </w:t>
            </w:r>
            <w:r w:rsidRPr="002D71DF">
              <w:rPr>
                <w:rFonts w:eastAsia="Arial"/>
              </w:rPr>
              <w:t>chosen</w:t>
            </w:r>
            <w:r w:rsidR="004C760B" w:rsidRPr="002D71DF">
              <w:rPr>
                <w:rFonts w:eastAsia="Arial"/>
              </w:rPr>
              <w:t xml:space="preserve"> </w:t>
            </w:r>
            <w:r w:rsidRPr="002D71DF">
              <w:rPr>
                <w:rFonts w:eastAsia="Arial"/>
              </w:rPr>
              <w:t>tableaux</w:t>
            </w:r>
            <w:r w:rsidR="004C760B" w:rsidRPr="002D71DF">
              <w:rPr>
                <w:rFonts w:eastAsia="Arial"/>
              </w:rPr>
              <w:t xml:space="preserve"> </w:t>
            </w:r>
            <w:r w:rsidRPr="002D71DF">
              <w:rPr>
                <w:rFonts w:eastAsia="Arial"/>
              </w:rPr>
              <w:t>and</w:t>
            </w:r>
            <w:r w:rsidR="004C760B" w:rsidRPr="002D71DF">
              <w:rPr>
                <w:rFonts w:eastAsia="Arial"/>
              </w:rPr>
              <w:t xml:space="preserve"> </w:t>
            </w:r>
            <w:r w:rsidRPr="002D71DF">
              <w:rPr>
                <w:rFonts w:eastAsia="Arial"/>
              </w:rPr>
              <w:t>add</w:t>
            </w:r>
            <w:r w:rsidR="004C760B" w:rsidRPr="002D71DF">
              <w:rPr>
                <w:rFonts w:eastAsia="Arial"/>
              </w:rPr>
              <w:t xml:space="preserve"> </w:t>
            </w:r>
            <w:r w:rsidRPr="002D71DF">
              <w:rPr>
                <w:rFonts w:eastAsia="Arial"/>
              </w:rPr>
              <w:t>it</w:t>
            </w:r>
            <w:r w:rsidR="004C760B" w:rsidRPr="002D71DF">
              <w:rPr>
                <w:rFonts w:eastAsia="Arial"/>
              </w:rPr>
              <w:t xml:space="preserve"> </w:t>
            </w:r>
            <w:r w:rsidRPr="002D71DF">
              <w:rPr>
                <w:rFonts w:eastAsia="Arial"/>
              </w:rPr>
              <w:t>to</w:t>
            </w:r>
            <w:r w:rsidR="004C760B" w:rsidRPr="002D71DF">
              <w:rPr>
                <w:rFonts w:eastAsia="Arial"/>
              </w:rPr>
              <w:t xml:space="preserve"> </w:t>
            </w:r>
            <w:r w:rsidRPr="002D71DF">
              <w:rPr>
                <w:rFonts w:eastAsia="Arial"/>
                <w:b/>
                <w:bCs/>
              </w:rPr>
              <w:t>slide</w:t>
            </w:r>
            <w:r w:rsidR="004C760B" w:rsidRPr="002D71DF">
              <w:rPr>
                <w:rFonts w:eastAsia="Arial"/>
                <w:b/>
                <w:bCs/>
              </w:rPr>
              <w:t xml:space="preserve"> </w:t>
            </w:r>
            <w:r w:rsidRPr="002D71DF">
              <w:rPr>
                <w:rFonts w:eastAsia="Arial"/>
                <w:b/>
                <w:bCs/>
              </w:rPr>
              <w:t>PJ</w:t>
            </w:r>
            <w:r w:rsidR="007D062B" w:rsidRPr="002D71DF">
              <w:rPr>
                <w:rFonts w:eastAsia="Arial"/>
                <w:b/>
                <w:bCs/>
              </w:rPr>
              <w:t>6</w:t>
            </w:r>
            <w:r w:rsidR="004C760B" w:rsidRPr="002D71DF">
              <w:rPr>
                <w:rFonts w:eastAsia="Arial"/>
              </w:rPr>
              <w:t xml:space="preserve"> </w:t>
            </w:r>
            <w:r w:rsidRPr="002D71DF">
              <w:rPr>
                <w:rFonts w:eastAsia="Arial"/>
              </w:rPr>
              <w:t>in</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‘playwright’s</w:t>
            </w:r>
            <w:r w:rsidR="004C760B" w:rsidRPr="002D71DF">
              <w:rPr>
                <w:rFonts w:eastAsia="Arial"/>
              </w:rPr>
              <w:t xml:space="preserve"> </w:t>
            </w:r>
            <w:r w:rsidRPr="002D71DF">
              <w:rPr>
                <w:rFonts w:eastAsia="Arial"/>
              </w:rPr>
              <w:t>journal’.</w:t>
            </w:r>
            <w:r w:rsidR="004C760B" w:rsidRPr="002D71DF">
              <w:rPr>
                <w:rFonts w:eastAsia="Arial"/>
              </w:rPr>
              <w:t xml:space="preserve"> </w:t>
            </w:r>
            <w:r w:rsidRPr="002D71DF">
              <w:rPr>
                <w:rFonts w:eastAsia="Arial"/>
              </w:rPr>
              <w:t>They</w:t>
            </w:r>
            <w:r w:rsidR="004C760B" w:rsidRPr="002D71DF">
              <w:rPr>
                <w:rFonts w:eastAsia="Arial"/>
              </w:rPr>
              <w:t xml:space="preserve"> </w:t>
            </w:r>
            <w:r w:rsidRPr="002D71DF">
              <w:rPr>
                <w:rFonts w:eastAsia="Arial"/>
              </w:rPr>
              <w:t>will</w:t>
            </w:r>
            <w:r w:rsidR="004C760B" w:rsidRPr="002D71DF">
              <w:rPr>
                <w:rFonts w:eastAsia="Arial"/>
              </w:rPr>
              <w:t xml:space="preserve"> </w:t>
            </w:r>
            <w:r w:rsidRPr="002D71DF">
              <w:rPr>
                <w:rFonts w:eastAsia="Arial"/>
              </w:rPr>
              <w:t>also</w:t>
            </w:r>
            <w:r w:rsidR="004C760B" w:rsidRPr="002D71DF">
              <w:rPr>
                <w:rFonts w:eastAsia="Arial"/>
              </w:rPr>
              <w:t xml:space="preserve"> </w:t>
            </w:r>
            <w:r w:rsidRPr="002D71DF">
              <w:rPr>
                <w:rFonts w:eastAsia="Arial"/>
              </w:rPr>
              <w:t>annotate</w:t>
            </w:r>
            <w:r w:rsidR="004C760B" w:rsidRPr="002D71DF">
              <w:rPr>
                <w:rFonts w:eastAsia="Arial"/>
              </w:rPr>
              <w:t xml:space="preserve"> </w:t>
            </w:r>
            <w:r w:rsidRPr="002D71DF">
              <w:rPr>
                <w:rFonts w:eastAsia="Arial"/>
              </w:rPr>
              <w:t>their</w:t>
            </w:r>
            <w:r w:rsidR="004C760B" w:rsidRPr="002D71DF">
              <w:rPr>
                <w:rFonts w:eastAsia="Arial"/>
              </w:rPr>
              <w:t xml:space="preserve"> </w:t>
            </w:r>
            <w:r w:rsidRPr="002D71DF">
              <w:rPr>
                <w:rFonts w:eastAsia="Arial"/>
              </w:rPr>
              <w:t>use</w:t>
            </w:r>
            <w:r w:rsidR="004C760B" w:rsidRPr="002D71DF">
              <w:rPr>
                <w:rFonts w:eastAsia="Arial"/>
              </w:rPr>
              <w:t xml:space="preserve"> </w:t>
            </w:r>
            <w:r w:rsidRPr="002D71DF">
              <w:rPr>
                <w:rFonts w:eastAsia="Arial"/>
              </w:rPr>
              <w:t>of</w:t>
            </w:r>
            <w:r w:rsidR="004C760B" w:rsidRPr="002D71DF">
              <w:rPr>
                <w:rFonts w:eastAsia="Arial"/>
              </w:rPr>
              <w:t xml:space="preserve"> </w:t>
            </w:r>
            <w:r w:rsidRPr="002D71DF">
              <w:rPr>
                <w:rFonts w:eastAsia="Arial"/>
              </w:rPr>
              <w:t>exaggerated</w:t>
            </w:r>
            <w:r w:rsidR="004C760B" w:rsidRPr="002D71DF">
              <w:rPr>
                <w:rFonts w:eastAsia="Arial"/>
              </w:rPr>
              <w:t xml:space="preserve"> </w:t>
            </w:r>
            <w:r w:rsidRPr="002D71DF">
              <w:rPr>
                <w:rFonts w:eastAsia="Arial"/>
              </w:rPr>
              <w:t>gesture,</w:t>
            </w:r>
            <w:r w:rsidR="004C760B" w:rsidRPr="002D71DF">
              <w:rPr>
                <w:rFonts w:eastAsia="Arial"/>
              </w:rPr>
              <w:t xml:space="preserve"> </w:t>
            </w:r>
            <w:r w:rsidRPr="002D71DF">
              <w:rPr>
                <w:rFonts w:eastAsia="Arial"/>
              </w:rPr>
              <w:t>facial</w:t>
            </w:r>
            <w:r w:rsidR="004C760B" w:rsidRPr="002D71DF">
              <w:rPr>
                <w:rFonts w:eastAsia="Arial"/>
              </w:rPr>
              <w:t xml:space="preserve"> </w:t>
            </w:r>
            <w:r w:rsidRPr="002D71DF">
              <w:rPr>
                <w:rFonts w:eastAsia="Arial"/>
              </w:rPr>
              <w:t>expression</w:t>
            </w:r>
            <w:r w:rsidR="004C760B" w:rsidRPr="002D71DF">
              <w:rPr>
                <w:rFonts w:eastAsia="Arial"/>
              </w:rPr>
              <w:t xml:space="preserve"> </w:t>
            </w:r>
            <w:r w:rsidRPr="002D71DF">
              <w:rPr>
                <w:rFonts w:eastAsia="Arial"/>
              </w:rPr>
              <w:t>and</w:t>
            </w:r>
            <w:r w:rsidR="004C760B" w:rsidRPr="002D71DF">
              <w:rPr>
                <w:rFonts w:eastAsia="Arial"/>
              </w:rPr>
              <w:t xml:space="preserve"> </w:t>
            </w:r>
            <w:r w:rsidRPr="002D71DF">
              <w:rPr>
                <w:rFonts w:eastAsia="Arial"/>
              </w:rPr>
              <w:t>space</w:t>
            </w:r>
            <w:r w:rsidR="004C760B" w:rsidRPr="002D71DF">
              <w:rPr>
                <w:rFonts w:eastAsia="Arial"/>
              </w:rPr>
              <w:t xml:space="preserve"> </w:t>
            </w:r>
            <w:r w:rsidRPr="002D71DF">
              <w:rPr>
                <w:rFonts w:eastAsia="Arial"/>
              </w:rPr>
              <w:t>and</w:t>
            </w:r>
            <w:r w:rsidR="004C760B" w:rsidRPr="002D71DF">
              <w:rPr>
                <w:rFonts w:eastAsia="Arial"/>
              </w:rPr>
              <w:t xml:space="preserve"> </w:t>
            </w:r>
            <w:r w:rsidRPr="002D71DF">
              <w:rPr>
                <w:rFonts w:eastAsia="Arial"/>
              </w:rPr>
              <w:t>how</w:t>
            </w:r>
            <w:r w:rsidR="004C760B" w:rsidRPr="002D71DF">
              <w:rPr>
                <w:rFonts w:eastAsia="Arial"/>
              </w:rPr>
              <w:t xml:space="preserve"> </w:t>
            </w:r>
            <w:r w:rsidRPr="002D71DF">
              <w:rPr>
                <w:rFonts w:eastAsia="Arial"/>
              </w:rPr>
              <w:t>their</w:t>
            </w:r>
            <w:r w:rsidR="004C760B" w:rsidRPr="002D71DF">
              <w:rPr>
                <w:rFonts w:eastAsia="Arial"/>
              </w:rPr>
              <w:t xml:space="preserve"> </w:t>
            </w:r>
            <w:r w:rsidRPr="002D71DF">
              <w:rPr>
                <w:rFonts w:eastAsia="Arial"/>
              </w:rPr>
              <w:t>use</w:t>
            </w:r>
            <w:r w:rsidR="004C760B" w:rsidRPr="002D71DF">
              <w:rPr>
                <w:rFonts w:eastAsia="Arial"/>
              </w:rPr>
              <w:t xml:space="preserve"> </w:t>
            </w:r>
            <w:r w:rsidRPr="002D71DF">
              <w:rPr>
                <w:rFonts w:eastAsia="Arial"/>
              </w:rPr>
              <w:t>of</w:t>
            </w:r>
            <w:r w:rsidR="004C760B" w:rsidRPr="002D71DF">
              <w:rPr>
                <w:rFonts w:eastAsia="Arial"/>
              </w:rPr>
              <w:t xml:space="preserve"> </w:t>
            </w:r>
            <w:r w:rsidRPr="002D71DF">
              <w:rPr>
                <w:rFonts w:eastAsia="Arial"/>
              </w:rPr>
              <w:t>these</w:t>
            </w:r>
            <w:r w:rsidR="004C760B" w:rsidRPr="002D71DF">
              <w:rPr>
                <w:rFonts w:eastAsia="Arial"/>
              </w:rPr>
              <w:t xml:space="preserve"> </w:t>
            </w:r>
            <w:r w:rsidRPr="002D71DF">
              <w:rPr>
                <w:rFonts w:eastAsia="Arial"/>
              </w:rPr>
              <w:t>conventions</w:t>
            </w:r>
            <w:r w:rsidR="004C760B" w:rsidRPr="002D71DF">
              <w:rPr>
                <w:rFonts w:eastAsia="Arial"/>
              </w:rPr>
              <w:t xml:space="preserve"> </w:t>
            </w:r>
            <w:r w:rsidRPr="002D71DF">
              <w:rPr>
                <w:rFonts w:eastAsia="Arial"/>
              </w:rPr>
              <w:t>depict</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relationships</w:t>
            </w:r>
            <w:r w:rsidR="004C760B" w:rsidRPr="002D71DF">
              <w:rPr>
                <w:rFonts w:eastAsia="Arial"/>
              </w:rPr>
              <w:t xml:space="preserve"> </w:t>
            </w:r>
            <w:r w:rsidRPr="002D71DF">
              <w:rPr>
                <w:rFonts w:eastAsia="Arial"/>
              </w:rPr>
              <w:t>on</w:t>
            </w:r>
            <w:r w:rsidR="004C760B" w:rsidRPr="002D71DF">
              <w:rPr>
                <w:rFonts w:eastAsia="Arial"/>
              </w:rPr>
              <w:t xml:space="preserve"> </w:t>
            </w:r>
            <w:r w:rsidRPr="002D71DF">
              <w:rPr>
                <w:rFonts w:eastAsia="Arial"/>
              </w:rPr>
              <w:t>stage.</w:t>
            </w:r>
          </w:p>
          <w:p w14:paraId="1419B1A3" w14:textId="076091AE" w:rsidR="006D0F1C" w:rsidRPr="002D71DF" w:rsidRDefault="006D0F1C" w:rsidP="006D0F1C">
            <w:pPr>
              <w:rPr>
                <w:rFonts w:eastAsia="Arial"/>
                <w:i/>
                <w:iCs/>
              </w:rPr>
            </w:pPr>
            <w:r w:rsidRPr="002D71DF">
              <w:rPr>
                <w:b/>
                <w:bCs/>
              </w:rPr>
              <w:t>Activity</w:t>
            </w:r>
            <w:r w:rsidR="004C760B" w:rsidRPr="002D71DF">
              <w:rPr>
                <w:b/>
                <w:bCs/>
              </w:rPr>
              <w:t xml:space="preserve"> </w:t>
            </w:r>
            <w:r w:rsidRPr="002D71DF">
              <w:rPr>
                <w:b/>
                <w:bCs/>
              </w:rPr>
              <w:t>2.10</w:t>
            </w:r>
            <w:r w:rsidR="004C760B" w:rsidRPr="002D71DF">
              <w:rPr>
                <w:b/>
                <w:bCs/>
              </w:rPr>
              <w:t xml:space="preserve"> </w:t>
            </w:r>
            <w:r w:rsidR="00256447" w:rsidRPr="002D71DF">
              <w:rPr>
                <w:b/>
                <w:bCs/>
              </w:rPr>
              <w:t>–</w:t>
            </w:r>
            <w:r w:rsidR="004C760B" w:rsidRPr="002D71DF">
              <w:rPr>
                <w:b/>
                <w:bCs/>
              </w:rPr>
              <w:t xml:space="preserve"> </w:t>
            </w:r>
            <w:r w:rsidRPr="002D71DF">
              <w:rPr>
                <w:b/>
                <w:bCs/>
              </w:rPr>
              <w:t>designer</w:t>
            </w:r>
            <w:r w:rsidR="00CC4C1A">
              <w:rPr>
                <w:b/>
                <w:bCs/>
              </w:rPr>
              <w:t xml:space="preserve"> –</w:t>
            </w:r>
            <w:r w:rsidR="004C760B" w:rsidRPr="002D71DF">
              <w:rPr>
                <w:b/>
                <w:bCs/>
              </w:rPr>
              <w:t xml:space="preserve"> </w:t>
            </w:r>
            <w:r w:rsidRPr="002D71DF">
              <w:rPr>
                <w:b/>
                <w:bCs/>
              </w:rPr>
              <w:t>shaping</w:t>
            </w:r>
            <w:r w:rsidR="004C760B" w:rsidRPr="002D71DF">
              <w:rPr>
                <w:b/>
                <w:bCs/>
              </w:rPr>
              <w:t xml:space="preserve"> </w:t>
            </w:r>
            <w:r w:rsidRPr="002D71DF">
              <w:rPr>
                <w:b/>
                <w:bCs/>
              </w:rPr>
              <w:t>image</w:t>
            </w:r>
          </w:p>
          <w:p w14:paraId="38C0703D" w14:textId="624BD88E" w:rsidR="006D0F1C" w:rsidRPr="002D71DF" w:rsidRDefault="006D0F1C" w:rsidP="006D0F1C">
            <w:pPr>
              <w:spacing w:after="240"/>
              <w:rPr>
                <w:rFonts w:eastAsia="Arial"/>
                <w:szCs w:val="22"/>
              </w:rPr>
            </w:pPr>
            <w:r w:rsidRPr="002D71DF">
              <w:rPr>
                <w:rFonts w:eastAsia="Arial"/>
              </w:rPr>
              <w:t>Explain</w:t>
            </w:r>
            <w:r w:rsidR="004C760B" w:rsidRPr="002D71DF">
              <w:rPr>
                <w:rFonts w:eastAsia="Arial"/>
              </w:rPr>
              <w:t xml:space="preserve"> </w:t>
            </w:r>
            <w:r w:rsidRPr="002D71DF">
              <w:rPr>
                <w:rFonts w:eastAsia="Arial"/>
              </w:rPr>
              <w:t>to</w:t>
            </w:r>
            <w:r w:rsidR="004C760B" w:rsidRPr="002D71DF">
              <w:rPr>
                <w:rFonts w:eastAsia="Arial"/>
              </w:rPr>
              <w:t xml:space="preserve"> </w:t>
            </w:r>
            <w:r w:rsidRPr="002D71DF">
              <w:rPr>
                <w:rFonts w:eastAsia="Arial"/>
              </w:rPr>
              <w:t>students</w:t>
            </w:r>
            <w:r w:rsidR="004C760B" w:rsidRPr="002D71DF">
              <w:rPr>
                <w:rFonts w:eastAsia="Arial"/>
              </w:rPr>
              <w:t xml:space="preserve"> </w:t>
            </w:r>
            <w:r w:rsidRPr="002D71DF">
              <w:rPr>
                <w:rFonts w:eastAsia="Arial"/>
              </w:rPr>
              <w:t>that</w:t>
            </w:r>
            <w:r w:rsidR="004C760B" w:rsidRPr="002D71DF">
              <w:rPr>
                <w:rFonts w:eastAsia="Arial"/>
              </w:rPr>
              <w:t xml:space="preserve"> </w:t>
            </w:r>
            <w:r w:rsidRPr="002D71DF">
              <w:rPr>
                <w:rFonts w:eastAsia="Arial"/>
              </w:rPr>
              <w:t>in</w:t>
            </w:r>
            <w:r w:rsidR="004C760B" w:rsidRPr="002D71DF">
              <w:rPr>
                <w:rFonts w:eastAsia="Arial"/>
              </w:rPr>
              <w:t xml:space="preserve"> </w:t>
            </w:r>
            <w:r w:rsidRPr="002D71DF">
              <w:rPr>
                <w:rFonts w:eastAsia="Arial"/>
              </w:rPr>
              <w:t>this</w:t>
            </w:r>
            <w:r w:rsidR="004C760B" w:rsidRPr="002D71DF">
              <w:rPr>
                <w:rFonts w:eastAsia="Arial"/>
              </w:rPr>
              <w:t xml:space="preserve"> </w:t>
            </w:r>
            <w:r w:rsidRPr="002D71DF">
              <w:rPr>
                <w:rFonts w:eastAsia="Arial"/>
              </w:rPr>
              <w:t>activity</w:t>
            </w:r>
            <w:r w:rsidR="004C760B" w:rsidRPr="002D71DF">
              <w:rPr>
                <w:rFonts w:eastAsia="Arial"/>
              </w:rPr>
              <w:t xml:space="preserve"> </w:t>
            </w:r>
            <w:r w:rsidRPr="002D71DF">
              <w:rPr>
                <w:rFonts w:eastAsia="Arial"/>
              </w:rPr>
              <w:t>they</w:t>
            </w:r>
            <w:r w:rsidR="004C760B" w:rsidRPr="002D71DF">
              <w:rPr>
                <w:rFonts w:eastAsia="Arial"/>
              </w:rPr>
              <w:t xml:space="preserve"> </w:t>
            </w:r>
            <w:r w:rsidRPr="002D71DF">
              <w:rPr>
                <w:rFonts w:eastAsia="Arial"/>
              </w:rPr>
              <w:t>will</w:t>
            </w:r>
            <w:r w:rsidR="004C760B" w:rsidRPr="002D71DF">
              <w:rPr>
                <w:rFonts w:eastAsia="Arial"/>
              </w:rPr>
              <w:t xml:space="preserve"> </w:t>
            </w:r>
            <w:r w:rsidRPr="002D71DF">
              <w:rPr>
                <w:rFonts w:eastAsia="Arial"/>
              </w:rPr>
              <w:t>be</w:t>
            </w:r>
            <w:r w:rsidR="004C760B" w:rsidRPr="002D71DF">
              <w:rPr>
                <w:rFonts w:eastAsia="Arial"/>
              </w:rPr>
              <w:t xml:space="preserve"> </w:t>
            </w:r>
            <w:r w:rsidRPr="002D71DF">
              <w:rPr>
                <w:rFonts w:eastAsia="Arial"/>
              </w:rPr>
              <w:t>exploring</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script</w:t>
            </w:r>
            <w:r w:rsidR="004C760B" w:rsidRPr="002D71DF">
              <w:rPr>
                <w:rFonts w:eastAsia="Arial"/>
              </w:rPr>
              <w:t xml:space="preserve"> </w:t>
            </w:r>
            <w:r w:rsidRPr="002D71DF">
              <w:rPr>
                <w:rFonts w:eastAsia="Arial"/>
              </w:rPr>
              <w:t>as</w:t>
            </w:r>
            <w:r w:rsidR="004C760B" w:rsidRPr="002D71DF">
              <w:rPr>
                <w:rFonts w:eastAsia="Arial"/>
              </w:rPr>
              <w:t xml:space="preserve"> </w:t>
            </w:r>
            <w:r w:rsidRPr="002D71DF">
              <w:rPr>
                <w:rFonts w:eastAsia="Arial"/>
              </w:rPr>
              <w:t>designers.</w:t>
            </w:r>
            <w:r w:rsidR="004C760B" w:rsidRPr="002D71DF">
              <w:rPr>
                <w:rFonts w:eastAsia="Arial"/>
              </w:rPr>
              <w:t xml:space="preserve"> </w:t>
            </w:r>
            <w:r w:rsidRPr="002D71DF">
              <w:rPr>
                <w:rFonts w:eastAsia="Arial"/>
                <w:szCs w:val="22"/>
              </w:rPr>
              <w:t>As</w:t>
            </w:r>
            <w:r w:rsidR="004C760B" w:rsidRPr="002D71DF">
              <w:rPr>
                <w:rFonts w:eastAsia="Arial"/>
                <w:szCs w:val="22"/>
              </w:rPr>
              <w:t xml:space="preserve"> </w:t>
            </w:r>
            <w:r w:rsidRPr="002D71DF">
              <w:rPr>
                <w:rFonts w:eastAsia="Arial"/>
                <w:szCs w:val="22"/>
              </w:rPr>
              <w:t>a</w:t>
            </w:r>
            <w:r w:rsidR="004C760B" w:rsidRPr="002D71DF">
              <w:rPr>
                <w:rFonts w:eastAsia="Arial"/>
                <w:szCs w:val="22"/>
              </w:rPr>
              <w:t xml:space="preserve"> </w:t>
            </w:r>
            <w:r w:rsidRPr="002D71DF">
              <w:rPr>
                <w:rFonts w:eastAsia="Arial"/>
                <w:szCs w:val="22"/>
              </w:rPr>
              <w:t>class,</w:t>
            </w:r>
            <w:r w:rsidR="004C760B" w:rsidRPr="002D71DF">
              <w:rPr>
                <w:rFonts w:eastAsia="Arial"/>
                <w:szCs w:val="22"/>
              </w:rPr>
              <w:t xml:space="preserve"> </w:t>
            </w:r>
            <w:r w:rsidRPr="002D71DF">
              <w:rPr>
                <w:rFonts w:eastAsia="Arial"/>
                <w:szCs w:val="22"/>
              </w:rPr>
              <w:t>students</w:t>
            </w:r>
            <w:r w:rsidR="004C760B" w:rsidRPr="002D71DF">
              <w:rPr>
                <w:rFonts w:eastAsia="Arial"/>
                <w:szCs w:val="22"/>
              </w:rPr>
              <w:t xml:space="preserve"> </w:t>
            </w:r>
            <w:r w:rsidRPr="002D71DF">
              <w:rPr>
                <w:rFonts w:eastAsia="Arial"/>
                <w:szCs w:val="22"/>
              </w:rPr>
              <w:t>read</w:t>
            </w:r>
            <w:r w:rsidR="004C760B" w:rsidRPr="002D71DF">
              <w:rPr>
                <w:rFonts w:eastAsia="Arial"/>
                <w:szCs w:val="22"/>
              </w:rPr>
              <w:t xml:space="preserve"> </w:t>
            </w:r>
            <w:r w:rsidRPr="002D71DF">
              <w:rPr>
                <w:rFonts w:eastAsia="Arial"/>
                <w:szCs w:val="22"/>
              </w:rPr>
              <w:t>pages</w:t>
            </w:r>
            <w:r w:rsidR="004C760B" w:rsidRPr="002D71DF">
              <w:rPr>
                <w:rFonts w:eastAsia="Arial"/>
                <w:szCs w:val="22"/>
              </w:rPr>
              <w:t xml:space="preserve"> </w:t>
            </w:r>
            <w:r w:rsidRPr="002D71DF">
              <w:rPr>
                <w:rFonts w:eastAsia="Arial"/>
                <w:szCs w:val="22"/>
              </w:rPr>
              <w:t>11</w:t>
            </w:r>
            <w:r w:rsidR="004C760B" w:rsidRPr="002D71DF">
              <w:rPr>
                <w:rFonts w:eastAsia="Arial"/>
                <w:szCs w:val="22"/>
              </w:rPr>
              <w:t xml:space="preserve"> </w:t>
            </w:r>
            <w:r w:rsidRPr="002D71DF">
              <w:rPr>
                <w:rFonts w:eastAsia="Arial"/>
                <w:szCs w:val="22"/>
              </w:rPr>
              <w:t>and</w:t>
            </w:r>
            <w:r w:rsidR="004C760B" w:rsidRPr="002D71DF">
              <w:rPr>
                <w:rFonts w:eastAsia="Arial"/>
                <w:szCs w:val="22"/>
              </w:rPr>
              <w:t xml:space="preserve"> </w:t>
            </w:r>
            <w:r w:rsidRPr="002D71DF">
              <w:rPr>
                <w:rFonts w:eastAsia="Arial"/>
                <w:szCs w:val="22"/>
              </w:rPr>
              <w:t>12</w:t>
            </w:r>
            <w:r w:rsidR="004C760B" w:rsidRPr="002D71DF">
              <w:rPr>
                <w:rFonts w:eastAsia="Arial"/>
                <w:szCs w:val="22"/>
              </w:rPr>
              <w:t xml:space="preserve"> </w:t>
            </w:r>
            <w:r w:rsidRPr="002D71DF">
              <w:rPr>
                <w:rFonts w:eastAsia="Arial"/>
                <w:szCs w:val="22"/>
              </w:rPr>
              <w:t>of</w:t>
            </w:r>
            <w:r w:rsidR="004C760B" w:rsidRPr="002D71DF">
              <w:rPr>
                <w:rFonts w:eastAsia="Arial"/>
                <w:szCs w:val="22"/>
              </w:rPr>
              <w:t xml:space="preserve"> </w:t>
            </w:r>
            <w:r w:rsidRPr="002D71DF">
              <w:rPr>
                <w:rFonts w:eastAsia="Arial"/>
                <w:szCs w:val="22"/>
              </w:rPr>
              <w:t>‘Scene</w:t>
            </w:r>
            <w:r w:rsidR="004C760B" w:rsidRPr="002D71DF">
              <w:rPr>
                <w:rFonts w:eastAsia="Arial"/>
                <w:szCs w:val="22"/>
              </w:rPr>
              <w:t xml:space="preserve"> </w:t>
            </w:r>
            <w:r w:rsidRPr="002D71DF">
              <w:rPr>
                <w:rFonts w:eastAsia="Arial"/>
                <w:szCs w:val="22"/>
              </w:rPr>
              <w:t>3</w:t>
            </w:r>
            <w:r w:rsidR="004C760B" w:rsidRPr="002D71DF">
              <w:rPr>
                <w:rFonts w:eastAsia="Arial"/>
                <w:szCs w:val="22"/>
              </w:rPr>
              <w:t xml:space="preserve"> </w:t>
            </w:r>
            <w:r w:rsidRPr="002D71DF">
              <w:rPr>
                <w:rFonts w:eastAsia="Arial"/>
                <w:szCs w:val="22"/>
              </w:rPr>
              <w:t>–</w:t>
            </w:r>
            <w:r w:rsidR="004C760B" w:rsidRPr="002D71DF">
              <w:rPr>
                <w:rFonts w:eastAsia="Arial"/>
                <w:szCs w:val="22"/>
              </w:rPr>
              <w:t xml:space="preserve"> </w:t>
            </w:r>
            <w:r w:rsidRPr="002D71DF">
              <w:t>T</w:t>
            </w:r>
            <w:r w:rsidRPr="002D71DF">
              <w:rPr>
                <w:rFonts w:eastAsia="Arial"/>
                <w:szCs w:val="22"/>
              </w:rPr>
              <w:t>he</w:t>
            </w:r>
            <w:r w:rsidR="004C760B" w:rsidRPr="002D71DF">
              <w:rPr>
                <w:rFonts w:eastAsia="Arial"/>
                <w:szCs w:val="22"/>
              </w:rPr>
              <w:t xml:space="preserve"> </w:t>
            </w:r>
            <w:r w:rsidRPr="002D71DF">
              <w:rPr>
                <w:rFonts w:eastAsia="Arial"/>
                <w:szCs w:val="22"/>
              </w:rPr>
              <w:t>Library’</w:t>
            </w:r>
            <w:r w:rsidR="004C760B" w:rsidRPr="002D71DF">
              <w:rPr>
                <w:rFonts w:eastAsia="Arial"/>
                <w:szCs w:val="22"/>
              </w:rPr>
              <w:t xml:space="preserve"> </w:t>
            </w:r>
            <w:r w:rsidRPr="002D71DF">
              <w:rPr>
                <w:rFonts w:eastAsia="Arial"/>
                <w:szCs w:val="22"/>
              </w:rPr>
              <w:t>up</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stage</w:t>
            </w:r>
            <w:r w:rsidR="004C760B" w:rsidRPr="002D71DF">
              <w:rPr>
                <w:rFonts w:eastAsia="Arial"/>
                <w:szCs w:val="22"/>
              </w:rPr>
              <w:t xml:space="preserve"> </w:t>
            </w:r>
            <w:r w:rsidRPr="002D71DF">
              <w:rPr>
                <w:rFonts w:eastAsia="Arial"/>
                <w:szCs w:val="22"/>
              </w:rPr>
              <w:t>direction</w:t>
            </w:r>
            <w:r w:rsidR="004C760B" w:rsidRPr="002D71DF">
              <w:rPr>
                <w:rFonts w:eastAsia="Arial"/>
                <w:szCs w:val="22"/>
              </w:rPr>
              <w:t xml:space="preserve"> </w:t>
            </w:r>
            <w:r w:rsidR="00CC4C1A">
              <w:rPr>
                <w:rFonts w:eastAsia="Arial"/>
                <w:szCs w:val="22"/>
              </w:rPr>
              <w:t>‘</w:t>
            </w:r>
            <w:r w:rsidRPr="002D71DF">
              <w:rPr>
                <w:rFonts w:eastAsia="Arial"/>
                <w:i/>
                <w:iCs/>
                <w:szCs w:val="22"/>
              </w:rPr>
              <w:t>La</w:t>
            </w:r>
            <w:r w:rsidRPr="002D71DF">
              <w:rPr>
                <w:i/>
                <w:iCs/>
              </w:rPr>
              <w:t>i</w:t>
            </w:r>
            <w:r w:rsidRPr="002D71DF">
              <w:rPr>
                <w:rFonts w:eastAsia="Arial"/>
                <w:i/>
                <w:iCs/>
                <w:szCs w:val="22"/>
              </w:rPr>
              <w:t>la</w:t>
            </w:r>
            <w:r w:rsidR="004C760B" w:rsidRPr="002D71DF">
              <w:rPr>
                <w:rFonts w:eastAsia="Arial"/>
                <w:i/>
                <w:iCs/>
                <w:szCs w:val="22"/>
              </w:rPr>
              <w:t xml:space="preserve"> </w:t>
            </w:r>
            <w:r w:rsidRPr="002D71DF">
              <w:rPr>
                <w:rFonts w:eastAsia="Arial"/>
                <w:i/>
                <w:iCs/>
                <w:szCs w:val="22"/>
              </w:rPr>
              <w:t>walks</w:t>
            </w:r>
            <w:r w:rsidR="004C760B" w:rsidRPr="002D71DF">
              <w:rPr>
                <w:rFonts w:eastAsia="Arial"/>
                <w:i/>
                <w:iCs/>
                <w:szCs w:val="22"/>
              </w:rPr>
              <w:t xml:space="preserve"> </w:t>
            </w:r>
            <w:r w:rsidRPr="002D71DF">
              <w:rPr>
                <w:rFonts w:eastAsia="Arial"/>
                <w:i/>
                <w:iCs/>
                <w:szCs w:val="22"/>
              </w:rPr>
              <w:t>and</w:t>
            </w:r>
            <w:r w:rsidR="004C760B" w:rsidRPr="002D71DF">
              <w:rPr>
                <w:rFonts w:eastAsia="Arial"/>
                <w:i/>
                <w:iCs/>
                <w:szCs w:val="22"/>
              </w:rPr>
              <w:t xml:space="preserve"> </w:t>
            </w:r>
            <w:r w:rsidRPr="002D71DF">
              <w:rPr>
                <w:rFonts w:eastAsia="Arial"/>
                <w:i/>
                <w:iCs/>
                <w:szCs w:val="22"/>
              </w:rPr>
              <w:t>talks</w:t>
            </w:r>
            <w:r w:rsidR="004C760B" w:rsidRPr="002D71DF">
              <w:rPr>
                <w:rFonts w:eastAsia="Arial"/>
                <w:i/>
                <w:iCs/>
                <w:szCs w:val="22"/>
              </w:rPr>
              <w:t xml:space="preserve"> </w:t>
            </w:r>
            <w:r w:rsidRPr="002D71DF">
              <w:rPr>
                <w:rFonts w:eastAsia="Arial"/>
                <w:i/>
                <w:iCs/>
                <w:szCs w:val="22"/>
              </w:rPr>
              <w:t>as</w:t>
            </w:r>
            <w:r w:rsidR="004C760B" w:rsidRPr="002D71DF">
              <w:rPr>
                <w:rFonts w:eastAsia="Arial"/>
                <w:i/>
                <w:iCs/>
                <w:szCs w:val="22"/>
              </w:rPr>
              <w:t xml:space="preserve"> </w:t>
            </w:r>
            <w:r w:rsidRPr="002D71DF">
              <w:rPr>
                <w:rFonts w:eastAsia="Arial"/>
                <w:i/>
                <w:iCs/>
                <w:szCs w:val="22"/>
              </w:rPr>
              <w:t>she</w:t>
            </w:r>
            <w:r w:rsidR="004C760B" w:rsidRPr="002D71DF">
              <w:rPr>
                <w:rFonts w:eastAsia="Arial"/>
                <w:i/>
                <w:iCs/>
                <w:szCs w:val="22"/>
              </w:rPr>
              <w:t xml:space="preserve"> </w:t>
            </w:r>
            <w:r w:rsidRPr="002D71DF">
              <w:rPr>
                <w:rFonts w:eastAsia="Arial"/>
                <w:i/>
                <w:iCs/>
                <w:szCs w:val="22"/>
              </w:rPr>
              <w:t>delivers</w:t>
            </w:r>
            <w:r w:rsidR="004C760B" w:rsidRPr="002D71DF">
              <w:rPr>
                <w:rFonts w:eastAsia="Arial"/>
                <w:i/>
                <w:iCs/>
                <w:szCs w:val="22"/>
              </w:rPr>
              <w:t xml:space="preserve"> </w:t>
            </w:r>
            <w:r w:rsidRPr="002D71DF">
              <w:rPr>
                <w:rFonts w:eastAsia="Arial"/>
                <w:i/>
                <w:iCs/>
                <w:szCs w:val="22"/>
              </w:rPr>
              <w:t>her</w:t>
            </w:r>
            <w:r w:rsidR="004C760B" w:rsidRPr="002D71DF">
              <w:rPr>
                <w:rFonts w:eastAsia="Arial"/>
                <w:i/>
                <w:iCs/>
                <w:szCs w:val="22"/>
              </w:rPr>
              <w:t xml:space="preserve"> </w:t>
            </w:r>
            <w:r w:rsidRPr="002D71DF">
              <w:rPr>
                <w:rFonts w:eastAsia="Arial"/>
                <w:i/>
                <w:iCs/>
                <w:szCs w:val="22"/>
              </w:rPr>
              <w:t>vlog</w:t>
            </w:r>
            <w:r w:rsidR="004C760B" w:rsidRPr="002D71DF">
              <w:rPr>
                <w:rFonts w:eastAsia="Arial"/>
                <w:i/>
                <w:iCs/>
                <w:szCs w:val="22"/>
              </w:rPr>
              <w:t xml:space="preserve"> </w:t>
            </w:r>
            <w:r w:rsidRPr="002D71DF">
              <w:rPr>
                <w:rFonts w:eastAsia="Arial"/>
                <w:i/>
                <w:iCs/>
                <w:szCs w:val="22"/>
              </w:rPr>
              <w:t>until</w:t>
            </w:r>
            <w:r w:rsidR="004C760B" w:rsidRPr="002D71DF">
              <w:rPr>
                <w:rFonts w:eastAsia="Arial"/>
                <w:i/>
                <w:iCs/>
                <w:szCs w:val="22"/>
              </w:rPr>
              <w:t xml:space="preserve"> </w:t>
            </w:r>
            <w:r w:rsidRPr="002D71DF">
              <w:rPr>
                <w:rFonts w:eastAsia="Arial"/>
                <w:i/>
                <w:iCs/>
                <w:szCs w:val="22"/>
              </w:rPr>
              <w:t>she</w:t>
            </w:r>
            <w:r w:rsidR="004C760B" w:rsidRPr="002D71DF">
              <w:rPr>
                <w:rFonts w:eastAsia="Arial"/>
                <w:i/>
                <w:iCs/>
                <w:szCs w:val="22"/>
              </w:rPr>
              <w:t xml:space="preserve"> </w:t>
            </w:r>
            <w:r w:rsidRPr="002D71DF">
              <w:rPr>
                <w:rFonts w:eastAsia="Arial"/>
                <w:i/>
                <w:iCs/>
                <w:szCs w:val="22"/>
              </w:rPr>
              <w:t>is</w:t>
            </w:r>
            <w:r w:rsidR="004C760B" w:rsidRPr="002D71DF">
              <w:rPr>
                <w:rFonts w:eastAsia="Arial"/>
                <w:i/>
                <w:iCs/>
                <w:szCs w:val="22"/>
              </w:rPr>
              <w:t xml:space="preserve"> </w:t>
            </w:r>
            <w:r w:rsidRPr="002D71DF">
              <w:rPr>
                <w:rFonts w:eastAsia="Arial"/>
                <w:i/>
                <w:iCs/>
                <w:szCs w:val="22"/>
              </w:rPr>
              <w:t>right</w:t>
            </w:r>
            <w:r w:rsidR="004C760B" w:rsidRPr="002D71DF">
              <w:rPr>
                <w:rFonts w:eastAsia="Arial"/>
                <w:i/>
                <w:iCs/>
                <w:szCs w:val="22"/>
              </w:rPr>
              <w:t xml:space="preserve"> </w:t>
            </w:r>
            <w:r w:rsidRPr="002D71DF">
              <w:rPr>
                <w:rFonts w:eastAsia="Arial"/>
                <w:i/>
                <w:iCs/>
                <w:szCs w:val="22"/>
              </w:rPr>
              <w:t>behind</w:t>
            </w:r>
            <w:r w:rsidR="004C760B" w:rsidRPr="002D71DF">
              <w:rPr>
                <w:rFonts w:eastAsia="Arial"/>
                <w:i/>
                <w:iCs/>
                <w:szCs w:val="22"/>
              </w:rPr>
              <w:t xml:space="preserve"> </w:t>
            </w:r>
            <w:r w:rsidRPr="002D71DF">
              <w:rPr>
                <w:rFonts w:eastAsia="Arial"/>
                <w:i/>
                <w:iCs/>
                <w:szCs w:val="22"/>
              </w:rPr>
              <w:t>Misha.</w:t>
            </w:r>
            <w:r w:rsidR="004C760B" w:rsidRPr="002D71DF">
              <w:rPr>
                <w:rFonts w:eastAsia="Arial"/>
                <w:i/>
                <w:iCs/>
                <w:szCs w:val="22"/>
              </w:rPr>
              <w:t xml:space="preserve"> </w:t>
            </w:r>
            <w:r w:rsidRPr="002D71DF">
              <w:rPr>
                <w:rFonts w:eastAsia="Arial"/>
                <w:i/>
                <w:iCs/>
                <w:szCs w:val="22"/>
              </w:rPr>
              <w:t>She</w:t>
            </w:r>
            <w:r w:rsidR="004C760B" w:rsidRPr="002D71DF">
              <w:rPr>
                <w:rFonts w:eastAsia="Arial"/>
                <w:i/>
                <w:iCs/>
                <w:szCs w:val="22"/>
              </w:rPr>
              <w:t xml:space="preserve"> </w:t>
            </w:r>
            <w:r w:rsidRPr="002D71DF">
              <w:rPr>
                <w:rFonts w:eastAsia="Arial"/>
                <w:i/>
                <w:iCs/>
                <w:szCs w:val="22"/>
              </w:rPr>
              <w:t>points</w:t>
            </w:r>
            <w:r w:rsidR="004C760B" w:rsidRPr="002D71DF">
              <w:rPr>
                <w:rFonts w:eastAsia="Arial"/>
                <w:i/>
                <w:iCs/>
                <w:szCs w:val="22"/>
              </w:rPr>
              <w:t xml:space="preserve"> </w:t>
            </w:r>
            <w:r w:rsidRPr="002D71DF">
              <w:rPr>
                <w:rFonts w:eastAsia="Arial"/>
                <w:i/>
                <w:iCs/>
                <w:szCs w:val="22"/>
              </w:rPr>
              <w:t>at</w:t>
            </w:r>
            <w:r w:rsidR="004C760B" w:rsidRPr="002D71DF">
              <w:rPr>
                <w:rFonts w:eastAsia="Arial"/>
                <w:i/>
                <w:iCs/>
                <w:szCs w:val="22"/>
              </w:rPr>
              <w:t xml:space="preserve"> </w:t>
            </w:r>
            <w:r w:rsidRPr="002D71DF">
              <w:rPr>
                <w:rFonts w:eastAsia="Arial"/>
                <w:i/>
                <w:iCs/>
                <w:szCs w:val="22"/>
              </w:rPr>
              <w:t>Misha’s</w:t>
            </w:r>
            <w:r w:rsidR="004C760B" w:rsidRPr="002D71DF">
              <w:rPr>
                <w:rFonts w:eastAsia="Arial"/>
                <w:i/>
                <w:iCs/>
                <w:szCs w:val="22"/>
              </w:rPr>
              <w:t xml:space="preserve"> </w:t>
            </w:r>
            <w:r w:rsidRPr="002D71DF">
              <w:rPr>
                <w:rFonts w:eastAsia="Arial"/>
                <w:i/>
                <w:iCs/>
                <w:szCs w:val="22"/>
              </w:rPr>
              <w:t>phone,</w:t>
            </w:r>
            <w:r w:rsidR="004C760B" w:rsidRPr="002D71DF">
              <w:rPr>
                <w:rFonts w:eastAsia="Arial"/>
                <w:i/>
                <w:iCs/>
                <w:szCs w:val="22"/>
              </w:rPr>
              <w:t xml:space="preserve"> </w:t>
            </w:r>
            <w:r w:rsidRPr="002D71DF">
              <w:rPr>
                <w:rFonts w:eastAsia="Arial"/>
                <w:i/>
                <w:iCs/>
                <w:szCs w:val="22"/>
              </w:rPr>
              <w:t>startling</w:t>
            </w:r>
            <w:r w:rsidR="004C760B" w:rsidRPr="002D71DF">
              <w:rPr>
                <w:rFonts w:eastAsia="Arial"/>
                <w:i/>
                <w:iCs/>
                <w:szCs w:val="22"/>
              </w:rPr>
              <w:t xml:space="preserve"> </w:t>
            </w:r>
            <w:r w:rsidRPr="002D71DF">
              <w:rPr>
                <w:rFonts w:eastAsia="Arial"/>
                <w:i/>
                <w:iCs/>
                <w:szCs w:val="22"/>
              </w:rPr>
              <w:t>her.</w:t>
            </w:r>
            <w:r w:rsidR="00CC4C1A">
              <w:rPr>
                <w:rFonts w:eastAsia="Arial"/>
                <w:szCs w:val="22"/>
              </w:rPr>
              <w:t>’</w:t>
            </w:r>
            <w:r w:rsidR="004C760B" w:rsidRPr="002D71DF">
              <w:rPr>
                <w:rFonts w:eastAsia="Arial"/>
                <w:szCs w:val="22"/>
              </w:rPr>
              <w:t xml:space="preserve"> </w:t>
            </w:r>
            <w:r w:rsidRPr="002D71DF">
              <w:rPr>
                <w:rFonts w:eastAsia="Arial"/>
                <w:szCs w:val="22"/>
              </w:rPr>
              <w:t>Once</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read-through</w:t>
            </w:r>
            <w:r w:rsidR="004C760B" w:rsidRPr="002D71DF">
              <w:rPr>
                <w:rFonts w:eastAsia="Arial"/>
                <w:szCs w:val="22"/>
              </w:rPr>
              <w:t xml:space="preserve"> </w:t>
            </w:r>
            <w:r w:rsidRPr="002D71DF">
              <w:rPr>
                <w:rFonts w:eastAsia="Arial"/>
                <w:szCs w:val="22"/>
              </w:rPr>
              <w:t>is</w:t>
            </w:r>
            <w:r w:rsidR="004C760B" w:rsidRPr="002D71DF">
              <w:rPr>
                <w:rFonts w:eastAsia="Arial"/>
                <w:szCs w:val="22"/>
              </w:rPr>
              <w:t xml:space="preserve"> </w:t>
            </w:r>
            <w:r w:rsidRPr="002D71DF">
              <w:rPr>
                <w:rFonts w:eastAsia="Arial"/>
                <w:szCs w:val="22"/>
              </w:rPr>
              <w:t>complete,</w:t>
            </w:r>
            <w:r w:rsidR="004C760B" w:rsidRPr="002D71DF">
              <w:rPr>
                <w:rFonts w:eastAsia="Arial"/>
                <w:szCs w:val="22"/>
              </w:rPr>
              <w:t xml:space="preserve"> </w:t>
            </w:r>
            <w:r w:rsidRPr="002D71DF">
              <w:rPr>
                <w:rFonts w:eastAsia="Arial"/>
                <w:szCs w:val="22"/>
              </w:rPr>
              <w:t>explain</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students</w:t>
            </w:r>
            <w:r w:rsidR="004C760B" w:rsidRPr="002D71DF">
              <w:rPr>
                <w:rFonts w:eastAsia="Arial"/>
                <w:szCs w:val="22"/>
              </w:rPr>
              <w:t xml:space="preserve"> </w:t>
            </w:r>
            <w:r w:rsidRPr="002D71DF">
              <w:rPr>
                <w:rFonts w:eastAsia="Arial"/>
                <w:szCs w:val="22"/>
              </w:rPr>
              <w:t>that</w:t>
            </w:r>
            <w:r w:rsidR="004C760B" w:rsidRPr="002D71DF">
              <w:rPr>
                <w:rFonts w:eastAsia="Arial"/>
                <w:szCs w:val="22"/>
              </w:rPr>
              <w:t xml:space="preserve"> </w:t>
            </w:r>
            <w:r w:rsidRPr="002D71DF">
              <w:rPr>
                <w:rFonts w:eastAsia="Arial"/>
                <w:szCs w:val="22"/>
              </w:rPr>
              <w:t>they</w:t>
            </w:r>
            <w:r w:rsidR="004C760B" w:rsidRPr="002D71DF">
              <w:rPr>
                <w:rFonts w:eastAsia="Arial"/>
                <w:szCs w:val="22"/>
              </w:rPr>
              <w:t xml:space="preserve"> </w:t>
            </w:r>
            <w:r w:rsidRPr="002D71DF">
              <w:rPr>
                <w:rFonts w:eastAsia="Arial"/>
                <w:szCs w:val="22"/>
              </w:rPr>
              <w:t>will</w:t>
            </w:r>
            <w:r w:rsidR="004C760B" w:rsidRPr="002D71DF">
              <w:rPr>
                <w:rFonts w:eastAsia="Arial"/>
                <w:szCs w:val="22"/>
              </w:rPr>
              <w:t xml:space="preserve"> </w:t>
            </w:r>
            <w:r w:rsidRPr="002D71DF">
              <w:rPr>
                <w:rFonts w:eastAsia="Arial"/>
                <w:szCs w:val="22"/>
              </w:rPr>
              <w:t>imagine</w:t>
            </w:r>
            <w:r w:rsidR="004C760B" w:rsidRPr="002D71DF">
              <w:rPr>
                <w:rFonts w:eastAsia="Arial"/>
                <w:szCs w:val="22"/>
              </w:rPr>
              <w:t xml:space="preserve"> </w:t>
            </w:r>
            <w:r w:rsidRPr="002D71DF">
              <w:rPr>
                <w:rFonts w:eastAsia="Arial"/>
                <w:szCs w:val="22"/>
              </w:rPr>
              <w:t>they</w:t>
            </w:r>
            <w:r w:rsidR="004C760B" w:rsidRPr="002D71DF">
              <w:rPr>
                <w:rFonts w:eastAsia="Arial"/>
                <w:szCs w:val="22"/>
              </w:rPr>
              <w:t xml:space="preserve"> </w:t>
            </w:r>
            <w:r w:rsidRPr="002D71DF">
              <w:rPr>
                <w:rFonts w:eastAsia="Arial"/>
                <w:szCs w:val="22"/>
              </w:rPr>
              <w:t>are</w:t>
            </w:r>
            <w:r w:rsidR="004C760B" w:rsidRPr="002D71DF">
              <w:rPr>
                <w:rFonts w:eastAsia="Arial"/>
                <w:szCs w:val="22"/>
              </w:rPr>
              <w:t xml:space="preserve"> </w:t>
            </w:r>
            <w:r w:rsidRPr="002D71DF">
              <w:rPr>
                <w:rFonts w:eastAsia="Arial"/>
                <w:szCs w:val="22"/>
              </w:rPr>
              <w:t>working</w:t>
            </w:r>
            <w:r w:rsidR="004C760B" w:rsidRPr="002D71DF">
              <w:rPr>
                <w:rFonts w:eastAsia="Arial"/>
                <w:szCs w:val="22"/>
              </w:rPr>
              <w:t xml:space="preserve"> </w:t>
            </w:r>
            <w:r w:rsidRPr="002D71DF">
              <w:rPr>
                <w:rFonts w:eastAsia="Arial"/>
                <w:szCs w:val="22"/>
              </w:rPr>
              <w:t>in</w:t>
            </w:r>
            <w:r w:rsidR="004C760B" w:rsidRPr="002D71DF">
              <w:rPr>
                <w:rFonts w:eastAsia="Arial"/>
                <w:szCs w:val="22"/>
              </w:rPr>
              <w:t xml:space="preserve"> </w:t>
            </w:r>
            <w:r w:rsidRPr="002D71DF">
              <w:rPr>
                <w:rFonts w:eastAsia="Arial"/>
                <w:szCs w:val="22"/>
              </w:rPr>
              <w:t>a</w:t>
            </w:r>
            <w:r w:rsidR="004C760B" w:rsidRPr="002D71DF">
              <w:rPr>
                <w:rFonts w:eastAsia="Arial"/>
                <w:szCs w:val="22"/>
              </w:rPr>
              <w:t xml:space="preserve"> </w:t>
            </w:r>
            <w:r w:rsidRPr="002D71DF">
              <w:rPr>
                <w:rFonts w:eastAsia="Arial"/>
                <w:szCs w:val="22"/>
              </w:rPr>
              <w:t>theatre</w:t>
            </w:r>
            <w:r w:rsidR="004C760B" w:rsidRPr="002D71DF">
              <w:rPr>
                <w:rFonts w:eastAsia="Arial"/>
                <w:szCs w:val="22"/>
              </w:rPr>
              <w:t xml:space="preserve"> </w:t>
            </w:r>
            <w:r w:rsidRPr="002D71DF">
              <w:rPr>
                <w:rFonts w:eastAsia="Arial"/>
                <w:szCs w:val="22"/>
              </w:rPr>
              <w:t>company</w:t>
            </w:r>
            <w:r w:rsidR="004C760B" w:rsidRPr="002D71DF">
              <w:rPr>
                <w:rFonts w:eastAsia="Arial"/>
                <w:szCs w:val="22"/>
              </w:rPr>
              <w:t xml:space="preserve"> </w:t>
            </w:r>
            <w:r w:rsidRPr="002D71DF">
              <w:rPr>
                <w:rFonts w:eastAsia="Arial"/>
                <w:szCs w:val="22"/>
              </w:rPr>
              <w:t>with</w:t>
            </w:r>
            <w:r w:rsidR="004C760B" w:rsidRPr="002D71DF">
              <w:rPr>
                <w:rFonts w:eastAsia="Arial"/>
                <w:szCs w:val="22"/>
              </w:rPr>
              <w:t xml:space="preserve"> </w:t>
            </w:r>
            <w:r w:rsidRPr="002D71DF">
              <w:rPr>
                <w:rFonts w:eastAsia="Arial"/>
                <w:szCs w:val="22"/>
              </w:rPr>
              <w:lastRenderedPageBreak/>
              <w:t>an</w:t>
            </w:r>
            <w:r w:rsidR="004C760B" w:rsidRPr="002D71DF">
              <w:rPr>
                <w:rFonts w:eastAsia="Arial"/>
                <w:szCs w:val="22"/>
              </w:rPr>
              <w:t xml:space="preserve"> </w:t>
            </w:r>
            <w:r w:rsidRPr="002D71DF">
              <w:rPr>
                <w:rFonts w:eastAsia="Arial"/>
                <w:szCs w:val="22"/>
              </w:rPr>
              <w:t>unlimited</w:t>
            </w:r>
            <w:r w:rsidR="004C760B" w:rsidRPr="002D71DF">
              <w:rPr>
                <w:rFonts w:eastAsia="Arial"/>
                <w:szCs w:val="22"/>
              </w:rPr>
              <w:t xml:space="preserve"> </w:t>
            </w:r>
            <w:r w:rsidRPr="002D71DF">
              <w:rPr>
                <w:rFonts w:eastAsia="Arial"/>
                <w:szCs w:val="22"/>
              </w:rPr>
              <w:t>budget</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stage</w:t>
            </w:r>
            <w:r w:rsidR="004C760B" w:rsidRPr="002D71DF">
              <w:rPr>
                <w:rFonts w:eastAsia="Arial"/>
                <w:szCs w:val="22"/>
              </w:rPr>
              <w:t xml:space="preserve"> </w:t>
            </w:r>
            <w:r w:rsidRPr="002D71DF">
              <w:rPr>
                <w:rFonts w:eastAsia="Arial"/>
                <w:szCs w:val="22"/>
              </w:rPr>
              <w:t>this</w:t>
            </w:r>
            <w:r w:rsidR="004C760B" w:rsidRPr="002D71DF">
              <w:rPr>
                <w:rFonts w:eastAsia="Arial"/>
                <w:szCs w:val="22"/>
              </w:rPr>
              <w:t xml:space="preserve"> </w:t>
            </w:r>
            <w:r w:rsidRPr="002D71DF">
              <w:rPr>
                <w:rFonts w:eastAsia="Arial"/>
                <w:szCs w:val="22"/>
              </w:rPr>
              <w:t>production.</w:t>
            </w:r>
            <w:r w:rsidR="004C760B" w:rsidRPr="002D71DF">
              <w:rPr>
                <w:rFonts w:eastAsia="Arial"/>
                <w:szCs w:val="22"/>
              </w:rPr>
              <w:t xml:space="preserve"> </w:t>
            </w:r>
            <w:r w:rsidRPr="002D71DF">
              <w:rPr>
                <w:rFonts w:eastAsia="Arial"/>
                <w:szCs w:val="22"/>
              </w:rPr>
              <w:t>Provide</w:t>
            </w:r>
            <w:r w:rsidR="004C760B" w:rsidRPr="002D71DF">
              <w:rPr>
                <w:rFonts w:eastAsia="Arial"/>
                <w:szCs w:val="22"/>
              </w:rPr>
              <w:t xml:space="preserve"> </w:t>
            </w:r>
            <w:r w:rsidRPr="002D71DF">
              <w:rPr>
                <w:rFonts w:eastAsia="Arial"/>
                <w:szCs w:val="22"/>
              </w:rPr>
              <w:t>coloured</w:t>
            </w:r>
            <w:r w:rsidR="004C760B" w:rsidRPr="002D71DF">
              <w:rPr>
                <w:rFonts w:eastAsia="Arial"/>
                <w:szCs w:val="22"/>
              </w:rPr>
              <w:t xml:space="preserve"> </w:t>
            </w:r>
            <w:r w:rsidRPr="002D71DF">
              <w:rPr>
                <w:rFonts w:eastAsia="Arial"/>
                <w:szCs w:val="22"/>
              </w:rPr>
              <w:t>sticky</w:t>
            </w:r>
            <w:r w:rsidR="004C760B" w:rsidRPr="002D71DF">
              <w:rPr>
                <w:rFonts w:eastAsia="Arial"/>
                <w:szCs w:val="22"/>
              </w:rPr>
              <w:t xml:space="preserve"> </w:t>
            </w:r>
            <w:r w:rsidRPr="002D71DF">
              <w:rPr>
                <w:rFonts w:eastAsia="Arial"/>
                <w:szCs w:val="22"/>
              </w:rPr>
              <w:t>notes</w:t>
            </w:r>
            <w:r w:rsidR="004C760B" w:rsidRPr="002D71DF">
              <w:rPr>
                <w:rFonts w:eastAsia="Arial"/>
                <w:szCs w:val="22"/>
              </w:rPr>
              <w:t xml:space="preserve"> </w:t>
            </w:r>
            <w:r w:rsidRPr="002D71DF">
              <w:rPr>
                <w:rFonts w:eastAsia="Arial"/>
                <w:szCs w:val="22"/>
              </w:rPr>
              <w:t>and</w:t>
            </w:r>
            <w:r w:rsidR="004C760B" w:rsidRPr="002D71DF">
              <w:rPr>
                <w:rFonts w:eastAsia="Arial"/>
                <w:szCs w:val="22"/>
              </w:rPr>
              <w:t xml:space="preserve"> </w:t>
            </w:r>
            <w:r w:rsidRPr="002D71DF">
              <w:rPr>
                <w:rFonts w:eastAsia="Arial"/>
                <w:szCs w:val="22"/>
              </w:rPr>
              <w:t>assign</w:t>
            </w:r>
            <w:r w:rsidR="004C760B" w:rsidRPr="002D71DF">
              <w:rPr>
                <w:rFonts w:eastAsia="Arial"/>
                <w:szCs w:val="22"/>
              </w:rPr>
              <w:t xml:space="preserve"> </w:t>
            </w:r>
            <w:r w:rsidRPr="002D71DF">
              <w:rPr>
                <w:rFonts w:eastAsia="Arial"/>
                <w:szCs w:val="22"/>
              </w:rPr>
              <w:t>one</w:t>
            </w:r>
            <w:r w:rsidR="004C760B" w:rsidRPr="002D71DF">
              <w:rPr>
                <w:rFonts w:eastAsia="Arial"/>
                <w:szCs w:val="22"/>
              </w:rPr>
              <w:t xml:space="preserve"> </w:t>
            </w:r>
            <w:r w:rsidRPr="002D71DF">
              <w:rPr>
                <w:rFonts w:eastAsia="Arial"/>
                <w:szCs w:val="22"/>
              </w:rPr>
              <w:t>colour</w:t>
            </w:r>
            <w:r w:rsidR="004C760B" w:rsidRPr="002D71DF">
              <w:rPr>
                <w:rFonts w:eastAsia="Arial"/>
                <w:szCs w:val="22"/>
              </w:rPr>
              <w:t xml:space="preserve"> </w:t>
            </w:r>
            <w:r w:rsidRPr="002D71DF">
              <w:rPr>
                <w:rFonts w:eastAsia="Arial"/>
                <w:szCs w:val="22"/>
              </w:rPr>
              <w:t>each</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set,</w:t>
            </w:r>
            <w:r w:rsidR="004C760B" w:rsidRPr="002D71DF">
              <w:rPr>
                <w:rFonts w:eastAsia="Arial"/>
                <w:szCs w:val="22"/>
              </w:rPr>
              <w:t xml:space="preserve"> </w:t>
            </w:r>
            <w:r w:rsidRPr="002D71DF">
              <w:rPr>
                <w:rFonts w:eastAsia="Arial"/>
                <w:szCs w:val="22"/>
              </w:rPr>
              <w:t>costume,</w:t>
            </w:r>
            <w:r w:rsidR="004C760B" w:rsidRPr="002D71DF">
              <w:rPr>
                <w:rFonts w:eastAsia="Arial"/>
                <w:szCs w:val="22"/>
              </w:rPr>
              <w:t xml:space="preserve"> </w:t>
            </w:r>
            <w:r w:rsidRPr="002D71DF">
              <w:rPr>
                <w:rFonts w:eastAsia="Arial"/>
                <w:szCs w:val="22"/>
              </w:rPr>
              <w:t>lighting,</w:t>
            </w:r>
            <w:r w:rsidR="004C760B" w:rsidRPr="002D71DF">
              <w:rPr>
                <w:rFonts w:eastAsia="Arial"/>
                <w:szCs w:val="22"/>
              </w:rPr>
              <w:t xml:space="preserve"> </w:t>
            </w:r>
            <w:r w:rsidRPr="002D71DF">
              <w:rPr>
                <w:rFonts w:eastAsia="Arial"/>
                <w:szCs w:val="22"/>
              </w:rPr>
              <w:t>sound</w:t>
            </w:r>
            <w:r w:rsidR="004C760B" w:rsidRPr="002D71DF">
              <w:rPr>
                <w:rFonts w:eastAsia="Arial"/>
                <w:szCs w:val="22"/>
              </w:rPr>
              <w:t xml:space="preserve"> </w:t>
            </w:r>
            <w:r w:rsidRPr="002D71DF">
              <w:rPr>
                <w:rFonts w:eastAsia="Arial"/>
                <w:szCs w:val="22"/>
              </w:rPr>
              <w:t>and</w:t>
            </w:r>
            <w:r w:rsidR="004C760B" w:rsidRPr="002D71DF">
              <w:rPr>
                <w:rFonts w:eastAsia="Arial"/>
                <w:szCs w:val="22"/>
              </w:rPr>
              <w:t xml:space="preserve"> </w:t>
            </w:r>
            <w:r w:rsidRPr="002D71DF">
              <w:rPr>
                <w:rFonts w:eastAsia="Arial"/>
                <w:szCs w:val="22"/>
              </w:rPr>
              <w:t>technologies</w:t>
            </w:r>
            <w:r w:rsidR="004C760B" w:rsidRPr="002D71DF">
              <w:rPr>
                <w:rFonts w:eastAsia="Arial"/>
                <w:szCs w:val="22"/>
              </w:rPr>
              <w:t xml:space="preserve"> </w:t>
            </w:r>
            <w:r w:rsidRPr="002D71DF">
              <w:rPr>
                <w:rFonts w:eastAsia="Arial"/>
                <w:szCs w:val="22"/>
              </w:rPr>
              <w:t>design.</w:t>
            </w:r>
          </w:p>
          <w:p w14:paraId="499EAC93" w14:textId="5DC950B1" w:rsidR="006D0F1C" w:rsidRPr="002D71DF" w:rsidRDefault="006D0F1C" w:rsidP="006D0F1C">
            <w:pPr>
              <w:spacing w:after="240"/>
              <w:rPr>
                <w:rFonts w:eastAsia="Arial"/>
                <w:szCs w:val="22"/>
              </w:rPr>
            </w:pPr>
            <w:r w:rsidRPr="002D71DF">
              <w:rPr>
                <w:rFonts w:eastAsia="Arial"/>
                <w:szCs w:val="22"/>
              </w:rPr>
              <w:t>Ask</w:t>
            </w:r>
            <w:r w:rsidR="004C760B" w:rsidRPr="002D71DF">
              <w:rPr>
                <w:rFonts w:eastAsia="Arial"/>
                <w:szCs w:val="22"/>
              </w:rPr>
              <w:t xml:space="preserve"> </w:t>
            </w:r>
            <w:r w:rsidRPr="002D71DF">
              <w:rPr>
                <w:rFonts w:eastAsia="Arial"/>
                <w:szCs w:val="22"/>
              </w:rPr>
              <w:t>students</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write</w:t>
            </w:r>
            <w:r w:rsidR="004C760B" w:rsidRPr="002D71DF">
              <w:rPr>
                <w:rFonts w:eastAsia="Arial"/>
                <w:szCs w:val="22"/>
              </w:rPr>
              <w:t xml:space="preserve"> </w:t>
            </w:r>
            <w:r w:rsidRPr="002D71DF">
              <w:rPr>
                <w:rFonts w:eastAsia="Arial"/>
                <w:szCs w:val="22"/>
              </w:rPr>
              <w:t>one</w:t>
            </w:r>
            <w:r w:rsidR="004C760B" w:rsidRPr="002D71DF">
              <w:rPr>
                <w:rFonts w:eastAsia="Arial"/>
                <w:szCs w:val="22"/>
              </w:rPr>
              <w:t xml:space="preserve"> </w:t>
            </w:r>
            <w:r w:rsidRPr="002D71DF">
              <w:rPr>
                <w:rFonts w:eastAsia="Arial"/>
                <w:szCs w:val="22"/>
              </w:rPr>
              <w:t>idea</w:t>
            </w:r>
            <w:r w:rsidR="004C760B" w:rsidRPr="002D71DF">
              <w:rPr>
                <w:rFonts w:eastAsia="Arial"/>
                <w:szCs w:val="22"/>
              </w:rPr>
              <w:t xml:space="preserve"> </w:t>
            </w:r>
            <w:r w:rsidRPr="002D71DF">
              <w:rPr>
                <w:rFonts w:eastAsia="Arial"/>
                <w:szCs w:val="22"/>
              </w:rPr>
              <w:t>per</w:t>
            </w:r>
            <w:r w:rsidR="004C760B" w:rsidRPr="002D71DF">
              <w:rPr>
                <w:rFonts w:eastAsia="Arial"/>
                <w:szCs w:val="22"/>
              </w:rPr>
              <w:t xml:space="preserve"> </w:t>
            </w:r>
            <w:r w:rsidRPr="002D71DF">
              <w:rPr>
                <w:rFonts w:eastAsia="Arial"/>
                <w:szCs w:val="22"/>
              </w:rPr>
              <w:t>sticky</w:t>
            </w:r>
            <w:r w:rsidR="004C760B" w:rsidRPr="002D71DF">
              <w:rPr>
                <w:rFonts w:eastAsia="Arial"/>
                <w:szCs w:val="22"/>
              </w:rPr>
              <w:t xml:space="preserve"> </w:t>
            </w:r>
            <w:r w:rsidRPr="002D71DF">
              <w:rPr>
                <w:rFonts w:eastAsia="Arial"/>
                <w:szCs w:val="22"/>
              </w:rPr>
              <w:t>note</w:t>
            </w:r>
            <w:r w:rsidR="004C760B" w:rsidRPr="002D71DF">
              <w:rPr>
                <w:rFonts w:eastAsia="Arial"/>
                <w:szCs w:val="22"/>
              </w:rPr>
              <w:t xml:space="preserve"> </w:t>
            </w:r>
            <w:r w:rsidRPr="002D71DF">
              <w:rPr>
                <w:rFonts w:eastAsia="Arial"/>
                <w:szCs w:val="22"/>
              </w:rPr>
              <w:t>for</w:t>
            </w:r>
            <w:r w:rsidR="004C760B" w:rsidRPr="002D71DF">
              <w:rPr>
                <w:rFonts w:eastAsia="Arial"/>
                <w:szCs w:val="22"/>
              </w:rPr>
              <w:t xml:space="preserve"> </w:t>
            </w:r>
            <w:r w:rsidRPr="002D71DF">
              <w:rPr>
                <w:rFonts w:eastAsia="Arial"/>
                <w:szCs w:val="22"/>
              </w:rPr>
              <w:t>design</w:t>
            </w:r>
            <w:r w:rsidR="004C760B" w:rsidRPr="002D71DF">
              <w:rPr>
                <w:rFonts w:eastAsia="Arial"/>
                <w:szCs w:val="22"/>
              </w:rPr>
              <w:t xml:space="preserve"> </w:t>
            </w:r>
            <w:r w:rsidRPr="002D71DF">
              <w:rPr>
                <w:rFonts w:eastAsia="Arial"/>
                <w:szCs w:val="22"/>
              </w:rPr>
              <w:t>elements</w:t>
            </w:r>
            <w:r w:rsidR="004C760B" w:rsidRPr="002D71DF">
              <w:rPr>
                <w:rFonts w:eastAsia="Arial"/>
                <w:szCs w:val="22"/>
              </w:rPr>
              <w:t xml:space="preserve"> </w:t>
            </w:r>
            <w:r w:rsidRPr="002D71DF">
              <w:rPr>
                <w:rFonts w:eastAsia="Arial"/>
                <w:szCs w:val="22"/>
              </w:rPr>
              <w:t>they</w:t>
            </w:r>
            <w:r w:rsidR="004C760B" w:rsidRPr="002D71DF">
              <w:rPr>
                <w:rFonts w:eastAsia="Arial"/>
                <w:szCs w:val="22"/>
              </w:rPr>
              <w:t xml:space="preserve"> </w:t>
            </w:r>
            <w:r w:rsidRPr="002D71DF">
              <w:rPr>
                <w:rFonts w:eastAsia="Arial"/>
                <w:szCs w:val="22"/>
              </w:rPr>
              <w:t>would</w:t>
            </w:r>
            <w:r w:rsidR="004C760B" w:rsidRPr="002D71DF">
              <w:rPr>
                <w:rFonts w:eastAsia="Arial"/>
                <w:szCs w:val="22"/>
              </w:rPr>
              <w:t xml:space="preserve"> </w:t>
            </w:r>
            <w:r w:rsidRPr="002D71DF">
              <w:rPr>
                <w:rFonts w:eastAsia="Arial"/>
                <w:szCs w:val="22"/>
              </w:rPr>
              <w:t>add</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this</w:t>
            </w:r>
            <w:r w:rsidR="004C760B" w:rsidRPr="002D71DF">
              <w:rPr>
                <w:rFonts w:eastAsia="Arial"/>
                <w:szCs w:val="22"/>
              </w:rPr>
              <w:t xml:space="preserve"> </w:t>
            </w:r>
            <w:r w:rsidRPr="002D71DF">
              <w:rPr>
                <w:rFonts w:eastAsia="Arial"/>
                <w:szCs w:val="22"/>
              </w:rPr>
              <w:t>scene</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enhance</w:t>
            </w:r>
            <w:r w:rsidR="004C760B" w:rsidRPr="002D71DF">
              <w:rPr>
                <w:rFonts w:eastAsia="Arial"/>
                <w:szCs w:val="22"/>
              </w:rPr>
              <w:t xml:space="preserve"> </w:t>
            </w:r>
            <w:r w:rsidRPr="002D71DF">
              <w:rPr>
                <w:rFonts w:eastAsia="Arial"/>
                <w:szCs w:val="22"/>
              </w:rPr>
              <w:t>meaning.</w:t>
            </w:r>
            <w:r w:rsidR="004C760B" w:rsidRPr="002D71DF">
              <w:rPr>
                <w:rFonts w:eastAsia="Arial"/>
                <w:szCs w:val="22"/>
              </w:rPr>
              <w:t xml:space="preserve"> </w:t>
            </w:r>
            <w:r w:rsidRPr="002D71DF">
              <w:rPr>
                <w:rFonts w:eastAsia="Arial"/>
                <w:szCs w:val="22"/>
              </w:rPr>
              <w:t>Encourage</w:t>
            </w:r>
            <w:r w:rsidR="004C760B" w:rsidRPr="002D71DF">
              <w:rPr>
                <w:rFonts w:eastAsia="Arial"/>
                <w:szCs w:val="22"/>
              </w:rPr>
              <w:t xml:space="preserve"> </w:t>
            </w:r>
            <w:r w:rsidRPr="002D71DF">
              <w:rPr>
                <w:rFonts w:eastAsia="Arial"/>
                <w:szCs w:val="22"/>
              </w:rPr>
              <w:t>them</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consider</w:t>
            </w:r>
            <w:r w:rsidR="004C760B" w:rsidRPr="002D71DF">
              <w:rPr>
                <w:rFonts w:eastAsia="Arial"/>
                <w:szCs w:val="22"/>
              </w:rPr>
              <w:t xml:space="preserve"> </w:t>
            </w:r>
            <w:r w:rsidRPr="002D71DF">
              <w:rPr>
                <w:rFonts w:eastAsia="Arial"/>
                <w:szCs w:val="22"/>
              </w:rPr>
              <w:t>how</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vlog</w:t>
            </w:r>
            <w:r w:rsidR="004C760B" w:rsidRPr="002D71DF">
              <w:rPr>
                <w:rFonts w:eastAsia="Arial"/>
                <w:szCs w:val="22"/>
              </w:rPr>
              <w:t xml:space="preserve"> </w:t>
            </w:r>
            <w:r w:rsidRPr="002D71DF">
              <w:rPr>
                <w:rFonts w:eastAsia="Arial"/>
                <w:szCs w:val="22"/>
              </w:rPr>
              <w:t>could</w:t>
            </w:r>
            <w:r w:rsidR="004C760B" w:rsidRPr="002D71DF">
              <w:rPr>
                <w:rFonts w:eastAsia="Arial"/>
                <w:szCs w:val="22"/>
              </w:rPr>
              <w:t xml:space="preserve"> </w:t>
            </w:r>
            <w:r w:rsidRPr="002D71DF">
              <w:rPr>
                <w:rFonts w:eastAsia="Arial"/>
                <w:szCs w:val="22"/>
              </w:rPr>
              <w:t>appear</w:t>
            </w:r>
            <w:r w:rsidR="004C760B" w:rsidRPr="002D71DF">
              <w:rPr>
                <w:rFonts w:eastAsia="Arial"/>
                <w:szCs w:val="22"/>
              </w:rPr>
              <w:t xml:space="preserve"> </w:t>
            </w:r>
            <w:r w:rsidRPr="002D71DF">
              <w:rPr>
                <w:rFonts w:eastAsia="Arial"/>
                <w:szCs w:val="22"/>
              </w:rPr>
              <w:t>live</w:t>
            </w:r>
            <w:r w:rsidR="004C760B" w:rsidRPr="002D71DF">
              <w:rPr>
                <w:rFonts w:eastAsia="Arial"/>
                <w:szCs w:val="22"/>
              </w:rPr>
              <w:t xml:space="preserve"> </w:t>
            </w:r>
            <w:r w:rsidRPr="002D71DF">
              <w:rPr>
                <w:rFonts w:eastAsia="Arial"/>
                <w:szCs w:val="22"/>
              </w:rPr>
              <w:t>while</w:t>
            </w:r>
            <w:r w:rsidR="004C760B" w:rsidRPr="002D71DF">
              <w:rPr>
                <w:rFonts w:eastAsia="Arial"/>
                <w:szCs w:val="22"/>
              </w:rPr>
              <w:t xml:space="preserve"> </w:t>
            </w:r>
            <w:r w:rsidRPr="002D71DF">
              <w:rPr>
                <w:rFonts w:eastAsia="Arial"/>
                <w:szCs w:val="22"/>
              </w:rPr>
              <w:t>Laila</w:t>
            </w:r>
            <w:r w:rsidR="004C760B" w:rsidRPr="002D71DF">
              <w:rPr>
                <w:rFonts w:eastAsia="Arial"/>
                <w:szCs w:val="22"/>
              </w:rPr>
              <w:t xml:space="preserve"> </w:t>
            </w:r>
            <w:r w:rsidRPr="002D71DF">
              <w:rPr>
                <w:rFonts w:eastAsia="Arial"/>
                <w:szCs w:val="22"/>
              </w:rPr>
              <w:t>is</w:t>
            </w:r>
            <w:r w:rsidR="004C760B" w:rsidRPr="002D71DF">
              <w:rPr>
                <w:rFonts w:eastAsia="Arial"/>
                <w:szCs w:val="22"/>
              </w:rPr>
              <w:t xml:space="preserve"> </w:t>
            </w:r>
            <w:r w:rsidRPr="002D71DF">
              <w:rPr>
                <w:rFonts w:eastAsia="Arial"/>
                <w:szCs w:val="22"/>
              </w:rPr>
              <w:t>physically</w:t>
            </w:r>
            <w:r w:rsidR="004C760B" w:rsidRPr="002D71DF">
              <w:rPr>
                <w:rFonts w:eastAsia="Arial"/>
                <w:szCs w:val="22"/>
              </w:rPr>
              <w:t xml:space="preserve"> </w:t>
            </w:r>
            <w:r w:rsidRPr="002D71DF">
              <w:rPr>
                <w:rFonts w:eastAsia="Arial"/>
                <w:szCs w:val="22"/>
              </w:rPr>
              <w:t>present</w:t>
            </w:r>
            <w:r w:rsidR="004C760B" w:rsidRPr="002D71DF">
              <w:rPr>
                <w:rFonts w:eastAsia="Arial"/>
                <w:szCs w:val="22"/>
              </w:rPr>
              <w:t xml:space="preserve"> </w:t>
            </w:r>
            <w:r w:rsidRPr="002D71DF">
              <w:rPr>
                <w:rFonts w:eastAsia="Arial"/>
                <w:szCs w:val="22"/>
              </w:rPr>
              <w:t>in</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space</w:t>
            </w:r>
            <w:r w:rsidR="004C760B" w:rsidRPr="002D71DF">
              <w:rPr>
                <w:rFonts w:eastAsia="Arial"/>
                <w:szCs w:val="22"/>
              </w:rPr>
              <w:t xml:space="preserve"> </w:t>
            </w:r>
            <w:r w:rsidRPr="002D71DF">
              <w:rPr>
                <w:rFonts w:eastAsia="Arial"/>
                <w:szCs w:val="22"/>
              </w:rPr>
              <w:t>and</w:t>
            </w:r>
            <w:r w:rsidR="004C760B" w:rsidRPr="002D71DF">
              <w:rPr>
                <w:rFonts w:eastAsia="Arial"/>
                <w:szCs w:val="22"/>
              </w:rPr>
              <w:t xml:space="preserve"> </w:t>
            </w:r>
            <w:r w:rsidRPr="002D71DF">
              <w:rPr>
                <w:rFonts w:eastAsia="Arial"/>
                <w:szCs w:val="22"/>
              </w:rPr>
              <w:t>how</w:t>
            </w:r>
            <w:r w:rsidR="004C760B" w:rsidRPr="002D71DF">
              <w:rPr>
                <w:rFonts w:eastAsia="Arial"/>
                <w:szCs w:val="22"/>
              </w:rPr>
              <w:t xml:space="preserve"> </w:t>
            </w:r>
            <w:r w:rsidRPr="002D71DF">
              <w:rPr>
                <w:rFonts w:eastAsia="Arial"/>
                <w:szCs w:val="22"/>
              </w:rPr>
              <w:t>this</w:t>
            </w:r>
            <w:r w:rsidR="004C760B" w:rsidRPr="002D71DF">
              <w:rPr>
                <w:rFonts w:eastAsia="Arial"/>
                <w:szCs w:val="22"/>
              </w:rPr>
              <w:t xml:space="preserve"> </w:t>
            </w:r>
            <w:r w:rsidRPr="002D71DF">
              <w:rPr>
                <w:rFonts w:eastAsia="Arial"/>
                <w:szCs w:val="22"/>
              </w:rPr>
              <w:t>dual</w:t>
            </w:r>
            <w:r w:rsidR="004C760B" w:rsidRPr="002D71DF">
              <w:rPr>
                <w:rFonts w:eastAsia="Arial"/>
                <w:szCs w:val="22"/>
              </w:rPr>
              <w:t xml:space="preserve"> </w:t>
            </w:r>
            <w:r w:rsidRPr="002D71DF">
              <w:rPr>
                <w:rFonts w:eastAsia="Arial"/>
                <w:szCs w:val="22"/>
              </w:rPr>
              <w:t>presence</w:t>
            </w:r>
            <w:r w:rsidR="004C760B" w:rsidRPr="002D71DF">
              <w:rPr>
                <w:rFonts w:eastAsia="Arial"/>
                <w:szCs w:val="22"/>
              </w:rPr>
              <w:t xml:space="preserve"> </w:t>
            </w:r>
            <w:r w:rsidRPr="002D71DF">
              <w:rPr>
                <w:rFonts w:eastAsia="Arial"/>
                <w:szCs w:val="22"/>
              </w:rPr>
              <w:t>might</w:t>
            </w:r>
            <w:r w:rsidR="004C760B" w:rsidRPr="002D71DF">
              <w:rPr>
                <w:rFonts w:eastAsia="Arial"/>
                <w:szCs w:val="22"/>
              </w:rPr>
              <w:t xml:space="preserve"> </w:t>
            </w:r>
            <w:r w:rsidRPr="002D71DF">
              <w:rPr>
                <w:rFonts w:eastAsia="Arial"/>
                <w:szCs w:val="22"/>
              </w:rPr>
              <w:t>be</w:t>
            </w:r>
            <w:r w:rsidR="004C760B" w:rsidRPr="002D71DF">
              <w:rPr>
                <w:rFonts w:eastAsia="Arial"/>
                <w:szCs w:val="22"/>
              </w:rPr>
              <w:t xml:space="preserve"> </w:t>
            </w:r>
            <w:r w:rsidRPr="002D71DF">
              <w:rPr>
                <w:rFonts w:eastAsia="Arial"/>
                <w:szCs w:val="22"/>
              </w:rPr>
              <w:t>realised</w:t>
            </w:r>
            <w:r w:rsidR="004C760B" w:rsidRPr="002D71DF">
              <w:rPr>
                <w:rFonts w:eastAsia="Arial"/>
                <w:szCs w:val="22"/>
              </w:rPr>
              <w:t xml:space="preserve"> </w:t>
            </w:r>
            <w:r w:rsidRPr="002D71DF">
              <w:rPr>
                <w:rFonts w:eastAsia="Arial"/>
                <w:szCs w:val="22"/>
              </w:rPr>
              <w:t>theatrically.</w:t>
            </w:r>
          </w:p>
          <w:p w14:paraId="674F6A21" w14:textId="08B173EC" w:rsidR="006D0F1C" w:rsidRPr="002D71DF" w:rsidRDefault="006D0F1C" w:rsidP="006D0F1C">
            <w:pPr>
              <w:spacing w:after="240"/>
              <w:rPr>
                <w:rFonts w:eastAsia="Arial"/>
                <w:szCs w:val="22"/>
              </w:rPr>
            </w:pPr>
            <w:r w:rsidRPr="002D71DF">
              <w:rPr>
                <w:rFonts w:eastAsia="Arial"/>
                <w:szCs w:val="22"/>
              </w:rPr>
              <w:t>Set</w:t>
            </w:r>
            <w:r w:rsidR="004C760B" w:rsidRPr="002D71DF">
              <w:rPr>
                <w:rFonts w:eastAsia="Arial"/>
                <w:szCs w:val="22"/>
              </w:rPr>
              <w:t xml:space="preserve"> </w:t>
            </w:r>
            <w:r w:rsidRPr="002D71DF">
              <w:rPr>
                <w:rFonts w:eastAsia="Arial"/>
                <w:szCs w:val="22"/>
              </w:rPr>
              <w:t>up</w:t>
            </w:r>
            <w:r w:rsidR="004C760B" w:rsidRPr="002D71DF">
              <w:rPr>
                <w:rFonts w:eastAsia="Arial"/>
                <w:szCs w:val="22"/>
              </w:rPr>
              <w:t xml:space="preserve"> </w:t>
            </w:r>
            <w:r w:rsidRPr="002D71DF">
              <w:rPr>
                <w:rFonts w:eastAsia="Arial"/>
                <w:szCs w:val="22"/>
              </w:rPr>
              <w:t>designated</w:t>
            </w:r>
            <w:r w:rsidR="004C760B" w:rsidRPr="002D71DF">
              <w:rPr>
                <w:rFonts w:eastAsia="Arial"/>
                <w:szCs w:val="22"/>
              </w:rPr>
              <w:t xml:space="preserve"> </w:t>
            </w:r>
            <w:r w:rsidRPr="002D71DF">
              <w:rPr>
                <w:rFonts w:eastAsia="Arial"/>
                <w:szCs w:val="22"/>
              </w:rPr>
              <w:t>spaces</w:t>
            </w:r>
            <w:r w:rsidR="004C760B" w:rsidRPr="002D71DF">
              <w:rPr>
                <w:rFonts w:eastAsia="Arial"/>
                <w:szCs w:val="22"/>
              </w:rPr>
              <w:t xml:space="preserve"> </w:t>
            </w:r>
            <w:r w:rsidRPr="002D71DF">
              <w:rPr>
                <w:rFonts w:eastAsia="Arial"/>
                <w:szCs w:val="22"/>
              </w:rPr>
              <w:t>in</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room</w:t>
            </w:r>
            <w:r w:rsidR="004C760B" w:rsidRPr="002D71DF">
              <w:rPr>
                <w:rFonts w:eastAsia="Arial"/>
                <w:szCs w:val="22"/>
              </w:rPr>
              <w:t xml:space="preserve"> </w:t>
            </w:r>
            <w:r w:rsidRPr="002D71DF">
              <w:rPr>
                <w:rFonts w:eastAsia="Arial"/>
                <w:szCs w:val="22"/>
              </w:rPr>
              <w:t>for</w:t>
            </w:r>
            <w:r w:rsidR="004C760B" w:rsidRPr="002D71DF">
              <w:rPr>
                <w:rFonts w:eastAsia="Arial"/>
                <w:szCs w:val="22"/>
              </w:rPr>
              <w:t xml:space="preserve"> </w:t>
            </w:r>
            <w:r w:rsidRPr="002D71DF">
              <w:rPr>
                <w:rFonts w:eastAsia="Arial"/>
                <w:szCs w:val="22"/>
              </w:rPr>
              <w:t>each</w:t>
            </w:r>
            <w:r w:rsidR="004C760B" w:rsidRPr="002D71DF">
              <w:rPr>
                <w:rFonts w:eastAsia="Arial"/>
                <w:szCs w:val="22"/>
              </w:rPr>
              <w:t xml:space="preserve"> </w:t>
            </w:r>
            <w:r w:rsidRPr="002D71DF">
              <w:rPr>
                <w:rFonts w:eastAsia="Arial"/>
                <w:szCs w:val="22"/>
              </w:rPr>
              <w:t>category:</w:t>
            </w:r>
            <w:r w:rsidR="004C760B" w:rsidRPr="002D71DF">
              <w:rPr>
                <w:rFonts w:eastAsia="Arial"/>
                <w:szCs w:val="22"/>
              </w:rPr>
              <w:t xml:space="preserve"> </w:t>
            </w:r>
            <w:r w:rsidRPr="002D71DF">
              <w:rPr>
                <w:rFonts w:eastAsia="Arial"/>
                <w:szCs w:val="22"/>
              </w:rPr>
              <w:t>set,</w:t>
            </w:r>
            <w:r w:rsidR="004C760B" w:rsidRPr="002D71DF">
              <w:rPr>
                <w:rFonts w:eastAsia="Arial"/>
                <w:szCs w:val="22"/>
              </w:rPr>
              <w:t xml:space="preserve"> </w:t>
            </w:r>
            <w:r w:rsidRPr="002D71DF">
              <w:rPr>
                <w:rFonts w:eastAsia="Arial"/>
                <w:szCs w:val="22"/>
              </w:rPr>
              <w:t>costume,</w:t>
            </w:r>
            <w:r w:rsidR="004C760B" w:rsidRPr="002D71DF">
              <w:rPr>
                <w:rFonts w:eastAsia="Arial"/>
                <w:szCs w:val="22"/>
              </w:rPr>
              <w:t xml:space="preserve"> </w:t>
            </w:r>
            <w:r w:rsidRPr="002D71DF">
              <w:rPr>
                <w:rFonts w:eastAsia="Arial"/>
                <w:szCs w:val="22"/>
              </w:rPr>
              <w:t>lighting,</w:t>
            </w:r>
            <w:r w:rsidR="004C760B" w:rsidRPr="002D71DF">
              <w:rPr>
                <w:rFonts w:eastAsia="Arial"/>
                <w:szCs w:val="22"/>
              </w:rPr>
              <w:t xml:space="preserve"> </w:t>
            </w:r>
            <w:r w:rsidRPr="002D71DF">
              <w:rPr>
                <w:rFonts w:eastAsia="Arial"/>
                <w:szCs w:val="22"/>
              </w:rPr>
              <w:t>sound</w:t>
            </w:r>
            <w:r w:rsidR="004C760B" w:rsidRPr="002D71DF">
              <w:rPr>
                <w:rFonts w:eastAsia="Arial"/>
                <w:szCs w:val="22"/>
              </w:rPr>
              <w:t xml:space="preserve"> </w:t>
            </w:r>
            <w:r w:rsidRPr="002D71DF">
              <w:rPr>
                <w:rFonts w:eastAsia="Arial"/>
                <w:szCs w:val="22"/>
              </w:rPr>
              <w:t>and</w:t>
            </w:r>
            <w:r w:rsidR="004C760B" w:rsidRPr="002D71DF">
              <w:rPr>
                <w:rFonts w:eastAsia="Arial"/>
                <w:szCs w:val="22"/>
              </w:rPr>
              <w:t xml:space="preserve"> </w:t>
            </w:r>
            <w:r w:rsidRPr="002D71DF">
              <w:rPr>
                <w:rFonts w:eastAsia="Arial"/>
                <w:szCs w:val="22"/>
              </w:rPr>
              <w:t>technologies.</w:t>
            </w:r>
            <w:r w:rsidR="004C760B" w:rsidRPr="002D71DF">
              <w:rPr>
                <w:rFonts w:eastAsia="Arial"/>
                <w:szCs w:val="22"/>
              </w:rPr>
              <w:t xml:space="preserve"> </w:t>
            </w:r>
            <w:r w:rsidRPr="002D71DF">
              <w:rPr>
                <w:rFonts w:eastAsia="Arial"/>
                <w:szCs w:val="22"/>
              </w:rPr>
              <w:t>Students</w:t>
            </w:r>
            <w:r w:rsidR="004C760B" w:rsidRPr="002D71DF">
              <w:rPr>
                <w:rFonts w:eastAsia="Arial"/>
                <w:szCs w:val="22"/>
              </w:rPr>
              <w:t xml:space="preserve"> </w:t>
            </w:r>
            <w:r w:rsidRPr="002D71DF">
              <w:rPr>
                <w:rFonts w:eastAsia="Arial"/>
                <w:szCs w:val="22"/>
              </w:rPr>
              <w:t>place</w:t>
            </w:r>
            <w:r w:rsidR="004C760B" w:rsidRPr="002D71DF">
              <w:rPr>
                <w:rFonts w:eastAsia="Arial"/>
                <w:szCs w:val="22"/>
              </w:rPr>
              <w:t xml:space="preserve"> </w:t>
            </w:r>
            <w:r w:rsidRPr="002D71DF">
              <w:rPr>
                <w:rFonts w:eastAsia="Arial"/>
                <w:szCs w:val="22"/>
              </w:rPr>
              <w:t>their</w:t>
            </w:r>
            <w:r w:rsidR="004C760B" w:rsidRPr="002D71DF">
              <w:rPr>
                <w:rFonts w:eastAsia="Arial"/>
                <w:szCs w:val="22"/>
              </w:rPr>
              <w:t xml:space="preserve"> </w:t>
            </w:r>
            <w:r w:rsidRPr="002D71DF">
              <w:rPr>
                <w:rFonts w:eastAsia="Arial"/>
                <w:szCs w:val="22"/>
              </w:rPr>
              <w:t>sticky</w:t>
            </w:r>
            <w:r w:rsidR="004C760B" w:rsidRPr="002D71DF">
              <w:rPr>
                <w:rFonts w:eastAsia="Arial"/>
                <w:szCs w:val="22"/>
              </w:rPr>
              <w:t xml:space="preserve"> </w:t>
            </w:r>
            <w:r w:rsidRPr="002D71DF">
              <w:rPr>
                <w:rFonts w:eastAsia="Arial"/>
                <w:szCs w:val="22"/>
              </w:rPr>
              <w:t>notes</w:t>
            </w:r>
            <w:r w:rsidR="004C760B" w:rsidRPr="002D71DF">
              <w:rPr>
                <w:rFonts w:eastAsia="Arial"/>
                <w:szCs w:val="22"/>
              </w:rPr>
              <w:t xml:space="preserve"> </w:t>
            </w:r>
            <w:r w:rsidRPr="002D71DF">
              <w:rPr>
                <w:rFonts w:eastAsia="Arial"/>
                <w:szCs w:val="22"/>
              </w:rPr>
              <w:t>under</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relevant</w:t>
            </w:r>
            <w:r w:rsidR="004C760B" w:rsidRPr="002D71DF">
              <w:rPr>
                <w:rFonts w:eastAsia="Arial"/>
                <w:szCs w:val="22"/>
              </w:rPr>
              <w:t xml:space="preserve"> </w:t>
            </w:r>
            <w:r w:rsidRPr="002D71DF">
              <w:rPr>
                <w:rFonts w:eastAsia="Arial"/>
                <w:szCs w:val="22"/>
              </w:rPr>
              <w:t>heading.</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class</w:t>
            </w:r>
            <w:r w:rsidR="004C760B" w:rsidRPr="002D71DF">
              <w:rPr>
                <w:rFonts w:eastAsia="Arial"/>
                <w:szCs w:val="22"/>
              </w:rPr>
              <w:t xml:space="preserve"> </w:t>
            </w:r>
            <w:r w:rsidRPr="002D71DF">
              <w:rPr>
                <w:rFonts w:eastAsia="Arial"/>
                <w:szCs w:val="22"/>
              </w:rPr>
              <w:t>then</w:t>
            </w:r>
            <w:r w:rsidR="004C760B" w:rsidRPr="002D71DF">
              <w:rPr>
                <w:rFonts w:eastAsia="Arial"/>
                <w:szCs w:val="22"/>
              </w:rPr>
              <w:t xml:space="preserve"> </w:t>
            </w:r>
            <w:r w:rsidRPr="002D71DF">
              <w:rPr>
                <w:rFonts w:eastAsia="Arial"/>
                <w:szCs w:val="22"/>
              </w:rPr>
              <w:t>completes</w:t>
            </w:r>
            <w:r w:rsidR="004C760B" w:rsidRPr="002D71DF">
              <w:rPr>
                <w:rFonts w:eastAsia="Arial"/>
                <w:szCs w:val="22"/>
              </w:rPr>
              <w:t xml:space="preserve"> </w:t>
            </w:r>
            <w:r w:rsidRPr="002D71DF">
              <w:rPr>
                <w:rFonts w:eastAsia="Arial"/>
                <w:szCs w:val="22"/>
              </w:rPr>
              <w:t>a</w:t>
            </w:r>
            <w:r w:rsidR="004C760B" w:rsidRPr="002D71DF">
              <w:rPr>
                <w:rFonts w:eastAsia="Arial"/>
                <w:szCs w:val="22"/>
              </w:rPr>
              <w:t xml:space="preserve"> </w:t>
            </w:r>
            <w:r w:rsidRPr="002D71DF">
              <w:rPr>
                <w:rFonts w:eastAsia="Arial"/>
                <w:szCs w:val="22"/>
              </w:rPr>
              <w:t>gallery</w:t>
            </w:r>
            <w:r w:rsidR="004C760B" w:rsidRPr="002D71DF">
              <w:rPr>
                <w:rFonts w:eastAsia="Arial"/>
                <w:szCs w:val="22"/>
              </w:rPr>
              <w:t xml:space="preserve"> </w:t>
            </w:r>
            <w:r w:rsidRPr="002D71DF">
              <w:rPr>
                <w:rFonts w:eastAsia="Arial"/>
                <w:szCs w:val="22"/>
              </w:rPr>
              <w:t>walk</w:t>
            </w:r>
            <w:r w:rsidR="004C760B" w:rsidRPr="002D71DF">
              <w:rPr>
                <w:rFonts w:eastAsia="Arial"/>
                <w:szCs w:val="22"/>
              </w:rPr>
              <w:t xml:space="preserve"> </w:t>
            </w:r>
            <w:r w:rsidRPr="002D71DF">
              <w:rPr>
                <w:rFonts w:eastAsia="Arial"/>
                <w:szCs w:val="22"/>
              </w:rPr>
              <w:t>while</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teacher</w:t>
            </w:r>
            <w:r w:rsidR="004C760B" w:rsidRPr="002D71DF">
              <w:rPr>
                <w:rFonts w:eastAsia="Arial"/>
                <w:szCs w:val="22"/>
              </w:rPr>
              <w:t xml:space="preserve"> </w:t>
            </w:r>
            <w:r w:rsidRPr="002D71DF">
              <w:rPr>
                <w:rFonts w:eastAsia="Arial"/>
                <w:szCs w:val="22"/>
              </w:rPr>
              <w:t>highlights</w:t>
            </w:r>
            <w:r w:rsidR="004C760B" w:rsidRPr="002D71DF">
              <w:rPr>
                <w:rFonts w:eastAsia="Arial"/>
                <w:szCs w:val="22"/>
              </w:rPr>
              <w:t xml:space="preserve"> </w:t>
            </w:r>
            <w:r w:rsidRPr="002D71DF">
              <w:rPr>
                <w:rFonts w:eastAsia="Arial"/>
                <w:szCs w:val="22"/>
              </w:rPr>
              <w:t>key</w:t>
            </w:r>
            <w:r w:rsidR="004C760B" w:rsidRPr="002D71DF">
              <w:rPr>
                <w:rFonts w:eastAsia="Arial"/>
                <w:szCs w:val="22"/>
              </w:rPr>
              <w:t xml:space="preserve"> </w:t>
            </w:r>
            <w:r w:rsidRPr="002D71DF">
              <w:rPr>
                <w:rFonts w:eastAsia="Arial"/>
                <w:szCs w:val="22"/>
              </w:rPr>
              <w:t>ideas</w:t>
            </w:r>
            <w:r w:rsidR="004C760B" w:rsidRPr="002D71DF">
              <w:rPr>
                <w:rFonts w:eastAsia="Arial"/>
                <w:szCs w:val="22"/>
              </w:rPr>
              <w:t xml:space="preserve"> </w:t>
            </w:r>
            <w:r w:rsidRPr="002D71DF">
              <w:rPr>
                <w:rFonts w:eastAsia="Arial"/>
                <w:szCs w:val="22"/>
              </w:rPr>
              <w:t>and</w:t>
            </w:r>
            <w:r w:rsidR="004C760B" w:rsidRPr="002D71DF">
              <w:rPr>
                <w:rFonts w:eastAsia="Arial"/>
                <w:szCs w:val="22"/>
              </w:rPr>
              <w:t xml:space="preserve"> </w:t>
            </w:r>
            <w:r w:rsidRPr="002D71DF">
              <w:rPr>
                <w:rFonts w:eastAsia="Arial"/>
                <w:szCs w:val="22"/>
              </w:rPr>
              <w:t>prompts</w:t>
            </w:r>
            <w:r w:rsidR="004C760B" w:rsidRPr="002D71DF">
              <w:rPr>
                <w:rFonts w:eastAsia="Arial"/>
                <w:szCs w:val="22"/>
              </w:rPr>
              <w:t xml:space="preserve"> </w:t>
            </w:r>
            <w:r w:rsidRPr="002D71DF">
              <w:rPr>
                <w:rFonts w:eastAsia="Arial"/>
                <w:szCs w:val="22"/>
              </w:rPr>
              <w:t>discussion</w:t>
            </w:r>
            <w:r w:rsidR="004C760B" w:rsidRPr="002D71DF">
              <w:rPr>
                <w:rFonts w:eastAsia="Arial"/>
                <w:szCs w:val="22"/>
              </w:rPr>
              <w:t xml:space="preserve"> </w:t>
            </w:r>
            <w:r w:rsidRPr="002D71DF">
              <w:rPr>
                <w:rFonts w:eastAsia="Arial"/>
                <w:szCs w:val="22"/>
              </w:rPr>
              <w:t>about</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most</w:t>
            </w:r>
            <w:r w:rsidR="004C760B" w:rsidRPr="002D71DF">
              <w:rPr>
                <w:rFonts w:eastAsia="Arial"/>
                <w:szCs w:val="22"/>
              </w:rPr>
              <w:t xml:space="preserve"> </w:t>
            </w:r>
            <w:r w:rsidRPr="002D71DF">
              <w:rPr>
                <w:rFonts w:eastAsia="Arial"/>
                <w:szCs w:val="22"/>
              </w:rPr>
              <w:t>effective</w:t>
            </w:r>
            <w:r w:rsidR="004C760B" w:rsidRPr="002D71DF">
              <w:rPr>
                <w:rFonts w:eastAsia="Arial"/>
                <w:szCs w:val="22"/>
              </w:rPr>
              <w:t xml:space="preserve"> </w:t>
            </w:r>
            <w:r w:rsidRPr="002D71DF">
              <w:rPr>
                <w:rFonts w:eastAsia="Arial"/>
                <w:szCs w:val="22"/>
              </w:rPr>
              <w:t>design</w:t>
            </w:r>
            <w:r w:rsidR="004C760B" w:rsidRPr="002D71DF">
              <w:rPr>
                <w:rFonts w:eastAsia="Arial"/>
                <w:szCs w:val="22"/>
              </w:rPr>
              <w:t xml:space="preserve"> </w:t>
            </w:r>
            <w:r w:rsidRPr="002D71DF">
              <w:rPr>
                <w:rFonts w:eastAsia="Arial"/>
                <w:szCs w:val="22"/>
              </w:rPr>
              <w:t>choices.</w:t>
            </w:r>
          </w:p>
          <w:p w14:paraId="6CA74EF3" w14:textId="384CB53A" w:rsidR="006D0F1C" w:rsidRPr="002D71DF" w:rsidRDefault="006D0F1C" w:rsidP="006D0F1C">
            <w:pPr>
              <w:spacing w:after="240"/>
              <w:rPr>
                <w:rFonts w:eastAsia="Arial"/>
                <w:sz w:val="24"/>
              </w:rPr>
            </w:pPr>
            <w:r w:rsidRPr="002D71DF">
              <w:rPr>
                <w:b/>
                <w:bCs/>
              </w:rPr>
              <w:t>Documentation</w:t>
            </w:r>
            <w:r w:rsidR="004C760B" w:rsidRPr="002D71DF">
              <w:rPr>
                <w:b/>
                <w:bCs/>
              </w:rPr>
              <w:t xml:space="preserve"> </w:t>
            </w:r>
            <w:r w:rsidRPr="002D71DF">
              <w:rPr>
                <w:b/>
                <w:bCs/>
              </w:rPr>
              <w:t>prompt:</w:t>
            </w:r>
            <w:r w:rsidR="004C760B" w:rsidRPr="002D71DF">
              <w:rPr>
                <w:b/>
                <w:bCs/>
              </w:rPr>
              <w:t xml:space="preserve"> </w:t>
            </w:r>
            <w:r w:rsidR="00256447" w:rsidRPr="002D71DF">
              <w:rPr>
                <w:rFonts w:eastAsia="Arial"/>
                <w:szCs w:val="22"/>
              </w:rPr>
              <w:t>s</w:t>
            </w:r>
            <w:r w:rsidRPr="002D71DF">
              <w:rPr>
                <w:rFonts w:eastAsia="Arial"/>
                <w:szCs w:val="22"/>
              </w:rPr>
              <w:t>tudents</w:t>
            </w:r>
            <w:r w:rsidR="004C760B" w:rsidRPr="002D71DF">
              <w:rPr>
                <w:rFonts w:eastAsia="Arial"/>
                <w:szCs w:val="22"/>
              </w:rPr>
              <w:t xml:space="preserve"> </w:t>
            </w:r>
            <w:r w:rsidR="00854E04" w:rsidRPr="002D71DF">
              <w:rPr>
                <w:rFonts w:eastAsia="Arial"/>
                <w:szCs w:val="22"/>
              </w:rPr>
              <w:t>i</w:t>
            </w:r>
            <w:r w:rsidRPr="002D71DF">
              <w:rPr>
                <w:rFonts w:eastAsia="Arial"/>
                <w:szCs w:val="22"/>
              </w:rPr>
              <w:t>dentify</w:t>
            </w:r>
            <w:r w:rsidR="004C760B" w:rsidRPr="002D71DF">
              <w:rPr>
                <w:rFonts w:eastAsia="Arial"/>
                <w:szCs w:val="22"/>
              </w:rPr>
              <w:t xml:space="preserve"> </w:t>
            </w:r>
            <w:r w:rsidR="00C85FC8" w:rsidRPr="002D71DF">
              <w:rPr>
                <w:rFonts w:eastAsia="Arial"/>
                <w:szCs w:val="22"/>
              </w:rPr>
              <w:t>one</w:t>
            </w:r>
            <w:r w:rsidR="004C760B" w:rsidRPr="002D71DF">
              <w:rPr>
                <w:rFonts w:eastAsia="Arial"/>
                <w:szCs w:val="22"/>
              </w:rPr>
              <w:t xml:space="preserve"> </w:t>
            </w:r>
            <w:r w:rsidRPr="002D71DF">
              <w:rPr>
                <w:rFonts w:eastAsia="Arial"/>
                <w:szCs w:val="22"/>
              </w:rPr>
              <w:t>idea</w:t>
            </w:r>
            <w:r w:rsidR="004C760B" w:rsidRPr="002D71DF">
              <w:rPr>
                <w:rFonts w:eastAsia="Arial"/>
                <w:szCs w:val="22"/>
              </w:rPr>
              <w:t xml:space="preserve"> </w:t>
            </w:r>
            <w:r w:rsidRPr="002D71DF">
              <w:rPr>
                <w:rFonts w:eastAsia="Arial"/>
                <w:szCs w:val="22"/>
              </w:rPr>
              <w:t>for</w:t>
            </w:r>
            <w:r w:rsidR="004C760B" w:rsidRPr="002D71DF">
              <w:rPr>
                <w:rFonts w:eastAsia="Arial"/>
                <w:szCs w:val="22"/>
              </w:rPr>
              <w:t xml:space="preserve"> </w:t>
            </w:r>
            <w:r w:rsidRPr="002D71DF">
              <w:rPr>
                <w:rFonts w:eastAsia="Arial"/>
                <w:szCs w:val="22"/>
              </w:rPr>
              <w:t>each</w:t>
            </w:r>
            <w:r w:rsidR="004C760B" w:rsidRPr="002D71DF">
              <w:rPr>
                <w:rFonts w:eastAsia="Arial"/>
                <w:szCs w:val="22"/>
              </w:rPr>
              <w:t xml:space="preserve"> </w:t>
            </w:r>
            <w:r w:rsidRPr="002D71DF">
              <w:rPr>
                <w:rFonts w:eastAsia="Arial"/>
                <w:szCs w:val="22"/>
              </w:rPr>
              <w:t>category</w:t>
            </w:r>
            <w:r w:rsidR="004C760B" w:rsidRPr="002D71DF">
              <w:rPr>
                <w:rFonts w:eastAsia="Arial"/>
                <w:szCs w:val="22"/>
              </w:rPr>
              <w:t xml:space="preserve"> </w:t>
            </w:r>
            <w:r w:rsidRPr="002D71DF">
              <w:rPr>
                <w:rFonts w:eastAsia="Arial"/>
                <w:szCs w:val="22"/>
              </w:rPr>
              <w:t>they</w:t>
            </w:r>
            <w:r w:rsidR="004C760B" w:rsidRPr="002D71DF">
              <w:rPr>
                <w:rFonts w:eastAsia="Arial"/>
                <w:szCs w:val="22"/>
              </w:rPr>
              <w:t xml:space="preserve"> </w:t>
            </w:r>
            <w:r w:rsidRPr="002D71DF">
              <w:rPr>
                <w:rFonts w:eastAsia="Arial"/>
                <w:szCs w:val="22"/>
              </w:rPr>
              <w:t>would</w:t>
            </w:r>
            <w:r w:rsidR="004C760B" w:rsidRPr="002D71DF">
              <w:rPr>
                <w:rFonts w:eastAsia="Arial"/>
                <w:szCs w:val="22"/>
              </w:rPr>
              <w:t xml:space="preserve"> </w:t>
            </w:r>
            <w:r w:rsidRPr="002D71DF">
              <w:rPr>
                <w:rFonts w:eastAsia="Arial"/>
                <w:szCs w:val="22"/>
              </w:rPr>
              <w:t>like</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see</w:t>
            </w:r>
            <w:r w:rsidR="004C760B" w:rsidRPr="002D71DF">
              <w:rPr>
                <w:rFonts w:eastAsia="Arial"/>
                <w:szCs w:val="22"/>
              </w:rPr>
              <w:t xml:space="preserve"> </w:t>
            </w:r>
            <w:r w:rsidRPr="002D71DF">
              <w:rPr>
                <w:rFonts w:eastAsia="Arial"/>
                <w:szCs w:val="22"/>
              </w:rPr>
              <w:t>in</w:t>
            </w:r>
            <w:r w:rsidR="004C760B" w:rsidRPr="002D71DF">
              <w:rPr>
                <w:rFonts w:eastAsia="Arial"/>
                <w:szCs w:val="22"/>
              </w:rPr>
              <w:t xml:space="preserve"> </w:t>
            </w:r>
            <w:r w:rsidRPr="002D71DF">
              <w:rPr>
                <w:rFonts w:eastAsia="Arial"/>
                <w:szCs w:val="22"/>
              </w:rPr>
              <w:t>a</w:t>
            </w:r>
            <w:r w:rsidR="004C760B" w:rsidRPr="002D71DF">
              <w:rPr>
                <w:rFonts w:eastAsia="Arial"/>
                <w:szCs w:val="22"/>
              </w:rPr>
              <w:t xml:space="preserve"> </w:t>
            </w:r>
            <w:r w:rsidRPr="002D71DF">
              <w:rPr>
                <w:rFonts w:eastAsia="Arial"/>
                <w:szCs w:val="22"/>
              </w:rPr>
              <w:t>production</w:t>
            </w:r>
            <w:r w:rsidR="004C760B" w:rsidRPr="002D71DF">
              <w:rPr>
                <w:rFonts w:eastAsia="Arial"/>
                <w:szCs w:val="22"/>
              </w:rPr>
              <w:t xml:space="preserve"> </w:t>
            </w:r>
            <w:r w:rsidRPr="002D71DF">
              <w:rPr>
                <w:rFonts w:eastAsia="Arial"/>
                <w:szCs w:val="22"/>
              </w:rPr>
              <w:t>of</w:t>
            </w:r>
            <w:r w:rsidR="004C760B" w:rsidRPr="002D71DF">
              <w:rPr>
                <w:rFonts w:eastAsia="Arial"/>
                <w:szCs w:val="22"/>
              </w:rPr>
              <w:t xml:space="preserve"> </w:t>
            </w:r>
            <w:r w:rsidRPr="002D71DF">
              <w:rPr>
                <w:rFonts w:eastAsia="Arial"/>
                <w:i/>
                <w:szCs w:val="22"/>
              </w:rPr>
              <w:t>Laila</w:t>
            </w:r>
            <w:r w:rsidR="004C760B" w:rsidRPr="002D71DF">
              <w:rPr>
                <w:rFonts w:eastAsia="Arial"/>
                <w:i/>
                <w:szCs w:val="22"/>
              </w:rPr>
              <w:t xml:space="preserve"> </w:t>
            </w:r>
            <w:r w:rsidRPr="002D71DF">
              <w:rPr>
                <w:rFonts w:eastAsia="Arial"/>
                <w:i/>
                <w:szCs w:val="22"/>
              </w:rPr>
              <w:t>is</w:t>
            </w:r>
            <w:r w:rsidR="004C760B" w:rsidRPr="002D71DF">
              <w:rPr>
                <w:rFonts w:eastAsia="Arial"/>
                <w:i/>
                <w:szCs w:val="22"/>
              </w:rPr>
              <w:t xml:space="preserve"> </w:t>
            </w:r>
            <w:r w:rsidRPr="002D71DF">
              <w:rPr>
                <w:rFonts w:eastAsia="Arial"/>
                <w:i/>
                <w:szCs w:val="22"/>
              </w:rPr>
              <w:t>Missing</w:t>
            </w:r>
            <w:r w:rsidRPr="002D71DF">
              <w:rPr>
                <w:rFonts w:eastAsia="Arial"/>
                <w:szCs w:val="22"/>
              </w:rPr>
              <w:t>.</w:t>
            </w:r>
            <w:r w:rsidR="004C760B" w:rsidRPr="002D71DF">
              <w:rPr>
                <w:rFonts w:eastAsia="Arial"/>
                <w:szCs w:val="22"/>
              </w:rPr>
              <w:t xml:space="preserve"> </w:t>
            </w:r>
            <w:r w:rsidR="00C522E2" w:rsidRPr="002D71DF">
              <w:rPr>
                <w:rFonts w:eastAsia="Arial"/>
                <w:szCs w:val="22"/>
              </w:rPr>
              <w:t>On</w:t>
            </w:r>
            <w:r w:rsidR="004C760B" w:rsidRPr="002D71DF">
              <w:rPr>
                <w:rFonts w:eastAsia="Arial"/>
                <w:szCs w:val="22"/>
              </w:rPr>
              <w:t xml:space="preserve"> </w:t>
            </w:r>
            <w:r w:rsidR="00C522E2" w:rsidRPr="002D71DF">
              <w:rPr>
                <w:rFonts w:eastAsia="Arial"/>
                <w:b/>
                <w:bCs/>
                <w:szCs w:val="22"/>
              </w:rPr>
              <w:t>slide</w:t>
            </w:r>
            <w:r w:rsidR="004C760B" w:rsidRPr="002D71DF">
              <w:rPr>
                <w:rFonts w:eastAsia="Arial"/>
                <w:b/>
                <w:bCs/>
                <w:szCs w:val="22"/>
              </w:rPr>
              <w:t xml:space="preserve"> </w:t>
            </w:r>
            <w:r w:rsidR="00C522E2" w:rsidRPr="002D71DF">
              <w:rPr>
                <w:rFonts w:eastAsia="Arial"/>
                <w:b/>
                <w:bCs/>
                <w:szCs w:val="22"/>
              </w:rPr>
              <w:t>PJ7</w:t>
            </w:r>
            <w:r w:rsidR="004C760B" w:rsidRPr="002D71DF">
              <w:rPr>
                <w:rFonts w:eastAsia="Arial"/>
                <w:szCs w:val="22"/>
              </w:rPr>
              <w:t xml:space="preserve"> </w:t>
            </w:r>
            <w:r w:rsidR="00210CA2" w:rsidRPr="002D71DF">
              <w:rPr>
                <w:rFonts w:eastAsia="Arial"/>
                <w:szCs w:val="22"/>
              </w:rPr>
              <w:t>of</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004579FB" w:rsidRPr="002D71DF">
              <w:rPr>
                <w:rFonts w:eastAsia="Arial"/>
                <w:szCs w:val="22"/>
              </w:rPr>
              <w:t>‘</w:t>
            </w:r>
            <w:r w:rsidR="00210CA2" w:rsidRPr="002D71DF">
              <w:rPr>
                <w:rFonts w:eastAsia="Arial"/>
                <w:szCs w:val="22"/>
              </w:rPr>
              <w:t>playwright’s</w:t>
            </w:r>
            <w:r w:rsidR="004C760B" w:rsidRPr="002D71DF">
              <w:rPr>
                <w:rFonts w:eastAsia="Arial"/>
                <w:szCs w:val="22"/>
              </w:rPr>
              <w:t xml:space="preserve"> </w:t>
            </w:r>
            <w:r w:rsidR="00210CA2" w:rsidRPr="002D71DF">
              <w:rPr>
                <w:rFonts w:eastAsia="Arial"/>
                <w:szCs w:val="22"/>
              </w:rPr>
              <w:t>journal</w:t>
            </w:r>
            <w:r w:rsidR="004579FB" w:rsidRPr="002D71DF">
              <w:rPr>
                <w:rFonts w:eastAsia="Arial"/>
                <w:szCs w:val="22"/>
              </w:rPr>
              <w:t>’</w:t>
            </w:r>
            <w:r w:rsidR="00210CA2" w:rsidRPr="002D71DF">
              <w:rPr>
                <w:rFonts w:eastAsia="Arial"/>
                <w:szCs w:val="22"/>
              </w:rPr>
              <w:t>,</w:t>
            </w:r>
            <w:r w:rsidR="004C760B" w:rsidRPr="002D71DF">
              <w:rPr>
                <w:rFonts w:eastAsia="Arial"/>
                <w:szCs w:val="22"/>
              </w:rPr>
              <w:t xml:space="preserve"> </w:t>
            </w:r>
            <w:r w:rsidR="00210CA2" w:rsidRPr="002D71DF">
              <w:rPr>
                <w:rFonts w:eastAsia="Arial"/>
                <w:szCs w:val="22"/>
              </w:rPr>
              <w:t>t</w:t>
            </w:r>
            <w:r w:rsidRPr="002D71DF">
              <w:rPr>
                <w:rFonts w:eastAsia="Arial"/>
                <w:szCs w:val="22"/>
              </w:rPr>
              <w:t>hey</w:t>
            </w:r>
            <w:r w:rsidR="004C760B" w:rsidRPr="002D71DF">
              <w:rPr>
                <w:rFonts w:eastAsia="Arial"/>
                <w:szCs w:val="22"/>
              </w:rPr>
              <w:t xml:space="preserve"> </w:t>
            </w:r>
            <w:r w:rsidR="00C522E2" w:rsidRPr="002D71DF">
              <w:rPr>
                <w:rFonts w:eastAsia="Arial"/>
                <w:szCs w:val="22"/>
              </w:rPr>
              <w:t>write</w:t>
            </w:r>
            <w:r w:rsidR="004C760B" w:rsidRPr="002D71DF">
              <w:rPr>
                <w:rFonts w:eastAsia="Arial"/>
                <w:szCs w:val="22"/>
              </w:rPr>
              <w:t xml:space="preserve"> </w:t>
            </w:r>
            <w:r w:rsidR="00C522E2" w:rsidRPr="002D71DF">
              <w:rPr>
                <w:rFonts w:eastAsia="Arial"/>
                <w:szCs w:val="22"/>
              </w:rPr>
              <w:t>one</w:t>
            </w:r>
            <w:r w:rsidR="004C760B" w:rsidRPr="002D71DF">
              <w:rPr>
                <w:rFonts w:eastAsia="Arial"/>
                <w:szCs w:val="22"/>
              </w:rPr>
              <w:t xml:space="preserve"> </w:t>
            </w:r>
            <w:r w:rsidR="00C522E2" w:rsidRPr="002D71DF">
              <w:rPr>
                <w:rFonts w:eastAsia="Arial"/>
                <w:szCs w:val="22"/>
              </w:rPr>
              <w:t>idea</w:t>
            </w:r>
            <w:r w:rsidR="004C760B" w:rsidRPr="002D71DF">
              <w:rPr>
                <w:rFonts w:eastAsia="Arial"/>
                <w:szCs w:val="22"/>
              </w:rPr>
              <w:t xml:space="preserve"> </w:t>
            </w:r>
            <w:r w:rsidR="00A313BB" w:rsidRPr="002D71DF">
              <w:rPr>
                <w:rFonts w:eastAsia="Arial"/>
                <w:szCs w:val="22"/>
              </w:rPr>
              <w:t>for</w:t>
            </w:r>
            <w:r w:rsidR="004C760B" w:rsidRPr="002D71DF">
              <w:rPr>
                <w:rFonts w:eastAsia="Arial"/>
                <w:szCs w:val="22"/>
              </w:rPr>
              <w:t xml:space="preserve"> </w:t>
            </w:r>
            <w:r w:rsidR="00A313BB" w:rsidRPr="002D71DF">
              <w:rPr>
                <w:rFonts w:eastAsia="Arial"/>
                <w:szCs w:val="22"/>
              </w:rPr>
              <w:t>each</w:t>
            </w:r>
            <w:r w:rsidR="004C760B" w:rsidRPr="002D71DF">
              <w:rPr>
                <w:rFonts w:eastAsia="Arial"/>
                <w:szCs w:val="22"/>
              </w:rPr>
              <w:t xml:space="preserve"> </w:t>
            </w:r>
            <w:r w:rsidR="00A313BB" w:rsidRPr="002D71DF">
              <w:rPr>
                <w:rFonts w:eastAsia="Arial"/>
                <w:szCs w:val="22"/>
              </w:rPr>
              <w:t>category</w:t>
            </w:r>
            <w:r w:rsidR="004C760B" w:rsidRPr="002D71DF">
              <w:rPr>
                <w:rFonts w:eastAsia="Arial"/>
                <w:szCs w:val="22"/>
              </w:rPr>
              <w:t xml:space="preserve"> </w:t>
            </w:r>
            <w:r w:rsidR="00A313BB" w:rsidRPr="002D71DF">
              <w:rPr>
                <w:rFonts w:eastAsia="Arial"/>
                <w:szCs w:val="22"/>
              </w:rPr>
              <w:t>and</w:t>
            </w:r>
            <w:r w:rsidR="004C760B" w:rsidRPr="002D71DF">
              <w:rPr>
                <w:rFonts w:eastAsia="Arial"/>
                <w:szCs w:val="22"/>
              </w:rPr>
              <w:t xml:space="preserve"> </w:t>
            </w:r>
            <w:r w:rsidRPr="002D71DF">
              <w:rPr>
                <w:rFonts w:eastAsia="Arial"/>
                <w:szCs w:val="22"/>
              </w:rPr>
              <w:t>justify</w:t>
            </w:r>
            <w:r w:rsidR="004C760B" w:rsidRPr="002D71DF">
              <w:rPr>
                <w:rFonts w:eastAsia="Arial"/>
                <w:szCs w:val="22"/>
              </w:rPr>
              <w:t xml:space="preserve"> </w:t>
            </w:r>
            <w:r w:rsidRPr="002D71DF">
              <w:rPr>
                <w:rFonts w:eastAsia="Arial"/>
                <w:szCs w:val="22"/>
              </w:rPr>
              <w:t>how</w:t>
            </w:r>
            <w:r w:rsidR="004C760B" w:rsidRPr="002D71DF">
              <w:rPr>
                <w:rFonts w:eastAsia="Arial"/>
                <w:szCs w:val="22"/>
              </w:rPr>
              <w:t xml:space="preserve"> </w:t>
            </w:r>
            <w:r w:rsidRPr="002D71DF">
              <w:rPr>
                <w:rFonts w:eastAsia="Arial"/>
                <w:szCs w:val="22"/>
              </w:rPr>
              <w:t>these</w:t>
            </w:r>
            <w:r w:rsidR="004C760B" w:rsidRPr="002D71DF">
              <w:rPr>
                <w:rFonts w:eastAsia="Arial"/>
                <w:szCs w:val="22"/>
              </w:rPr>
              <w:t xml:space="preserve"> </w:t>
            </w:r>
            <w:r w:rsidRPr="002D71DF">
              <w:rPr>
                <w:rFonts w:eastAsia="Arial"/>
                <w:szCs w:val="22"/>
              </w:rPr>
              <w:t>choices</w:t>
            </w:r>
            <w:r w:rsidR="004C760B" w:rsidRPr="002D71DF">
              <w:rPr>
                <w:rFonts w:eastAsia="Arial"/>
                <w:szCs w:val="22"/>
              </w:rPr>
              <w:t xml:space="preserve"> </w:t>
            </w:r>
            <w:r w:rsidRPr="002D71DF">
              <w:rPr>
                <w:rFonts w:eastAsia="Arial"/>
                <w:szCs w:val="22"/>
              </w:rPr>
              <w:t>would</w:t>
            </w:r>
            <w:r w:rsidR="004C760B" w:rsidRPr="002D71DF">
              <w:rPr>
                <w:rFonts w:eastAsia="Arial"/>
                <w:szCs w:val="22"/>
              </w:rPr>
              <w:t xml:space="preserve"> </w:t>
            </w:r>
            <w:r w:rsidRPr="002D71DF">
              <w:rPr>
                <w:rFonts w:eastAsia="Arial"/>
                <w:szCs w:val="22"/>
              </w:rPr>
              <w:t>strengthen</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moment</w:t>
            </w:r>
            <w:r w:rsidR="00C522E2" w:rsidRPr="002D71DF">
              <w:rPr>
                <w:rFonts w:eastAsia="Arial"/>
                <w:szCs w:val="22"/>
              </w:rPr>
              <w:t>.</w:t>
            </w:r>
          </w:p>
          <w:p w14:paraId="698CADBF" w14:textId="6FC0A555" w:rsidR="006D0F1C" w:rsidRPr="002D71DF" w:rsidRDefault="006D0F1C" w:rsidP="006D0F1C">
            <w:pPr>
              <w:spacing w:after="240"/>
              <w:rPr>
                <w:rFonts w:eastAsia="Arial"/>
                <w:b/>
                <w:bCs/>
              </w:rPr>
            </w:pPr>
            <w:r w:rsidRPr="002D71DF">
              <w:rPr>
                <w:rFonts w:eastAsia="Arial"/>
                <w:b/>
                <w:bCs/>
              </w:rPr>
              <w:t>Activity</w:t>
            </w:r>
            <w:r w:rsidR="004C760B" w:rsidRPr="002D71DF">
              <w:rPr>
                <w:rFonts w:eastAsia="Arial"/>
                <w:b/>
                <w:bCs/>
              </w:rPr>
              <w:t xml:space="preserve"> </w:t>
            </w:r>
            <w:r w:rsidRPr="002D71DF">
              <w:rPr>
                <w:rFonts w:eastAsia="Arial"/>
                <w:b/>
                <w:bCs/>
              </w:rPr>
              <w:t>2.11</w:t>
            </w:r>
            <w:r w:rsidR="004C760B" w:rsidRPr="002D71DF">
              <w:rPr>
                <w:rFonts w:eastAsia="Arial"/>
                <w:b/>
                <w:bCs/>
              </w:rPr>
              <w:t xml:space="preserve"> </w:t>
            </w:r>
            <w:r w:rsidRPr="002D71DF">
              <w:rPr>
                <w:rFonts w:eastAsia="Arial"/>
                <w:b/>
                <w:bCs/>
              </w:rPr>
              <w:t>–</w:t>
            </w:r>
            <w:r w:rsidR="004C760B" w:rsidRPr="002D71DF">
              <w:rPr>
                <w:rFonts w:eastAsia="Arial"/>
                <w:b/>
                <w:bCs/>
              </w:rPr>
              <w:t xml:space="preserve"> </w:t>
            </w:r>
            <w:r w:rsidRPr="002D71DF">
              <w:rPr>
                <w:rFonts w:eastAsia="Arial"/>
                <w:b/>
                <w:bCs/>
              </w:rPr>
              <w:t>audience</w:t>
            </w:r>
            <w:r w:rsidR="0069339C">
              <w:rPr>
                <w:rFonts w:eastAsia="Arial"/>
                <w:b/>
                <w:bCs/>
              </w:rPr>
              <w:t xml:space="preserve"> –</w:t>
            </w:r>
            <w:r w:rsidR="004C760B" w:rsidRPr="002D71DF">
              <w:rPr>
                <w:rFonts w:eastAsia="Arial"/>
                <w:b/>
                <w:bCs/>
              </w:rPr>
              <w:t xml:space="preserve"> </w:t>
            </w:r>
            <w:r w:rsidRPr="002D71DF">
              <w:rPr>
                <w:rFonts w:eastAsia="Arial"/>
                <w:b/>
                <w:bCs/>
              </w:rPr>
              <w:t>speaking</w:t>
            </w:r>
            <w:r w:rsidR="004C760B" w:rsidRPr="002D71DF">
              <w:rPr>
                <w:rFonts w:eastAsia="Arial"/>
                <w:b/>
                <w:bCs/>
              </w:rPr>
              <w:t xml:space="preserve"> </w:t>
            </w:r>
            <w:r w:rsidRPr="002D71DF">
              <w:rPr>
                <w:rFonts w:eastAsia="Arial"/>
                <w:b/>
                <w:bCs/>
              </w:rPr>
              <w:t>to</w:t>
            </w:r>
            <w:r w:rsidR="004C760B" w:rsidRPr="002D71DF">
              <w:rPr>
                <w:rFonts w:eastAsia="Arial"/>
                <w:b/>
                <w:bCs/>
              </w:rPr>
              <w:t xml:space="preserve"> </w:t>
            </w:r>
            <w:r w:rsidRPr="002D71DF">
              <w:rPr>
                <w:rFonts w:eastAsia="Arial"/>
                <w:b/>
                <w:bCs/>
              </w:rPr>
              <w:t>the</w:t>
            </w:r>
            <w:r w:rsidR="004C760B" w:rsidRPr="002D71DF">
              <w:rPr>
                <w:rFonts w:eastAsia="Arial"/>
                <w:b/>
                <w:bCs/>
              </w:rPr>
              <w:t xml:space="preserve"> </w:t>
            </w:r>
            <w:r w:rsidRPr="002D71DF">
              <w:rPr>
                <w:rFonts w:eastAsia="Arial"/>
                <w:b/>
                <w:bCs/>
              </w:rPr>
              <w:t>audience</w:t>
            </w:r>
          </w:p>
          <w:p w14:paraId="54F260C3" w14:textId="3FD79C81" w:rsidR="006D0F1C" w:rsidRPr="002D71DF" w:rsidRDefault="006D0F1C" w:rsidP="006D0F1C">
            <w:pPr>
              <w:spacing w:after="240"/>
              <w:rPr>
                <w:rFonts w:eastAsia="Arial"/>
                <w:szCs w:val="22"/>
              </w:rPr>
            </w:pPr>
            <w:r w:rsidRPr="002D71DF">
              <w:rPr>
                <w:rFonts w:eastAsia="Arial"/>
              </w:rPr>
              <w:t>Explain</w:t>
            </w:r>
            <w:r w:rsidR="004C760B" w:rsidRPr="002D71DF">
              <w:rPr>
                <w:rFonts w:eastAsia="Arial"/>
              </w:rPr>
              <w:t xml:space="preserve"> </w:t>
            </w:r>
            <w:r w:rsidRPr="002D71DF">
              <w:rPr>
                <w:rFonts w:eastAsia="Arial"/>
              </w:rPr>
              <w:t>to</w:t>
            </w:r>
            <w:r w:rsidR="004C760B" w:rsidRPr="002D71DF">
              <w:rPr>
                <w:rFonts w:eastAsia="Arial"/>
              </w:rPr>
              <w:t xml:space="preserve"> </w:t>
            </w:r>
            <w:r w:rsidRPr="002D71DF">
              <w:rPr>
                <w:rFonts w:eastAsia="Arial"/>
              </w:rPr>
              <w:t>students</w:t>
            </w:r>
            <w:r w:rsidR="004C760B" w:rsidRPr="002D71DF">
              <w:rPr>
                <w:rFonts w:eastAsia="Arial"/>
              </w:rPr>
              <w:t xml:space="preserve"> </w:t>
            </w:r>
            <w:r w:rsidRPr="002D71DF">
              <w:rPr>
                <w:rFonts w:eastAsia="Arial"/>
              </w:rPr>
              <w:t>that</w:t>
            </w:r>
            <w:r w:rsidR="004C760B" w:rsidRPr="002D71DF">
              <w:rPr>
                <w:rFonts w:eastAsia="Arial"/>
              </w:rPr>
              <w:t xml:space="preserve"> </w:t>
            </w:r>
            <w:r w:rsidRPr="002D71DF">
              <w:rPr>
                <w:rFonts w:eastAsia="Arial"/>
              </w:rPr>
              <w:t>in</w:t>
            </w:r>
            <w:r w:rsidR="004C760B" w:rsidRPr="002D71DF">
              <w:rPr>
                <w:rFonts w:eastAsia="Arial"/>
              </w:rPr>
              <w:t xml:space="preserve"> </w:t>
            </w:r>
            <w:r w:rsidRPr="002D71DF">
              <w:rPr>
                <w:rFonts w:eastAsia="Arial"/>
              </w:rPr>
              <w:t>this</w:t>
            </w:r>
            <w:r w:rsidR="004C760B" w:rsidRPr="002D71DF">
              <w:rPr>
                <w:rFonts w:eastAsia="Arial"/>
              </w:rPr>
              <w:t xml:space="preserve"> </w:t>
            </w:r>
            <w:r w:rsidRPr="002D71DF">
              <w:rPr>
                <w:rFonts w:eastAsia="Arial"/>
              </w:rPr>
              <w:t>activity</w:t>
            </w:r>
            <w:r w:rsidR="004C760B" w:rsidRPr="002D71DF">
              <w:rPr>
                <w:rFonts w:eastAsia="Arial"/>
              </w:rPr>
              <w:t xml:space="preserve"> </w:t>
            </w:r>
            <w:r w:rsidRPr="002D71DF">
              <w:rPr>
                <w:rFonts w:eastAsia="Arial"/>
              </w:rPr>
              <w:t>they</w:t>
            </w:r>
            <w:r w:rsidR="004C760B" w:rsidRPr="002D71DF">
              <w:rPr>
                <w:rFonts w:eastAsia="Arial"/>
              </w:rPr>
              <w:t xml:space="preserve"> </w:t>
            </w:r>
            <w:r w:rsidRPr="002D71DF">
              <w:rPr>
                <w:rFonts w:eastAsia="Arial"/>
              </w:rPr>
              <w:t>will</w:t>
            </w:r>
            <w:r w:rsidR="004C760B" w:rsidRPr="002D71DF">
              <w:rPr>
                <w:rFonts w:eastAsia="Arial"/>
              </w:rPr>
              <w:t xml:space="preserve"> </w:t>
            </w:r>
            <w:r w:rsidRPr="002D71DF">
              <w:rPr>
                <w:rFonts w:eastAsia="Arial"/>
              </w:rPr>
              <w:t>be</w:t>
            </w:r>
            <w:r w:rsidR="004C760B" w:rsidRPr="002D71DF">
              <w:rPr>
                <w:rFonts w:eastAsia="Arial"/>
              </w:rPr>
              <w:t xml:space="preserve"> </w:t>
            </w:r>
            <w:r w:rsidRPr="002D71DF">
              <w:rPr>
                <w:rFonts w:eastAsia="Arial"/>
              </w:rPr>
              <w:t>exploring</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way</w:t>
            </w:r>
            <w:r w:rsidR="004C760B" w:rsidRPr="002D71DF">
              <w:rPr>
                <w:rFonts w:eastAsia="Arial"/>
              </w:rPr>
              <w:t xml:space="preserve"> </w:t>
            </w:r>
            <w:r w:rsidRPr="002D71DF">
              <w:rPr>
                <w:rFonts w:eastAsia="Arial"/>
              </w:rPr>
              <w:t>Bhattacharya’s</w:t>
            </w:r>
            <w:r w:rsidR="004C760B" w:rsidRPr="002D71DF">
              <w:rPr>
                <w:rFonts w:eastAsia="Arial"/>
              </w:rPr>
              <w:t xml:space="preserve"> </w:t>
            </w:r>
            <w:r w:rsidRPr="002D71DF">
              <w:rPr>
                <w:rFonts w:eastAsia="Arial"/>
              </w:rPr>
              <w:t>script</w:t>
            </w:r>
            <w:r w:rsidR="004C760B" w:rsidRPr="002D71DF">
              <w:rPr>
                <w:rFonts w:eastAsia="Arial"/>
              </w:rPr>
              <w:t xml:space="preserve"> </w:t>
            </w:r>
            <w:r w:rsidRPr="002D71DF">
              <w:rPr>
                <w:rFonts w:eastAsia="Arial"/>
              </w:rPr>
              <w:t>communicates</w:t>
            </w:r>
            <w:r w:rsidR="004C760B" w:rsidRPr="002D71DF">
              <w:rPr>
                <w:rFonts w:eastAsia="Arial"/>
              </w:rPr>
              <w:t xml:space="preserve"> </w:t>
            </w:r>
            <w:r w:rsidRPr="002D71DF">
              <w:rPr>
                <w:rFonts w:eastAsia="Arial"/>
              </w:rPr>
              <w:t>with</w:t>
            </w:r>
            <w:r w:rsidR="004C760B" w:rsidRPr="002D71DF">
              <w:rPr>
                <w:rFonts w:eastAsia="Arial"/>
              </w:rPr>
              <w:t xml:space="preserve"> </w:t>
            </w:r>
            <w:r w:rsidRPr="002D71DF">
              <w:rPr>
                <w:rFonts w:eastAsia="Arial"/>
              </w:rPr>
              <w:t>the</w:t>
            </w:r>
            <w:r w:rsidR="004C760B" w:rsidRPr="002D71DF">
              <w:rPr>
                <w:rFonts w:eastAsia="Arial"/>
              </w:rPr>
              <w:t xml:space="preserve"> </w:t>
            </w:r>
            <w:r w:rsidRPr="002D71DF">
              <w:rPr>
                <w:rFonts w:eastAsia="Arial"/>
              </w:rPr>
              <w:t>audience.</w:t>
            </w:r>
            <w:r w:rsidR="004C760B" w:rsidRPr="002D71DF">
              <w:rPr>
                <w:rFonts w:eastAsia="Arial"/>
              </w:rPr>
              <w:t xml:space="preserve"> </w:t>
            </w:r>
            <w:r w:rsidRPr="002D71DF">
              <w:rPr>
                <w:rFonts w:eastAsia="Arial"/>
                <w:szCs w:val="22"/>
              </w:rPr>
              <w:t>Students</w:t>
            </w:r>
            <w:r w:rsidR="004C760B" w:rsidRPr="002D71DF">
              <w:rPr>
                <w:rFonts w:eastAsia="Arial"/>
                <w:szCs w:val="22"/>
              </w:rPr>
              <w:t xml:space="preserve"> </w:t>
            </w:r>
            <w:r w:rsidRPr="002D71DF">
              <w:rPr>
                <w:rFonts w:eastAsia="Arial"/>
                <w:szCs w:val="22"/>
              </w:rPr>
              <w:t>read</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‘Scene</w:t>
            </w:r>
            <w:r w:rsidR="004C760B" w:rsidRPr="002D71DF">
              <w:rPr>
                <w:rFonts w:eastAsia="Arial"/>
                <w:szCs w:val="22"/>
              </w:rPr>
              <w:t xml:space="preserve"> </w:t>
            </w:r>
            <w:r w:rsidRPr="002D71DF">
              <w:rPr>
                <w:rFonts w:eastAsia="Arial"/>
                <w:szCs w:val="22"/>
              </w:rPr>
              <w:t>7</w:t>
            </w:r>
            <w:r w:rsidR="004C760B" w:rsidRPr="002D71DF">
              <w:rPr>
                <w:rFonts w:eastAsia="Arial"/>
                <w:szCs w:val="22"/>
              </w:rPr>
              <w:t xml:space="preserve"> </w:t>
            </w:r>
            <w:r w:rsidRPr="002D71DF">
              <w:rPr>
                <w:rFonts w:eastAsia="Arial"/>
                <w:szCs w:val="22"/>
              </w:rPr>
              <w:t>–</w:t>
            </w:r>
            <w:r w:rsidR="004C760B" w:rsidRPr="002D71DF">
              <w:rPr>
                <w:rFonts w:eastAsia="Arial"/>
                <w:szCs w:val="22"/>
              </w:rPr>
              <w:t xml:space="preserve"> </w:t>
            </w:r>
            <w:r w:rsidRPr="002D71DF">
              <w:rPr>
                <w:rFonts w:eastAsia="Arial"/>
                <w:szCs w:val="22"/>
              </w:rPr>
              <w:t>Epilogue’</w:t>
            </w:r>
            <w:r w:rsidR="004C760B" w:rsidRPr="002D71DF">
              <w:rPr>
                <w:rFonts w:eastAsia="Arial"/>
                <w:szCs w:val="22"/>
              </w:rPr>
              <w:t xml:space="preserve"> </w:t>
            </w:r>
            <w:r w:rsidRPr="002D71DF">
              <w:rPr>
                <w:rFonts w:eastAsia="Arial"/>
                <w:szCs w:val="22"/>
              </w:rPr>
              <w:t>and</w:t>
            </w:r>
            <w:r w:rsidR="004C760B" w:rsidRPr="002D71DF">
              <w:rPr>
                <w:rFonts w:eastAsia="Arial"/>
                <w:szCs w:val="22"/>
              </w:rPr>
              <w:t xml:space="preserve"> </w:t>
            </w:r>
            <w:r w:rsidRPr="002D71DF">
              <w:rPr>
                <w:rFonts w:eastAsia="Arial"/>
                <w:szCs w:val="22"/>
              </w:rPr>
              <w:t>observe</w:t>
            </w:r>
            <w:r w:rsidR="004C760B" w:rsidRPr="002D71DF">
              <w:rPr>
                <w:rFonts w:eastAsia="Arial"/>
                <w:szCs w:val="22"/>
              </w:rPr>
              <w:t xml:space="preserve"> </w:t>
            </w:r>
            <w:r w:rsidRPr="002D71DF">
              <w:rPr>
                <w:rFonts w:eastAsia="Arial"/>
                <w:szCs w:val="22"/>
              </w:rPr>
              <w:t>how</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vlog</w:t>
            </w:r>
            <w:r w:rsidR="004C760B" w:rsidRPr="002D71DF">
              <w:rPr>
                <w:rFonts w:eastAsia="Arial"/>
                <w:szCs w:val="22"/>
              </w:rPr>
              <w:t xml:space="preserve"> </w:t>
            </w:r>
            <w:r w:rsidRPr="002D71DF">
              <w:rPr>
                <w:rFonts w:eastAsia="Arial"/>
                <w:szCs w:val="22"/>
              </w:rPr>
              <w:t>form</w:t>
            </w:r>
            <w:r w:rsidR="004C760B" w:rsidRPr="002D71DF">
              <w:rPr>
                <w:rFonts w:eastAsia="Arial"/>
                <w:szCs w:val="22"/>
              </w:rPr>
              <w:t xml:space="preserve"> </w:t>
            </w:r>
            <w:r w:rsidRPr="002D71DF">
              <w:rPr>
                <w:rFonts w:eastAsia="Arial"/>
                <w:szCs w:val="22"/>
              </w:rPr>
              <w:t>operates</w:t>
            </w:r>
            <w:r w:rsidR="004C760B" w:rsidRPr="002D71DF">
              <w:rPr>
                <w:rFonts w:eastAsia="Arial"/>
                <w:szCs w:val="22"/>
              </w:rPr>
              <w:t xml:space="preserve"> </w:t>
            </w:r>
            <w:r w:rsidRPr="002D71DF">
              <w:rPr>
                <w:rFonts w:eastAsia="Arial"/>
                <w:szCs w:val="22"/>
              </w:rPr>
              <w:t>as</w:t>
            </w:r>
            <w:r w:rsidR="004C760B" w:rsidRPr="002D71DF">
              <w:rPr>
                <w:rFonts w:eastAsia="Arial"/>
                <w:szCs w:val="22"/>
              </w:rPr>
              <w:t xml:space="preserve"> </w:t>
            </w:r>
            <w:r w:rsidRPr="002D71DF">
              <w:rPr>
                <w:rFonts w:eastAsia="Arial"/>
                <w:szCs w:val="22"/>
              </w:rPr>
              <w:t>a</w:t>
            </w:r>
            <w:r w:rsidR="004C760B" w:rsidRPr="002D71DF">
              <w:rPr>
                <w:rFonts w:eastAsia="Arial"/>
                <w:szCs w:val="22"/>
              </w:rPr>
              <w:t xml:space="preserve"> </w:t>
            </w:r>
            <w:r w:rsidRPr="002D71DF">
              <w:rPr>
                <w:rFonts w:eastAsia="Arial"/>
                <w:szCs w:val="22"/>
              </w:rPr>
              <w:t>mode</w:t>
            </w:r>
            <w:r w:rsidR="004C760B" w:rsidRPr="002D71DF">
              <w:rPr>
                <w:rFonts w:eastAsia="Arial"/>
                <w:szCs w:val="22"/>
              </w:rPr>
              <w:t xml:space="preserve"> </w:t>
            </w:r>
            <w:r w:rsidRPr="002D71DF">
              <w:rPr>
                <w:rFonts w:eastAsia="Arial"/>
                <w:szCs w:val="22"/>
              </w:rPr>
              <w:t>of</w:t>
            </w:r>
            <w:r w:rsidR="004C760B" w:rsidRPr="002D71DF">
              <w:rPr>
                <w:rFonts w:eastAsia="Arial"/>
                <w:szCs w:val="22"/>
              </w:rPr>
              <w:t xml:space="preserve"> </w:t>
            </w:r>
            <w:r w:rsidRPr="002D71DF">
              <w:rPr>
                <w:rFonts w:eastAsia="Arial"/>
                <w:szCs w:val="22"/>
              </w:rPr>
              <w:t>direct</w:t>
            </w:r>
            <w:r w:rsidR="004C760B" w:rsidRPr="002D71DF">
              <w:rPr>
                <w:rFonts w:eastAsia="Arial"/>
                <w:szCs w:val="22"/>
              </w:rPr>
              <w:t xml:space="preserve"> </w:t>
            </w:r>
            <w:r w:rsidRPr="002D71DF">
              <w:rPr>
                <w:rFonts w:eastAsia="Arial"/>
                <w:szCs w:val="22"/>
              </w:rPr>
              <w:t>audience</w:t>
            </w:r>
            <w:r w:rsidR="004C760B" w:rsidRPr="002D71DF">
              <w:rPr>
                <w:rFonts w:eastAsia="Arial"/>
                <w:szCs w:val="22"/>
              </w:rPr>
              <w:t xml:space="preserve"> </w:t>
            </w:r>
            <w:r w:rsidRPr="002D71DF">
              <w:rPr>
                <w:rFonts w:eastAsia="Arial"/>
                <w:szCs w:val="22"/>
              </w:rPr>
              <w:t>address.</w:t>
            </w:r>
            <w:r w:rsidR="004C760B" w:rsidRPr="002D71DF">
              <w:rPr>
                <w:rFonts w:eastAsia="Arial"/>
                <w:szCs w:val="22"/>
              </w:rPr>
              <w:t xml:space="preserve"> </w:t>
            </w:r>
            <w:r w:rsidRPr="002D71DF">
              <w:rPr>
                <w:rFonts w:eastAsia="Arial"/>
                <w:szCs w:val="22"/>
              </w:rPr>
              <w:t>After</w:t>
            </w:r>
            <w:r w:rsidR="004C760B" w:rsidRPr="002D71DF">
              <w:rPr>
                <w:rFonts w:eastAsia="Arial"/>
                <w:szCs w:val="22"/>
              </w:rPr>
              <w:t xml:space="preserve"> </w:t>
            </w:r>
            <w:r w:rsidRPr="002D71DF">
              <w:rPr>
                <w:rFonts w:eastAsia="Arial"/>
                <w:szCs w:val="22"/>
              </w:rPr>
              <w:t>reading,</w:t>
            </w:r>
            <w:r w:rsidR="004C760B" w:rsidRPr="002D71DF">
              <w:rPr>
                <w:rFonts w:eastAsia="Arial"/>
                <w:szCs w:val="22"/>
              </w:rPr>
              <w:t xml:space="preserve"> </w:t>
            </w:r>
            <w:r w:rsidRPr="002D71DF">
              <w:rPr>
                <w:rFonts w:eastAsia="Arial"/>
                <w:szCs w:val="22"/>
              </w:rPr>
              <w:t>have</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class</w:t>
            </w:r>
            <w:r w:rsidR="004C760B" w:rsidRPr="002D71DF">
              <w:rPr>
                <w:rFonts w:eastAsia="Arial"/>
                <w:szCs w:val="22"/>
              </w:rPr>
              <w:t xml:space="preserve"> </w:t>
            </w:r>
            <w:r w:rsidRPr="002D71DF">
              <w:rPr>
                <w:rFonts w:eastAsia="Arial"/>
                <w:szCs w:val="22"/>
              </w:rPr>
              <w:t>stand</w:t>
            </w:r>
            <w:r w:rsidR="004C760B" w:rsidRPr="002D71DF">
              <w:rPr>
                <w:rFonts w:eastAsia="Arial"/>
                <w:szCs w:val="22"/>
              </w:rPr>
              <w:t xml:space="preserve"> </w:t>
            </w:r>
            <w:r w:rsidRPr="002D71DF">
              <w:rPr>
                <w:rFonts w:eastAsia="Arial"/>
                <w:szCs w:val="22"/>
              </w:rPr>
              <w:t>in</w:t>
            </w:r>
            <w:r w:rsidR="004C760B" w:rsidRPr="002D71DF">
              <w:rPr>
                <w:rFonts w:eastAsia="Arial"/>
                <w:szCs w:val="22"/>
              </w:rPr>
              <w:t xml:space="preserve"> </w:t>
            </w:r>
            <w:r w:rsidRPr="002D71DF">
              <w:rPr>
                <w:rFonts w:eastAsia="Arial"/>
                <w:szCs w:val="22"/>
              </w:rPr>
              <w:t>a</w:t>
            </w:r>
            <w:r w:rsidR="004C760B" w:rsidRPr="002D71DF">
              <w:rPr>
                <w:rFonts w:eastAsia="Arial"/>
                <w:szCs w:val="22"/>
              </w:rPr>
              <w:t xml:space="preserve"> </w:t>
            </w:r>
            <w:r w:rsidRPr="002D71DF">
              <w:rPr>
                <w:rFonts w:eastAsia="Arial"/>
                <w:szCs w:val="22"/>
              </w:rPr>
              <w:t>circle.</w:t>
            </w:r>
            <w:r w:rsidR="004C760B" w:rsidRPr="002D71DF">
              <w:rPr>
                <w:rFonts w:eastAsia="Arial"/>
                <w:szCs w:val="22"/>
              </w:rPr>
              <w:t xml:space="preserve"> </w:t>
            </w:r>
            <w:r w:rsidRPr="002D71DF">
              <w:rPr>
                <w:rFonts w:eastAsia="Arial"/>
                <w:szCs w:val="22"/>
              </w:rPr>
              <w:t>One</w:t>
            </w:r>
            <w:r w:rsidR="004C760B" w:rsidRPr="002D71DF">
              <w:rPr>
                <w:rFonts w:eastAsia="Arial"/>
                <w:szCs w:val="22"/>
              </w:rPr>
              <w:t xml:space="preserve"> </w:t>
            </w:r>
            <w:r w:rsidRPr="002D71DF">
              <w:rPr>
                <w:rFonts w:eastAsia="Arial"/>
                <w:szCs w:val="22"/>
              </w:rPr>
              <w:t>by</w:t>
            </w:r>
            <w:r w:rsidR="004C760B" w:rsidRPr="002D71DF">
              <w:rPr>
                <w:rFonts w:eastAsia="Arial"/>
                <w:szCs w:val="22"/>
              </w:rPr>
              <w:t xml:space="preserve"> </w:t>
            </w:r>
            <w:r w:rsidRPr="002D71DF">
              <w:rPr>
                <w:rFonts w:eastAsia="Arial"/>
                <w:szCs w:val="22"/>
              </w:rPr>
              <w:t>one,</w:t>
            </w:r>
            <w:r w:rsidR="004C760B" w:rsidRPr="002D71DF">
              <w:rPr>
                <w:rFonts w:eastAsia="Arial"/>
                <w:szCs w:val="22"/>
              </w:rPr>
              <w:t xml:space="preserve"> </w:t>
            </w:r>
            <w:r w:rsidRPr="002D71DF">
              <w:rPr>
                <w:rFonts w:eastAsia="Arial"/>
                <w:szCs w:val="22"/>
              </w:rPr>
              <w:t>students</w:t>
            </w:r>
            <w:r w:rsidR="004C760B" w:rsidRPr="002D71DF">
              <w:rPr>
                <w:rFonts w:eastAsia="Arial"/>
                <w:szCs w:val="22"/>
              </w:rPr>
              <w:t xml:space="preserve"> </w:t>
            </w:r>
            <w:r w:rsidRPr="002D71DF">
              <w:rPr>
                <w:rFonts w:eastAsia="Arial"/>
                <w:szCs w:val="22"/>
              </w:rPr>
              <w:t>step</w:t>
            </w:r>
            <w:r w:rsidR="004C760B" w:rsidRPr="002D71DF">
              <w:rPr>
                <w:rFonts w:eastAsia="Arial"/>
                <w:szCs w:val="22"/>
              </w:rPr>
              <w:t xml:space="preserve"> </w:t>
            </w:r>
            <w:r w:rsidRPr="002D71DF">
              <w:rPr>
                <w:rFonts w:eastAsia="Arial"/>
                <w:szCs w:val="22"/>
              </w:rPr>
              <w:t>into</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centre</w:t>
            </w:r>
            <w:r w:rsidR="004C760B" w:rsidRPr="002D71DF">
              <w:rPr>
                <w:rFonts w:eastAsia="Arial"/>
                <w:szCs w:val="22"/>
              </w:rPr>
              <w:t xml:space="preserve"> </w:t>
            </w:r>
            <w:r w:rsidRPr="002D71DF">
              <w:rPr>
                <w:rFonts w:eastAsia="Arial"/>
                <w:szCs w:val="22"/>
              </w:rPr>
              <w:t>and</w:t>
            </w:r>
            <w:r w:rsidR="004C760B" w:rsidRPr="002D71DF">
              <w:rPr>
                <w:rFonts w:eastAsia="Arial"/>
                <w:szCs w:val="22"/>
              </w:rPr>
              <w:t xml:space="preserve"> </w:t>
            </w:r>
            <w:r w:rsidRPr="002D71DF">
              <w:rPr>
                <w:rFonts w:eastAsia="Arial"/>
                <w:szCs w:val="22"/>
              </w:rPr>
              <w:t>say</w:t>
            </w:r>
            <w:r w:rsidR="004C760B" w:rsidRPr="002D71DF">
              <w:rPr>
                <w:rFonts w:eastAsia="Arial"/>
                <w:szCs w:val="22"/>
              </w:rPr>
              <w:t xml:space="preserve"> </w:t>
            </w:r>
            <w:r w:rsidRPr="002D71DF">
              <w:rPr>
                <w:rFonts w:eastAsia="Arial"/>
                <w:szCs w:val="22"/>
              </w:rPr>
              <w:t>a</w:t>
            </w:r>
            <w:r w:rsidR="004C760B" w:rsidRPr="002D71DF">
              <w:rPr>
                <w:rFonts w:eastAsia="Arial"/>
                <w:szCs w:val="22"/>
              </w:rPr>
              <w:t xml:space="preserve"> </w:t>
            </w:r>
            <w:r w:rsidRPr="002D71DF">
              <w:rPr>
                <w:rFonts w:eastAsia="Arial"/>
                <w:szCs w:val="22"/>
              </w:rPr>
              <w:t>single</w:t>
            </w:r>
            <w:r w:rsidR="004C760B" w:rsidRPr="002D71DF">
              <w:rPr>
                <w:rFonts w:eastAsia="Arial"/>
                <w:szCs w:val="22"/>
              </w:rPr>
              <w:t xml:space="preserve"> </w:t>
            </w:r>
            <w:r w:rsidRPr="002D71DF">
              <w:rPr>
                <w:rFonts w:eastAsia="Arial"/>
                <w:szCs w:val="22"/>
              </w:rPr>
              <w:t>line</w:t>
            </w:r>
            <w:r w:rsidR="004C760B" w:rsidRPr="002D71DF">
              <w:rPr>
                <w:rFonts w:eastAsia="Arial"/>
                <w:szCs w:val="22"/>
              </w:rPr>
              <w:t xml:space="preserve"> </w:t>
            </w:r>
            <w:r w:rsidRPr="002D71DF">
              <w:rPr>
                <w:rFonts w:eastAsia="Arial"/>
                <w:szCs w:val="22"/>
              </w:rPr>
              <w:t>that</w:t>
            </w:r>
            <w:r w:rsidR="004C760B" w:rsidRPr="002D71DF">
              <w:rPr>
                <w:rFonts w:eastAsia="Arial"/>
                <w:szCs w:val="22"/>
              </w:rPr>
              <w:t xml:space="preserve"> </w:t>
            </w:r>
            <w:r w:rsidRPr="002D71DF">
              <w:rPr>
                <w:rFonts w:eastAsia="Arial"/>
                <w:szCs w:val="22"/>
              </w:rPr>
              <w:t>they</w:t>
            </w:r>
            <w:r w:rsidR="004C760B" w:rsidRPr="002D71DF">
              <w:rPr>
                <w:rFonts w:eastAsia="Arial"/>
                <w:szCs w:val="22"/>
              </w:rPr>
              <w:t xml:space="preserve"> </w:t>
            </w:r>
            <w:r w:rsidRPr="002D71DF">
              <w:rPr>
                <w:rFonts w:eastAsia="Arial"/>
                <w:szCs w:val="22"/>
              </w:rPr>
              <w:t>felt</w:t>
            </w:r>
            <w:r w:rsidR="004C760B" w:rsidRPr="002D71DF">
              <w:rPr>
                <w:rFonts w:eastAsia="Arial"/>
                <w:szCs w:val="22"/>
              </w:rPr>
              <w:t xml:space="preserve"> </w:t>
            </w:r>
            <w:r w:rsidRPr="002D71DF">
              <w:rPr>
                <w:rFonts w:eastAsia="Arial"/>
                <w:szCs w:val="22"/>
              </w:rPr>
              <w:t>was</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playwright</w:t>
            </w:r>
            <w:r w:rsidR="004C760B" w:rsidRPr="002D71DF">
              <w:rPr>
                <w:rFonts w:eastAsia="Arial"/>
                <w:szCs w:val="22"/>
              </w:rPr>
              <w:t xml:space="preserve"> </w:t>
            </w:r>
            <w:r w:rsidRPr="002D71DF">
              <w:rPr>
                <w:rFonts w:eastAsia="Arial"/>
                <w:szCs w:val="22"/>
              </w:rPr>
              <w:t>speaking</w:t>
            </w:r>
            <w:r w:rsidR="004C760B" w:rsidRPr="002D71DF">
              <w:rPr>
                <w:rFonts w:eastAsia="Arial"/>
                <w:szCs w:val="22"/>
              </w:rPr>
              <w:t xml:space="preserve"> </w:t>
            </w:r>
            <w:r w:rsidRPr="002D71DF">
              <w:rPr>
                <w:rFonts w:eastAsia="Arial"/>
                <w:szCs w:val="22"/>
              </w:rPr>
              <w:t>directly</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audience,</w:t>
            </w:r>
            <w:r w:rsidR="004C760B" w:rsidRPr="002D71DF">
              <w:rPr>
                <w:rFonts w:eastAsia="Arial"/>
                <w:szCs w:val="22"/>
              </w:rPr>
              <w:t xml:space="preserve"> </w:t>
            </w:r>
            <w:r w:rsidRPr="002D71DF">
              <w:rPr>
                <w:rFonts w:eastAsia="Arial"/>
                <w:szCs w:val="22"/>
              </w:rPr>
              <w:t>moments</w:t>
            </w:r>
            <w:r w:rsidR="004C760B" w:rsidRPr="002D71DF">
              <w:rPr>
                <w:rFonts w:eastAsia="Arial"/>
                <w:szCs w:val="22"/>
              </w:rPr>
              <w:t xml:space="preserve"> </w:t>
            </w:r>
            <w:r w:rsidRPr="002D71DF">
              <w:rPr>
                <w:rFonts w:eastAsia="Arial"/>
                <w:szCs w:val="22"/>
              </w:rPr>
              <w:t>where</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character's</w:t>
            </w:r>
            <w:r w:rsidR="004C760B" w:rsidRPr="002D71DF">
              <w:rPr>
                <w:rFonts w:eastAsia="Arial"/>
                <w:szCs w:val="22"/>
              </w:rPr>
              <w:t xml:space="preserve"> </w:t>
            </w:r>
            <w:r w:rsidRPr="002D71DF">
              <w:rPr>
                <w:rFonts w:eastAsia="Arial"/>
                <w:szCs w:val="22"/>
              </w:rPr>
              <w:t>vlog</w:t>
            </w:r>
            <w:r w:rsidR="004C760B" w:rsidRPr="002D71DF">
              <w:rPr>
                <w:rFonts w:eastAsia="Arial"/>
                <w:szCs w:val="22"/>
              </w:rPr>
              <w:t xml:space="preserve"> </w:t>
            </w:r>
            <w:r w:rsidRPr="002D71DF">
              <w:rPr>
                <w:rFonts w:eastAsia="Arial"/>
                <w:szCs w:val="22"/>
              </w:rPr>
              <w:t>appears</w:t>
            </w:r>
            <w:r w:rsidR="004C760B" w:rsidRPr="002D71DF">
              <w:rPr>
                <w:rFonts w:eastAsia="Arial"/>
                <w:szCs w:val="22"/>
              </w:rPr>
              <w:t xml:space="preserve"> </w:t>
            </w:r>
            <w:r w:rsidRPr="002D71DF">
              <w:rPr>
                <w:rFonts w:eastAsia="Arial"/>
                <w:szCs w:val="22"/>
              </w:rPr>
              <w:t>to</w:t>
            </w:r>
            <w:r w:rsidR="004C760B" w:rsidRPr="002D71DF">
              <w:rPr>
                <w:rFonts w:eastAsia="Arial"/>
                <w:szCs w:val="22"/>
              </w:rPr>
              <w:t xml:space="preserve"> </w:t>
            </w:r>
            <w:r w:rsidRPr="002D71DF">
              <w:rPr>
                <w:rFonts w:eastAsia="Arial"/>
                <w:szCs w:val="22"/>
              </w:rPr>
              <w:t>communicate</w:t>
            </w:r>
            <w:r w:rsidR="004C760B" w:rsidRPr="002D71DF">
              <w:rPr>
                <w:rFonts w:eastAsia="Arial"/>
                <w:szCs w:val="22"/>
              </w:rPr>
              <w:t xml:space="preserve"> </w:t>
            </w:r>
            <w:r w:rsidRPr="002D71DF">
              <w:rPr>
                <w:rFonts w:eastAsia="Arial"/>
                <w:szCs w:val="22"/>
              </w:rPr>
              <w:t>the</w:t>
            </w:r>
            <w:r w:rsidR="004C760B" w:rsidRPr="002D71DF">
              <w:rPr>
                <w:rFonts w:eastAsia="Arial"/>
                <w:szCs w:val="22"/>
              </w:rPr>
              <w:t xml:space="preserve"> </w:t>
            </w:r>
            <w:r w:rsidRPr="002D71DF">
              <w:rPr>
                <w:rFonts w:eastAsia="Arial"/>
                <w:szCs w:val="22"/>
              </w:rPr>
              <w:t>playwright's</w:t>
            </w:r>
            <w:r w:rsidR="004C760B" w:rsidRPr="002D71DF">
              <w:rPr>
                <w:rFonts w:eastAsia="Arial"/>
                <w:szCs w:val="22"/>
              </w:rPr>
              <w:t xml:space="preserve"> </w:t>
            </w:r>
            <w:r w:rsidRPr="002D71DF">
              <w:rPr>
                <w:rFonts w:eastAsia="Arial"/>
                <w:szCs w:val="22"/>
              </w:rPr>
              <w:t>intention.</w:t>
            </w:r>
          </w:p>
          <w:p w14:paraId="7176F3A6" w14:textId="403C40A6" w:rsidR="006D0F1C" w:rsidRPr="002D71DF" w:rsidRDefault="006D0F1C" w:rsidP="006D0F1C">
            <w:pPr>
              <w:spacing w:after="240"/>
              <w:rPr>
                <w:rFonts w:eastAsia="Arial"/>
              </w:rPr>
            </w:pPr>
            <w:r w:rsidRPr="002D71DF">
              <w:rPr>
                <w:rFonts w:eastAsia="Arial"/>
                <w:b/>
                <w:bCs/>
                <w:szCs w:val="22"/>
              </w:rPr>
              <w:t>Documentation</w:t>
            </w:r>
            <w:r w:rsidR="004C760B" w:rsidRPr="002D71DF">
              <w:rPr>
                <w:rFonts w:eastAsia="Arial"/>
                <w:b/>
                <w:bCs/>
                <w:szCs w:val="22"/>
              </w:rPr>
              <w:t xml:space="preserve"> </w:t>
            </w:r>
            <w:r w:rsidRPr="002D71DF">
              <w:rPr>
                <w:rFonts w:eastAsia="Arial"/>
                <w:b/>
                <w:bCs/>
                <w:szCs w:val="22"/>
              </w:rPr>
              <w:t>prompt</w:t>
            </w:r>
            <w:r w:rsidRPr="002D71DF">
              <w:rPr>
                <w:rFonts w:eastAsia="Arial"/>
              </w:rPr>
              <w:t>:</w:t>
            </w:r>
            <w:r w:rsidR="004C760B" w:rsidRPr="002D71DF">
              <w:rPr>
                <w:rFonts w:eastAsia="Arial"/>
              </w:rPr>
              <w:t xml:space="preserve"> </w:t>
            </w:r>
            <w:r w:rsidR="00256447" w:rsidRPr="002D71DF">
              <w:rPr>
                <w:rFonts w:eastAsia="Arial"/>
              </w:rPr>
              <w:t>g</w:t>
            </w:r>
            <w:r w:rsidRPr="002D71DF">
              <w:rPr>
                <w:rFonts w:eastAsia="Arial"/>
              </w:rPr>
              <w:t>ive</w:t>
            </w:r>
            <w:r w:rsidR="004C760B" w:rsidRPr="002D71DF">
              <w:rPr>
                <w:rFonts w:eastAsia="Arial"/>
              </w:rPr>
              <w:t xml:space="preserve"> </w:t>
            </w:r>
            <w:r w:rsidRPr="002D71DF">
              <w:rPr>
                <w:rFonts w:eastAsia="Arial"/>
              </w:rPr>
              <w:t>students</w:t>
            </w:r>
            <w:r w:rsidR="004C760B" w:rsidRPr="002D71DF">
              <w:rPr>
                <w:rFonts w:eastAsia="Arial"/>
              </w:rPr>
              <w:t xml:space="preserve"> </w:t>
            </w:r>
            <w:r w:rsidRPr="002D71DF">
              <w:rPr>
                <w:rFonts w:eastAsia="Arial"/>
              </w:rPr>
              <w:t>10</w:t>
            </w:r>
            <w:r w:rsidR="004C760B" w:rsidRPr="002D71DF">
              <w:rPr>
                <w:rFonts w:eastAsia="Arial"/>
              </w:rPr>
              <w:t xml:space="preserve"> </w:t>
            </w:r>
            <w:r w:rsidRPr="002D71DF">
              <w:rPr>
                <w:rFonts w:eastAsia="Arial"/>
              </w:rPr>
              <w:t>minutes</w:t>
            </w:r>
            <w:r w:rsidR="004C760B" w:rsidRPr="002D71DF">
              <w:rPr>
                <w:rFonts w:eastAsia="Arial"/>
              </w:rPr>
              <w:t xml:space="preserve"> </w:t>
            </w:r>
            <w:r w:rsidRPr="002D71DF">
              <w:rPr>
                <w:rFonts w:eastAsia="Arial"/>
              </w:rPr>
              <w:t>to</w:t>
            </w:r>
            <w:r w:rsidR="004C760B" w:rsidRPr="002D71DF">
              <w:rPr>
                <w:rFonts w:eastAsia="Arial"/>
              </w:rPr>
              <w:t xml:space="preserve"> </w:t>
            </w:r>
            <w:r w:rsidRPr="002D71DF">
              <w:rPr>
                <w:rFonts w:eastAsia="Arial"/>
              </w:rPr>
              <w:t>create</w:t>
            </w:r>
            <w:r w:rsidR="004C760B" w:rsidRPr="002D71DF">
              <w:rPr>
                <w:rFonts w:eastAsia="Arial"/>
              </w:rPr>
              <w:t xml:space="preserve"> </w:t>
            </w:r>
            <w:r w:rsidRPr="002D71DF">
              <w:rPr>
                <w:rFonts w:eastAsia="Arial"/>
              </w:rPr>
              <w:t>a</w:t>
            </w:r>
            <w:r w:rsidR="004C760B" w:rsidRPr="002D71DF">
              <w:rPr>
                <w:rFonts w:eastAsia="Arial"/>
              </w:rPr>
              <w:t xml:space="preserve"> </w:t>
            </w:r>
            <w:r w:rsidRPr="002D71DF">
              <w:rPr>
                <w:rFonts w:eastAsia="Arial"/>
              </w:rPr>
              <w:t>short</w:t>
            </w:r>
            <w:r w:rsidR="004C760B" w:rsidRPr="002D71DF">
              <w:rPr>
                <w:rFonts w:eastAsia="Arial"/>
              </w:rPr>
              <w:t xml:space="preserve"> </w:t>
            </w:r>
            <w:r w:rsidRPr="002D71DF">
              <w:rPr>
                <w:rFonts w:eastAsia="Arial"/>
              </w:rPr>
              <w:t>piece</w:t>
            </w:r>
            <w:r w:rsidR="004C760B" w:rsidRPr="002D71DF">
              <w:rPr>
                <w:rFonts w:eastAsia="Arial"/>
              </w:rPr>
              <w:t xml:space="preserve"> </w:t>
            </w:r>
            <w:r w:rsidRPr="002D71DF">
              <w:rPr>
                <w:rFonts w:eastAsia="Arial"/>
              </w:rPr>
              <w:t>that</w:t>
            </w:r>
            <w:r w:rsidR="004C760B" w:rsidRPr="002D71DF">
              <w:rPr>
                <w:rFonts w:eastAsia="Arial"/>
              </w:rPr>
              <w:t xml:space="preserve"> </w:t>
            </w:r>
            <w:r w:rsidRPr="002D71DF">
              <w:rPr>
                <w:rFonts w:eastAsia="Arial"/>
              </w:rPr>
              <w:t>directly</w:t>
            </w:r>
            <w:r w:rsidR="004C760B" w:rsidRPr="002D71DF">
              <w:rPr>
                <w:rFonts w:eastAsia="Arial"/>
              </w:rPr>
              <w:t xml:space="preserve"> </w:t>
            </w:r>
            <w:r w:rsidRPr="002D71DF">
              <w:rPr>
                <w:rFonts w:eastAsia="Arial"/>
              </w:rPr>
              <w:t>addresses</w:t>
            </w:r>
            <w:r w:rsidR="004C760B" w:rsidRPr="002D71DF">
              <w:rPr>
                <w:rFonts w:eastAsia="Arial"/>
              </w:rPr>
              <w:t xml:space="preserve"> </w:t>
            </w:r>
            <w:r w:rsidRPr="002D71DF">
              <w:rPr>
                <w:rFonts w:eastAsia="Arial"/>
              </w:rPr>
              <w:t>an</w:t>
            </w:r>
            <w:r w:rsidR="004C760B" w:rsidRPr="002D71DF">
              <w:rPr>
                <w:rFonts w:eastAsia="Arial"/>
              </w:rPr>
              <w:t xml:space="preserve"> </w:t>
            </w:r>
            <w:r w:rsidRPr="002D71DF">
              <w:rPr>
                <w:rFonts w:eastAsia="Arial"/>
              </w:rPr>
              <w:lastRenderedPageBreak/>
              <w:t>audience</w:t>
            </w:r>
            <w:r w:rsidR="004C760B" w:rsidRPr="002D71DF">
              <w:rPr>
                <w:rFonts w:eastAsia="Arial"/>
              </w:rPr>
              <w:t xml:space="preserve"> </w:t>
            </w:r>
            <w:r w:rsidRPr="002D71DF">
              <w:rPr>
                <w:rFonts w:eastAsia="Arial"/>
              </w:rPr>
              <w:t>about</w:t>
            </w:r>
            <w:r w:rsidR="004C760B" w:rsidRPr="002D71DF">
              <w:rPr>
                <w:rFonts w:eastAsia="Arial"/>
              </w:rPr>
              <w:t xml:space="preserve"> </w:t>
            </w:r>
            <w:r w:rsidRPr="002D71DF">
              <w:rPr>
                <w:rFonts w:eastAsia="Arial"/>
              </w:rPr>
              <w:t>something</w:t>
            </w:r>
            <w:r w:rsidR="004C760B" w:rsidRPr="002D71DF">
              <w:rPr>
                <w:rFonts w:eastAsia="Arial"/>
              </w:rPr>
              <w:t xml:space="preserve"> </w:t>
            </w:r>
            <w:r w:rsidRPr="002D71DF">
              <w:rPr>
                <w:rFonts w:eastAsia="Arial"/>
              </w:rPr>
              <w:t>they</w:t>
            </w:r>
            <w:r w:rsidR="004C760B" w:rsidRPr="002D71DF">
              <w:rPr>
                <w:rFonts w:eastAsia="Arial"/>
              </w:rPr>
              <w:t xml:space="preserve"> </w:t>
            </w:r>
            <w:r w:rsidRPr="002D71DF">
              <w:rPr>
                <w:rFonts w:eastAsia="Arial"/>
              </w:rPr>
              <w:t>care</w:t>
            </w:r>
            <w:r w:rsidR="004C760B" w:rsidRPr="002D71DF">
              <w:rPr>
                <w:rFonts w:eastAsia="Arial"/>
              </w:rPr>
              <w:t xml:space="preserve"> </w:t>
            </w:r>
            <w:r w:rsidRPr="002D71DF">
              <w:rPr>
                <w:rFonts w:eastAsia="Arial"/>
              </w:rPr>
              <w:t>about,</w:t>
            </w:r>
            <w:r w:rsidR="004C760B" w:rsidRPr="002D71DF">
              <w:rPr>
                <w:rFonts w:eastAsia="Arial"/>
              </w:rPr>
              <w:t xml:space="preserve"> </w:t>
            </w:r>
            <w:r w:rsidRPr="002D71DF">
              <w:rPr>
                <w:rFonts w:eastAsia="Arial"/>
              </w:rPr>
              <w:t>are</w:t>
            </w:r>
            <w:r w:rsidR="004C760B" w:rsidRPr="002D71DF">
              <w:rPr>
                <w:rFonts w:eastAsia="Arial"/>
              </w:rPr>
              <w:t xml:space="preserve"> </w:t>
            </w:r>
            <w:r w:rsidRPr="002D71DF">
              <w:rPr>
                <w:rFonts w:eastAsia="Arial"/>
              </w:rPr>
              <w:t>passionate</w:t>
            </w:r>
            <w:r w:rsidR="004C760B" w:rsidRPr="002D71DF">
              <w:rPr>
                <w:rFonts w:eastAsia="Arial"/>
              </w:rPr>
              <w:t xml:space="preserve"> </w:t>
            </w:r>
            <w:r w:rsidRPr="002D71DF">
              <w:rPr>
                <w:rFonts w:eastAsia="Arial"/>
              </w:rPr>
              <w:t>about</w:t>
            </w:r>
            <w:r w:rsidR="004C760B" w:rsidRPr="002D71DF">
              <w:rPr>
                <w:rFonts w:eastAsia="Arial"/>
              </w:rPr>
              <w:t xml:space="preserve"> </w:t>
            </w:r>
            <w:r w:rsidRPr="002D71DF">
              <w:rPr>
                <w:rFonts w:eastAsia="Arial"/>
              </w:rPr>
              <w:t>or</w:t>
            </w:r>
            <w:r w:rsidR="004C760B" w:rsidRPr="002D71DF">
              <w:rPr>
                <w:rFonts w:eastAsia="Arial"/>
              </w:rPr>
              <w:t xml:space="preserve"> </w:t>
            </w:r>
            <w:r w:rsidRPr="002D71DF">
              <w:rPr>
                <w:rFonts w:eastAsia="Arial"/>
              </w:rPr>
              <w:t>are</w:t>
            </w:r>
            <w:r w:rsidR="004C760B" w:rsidRPr="002D71DF">
              <w:rPr>
                <w:rFonts w:eastAsia="Arial"/>
              </w:rPr>
              <w:t xml:space="preserve"> </w:t>
            </w:r>
            <w:r w:rsidRPr="002D71DF">
              <w:rPr>
                <w:rFonts w:eastAsia="Arial"/>
              </w:rPr>
              <w:t>concerned</w:t>
            </w:r>
            <w:r w:rsidR="004C760B" w:rsidRPr="002D71DF">
              <w:rPr>
                <w:rFonts w:eastAsia="Arial"/>
              </w:rPr>
              <w:t xml:space="preserve"> </w:t>
            </w:r>
            <w:r w:rsidRPr="002D71DF">
              <w:rPr>
                <w:rFonts w:eastAsia="Arial"/>
              </w:rPr>
              <w:t>about.</w:t>
            </w:r>
            <w:r w:rsidR="004C760B" w:rsidRPr="002D71DF">
              <w:rPr>
                <w:rFonts w:eastAsia="Arial"/>
              </w:rPr>
              <w:t xml:space="preserve"> </w:t>
            </w:r>
            <w:r w:rsidRPr="002D71DF">
              <w:rPr>
                <w:rFonts w:eastAsia="Arial"/>
              </w:rPr>
              <w:t>They</w:t>
            </w:r>
            <w:r w:rsidR="004C760B" w:rsidRPr="002D71DF">
              <w:rPr>
                <w:rFonts w:eastAsia="Arial"/>
              </w:rPr>
              <w:t xml:space="preserve"> </w:t>
            </w:r>
            <w:r w:rsidRPr="002D71DF">
              <w:rPr>
                <w:rFonts w:eastAsia="Arial"/>
              </w:rPr>
              <w:t>may</w:t>
            </w:r>
            <w:r w:rsidR="004C760B" w:rsidRPr="002D71DF">
              <w:rPr>
                <w:rFonts w:eastAsia="Arial"/>
              </w:rPr>
              <w:t xml:space="preserve"> </w:t>
            </w:r>
            <w:r w:rsidRPr="002D71DF">
              <w:rPr>
                <w:rFonts w:eastAsia="Arial"/>
              </w:rPr>
              <w:t>present</w:t>
            </w:r>
            <w:r w:rsidR="004C760B" w:rsidRPr="002D71DF">
              <w:rPr>
                <w:rFonts w:eastAsia="Arial"/>
              </w:rPr>
              <w:t xml:space="preserve"> </w:t>
            </w:r>
            <w:r w:rsidRPr="002D71DF">
              <w:rPr>
                <w:rFonts w:eastAsia="Arial"/>
              </w:rPr>
              <w:t>this</w:t>
            </w:r>
            <w:r w:rsidR="004C760B" w:rsidRPr="002D71DF">
              <w:rPr>
                <w:rFonts w:eastAsia="Arial"/>
              </w:rPr>
              <w:t xml:space="preserve"> </w:t>
            </w:r>
            <w:r w:rsidRPr="002D71DF">
              <w:rPr>
                <w:rFonts w:eastAsia="Arial"/>
              </w:rPr>
              <w:t>as</w:t>
            </w:r>
          </w:p>
          <w:p w14:paraId="7B6E2D33" w14:textId="3978D149" w:rsidR="006D0F1C" w:rsidRPr="002D71DF" w:rsidRDefault="006D0F1C" w:rsidP="006524C9">
            <w:pPr>
              <w:pStyle w:val="ListBullet"/>
            </w:pPr>
            <w:r w:rsidRPr="002D71DF">
              <w:t>a</w:t>
            </w:r>
            <w:r w:rsidR="004C760B" w:rsidRPr="002D71DF">
              <w:t xml:space="preserve"> </w:t>
            </w:r>
            <w:r w:rsidRPr="002D71DF">
              <w:t>written</w:t>
            </w:r>
            <w:r w:rsidR="004C760B" w:rsidRPr="002D71DF">
              <w:t xml:space="preserve"> </w:t>
            </w:r>
            <w:r w:rsidRPr="002D71DF">
              <w:t>letter</w:t>
            </w:r>
          </w:p>
          <w:p w14:paraId="4CC8EE25" w14:textId="3B5CFC2C" w:rsidR="006D0F1C" w:rsidRPr="002D71DF" w:rsidRDefault="006D0F1C" w:rsidP="006524C9">
            <w:pPr>
              <w:pStyle w:val="ListBullet"/>
            </w:pPr>
            <w:r w:rsidRPr="002D71DF">
              <w:t>a</w:t>
            </w:r>
            <w:r w:rsidR="004C760B" w:rsidRPr="002D71DF">
              <w:t xml:space="preserve"> </w:t>
            </w:r>
            <w:r w:rsidRPr="002D71DF">
              <w:t>vlog</w:t>
            </w:r>
          </w:p>
          <w:p w14:paraId="5364DB94" w14:textId="65AE0C84" w:rsidR="006D0F1C" w:rsidRPr="002D71DF" w:rsidRDefault="006D0F1C" w:rsidP="006524C9">
            <w:pPr>
              <w:pStyle w:val="ListBullet"/>
            </w:pPr>
            <w:r w:rsidRPr="002D71DF">
              <w:t>an</w:t>
            </w:r>
            <w:r w:rsidR="004C760B" w:rsidRPr="002D71DF">
              <w:t xml:space="preserve"> </w:t>
            </w:r>
            <w:r w:rsidRPr="002D71DF">
              <w:t>audio</w:t>
            </w:r>
            <w:r w:rsidR="004C760B" w:rsidRPr="002D71DF">
              <w:t xml:space="preserve"> </w:t>
            </w:r>
            <w:r w:rsidRPr="002D71DF">
              <w:t>recording.</w:t>
            </w:r>
          </w:p>
          <w:p w14:paraId="5F48AA4F" w14:textId="12FEC131" w:rsidR="006D0F1C" w:rsidRPr="002D71DF" w:rsidRDefault="006D0F1C" w:rsidP="006524C9">
            <w:r w:rsidRPr="002D71DF">
              <w:t>The</w:t>
            </w:r>
            <w:r w:rsidR="004C760B" w:rsidRPr="002D71DF">
              <w:t xml:space="preserve"> </w:t>
            </w:r>
            <w:r w:rsidRPr="002D71DF">
              <w:t>aim</w:t>
            </w:r>
            <w:r w:rsidR="004C760B" w:rsidRPr="002D71DF">
              <w:t xml:space="preserve"> </w:t>
            </w:r>
            <w:r w:rsidRPr="002D71DF">
              <w:t>is</w:t>
            </w:r>
            <w:r w:rsidR="004C760B" w:rsidRPr="002D71DF">
              <w:t xml:space="preserve"> </w:t>
            </w:r>
            <w:r w:rsidRPr="002D71DF">
              <w:t>to</w:t>
            </w:r>
            <w:r w:rsidR="004C760B" w:rsidRPr="002D71DF">
              <w:t xml:space="preserve"> </w:t>
            </w:r>
            <w:r w:rsidRPr="002D71DF">
              <w:t>mirror</w:t>
            </w:r>
            <w:r w:rsidR="004C760B" w:rsidRPr="002D71DF">
              <w:t xml:space="preserve"> </w:t>
            </w:r>
            <w:r w:rsidRPr="002D71DF">
              <w:t>the</w:t>
            </w:r>
            <w:r w:rsidR="004C760B" w:rsidRPr="002D71DF">
              <w:t xml:space="preserve"> </w:t>
            </w:r>
            <w:r w:rsidRPr="002D71DF">
              <w:t>epilogue's</w:t>
            </w:r>
            <w:r w:rsidR="004C760B" w:rsidRPr="002D71DF">
              <w:t xml:space="preserve"> </w:t>
            </w:r>
            <w:r w:rsidRPr="002D71DF">
              <w:t>use</w:t>
            </w:r>
            <w:r w:rsidR="004C760B" w:rsidRPr="002D71DF">
              <w:t xml:space="preserve"> </w:t>
            </w:r>
            <w:r w:rsidRPr="002D71DF">
              <w:t>of</w:t>
            </w:r>
            <w:r w:rsidR="004C760B" w:rsidRPr="002D71DF">
              <w:t xml:space="preserve"> </w:t>
            </w:r>
            <w:r w:rsidRPr="002D71DF">
              <w:t>direct</w:t>
            </w:r>
            <w:r w:rsidR="004C760B" w:rsidRPr="002D71DF">
              <w:t xml:space="preserve"> </w:t>
            </w:r>
            <w:r w:rsidRPr="002D71DF">
              <w:t>address.</w:t>
            </w:r>
          </w:p>
          <w:p w14:paraId="1D395742" w14:textId="2BE55F7C" w:rsidR="006524C9" w:rsidRPr="002D71DF" w:rsidRDefault="006D0F1C" w:rsidP="006524C9">
            <w:r w:rsidRPr="002D71DF">
              <w:t>Students</w:t>
            </w:r>
            <w:r w:rsidR="004C760B" w:rsidRPr="002D71DF">
              <w:t xml:space="preserve"> </w:t>
            </w:r>
            <w:r w:rsidRPr="002D71DF">
              <w:t>add</w:t>
            </w:r>
            <w:r w:rsidR="004C760B" w:rsidRPr="002D71DF">
              <w:t xml:space="preserve"> </w:t>
            </w:r>
            <w:r w:rsidRPr="002D71DF">
              <w:t>their</w:t>
            </w:r>
            <w:r w:rsidR="004C760B" w:rsidRPr="002D71DF">
              <w:t xml:space="preserve"> </w:t>
            </w:r>
            <w:r w:rsidRPr="002D71DF">
              <w:t>video,</w:t>
            </w:r>
            <w:r w:rsidR="004C760B" w:rsidRPr="002D71DF">
              <w:t xml:space="preserve"> </w:t>
            </w:r>
            <w:r w:rsidRPr="002D71DF">
              <w:t>audio</w:t>
            </w:r>
            <w:r w:rsidR="004C760B" w:rsidRPr="002D71DF">
              <w:t xml:space="preserve"> </w:t>
            </w:r>
            <w:r w:rsidRPr="002D71DF">
              <w:t>recording</w:t>
            </w:r>
            <w:r w:rsidR="004C760B" w:rsidRPr="002D71DF">
              <w:t xml:space="preserve"> </w:t>
            </w:r>
            <w:r w:rsidRPr="002D71DF">
              <w:t>or</w:t>
            </w:r>
            <w:r w:rsidR="004C760B" w:rsidRPr="002D71DF">
              <w:t xml:space="preserve"> </w:t>
            </w:r>
            <w:r w:rsidRPr="002D71DF">
              <w:t>photo</w:t>
            </w:r>
            <w:r w:rsidR="004C760B" w:rsidRPr="002D71DF">
              <w:t xml:space="preserve"> </w:t>
            </w:r>
            <w:r w:rsidRPr="002D71DF">
              <w:t>of</w:t>
            </w:r>
            <w:r w:rsidR="004C760B" w:rsidRPr="002D71DF">
              <w:t xml:space="preserve"> </w:t>
            </w:r>
            <w:r w:rsidRPr="002D71DF">
              <w:t>their</w:t>
            </w:r>
            <w:r w:rsidR="004C760B" w:rsidRPr="002D71DF">
              <w:t xml:space="preserve"> </w:t>
            </w:r>
            <w:r w:rsidRPr="002D71DF">
              <w:t>written</w:t>
            </w:r>
            <w:r w:rsidR="004C760B" w:rsidRPr="002D71DF">
              <w:t xml:space="preserve"> </w:t>
            </w:r>
            <w:r w:rsidRPr="002D71DF">
              <w:t>text</w:t>
            </w:r>
            <w:r w:rsidR="004C760B" w:rsidRPr="002D71DF">
              <w:t xml:space="preserve"> </w:t>
            </w:r>
            <w:r w:rsidRPr="002D71DF">
              <w:t>to</w:t>
            </w:r>
            <w:r w:rsidR="004C760B" w:rsidRPr="002D71DF">
              <w:t xml:space="preserve"> </w:t>
            </w:r>
            <w:r w:rsidRPr="00D25100">
              <w:rPr>
                <w:b/>
                <w:bCs/>
              </w:rPr>
              <w:t>slide</w:t>
            </w:r>
            <w:r w:rsidR="004C760B" w:rsidRPr="00D25100">
              <w:rPr>
                <w:b/>
                <w:bCs/>
              </w:rPr>
              <w:t xml:space="preserve"> </w:t>
            </w:r>
            <w:r w:rsidRPr="00D25100">
              <w:rPr>
                <w:b/>
                <w:bCs/>
              </w:rPr>
              <w:t>PJ</w:t>
            </w:r>
            <w:r w:rsidR="007D062B" w:rsidRPr="00D25100">
              <w:rPr>
                <w:b/>
                <w:bCs/>
              </w:rPr>
              <w:t>8</w:t>
            </w:r>
            <w:r w:rsidR="004C760B" w:rsidRPr="002D71DF">
              <w:t xml:space="preserve"> </w:t>
            </w:r>
            <w:r w:rsidRPr="002D71DF">
              <w:t>in</w:t>
            </w:r>
            <w:r w:rsidR="004C760B" w:rsidRPr="002D71DF">
              <w:t xml:space="preserve"> </w:t>
            </w:r>
            <w:r w:rsidRPr="002D71DF">
              <w:t>the</w:t>
            </w:r>
            <w:r w:rsidR="004C760B" w:rsidRPr="002D71DF">
              <w:t xml:space="preserve"> </w:t>
            </w:r>
            <w:r w:rsidRPr="002D71DF">
              <w:t>‘playwright’s</w:t>
            </w:r>
            <w:r w:rsidR="004C760B" w:rsidRPr="002D71DF">
              <w:t xml:space="preserve"> </w:t>
            </w:r>
            <w:r w:rsidRPr="002D71DF">
              <w:t>journal’</w:t>
            </w:r>
            <w:r w:rsidR="006524C9" w:rsidRPr="002D71DF">
              <w:t>.</w:t>
            </w:r>
          </w:p>
        </w:tc>
      </w:tr>
    </w:tbl>
    <w:p w14:paraId="004797ED" w14:textId="77777777" w:rsidR="0034619A" w:rsidRPr="002D71DF" w:rsidRDefault="0034619A" w:rsidP="002F0C43">
      <w:r w:rsidRPr="002D71DF">
        <w:lastRenderedPageBreak/>
        <w:br w:type="page"/>
      </w:r>
    </w:p>
    <w:p w14:paraId="2381E9D4" w14:textId="144306C9" w:rsidR="0034619A" w:rsidRPr="002D71DF" w:rsidRDefault="0034619A" w:rsidP="00D25100">
      <w:pPr>
        <w:pStyle w:val="Heading1"/>
        <w:tabs>
          <w:tab w:val="left" w:pos="11012"/>
        </w:tabs>
      </w:pPr>
      <w:bookmarkStart w:id="17" w:name="_Toc232500199"/>
      <w:r w:rsidRPr="002D71DF">
        <w:lastRenderedPageBreak/>
        <w:t>Learning</w:t>
      </w:r>
      <w:r w:rsidR="004C760B" w:rsidRPr="002D71DF">
        <w:t xml:space="preserve"> </w:t>
      </w:r>
      <w:r w:rsidRPr="002D71DF">
        <w:t>sequence</w:t>
      </w:r>
      <w:r w:rsidR="004C760B" w:rsidRPr="002D71DF">
        <w:t xml:space="preserve"> </w:t>
      </w:r>
      <w:r w:rsidRPr="002D71DF">
        <w:t>3</w:t>
      </w:r>
      <w:r w:rsidR="004C760B" w:rsidRPr="002D71DF">
        <w:t xml:space="preserve"> </w:t>
      </w:r>
      <w:r w:rsidRPr="002D71DF">
        <w:t>–</w:t>
      </w:r>
      <w:r w:rsidR="004C760B" w:rsidRPr="002D71DF">
        <w:t xml:space="preserve"> </w:t>
      </w:r>
      <w:r w:rsidR="00224AA4" w:rsidRPr="002D71DF">
        <w:rPr>
          <w:i/>
          <w:iCs/>
        </w:rPr>
        <w:t>PROMETHEUS</w:t>
      </w:r>
      <w:r w:rsidR="004C760B" w:rsidRPr="002D71DF">
        <w:rPr>
          <w:i/>
          <w:iCs/>
        </w:rPr>
        <w:t xml:space="preserve"> </w:t>
      </w:r>
      <w:r w:rsidR="00224AA4" w:rsidRPr="002D71DF">
        <w:t>by</w:t>
      </w:r>
      <w:r w:rsidR="004C760B" w:rsidRPr="002D71DF">
        <w:t xml:space="preserve"> </w:t>
      </w:r>
      <w:r w:rsidR="00224AA4" w:rsidRPr="002D71DF">
        <w:t>Damien</w:t>
      </w:r>
      <w:r w:rsidR="004C760B" w:rsidRPr="002D71DF">
        <w:t xml:space="preserve"> </w:t>
      </w:r>
      <w:r w:rsidR="00224AA4" w:rsidRPr="002D71DF">
        <w:t>Ryan</w:t>
      </w:r>
      <w:bookmarkEnd w:id="17"/>
    </w:p>
    <w:p w14:paraId="51E144CF" w14:textId="70381386" w:rsidR="00145029" w:rsidRPr="002D71DF" w:rsidRDefault="00145029" w:rsidP="00145029">
      <w:pPr>
        <w:pStyle w:val="FeatureBox2"/>
      </w:pPr>
      <w:r w:rsidRPr="002D71DF">
        <w:rPr>
          <w:b/>
        </w:rPr>
        <w:t>Teacher</w:t>
      </w:r>
      <w:r w:rsidR="004C760B" w:rsidRPr="002D71DF">
        <w:rPr>
          <w:b/>
        </w:rPr>
        <w:t xml:space="preserve"> </w:t>
      </w:r>
      <w:r w:rsidRPr="002D71DF">
        <w:rPr>
          <w:b/>
        </w:rPr>
        <w:t>note:</w:t>
      </w:r>
      <w:r w:rsidR="004C760B" w:rsidRPr="002D71DF">
        <w:rPr>
          <w:b/>
        </w:rPr>
        <w:t xml:space="preserve"> </w:t>
      </w:r>
      <w:r w:rsidRPr="002D71DF">
        <w:t>in</w:t>
      </w:r>
      <w:r w:rsidR="004C760B" w:rsidRPr="002D71DF">
        <w:t xml:space="preserve"> </w:t>
      </w:r>
      <w:r w:rsidRPr="002D71DF">
        <w:t>this</w:t>
      </w:r>
      <w:r w:rsidR="004C760B" w:rsidRPr="002D71DF">
        <w:t xml:space="preserve"> </w:t>
      </w:r>
      <w:r w:rsidRPr="002D71DF">
        <w:t>learning</w:t>
      </w:r>
      <w:r w:rsidR="004C760B" w:rsidRPr="002D71DF">
        <w:t xml:space="preserve"> </w:t>
      </w:r>
      <w:r w:rsidRPr="002D71DF">
        <w:t>sequence,</w:t>
      </w:r>
      <w:r w:rsidR="004C760B" w:rsidRPr="002D71DF">
        <w:t xml:space="preserve"> </w:t>
      </w:r>
      <w:r w:rsidRPr="002D71DF">
        <w:t>students</w:t>
      </w:r>
      <w:r w:rsidR="004C760B" w:rsidRPr="002D71DF">
        <w:t xml:space="preserve"> </w:t>
      </w:r>
      <w:r w:rsidRPr="002D71DF">
        <w:t>continue</w:t>
      </w:r>
      <w:r w:rsidR="004C760B" w:rsidRPr="002D71DF">
        <w:t xml:space="preserve"> </w:t>
      </w:r>
      <w:r w:rsidRPr="002D71DF">
        <w:t>their</w:t>
      </w:r>
      <w:r w:rsidR="004C760B" w:rsidRPr="002D71DF">
        <w:t xml:space="preserve"> </w:t>
      </w:r>
      <w:r w:rsidRPr="002D71DF">
        <w:t>exploration</w:t>
      </w:r>
      <w:r w:rsidR="004C760B" w:rsidRPr="002D71DF">
        <w:t xml:space="preserve"> </w:t>
      </w:r>
      <w:r w:rsidRPr="002D71DF">
        <w:t>of</w:t>
      </w:r>
      <w:r w:rsidR="004C760B" w:rsidRPr="002D71DF">
        <w:t xml:space="preserve"> </w:t>
      </w:r>
      <w:r w:rsidRPr="002D71DF">
        <w:t>scripted</w:t>
      </w:r>
      <w:r w:rsidR="004C760B" w:rsidRPr="002D71DF">
        <w:t xml:space="preserve"> </w:t>
      </w:r>
      <w:r w:rsidRPr="002D71DF">
        <w:t>work</w:t>
      </w:r>
      <w:r w:rsidR="004C760B" w:rsidRPr="002D71DF">
        <w:t xml:space="preserve"> </w:t>
      </w:r>
      <w:r w:rsidRPr="002D71DF">
        <w:t>in</w:t>
      </w:r>
      <w:r w:rsidR="004C760B" w:rsidRPr="002D71DF">
        <w:t xml:space="preserve"> </w:t>
      </w:r>
      <w:r w:rsidRPr="002D71DF">
        <w:t>the</w:t>
      </w:r>
      <w:r w:rsidR="004C760B" w:rsidRPr="002D71DF">
        <w:t xml:space="preserve"> </w:t>
      </w:r>
      <w:r w:rsidRPr="002D71DF">
        <w:t>roles</w:t>
      </w:r>
      <w:r w:rsidR="004C760B" w:rsidRPr="002D71DF">
        <w:t xml:space="preserve"> </w:t>
      </w:r>
      <w:r w:rsidRPr="002D71DF">
        <w:t>of</w:t>
      </w:r>
      <w:r w:rsidR="004C760B" w:rsidRPr="002D71DF">
        <w:t xml:space="preserve"> </w:t>
      </w:r>
      <w:r w:rsidRPr="002D71DF">
        <w:t>performer,</w:t>
      </w:r>
      <w:r w:rsidR="004C760B" w:rsidRPr="002D71DF">
        <w:t xml:space="preserve"> </w:t>
      </w:r>
      <w:r w:rsidRPr="002D71DF">
        <w:t>director,</w:t>
      </w:r>
      <w:r w:rsidR="004C760B" w:rsidRPr="002D71DF">
        <w:t xml:space="preserve"> </w:t>
      </w:r>
      <w:r w:rsidRPr="002D71DF">
        <w:t>designer</w:t>
      </w:r>
      <w:r w:rsidR="004C760B" w:rsidRPr="002D71DF">
        <w:t xml:space="preserve"> </w:t>
      </w:r>
      <w:r w:rsidRPr="002D71DF">
        <w:t>and</w:t>
      </w:r>
      <w:r w:rsidR="004C760B" w:rsidRPr="002D71DF">
        <w:t xml:space="preserve"> </w:t>
      </w:r>
      <w:r w:rsidRPr="002D71DF">
        <w:t>audience</w:t>
      </w:r>
      <w:r w:rsidR="004C760B" w:rsidRPr="002D71DF">
        <w:t xml:space="preserve"> </w:t>
      </w:r>
      <w:r w:rsidRPr="002D71DF">
        <w:t>as</w:t>
      </w:r>
      <w:r w:rsidR="004C760B" w:rsidRPr="002D71DF">
        <w:t xml:space="preserve"> </w:t>
      </w:r>
      <w:r w:rsidRPr="002D71DF">
        <w:t>they</w:t>
      </w:r>
      <w:r w:rsidR="004C760B" w:rsidRPr="002D71DF">
        <w:t xml:space="preserve"> </w:t>
      </w:r>
      <w:r w:rsidRPr="002D71DF">
        <w:t>engage</w:t>
      </w:r>
      <w:r w:rsidR="004C760B" w:rsidRPr="002D71DF">
        <w:t xml:space="preserve"> </w:t>
      </w:r>
      <w:r w:rsidRPr="002D71DF">
        <w:t>with</w:t>
      </w:r>
      <w:r w:rsidR="004C760B" w:rsidRPr="002D71DF">
        <w:t xml:space="preserve"> </w:t>
      </w:r>
      <w:r w:rsidRPr="002D71DF">
        <w:t>scenes</w:t>
      </w:r>
      <w:r w:rsidR="004C760B" w:rsidRPr="002D71DF">
        <w:t xml:space="preserve"> </w:t>
      </w:r>
      <w:r w:rsidRPr="002D71DF">
        <w:t>from</w:t>
      </w:r>
      <w:r w:rsidR="004C760B" w:rsidRPr="002D71DF">
        <w:t xml:space="preserve"> </w:t>
      </w:r>
      <w:r w:rsidRPr="002D71DF">
        <w:rPr>
          <w:i/>
          <w:iCs/>
        </w:rPr>
        <w:t>PROMETHEUS</w:t>
      </w:r>
      <w:r w:rsidR="004C760B" w:rsidRPr="002D71DF">
        <w:t xml:space="preserve"> </w:t>
      </w:r>
      <w:r w:rsidRPr="002D71DF">
        <w:rPr>
          <w:bCs/>
        </w:rPr>
        <w:t>by</w:t>
      </w:r>
      <w:r w:rsidR="004C760B" w:rsidRPr="002D71DF">
        <w:rPr>
          <w:bCs/>
        </w:rPr>
        <w:t xml:space="preserve"> </w:t>
      </w:r>
      <w:r w:rsidRPr="002D71DF">
        <w:rPr>
          <w:bCs/>
        </w:rPr>
        <w:t>Damien</w:t>
      </w:r>
      <w:r w:rsidR="004C760B" w:rsidRPr="002D71DF">
        <w:rPr>
          <w:bCs/>
        </w:rPr>
        <w:t xml:space="preserve"> </w:t>
      </w:r>
      <w:r w:rsidRPr="002D71DF">
        <w:rPr>
          <w:bCs/>
        </w:rPr>
        <w:t>Ryan.</w:t>
      </w:r>
      <w:r w:rsidR="004C760B" w:rsidRPr="002D71DF">
        <w:t xml:space="preserve"> </w:t>
      </w:r>
      <w:r w:rsidRPr="002D71DF">
        <w:t>They</w:t>
      </w:r>
      <w:r w:rsidR="004C760B" w:rsidRPr="002D71DF">
        <w:t xml:space="preserve"> </w:t>
      </w:r>
      <w:r w:rsidRPr="002D71DF">
        <w:t>extend</w:t>
      </w:r>
      <w:r w:rsidR="004C760B" w:rsidRPr="002D71DF">
        <w:t xml:space="preserve"> </w:t>
      </w:r>
      <w:r w:rsidRPr="002D71DF">
        <w:t>their</w:t>
      </w:r>
      <w:r w:rsidR="004C760B" w:rsidRPr="002D71DF">
        <w:t xml:space="preserve"> </w:t>
      </w:r>
      <w:r w:rsidRPr="002D71DF">
        <w:t>understanding</w:t>
      </w:r>
      <w:r w:rsidR="004C760B" w:rsidRPr="002D71DF">
        <w:t xml:space="preserve"> </w:t>
      </w:r>
      <w:r w:rsidRPr="002D71DF">
        <w:t>of</w:t>
      </w:r>
      <w:r w:rsidR="004C760B" w:rsidRPr="002D71DF">
        <w:t xml:space="preserve"> </w:t>
      </w:r>
      <w:r w:rsidRPr="002D71DF">
        <w:t>ethical</w:t>
      </w:r>
      <w:r w:rsidR="004C760B" w:rsidRPr="002D71DF">
        <w:t xml:space="preserve"> </w:t>
      </w:r>
      <w:r w:rsidRPr="002D71DF">
        <w:t>protocols,</w:t>
      </w:r>
      <w:r w:rsidR="004C760B" w:rsidRPr="002D71DF">
        <w:t xml:space="preserve"> </w:t>
      </w:r>
      <w:r w:rsidRPr="002D71DF">
        <w:t>investigate</w:t>
      </w:r>
      <w:r w:rsidR="004C760B" w:rsidRPr="002D71DF">
        <w:t xml:space="preserve"> </w:t>
      </w:r>
      <w:r w:rsidRPr="002D71DF">
        <w:t>Greek</w:t>
      </w:r>
      <w:r w:rsidR="004C760B" w:rsidRPr="002D71DF">
        <w:t xml:space="preserve"> </w:t>
      </w:r>
      <w:r w:rsidRPr="002D71DF">
        <w:t>chorus</w:t>
      </w:r>
      <w:r w:rsidR="004C760B" w:rsidRPr="002D71DF">
        <w:t xml:space="preserve"> </w:t>
      </w:r>
      <w:r w:rsidRPr="002D71DF">
        <w:t>as</w:t>
      </w:r>
      <w:r w:rsidR="004C760B" w:rsidRPr="002D71DF">
        <w:t xml:space="preserve"> </w:t>
      </w:r>
      <w:r w:rsidRPr="002D71DF">
        <w:t>a</w:t>
      </w:r>
      <w:r w:rsidR="004C760B" w:rsidRPr="002D71DF">
        <w:t xml:space="preserve"> </w:t>
      </w:r>
      <w:r w:rsidRPr="002D71DF">
        <w:t>dramatic</w:t>
      </w:r>
      <w:r w:rsidR="004C760B" w:rsidRPr="002D71DF">
        <w:t xml:space="preserve"> </w:t>
      </w:r>
      <w:r w:rsidRPr="002D71DF">
        <w:t>style</w:t>
      </w:r>
      <w:r w:rsidR="004C760B" w:rsidRPr="002D71DF">
        <w:t xml:space="preserve"> </w:t>
      </w:r>
      <w:r w:rsidRPr="002D71DF">
        <w:t>and</w:t>
      </w:r>
      <w:r w:rsidR="004C760B" w:rsidRPr="002D71DF">
        <w:t xml:space="preserve"> </w:t>
      </w:r>
      <w:r w:rsidRPr="002D71DF">
        <w:t>explore</w:t>
      </w:r>
      <w:r w:rsidR="004C760B" w:rsidRPr="002D71DF">
        <w:t xml:space="preserve"> </w:t>
      </w:r>
      <w:r w:rsidRPr="002D71DF">
        <w:t>the</w:t>
      </w:r>
      <w:r w:rsidR="004C760B" w:rsidRPr="002D71DF">
        <w:t xml:space="preserve"> </w:t>
      </w:r>
      <w:r w:rsidRPr="002D71DF">
        <w:t>conventions</w:t>
      </w:r>
      <w:r w:rsidR="004C760B" w:rsidRPr="002D71DF">
        <w:t xml:space="preserve"> </w:t>
      </w:r>
      <w:r w:rsidRPr="002D71DF">
        <w:t>of</w:t>
      </w:r>
      <w:r w:rsidR="004C760B" w:rsidRPr="002D71DF">
        <w:t xml:space="preserve"> </w:t>
      </w:r>
      <w:r w:rsidRPr="002D71DF">
        <w:t>script</w:t>
      </w:r>
      <w:r w:rsidR="004C760B" w:rsidRPr="002D71DF">
        <w:t xml:space="preserve"> </w:t>
      </w:r>
      <w:r w:rsidRPr="002D71DF">
        <w:t>adaptation</w:t>
      </w:r>
      <w:r w:rsidR="004C760B" w:rsidRPr="002D71DF">
        <w:t xml:space="preserve"> </w:t>
      </w:r>
      <w:r w:rsidRPr="002D71DF">
        <w:t>as</w:t>
      </w:r>
      <w:r w:rsidR="004C760B" w:rsidRPr="002D71DF">
        <w:t xml:space="preserve"> </w:t>
      </w:r>
      <w:r w:rsidRPr="002D71DF">
        <w:t>they</w:t>
      </w:r>
      <w:r w:rsidR="004C760B" w:rsidRPr="002D71DF">
        <w:t xml:space="preserve"> </w:t>
      </w:r>
      <w:r w:rsidRPr="002D71DF">
        <w:t>develop</w:t>
      </w:r>
      <w:r w:rsidR="004C760B" w:rsidRPr="002D71DF">
        <w:t xml:space="preserve"> </w:t>
      </w:r>
      <w:r w:rsidRPr="002D71DF">
        <w:t>and</w:t>
      </w:r>
      <w:r w:rsidR="004C760B" w:rsidRPr="002D71DF">
        <w:t xml:space="preserve"> </w:t>
      </w:r>
      <w:r w:rsidRPr="002D71DF">
        <w:t>document</w:t>
      </w:r>
      <w:r w:rsidR="004C760B" w:rsidRPr="002D71DF">
        <w:t xml:space="preserve"> </w:t>
      </w:r>
      <w:r w:rsidRPr="002D71DF">
        <w:t>their</w:t>
      </w:r>
      <w:r w:rsidR="004C760B" w:rsidRPr="002D71DF">
        <w:t xml:space="preserve"> </w:t>
      </w:r>
      <w:r w:rsidRPr="002D71DF">
        <w:t>own</w:t>
      </w:r>
      <w:r w:rsidR="004C760B" w:rsidRPr="002D71DF">
        <w:t xml:space="preserve"> </w:t>
      </w:r>
      <w:r w:rsidRPr="002D71DF">
        <w:t>craft</w:t>
      </w:r>
      <w:r w:rsidR="004C760B" w:rsidRPr="002D71DF">
        <w:t xml:space="preserve"> </w:t>
      </w:r>
      <w:r w:rsidRPr="002D71DF">
        <w:t>as</w:t>
      </w:r>
      <w:r w:rsidR="004C760B" w:rsidRPr="002D71DF">
        <w:t xml:space="preserve"> </w:t>
      </w:r>
      <w:r w:rsidRPr="002D71DF">
        <w:t>playwrights.</w:t>
      </w:r>
      <w:r w:rsidR="004C760B" w:rsidRPr="002D71DF">
        <w:t xml:space="preserve"> </w:t>
      </w:r>
    </w:p>
    <w:p w14:paraId="4A19A2EC" w14:textId="23445085" w:rsidR="00145029" w:rsidRPr="002D71DF" w:rsidRDefault="00145029" w:rsidP="00145029">
      <w:pPr>
        <w:pStyle w:val="FeatureBox2"/>
      </w:pPr>
      <w:r w:rsidRPr="002D71DF">
        <w:t>Depending</w:t>
      </w:r>
      <w:r w:rsidR="004C760B" w:rsidRPr="002D71DF">
        <w:t xml:space="preserve"> </w:t>
      </w:r>
      <w:r w:rsidRPr="002D71DF">
        <w:t>on</w:t>
      </w:r>
      <w:r w:rsidR="004C760B" w:rsidRPr="002D71DF">
        <w:t xml:space="preserve"> </w:t>
      </w:r>
      <w:r w:rsidRPr="002D71DF">
        <w:t>the</w:t>
      </w:r>
      <w:r w:rsidR="004C760B" w:rsidRPr="002D71DF">
        <w:t xml:space="preserve"> </w:t>
      </w:r>
      <w:r w:rsidRPr="002D71DF">
        <w:t>time</w:t>
      </w:r>
      <w:r w:rsidR="004C760B" w:rsidRPr="002D71DF">
        <w:t xml:space="preserve"> </w:t>
      </w:r>
      <w:r w:rsidRPr="002D71DF">
        <w:t>available</w:t>
      </w:r>
      <w:r w:rsidR="004C760B" w:rsidRPr="002D71DF">
        <w:t xml:space="preserve"> </w:t>
      </w:r>
      <w:r w:rsidRPr="002D71DF">
        <w:t>and</w:t>
      </w:r>
      <w:r w:rsidR="004C760B" w:rsidRPr="002D71DF">
        <w:t xml:space="preserve"> </w:t>
      </w:r>
      <w:r w:rsidRPr="002D71DF">
        <w:t>needs</w:t>
      </w:r>
      <w:r w:rsidR="004C760B" w:rsidRPr="002D71DF">
        <w:t xml:space="preserve"> </w:t>
      </w:r>
      <w:r w:rsidRPr="002D71DF">
        <w:t>of</w:t>
      </w:r>
      <w:r w:rsidR="004C760B" w:rsidRPr="002D71DF">
        <w:t xml:space="preserve"> </w:t>
      </w:r>
      <w:r w:rsidRPr="002D71DF">
        <w:t>the</w:t>
      </w:r>
      <w:r w:rsidR="004C760B" w:rsidRPr="002D71DF">
        <w:t xml:space="preserve"> </w:t>
      </w:r>
      <w:r w:rsidRPr="002D71DF">
        <w:t>class,</w:t>
      </w:r>
      <w:r w:rsidR="004C760B" w:rsidRPr="002D71DF">
        <w:t xml:space="preserve"> </w:t>
      </w:r>
      <w:r w:rsidRPr="002D71DF">
        <w:t>teachers</w:t>
      </w:r>
      <w:r w:rsidR="004C760B" w:rsidRPr="002D71DF">
        <w:t xml:space="preserve"> </w:t>
      </w:r>
      <w:r w:rsidRPr="002D71DF">
        <w:t>may</w:t>
      </w:r>
      <w:r w:rsidR="004C760B" w:rsidRPr="002D71DF">
        <w:t xml:space="preserve"> </w:t>
      </w:r>
      <w:r w:rsidRPr="002D71DF">
        <w:t>choose</w:t>
      </w:r>
      <w:r w:rsidR="004C760B" w:rsidRPr="002D71DF">
        <w:t xml:space="preserve"> </w:t>
      </w:r>
      <w:r w:rsidRPr="002D71DF">
        <w:t>to</w:t>
      </w:r>
      <w:r w:rsidR="004C760B" w:rsidRPr="002D71DF">
        <w:t xml:space="preserve"> </w:t>
      </w:r>
      <w:r w:rsidRPr="002D71DF">
        <w:t>engage</w:t>
      </w:r>
      <w:r w:rsidR="004C760B" w:rsidRPr="002D71DF">
        <w:t xml:space="preserve"> </w:t>
      </w:r>
      <w:r w:rsidRPr="002D71DF">
        <w:t>students</w:t>
      </w:r>
      <w:r w:rsidR="004C760B" w:rsidRPr="002D71DF">
        <w:t xml:space="preserve"> </w:t>
      </w:r>
      <w:r w:rsidRPr="002D71DF">
        <w:t>in</w:t>
      </w:r>
      <w:r w:rsidR="004C760B" w:rsidRPr="002D71DF">
        <w:t xml:space="preserve"> </w:t>
      </w:r>
      <w:r w:rsidRPr="002D71DF">
        <w:t>a</w:t>
      </w:r>
      <w:r w:rsidR="004C760B" w:rsidRPr="002D71DF">
        <w:t xml:space="preserve"> </w:t>
      </w:r>
      <w:r w:rsidRPr="002D71DF">
        <w:t>full</w:t>
      </w:r>
      <w:r w:rsidR="004C760B" w:rsidRPr="002D71DF">
        <w:t xml:space="preserve"> </w:t>
      </w:r>
      <w:r w:rsidRPr="002D71DF">
        <w:t>script</w:t>
      </w:r>
      <w:r w:rsidR="004C760B" w:rsidRPr="002D71DF">
        <w:t xml:space="preserve"> </w:t>
      </w:r>
      <w:r w:rsidRPr="002D71DF">
        <w:t>reading</w:t>
      </w:r>
      <w:r w:rsidR="004C760B" w:rsidRPr="002D71DF">
        <w:t xml:space="preserve"> </w:t>
      </w:r>
      <w:r w:rsidRPr="002D71DF">
        <w:t>of</w:t>
      </w:r>
      <w:r w:rsidR="004C760B" w:rsidRPr="002D71DF">
        <w:t xml:space="preserve"> </w:t>
      </w:r>
      <w:r w:rsidRPr="002D71DF">
        <w:rPr>
          <w:i/>
          <w:iCs/>
        </w:rPr>
        <w:t>PROMETHEUS</w:t>
      </w:r>
      <w:r w:rsidR="004C760B" w:rsidRPr="002D71DF">
        <w:t xml:space="preserve"> </w:t>
      </w:r>
      <w:r w:rsidRPr="002D71DF">
        <w:t>by</w:t>
      </w:r>
      <w:r w:rsidR="004C760B" w:rsidRPr="002D71DF">
        <w:t xml:space="preserve"> </w:t>
      </w:r>
      <w:r w:rsidRPr="002D71DF">
        <w:t>Damien</w:t>
      </w:r>
      <w:r w:rsidR="004C760B" w:rsidRPr="002D71DF">
        <w:t xml:space="preserve"> </w:t>
      </w:r>
      <w:r w:rsidRPr="002D71DF">
        <w:t>Ryan.</w:t>
      </w:r>
      <w:r w:rsidR="004C760B" w:rsidRPr="002D71DF">
        <w:t xml:space="preserve"> </w:t>
      </w:r>
      <w:r w:rsidRPr="002D71DF">
        <w:t>The</w:t>
      </w:r>
      <w:r w:rsidR="004C760B" w:rsidRPr="002D71DF">
        <w:t xml:space="preserve"> </w:t>
      </w:r>
      <w:r w:rsidRPr="002D71DF">
        <w:t>suggested</w:t>
      </w:r>
      <w:r w:rsidR="004C760B" w:rsidRPr="002D71DF">
        <w:t xml:space="preserve"> </w:t>
      </w:r>
      <w:r w:rsidRPr="002D71DF">
        <w:t>activities</w:t>
      </w:r>
      <w:r w:rsidR="004C760B" w:rsidRPr="002D71DF">
        <w:t xml:space="preserve"> </w:t>
      </w:r>
      <w:r w:rsidRPr="002D71DF">
        <w:t>in</w:t>
      </w:r>
      <w:r w:rsidR="004C760B" w:rsidRPr="002D71DF">
        <w:t xml:space="preserve"> </w:t>
      </w:r>
      <w:r w:rsidRPr="002D71DF">
        <w:t>this</w:t>
      </w:r>
      <w:r w:rsidR="004C760B" w:rsidRPr="002D71DF">
        <w:t xml:space="preserve"> </w:t>
      </w:r>
      <w:r w:rsidRPr="002D71DF">
        <w:t>learning</w:t>
      </w:r>
      <w:r w:rsidR="004C760B" w:rsidRPr="002D71DF">
        <w:t xml:space="preserve"> </w:t>
      </w:r>
      <w:r w:rsidRPr="002D71DF">
        <w:t>sequence</w:t>
      </w:r>
      <w:r w:rsidR="004C760B" w:rsidRPr="002D71DF">
        <w:t xml:space="preserve"> </w:t>
      </w:r>
      <w:r w:rsidRPr="002D71DF">
        <w:t>explore</w:t>
      </w:r>
      <w:r w:rsidR="004C760B" w:rsidRPr="002D71DF">
        <w:t xml:space="preserve"> </w:t>
      </w:r>
      <w:r w:rsidRPr="002D71DF">
        <w:t>a</w:t>
      </w:r>
      <w:r w:rsidR="004C760B" w:rsidRPr="002D71DF">
        <w:t xml:space="preserve"> </w:t>
      </w:r>
      <w:r w:rsidRPr="002D71DF">
        <w:t>limited</w:t>
      </w:r>
      <w:r w:rsidR="004C760B" w:rsidRPr="002D71DF">
        <w:t xml:space="preserve"> </w:t>
      </w:r>
      <w:r w:rsidRPr="002D71DF">
        <w:t>selection</w:t>
      </w:r>
      <w:r w:rsidR="004C760B" w:rsidRPr="002D71DF">
        <w:t xml:space="preserve"> </w:t>
      </w:r>
      <w:r w:rsidRPr="002D71DF">
        <w:t>of</w:t>
      </w:r>
      <w:r w:rsidR="004C760B" w:rsidRPr="002D71DF">
        <w:t xml:space="preserve"> </w:t>
      </w:r>
      <w:r w:rsidRPr="002D71DF">
        <w:t>scenes.</w:t>
      </w:r>
    </w:p>
    <w:p w14:paraId="548C1CE3" w14:textId="6D577638" w:rsidR="00145029" w:rsidRPr="002D71DF" w:rsidRDefault="00145029" w:rsidP="00145029">
      <w:pPr>
        <w:pStyle w:val="FeatureBox2"/>
      </w:pPr>
      <w:r w:rsidRPr="002D71DF">
        <w:t>The</w:t>
      </w:r>
      <w:r w:rsidR="004C760B" w:rsidRPr="002D71DF">
        <w:t xml:space="preserve"> </w:t>
      </w:r>
      <w:r w:rsidRPr="002D71DF">
        <w:t>‘</w:t>
      </w:r>
      <w:r w:rsidRPr="002D71DF">
        <w:rPr>
          <w:i/>
          <w:iCs/>
        </w:rPr>
        <w:t>PROMETHEUS</w:t>
      </w:r>
      <w:r w:rsidR="004C760B" w:rsidRPr="002D71DF">
        <w:rPr>
          <w:i/>
          <w:iCs/>
        </w:rPr>
        <w:t xml:space="preserve"> </w:t>
      </w:r>
      <w:r w:rsidRPr="002D71DF">
        <w:t>by</w:t>
      </w:r>
      <w:r w:rsidR="004C760B" w:rsidRPr="002D71DF">
        <w:t xml:space="preserve"> </w:t>
      </w:r>
      <w:r w:rsidRPr="002D71DF">
        <w:t>Damien</w:t>
      </w:r>
      <w:r w:rsidR="004C760B" w:rsidRPr="002D71DF">
        <w:t xml:space="preserve"> </w:t>
      </w:r>
      <w:r w:rsidRPr="002D71DF">
        <w:t>Ryan’</w:t>
      </w:r>
      <w:r w:rsidR="004C760B" w:rsidRPr="002D71DF">
        <w:t xml:space="preserve"> </w:t>
      </w:r>
      <w:r w:rsidRPr="002D71DF">
        <w:t>section</w:t>
      </w:r>
      <w:r w:rsidR="004C760B" w:rsidRPr="002D71DF">
        <w:t xml:space="preserve"> </w:t>
      </w:r>
      <w:r w:rsidRPr="002D71DF">
        <w:t>of</w:t>
      </w:r>
      <w:r w:rsidR="004C760B" w:rsidRPr="002D71DF">
        <w:t xml:space="preserve"> </w:t>
      </w:r>
      <w:r w:rsidRPr="002D71DF">
        <w:t>the</w:t>
      </w:r>
      <w:r w:rsidR="004C760B" w:rsidRPr="002D71DF">
        <w:t xml:space="preserve"> </w:t>
      </w:r>
      <w:r w:rsidRPr="002D71DF">
        <w:t>PowerPoint</w:t>
      </w:r>
      <w:r w:rsidR="004C760B" w:rsidRPr="002D71DF">
        <w:t xml:space="preserve"> </w:t>
      </w:r>
      <w:r w:rsidRPr="002D71DF">
        <w:t>resource</w:t>
      </w:r>
      <w:r w:rsidR="004C760B" w:rsidRPr="002D71DF">
        <w:t xml:space="preserve"> </w:t>
      </w:r>
      <w:r w:rsidRPr="002D71DF">
        <w:t>–</w:t>
      </w:r>
      <w:r w:rsidR="004C760B" w:rsidRPr="002D71DF">
        <w:t xml:space="preserve"> </w:t>
      </w:r>
      <w:r w:rsidRPr="002D71DF">
        <w:t>finding</w:t>
      </w:r>
      <w:r w:rsidR="004C760B" w:rsidRPr="002D71DF">
        <w:t xml:space="preserve"> </w:t>
      </w:r>
      <w:r w:rsidRPr="002D71DF">
        <w:t>voice,</w:t>
      </w:r>
      <w:r w:rsidR="004C760B" w:rsidRPr="002D71DF">
        <w:t xml:space="preserve"> </w:t>
      </w:r>
      <w:r w:rsidRPr="002D71DF">
        <w:t>Script</w:t>
      </w:r>
      <w:r w:rsidR="004C760B" w:rsidRPr="002D71DF">
        <w:t xml:space="preserve"> </w:t>
      </w:r>
      <w:r w:rsidRPr="002D71DF">
        <w:t>booklet</w:t>
      </w:r>
      <w:r w:rsidR="004C760B" w:rsidRPr="002D71DF">
        <w:t xml:space="preserve"> </w:t>
      </w:r>
      <w:r w:rsidRPr="002D71DF">
        <w:t>4</w:t>
      </w:r>
      <w:r w:rsidR="004C760B" w:rsidRPr="002D71DF">
        <w:t xml:space="preserve"> </w:t>
      </w:r>
      <w:r w:rsidRPr="002D71DF">
        <w:t>–</w:t>
      </w:r>
      <w:r w:rsidR="004C760B" w:rsidRPr="002D71DF">
        <w:t xml:space="preserve"> </w:t>
      </w:r>
      <w:r w:rsidRPr="00D25100">
        <w:rPr>
          <w:i/>
          <w:iCs/>
        </w:rPr>
        <w:t>PROMETHEUS</w:t>
      </w:r>
      <w:r w:rsidR="004C760B" w:rsidRPr="002D71DF">
        <w:t xml:space="preserve"> </w:t>
      </w:r>
      <w:r w:rsidRPr="002D71DF">
        <w:t>by</w:t>
      </w:r>
      <w:r w:rsidR="004C760B" w:rsidRPr="002D71DF">
        <w:t xml:space="preserve"> </w:t>
      </w:r>
      <w:r w:rsidRPr="002D71DF">
        <w:t>Damien</w:t>
      </w:r>
      <w:r w:rsidR="004C760B" w:rsidRPr="002D71DF">
        <w:t xml:space="preserve"> </w:t>
      </w:r>
      <w:r w:rsidRPr="002D71DF">
        <w:t>Ryan</w:t>
      </w:r>
      <w:r w:rsidR="004C760B" w:rsidRPr="002D71DF">
        <w:t xml:space="preserve"> </w:t>
      </w:r>
      <w:r w:rsidRPr="002D71DF">
        <w:t>and</w:t>
      </w:r>
      <w:r w:rsidR="004C760B" w:rsidRPr="002D71DF">
        <w:t xml:space="preserve"> </w:t>
      </w:r>
      <w:hyperlink r:id="rId26" w:anchor="Video1:~:text=is%20Missing%20workshop-,Video%20%E2%80%93%20PROMETHIUS%20workshop%20(15%3A12),-PROMETHEUS%20workshop" w:history="1">
        <w:r w:rsidRPr="002D71DF">
          <w:rPr>
            <w:rStyle w:val="Hyperlink"/>
          </w:rPr>
          <w:t>Video</w:t>
        </w:r>
        <w:r w:rsidR="004C760B" w:rsidRPr="002D71DF">
          <w:rPr>
            <w:rStyle w:val="Hyperlink"/>
          </w:rPr>
          <w:t xml:space="preserve"> </w:t>
        </w:r>
        <w:r w:rsidRPr="002D71DF">
          <w:rPr>
            <w:rStyle w:val="Hyperlink"/>
          </w:rPr>
          <w:t>–</w:t>
        </w:r>
        <w:r w:rsidR="004C760B" w:rsidRPr="002D71DF">
          <w:rPr>
            <w:rStyle w:val="Hyperlink"/>
          </w:rPr>
          <w:t xml:space="preserve"> </w:t>
        </w:r>
        <w:r w:rsidRPr="002D71DF">
          <w:rPr>
            <w:rStyle w:val="Hyperlink"/>
          </w:rPr>
          <w:t>PROMETHIUS</w:t>
        </w:r>
        <w:r w:rsidR="004C760B" w:rsidRPr="002D71DF">
          <w:rPr>
            <w:rStyle w:val="Hyperlink"/>
          </w:rPr>
          <w:t xml:space="preserve"> </w:t>
        </w:r>
        <w:r w:rsidRPr="002D71DF">
          <w:rPr>
            <w:rStyle w:val="Hyperlink"/>
          </w:rPr>
          <w:t>workshop</w:t>
        </w:r>
        <w:r w:rsidR="004C760B" w:rsidRPr="002D71DF">
          <w:rPr>
            <w:rStyle w:val="Hyperlink"/>
          </w:rPr>
          <w:t xml:space="preserve"> </w:t>
        </w:r>
        <w:r w:rsidRPr="002D71DF">
          <w:rPr>
            <w:rStyle w:val="Hyperlink"/>
          </w:rPr>
          <w:t>(15:12)</w:t>
        </w:r>
      </w:hyperlink>
      <w:r w:rsidR="004C760B" w:rsidRPr="002D71DF">
        <w:t xml:space="preserve"> </w:t>
      </w:r>
      <w:r w:rsidRPr="002D71DF">
        <w:t>should</w:t>
      </w:r>
      <w:r w:rsidR="004C760B" w:rsidRPr="002D71DF">
        <w:t xml:space="preserve"> </w:t>
      </w:r>
      <w:r w:rsidRPr="002D71DF">
        <w:t>be</w:t>
      </w:r>
      <w:r w:rsidR="004C760B" w:rsidRPr="002D71DF">
        <w:t xml:space="preserve"> </w:t>
      </w:r>
      <w:r w:rsidRPr="002D71DF">
        <w:t>used</w:t>
      </w:r>
      <w:r w:rsidR="004C760B" w:rsidRPr="002D71DF">
        <w:t xml:space="preserve"> </w:t>
      </w:r>
      <w:r w:rsidRPr="002D71DF">
        <w:t>to</w:t>
      </w:r>
      <w:r w:rsidR="004C760B" w:rsidRPr="002D71DF">
        <w:t xml:space="preserve"> </w:t>
      </w:r>
      <w:r w:rsidRPr="002D71DF">
        <w:t>support</w:t>
      </w:r>
      <w:r w:rsidR="004C760B" w:rsidRPr="002D71DF">
        <w:t xml:space="preserve"> </w:t>
      </w:r>
      <w:r w:rsidRPr="002D71DF">
        <w:t>Learning</w:t>
      </w:r>
      <w:r w:rsidR="004C760B" w:rsidRPr="002D71DF">
        <w:t xml:space="preserve"> </w:t>
      </w:r>
      <w:r w:rsidRPr="002D71DF">
        <w:t>sequence</w:t>
      </w:r>
      <w:r w:rsidR="004C760B" w:rsidRPr="002D71DF">
        <w:t xml:space="preserve"> </w:t>
      </w:r>
      <w:r w:rsidRPr="002D71DF">
        <w:t>3.</w:t>
      </w:r>
      <w:r w:rsidR="004C760B" w:rsidRPr="002D71DF">
        <w:t xml:space="preserve"> </w:t>
      </w:r>
    </w:p>
    <w:p w14:paraId="1E3D128C" w14:textId="63E12A88" w:rsidR="00145029" w:rsidRPr="002D71DF" w:rsidRDefault="00145029" w:rsidP="00145029">
      <w:pPr>
        <w:pStyle w:val="FeatureBox2"/>
      </w:pPr>
      <w:r w:rsidRPr="002D71DF">
        <w:t>As</w:t>
      </w:r>
      <w:r w:rsidR="004C760B" w:rsidRPr="002D71DF">
        <w:t xml:space="preserve"> </w:t>
      </w:r>
      <w:r w:rsidRPr="002D71DF">
        <w:t>in</w:t>
      </w:r>
      <w:r w:rsidR="004C760B" w:rsidRPr="002D71DF">
        <w:t xml:space="preserve"> </w:t>
      </w:r>
      <w:r w:rsidR="00974D4B" w:rsidRPr="002D71DF">
        <w:t>L</w:t>
      </w:r>
      <w:r w:rsidRPr="002D71DF">
        <w:t>earning</w:t>
      </w:r>
      <w:r w:rsidR="004C760B" w:rsidRPr="002D71DF">
        <w:t xml:space="preserve"> </w:t>
      </w:r>
      <w:r w:rsidRPr="002D71DF">
        <w:t>sequences</w:t>
      </w:r>
      <w:r w:rsidR="004C760B" w:rsidRPr="002D71DF">
        <w:t xml:space="preserve"> </w:t>
      </w:r>
      <w:r w:rsidRPr="002D71DF">
        <w:t>2</w:t>
      </w:r>
      <w:r w:rsidR="004C760B" w:rsidRPr="002D71DF">
        <w:t xml:space="preserve"> </w:t>
      </w:r>
      <w:r w:rsidRPr="002D71DF">
        <w:t>and</w:t>
      </w:r>
      <w:r w:rsidR="004C760B" w:rsidRPr="002D71DF">
        <w:t xml:space="preserve"> </w:t>
      </w:r>
      <w:proofErr w:type="gramStart"/>
      <w:r w:rsidRPr="002D71DF">
        <w:t>4,</w:t>
      </w:r>
      <w:r w:rsidR="004C760B" w:rsidRPr="002D71DF">
        <w:t xml:space="preserve">  </w:t>
      </w:r>
      <w:r w:rsidR="00974D4B" w:rsidRPr="002D71DF">
        <w:t>the</w:t>
      </w:r>
      <w:proofErr w:type="gramEnd"/>
      <w:r w:rsidR="004C760B" w:rsidRPr="002D71DF">
        <w:t xml:space="preserve"> </w:t>
      </w:r>
      <w:r w:rsidR="00974D4B" w:rsidRPr="002D71DF">
        <w:t>activities</w:t>
      </w:r>
      <w:r w:rsidR="004C760B" w:rsidRPr="002D71DF">
        <w:t xml:space="preserve"> </w:t>
      </w:r>
      <w:r w:rsidR="00974D4B" w:rsidRPr="002D71DF">
        <w:t>in</w:t>
      </w:r>
      <w:r w:rsidR="004C760B" w:rsidRPr="002D71DF">
        <w:t xml:space="preserve"> </w:t>
      </w:r>
      <w:r w:rsidR="00974D4B" w:rsidRPr="002D71DF">
        <w:t>this</w:t>
      </w:r>
      <w:r w:rsidR="004C760B" w:rsidRPr="002D71DF">
        <w:t xml:space="preserve"> </w:t>
      </w:r>
      <w:r w:rsidRPr="002D71DF">
        <w:t>learning</w:t>
      </w:r>
      <w:r w:rsidR="004C760B" w:rsidRPr="002D71DF">
        <w:t xml:space="preserve"> </w:t>
      </w:r>
      <w:proofErr w:type="gramStart"/>
      <w:r w:rsidRPr="002D71DF">
        <w:t>sequence</w:t>
      </w:r>
      <w:r w:rsidR="004C760B" w:rsidRPr="002D71DF">
        <w:t xml:space="preserve">  </w:t>
      </w:r>
      <w:r w:rsidRPr="002D71DF">
        <w:t>are</w:t>
      </w:r>
      <w:proofErr w:type="gramEnd"/>
      <w:r w:rsidR="004C760B" w:rsidRPr="002D71DF">
        <w:t xml:space="preserve"> </w:t>
      </w:r>
      <w:r w:rsidRPr="002D71DF">
        <w:t>suggested</w:t>
      </w:r>
      <w:r w:rsidR="004C760B" w:rsidRPr="002D71DF">
        <w:t xml:space="preserve"> </w:t>
      </w:r>
      <w:r w:rsidRPr="002D71DF">
        <w:t>for</w:t>
      </w:r>
      <w:r w:rsidR="004C760B" w:rsidRPr="002D71DF">
        <w:t xml:space="preserve"> </w:t>
      </w:r>
      <w:r w:rsidRPr="002D71DF">
        <w:t>students</w:t>
      </w:r>
      <w:r w:rsidR="004C760B" w:rsidRPr="002D71DF">
        <w:t xml:space="preserve"> </w:t>
      </w:r>
      <w:r w:rsidRPr="002D71DF">
        <w:t>to</w:t>
      </w:r>
      <w:r w:rsidR="004C760B" w:rsidRPr="002D71DF">
        <w:t xml:space="preserve"> </w:t>
      </w:r>
      <w:r w:rsidRPr="002D71DF">
        <w:t>experience</w:t>
      </w:r>
      <w:r w:rsidR="004C760B" w:rsidRPr="002D71DF">
        <w:t xml:space="preserve"> </w:t>
      </w:r>
      <w:r w:rsidRPr="002D71DF">
        <w:t>the</w:t>
      </w:r>
      <w:r w:rsidR="004C760B" w:rsidRPr="002D71DF">
        <w:t xml:space="preserve"> </w:t>
      </w:r>
      <w:r w:rsidRPr="002D71DF">
        <w:t>roles</w:t>
      </w:r>
      <w:r w:rsidR="004C760B" w:rsidRPr="002D71DF">
        <w:t xml:space="preserve"> </w:t>
      </w:r>
      <w:r w:rsidRPr="002D71DF">
        <w:t>of</w:t>
      </w:r>
      <w:r w:rsidR="004C760B" w:rsidRPr="002D71DF">
        <w:t xml:space="preserve"> </w:t>
      </w:r>
      <w:r w:rsidRPr="002D71DF">
        <w:t>performer,</w:t>
      </w:r>
      <w:r w:rsidR="004C760B" w:rsidRPr="002D71DF">
        <w:t xml:space="preserve"> </w:t>
      </w:r>
      <w:r w:rsidRPr="002D71DF">
        <w:t>director,</w:t>
      </w:r>
      <w:r w:rsidR="004C760B" w:rsidRPr="002D71DF">
        <w:t xml:space="preserve"> </w:t>
      </w:r>
      <w:r w:rsidRPr="002D71DF">
        <w:t>designer</w:t>
      </w:r>
      <w:r w:rsidR="004C760B" w:rsidRPr="002D71DF">
        <w:t xml:space="preserve"> </w:t>
      </w:r>
      <w:r w:rsidRPr="002D71DF">
        <w:t>and</w:t>
      </w:r>
      <w:r w:rsidR="004C760B" w:rsidRPr="002D71DF">
        <w:t xml:space="preserve"> </w:t>
      </w:r>
      <w:r w:rsidRPr="002D71DF">
        <w:t>audience.</w:t>
      </w:r>
      <w:r w:rsidR="004C760B" w:rsidRPr="002D71DF">
        <w:t xml:space="preserve"> </w:t>
      </w:r>
      <w:r w:rsidRPr="002D71DF">
        <w:t>Teachers</w:t>
      </w:r>
      <w:r w:rsidR="004C760B" w:rsidRPr="002D71DF">
        <w:t xml:space="preserve"> </w:t>
      </w:r>
      <w:r w:rsidRPr="002D71DF">
        <w:t>may</w:t>
      </w:r>
      <w:r w:rsidR="004C760B" w:rsidRPr="002D71DF">
        <w:t xml:space="preserve"> </w:t>
      </w:r>
      <w:r w:rsidRPr="002D71DF">
        <w:t>select</w:t>
      </w:r>
      <w:r w:rsidR="004C760B" w:rsidRPr="002D71DF">
        <w:t xml:space="preserve"> </w:t>
      </w:r>
      <w:r w:rsidRPr="002D71DF">
        <w:t>activities</w:t>
      </w:r>
      <w:r w:rsidR="004C760B" w:rsidRPr="002D71DF">
        <w:t xml:space="preserve"> </w:t>
      </w:r>
      <w:r w:rsidRPr="002D71DF">
        <w:t>that</w:t>
      </w:r>
      <w:r w:rsidR="004C760B" w:rsidRPr="002D71DF">
        <w:t xml:space="preserve"> </w:t>
      </w:r>
      <w:r w:rsidRPr="002D71DF">
        <w:t>best</w:t>
      </w:r>
      <w:r w:rsidR="004C760B" w:rsidRPr="002D71DF">
        <w:t xml:space="preserve"> </w:t>
      </w:r>
      <w:r w:rsidRPr="002D71DF">
        <w:t>meet</w:t>
      </w:r>
      <w:r w:rsidR="004C760B" w:rsidRPr="002D71DF">
        <w:t xml:space="preserve"> </w:t>
      </w:r>
      <w:r w:rsidRPr="002D71DF">
        <w:t>the</w:t>
      </w:r>
      <w:r w:rsidR="004C760B" w:rsidRPr="002D71DF">
        <w:t xml:space="preserve"> </w:t>
      </w:r>
      <w:r w:rsidRPr="002D71DF">
        <w:t>needs</w:t>
      </w:r>
      <w:r w:rsidR="004C760B" w:rsidRPr="002D71DF">
        <w:t xml:space="preserve"> </w:t>
      </w:r>
      <w:r w:rsidRPr="002D71DF">
        <w:t>of</w:t>
      </w:r>
      <w:r w:rsidR="004C760B" w:rsidRPr="002D71DF">
        <w:t xml:space="preserve"> </w:t>
      </w:r>
      <w:r w:rsidRPr="002D71DF">
        <w:t>students</w:t>
      </w:r>
      <w:r w:rsidR="004C760B" w:rsidRPr="002D71DF">
        <w:t xml:space="preserve"> </w:t>
      </w:r>
      <w:r w:rsidRPr="002D71DF">
        <w:t>based</w:t>
      </w:r>
      <w:r w:rsidR="004C760B" w:rsidRPr="002D71DF">
        <w:t xml:space="preserve"> </w:t>
      </w:r>
      <w:r w:rsidRPr="002D71DF">
        <w:t>on</w:t>
      </w:r>
      <w:r w:rsidR="004C760B" w:rsidRPr="002D71DF">
        <w:t xml:space="preserve"> </w:t>
      </w:r>
      <w:r w:rsidRPr="002D71DF">
        <w:t>their</w:t>
      </w:r>
      <w:r w:rsidR="004C760B" w:rsidRPr="002D71DF">
        <w:t xml:space="preserve"> </w:t>
      </w:r>
      <w:r w:rsidRPr="002D71DF">
        <w:t>experiences</w:t>
      </w:r>
      <w:r w:rsidR="004C760B" w:rsidRPr="002D71DF">
        <w:t xml:space="preserve"> </w:t>
      </w:r>
      <w:r w:rsidRPr="002D71DF">
        <w:t>in</w:t>
      </w:r>
      <w:r w:rsidR="004C760B" w:rsidRPr="002D71DF">
        <w:t xml:space="preserve"> </w:t>
      </w:r>
      <w:r w:rsidRPr="002D71DF">
        <w:t>prior</w:t>
      </w:r>
      <w:r w:rsidR="004C760B" w:rsidRPr="002D71DF">
        <w:t xml:space="preserve"> </w:t>
      </w:r>
      <w:r w:rsidRPr="002D71DF">
        <w:t>learning</w:t>
      </w:r>
      <w:r w:rsidR="004C760B" w:rsidRPr="002D71DF">
        <w:t xml:space="preserve"> </w:t>
      </w:r>
      <w:r w:rsidRPr="002D71DF">
        <w:t>sequences.</w:t>
      </w:r>
    </w:p>
    <w:p w14:paraId="7B12C784" w14:textId="6BFE7415" w:rsidR="0034619A" w:rsidRPr="002D71DF" w:rsidRDefault="0034619A" w:rsidP="0034619A">
      <w:pPr>
        <w:pStyle w:val="FeatureBox2"/>
      </w:pPr>
      <w:r w:rsidRPr="002D71DF">
        <w:t>The</w:t>
      </w:r>
      <w:r w:rsidR="004C760B" w:rsidRPr="002D71DF">
        <w:t xml:space="preserve"> </w:t>
      </w:r>
      <w:r w:rsidRPr="002D71DF">
        <w:t>duration</w:t>
      </w:r>
      <w:r w:rsidR="004C760B" w:rsidRPr="002D71DF">
        <w:t xml:space="preserve"> </w:t>
      </w:r>
      <w:r w:rsidRPr="002D71DF">
        <w:t>of</w:t>
      </w:r>
      <w:r w:rsidR="004C760B" w:rsidRPr="002D71DF">
        <w:t xml:space="preserve"> </w:t>
      </w:r>
      <w:r w:rsidR="00033864">
        <w:t>this</w:t>
      </w:r>
      <w:r w:rsidR="00033864" w:rsidRPr="002D71DF">
        <w:t xml:space="preserve"> </w:t>
      </w:r>
      <w:r w:rsidRPr="002D71DF">
        <w:t>learning</w:t>
      </w:r>
      <w:r w:rsidR="004C760B" w:rsidRPr="002D71DF">
        <w:t xml:space="preserve"> </w:t>
      </w:r>
      <w:r w:rsidRPr="002D71DF">
        <w:t>sequence</w:t>
      </w:r>
      <w:r w:rsidR="004C760B" w:rsidRPr="002D71DF">
        <w:t xml:space="preserve"> </w:t>
      </w:r>
      <w:r w:rsidRPr="002D71DF">
        <w:t>is</w:t>
      </w:r>
      <w:r w:rsidR="004C760B" w:rsidRPr="002D71DF">
        <w:t xml:space="preserve"> </w:t>
      </w:r>
      <w:r w:rsidRPr="002D71DF">
        <w:t>approximately</w:t>
      </w:r>
      <w:r w:rsidR="004C760B" w:rsidRPr="002D71DF">
        <w:t xml:space="preserve"> </w:t>
      </w:r>
      <w:r w:rsidR="00145029" w:rsidRPr="002D71DF">
        <w:t>3</w:t>
      </w:r>
      <w:r w:rsidR="004C760B" w:rsidRPr="002D71DF">
        <w:t xml:space="preserve"> </w:t>
      </w:r>
      <w:r w:rsidR="00145029" w:rsidRPr="002D71DF">
        <w:t>weeks.</w:t>
      </w:r>
    </w:p>
    <w:p w14:paraId="1A7D1435" w14:textId="369DCA4F" w:rsidR="0034619A" w:rsidRPr="002D71DF" w:rsidRDefault="0034619A" w:rsidP="00FC2520">
      <w:pPr>
        <w:pStyle w:val="Caption"/>
      </w:pPr>
      <w:r w:rsidRPr="002D71DF">
        <w:t>Table</w:t>
      </w:r>
      <w:r w:rsidR="004C760B" w:rsidRPr="002D71DF">
        <w:t xml:space="preserve"> </w:t>
      </w:r>
      <w:fldSimple w:instr=" SEQ Table \* ARABIC ">
        <w:r w:rsidR="003F31D0">
          <w:rPr>
            <w:noProof/>
          </w:rPr>
          <w:t>3</w:t>
        </w:r>
      </w:fldSimple>
      <w:r w:rsidR="004C760B" w:rsidRPr="002D71DF">
        <w:t xml:space="preserve"> </w:t>
      </w:r>
      <w:r w:rsidRPr="002D71DF">
        <w:t>–</w:t>
      </w:r>
      <w:r w:rsidR="004C760B" w:rsidRPr="002D71DF">
        <w:t xml:space="preserve"> </w:t>
      </w:r>
      <w:r w:rsidR="0064037D" w:rsidRPr="002D71DF">
        <w:t>L</w:t>
      </w:r>
      <w:r w:rsidRPr="002D71DF">
        <w:t>earning</w:t>
      </w:r>
      <w:r w:rsidR="004C760B" w:rsidRPr="002D71DF">
        <w:t xml:space="preserve"> </w:t>
      </w:r>
      <w:r w:rsidRPr="002D71DF">
        <w:t>sequence</w:t>
      </w:r>
      <w:r w:rsidR="004C760B" w:rsidRPr="002D71DF">
        <w:t xml:space="preserve"> </w:t>
      </w:r>
      <w:r w:rsidRPr="002D71DF">
        <w:t>3</w:t>
      </w:r>
      <w:r w:rsidR="004C760B" w:rsidRPr="002D71DF">
        <w:t xml:space="preserve"> </w:t>
      </w:r>
      <w:r w:rsidRPr="002D71DF">
        <w:t>–</w:t>
      </w:r>
      <w:r w:rsidR="004C760B" w:rsidRPr="002D71DF">
        <w:t xml:space="preserve"> </w:t>
      </w:r>
      <w:r w:rsidR="00FC2520" w:rsidRPr="00D25100">
        <w:rPr>
          <w:i/>
          <w:iCs w:val="0"/>
        </w:rPr>
        <w:t>PROMETHEUS</w:t>
      </w:r>
      <w:r w:rsidR="004C760B" w:rsidRPr="002D71DF">
        <w:t xml:space="preserve"> </w:t>
      </w:r>
      <w:r w:rsidR="00FC2520" w:rsidRPr="002D71DF">
        <w:t>by</w:t>
      </w:r>
      <w:r w:rsidR="004C760B" w:rsidRPr="002D71DF">
        <w:t xml:space="preserve"> </w:t>
      </w:r>
      <w:r w:rsidR="00FC2520" w:rsidRPr="002D71DF">
        <w:t>Damien</w:t>
      </w:r>
      <w:r w:rsidR="004C760B" w:rsidRPr="002D71DF">
        <w:t xml:space="preserve"> </w:t>
      </w:r>
      <w:r w:rsidR="00FC2520" w:rsidRPr="002D71DF">
        <w:t>Ryan</w:t>
      </w:r>
    </w:p>
    <w:tbl>
      <w:tblPr>
        <w:tblStyle w:val="Tableheader"/>
        <w:tblW w:w="14567" w:type="dxa"/>
        <w:tblLayout w:type="fixed"/>
        <w:tblLook w:val="0420" w:firstRow="1" w:lastRow="0" w:firstColumn="0" w:lastColumn="0" w:noHBand="0" w:noVBand="1"/>
        <w:tblDescription w:val="Table outlines the outcomes, content and teaching and learning activities for this learning sequence."/>
      </w:tblPr>
      <w:tblGrid>
        <w:gridCol w:w="3969"/>
        <w:gridCol w:w="10598"/>
      </w:tblGrid>
      <w:tr w:rsidR="001C764D" w:rsidRPr="002D71DF" w14:paraId="5800A81C" w14:textId="77777777" w:rsidTr="02F7F8F0">
        <w:trPr>
          <w:cnfStyle w:val="100000000000" w:firstRow="1" w:lastRow="0" w:firstColumn="0" w:lastColumn="0" w:oddVBand="0" w:evenVBand="0" w:oddHBand="0" w:evenHBand="0" w:firstRowFirstColumn="0" w:firstRowLastColumn="0" w:lastRowFirstColumn="0" w:lastRowLastColumn="0"/>
        </w:trPr>
        <w:tc>
          <w:tcPr>
            <w:tcW w:w="3969" w:type="dxa"/>
          </w:tcPr>
          <w:p w14:paraId="4B7CF578" w14:textId="02171E38" w:rsidR="0034619A" w:rsidRPr="002D71DF" w:rsidRDefault="0034619A">
            <w:r w:rsidRPr="002D71DF">
              <w:t>Outcomes</w:t>
            </w:r>
            <w:r w:rsidR="004C760B" w:rsidRPr="002D71DF">
              <w:t xml:space="preserve"> </w:t>
            </w:r>
            <w:r w:rsidRPr="002D71DF">
              <w:t>and</w:t>
            </w:r>
            <w:r w:rsidR="004C760B" w:rsidRPr="002D71DF">
              <w:t xml:space="preserve"> </w:t>
            </w:r>
            <w:r w:rsidRPr="002D71DF">
              <w:t>content</w:t>
            </w:r>
          </w:p>
        </w:tc>
        <w:tc>
          <w:tcPr>
            <w:tcW w:w="10598" w:type="dxa"/>
          </w:tcPr>
          <w:p w14:paraId="13E1C9A0" w14:textId="16C9DEAA" w:rsidR="0034619A" w:rsidRPr="002D71DF" w:rsidRDefault="0034619A">
            <w:r w:rsidRPr="002D71DF">
              <w:t>Teaching</w:t>
            </w:r>
            <w:r w:rsidR="004C760B" w:rsidRPr="002D71DF">
              <w:t xml:space="preserve"> </w:t>
            </w:r>
            <w:r w:rsidRPr="002D71DF">
              <w:t>and</w:t>
            </w:r>
            <w:r w:rsidR="004C760B" w:rsidRPr="002D71DF">
              <w:t xml:space="preserve"> </w:t>
            </w:r>
            <w:r w:rsidRPr="002D71DF">
              <w:t>learning</w:t>
            </w:r>
            <w:r w:rsidR="004C760B" w:rsidRPr="002D71DF">
              <w:t xml:space="preserve"> </w:t>
            </w:r>
            <w:r w:rsidRPr="002D71DF">
              <w:t>activities</w:t>
            </w:r>
          </w:p>
        </w:tc>
      </w:tr>
      <w:tr w:rsidR="001C764D" w:rsidRPr="002D71DF" w14:paraId="15DB6CD5" w14:textId="77777777" w:rsidTr="02F7F8F0">
        <w:trPr>
          <w:cnfStyle w:val="000000100000" w:firstRow="0" w:lastRow="0" w:firstColumn="0" w:lastColumn="0" w:oddVBand="0" w:evenVBand="0" w:oddHBand="1" w:evenHBand="0" w:firstRowFirstColumn="0" w:firstRowLastColumn="0" w:lastRowFirstColumn="0" w:lastRowLastColumn="0"/>
        </w:trPr>
        <w:tc>
          <w:tcPr>
            <w:tcW w:w="3969" w:type="dxa"/>
          </w:tcPr>
          <w:p w14:paraId="2C3E21B9" w14:textId="77777777" w:rsidR="0034619A" w:rsidRPr="002D71DF" w:rsidRDefault="0034619A">
            <w:pPr>
              <w:rPr>
                <w:rStyle w:val="Strong"/>
              </w:rPr>
            </w:pPr>
            <w:r w:rsidRPr="002D71DF">
              <w:rPr>
                <w:rStyle w:val="Strong"/>
              </w:rPr>
              <w:t>Outcomes</w:t>
            </w:r>
          </w:p>
          <w:p w14:paraId="66A09118" w14:textId="7FA37768" w:rsidR="0034619A" w:rsidRPr="002D71DF" w:rsidRDefault="0034619A" w:rsidP="00850CF1">
            <w:pPr>
              <w:pStyle w:val="ListBullet"/>
              <w:numPr>
                <w:ilvl w:val="0"/>
                <w:numId w:val="0"/>
              </w:numPr>
            </w:pPr>
            <w:r w:rsidRPr="002D71DF">
              <w:rPr>
                <w:b/>
                <w:bCs/>
              </w:rPr>
              <w:t>DR5-MAK-01</w:t>
            </w:r>
            <w:r w:rsidR="004C760B" w:rsidRPr="002D71DF">
              <w:t xml:space="preserve"> </w:t>
            </w:r>
            <w:r w:rsidRPr="002D71DF">
              <w:t>creates</w:t>
            </w:r>
            <w:r w:rsidR="004C760B" w:rsidRPr="002D71DF">
              <w:t xml:space="preserve"> </w:t>
            </w:r>
            <w:r w:rsidRPr="002D71DF">
              <w:t>and</w:t>
            </w:r>
            <w:r w:rsidR="004C760B" w:rsidRPr="002D71DF">
              <w:t xml:space="preserve"> </w:t>
            </w:r>
            <w:r w:rsidRPr="002D71DF">
              <w:t>refines</w:t>
            </w:r>
            <w:r w:rsidR="004C760B" w:rsidRPr="002D71DF">
              <w:t xml:space="preserve"> </w:t>
            </w:r>
            <w:r w:rsidRPr="002D71DF">
              <w:lastRenderedPageBreak/>
              <w:t>meaning</w:t>
            </w:r>
            <w:r w:rsidR="004C760B" w:rsidRPr="002D71DF">
              <w:t xml:space="preserve"> </w:t>
            </w:r>
            <w:r w:rsidRPr="002D71DF">
              <w:t>through</w:t>
            </w:r>
            <w:r w:rsidR="004C760B" w:rsidRPr="002D71DF">
              <w:t xml:space="preserve"> </w:t>
            </w:r>
            <w:r w:rsidRPr="002D71DF">
              <w:t>experimentation</w:t>
            </w:r>
            <w:r w:rsidR="004C760B" w:rsidRPr="002D71DF">
              <w:t xml:space="preserve"> </w:t>
            </w:r>
            <w:r w:rsidRPr="002D71DF">
              <w:t>with</w:t>
            </w:r>
            <w:r w:rsidR="004C760B" w:rsidRPr="002D71DF">
              <w:t xml:space="preserve"> </w:t>
            </w:r>
            <w:r w:rsidRPr="002D71DF">
              <w:t>dramatic</w:t>
            </w:r>
            <w:r w:rsidR="004C760B" w:rsidRPr="002D71DF">
              <w:t xml:space="preserve"> </w:t>
            </w:r>
            <w:r w:rsidRPr="002D71DF">
              <w:t>processes</w:t>
            </w:r>
          </w:p>
          <w:p w14:paraId="38EB2C39" w14:textId="12E3C6BF" w:rsidR="0034619A" w:rsidRPr="002D71DF" w:rsidRDefault="0034619A" w:rsidP="00850CF1">
            <w:pPr>
              <w:pStyle w:val="ListBullet"/>
              <w:numPr>
                <w:ilvl w:val="0"/>
                <w:numId w:val="0"/>
              </w:numPr>
            </w:pPr>
            <w:r w:rsidRPr="002D71DF">
              <w:rPr>
                <w:b/>
                <w:bCs/>
              </w:rPr>
              <w:t>DR5-MAK-02</w:t>
            </w:r>
            <w:r w:rsidR="004C760B" w:rsidRPr="002D71DF">
              <w:t xml:space="preserve"> </w:t>
            </w:r>
            <w:r w:rsidRPr="002D71DF">
              <w:t>selects</w:t>
            </w:r>
            <w:r w:rsidR="004C760B" w:rsidRPr="002D71DF">
              <w:t xml:space="preserve"> </w:t>
            </w:r>
            <w:r w:rsidRPr="002D71DF">
              <w:t>and</w:t>
            </w:r>
            <w:r w:rsidR="004C760B" w:rsidRPr="002D71DF">
              <w:t xml:space="preserve"> </w:t>
            </w:r>
            <w:r w:rsidRPr="002D71DF">
              <w:t>applies</w:t>
            </w:r>
            <w:r w:rsidR="004C760B" w:rsidRPr="002D71DF">
              <w:t xml:space="preserve"> </w:t>
            </w:r>
            <w:r w:rsidRPr="002D71DF">
              <w:t>dramatic</w:t>
            </w:r>
            <w:r w:rsidR="004C760B" w:rsidRPr="002D71DF">
              <w:t xml:space="preserve"> </w:t>
            </w:r>
            <w:r w:rsidRPr="002D71DF">
              <w:t>elements</w:t>
            </w:r>
            <w:r w:rsidR="004C760B" w:rsidRPr="002D71DF">
              <w:t xml:space="preserve"> </w:t>
            </w:r>
            <w:r w:rsidRPr="002D71DF">
              <w:t>to</w:t>
            </w:r>
            <w:r w:rsidR="004C760B" w:rsidRPr="002D71DF">
              <w:t xml:space="preserve"> </w:t>
            </w:r>
            <w:r w:rsidRPr="002D71DF">
              <w:t>create</w:t>
            </w:r>
            <w:r w:rsidR="004C760B" w:rsidRPr="002D71DF">
              <w:t xml:space="preserve"> </w:t>
            </w:r>
            <w:r w:rsidRPr="002D71DF">
              <w:t>and</w:t>
            </w:r>
            <w:r w:rsidR="004C760B" w:rsidRPr="002D71DF">
              <w:t xml:space="preserve"> </w:t>
            </w:r>
            <w:r w:rsidRPr="002D71DF">
              <w:t>refine</w:t>
            </w:r>
            <w:r w:rsidR="004C760B" w:rsidRPr="002D71DF">
              <w:t xml:space="preserve"> </w:t>
            </w:r>
            <w:r w:rsidRPr="002D71DF">
              <w:t>works</w:t>
            </w:r>
            <w:r w:rsidR="004C760B" w:rsidRPr="002D71DF">
              <w:t xml:space="preserve"> </w:t>
            </w:r>
            <w:r w:rsidRPr="002D71DF">
              <w:t>and</w:t>
            </w:r>
            <w:r w:rsidR="004C760B" w:rsidRPr="002D71DF">
              <w:t xml:space="preserve"> </w:t>
            </w:r>
            <w:r w:rsidRPr="002D71DF">
              <w:t>experiences</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contexts</w:t>
            </w:r>
          </w:p>
          <w:p w14:paraId="310C4CC4" w14:textId="41350AC8" w:rsidR="0034619A" w:rsidRPr="002D71DF" w:rsidRDefault="0034619A" w:rsidP="00850CF1">
            <w:pPr>
              <w:pStyle w:val="ListBullet"/>
              <w:numPr>
                <w:ilvl w:val="0"/>
                <w:numId w:val="0"/>
              </w:numPr>
            </w:pPr>
            <w:r w:rsidRPr="002D71DF">
              <w:rPr>
                <w:b/>
                <w:bCs/>
              </w:rPr>
              <w:t>DR5-PER-01</w:t>
            </w:r>
            <w:r w:rsidR="004C760B" w:rsidRPr="002D71DF">
              <w:t xml:space="preserve"> </w:t>
            </w:r>
            <w:r w:rsidRPr="002D71DF">
              <w:t>applies</w:t>
            </w:r>
            <w:r w:rsidR="004C760B" w:rsidRPr="002D71DF">
              <w:t xml:space="preserve"> </w:t>
            </w:r>
            <w:r w:rsidRPr="002D71DF">
              <w:t>and</w:t>
            </w:r>
            <w:r w:rsidR="004C760B" w:rsidRPr="002D71DF">
              <w:t xml:space="preserve"> </w:t>
            </w:r>
            <w:r w:rsidRPr="002D71DF">
              <w:t>adapts</w:t>
            </w:r>
            <w:r w:rsidR="004C760B" w:rsidRPr="002D71DF">
              <w:t xml:space="preserve"> </w:t>
            </w:r>
            <w:r w:rsidRPr="002D71DF">
              <w:t>performance</w:t>
            </w:r>
            <w:r w:rsidR="004C760B" w:rsidRPr="002D71DF">
              <w:t xml:space="preserve"> </w:t>
            </w:r>
            <w:r w:rsidRPr="002D71DF">
              <w:t>skills</w:t>
            </w:r>
            <w:r w:rsidR="004C760B" w:rsidRPr="002D71DF">
              <w:t xml:space="preserve"> </w:t>
            </w:r>
            <w:r w:rsidRPr="002D71DF">
              <w:t>and</w:t>
            </w:r>
            <w:r w:rsidR="004C760B" w:rsidRPr="002D71DF">
              <w:t xml:space="preserve"> </w:t>
            </w:r>
            <w:r w:rsidRPr="002D71DF">
              <w:t>dramatic</w:t>
            </w:r>
            <w:r w:rsidR="004C760B" w:rsidRPr="002D71DF">
              <w:t xml:space="preserve"> </w:t>
            </w:r>
            <w:r w:rsidRPr="002D71DF">
              <w:t>processes</w:t>
            </w:r>
            <w:r w:rsidR="004C760B" w:rsidRPr="002D71DF">
              <w:t xml:space="preserve"> </w:t>
            </w:r>
            <w:r w:rsidRPr="002D71DF">
              <w:t>to</w:t>
            </w:r>
            <w:r w:rsidR="004C760B" w:rsidRPr="002D71DF">
              <w:t xml:space="preserve"> </w:t>
            </w:r>
            <w:r w:rsidRPr="002D71DF">
              <w:t>communicate</w:t>
            </w:r>
            <w:r w:rsidR="004C760B" w:rsidRPr="002D71DF">
              <w:t xml:space="preserve"> </w:t>
            </w:r>
            <w:r w:rsidRPr="002D71DF">
              <w:t>intention</w:t>
            </w:r>
            <w:r w:rsidR="004C760B" w:rsidRPr="002D71DF">
              <w:t xml:space="preserve"> </w:t>
            </w:r>
            <w:r w:rsidRPr="002D71DF">
              <w:t>and</w:t>
            </w:r>
            <w:r w:rsidR="004C760B" w:rsidRPr="002D71DF">
              <w:t xml:space="preserve"> </w:t>
            </w:r>
            <w:r w:rsidRPr="002D71DF">
              <w:t>meaning</w:t>
            </w:r>
          </w:p>
          <w:p w14:paraId="3FE9CEAC" w14:textId="6B166B7A" w:rsidR="0034619A" w:rsidRPr="002D71DF" w:rsidRDefault="0034619A" w:rsidP="00850CF1">
            <w:pPr>
              <w:pStyle w:val="ListBullet"/>
              <w:numPr>
                <w:ilvl w:val="0"/>
                <w:numId w:val="0"/>
              </w:numPr>
            </w:pPr>
            <w:r w:rsidRPr="002D71DF">
              <w:rPr>
                <w:b/>
                <w:bCs/>
              </w:rPr>
              <w:t>DR5-PER-02</w:t>
            </w:r>
            <w:r w:rsidR="004C760B" w:rsidRPr="002D71DF">
              <w:t xml:space="preserve"> </w:t>
            </w:r>
            <w:r w:rsidRPr="002D71DF">
              <w:t>manipulates</w:t>
            </w:r>
            <w:r w:rsidR="004C760B" w:rsidRPr="002D71DF">
              <w:t xml:space="preserve"> </w:t>
            </w:r>
            <w:r w:rsidRPr="002D71DF">
              <w:t>dramatic</w:t>
            </w:r>
            <w:r w:rsidR="004C760B" w:rsidRPr="002D71DF">
              <w:t xml:space="preserve"> </w:t>
            </w:r>
            <w:r w:rsidRPr="002D71DF">
              <w:t>elements</w:t>
            </w:r>
            <w:r w:rsidR="004C760B" w:rsidRPr="002D71DF">
              <w:t xml:space="preserve"> </w:t>
            </w:r>
            <w:r w:rsidRPr="002D71DF">
              <w:t>to</w:t>
            </w:r>
            <w:r w:rsidR="004C760B" w:rsidRPr="002D71DF">
              <w:t xml:space="preserve"> </w:t>
            </w:r>
            <w:r w:rsidRPr="002D71DF">
              <w:t>stage</w:t>
            </w:r>
            <w:r w:rsidR="004C760B" w:rsidRPr="002D71DF">
              <w:t xml:space="preserve"> </w:t>
            </w:r>
            <w:r w:rsidRPr="002D71DF">
              <w:t>works</w:t>
            </w:r>
            <w:r w:rsidR="004C760B" w:rsidRPr="002D71DF">
              <w:t xml:space="preserve"> </w:t>
            </w:r>
            <w:r w:rsidRPr="002D71DF">
              <w:t>and</w:t>
            </w:r>
            <w:r w:rsidR="004C760B" w:rsidRPr="002D71DF">
              <w:t xml:space="preserve"> </w:t>
            </w:r>
            <w:r w:rsidRPr="002D71DF">
              <w:t>influence</w:t>
            </w:r>
            <w:r w:rsidR="004C760B" w:rsidRPr="002D71DF">
              <w:t xml:space="preserve"> </w:t>
            </w:r>
            <w:r w:rsidRPr="002D71DF">
              <w:t>audience</w:t>
            </w:r>
            <w:r w:rsidR="004C760B" w:rsidRPr="002D71DF">
              <w:t xml:space="preserve"> </w:t>
            </w:r>
            <w:r w:rsidRPr="002D71DF">
              <w:t>response</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contexts</w:t>
            </w:r>
          </w:p>
          <w:p w14:paraId="07AA83AA" w14:textId="6F333E6A" w:rsidR="0034619A" w:rsidRPr="002D71DF" w:rsidRDefault="0034619A" w:rsidP="00850CF1">
            <w:pPr>
              <w:pStyle w:val="ListBullet"/>
              <w:numPr>
                <w:ilvl w:val="0"/>
                <w:numId w:val="0"/>
              </w:numPr>
            </w:pPr>
            <w:r w:rsidRPr="002D71DF">
              <w:rPr>
                <w:b/>
                <w:bCs/>
              </w:rPr>
              <w:t>DR5-APP-01</w:t>
            </w:r>
            <w:r w:rsidR="004C760B" w:rsidRPr="002D71DF">
              <w:t xml:space="preserve"> </w:t>
            </w:r>
            <w:r w:rsidRPr="002D71DF">
              <w:t>analyses</w:t>
            </w:r>
            <w:r w:rsidR="004C760B" w:rsidRPr="002D71DF">
              <w:t xml:space="preserve"> </w:t>
            </w:r>
            <w:r w:rsidRPr="002D71DF">
              <w:t>how</w:t>
            </w:r>
            <w:r w:rsidR="004C760B" w:rsidRPr="002D71DF">
              <w:t xml:space="preserve"> </w:t>
            </w:r>
            <w:r w:rsidRPr="002D71DF">
              <w:t>creative</w:t>
            </w:r>
            <w:r w:rsidR="004C760B" w:rsidRPr="002D71DF">
              <w:t xml:space="preserve"> </w:t>
            </w:r>
            <w:r w:rsidRPr="002D71DF">
              <w:t>choices</w:t>
            </w:r>
            <w:r w:rsidR="004C760B" w:rsidRPr="002D71DF">
              <w:t xml:space="preserve"> </w:t>
            </w:r>
            <w:r w:rsidRPr="002D71DF">
              <w:t>shape</w:t>
            </w:r>
            <w:r w:rsidR="004C760B" w:rsidRPr="002D71DF">
              <w:t xml:space="preserve"> </w:t>
            </w:r>
            <w:r w:rsidRPr="002D71DF">
              <w:t>intention</w:t>
            </w:r>
            <w:r w:rsidR="004C760B" w:rsidRPr="002D71DF">
              <w:t xml:space="preserve"> </w:t>
            </w:r>
            <w:r w:rsidRPr="002D71DF">
              <w:t>and</w:t>
            </w:r>
            <w:r w:rsidR="004C760B" w:rsidRPr="002D71DF">
              <w:t xml:space="preserve"> </w:t>
            </w:r>
            <w:r w:rsidRPr="002D71DF">
              <w:t>meaning</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processes</w:t>
            </w:r>
          </w:p>
          <w:p w14:paraId="3389C8CE" w14:textId="61F8262E" w:rsidR="0034619A" w:rsidRPr="002D71DF" w:rsidRDefault="0034619A" w:rsidP="00850CF1">
            <w:pPr>
              <w:pStyle w:val="ListBullet"/>
              <w:numPr>
                <w:ilvl w:val="0"/>
                <w:numId w:val="0"/>
              </w:numPr>
              <w:rPr>
                <w:rStyle w:val="Strong"/>
                <w:b w:val="0"/>
                <w:bCs w:val="0"/>
              </w:rPr>
            </w:pPr>
            <w:r w:rsidRPr="002D71DF">
              <w:rPr>
                <w:b/>
                <w:bCs/>
              </w:rPr>
              <w:t>DR5-APP-02</w:t>
            </w:r>
            <w:r w:rsidR="004C760B" w:rsidRPr="002D71DF">
              <w:t xml:space="preserve"> </w:t>
            </w:r>
            <w:r w:rsidRPr="002D71DF">
              <w:t>evaluates</w:t>
            </w:r>
            <w:r w:rsidR="004C760B" w:rsidRPr="002D71DF">
              <w:t xml:space="preserve"> </w:t>
            </w:r>
            <w:r w:rsidRPr="002D71DF">
              <w:t>how</w:t>
            </w:r>
            <w:r w:rsidR="004C760B" w:rsidRPr="002D71DF">
              <w:t xml:space="preserve"> </w:t>
            </w:r>
            <w:r w:rsidRPr="002D71DF">
              <w:t>dramatic</w:t>
            </w:r>
            <w:r w:rsidR="004C760B" w:rsidRPr="002D71DF">
              <w:t xml:space="preserve"> </w:t>
            </w:r>
            <w:r w:rsidRPr="002D71DF">
              <w:t>elements</w:t>
            </w:r>
            <w:r w:rsidR="004C760B" w:rsidRPr="002D71DF">
              <w:t xml:space="preserve"> </w:t>
            </w:r>
            <w:r w:rsidRPr="002D71DF">
              <w:t>are</w:t>
            </w:r>
            <w:r w:rsidR="004C760B" w:rsidRPr="002D71DF">
              <w:t xml:space="preserve"> </w:t>
            </w:r>
            <w:r w:rsidRPr="002D71DF">
              <w:t>manipulated</w:t>
            </w:r>
            <w:r w:rsidR="004C760B" w:rsidRPr="002D71DF">
              <w:t xml:space="preserve"> </w:t>
            </w:r>
            <w:r w:rsidRPr="002D71DF">
              <w:t>to</w:t>
            </w:r>
            <w:r w:rsidR="004C760B" w:rsidRPr="002D71DF">
              <w:t xml:space="preserve"> </w:t>
            </w:r>
            <w:r w:rsidRPr="002D71DF">
              <w:t>influence</w:t>
            </w:r>
            <w:r w:rsidR="004C760B" w:rsidRPr="002D71DF">
              <w:t xml:space="preserve"> </w:t>
            </w:r>
            <w:r w:rsidRPr="002D71DF">
              <w:lastRenderedPageBreak/>
              <w:t>audience</w:t>
            </w:r>
            <w:r w:rsidR="004C760B" w:rsidRPr="002D71DF">
              <w:t xml:space="preserve"> </w:t>
            </w:r>
            <w:r w:rsidRPr="002D71DF">
              <w:t>response</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contexts</w:t>
            </w:r>
          </w:p>
          <w:p w14:paraId="47E95B94" w14:textId="77777777" w:rsidR="0034619A" w:rsidRPr="002D71DF" w:rsidRDefault="0034619A">
            <w:pPr>
              <w:rPr>
                <w:rStyle w:val="Strong"/>
              </w:rPr>
            </w:pPr>
            <w:r w:rsidRPr="002D71DF">
              <w:rPr>
                <w:rStyle w:val="Strong"/>
              </w:rPr>
              <w:t>Content</w:t>
            </w:r>
          </w:p>
          <w:p w14:paraId="6D3FF948" w14:textId="44660EC1" w:rsidR="00D64FEC" w:rsidRPr="002D71DF" w:rsidRDefault="00D64FEC" w:rsidP="00D64FEC">
            <w:pPr>
              <w:rPr>
                <w:rStyle w:val="Strong"/>
              </w:rPr>
            </w:pPr>
            <w:r w:rsidRPr="002D71DF">
              <w:rPr>
                <w:rStyle w:val="Strong"/>
              </w:rPr>
              <w:t>Making</w:t>
            </w:r>
            <w:r w:rsidR="004C760B" w:rsidRPr="002D71DF">
              <w:rPr>
                <w:rStyle w:val="Strong"/>
              </w:rPr>
              <w:t xml:space="preserve"> </w:t>
            </w:r>
            <w:r w:rsidRPr="002D71DF">
              <w:rPr>
                <w:rStyle w:val="Strong"/>
              </w:rPr>
              <w:t>–</w:t>
            </w:r>
            <w:r w:rsidR="004C760B" w:rsidRPr="002D71DF">
              <w:rPr>
                <w:rStyle w:val="Strong"/>
              </w:rPr>
              <w:t xml:space="preserve"> </w:t>
            </w:r>
            <w:r w:rsidR="001140CD">
              <w:rPr>
                <w:rStyle w:val="Strong"/>
              </w:rPr>
              <w:t>D</w:t>
            </w:r>
            <w:r w:rsidRPr="002D71DF">
              <w:rPr>
                <w:rStyle w:val="Strong"/>
              </w:rPr>
              <w:t>ramatic</w:t>
            </w:r>
            <w:r w:rsidR="004C760B" w:rsidRPr="002D71DF">
              <w:rPr>
                <w:rStyle w:val="Strong"/>
              </w:rPr>
              <w:t xml:space="preserve"> </w:t>
            </w:r>
            <w:r w:rsidRPr="002D71DF">
              <w:rPr>
                <w:rStyle w:val="Strong"/>
              </w:rPr>
              <w:t>contexts</w:t>
            </w:r>
            <w:r w:rsidR="004C760B" w:rsidRPr="002D71DF">
              <w:rPr>
                <w:rStyle w:val="Strong"/>
              </w:rPr>
              <w:t xml:space="preserve"> </w:t>
            </w:r>
          </w:p>
          <w:p w14:paraId="654D51CA" w14:textId="49EE0694" w:rsidR="001718E3" w:rsidRPr="002D71DF" w:rsidRDefault="135C99C9" w:rsidP="001718E3">
            <w:pPr>
              <w:pStyle w:val="ListBullet"/>
              <w:rPr>
                <w:rStyle w:val="Strong"/>
                <w:b w:val="0"/>
                <w:bCs w:val="0"/>
              </w:rPr>
            </w:pPr>
            <w:r w:rsidRPr="002D71DF">
              <w:rPr>
                <w:rStyle w:val="Strong"/>
                <w:b w:val="0"/>
                <w:bCs w:val="0"/>
              </w:rPr>
              <w:t>Interpret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apply</w:t>
            </w:r>
            <w:r w:rsidR="004C760B" w:rsidRPr="002D71DF">
              <w:rPr>
                <w:rStyle w:val="Strong"/>
                <w:b w:val="0"/>
                <w:bCs w:val="0"/>
              </w:rPr>
              <w:t xml:space="preserve"> </w:t>
            </w:r>
            <w:r w:rsidRPr="002D71DF">
              <w:rPr>
                <w:rStyle w:val="Strong"/>
                <w:b w:val="0"/>
                <w:bCs w:val="0"/>
              </w:rPr>
              <w:t>artistic,</w:t>
            </w:r>
            <w:r w:rsidR="004C760B" w:rsidRPr="002D71DF">
              <w:rPr>
                <w:rStyle w:val="Strong"/>
                <w:b w:val="0"/>
                <w:bCs w:val="0"/>
              </w:rPr>
              <w:t xml:space="preserve"> </w:t>
            </w:r>
            <w:r w:rsidRPr="002D71DF">
              <w:rPr>
                <w:rStyle w:val="Strong"/>
                <w:b w:val="0"/>
                <w:bCs w:val="0"/>
              </w:rPr>
              <w:t>cultural,</w:t>
            </w:r>
            <w:r w:rsidR="004C760B" w:rsidRPr="002D71DF">
              <w:rPr>
                <w:rStyle w:val="Strong"/>
                <w:b w:val="0"/>
                <w:bCs w:val="0"/>
              </w:rPr>
              <w:t xml:space="preserve"> </w:t>
            </w:r>
            <w:r w:rsidRPr="002D71DF">
              <w:rPr>
                <w:rStyle w:val="Strong"/>
                <w:b w:val="0"/>
                <w:bCs w:val="0"/>
              </w:rPr>
              <w:t>social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personal</w:t>
            </w:r>
            <w:r w:rsidR="004C760B" w:rsidRPr="002D71DF">
              <w:rPr>
                <w:rStyle w:val="Strong"/>
                <w:b w:val="0"/>
                <w:bCs w:val="0"/>
              </w:rPr>
              <w:t xml:space="preserve"> </w:t>
            </w:r>
            <w:r w:rsidRPr="002D71DF">
              <w:rPr>
                <w:rStyle w:val="Strong"/>
                <w:b w:val="0"/>
                <w:bCs w:val="0"/>
              </w:rPr>
              <w:t>contexts,</w:t>
            </w:r>
            <w:r w:rsidR="004C760B" w:rsidRPr="002D71DF">
              <w:rPr>
                <w:rStyle w:val="Strong"/>
                <w:b w:val="0"/>
                <w:bCs w:val="0"/>
              </w:rPr>
              <w:t xml:space="preserve"> </w:t>
            </w:r>
            <w:r w:rsidRPr="002D71DF">
              <w:rPr>
                <w:rStyle w:val="Strong"/>
                <w:b w:val="0"/>
                <w:bCs w:val="0"/>
              </w:rPr>
              <w:t>protocols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intentions</w:t>
            </w:r>
            <w:r w:rsidR="004C760B" w:rsidRPr="002D71DF">
              <w:rPr>
                <w:rStyle w:val="Strong"/>
                <w:b w:val="0"/>
                <w:bCs w:val="0"/>
              </w:rPr>
              <w:t xml:space="preserve"> </w:t>
            </w:r>
          </w:p>
          <w:p w14:paraId="62479031" w14:textId="0C5419AE" w:rsidR="001718E3" w:rsidRPr="002D71DF" w:rsidRDefault="135C99C9" w:rsidP="001718E3">
            <w:pPr>
              <w:pStyle w:val="ListBullet"/>
              <w:rPr>
                <w:rStyle w:val="Strong"/>
                <w:b w:val="0"/>
                <w:bCs w:val="0"/>
              </w:rPr>
            </w:pPr>
            <w:r w:rsidRPr="002D71DF">
              <w:rPr>
                <w:rStyle w:val="Strong"/>
                <w:b w:val="0"/>
                <w:bCs w:val="0"/>
              </w:rPr>
              <w:t>Explore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interpret</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works,</w:t>
            </w:r>
            <w:r w:rsidR="004C760B" w:rsidRPr="002D71DF">
              <w:rPr>
                <w:rStyle w:val="Strong"/>
                <w:b w:val="0"/>
                <w:bCs w:val="0"/>
              </w:rPr>
              <w:t xml:space="preserve"> </w:t>
            </w:r>
            <w:r w:rsidRPr="002D71DF">
              <w:rPr>
                <w:rStyle w:val="Strong"/>
                <w:b w:val="0"/>
                <w:bCs w:val="0"/>
              </w:rPr>
              <w:t>practices</w:t>
            </w:r>
            <w:r w:rsidR="004C760B" w:rsidRPr="002D71DF">
              <w:rPr>
                <w:rStyle w:val="Strong"/>
                <w:b w:val="0"/>
                <w:bCs w:val="0"/>
              </w:rPr>
              <w:t xml:space="preserve"> </w:t>
            </w:r>
            <w:r w:rsidRPr="002D71DF">
              <w:rPr>
                <w:rStyle w:val="Strong"/>
                <w:b w:val="0"/>
                <w:bCs w:val="0"/>
              </w:rPr>
              <w:t>or</w:t>
            </w:r>
            <w:r w:rsidR="004C760B" w:rsidRPr="002D71DF">
              <w:rPr>
                <w:rStyle w:val="Strong"/>
                <w:b w:val="0"/>
                <w:bCs w:val="0"/>
              </w:rPr>
              <w:t xml:space="preserve"> </w:t>
            </w:r>
            <w:r w:rsidRPr="002D71DF">
              <w:rPr>
                <w:rStyle w:val="Strong"/>
                <w:b w:val="0"/>
                <w:bCs w:val="0"/>
              </w:rPr>
              <w:t>practitioners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guide</w:t>
            </w:r>
            <w:r w:rsidR="004C760B" w:rsidRPr="002D71DF">
              <w:rPr>
                <w:rStyle w:val="Strong"/>
                <w:b w:val="0"/>
                <w:bCs w:val="0"/>
              </w:rPr>
              <w:t xml:space="preserve"> </w:t>
            </w:r>
            <w:r w:rsidRPr="002D71DF">
              <w:rPr>
                <w:rStyle w:val="Strong"/>
                <w:b w:val="0"/>
                <w:bCs w:val="0"/>
              </w:rPr>
              <w:t>experimentation</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conventions,</w:t>
            </w:r>
            <w:r w:rsidR="004C760B" w:rsidRPr="002D71DF">
              <w:rPr>
                <w:rStyle w:val="Strong"/>
                <w:b w:val="0"/>
                <w:bCs w:val="0"/>
              </w:rPr>
              <w:t xml:space="preserve"> </w:t>
            </w:r>
            <w:r w:rsidRPr="002D71DF">
              <w:rPr>
                <w:rStyle w:val="Strong"/>
                <w:b w:val="0"/>
                <w:bCs w:val="0"/>
              </w:rPr>
              <w:t>forms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styles</w:t>
            </w:r>
          </w:p>
          <w:p w14:paraId="6E739186" w14:textId="75A38D91" w:rsidR="001718E3" w:rsidRPr="002D71DF" w:rsidRDefault="135C99C9" w:rsidP="001718E3">
            <w:pPr>
              <w:pStyle w:val="ListBullet"/>
              <w:rPr>
                <w:rStyle w:val="Strong"/>
                <w:b w:val="0"/>
                <w:bCs w:val="0"/>
              </w:rPr>
            </w:pPr>
            <w:r w:rsidRPr="002D71DF">
              <w:rPr>
                <w:rStyle w:val="Strong"/>
                <w:b w:val="0"/>
                <w:bCs w:val="0"/>
              </w:rPr>
              <w:t>Use</w:t>
            </w:r>
            <w:r w:rsidR="004C760B" w:rsidRPr="002D71DF">
              <w:rPr>
                <w:rStyle w:val="Strong"/>
                <w:b w:val="0"/>
                <w:bCs w:val="0"/>
              </w:rPr>
              <w:t xml:space="preserve"> </w:t>
            </w:r>
            <w:r w:rsidRPr="002D71DF">
              <w:rPr>
                <w:rStyle w:val="Strong"/>
                <w:b w:val="0"/>
                <w:bCs w:val="0"/>
              </w:rPr>
              <w:t>language</w:t>
            </w:r>
            <w:r w:rsidR="004C760B" w:rsidRPr="002D71DF">
              <w:rPr>
                <w:rStyle w:val="Strong"/>
                <w:b w:val="0"/>
                <w:bCs w:val="0"/>
              </w:rPr>
              <w:t xml:space="preserve"> </w:t>
            </w:r>
            <w:r w:rsidRPr="002D71DF">
              <w:rPr>
                <w:rStyle w:val="Strong"/>
                <w:b w:val="0"/>
                <w:bCs w:val="0"/>
              </w:rPr>
              <w:t>appropriate</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context</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communicate,</w:t>
            </w:r>
            <w:r w:rsidR="004C760B" w:rsidRPr="002D71DF">
              <w:rPr>
                <w:rStyle w:val="Strong"/>
                <w:b w:val="0"/>
                <w:bCs w:val="0"/>
              </w:rPr>
              <w:t xml:space="preserve"> </w:t>
            </w:r>
            <w:r w:rsidRPr="002D71DF">
              <w:rPr>
                <w:rStyle w:val="Strong"/>
                <w:b w:val="0"/>
                <w:bCs w:val="0"/>
              </w:rPr>
              <w:t>develop</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intention</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collaborators</w:t>
            </w:r>
          </w:p>
          <w:p w14:paraId="4A4B2D60" w14:textId="1E09317B" w:rsidR="00D64FEC" w:rsidRPr="002D71DF" w:rsidRDefault="135C99C9" w:rsidP="001718E3">
            <w:pPr>
              <w:pStyle w:val="ListBullet"/>
              <w:rPr>
                <w:rStyle w:val="Strong"/>
                <w:b w:val="0"/>
                <w:bCs w:val="0"/>
              </w:rPr>
            </w:pPr>
            <w:r w:rsidRPr="002D71DF">
              <w:rPr>
                <w:rStyle w:val="Strong"/>
                <w:b w:val="0"/>
                <w:bCs w:val="0"/>
              </w:rPr>
              <w:t>Create,</w:t>
            </w:r>
            <w:r w:rsidR="004C760B" w:rsidRPr="002D71DF">
              <w:rPr>
                <w:rStyle w:val="Strong"/>
                <w:b w:val="0"/>
                <w:bCs w:val="0"/>
              </w:rPr>
              <w:t xml:space="preserve"> </w:t>
            </w:r>
            <w:r w:rsidRPr="002D71DF">
              <w:rPr>
                <w:rStyle w:val="Strong"/>
                <w:b w:val="0"/>
                <w:bCs w:val="0"/>
              </w:rPr>
              <w:t>interpret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lastRenderedPageBreak/>
              <w:t>coherent</w:t>
            </w:r>
            <w:r w:rsidR="004C760B" w:rsidRPr="002D71DF">
              <w:rPr>
                <w:rStyle w:val="Strong"/>
                <w:b w:val="0"/>
                <w:bCs w:val="0"/>
              </w:rPr>
              <w:t xml:space="preserve"> </w:t>
            </w:r>
            <w:r w:rsidRPr="002D71DF">
              <w:rPr>
                <w:rStyle w:val="Strong"/>
                <w:b w:val="0"/>
                <w:bCs w:val="0"/>
              </w:rPr>
              <w:t>devised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scripted</w:t>
            </w:r>
            <w:r w:rsidR="004C760B" w:rsidRPr="002D71DF">
              <w:rPr>
                <w:rStyle w:val="Strong"/>
                <w:b w:val="0"/>
                <w:bCs w:val="0"/>
              </w:rPr>
              <w:t xml:space="preserve"> </w:t>
            </w:r>
            <w:r w:rsidRPr="002D71DF">
              <w:rPr>
                <w:rStyle w:val="Strong"/>
                <w:b w:val="0"/>
                <w:bCs w:val="0"/>
              </w:rPr>
              <w:t>theatrical</w:t>
            </w:r>
            <w:r w:rsidR="004C760B" w:rsidRPr="002D71DF">
              <w:rPr>
                <w:rStyle w:val="Strong"/>
                <w:b w:val="0"/>
                <w:bCs w:val="0"/>
              </w:rPr>
              <w:t xml:space="preserve"> </w:t>
            </w:r>
            <w:r w:rsidRPr="002D71DF">
              <w:rPr>
                <w:rStyle w:val="Strong"/>
                <w:b w:val="0"/>
                <w:bCs w:val="0"/>
              </w:rPr>
              <w:t>works</w:t>
            </w:r>
          </w:p>
          <w:p w14:paraId="41189D35" w14:textId="287AEF30" w:rsidR="00D64FEC" w:rsidRPr="002D71DF" w:rsidRDefault="00D64FEC" w:rsidP="00D64FEC">
            <w:pPr>
              <w:rPr>
                <w:rStyle w:val="Strong"/>
              </w:rPr>
            </w:pPr>
            <w:r w:rsidRPr="002D71DF">
              <w:rPr>
                <w:rStyle w:val="Strong"/>
              </w:rPr>
              <w:t>Making</w:t>
            </w:r>
            <w:r w:rsidR="004C760B" w:rsidRPr="002D71DF">
              <w:rPr>
                <w:rStyle w:val="Strong"/>
              </w:rPr>
              <w:t xml:space="preserve"> </w:t>
            </w:r>
            <w:r w:rsidRPr="002D71DF">
              <w:rPr>
                <w:rStyle w:val="Strong"/>
              </w:rPr>
              <w:t>–</w:t>
            </w:r>
            <w:r w:rsidR="004C760B" w:rsidRPr="002D71DF">
              <w:rPr>
                <w:rStyle w:val="Strong"/>
              </w:rPr>
              <w:t xml:space="preserve"> </w:t>
            </w:r>
            <w:r w:rsidR="001140CD">
              <w:rPr>
                <w:rStyle w:val="Strong"/>
              </w:rPr>
              <w:t>D</w:t>
            </w:r>
            <w:r w:rsidRPr="002D71DF">
              <w:rPr>
                <w:rStyle w:val="Strong"/>
              </w:rPr>
              <w:t>ramatic</w:t>
            </w:r>
            <w:r w:rsidR="004C760B" w:rsidRPr="002D71DF">
              <w:rPr>
                <w:rStyle w:val="Strong"/>
              </w:rPr>
              <w:t xml:space="preserve"> </w:t>
            </w:r>
            <w:r w:rsidRPr="002D71DF">
              <w:rPr>
                <w:rStyle w:val="Strong"/>
              </w:rPr>
              <w:t>processes</w:t>
            </w:r>
          </w:p>
          <w:p w14:paraId="126749D6" w14:textId="383BCFB7" w:rsidR="00DF5E7E" w:rsidRPr="002D71DF" w:rsidRDefault="3EFFFFDE" w:rsidP="00DF5E7E">
            <w:pPr>
              <w:pStyle w:val="ListBullet"/>
              <w:rPr>
                <w:rStyle w:val="Strong"/>
                <w:b w:val="0"/>
                <w:bCs w:val="0"/>
              </w:rPr>
            </w:pPr>
            <w:r w:rsidRPr="002D71DF">
              <w:rPr>
                <w:rStyle w:val="Strong"/>
                <w:b w:val="0"/>
                <w:bCs w:val="0"/>
              </w:rPr>
              <w:t>Select,</w:t>
            </w:r>
            <w:r w:rsidR="004C760B" w:rsidRPr="002D71DF">
              <w:rPr>
                <w:rStyle w:val="Strong"/>
                <w:b w:val="0"/>
                <w:bCs w:val="0"/>
              </w:rPr>
              <w:t xml:space="preserve"> </w:t>
            </w:r>
            <w:r w:rsidRPr="002D71DF">
              <w:rPr>
                <w:rStyle w:val="Strong"/>
                <w:b w:val="0"/>
                <w:bCs w:val="0"/>
              </w:rPr>
              <w:t>enact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warm-ups,</w:t>
            </w:r>
            <w:r w:rsidR="004C760B" w:rsidRPr="002D71DF">
              <w:rPr>
                <w:rStyle w:val="Strong"/>
                <w:b w:val="0"/>
                <w:bCs w:val="0"/>
              </w:rPr>
              <w:t xml:space="preserve"> </w:t>
            </w:r>
            <w:r w:rsidRPr="002D71DF">
              <w:rPr>
                <w:rStyle w:val="Strong"/>
                <w:b w:val="0"/>
                <w:bCs w:val="0"/>
              </w:rPr>
              <w:t>workshops,</w:t>
            </w:r>
            <w:r w:rsidR="004C760B" w:rsidRPr="002D71DF">
              <w:rPr>
                <w:rStyle w:val="Strong"/>
                <w:b w:val="0"/>
                <w:bCs w:val="0"/>
              </w:rPr>
              <w:t xml:space="preserve"> </w:t>
            </w:r>
            <w:r w:rsidRPr="002D71DF">
              <w:rPr>
                <w:rStyle w:val="Strong"/>
                <w:b w:val="0"/>
                <w:bCs w:val="0"/>
              </w:rPr>
              <w:t>rehearsals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play</w:t>
            </w:r>
          </w:p>
          <w:p w14:paraId="2C8346C8" w14:textId="7A9499F6" w:rsidR="00DF5E7E" w:rsidRPr="002D71DF" w:rsidRDefault="3EFFFFDE" w:rsidP="00DF5E7E">
            <w:pPr>
              <w:pStyle w:val="ListBullet"/>
              <w:rPr>
                <w:rStyle w:val="Strong"/>
                <w:b w:val="0"/>
                <w:bCs w:val="0"/>
              </w:rPr>
            </w:pPr>
            <w:r w:rsidRPr="002D71DF">
              <w:rPr>
                <w:rStyle w:val="Strong"/>
                <w:b w:val="0"/>
                <w:bCs w:val="0"/>
              </w:rPr>
              <w:t>Seek,</w:t>
            </w:r>
            <w:r w:rsidR="004C760B" w:rsidRPr="002D71DF">
              <w:rPr>
                <w:rStyle w:val="Strong"/>
                <w:b w:val="0"/>
                <w:bCs w:val="0"/>
              </w:rPr>
              <w:t xml:space="preserve"> </w:t>
            </w:r>
            <w:r w:rsidRPr="002D71DF">
              <w:rPr>
                <w:rStyle w:val="Strong"/>
                <w:b w:val="0"/>
                <w:bCs w:val="0"/>
              </w:rPr>
              <w:t>recognise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exchange</w:t>
            </w:r>
            <w:r w:rsidR="004C760B" w:rsidRPr="002D71DF">
              <w:rPr>
                <w:rStyle w:val="Strong"/>
                <w:b w:val="0"/>
                <w:bCs w:val="0"/>
              </w:rPr>
              <w:t xml:space="preserve"> </w:t>
            </w:r>
            <w:r w:rsidRPr="002D71DF">
              <w:rPr>
                <w:rStyle w:val="Strong"/>
                <w:b w:val="0"/>
                <w:bCs w:val="0"/>
              </w:rPr>
              <w:t>perspectives</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others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co-construct</w:t>
            </w:r>
            <w:r w:rsidR="004C760B" w:rsidRPr="002D71DF">
              <w:rPr>
                <w:rStyle w:val="Strong"/>
                <w:b w:val="0"/>
                <w:bCs w:val="0"/>
              </w:rPr>
              <w:t xml:space="preserve"> </w:t>
            </w:r>
            <w:r w:rsidRPr="002D71DF">
              <w:rPr>
                <w:rStyle w:val="Strong"/>
                <w:b w:val="0"/>
                <w:bCs w:val="0"/>
              </w:rPr>
              <w:t>drama</w:t>
            </w:r>
          </w:p>
          <w:p w14:paraId="433F2765" w14:textId="6F16B833" w:rsidR="00DF5E7E" w:rsidRPr="002D71DF" w:rsidRDefault="3EFFFFDE" w:rsidP="00DF5E7E">
            <w:pPr>
              <w:pStyle w:val="ListBullet"/>
              <w:rPr>
                <w:rStyle w:val="Strong"/>
                <w:b w:val="0"/>
                <w:bCs w:val="0"/>
              </w:rPr>
            </w:pPr>
            <w:r w:rsidRPr="002D71DF">
              <w:rPr>
                <w:rStyle w:val="Strong"/>
                <w:b w:val="0"/>
                <w:bCs w:val="0"/>
              </w:rPr>
              <w:t>Explore,</w:t>
            </w:r>
            <w:r w:rsidR="004C760B" w:rsidRPr="002D71DF">
              <w:rPr>
                <w:rStyle w:val="Strong"/>
                <w:b w:val="0"/>
                <w:bCs w:val="0"/>
              </w:rPr>
              <w:t xml:space="preserve"> </w:t>
            </w:r>
            <w:r w:rsidRPr="002D71DF">
              <w:rPr>
                <w:rStyle w:val="Strong"/>
                <w:b w:val="0"/>
                <w:bCs w:val="0"/>
              </w:rPr>
              <w:t>document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evaluate</w:t>
            </w:r>
            <w:r w:rsidR="004C760B" w:rsidRPr="002D71DF">
              <w:rPr>
                <w:rStyle w:val="Strong"/>
                <w:b w:val="0"/>
                <w:bCs w:val="0"/>
              </w:rPr>
              <w:t xml:space="preserve"> </w:t>
            </w:r>
            <w:r w:rsidRPr="002D71DF">
              <w:rPr>
                <w:rStyle w:val="Strong"/>
                <w:b w:val="0"/>
                <w:bCs w:val="0"/>
              </w:rPr>
              <w:t>ways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use</w:t>
            </w:r>
            <w:r w:rsidR="004C760B" w:rsidRPr="002D71DF">
              <w:rPr>
                <w:rStyle w:val="Strong"/>
                <w:b w:val="0"/>
                <w:bCs w:val="0"/>
              </w:rPr>
              <w:t xml:space="preserve"> </w:t>
            </w:r>
            <w:r w:rsidRPr="002D71DF">
              <w:rPr>
                <w:rStyle w:val="Strong"/>
                <w:b w:val="0"/>
                <w:bCs w:val="0"/>
              </w:rPr>
              <w:t>performance</w:t>
            </w:r>
            <w:r w:rsidR="004C760B" w:rsidRPr="002D71DF">
              <w:rPr>
                <w:rStyle w:val="Strong"/>
                <w:b w:val="0"/>
                <w:bCs w:val="0"/>
              </w:rPr>
              <w:t xml:space="preserve"> </w:t>
            </w:r>
            <w:r w:rsidRPr="002D71DF">
              <w:rPr>
                <w:rStyle w:val="Strong"/>
                <w:b w:val="0"/>
                <w:bCs w:val="0"/>
              </w:rPr>
              <w:t>skills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develop</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action</w:t>
            </w:r>
            <w:r w:rsidR="004C760B" w:rsidRPr="002D71DF">
              <w:rPr>
                <w:rStyle w:val="Strong"/>
                <w:b w:val="0"/>
                <w:bCs w:val="0"/>
              </w:rPr>
              <w:t xml:space="preserve"> </w:t>
            </w:r>
            <w:r w:rsidRPr="002D71DF">
              <w:rPr>
                <w:rStyle w:val="Strong"/>
                <w:b w:val="0"/>
                <w:bCs w:val="0"/>
              </w:rPr>
              <w:t>through</w:t>
            </w:r>
            <w:r w:rsidR="004C760B" w:rsidRPr="002D71DF">
              <w:rPr>
                <w:rStyle w:val="Strong"/>
                <w:b w:val="0"/>
                <w:bCs w:val="0"/>
              </w:rPr>
              <w:t xml:space="preserve"> </w:t>
            </w:r>
            <w:r w:rsidRPr="002D71DF">
              <w:rPr>
                <w:rStyle w:val="Strong"/>
                <w:b w:val="0"/>
                <w:bCs w:val="0"/>
              </w:rPr>
              <w:t>trial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error</w:t>
            </w:r>
          </w:p>
          <w:p w14:paraId="68D72521" w14:textId="37591F8E" w:rsidR="00DF5E7E" w:rsidRPr="002D71DF" w:rsidRDefault="3EFFFFDE" w:rsidP="00DF5E7E">
            <w:pPr>
              <w:pStyle w:val="ListBullet"/>
              <w:rPr>
                <w:rStyle w:val="Strong"/>
                <w:b w:val="0"/>
                <w:bCs w:val="0"/>
              </w:rPr>
            </w:pPr>
            <w:r w:rsidRPr="002D71DF">
              <w:rPr>
                <w:rStyle w:val="Strong"/>
                <w:b w:val="0"/>
                <w:bCs w:val="0"/>
              </w:rPr>
              <w:t>Use</w:t>
            </w:r>
            <w:r w:rsidR="004C760B" w:rsidRPr="002D71DF">
              <w:rPr>
                <w:rStyle w:val="Strong"/>
                <w:b w:val="0"/>
                <w:bCs w:val="0"/>
              </w:rPr>
              <w:t xml:space="preserve"> </w:t>
            </w:r>
            <w:r w:rsidRPr="002D71DF">
              <w:rPr>
                <w:rStyle w:val="Strong"/>
                <w:b w:val="0"/>
                <w:bCs w:val="0"/>
              </w:rPr>
              <w:t>improvising</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make,</w:t>
            </w:r>
            <w:r w:rsidR="004C760B" w:rsidRPr="002D71DF">
              <w:rPr>
                <w:rStyle w:val="Strong"/>
                <w:b w:val="0"/>
                <w:bCs w:val="0"/>
              </w:rPr>
              <w:t xml:space="preserve"> </w:t>
            </w:r>
            <w:r w:rsidRPr="002D71DF">
              <w:rPr>
                <w:rStyle w:val="Strong"/>
                <w:b w:val="0"/>
                <w:bCs w:val="0"/>
              </w:rPr>
              <w:t>accept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extend</w:t>
            </w:r>
            <w:r w:rsidR="004C760B" w:rsidRPr="002D71DF">
              <w:rPr>
                <w:rStyle w:val="Strong"/>
                <w:b w:val="0"/>
                <w:bCs w:val="0"/>
              </w:rPr>
              <w:t xml:space="preserve"> </w:t>
            </w:r>
            <w:r w:rsidRPr="002D71DF">
              <w:rPr>
                <w:rStyle w:val="Strong"/>
                <w:b w:val="0"/>
                <w:bCs w:val="0"/>
              </w:rPr>
              <w:t>offers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action</w:t>
            </w:r>
          </w:p>
          <w:p w14:paraId="6853D238" w14:textId="1C916930" w:rsidR="00D64FEC" w:rsidRPr="002D71DF" w:rsidRDefault="3EFFFFDE" w:rsidP="00DF5E7E">
            <w:pPr>
              <w:pStyle w:val="ListBullet"/>
              <w:rPr>
                <w:rStyle w:val="Strong"/>
                <w:b w:val="0"/>
                <w:bCs w:val="0"/>
              </w:rPr>
            </w:pPr>
            <w:r w:rsidRPr="002D71DF">
              <w:rPr>
                <w:rStyle w:val="Strong"/>
                <w:b w:val="0"/>
                <w:bCs w:val="0"/>
              </w:rPr>
              <w:t>Document</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used</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generate,</w:t>
            </w:r>
            <w:r w:rsidR="004C760B" w:rsidRPr="002D71DF">
              <w:rPr>
                <w:rStyle w:val="Strong"/>
                <w:b w:val="0"/>
                <w:bCs w:val="0"/>
              </w:rPr>
              <w:t xml:space="preserve"> </w:t>
            </w:r>
            <w:r w:rsidRPr="002D71DF">
              <w:rPr>
                <w:rStyle w:val="Strong"/>
                <w:b w:val="0"/>
                <w:bCs w:val="0"/>
              </w:rPr>
              <w:t>evaluate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lastRenderedPageBreak/>
              <w:t>dramatic</w:t>
            </w:r>
            <w:r w:rsidR="004C760B" w:rsidRPr="002D71DF">
              <w:rPr>
                <w:rStyle w:val="Strong"/>
                <w:b w:val="0"/>
                <w:bCs w:val="0"/>
              </w:rPr>
              <w:t xml:space="preserve"> </w:t>
            </w:r>
            <w:r w:rsidRPr="002D71DF">
              <w:rPr>
                <w:rStyle w:val="Strong"/>
                <w:b w:val="0"/>
                <w:bCs w:val="0"/>
              </w:rPr>
              <w:t>works</w:t>
            </w:r>
          </w:p>
          <w:p w14:paraId="72B4919F" w14:textId="45D7C887" w:rsidR="00D64FEC" w:rsidRPr="002D71DF" w:rsidRDefault="00D64FEC" w:rsidP="00D64FEC">
            <w:pPr>
              <w:rPr>
                <w:rStyle w:val="Strong"/>
              </w:rPr>
            </w:pPr>
            <w:r w:rsidRPr="002D71DF">
              <w:rPr>
                <w:rStyle w:val="Strong"/>
              </w:rPr>
              <w:t>Making</w:t>
            </w:r>
            <w:r w:rsidR="004C760B" w:rsidRPr="002D71DF">
              <w:rPr>
                <w:rStyle w:val="Strong"/>
              </w:rPr>
              <w:t xml:space="preserve"> </w:t>
            </w:r>
            <w:r w:rsidRPr="002D71DF">
              <w:rPr>
                <w:rStyle w:val="Strong"/>
              </w:rPr>
              <w:t>–</w:t>
            </w:r>
            <w:r w:rsidR="004C760B" w:rsidRPr="002D71DF">
              <w:rPr>
                <w:rStyle w:val="Strong"/>
              </w:rPr>
              <w:t xml:space="preserve"> </w:t>
            </w:r>
            <w:r w:rsidR="001140CD">
              <w:rPr>
                <w:rStyle w:val="Strong"/>
              </w:rPr>
              <w:t>D</w:t>
            </w:r>
            <w:r w:rsidRPr="002D71DF">
              <w:rPr>
                <w:rStyle w:val="Strong"/>
              </w:rPr>
              <w:t>ramatic</w:t>
            </w:r>
            <w:r w:rsidR="004C760B" w:rsidRPr="002D71DF">
              <w:rPr>
                <w:rStyle w:val="Strong"/>
              </w:rPr>
              <w:t xml:space="preserve"> </w:t>
            </w:r>
            <w:r w:rsidRPr="002D71DF">
              <w:rPr>
                <w:rStyle w:val="Strong"/>
              </w:rPr>
              <w:t>elements</w:t>
            </w:r>
            <w:r w:rsidR="004C760B" w:rsidRPr="002D71DF">
              <w:rPr>
                <w:rStyle w:val="Strong"/>
              </w:rPr>
              <w:t xml:space="preserve"> </w:t>
            </w:r>
          </w:p>
          <w:p w14:paraId="0F3A713A" w14:textId="6EFB25CC" w:rsidR="00F34842" w:rsidRPr="002D71DF" w:rsidRDefault="5AC23F9E" w:rsidP="00F34842">
            <w:pPr>
              <w:pStyle w:val="ListBullet"/>
              <w:rPr>
                <w:rStyle w:val="Strong"/>
                <w:b w:val="0"/>
                <w:bCs w:val="0"/>
              </w:rPr>
            </w:pPr>
            <w:r w:rsidRPr="002D71DF">
              <w:rPr>
                <w:rStyle w:val="Strong"/>
                <w:b w:val="0"/>
                <w:bCs w:val="0"/>
              </w:rPr>
              <w:t>Interpret,</w:t>
            </w:r>
            <w:r w:rsidR="004C760B" w:rsidRPr="002D71DF">
              <w:rPr>
                <w:rStyle w:val="Strong"/>
                <w:b w:val="0"/>
                <w:bCs w:val="0"/>
              </w:rPr>
              <w:t xml:space="preserve"> </w:t>
            </w:r>
            <w:r w:rsidRPr="002D71DF">
              <w:rPr>
                <w:rStyle w:val="Strong"/>
                <w:b w:val="0"/>
                <w:bCs w:val="0"/>
              </w:rPr>
              <w:t>enact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scripted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original</w:t>
            </w:r>
            <w:r w:rsidR="004C760B" w:rsidRPr="002D71DF">
              <w:rPr>
                <w:rStyle w:val="Strong"/>
                <w:b w:val="0"/>
                <w:bCs w:val="0"/>
              </w:rPr>
              <w:t xml:space="preserve"> </w:t>
            </w:r>
            <w:r w:rsidRPr="002D71DF">
              <w:rPr>
                <w:rStyle w:val="Strong"/>
                <w:b w:val="0"/>
                <w:bCs w:val="0"/>
              </w:rPr>
              <w:t>roles,</w:t>
            </w:r>
            <w:r w:rsidR="004C760B" w:rsidRPr="002D71DF">
              <w:rPr>
                <w:rStyle w:val="Strong"/>
                <w:b w:val="0"/>
                <w:bCs w:val="0"/>
              </w:rPr>
              <w:t xml:space="preserve"> </w:t>
            </w:r>
            <w:r w:rsidRPr="002D71DF">
              <w:rPr>
                <w:rStyle w:val="Strong"/>
                <w:b w:val="0"/>
                <w:bCs w:val="0"/>
              </w:rPr>
              <w:t>characters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situations</w:t>
            </w:r>
          </w:p>
          <w:p w14:paraId="50168002" w14:textId="4A42236D" w:rsidR="00F34842" w:rsidRPr="002D71DF" w:rsidRDefault="5AC23F9E" w:rsidP="00F34842">
            <w:pPr>
              <w:pStyle w:val="ListBullet"/>
              <w:rPr>
                <w:rStyle w:val="Strong"/>
                <w:b w:val="0"/>
                <w:bCs w:val="0"/>
              </w:rPr>
            </w:pPr>
            <w:r w:rsidRPr="002D71DF">
              <w:rPr>
                <w:rStyle w:val="Strong"/>
                <w:b w:val="0"/>
                <w:bCs w:val="0"/>
              </w:rPr>
              <w:t>Explore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improvising,</w:t>
            </w:r>
            <w:r w:rsidR="004C760B" w:rsidRPr="002D71DF">
              <w:rPr>
                <w:rStyle w:val="Strong"/>
                <w:b w:val="0"/>
                <w:bCs w:val="0"/>
              </w:rPr>
              <w:t xml:space="preserve"> </w:t>
            </w:r>
            <w:r w:rsidRPr="002D71DF">
              <w:rPr>
                <w:rStyle w:val="Strong"/>
                <w:b w:val="0"/>
                <w:bCs w:val="0"/>
              </w:rPr>
              <w:t>rehearsing</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devising</w:t>
            </w:r>
          </w:p>
          <w:p w14:paraId="0A39A093" w14:textId="78E470A0" w:rsidR="00F34842" w:rsidRPr="002D71DF" w:rsidRDefault="5AC23F9E" w:rsidP="00F34842">
            <w:pPr>
              <w:pStyle w:val="ListBullet"/>
              <w:rPr>
                <w:rStyle w:val="Strong"/>
                <w:b w:val="0"/>
                <w:bCs w:val="0"/>
              </w:rPr>
            </w:pPr>
            <w:r w:rsidRPr="002D71DF">
              <w:rPr>
                <w:rStyle w:val="Strong"/>
                <w:b w:val="0"/>
                <w:bCs w:val="0"/>
              </w:rPr>
              <w:t>Experiment</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rehearse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ways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applying</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performance</w:t>
            </w:r>
          </w:p>
          <w:p w14:paraId="14437474" w14:textId="5632EAF7" w:rsidR="00D64FEC" w:rsidRPr="002D71DF" w:rsidRDefault="5AC23F9E" w:rsidP="00F34842">
            <w:pPr>
              <w:pStyle w:val="ListBullet"/>
              <w:rPr>
                <w:rStyle w:val="Strong"/>
                <w:b w:val="0"/>
                <w:bCs w:val="0"/>
              </w:rPr>
            </w:pPr>
            <w:r w:rsidRPr="002D71DF">
              <w:rPr>
                <w:rStyle w:val="Strong"/>
                <w:b w:val="0"/>
                <w:bCs w:val="0"/>
              </w:rPr>
              <w:t>Investigate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use</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production</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craft</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works</w:t>
            </w:r>
          </w:p>
          <w:p w14:paraId="7AD74AFF" w14:textId="3B506682" w:rsidR="00D64FEC" w:rsidRPr="002D71DF" w:rsidRDefault="00D64FEC" w:rsidP="00D64FEC">
            <w:pPr>
              <w:rPr>
                <w:rStyle w:val="Strong"/>
              </w:rPr>
            </w:pPr>
            <w:r w:rsidRPr="002D71DF">
              <w:rPr>
                <w:rStyle w:val="Strong"/>
              </w:rPr>
              <w:t>Performing</w:t>
            </w:r>
            <w:r w:rsidR="004C760B" w:rsidRPr="002D71DF">
              <w:rPr>
                <w:rStyle w:val="Strong"/>
              </w:rPr>
              <w:t xml:space="preserve"> </w:t>
            </w:r>
            <w:r w:rsidRPr="002D71DF">
              <w:rPr>
                <w:rStyle w:val="Strong"/>
              </w:rPr>
              <w:t>–</w:t>
            </w:r>
            <w:r w:rsidR="004C760B" w:rsidRPr="002D71DF">
              <w:rPr>
                <w:rStyle w:val="Strong"/>
              </w:rPr>
              <w:t xml:space="preserve"> </w:t>
            </w:r>
            <w:r w:rsidR="001140CD">
              <w:rPr>
                <w:rStyle w:val="Strong"/>
              </w:rPr>
              <w:t>D</w:t>
            </w:r>
            <w:r w:rsidRPr="002D71DF">
              <w:rPr>
                <w:rStyle w:val="Strong"/>
              </w:rPr>
              <w:t>ramatic</w:t>
            </w:r>
            <w:r w:rsidR="004C760B" w:rsidRPr="002D71DF">
              <w:rPr>
                <w:rStyle w:val="Strong"/>
              </w:rPr>
              <w:t xml:space="preserve"> </w:t>
            </w:r>
            <w:r w:rsidRPr="002D71DF">
              <w:rPr>
                <w:rStyle w:val="Strong"/>
              </w:rPr>
              <w:t>contexts</w:t>
            </w:r>
          </w:p>
          <w:p w14:paraId="76BEA631" w14:textId="0A94888D" w:rsidR="00D9348E" w:rsidRPr="002D71DF" w:rsidRDefault="0896A44C" w:rsidP="00D9348E">
            <w:pPr>
              <w:pStyle w:val="ListBullet"/>
              <w:rPr>
                <w:rStyle w:val="Strong"/>
                <w:b w:val="0"/>
                <w:bCs w:val="0"/>
              </w:rPr>
            </w:pPr>
            <w:r w:rsidRPr="002D71DF">
              <w:rPr>
                <w:rStyle w:val="Strong"/>
                <w:b w:val="0"/>
                <w:bCs w:val="0"/>
              </w:rPr>
              <w:t>Stage</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informed</w:t>
            </w:r>
            <w:r w:rsidR="004C760B" w:rsidRPr="002D71DF">
              <w:rPr>
                <w:rStyle w:val="Strong"/>
                <w:b w:val="0"/>
                <w:bCs w:val="0"/>
              </w:rPr>
              <w:t xml:space="preserve"> </w:t>
            </w:r>
            <w:r w:rsidRPr="002D71DF">
              <w:rPr>
                <w:rStyle w:val="Strong"/>
                <w:b w:val="0"/>
                <w:bCs w:val="0"/>
              </w:rPr>
              <w:t>by</w:t>
            </w:r>
            <w:r w:rsidR="004C760B" w:rsidRPr="002D71DF">
              <w:rPr>
                <w:rStyle w:val="Strong"/>
                <w:b w:val="0"/>
                <w:bCs w:val="0"/>
              </w:rPr>
              <w:t xml:space="preserve"> </w:t>
            </w:r>
            <w:r w:rsidRPr="002D71DF">
              <w:rPr>
                <w:rStyle w:val="Strong"/>
                <w:b w:val="0"/>
                <w:bCs w:val="0"/>
              </w:rPr>
              <w:t>artistic,</w:t>
            </w:r>
            <w:r w:rsidR="004C760B" w:rsidRPr="002D71DF">
              <w:rPr>
                <w:rStyle w:val="Strong"/>
                <w:b w:val="0"/>
                <w:bCs w:val="0"/>
              </w:rPr>
              <w:t xml:space="preserve"> </w:t>
            </w:r>
            <w:r w:rsidRPr="002D71DF">
              <w:rPr>
                <w:rStyle w:val="Strong"/>
                <w:b w:val="0"/>
                <w:bCs w:val="0"/>
              </w:rPr>
              <w:t>cultural,</w:t>
            </w:r>
            <w:r w:rsidR="004C760B" w:rsidRPr="002D71DF">
              <w:rPr>
                <w:rStyle w:val="Strong"/>
                <w:b w:val="0"/>
                <w:bCs w:val="0"/>
              </w:rPr>
              <w:t xml:space="preserve"> </w:t>
            </w:r>
            <w:r w:rsidRPr="002D71DF">
              <w:rPr>
                <w:rStyle w:val="Strong"/>
                <w:b w:val="0"/>
                <w:bCs w:val="0"/>
              </w:rPr>
              <w:t>social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lastRenderedPageBreak/>
              <w:t>personal</w:t>
            </w:r>
            <w:r w:rsidR="004C760B" w:rsidRPr="002D71DF">
              <w:rPr>
                <w:rStyle w:val="Strong"/>
                <w:b w:val="0"/>
                <w:bCs w:val="0"/>
              </w:rPr>
              <w:t xml:space="preserve"> </w:t>
            </w:r>
            <w:r w:rsidRPr="002D71DF">
              <w:rPr>
                <w:rStyle w:val="Strong"/>
                <w:b w:val="0"/>
                <w:bCs w:val="0"/>
              </w:rPr>
              <w:t>contexts,</w:t>
            </w:r>
            <w:r w:rsidR="004C760B" w:rsidRPr="002D71DF">
              <w:rPr>
                <w:rStyle w:val="Strong"/>
                <w:b w:val="0"/>
                <w:bCs w:val="0"/>
              </w:rPr>
              <w:t xml:space="preserve"> </w:t>
            </w:r>
            <w:r w:rsidRPr="002D71DF">
              <w:rPr>
                <w:rStyle w:val="Strong"/>
                <w:b w:val="0"/>
                <w:bCs w:val="0"/>
              </w:rPr>
              <w:t>protocols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intentions</w:t>
            </w:r>
          </w:p>
          <w:p w14:paraId="0AFAAF26" w14:textId="0B997590" w:rsidR="00D9348E" w:rsidRPr="002D71DF" w:rsidRDefault="0896A44C" w:rsidP="00D9348E">
            <w:pPr>
              <w:pStyle w:val="ListBullet"/>
              <w:rPr>
                <w:rStyle w:val="Strong"/>
                <w:b w:val="0"/>
                <w:bCs w:val="0"/>
              </w:rPr>
            </w:pPr>
            <w:r w:rsidRPr="002D71DF">
              <w:rPr>
                <w:rStyle w:val="Strong"/>
                <w:b w:val="0"/>
                <w:bCs w:val="0"/>
              </w:rPr>
              <w:t>Apply</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conventions,</w:t>
            </w:r>
            <w:r w:rsidR="004C760B" w:rsidRPr="002D71DF">
              <w:rPr>
                <w:rStyle w:val="Strong"/>
                <w:b w:val="0"/>
                <w:bCs w:val="0"/>
              </w:rPr>
              <w:t xml:space="preserve"> </w:t>
            </w:r>
            <w:r w:rsidRPr="002D71DF">
              <w:rPr>
                <w:rStyle w:val="Strong"/>
                <w:b w:val="0"/>
                <w:bCs w:val="0"/>
              </w:rPr>
              <w:t>forms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styles</w:t>
            </w:r>
            <w:r w:rsidR="004C760B" w:rsidRPr="002D71DF">
              <w:rPr>
                <w:rStyle w:val="Strong"/>
                <w:b w:val="0"/>
                <w:bCs w:val="0"/>
              </w:rPr>
              <w:t xml:space="preserve"> </w:t>
            </w:r>
            <w:r w:rsidRPr="002D71DF">
              <w:rPr>
                <w:rStyle w:val="Strong"/>
                <w:b w:val="0"/>
                <w:bCs w:val="0"/>
              </w:rPr>
              <w:t>influenced</w:t>
            </w:r>
            <w:r w:rsidR="004C760B" w:rsidRPr="002D71DF">
              <w:rPr>
                <w:rStyle w:val="Strong"/>
                <w:b w:val="0"/>
                <w:bCs w:val="0"/>
              </w:rPr>
              <w:t xml:space="preserve"> </w:t>
            </w:r>
            <w:r w:rsidRPr="002D71DF">
              <w:rPr>
                <w:rStyle w:val="Strong"/>
                <w:b w:val="0"/>
                <w:bCs w:val="0"/>
              </w:rPr>
              <w:t>by</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works,</w:t>
            </w:r>
            <w:r w:rsidR="004C760B" w:rsidRPr="002D71DF">
              <w:rPr>
                <w:rStyle w:val="Strong"/>
                <w:b w:val="0"/>
                <w:bCs w:val="0"/>
              </w:rPr>
              <w:t xml:space="preserve"> </w:t>
            </w:r>
            <w:r w:rsidRPr="002D71DF">
              <w:rPr>
                <w:rStyle w:val="Strong"/>
                <w:b w:val="0"/>
                <w:bCs w:val="0"/>
              </w:rPr>
              <w:t>practices</w:t>
            </w:r>
            <w:r w:rsidR="004C760B" w:rsidRPr="002D71DF">
              <w:rPr>
                <w:rStyle w:val="Strong"/>
                <w:b w:val="0"/>
                <w:bCs w:val="0"/>
              </w:rPr>
              <w:t xml:space="preserve"> </w:t>
            </w:r>
            <w:r w:rsidRPr="002D71DF">
              <w:rPr>
                <w:rStyle w:val="Strong"/>
                <w:b w:val="0"/>
                <w:bCs w:val="0"/>
              </w:rPr>
              <w:t>or</w:t>
            </w:r>
            <w:r w:rsidR="004C760B" w:rsidRPr="002D71DF">
              <w:rPr>
                <w:rStyle w:val="Strong"/>
                <w:b w:val="0"/>
                <w:bCs w:val="0"/>
              </w:rPr>
              <w:t xml:space="preserve"> </w:t>
            </w:r>
            <w:r w:rsidRPr="002D71DF">
              <w:rPr>
                <w:rStyle w:val="Strong"/>
                <w:b w:val="0"/>
                <w:bCs w:val="0"/>
              </w:rPr>
              <w:t>practitioners</w:t>
            </w:r>
          </w:p>
          <w:p w14:paraId="4E1DF655" w14:textId="336EC19D" w:rsidR="00D9348E" w:rsidRPr="002D71DF" w:rsidRDefault="0896A44C" w:rsidP="00D9348E">
            <w:pPr>
              <w:pStyle w:val="ListBullet"/>
              <w:rPr>
                <w:rStyle w:val="Strong"/>
                <w:b w:val="0"/>
                <w:bCs w:val="0"/>
              </w:rPr>
            </w:pPr>
            <w:r w:rsidRPr="002D71DF">
              <w:rPr>
                <w:rStyle w:val="Strong"/>
                <w:b w:val="0"/>
                <w:bCs w:val="0"/>
              </w:rPr>
              <w:t>Use</w:t>
            </w:r>
            <w:r w:rsidR="004C760B" w:rsidRPr="002D71DF">
              <w:rPr>
                <w:rStyle w:val="Strong"/>
                <w:b w:val="0"/>
                <w:bCs w:val="0"/>
              </w:rPr>
              <w:t xml:space="preserve"> </w:t>
            </w:r>
            <w:r w:rsidRPr="002D71DF">
              <w:rPr>
                <w:rStyle w:val="Strong"/>
                <w:b w:val="0"/>
                <w:bCs w:val="0"/>
              </w:rPr>
              <w:t>language</w:t>
            </w:r>
            <w:r w:rsidR="004C760B" w:rsidRPr="002D71DF">
              <w:rPr>
                <w:rStyle w:val="Strong"/>
                <w:b w:val="0"/>
                <w:bCs w:val="0"/>
              </w:rPr>
              <w:t xml:space="preserve"> </w:t>
            </w:r>
            <w:r w:rsidRPr="002D71DF">
              <w:rPr>
                <w:rStyle w:val="Strong"/>
                <w:b w:val="0"/>
                <w:bCs w:val="0"/>
              </w:rPr>
              <w:t>appropriate</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context</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communicate</w:t>
            </w:r>
            <w:r w:rsidR="004C760B" w:rsidRPr="002D71DF">
              <w:rPr>
                <w:rStyle w:val="Strong"/>
                <w:b w:val="0"/>
                <w:bCs w:val="0"/>
              </w:rPr>
              <w:t xml:space="preserve"> </w:t>
            </w:r>
            <w:r w:rsidRPr="002D71DF">
              <w:rPr>
                <w:rStyle w:val="Strong"/>
                <w:b w:val="0"/>
                <w:bCs w:val="0"/>
              </w:rPr>
              <w:t>meaning</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an</w:t>
            </w:r>
            <w:r w:rsidR="004C760B" w:rsidRPr="002D71DF">
              <w:rPr>
                <w:rStyle w:val="Strong"/>
                <w:b w:val="0"/>
                <w:bCs w:val="0"/>
              </w:rPr>
              <w:t xml:space="preserve"> </w:t>
            </w:r>
            <w:r w:rsidRPr="002D71DF">
              <w:rPr>
                <w:rStyle w:val="Strong"/>
                <w:b w:val="0"/>
                <w:bCs w:val="0"/>
              </w:rPr>
              <w:t>audience</w:t>
            </w:r>
          </w:p>
          <w:p w14:paraId="30651611" w14:textId="36D65D85" w:rsidR="00D64FEC" w:rsidRPr="002D71DF" w:rsidRDefault="0896A44C" w:rsidP="00D9348E">
            <w:pPr>
              <w:pStyle w:val="ListBullet"/>
              <w:rPr>
                <w:rStyle w:val="Strong"/>
                <w:b w:val="0"/>
                <w:bCs w:val="0"/>
              </w:rPr>
            </w:pPr>
            <w:r w:rsidRPr="002D71DF">
              <w:rPr>
                <w:rStyle w:val="Strong"/>
                <w:b w:val="0"/>
                <w:bCs w:val="0"/>
              </w:rPr>
              <w:t>Craft</w:t>
            </w:r>
            <w:r w:rsidR="004C760B" w:rsidRPr="002D71DF">
              <w:rPr>
                <w:rStyle w:val="Strong"/>
                <w:b w:val="0"/>
                <w:bCs w:val="0"/>
              </w:rPr>
              <w:t xml:space="preserve"> </w:t>
            </w:r>
            <w:r w:rsidRPr="002D71DF">
              <w:rPr>
                <w:rStyle w:val="Strong"/>
                <w:b w:val="0"/>
                <w:bCs w:val="0"/>
              </w:rPr>
              <w:t>meaning</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influence</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response</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coherent</w:t>
            </w:r>
            <w:r w:rsidR="004C760B" w:rsidRPr="002D71DF">
              <w:rPr>
                <w:rStyle w:val="Strong"/>
                <w:b w:val="0"/>
                <w:bCs w:val="0"/>
              </w:rPr>
              <w:t xml:space="preserve"> </w:t>
            </w:r>
            <w:r w:rsidRPr="002D71DF">
              <w:rPr>
                <w:rStyle w:val="Strong"/>
                <w:b w:val="0"/>
                <w:bCs w:val="0"/>
              </w:rPr>
              <w:t>devised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scripted</w:t>
            </w:r>
            <w:r w:rsidR="004C760B" w:rsidRPr="002D71DF">
              <w:rPr>
                <w:rStyle w:val="Strong"/>
                <w:b w:val="0"/>
                <w:bCs w:val="0"/>
              </w:rPr>
              <w:t xml:space="preserve"> </w:t>
            </w:r>
            <w:r w:rsidRPr="002D71DF">
              <w:rPr>
                <w:rStyle w:val="Strong"/>
                <w:b w:val="0"/>
                <w:bCs w:val="0"/>
              </w:rPr>
              <w:t>theatrical</w:t>
            </w:r>
            <w:r w:rsidR="004C760B" w:rsidRPr="002D71DF">
              <w:rPr>
                <w:rStyle w:val="Strong"/>
                <w:b w:val="0"/>
                <w:bCs w:val="0"/>
              </w:rPr>
              <w:t xml:space="preserve"> </w:t>
            </w:r>
            <w:r w:rsidRPr="002D71DF">
              <w:rPr>
                <w:rStyle w:val="Strong"/>
                <w:b w:val="0"/>
                <w:bCs w:val="0"/>
              </w:rPr>
              <w:t>works</w:t>
            </w:r>
          </w:p>
          <w:p w14:paraId="310C66B7" w14:textId="1E6B1959" w:rsidR="00D64FEC" w:rsidRPr="002D71DF" w:rsidRDefault="00D64FEC" w:rsidP="00D64FEC">
            <w:pPr>
              <w:rPr>
                <w:rStyle w:val="Strong"/>
              </w:rPr>
            </w:pPr>
            <w:r w:rsidRPr="002D71DF">
              <w:rPr>
                <w:rStyle w:val="Strong"/>
              </w:rPr>
              <w:t>Performing</w:t>
            </w:r>
            <w:r w:rsidR="004C760B" w:rsidRPr="002D71DF">
              <w:rPr>
                <w:rStyle w:val="Strong"/>
              </w:rPr>
              <w:t xml:space="preserve"> </w:t>
            </w:r>
            <w:r w:rsidRPr="002D71DF">
              <w:rPr>
                <w:rStyle w:val="Strong"/>
              </w:rPr>
              <w:t>–</w:t>
            </w:r>
            <w:r w:rsidR="004C760B" w:rsidRPr="002D71DF">
              <w:rPr>
                <w:rStyle w:val="Strong"/>
              </w:rPr>
              <w:t xml:space="preserve"> </w:t>
            </w:r>
            <w:r w:rsidR="00A95CAB">
              <w:rPr>
                <w:rStyle w:val="Strong"/>
              </w:rPr>
              <w:t>D</w:t>
            </w:r>
            <w:r w:rsidRPr="002D71DF">
              <w:rPr>
                <w:rStyle w:val="Strong"/>
              </w:rPr>
              <w:t>ramatic</w:t>
            </w:r>
            <w:r w:rsidR="004C760B" w:rsidRPr="002D71DF">
              <w:rPr>
                <w:rStyle w:val="Strong"/>
              </w:rPr>
              <w:t xml:space="preserve"> </w:t>
            </w:r>
            <w:r w:rsidRPr="002D71DF">
              <w:rPr>
                <w:rStyle w:val="Strong"/>
              </w:rPr>
              <w:t>processes</w:t>
            </w:r>
            <w:r w:rsidR="004C760B" w:rsidRPr="002D71DF">
              <w:rPr>
                <w:rStyle w:val="Strong"/>
              </w:rPr>
              <w:t xml:space="preserve"> </w:t>
            </w:r>
          </w:p>
          <w:p w14:paraId="2B021794" w14:textId="4DEB66F5" w:rsidR="00871E71" w:rsidRPr="002D71DF" w:rsidRDefault="76289610" w:rsidP="00871E71">
            <w:pPr>
              <w:pStyle w:val="ListBullet"/>
              <w:rPr>
                <w:rStyle w:val="Strong"/>
                <w:b w:val="0"/>
                <w:bCs w:val="0"/>
              </w:rPr>
            </w:pPr>
            <w:r w:rsidRPr="002D71DF">
              <w:rPr>
                <w:rStyle w:val="Strong"/>
                <w:b w:val="0"/>
                <w:bCs w:val="0"/>
              </w:rPr>
              <w:t>Embody</w:t>
            </w:r>
            <w:r w:rsidR="004C760B" w:rsidRPr="002D71DF">
              <w:rPr>
                <w:rStyle w:val="Strong"/>
                <w:b w:val="0"/>
                <w:bCs w:val="0"/>
              </w:rPr>
              <w:t xml:space="preserve"> </w:t>
            </w:r>
            <w:r w:rsidRPr="002D71DF">
              <w:rPr>
                <w:rStyle w:val="Strong"/>
                <w:b w:val="0"/>
                <w:bCs w:val="0"/>
              </w:rPr>
              <w:t>characters,</w:t>
            </w:r>
            <w:r w:rsidR="004C760B" w:rsidRPr="002D71DF">
              <w:rPr>
                <w:rStyle w:val="Strong"/>
                <w:b w:val="0"/>
                <w:bCs w:val="0"/>
              </w:rPr>
              <w:t xml:space="preserve"> </w:t>
            </w:r>
            <w:r w:rsidRPr="002D71DF">
              <w:rPr>
                <w:rStyle w:val="Strong"/>
                <w:b w:val="0"/>
                <w:bCs w:val="0"/>
              </w:rPr>
              <w:t>situations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for</w:t>
            </w:r>
            <w:r w:rsidR="004C760B" w:rsidRPr="002D71DF">
              <w:rPr>
                <w:rStyle w:val="Strong"/>
                <w:b w:val="0"/>
                <w:bCs w:val="0"/>
              </w:rPr>
              <w:t xml:space="preserve"> </w:t>
            </w:r>
            <w:r w:rsidRPr="002D71DF">
              <w:rPr>
                <w:rStyle w:val="Strong"/>
                <w:b w:val="0"/>
                <w:bCs w:val="0"/>
              </w:rPr>
              <w:t>an</w:t>
            </w:r>
            <w:r w:rsidR="004C760B" w:rsidRPr="002D71DF">
              <w:rPr>
                <w:rStyle w:val="Strong"/>
                <w:b w:val="0"/>
                <w:bCs w:val="0"/>
              </w:rPr>
              <w:t xml:space="preserve"> </w:t>
            </w:r>
            <w:r w:rsidRPr="002D71DF">
              <w:rPr>
                <w:rStyle w:val="Strong"/>
                <w:b w:val="0"/>
                <w:bCs w:val="0"/>
              </w:rPr>
              <w:t>audience</w:t>
            </w:r>
          </w:p>
          <w:p w14:paraId="227286E3" w14:textId="539364B9" w:rsidR="00871E71" w:rsidRPr="002D71DF" w:rsidRDefault="76289610" w:rsidP="00871E71">
            <w:pPr>
              <w:pStyle w:val="ListBullet"/>
              <w:rPr>
                <w:rStyle w:val="Strong"/>
                <w:b w:val="0"/>
                <w:bCs w:val="0"/>
              </w:rPr>
            </w:pPr>
            <w:r w:rsidRPr="002D71DF">
              <w:rPr>
                <w:rStyle w:val="Strong"/>
                <w:b w:val="0"/>
                <w:bCs w:val="0"/>
              </w:rPr>
              <w:t>Apply</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support</w:t>
            </w:r>
            <w:r w:rsidR="004C760B" w:rsidRPr="002D71DF">
              <w:rPr>
                <w:rStyle w:val="Strong"/>
                <w:b w:val="0"/>
                <w:bCs w:val="0"/>
              </w:rPr>
              <w:t xml:space="preserve"> </w:t>
            </w:r>
            <w:r w:rsidRPr="002D71DF">
              <w:rPr>
                <w:rStyle w:val="Strong"/>
                <w:b w:val="0"/>
                <w:bCs w:val="0"/>
              </w:rPr>
              <w:t>safe,</w:t>
            </w:r>
            <w:r w:rsidR="004C760B" w:rsidRPr="002D71DF">
              <w:rPr>
                <w:rStyle w:val="Strong"/>
                <w:b w:val="0"/>
                <w:bCs w:val="0"/>
              </w:rPr>
              <w:t xml:space="preserve"> </w:t>
            </w:r>
            <w:r w:rsidRPr="002D71DF">
              <w:rPr>
                <w:rStyle w:val="Strong"/>
                <w:b w:val="0"/>
                <w:bCs w:val="0"/>
              </w:rPr>
              <w:t>respectful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inclusive</w:t>
            </w:r>
            <w:r w:rsidR="004C760B" w:rsidRPr="002D71DF">
              <w:rPr>
                <w:rStyle w:val="Strong"/>
                <w:b w:val="0"/>
                <w:bCs w:val="0"/>
              </w:rPr>
              <w:t xml:space="preserve"> </w:t>
            </w:r>
            <w:r w:rsidRPr="002D71DF">
              <w:rPr>
                <w:rStyle w:val="Strong"/>
                <w:b w:val="0"/>
                <w:bCs w:val="0"/>
              </w:rPr>
              <w:lastRenderedPageBreak/>
              <w:t>performance</w:t>
            </w:r>
            <w:r w:rsidR="004C760B" w:rsidRPr="002D71DF">
              <w:rPr>
                <w:rStyle w:val="Strong"/>
                <w:b w:val="0"/>
                <w:bCs w:val="0"/>
              </w:rPr>
              <w:t xml:space="preserve"> </w:t>
            </w:r>
          </w:p>
          <w:p w14:paraId="1EAD8257" w14:textId="08045E34" w:rsidR="00871E71" w:rsidRPr="002D71DF" w:rsidRDefault="76289610" w:rsidP="00871E71">
            <w:pPr>
              <w:pStyle w:val="ListBullet"/>
              <w:rPr>
                <w:rStyle w:val="Strong"/>
                <w:b w:val="0"/>
                <w:bCs w:val="0"/>
              </w:rPr>
            </w:pPr>
            <w:r w:rsidRPr="002D71DF">
              <w:rPr>
                <w:rStyle w:val="Strong"/>
                <w:b w:val="0"/>
                <w:bCs w:val="0"/>
              </w:rPr>
              <w:t>Collaborate</w:t>
            </w:r>
            <w:r w:rsidR="004C760B" w:rsidRPr="002D71DF">
              <w:rPr>
                <w:rStyle w:val="Strong"/>
                <w:b w:val="0"/>
                <w:bCs w:val="0"/>
              </w:rPr>
              <w:t xml:space="preserve"> </w:t>
            </w:r>
            <w:r w:rsidRPr="002D71DF">
              <w:rPr>
                <w:rStyle w:val="Strong"/>
                <w:b w:val="0"/>
                <w:bCs w:val="0"/>
              </w:rPr>
              <w:t>dynamically</w:t>
            </w:r>
            <w:r w:rsidR="004C760B" w:rsidRPr="002D71DF">
              <w:rPr>
                <w:rStyle w:val="Strong"/>
                <w:b w:val="0"/>
                <w:bCs w:val="0"/>
              </w:rPr>
              <w:t xml:space="preserve"> </w:t>
            </w:r>
            <w:r w:rsidRPr="002D71DF">
              <w:rPr>
                <w:rStyle w:val="Strong"/>
                <w:b w:val="0"/>
                <w:bCs w:val="0"/>
              </w:rPr>
              <w:t>within</w:t>
            </w:r>
            <w:r w:rsidR="004C760B" w:rsidRPr="002D71DF">
              <w:rPr>
                <w:rStyle w:val="Strong"/>
                <w:b w:val="0"/>
                <w:bCs w:val="0"/>
              </w:rPr>
              <w:t xml:space="preserve"> </w:t>
            </w:r>
            <w:r w:rsidRPr="002D71DF">
              <w:rPr>
                <w:rStyle w:val="Strong"/>
                <w:b w:val="0"/>
                <w:bCs w:val="0"/>
              </w:rPr>
              <w:t>an</w:t>
            </w:r>
            <w:r w:rsidR="004C760B" w:rsidRPr="002D71DF">
              <w:rPr>
                <w:rStyle w:val="Strong"/>
                <w:b w:val="0"/>
                <w:bCs w:val="0"/>
              </w:rPr>
              <w:t xml:space="preserve"> </w:t>
            </w:r>
            <w:r w:rsidRPr="002D71DF">
              <w:rPr>
                <w:rStyle w:val="Strong"/>
                <w:b w:val="0"/>
                <w:bCs w:val="0"/>
              </w:rPr>
              <w:t>ensemble</w:t>
            </w:r>
            <w:r w:rsidR="004C760B" w:rsidRPr="002D71DF">
              <w:rPr>
                <w:rStyle w:val="Strong"/>
                <w:b w:val="0"/>
                <w:bCs w:val="0"/>
              </w:rPr>
              <w:t xml:space="preserve"> </w:t>
            </w:r>
            <w:r w:rsidRPr="002D71DF">
              <w:rPr>
                <w:rStyle w:val="Strong"/>
                <w:b w:val="0"/>
                <w:bCs w:val="0"/>
              </w:rPr>
              <w:t>and/or</w:t>
            </w:r>
            <w:r w:rsidR="004C760B" w:rsidRPr="002D71DF">
              <w:rPr>
                <w:rStyle w:val="Strong"/>
                <w:b w:val="0"/>
                <w:bCs w:val="0"/>
              </w:rPr>
              <w:t xml:space="preserve"> </w:t>
            </w:r>
            <w:r w:rsidRPr="002D71DF">
              <w:rPr>
                <w:rStyle w:val="Strong"/>
                <w:b w:val="0"/>
                <w:bCs w:val="0"/>
              </w:rPr>
              <w:t>crew</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jointly</w:t>
            </w:r>
            <w:r w:rsidR="004C760B" w:rsidRPr="002D71DF">
              <w:rPr>
                <w:rStyle w:val="Strong"/>
                <w:b w:val="0"/>
                <w:bCs w:val="0"/>
              </w:rPr>
              <w:t xml:space="preserve"> </w:t>
            </w:r>
            <w:r w:rsidRPr="002D71DF">
              <w:rPr>
                <w:rStyle w:val="Strong"/>
                <w:b w:val="0"/>
                <w:bCs w:val="0"/>
              </w:rPr>
              <w:t>stage</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action</w:t>
            </w:r>
          </w:p>
          <w:p w14:paraId="016E0F36" w14:textId="2C3FE8AF" w:rsidR="00871E71" w:rsidRPr="002D71DF" w:rsidRDefault="76289610" w:rsidP="00871E71">
            <w:pPr>
              <w:pStyle w:val="ListBullet"/>
              <w:rPr>
                <w:rStyle w:val="Strong"/>
                <w:b w:val="0"/>
                <w:bCs w:val="0"/>
              </w:rPr>
            </w:pPr>
            <w:r w:rsidRPr="002D71DF">
              <w:rPr>
                <w:rStyle w:val="Strong"/>
                <w:b w:val="0"/>
                <w:bCs w:val="0"/>
              </w:rPr>
              <w:t>Apply</w:t>
            </w:r>
            <w:r w:rsidR="004C760B" w:rsidRPr="002D71DF">
              <w:rPr>
                <w:rStyle w:val="Strong"/>
                <w:b w:val="0"/>
                <w:bCs w:val="0"/>
              </w:rPr>
              <w:t xml:space="preserve"> </w:t>
            </w:r>
            <w:r w:rsidRPr="002D71DF">
              <w:rPr>
                <w:rStyle w:val="Strong"/>
                <w:b w:val="0"/>
                <w:bCs w:val="0"/>
              </w:rPr>
              <w:t>performance</w:t>
            </w:r>
            <w:r w:rsidR="004C760B" w:rsidRPr="002D71DF">
              <w:rPr>
                <w:rStyle w:val="Strong"/>
                <w:b w:val="0"/>
                <w:bCs w:val="0"/>
              </w:rPr>
              <w:t xml:space="preserve"> </w:t>
            </w:r>
            <w:r w:rsidRPr="002D71DF">
              <w:rPr>
                <w:rStyle w:val="Strong"/>
                <w:b w:val="0"/>
                <w:bCs w:val="0"/>
              </w:rPr>
              <w:t>skills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take</w:t>
            </w:r>
            <w:r w:rsidR="004C760B" w:rsidRPr="002D71DF">
              <w:rPr>
                <w:rStyle w:val="Strong"/>
                <w:b w:val="0"/>
                <w:bCs w:val="0"/>
              </w:rPr>
              <w:t xml:space="preserve"> </w:t>
            </w:r>
            <w:r w:rsidRPr="002D71DF">
              <w:rPr>
                <w:rStyle w:val="Strong"/>
                <w:b w:val="0"/>
                <w:bCs w:val="0"/>
              </w:rPr>
              <w:t>creative</w:t>
            </w:r>
            <w:r w:rsidR="004C760B" w:rsidRPr="002D71DF">
              <w:rPr>
                <w:rStyle w:val="Strong"/>
                <w:b w:val="0"/>
                <w:bCs w:val="0"/>
              </w:rPr>
              <w:t xml:space="preserve"> </w:t>
            </w:r>
            <w:r w:rsidRPr="002D71DF">
              <w:rPr>
                <w:rStyle w:val="Strong"/>
                <w:b w:val="0"/>
                <w:bCs w:val="0"/>
              </w:rPr>
              <w:t>risks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strengthen</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intention</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influence</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response</w:t>
            </w:r>
          </w:p>
          <w:p w14:paraId="43CD3A78" w14:textId="694196D1" w:rsidR="00D64FEC" w:rsidRPr="002D71DF" w:rsidRDefault="76289610" w:rsidP="00871E71">
            <w:pPr>
              <w:pStyle w:val="ListBullet"/>
              <w:rPr>
                <w:rStyle w:val="Strong"/>
                <w:b w:val="0"/>
                <w:bCs w:val="0"/>
              </w:rPr>
            </w:pPr>
            <w:r w:rsidRPr="002D71DF">
              <w:rPr>
                <w:rStyle w:val="Strong"/>
                <w:b w:val="0"/>
                <w:bCs w:val="0"/>
              </w:rPr>
              <w:t>Spontaneously</w:t>
            </w:r>
            <w:r w:rsidR="004C760B" w:rsidRPr="002D71DF">
              <w:rPr>
                <w:rStyle w:val="Strong"/>
                <w:b w:val="0"/>
                <w:bCs w:val="0"/>
              </w:rPr>
              <w:t xml:space="preserve"> </w:t>
            </w:r>
            <w:r w:rsidRPr="002D71DF">
              <w:rPr>
                <w:rStyle w:val="Strong"/>
                <w:b w:val="0"/>
                <w:bCs w:val="0"/>
              </w:rPr>
              <w:t>create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develop</w:t>
            </w:r>
            <w:r w:rsidR="004C760B" w:rsidRPr="002D71DF">
              <w:rPr>
                <w:rStyle w:val="Strong"/>
                <w:b w:val="0"/>
                <w:bCs w:val="0"/>
              </w:rPr>
              <w:t xml:space="preserve"> </w:t>
            </w:r>
            <w:r w:rsidRPr="002D71DF">
              <w:rPr>
                <w:rStyle w:val="Strong"/>
                <w:b w:val="0"/>
                <w:bCs w:val="0"/>
              </w:rPr>
              <w:t>characters,</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images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stories</w:t>
            </w:r>
            <w:r w:rsidR="004C760B" w:rsidRPr="002D71DF">
              <w:rPr>
                <w:rStyle w:val="Strong"/>
                <w:b w:val="0"/>
                <w:bCs w:val="0"/>
              </w:rPr>
              <w:t xml:space="preserve"> </w:t>
            </w:r>
            <w:r w:rsidRPr="002D71DF">
              <w:rPr>
                <w:rStyle w:val="Strong"/>
                <w:b w:val="0"/>
                <w:bCs w:val="0"/>
              </w:rPr>
              <w:t>through</w:t>
            </w:r>
            <w:r w:rsidR="004C760B" w:rsidRPr="002D71DF">
              <w:rPr>
                <w:rStyle w:val="Strong"/>
                <w:b w:val="0"/>
                <w:bCs w:val="0"/>
              </w:rPr>
              <w:t xml:space="preserve"> </w:t>
            </w:r>
            <w:r w:rsidRPr="002D71DF">
              <w:rPr>
                <w:rStyle w:val="Strong"/>
                <w:b w:val="0"/>
                <w:bCs w:val="0"/>
              </w:rPr>
              <w:t>improvisation</w:t>
            </w:r>
          </w:p>
          <w:p w14:paraId="3348EC14" w14:textId="6B26C102" w:rsidR="00D64FEC" w:rsidRPr="002D71DF" w:rsidRDefault="00D64FEC" w:rsidP="00D64FEC">
            <w:pPr>
              <w:rPr>
                <w:rStyle w:val="Strong"/>
              </w:rPr>
            </w:pPr>
            <w:r w:rsidRPr="002D71DF">
              <w:rPr>
                <w:rStyle w:val="Strong"/>
              </w:rPr>
              <w:t>Performing</w:t>
            </w:r>
            <w:r w:rsidR="004C760B" w:rsidRPr="002D71DF">
              <w:rPr>
                <w:rStyle w:val="Strong"/>
              </w:rPr>
              <w:t xml:space="preserve"> </w:t>
            </w:r>
            <w:r w:rsidRPr="002D71DF">
              <w:rPr>
                <w:rStyle w:val="Strong"/>
              </w:rPr>
              <w:t>–</w:t>
            </w:r>
            <w:r w:rsidR="004C760B" w:rsidRPr="002D71DF">
              <w:rPr>
                <w:rStyle w:val="Strong"/>
              </w:rPr>
              <w:t xml:space="preserve"> </w:t>
            </w:r>
            <w:r w:rsidR="00A95CAB">
              <w:rPr>
                <w:rStyle w:val="Strong"/>
              </w:rPr>
              <w:t>D</w:t>
            </w:r>
            <w:r w:rsidRPr="002D71DF">
              <w:rPr>
                <w:rStyle w:val="Strong"/>
              </w:rPr>
              <w:t>ramatic</w:t>
            </w:r>
            <w:r w:rsidR="004C760B" w:rsidRPr="002D71DF">
              <w:rPr>
                <w:rStyle w:val="Strong"/>
              </w:rPr>
              <w:t xml:space="preserve"> </w:t>
            </w:r>
            <w:r w:rsidRPr="002D71DF">
              <w:rPr>
                <w:rStyle w:val="Strong"/>
              </w:rPr>
              <w:t>elements</w:t>
            </w:r>
            <w:r w:rsidR="004C760B" w:rsidRPr="002D71DF">
              <w:rPr>
                <w:rStyle w:val="Strong"/>
              </w:rPr>
              <w:t xml:space="preserve"> </w:t>
            </w:r>
          </w:p>
          <w:p w14:paraId="7A0A2410" w14:textId="437D36FD" w:rsidR="00424F91" w:rsidRPr="002D71DF" w:rsidRDefault="7313158E" w:rsidP="00424F91">
            <w:pPr>
              <w:pStyle w:val="ListBullet"/>
              <w:rPr>
                <w:rStyle w:val="Strong"/>
                <w:b w:val="0"/>
                <w:bCs w:val="0"/>
              </w:rPr>
            </w:pPr>
            <w:r w:rsidRPr="002D71DF">
              <w:rPr>
                <w:rStyle w:val="Strong"/>
                <w:b w:val="0"/>
                <w:bCs w:val="0"/>
              </w:rPr>
              <w:t>Perform</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stage</w:t>
            </w:r>
            <w:r w:rsidR="004C760B" w:rsidRPr="002D71DF">
              <w:rPr>
                <w:rStyle w:val="Strong"/>
                <w:b w:val="0"/>
                <w:bCs w:val="0"/>
              </w:rPr>
              <w:t xml:space="preserve"> </w:t>
            </w:r>
            <w:r w:rsidRPr="002D71DF">
              <w:rPr>
                <w:rStyle w:val="Strong"/>
                <w:b w:val="0"/>
                <w:bCs w:val="0"/>
              </w:rPr>
              <w:t>roles,</w:t>
            </w:r>
            <w:r w:rsidR="004C760B" w:rsidRPr="002D71DF">
              <w:rPr>
                <w:rStyle w:val="Strong"/>
                <w:b w:val="0"/>
                <w:bCs w:val="0"/>
              </w:rPr>
              <w:t xml:space="preserve"> </w:t>
            </w:r>
            <w:r w:rsidRPr="002D71DF">
              <w:rPr>
                <w:rStyle w:val="Strong"/>
                <w:b w:val="0"/>
                <w:bCs w:val="0"/>
              </w:rPr>
              <w:t>characters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situations</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clarity</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cohesion</w:t>
            </w:r>
          </w:p>
          <w:p w14:paraId="7216857A" w14:textId="71F8A923" w:rsidR="00424F91" w:rsidRPr="002D71DF" w:rsidRDefault="7313158E" w:rsidP="00424F91">
            <w:pPr>
              <w:pStyle w:val="ListBullet"/>
              <w:rPr>
                <w:rStyle w:val="Strong"/>
                <w:b w:val="0"/>
                <w:bCs w:val="0"/>
              </w:rPr>
            </w:pPr>
            <w:r w:rsidRPr="002D71DF">
              <w:rPr>
                <w:rStyle w:val="Strong"/>
                <w:b w:val="0"/>
                <w:bCs w:val="0"/>
              </w:rPr>
              <w:t>Manipulate</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influence</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lastRenderedPageBreak/>
              <w:t>response</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devised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scripted</w:t>
            </w:r>
            <w:r w:rsidR="004C760B" w:rsidRPr="002D71DF">
              <w:rPr>
                <w:rStyle w:val="Strong"/>
                <w:b w:val="0"/>
                <w:bCs w:val="0"/>
              </w:rPr>
              <w:t xml:space="preserve"> </w:t>
            </w:r>
            <w:r w:rsidRPr="002D71DF">
              <w:rPr>
                <w:rStyle w:val="Strong"/>
                <w:b w:val="0"/>
                <w:bCs w:val="0"/>
              </w:rPr>
              <w:t>theatrical</w:t>
            </w:r>
            <w:r w:rsidR="004C760B" w:rsidRPr="002D71DF">
              <w:rPr>
                <w:rStyle w:val="Strong"/>
                <w:b w:val="0"/>
                <w:bCs w:val="0"/>
              </w:rPr>
              <w:t xml:space="preserve"> </w:t>
            </w:r>
            <w:r w:rsidRPr="002D71DF">
              <w:rPr>
                <w:rStyle w:val="Strong"/>
                <w:b w:val="0"/>
                <w:bCs w:val="0"/>
              </w:rPr>
              <w:t>works</w:t>
            </w:r>
          </w:p>
          <w:p w14:paraId="650B8956" w14:textId="197FDBBE" w:rsidR="00424F91" w:rsidRPr="002D71DF" w:rsidRDefault="7313158E" w:rsidP="00424F91">
            <w:pPr>
              <w:pStyle w:val="ListBullet"/>
              <w:rPr>
                <w:rStyle w:val="Strong"/>
                <w:b w:val="0"/>
                <w:bCs w:val="0"/>
              </w:rPr>
            </w:pPr>
            <w:r w:rsidRPr="002D71DF">
              <w:rPr>
                <w:rStyle w:val="Strong"/>
                <w:b w:val="0"/>
                <w:bCs w:val="0"/>
              </w:rPr>
              <w:t>Adapt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apply</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performance</w:t>
            </w:r>
          </w:p>
          <w:p w14:paraId="06A0975D" w14:textId="58E0FF27" w:rsidR="00424F91" w:rsidRPr="002D71DF" w:rsidRDefault="7313158E" w:rsidP="00424F91">
            <w:pPr>
              <w:pStyle w:val="ListBullet"/>
              <w:rPr>
                <w:rStyle w:val="Strong"/>
                <w:b w:val="0"/>
                <w:bCs w:val="0"/>
              </w:rPr>
            </w:pPr>
            <w:r w:rsidRPr="002D71DF">
              <w:rPr>
                <w:rStyle w:val="Strong"/>
                <w:b w:val="0"/>
                <w:bCs w:val="0"/>
              </w:rPr>
              <w:t>Select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apply</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production</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stage</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works</w:t>
            </w:r>
          </w:p>
          <w:p w14:paraId="0F9596FB" w14:textId="4A080D9C" w:rsidR="00D64FEC" w:rsidRPr="002D71DF" w:rsidRDefault="7313158E" w:rsidP="00424F91">
            <w:pPr>
              <w:pStyle w:val="ListBullet"/>
              <w:rPr>
                <w:rStyle w:val="Strong"/>
                <w:b w:val="0"/>
                <w:bCs w:val="0"/>
              </w:rPr>
            </w:pPr>
            <w:r w:rsidRPr="002D71DF">
              <w:rPr>
                <w:rStyle w:val="Strong"/>
                <w:b w:val="0"/>
                <w:bCs w:val="0"/>
              </w:rPr>
              <w:t>Select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manipulate</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build</w:t>
            </w:r>
            <w:r w:rsidR="004C760B" w:rsidRPr="002D71DF">
              <w:rPr>
                <w:rStyle w:val="Strong"/>
                <w:b w:val="0"/>
                <w:bCs w:val="0"/>
              </w:rPr>
              <w:t xml:space="preserve"> </w:t>
            </w:r>
            <w:r w:rsidRPr="002D71DF">
              <w:rPr>
                <w:rStyle w:val="Strong"/>
                <w:b w:val="0"/>
                <w:bCs w:val="0"/>
              </w:rPr>
              <w:t>cohesive</w:t>
            </w:r>
            <w:r w:rsidR="004C760B" w:rsidRPr="002D71DF">
              <w:rPr>
                <w:rStyle w:val="Strong"/>
                <w:b w:val="0"/>
                <w:bCs w:val="0"/>
              </w:rPr>
              <w:t xml:space="preserve"> </w:t>
            </w:r>
            <w:r w:rsidRPr="002D71DF">
              <w:rPr>
                <w:rStyle w:val="Strong"/>
                <w:b w:val="0"/>
                <w:bCs w:val="0"/>
              </w:rPr>
              <w:t>moments,</w:t>
            </w:r>
            <w:r w:rsidR="004C760B" w:rsidRPr="002D71DF">
              <w:rPr>
                <w:rStyle w:val="Strong"/>
                <w:b w:val="0"/>
                <w:bCs w:val="0"/>
              </w:rPr>
              <w:t xml:space="preserve"> </w:t>
            </w:r>
            <w:r w:rsidRPr="002D71DF">
              <w:rPr>
                <w:rStyle w:val="Strong"/>
                <w:b w:val="0"/>
                <w:bCs w:val="0"/>
              </w:rPr>
              <w:t>transitions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journeys</w:t>
            </w:r>
          </w:p>
          <w:p w14:paraId="78CDDB3F" w14:textId="21EA873B" w:rsidR="00D64FEC" w:rsidRPr="002D71DF" w:rsidRDefault="00D64FEC" w:rsidP="00D64FEC">
            <w:pPr>
              <w:rPr>
                <w:rStyle w:val="Strong"/>
              </w:rPr>
            </w:pPr>
            <w:r w:rsidRPr="002D71DF">
              <w:rPr>
                <w:rStyle w:val="Strong"/>
              </w:rPr>
              <w:t>Appreciating</w:t>
            </w:r>
            <w:r w:rsidR="004C760B" w:rsidRPr="002D71DF">
              <w:rPr>
                <w:rStyle w:val="Strong"/>
              </w:rPr>
              <w:t xml:space="preserve"> </w:t>
            </w:r>
            <w:r w:rsidRPr="002D71DF">
              <w:rPr>
                <w:rStyle w:val="Strong"/>
              </w:rPr>
              <w:t>–</w:t>
            </w:r>
            <w:r w:rsidR="004C760B" w:rsidRPr="002D71DF">
              <w:rPr>
                <w:rStyle w:val="Strong"/>
              </w:rPr>
              <w:t xml:space="preserve"> </w:t>
            </w:r>
            <w:r w:rsidR="00A95CAB">
              <w:rPr>
                <w:rStyle w:val="Strong"/>
              </w:rPr>
              <w:t>D</w:t>
            </w:r>
            <w:r w:rsidRPr="002D71DF">
              <w:rPr>
                <w:rStyle w:val="Strong"/>
              </w:rPr>
              <w:t>ramatic</w:t>
            </w:r>
            <w:r w:rsidR="004C760B" w:rsidRPr="002D71DF">
              <w:rPr>
                <w:rStyle w:val="Strong"/>
              </w:rPr>
              <w:t xml:space="preserve"> </w:t>
            </w:r>
            <w:r w:rsidRPr="002D71DF">
              <w:rPr>
                <w:rStyle w:val="Strong"/>
              </w:rPr>
              <w:t>contexts</w:t>
            </w:r>
            <w:r w:rsidR="004C760B" w:rsidRPr="002D71DF">
              <w:rPr>
                <w:rStyle w:val="Strong"/>
              </w:rPr>
              <w:t xml:space="preserve"> </w:t>
            </w:r>
          </w:p>
          <w:p w14:paraId="0581047F" w14:textId="6AD5FA1C" w:rsidR="005E714A" w:rsidRPr="002D71DF" w:rsidRDefault="7B4CD008" w:rsidP="005E714A">
            <w:pPr>
              <w:pStyle w:val="ListBullet"/>
              <w:rPr>
                <w:rStyle w:val="Strong"/>
                <w:b w:val="0"/>
                <w:bCs w:val="0"/>
              </w:rPr>
            </w:pPr>
            <w:r w:rsidRPr="002D71DF">
              <w:rPr>
                <w:rStyle w:val="Strong"/>
                <w:b w:val="0"/>
                <w:bCs w:val="0"/>
              </w:rPr>
              <w:t>Evaluate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images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stories</w:t>
            </w:r>
            <w:r w:rsidR="004C760B" w:rsidRPr="002D71DF">
              <w:rPr>
                <w:rStyle w:val="Strong"/>
                <w:b w:val="0"/>
                <w:bCs w:val="0"/>
              </w:rPr>
              <w:t xml:space="preserve"> </w:t>
            </w:r>
            <w:r w:rsidRPr="002D71DF">
              <w:rPr>
                <w:rStyle w:val="Strong"/>
                <w:b w:val="0"/>
                <w:bCs w:val="0"/>
              </w:rPr>
              <w:t>explore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express</w:t>
            </w:r>
            <w:r w:rsidR="004C760B" w:rsidRPr="002D71DF">
              <w:rPr>
                <w:rStyle w:val="Strong"/>
                <w:b w:val="0"/>
                <w:bCs w:val="0"/>
              </w:rPr>
              <w:t xml:space="preserve"> </w:t>
            </w:r>
            <w:r w:rsidRPr="002D71DF">
              <w:rPr>
                <w:rStyle w:val="Strong"/>
                <w:b w:val="0"/>
                <w:bCs w:val="0"/>
              </w:rPr>
              <w:t>individual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collective</w:t>
            </w:r>
            <w:r w:rsidR="004C760B" w:rsidRPr="002D71DF">
              <w:rPr>
                <w:rStyle w:val="Strong"/>
                <w:b w:val="0"/>
                <w:bCs w:val="0"/>
              </w:rPr>
              <w:t xml:space="preserve"> </w:t>
            </w:r>
            <w:r w:rsidRPr="002D71DF">
              <w:rPr>
                <w:rStyle w:val="Strong"/>
                <w:b w:val="0"/>
                <w:bCs w:val="0"/>
              </w:rPr>
              <w:t>identities,</w:t>
            </w:r>
            <w:r w:rsidR="004C760B" w:rsidRPr="002D71DF">
              <w:rPr>
                <w:rStyle w:val="Strong"/>
                <w:b w:val="0"/>
                <w:bCs w:val="0"/>
              </w:rPr>
              <w:t xml:space="preserve"> </w:t>
            </w:r>
            <w:r w:rsidRPr="002D71DF">
              <w:rPr>
                <w:rStyle w:val="Strong"/>
                <w:b w:val="0"/>
                <w:bCs w:val="0"/>
              </w:rPr>
              <w:t>values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perspectives</w:t>
            </w:r>
          </w:p>
          <w:p w14:paraId="4196250C" w14:textId="39CF8496" w:rsidR="005E714A" w:rsidRPr="002D71DF" w:rsidRDefault="7B4CD008" w:rsidP="005E714A">
            <w:pPr>
              <w:pStyle w:val="ListBullet"/>
              <w:rPr>
                <w:rStyle w:val="Strong"/>
                <w:b w:val="0"/>
                <w:bCs w:val="0"/>
              </w:rPr>
            </w:pPr>
            <w:r w:rsidRPr="002D71DF">
              <w:rPr>
                <w:rStyle w:val="Strong"/>
                <w:b w:val="0"/>
                <w:bCs w:val="0"/>
              </w:rPr>
              <w:t>Analyse</w:t>
            </w:r>
            <w:r w:rsidR="004C760B" w:rsidRPr="002D71DF">
              <w:rPr>
                <w:rStyle w:val="Strong"/>
                <w:b w:val="0"/>
                <w:bCs w:val="0"/>
              </w:rPr>
              <w:t xml:space="preserve"> </w:t>
            </w:r>
            <w:r w:rsidRPr="002D71DF">
              <w:rPr>
                <w:rStyle w:val="Strong"/>
                <w:b w:val="0"/>
                <w:bCs w:val="0"/>
              </w:rPr>
              <w:t>personal</w:t>
            </w:r>
            <w:r w:rsidR="004C760B" w:rsidRPr="002D71DF">
              <w:rPr>
                <w:rStyle w:val="Strong"/>
                <w:b w:val="0"/>
                <w:bCs w:val="0"/>
              </w:rPr>
              <w:t xml:space="preserve"> </w:t>
            </w:r>
            <w:r w:rsidRPr="002D71DF">
              <w:rPr>
                <w:rStyle w:val="Strong"/>
                <w:b w:val="0"/>
                <w:bCs w:val="0"/>
              </w:rPr>
              <w:t>experiences</w:t>
            </w:r>
            <w:r w:rsidR="004C760B" w:rsidRPr="002D71DF">
              <w:rPr>
                <w:rStyle w:val="Strong"/>
                <w:b w:val="0"/>
                <w:bCs w:val="0"/>
              </w:rPr>
              <w:t xml:space="preserve"> </w:t>
            </w:r>
            <w:r w:rsidRPr="002D71DF">
              <w:rPr>
                <w:rStyle w:val="Strong"/>
                <w:b w:val="0"/>
                <w:bCs w:val="0"/>
              </w:rPr>
              <w:lastRenderedPageBreak/>
              <w:t>with</w:t>
            </w:r>
            <w:r w:rsidR="004C760B" w:rsidRPr="002D71DF">
              <w:rPr>
                <w:rStyle w:val="Strong"/>
                <w:b w:val="0"/>
                <w:bCs w:val="0"/>
              </w:rPr>
              <w:t xml:space="preserve"> </w:t>
            </w:r>
            <w:r w:rsidRPr="002D71DF">
              <w:rPr>
                <w:rStyle w:val="Strong"/>
                <w:b w:val="0"/>
                <w:bCs w:val="0"/>
              </w:rPr>
              <w:t>artistic,</w:t>
            </w:r>
            <w:r w:rsidR="004C760B" w:rsidRPr="002D71DF">
              <w:rPr>
                <w:rStyle w:val="Strong"/>
                <w:b w:val="0"/>
                <w:bCs w:val="0"/>
              </w:rPr>
              <w:t xml:space="preserve"> </w:t>
            </w:r>
            <w:r w:rsidRPr="002D71DF">
              <w:rPr>
                <w:rStyle w:val="Strong"/>
                <w:b w:val="0"/>
                <w:bCs w:val="0"/>
              </w:rPr>
              <w:t>cultural,</w:t>
            </w:r>
            <w:r w:rsidR="004C760B" w:rsidRPr="002D71DF">
              <w:rPr>
                <w:rStyle w:val="Strong"/>
                <w:b w:val="0"/>
                <w:bCs w:val="0"/>
              </w:rPr>
              <w:t xml:space="preserve"> </w:t>
            </w:r>
            <w:r w:rsidRPr="002D71DF">
              <w:rPr>
                <w:rStyle w:val="Strong"/>
                <w:b w:val="0"/>
                <w:bCs w:val="0"/>
              </w:rPr>
              <w:t>social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personal</w:t>
            </w:r>
            <w:r w:rsidR="004C760B" w:rsidRPr="002D71DF">
              <w:rPr>
                <w:rStyle w:val="Strong"/>
                <w:b w:val="0"/>
                <w:bCs w:val="0"/>
              </w:rPr>
              <w:t xml:space="preserve"> </w:t>
            </w:r>
            <w:r w:rsidRPr="002D71DF">
              <w:rPr>
                <w:rStyle w:val="Strong"/>
                <w:b w:val="0"/>
                <w:bCs w:val="0"/>
              </w:rPr>
              <w:t>contexts,</w:t>
            </w:r>
            <w:r w:rsidR="004C760B" w:rsidRPr="002D71DF">
              <w:rPr>
                <w:rStyle w:val="Strong"/>
                <w:b w:val="0"/>
                <w:bCs w:val="0"/>
              </w:rPr>
              <w:t xml:space="preserve"> </w:t>
            </w:r>
            <w:r w:rsidRPr="002D71DF">
              <w:rPr>
                <w:rStyle w:val="Strong"/>
                <w:b w:val="0"/>
                <w:bCs w:val="0"/>
              </w:rPr>
              <w:t>protocols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intentions</w:t>
            </w:r>
            <w:r w:rsidR="004C760B" w:rsidRPr="002D71DF">
              <w:rPr>
                <w:rStyle w:val="Strong"/>
                <w:b w:val="0"/>
                <w:bCs w:val="0"/>
              </w:rPr>
              <w:t xml:space="preserve"> </w:t>
            </w:r>
            <w:r w:rsidRPr="002D71DF">
              <w:rPr>
                <w:rStyle w:val="Strong"/>
                <w:b w:val="0"/>
                <w:bCs w:val="0"/>
              </w:rPr>
              <w:t>as</w:t>
            </w:r>
            <w:r w:rsidR="004C760B" w:rsidRPr="002D71DF">
              <w:rPr>
                <w:rStyle w:val="Strong"/>
                <w:b w:val="0"/>
                <w:bCs w:val="0"/>
              </w:rPr>
              <w:t xml:space="preserve"> </w:t>
            </w:r>
            <w:r w:rsidRPr="002D71DF">
              <w:rPr>
                <w:rStyle w:val="Strong"/>
                <w:b w:val="0"/>
                <w:bCs w:val="0"/>
              </w:rPr>
              <w:t>maker,</w:t>
            </w:r>
            <w:r w:rsidR="004C760B" w:rsidRPr="002D71DF">
              <w:rPr>
                <w:rStyle w:val="Strong"/>
                <w:b w:val="0"/>
                <w:bCs w:val="0"/>
              </w:rPr>
              <w:t xml:space="preserve"> </w:t>
            </w:r>
            <w:r w:rsidRPr="002D71DF">
              <w:rPr>
                <w:rStyle w:val="Strong"/>
                <w:b w:val="0"/>
                <w:bCs w:val="0"/>
              </w:rPr>
              <w:t>performer</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p>
          <w:p w14:paraId="38181DF1" w14:textId="0F5BFCA5" w:rsidR="005E714A" w:rsidRPr="002D71DF" w:rsidRDefault="7B4CD008" w:rsidP="005E714A">
            <w:pPr>
              <w:pStyle w:val="ListBullet"/>
              <w:rPr>
                <w:rStyle w:val="Strong"/>
                <w:b w:val="0"/>
                <w:bCs w:val="0"/>
              </w:rPr>
            </w:pPr>
            <w:r w:rsidRPr="002D71DF">
              <w:rPr>
                <w:rStyle w:val="Strong"/>
                <w:b w:val="0"/>
                <w:bCs w:val="0"/>
              </w:rPr>
              <w:t>Analyse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works,</w:t>
            </w:r>
            <w:r w:rsidR="004C760B" w:rsidRPr="002D71DF">
              <w:rPr>
                <w:rStyle w:val="Strong"/>
                <w:b w:val="0"/>
                <w:bCs w:val="0"/>
              </w:rPr>
              <w:t xml:space="preserve"> </w:t>
            </w:r>
            <w:r w:rsidRPr="002D71DF">
              <w:rPr>
                <w:rStyle w:val="Strong"/>
                <w:b w:val="0"/>
                <w:bCs w:val="0"/>
              </w:rPr>
              <w:t>practices</w:t>
            </w:r>
            <w:r w:rsidR="004C760B" w:rsidRPr="002D71DF">
              <w:rPr>
                <w:rStyle w:val="Strong"/>
                <w:b w:val="0"/>
                <w:bCs w:val="0"/>
              </w:rPr>
              <w:t xml:space="preserve"> </w:t>
            </w:r>
            <w:r w:rsidRPr="002D71DF">
              <w:rPr>
                <w:rStyle w:val="Strong"/>
                <w:b w:val="0"/>
                <w:bCs w:val="0"/>
              </w:rPr>
              <w:t>or</w:t>
            </w:r>
            <w:r w:rsidR="004C760B" w:rsidRPr="002D71DF">
              <w:rPr>
                <w:rStyle w:val="Strong"/>
                <w:b w:val="0"/>
                <w:bCs w:val="0"/>
              </w:rPr>
              <w:t xml:space="preserve"> </w:t>
            </w:r>
            <w:proofErr w:type="gramStart"/>
            <w:r w:rsidRPr="002D71DF">
              <w:rPr>
                <w:rStyle w:val="Strong"/>
                <w:b w:val="0"/>
                <w:bCs w:val="0"/>
              </w:rPr>
              <w:t>practitioners</w:t>
            </w:r>
            <w:proofErr w:type="gramEnd"/>
            <w:r w:rsidR="004C760B" w:rsidRPr="002D71DF">
              <w:rPr>
                <w:rStyle w:val="Strong"/>
                <w:b w:val="0"/>
                <w:bCs w:val="0"/>
              </w:rPr>
              <w:t xml:space="preserve"> </w:t>
            </w:r>
            <w:r w:rsidRPr="002D71DF">
              <w:rPr>
                <w:rStyle w:val="Strong"/>
                <w:b w:val="0"/>
                <w:bCs w:val="0"/>
              </w:rPr>
              <w:t>experiment</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stage</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conventions,</w:t>
            </w:r>
            <w:r w:rsidR="004C760B" w:rsidRPr="002D71DF">
              <w:rPr>
                <w:rStyle w:val="Strong"/>
                <w:b w:val="0"/>
                <w:bCs w:val="0"/>
              </w:rPr>
              <w:t xml:space="preserve"> </w:t>
            </w:r>
            <w:r w:rsidRPr="002D71DF">
              <w:rPr>
                <w:rStyle w:val="Strong"/>
                <w:b w:val="0"/>
                <w:bCs w:val="0"/>
              </w:rPr>
              <w:t>forms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styles</w:t>
            </w:r>
          </w:p>
          <w:p w14:paraId="0C60E558" w14:textId="10D7C614" w:rsidR="00D64FEC" w:rsidRPr="002D71DF" w:rsidRDefault="7B4CD008" w:rsidP="005E714A">
            <w:pPr>
              <w:pStyle w:val="ListBullet"/>
              <w:rPr>
                <w:rStyle w:val="Strong"/>
                <w:b w:val="0"/>
                <w:bCs w:val="0"/>
              </w:rPr>
            </w:pPr>
            <w:r w:rsidRPr="002D71DF">
              <w:rPr>
                <w:rStyle w:val="Strong"/>
                <w:b w:val="0"/>
                <w:bCs w:val="0"/>
              </w:rPr>
              <w:t>Use</w:t>
            </w:r>
            <w:r w:rsidR="004C760B" w:rsidRPr="002D71DF">
              <w:rPr>
                <w:rStyle w:val="Strong"/>
                <w:b w:val="0"/>
                <w:bCs w:val="0"/>
              </w:rPr>
              <w:t xml:space="preserve"> </w:t>
            </w:r>
            <w:r w:rsidRPr="002D71DF">
              <w:rPr>
                <w:rStyle w:val="Strong"/>
                <w:b w:val="0"/>
                <w:bCs w:val="0"/>
              </w:rPr>
              <w:t>language</w:t>
            </w:r>
            <w:r w:rsidR="004C760B" w:rsidRPr="002D71DF">
              <w:rPr>
                <w:rStyle w:val="Strong"/>
                <w:b w:val="0"/>
                <w:bCs w:val="0"/>
              </w:rPr>
              <w:t xml:space="preserve"> </w:t>
            </w:r>
            <w:r w:rsidRPr="002D71DF">
              <w:rPr>
                <w:rStyle w:val="Strong"/>
                <w:b w:val="0"/>
                <w:bCs w:val="0"/>
              </w:rPr>
              <w:t>appropriate</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context</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communicate</w:t>
            </w:r>
            <w:r w:rsidR="004C760B" w:rsidRPr="002D71DF">
              <w:rPr>
                <w:rStyle w:val="Strong"/>
                <w:b w:val="0"/>
                <w:bCs w:val="0"/>
              </w:rPr>
              <w:t xml:space="preserve"> </w:t>
            </w:r>
            <w:r w:rsidRPr="002D71DF">
              <w:rPr>
                <w:rStyle w:val="Strong"/>
                <w:b w:val="0"/>
                <w:bCs w:val="0"/>
              </w:rPr>
              <w:t>a</w:t>
            </w:r>
            <w:r w:rsidR="004C760B" w:rsidRPr="002D71DF">
              <w:rPr>
                <w:rStyle w:val="Strong"/>
                <w:b w:val="0"/>
                <w:bCs w:val="0"/>
              </w:rPr>
              <w:t xml:space="preserve"> </w:t>
            </w:r>
            <w:r w:rsidRPr="002D71DF">
              <w:rPr>
                <w:rStyle w:val="Strong"/>
                <w:b w:val="0"/>
                <w:bCs w:val="0"/>
              </w:rPr>
              <w:t>perspective</w:t>
            </w:r>
            <w:r w:rsidR="004C760B" w:rsidRPr="002D71DF">
              <w:rPr>
                <w:rStyle w:val="Strong"/>
                <w:b w:val="0"/>
                <w:bCs w:val="0"/>
              </w:rPr>
              <w:t xml:space="preserve"> </w:t>
            </w:r>
            <w:r w:rsidRPr="002D71DF">
              <w:rPr>
                <w:rStyle w:val="Strong"/>
                <w:b w:val="0"/>
                <w:bCs w:val="0"/>
              </w:rPr>
              <w:t>about</w:t>
            </w:r>
            <w:r w:rsidR="004C760B" w:rsidRPr="002D71DF">
              <w:rPr>
                <w:rStyle w:val="Strong"/>
                <w:b w:val="0"/>
                <w:bCs w:val="0"/>
              </w:rPr>
              <w:t xml:space="preserve"> </w:t>
            </w:r>
            <w:r w:rsidRPr="002D71DF">
              <w:rPr>
                <w:rStyle w:val="Strong"/>
                <w:b w:val="0"/>
                <w:bCs w:val="0"/>
              </w:rPr>
              <w:t>works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processes</w:t>
            </w:r>
          </w:p>
          <w:p w14:paraId="7C4B1258" w14:textId="28A08B87" w:rsidR="00D64FEC" w:rsidRPr="002D71DF" w:rsidRDefault="63CBCA4C" w:rsidP="00D64FEC">
            <w:pPr>
              <w:rPr>
                <w:rStyle w:val="Strong"/>
              </w:rPr>
            </w:pPr>
            <w:r w:rsidRPr="002D71DF">
              <w:rPr>
                <w:rStyle w:val="Strong"/>
              </w:rPr>
              <w:t>Appreciating</w:t>
            </w:r>
            <w:r w:rsidR="004C760B" w:rsidRPr="002D71DF">
              <w:rPr>
                <w:rStyle w:val="Strong"/>
              </w:rPr>
              <w:t xml:space="preserve"> </w:t>
            </w:r>
            <w:r w:rsidRPr="002D71DF">
              <w:rPr>
                <w:rStyle w:val="Strong"/>
              </w:rPr>
              <w:t>–</w:t>
            </w:r>
            <w:r w:rsidR="004C760B" w:rsidRPr="002D71DF">
              <w:rPr>
                <w:rStyle w:val="Strong"/>
              </w:rPr>
              <w:t xml:space="preserve"> </w:t>
            </w:r>
            <w:r w:rsidR="00A95CAB">
              <w:rPr>
                <w:rStyle w:val="Strong"/>
              </w:rPr>
              <w:t>D</w:t>
            </w:r>
            <w:r w:rsidRPr="002D71DF">
              <w:rPr>
                <w:rStyle w:val="Strong"/>
              </w:rPr>
              <w:t>ramatic</w:t>
            </w:r>
            <w:r w:rsidR="004C760B" w:rsidRPr="002D71DF">
              <w:rPr>
                <w:rStyle w:val="Strong"/>
              </w:rPr>
              <w:t xml:space="preserve"> </w:t>
            </w:r>
            <w:r w:rsidRPr="002D71DF">
              <w:rPr>
                <w:rStyle w:val="Strong"/>
              </w:rPr>
              <w:t>processes</w:t>
            </w:r>
            <w:r w:rsidR="004C760B" w:rsidRPr="002D71DF">
              <w:rPr>
                <w:rStyle w:val="Strong"/>
              </w:rPr>
              <w:t xml:space="preserve"> </w:t>
            </w:r>
          </w:p>
          <w:p w14:paraId="3BC07EC0" w14:textId="5BAAD787" w:rsidR="34DECDE6" w:rsidRPr="002D71DF" w:rsidRDefault="34DECDE6" w:rsidP="001C764D">
            <w:pPr>
              <w:pStyle w:val="ListBullet"/>
              <w:rPr>
                <w:rStyle w:val="Strong"/>
                <w:b w:val="0"/>
                <w:bCs w:val="0"/>
              </w:rPr>
            </w:pPr>
            <w:r w:rsidRPr="002D71DF">
              <w:rPr>
                <w:rStyle w:val="Strong"/>
                <w:b w:val="0"/>
                <w:bCs w:val="0"/>
              </w:rPr>
              <w:t>Explain</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effect</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ethical</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on</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practitioners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audiences</w:t>
            </w:r>
          </w:p>
          <w:p w14:paraId="2C944942" w14:textId="50CA37B3" w:rsidR="00046766" w:rsidRPr="002D71DF" w:rsidRDefault="665F9D7D" w:rsidP="00046766">
            <w:pPr>
              <w:pStyle w:val="ListBullet"/>
              <w:rPr>
                <w:rStyle w:val="Strong"/>
                <w:b w:val="0"/>
                <w:bCs w:val="0"/>
              </w:rPr>
            </w:pPr>
            <w:r w:rsidRPr="002D71DF">
              <w:rPr>
                <w:rStyle w:val="Strong"/>
                <w:b w:val="0"/>
                <w:bCs w:val="0"/>
              </w:rPr>
              <w:t>Seek,</w:t>
            </w:r>
            <w:r w:rsidR="004C760B" w:rsidRPr="002D71DF">
              <w:rPr>
                <w:rStyle w:val="Strong"/>
                <w:b w:val="0"/>
                <w:bCs w:val="0"/>
              </w:rPr>
              <w:t xml:space="preserve"> </w:t>
            </w:r>
            <w:r w:rsidRPr="002D71DF">
              <w:rPr>
                <w:rStyle w:val="Strong"/>
                <w:b w:val="0"/>
                <w:bCs w:val="0"/>
              </w:rPr>
              <w:t>exchange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question</w:t>
            </w:r>
            <w:r w:rsidR="004C760B" w:rsidRPr="002D71DF">
              <w:rPr>
                <w:rStyle w:val="Strong"/>
                <w:b w:val="0"/>
                <w:bCs w:val="0"/>
              </w:rPr>
              <w:t xml:space="preserve"> </w:t>
            </w:r>
            <w:r w:rsidRPr="002D71DF">
              <w:rPr>
                <w:rStyle w:val="Strong"/>
                <w:b w:val="0"/>
                <w:bCs w:val="0"/>
              </w:rPr>
              <w:lastRenderedPageBreak/>
              <w:t>perspectives</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others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reflect</w:t>
            </w:r>
            <w:r w:rsidR="004C760B" w:rsidRPr="002D71DF">
              <w:rPr>
                <w:rStyle w:val="Strong"/>
                <w:b w:val="0"/>
                <w:bCs w:val="0"/>
              </w:rPr>
              <w:t xml:space="preserve"> </w:t>
            </w:r>
            <w:r w:rsidRPr="002D71DF">
              <w:rPr>
                <w:rStyle w:val="Strong"/>
                <w:b w:val="0"/>
                <w:bCs w:val="0"/>
              </w:rPr>
              <w:t>on</w:t>
            </w:r>
            <w:r w:rsidR="004C760B" w:rsidRPr="002D71DF">
              <w:rPr>
                <w:rStyle w:val="Strong"/>
                <w:b w:val="0"/>
                <w:bCs w:val="0"/>
              </w:rPr>
              <w:t xml:space="preserve"> </w:t>
            </w:r>
            <w:r w:rsidRPr="002D71DF">
              <w:rPr>
                <w:rStyle w:val="Strong"/>
                <w:b w:val="0"/>
                <w:bCs w:val="0"/>
              </w:rPr>
              <w:t>collaborative</w:t>
            </w:r>
            <w:r w:rsidR="004C760B" w:rsidRPr="002D71DF">
              <w:rPr>
                <w:rStyle w:val="Strong"/>
                <w:b w:val="0"/>
                <w:bCs w:val="0"/>
              </w:rPr>
              <w:t xml:space="preserve"> </w:t>
            </w:r>
            <w:r w:rsidRPr="002D71DF">
              <w:rPr>
                <w:rStyle w:val="Strong"/>
                <w:b w:val="0"/>
                <w:bCs w:val="0"/>
              </w:rPr>
              <w:t>experiences</w:t>
            </w:r>
            <w:r w:rsidR="004C760B" w:rsidRPr="002D71DF">
              <w:rPr>
                <w:rStyle w:val="Strong"/>
                <w:b w:val="0"/>
                <w:bCs w:val="0"/>
              </w:rPr>
              <w:t xml:space="preserve"> </w:t>
            </w:r>
          </w:p>
          <w:p w14:paraId="4FCB23F2" w14:textId="2AFA7C13" w:rsidR="00046766" w:rsidRPr="002D71DF" w:rsidRDefault="665F9D7D" w:rsidP="00046766">
            <w:pPr>
              <w:pStyle w:val="ListBullet"/>
              <w:rPr>
                <w:rStyle w:val="Strong"/>
                <w:b w:val="0"/>
                <w:bCs w:val="0"/>
              </w:rPr>
            </w:pPr>
            <w:r w:rsidRPr="002D71DF">
              <w:rPr>
                <w:rStyle w:val="Strong"/>
                <w:b w:val="0"/>
                <w:bCs w:val="0"/>
              </w:rPr>
              <w:t>Document</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for</w:t>
            </w:r>
            <w:r w:rsidR="004C760B" w:rsidRPr="002D71DF">
              <w:rPr>
                <w:rStyle w:val="Strong"/>
                <w:b w:val="0"/>
                <w:bCs w:val="0"/>
              </w:rPr>
              <w:t xml:space="preserve"> </w:t>
            </w:r>
            <w:r w:rsidRPr="002D71DF">
              <w:rPr>
                <w:rStyle w:val="Strong"/>
                <w:b w:val="0"/>
                <w:bCs w:val="0"/>
              </w:rPr>
              <w:t>developing,</w:t>
            </w:r>
            <w:r w:rsidR="004C760B" w:rsidRPr="002D71DF">
              <w:rPr>
                <w:rStyle w:val="Strong"/>
                <w:b w:val="0"/>
                <w:bCs w:val="0"/>
              </w:rPr>
              <w:t xml:space="preserve"> </w:t>
            </w:r>
            <w:r w:rsidRPr="002D71DF">
              <w:rPr>
                <w:rStyle w:val="Strong"/>
                <w:b w:val="0"/>
                <w:bCs w:val="0"/>
              </w:rPr>
              <w:t>investigating</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refining</w:t>
            </w:r>
            <w:r w:rsidR="004C760B" w:rsidRPr="002D71DF">
              <w:rPr>
                <w:rStyle w:val="Strong"/>
                <w:b w:val="0"/>
                <w:bCs w:val="0"/>
              </w:rPr>
              <w:t xml:space="preserve"> </w:t>
            </w:r>
            <w:r w:rsidRPr="002D71DF">
              <w:rPr>
                <w:rStyle w:val="Strong"/>
                <w:b w:val="0"/>
                <w:bCs w:val="0"/>
              </w:rPr>
              <w:t>new</w:t>
            </w:r>
            <w:r w:rsidR="004C760B" w:rsidRPr="002D71DF">
              <w:rPr>
                <w:rStyle w:val="Strong"/>
                <w:b w:val="0"/>
                <w:bCs w:val="0"/>
              </w:rPr>
              <w:t xml:space="preserve"> </w:t>
            </w:r>
            <w:r w:rsidRPr="002D71DF">
              <w:rPr>
                <w:rStyle w:val="Strong"/>
                <w:b w:val="0"/>
                <w:bCs w:val="0"/>
              </w:rPr>
              <w:t>ideas</w:t>
            </w:r>
          </w:p>
          <w:p w14:paraId="670BAEB4" w14:textId="3AE5E253" w:rsidR="00D64FEC" w:rsidRPr="002D71DF" w:rsidRDefault="665F9D7D" w:rsidP="00046766">
            <w:pPr>
              <w:pStyle w:val="ListBullet"/>
              <w:rPr>
                <w:rStyle w:val="Strong"/>
                <w:b w:val="0"/>
                <w:bCs w:val="0"/>
              </w:rPr>
            </w:pPr>
            <w:r w:rsidRPr="002D71DF">
              <w:rPr>
                <w:rStyle w:val="Strong"/>
                <w:b w:val="0"/>
                <w:bCs w:val="0"/>
              </w:rPr>
              <w:t>Make,</w:t>
            </w:r>
            <w:r w:rsidR="004C760B" w:rsidRPr="002D71DF">
              <w:rPr>
                <w:rStyle w:val="Strong"/>
                <w:b w:val="0"/>
                <w:bCs w:val="0"/>
              </w:rPr>
              <w:t xml:space="preserve"> </w:t>
            </w:r>
            <w:r w:rsidRPr="002D71DF">
              <w:rPr>
                <w:rStyle w:val="Strong"/>
                <w:b w:val="0"/>
                <w:bCs w:val="0"/>
              </w:rPr>
              <w:t>accept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extend</w:t>
            </w:r>
            <w:r w:rsidR="004C760B" w:rsidRPr="002D71DF">
              <w:rPr>
                <w:rStyle w:val="Strong"/>
                <w:b w:val="0"/>
                <w:bCs w:val="0"/>
              </w:rPr>
              <w:t xml:space="preserve"> </w:t>
            </w:r>
            <w:r w:rsidRPr="002D71DF">
              <w:rPr>
                <w:rStyle w:val="Strong"/>
                <w:b w:val="0"/>
                <w:bCs w:val="0"/>
              </w:rPr>
              <w:t>creative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critical</w:t>
            </w:r>
            <w:r w:rsidR="004C760B" w:rsidRPr="002D71DF">
              <w:rPr>
                <w:rStyle w:val="Strong"/>
                <w:b w:val="0"/>
                <w:bCs w:val="0"/>
              </w:rPr>
              <w:t xml:space="preserve"> </w:t>
            </w:r>
            <w:r w:rsidRPr="002D71DF">
              <w:rPr>
                <w:rStyle w:val="Strong"/>
                <w:b w:val="0"/>
                <w:bCs w:val="0"/>
              </w:rPr>
              <w:t>interpretations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discussion</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others</w:t>
            </w:r>
          </w:p>
          <w:p w14:paraId="463A2F98" w14:textId="7EB7CF36" w:rsidR="00D64FEC" w:rsidRPr="002D71DF" w:rsidRDefault="00D64FEC" w:rsidP="00D64FEC">
            <w:pPr>
              <w:rPr>
                <w:rStyle w:val="Strong"/>
              </w:rPr>
            </w:pPr>
            <w:r w:rsidRPr="002D71DF">
              <w:rPr>
                <w:rStyle w:val="Strong"/>
              </w:rPr>
              <w:t>Appreciating</w:t>
            </w:r>
            <w:r w:rsidR="004C760B" w:rsidRPr="002D71DF">
              <w:rPr>
                <w:rStyle w:val="Strong"/>
              </w:rPr>
              <w:t xml:space="preserve"> </w:t>
            </w:r>
            <w:r w:rsidRPr="002D71DF">
              <w:rPr>
                <w:rStyle w:val="Strong"/>
              </w:rPr>
              <w:t>–</w:t>
            </w:r>
            <w:r w:rsidR="004C760B" w:rsidRPr="002D71DF">
              <w:rPr>
                <w:rStyle w:val="Strong"/>
              </w:rPr>
              <w:t xml:space="preserve"> </w:t>
            </w:r>
            <w:r w:rsidR="00A95CAB">
              <w:rPr>
                <w:rStyle w:val="Strong"/>
              </w:rPr>
              <w:t>D</w:t>
            </w:r>
            <w:r w:rsidRPr="002D71DF">
              <w:rPr>
                <w:rStyle w:val="Strong"/>
              </w:rPr>
              <w:t>ramatic</w:t>
            </w:r>
            <w:r w:rsidR="004C760B" w:rsidRPr="002D71DF">
              <w:rPr>
                <w:rStyle w:val="Strong"/>
              </w:rPr>
              <w:t xml:space="preserve"> </w:t>
            </w:r>
            <w:r w:rsidRPr="002D71DF">
              <w:rPr>
                <w:rStyle w:val="Strong"/>
              </w:rPr>
              <w:t>elements</w:t>
            </w:r>
            <w:r w:rsidR="004C760B" w:rsidRPr="002D71DF">
              <w:rPr>
                <w:rStyle w:val="Strong"/>
              </w:rPr>
              <w:t xml:space="preserve"> </w:t>
            </w:r>
          </w:p>
          <w:p w14:paraId="577B5C6A" w14:textId="5697AF54" w:rsidR="00E02DBD" w:rsidRPr="002D71DF" w:rsidRDefault="1DA66925" w:rsidP="00E02DBD">
            <w:pPr>
              <w:pStyle w:val="ListBullet"/>
              <w:rPr>
                <w:rStyle w:val="Strong"/>
                <w:b w:val="0"/>
                <w:bCs w:val="0"/>
              </w:rPr>
            </w:pPr>
            <w:r w:rsidRPr="002D71DF">
              <w:rPr>
                <w:rStyle w:val="Strong"/>
                <w:b w:val="0"/>
                <w:bCs w:val="0"/>
              </w:rPr>
              <w:t>Explain</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creative</w:t>
            </w:r>
            <w:r w:rsidR="004C760B" w:rsidRPr="002D71DF">
              <w:rPr>
                <w:rStyle w:val="Strong"/>
                <w:b w:val="0"/>
                <w:bCs w:val="0"/>
              </w:rPr>
              <w:t xml:space="preserve"> </w:t>
            </w:r>
            <w:r w:rsidRPr="002D71DF">
              <w:rPr>
                <w:rStyle w:val="Strong"/>
                <w:b w:val="0"/>
                <w:bCs w:val="0"/>
              </w:rPr>
              <w:t>choices</w:t>
            </w:r>
            <w:r w:rsidR="004C760B" w:rsidRPr="002D71DF">
              <w:rPr>
                <w:rStyle w:val="Strong"/>
                <w:b w:val="0"/>
                <w:bCs w:val="0"/>
              </w:rPr>
              <w:t xml:space="preserve"> </w:t>
            </w:r>
            <w:r w:rsidRPr="002D71DF">
              <w:rPr>
                <w:rStyle w:val="Strong"/>
                <w:b w:val="0"/>
                <w:bCs w:val="0"/>
              </w:rPr>
              <w:t>shape</w:t>
            </w:r>
            <w:r w:rsidR="004C760B" w:rsidRPr="002D71DF">
              <w:rPr>
                <w:rStyle w:val="Strong"/>
                <w:b w:val="0"/>
                <w:bCs w:val="0"/>
              </w:rPr>
              <w:t xml:space="preserve"> </w:t>
            </w:r>
            <w:r w:rsidRPr="002D71DF">
              <w:rPr>
                <w:rStyle w:val="Strong"/>
                <w:b w:val="0"/>
                <w:bCs w:val="0"/>
              </w:rPr>
              <w:t>roles,</w:t>
            </w:r>
            <w:r w:rsidR="004C760B" w:rsidRPr="002D71DF">
              <w:rPr>
                <w:rStyle w:val="Strong"/>
                <w:b w:val="0"/>
                <w:bCs w:val="0"/>
              </w:rPr>
              <w:t xml:space="preserve"> </w:t>
            </w:r>
            <w:r w:rsidRPr="002D71DF">
              <w:rPr>
                <w:rStyle w:val="Strong"/>
                <w:b w:val="0"/>
                <w:bCs w:val="0"/>
              </w:rPr>
              <w:t>characters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situations</w:t>
            </w:r>
          </w:p>
          <w:p w14:paraId="329542B9" w14:textId="68FA7901" w:rsidR="00E02DBD" w:rsidRPr="002D71DF" w:rsidRDefault="1DA66925" w:rsidP="00E02DBD">
            <w:pPr>
              <w:pStyle w:val="ListBullet"/>
              <w:rPr>
                <w:rStyle w:val="Strong"/>
                <w:b w:val="0"/>
                <w:bCs w:val="0"/>
              </w:rPr>
            </w:pPr>
            <w:r w:rsidRPr="002D71DF">
              <w:rPr>
                <w:rStyle w:val="Strong"/>
                <w:b w:val="0"/>
                <w:bCs w:val="0"/>
              </w:rPr>
              <w:t>Analyse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choices</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shape</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impact</w:t>
            </w:r>
          </w:p>
          <w:p w14:paraId="232D827C" w14:textId="206FAEB1" w:rsidR="00E02DBD" w:rsidRPr="002D71DF" w:rsidRDefault="1DA66925" w:rsidP="00E02DBD">
            <w:pPr>
              <w:pStyle w:val="ListBullet"/>
              <w:rPr>
                <w:rStyle w:val="Strong"/>
                <w:b w:val="0"/>
                <w:bCs w:val="0"/>
              </w:rPr>
            </w:pPr>
            <w:r w:rsidRPr="002D71DF">
              <w:rPr>
                <w:rStyle w:val="Strong"/>
                <w:b w:val="0"/>
                <w:bCs w:val="0"/>
              </w:rPr>
              <w:t>Evaluate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lastRenderedPageBreak/>
              <w:t>performance</w:t>
            </w:r>
            <w:r w:rsidR="004C760B" w:rsidRPr="002D71DF">
              <w:rPr>
                <w:rStyle w:val="Strong"/>
                <w:b w:val="0"/>
                <w:bCs w:val="0"/>
              </w:rPr>
              <w:t xml:space="preserve"> </w:t>
            </w:r>
            <w:r w:rsidRPr="002D71DF">
              <w:rPr>
                <w:rStyle w:val="Strong"/>
                <w:b w:val="0"/>
                <w:bCs w:val="0"/>
              </w:rPr>
              <w:t>are</w:t>
            </w:r>
            <w:r w:rsidR="004C760B" w:rsidRPr="002D71DF">
              <w:rPr>
                <w:rStyle w:val="Strong"/>
                <w:b w:val="0"/>
                <w:bCs w:val="0"/>
              </w:rPr>
              <w:t xml:space="preserve"> </w:t>
            </w:r>
            <w:r w:rsidRPr="002D71DF">
              <w:rPr>
                <w:rStyle w:val="Strong"/>
                <w:b w:val="0"/>
                <w:bCs w:val="0"/>
              </w:rPr>
              <w:t>developed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applied</w:t>
            </w:r>
          </w:p>
          <w:p w14:paraId="7B94F930" w14:textId="7D39992D" w:rsidR="0034619A" w:rsidRPr="002D71DF" w:rsidRDefault="1DA66925" w:rsidP="00280146">
            <w:pPr>
              <w:pStyle w:val="ListBullet"/>
              <w:rPr>
                <w:rStyle w:val="Strong"/>
                <w:b w:val="0"/>
                <w:bCs w:val="0"/>
              </w:rPr>
            </w:pPr>
            <w:r w:rsidRPr="002D71DF">
              <w:rPr>
                <w:rStyle w:val="Strong"/>
                <w:b w:val="0"/>
                <w:bCs w:val="0"/>
              </w:rPr>
              <w:t>Analyse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production</w:t>
            </w:r>
            <w:r w:rsidR="004C760B" w:rsidRPr="002D71DF">
              <w:rPr>
                <w:rStyle w:val="Strong"/>
                <w:b w:val="0"/>
                <w:bCs w:val="0"/>
              </w:rPr>
              <w:t xml:space="preserve"> </w:t>
            </w:r>
            <w:r w:rsidRPr="002D71DF">
              <w:rPr>
                <w:rStyle w:val="Strong"/>
                <w:b w:val="0"/>
                <w:bCs w:val="0"/>
              </w:rPr>
              <w:t>can</w:t>
            </w:r>
            <w:r w:rsidR="004C760B" w:rsidRPr="002D71DF">
              <w:rPr>
                <w:rStyle w:val="Strong"/>
                <w:b w:val="0"/>
                <w:bCs w:val="0"/>
              </w:rPr>
              <w:t xml:space="preserve"> </w:t>
            </w:r>
            <w:r w:rsidRPr="002D71DF">
              <w:rPr>
                <w:rStyle w:val="Strong"/>
                <w:b w:val="0"/>
                <w:bCs w:val="0"/>
              </w:rPr>
              <w:t>strengthen</w:t>
            </w:r>
            <w:r w:rsidR="004C760B" w:rsidRPr="002D71DF">
              <w:rPr>
                <w:rStyle w:val="Strong"/>
                <w:b w:val="0"/>
                <w:bCs w:val="0"/>
              </w:rPr>
              <w:t xml:space="preserve"> </w:t>
            </w:r>
            <w:r w:rsidRPr="002D71DF">
              <w:rPr>
                <w:rStyle w:val="Strong"/>
                <w:b w:val="0"/>
                <w:bCs w:val="0"/>
              </w:rPr>
              <w:t>moments,</w:t>
            </w:r>
            <w:r w:rsidR="004C760B" w:rsidRPr="002D71DF">
              <w:rPr>
                <w:rStyle w:val="Strong"/>
                <w:b w:val="0"/>
                <w:bCs w:val="0"/>
              </w:rPr>
              <w:t xml:space="preserve"> </w:t>
            </w:r>
            <w:r w:rsidRPr="002D71DF">
              <w:rPr>
                <w:rStyle w:val="Strong"/>
                <w:b w:val="0"/>
                <w:bCs w:val="0"/>
              </w:rPr>
              <w:t>transitions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journeys</w:t>
            </w:r>
          </w:p>
        </w:tc>
        <w:tc>
          <w:tcPr>
            <w:tcW w:w="10598" w:type="dxa"/>
          </w:tcPr>
          <w:p w14:paraId="1D28A1D9" w14:textId="0CC05128" w:rsidR="0034619A" w:rsidRPr="002D71DF" w:rsidRDefault="0034619A">
            <w:pPr>
              <w:rPr>
                <w:rStyle w:val="Strong"/>
              </w:rPr>
            </w:pPr>
            <w:r w:rsidRPr="002D71DF">
              <w:rPr>
                <w:rStyle w:val="Strong"/>
              </w:rPr>
              <w:lastRenderedPageBreak/>
              <w:t>Learning</w:t>
            </w:r>
            <w:r w:rsidR="004C760B" w:rsidRPr="002D71DF">
              <w:rPr>
                <w:rStyle w:val="Strong"/>
              </w:rPr>
              <w:t xml:space="preserve"> </w:t>
            </w:r>
            <w:r w:rsidRPr="002D71DF">
              <w:rPr>
                <w:rStyle w:val="Strong"/>
              </w:rPr>
              <w:t>intention</w:t>
            </w:r>
          </w:p>
          <w:p w14:paraId="22F757EF" w14:textId="7509194A" w:rsidR="000A0962" w:rsidRPr="002D71DF" w:rsidRDefault="0034619A" w:rsidP="000A0962">
            <w:r w:rsidRPr="002D71DF">
              <w:rPr>
                <w:rStyle w:val="Strong"/>
                <w:b w:val="0"/>
                <w:bCs w:val="0"/>
              </w:rPr>
              <w:t>We</w:t>
            </w:r>
            <w:r w:rsidR="004C760B" w:rsidRPr="002D71DF">
              <w:rPr>
                <w:rStyle w:val="Strong"/>
                <w:b w:val="0"/>
                <w:bCs w:val="0"/>
              </w:rPr>
              <w:t xml:space="preserve"> </w:t>
            </w:r>
            <w:r w:rsidRPr="002D71DF">
              <w:rPr>
                <w:rStyle w:val="Strong"/>
                <w:b w:val="0"/>
                <w:bCs w:val="0"/>
              </w:rPr>
              <w:t>are</w:t>
            </w:r>
            <w:r w:rsidR="004C760B" w:rsidRPr="002D71DF">
              <w:rPr>
                <w:rStyle w:val="Strong"/>
                <w:b w:val="0"/>
                <w:bCs w:val="0"/>
              </w:rPr>
              <w:t xml:space="preserve"> </w:t>
            </w:r>
            <w:r w:rsidRPr="002D71DF">
              <w:rPr>
                <w:rStyle w:val="Strong"/>
                <w:b w:val="0"/>
                <w:bCs w:val="0"/>
              </w:rPr>
              <w:t>learning</w:t>
            </w:r>
            <w:r w:rsidR="004C760B" w:rsidRPr="002D71DF">
              <w:rPr>
                <w:rStyle w:val="Strong"/>
                <w:b w:val="0"/>
                <w:bCs w:val="0"/>
              </w:rPr>
              <w:t xml:space="preserve"> </w:t>
            </w:r>
            <w:r w:rsidRPr="002D71DF">
              <w:rPr>
                <w:rStyle w:val="Strong"/>
                <w:b w:val="0"/>
                <w:bCs w:val="0"/>
              </w:rPr>
              <w:t>to</w:t>
            </w:r>
            <w:r w:rsidR="004C760B" w:rsidRPr="002D71DF">
              <w:t xml:space="preserve"> </w:t>
            </w:r>
            <w:r w:rsidR="000A0962" w:rsidRPr="002D71DF">
              <w:t>experiment</w:t>
            </w:r>
            <w:r w:rsidR="004C760B" w:rsidRPr="002D71DF">
              <w:t xml:space="preserve"> </w:t>
            </w:r>
            <w:r w:rsidR="000A0962" w:rsidRPr="002D71DF">
              <w:t>with</w:t>
            </w:r>
            <w:r w:rsidR="004C760B" w:rsidRPr="002D71DF">
              <w:t xml:space="preserve"> </w:t>
            </w:r>
            <w:r w:rsidR="000A0962" w:rsidRPr="002D71DF">
              <w:t>Greek</w:t>
            </w:r>
            <w:r w:rsidR="004C760B" w:rsidRPr="002D71DF">
              <w:t xml:space="preserve"> </w:t>
            </w:r>
            <w:r w:rsidR="000A0962" w:rsidRPr="002D71DF">
              <w:t>theatre</w:t>
            </w:r>
            <w:r w:rsidR="004C760B" w:rsidRPr="002D71DF">
              <w:t xml:space="preserve"> </w:t>
            </w:r>
            <w:r w:rsidR="000A0962" w:rsidRPr="002D71DF">
              <w:t>conventions</w:t>
            </w:r>
            <w:r w:rsidR="004C760B" w:rsidRPr="002D71DF">
              <w:t xml:space="preserve"> </w:t>
            </w:r>
            <w:r w:rsidR="000A0962" w:rsidRPr="002D71DF">
              <w:t>and</w:t>
            </w:r>
            <w:r w:rsidR="004C760B" w:rsidRPr="002D71DF">
              <w:t xml:space="preserve"> </w:t>
            </w:r>
            <w:r w:rsidR="000A0962" w:rsidRPr="002D71DF">
              <w:t>ethical</w:t>
            </w:r>
            <w:r w:rsidR="004C760B" w:rsidRPr="002D71DF">
              <w:t xml:space="preserve"> </w:t>
            </w:r>
            <w:r w:rsidR="000A0962" w:rsidRPr="002D71DF">
              <w:t>adaptation</w:t>
            </w:r>
            <w:r w:rsidR="004C760B" w:rsidRPr="002D71DF">
              <w:t xml:space="preserve"> </w:t>
            </w:r>
            <w:r w:rsidR="000A0962" w:rsidRPr="002D71DF">
              <w:t>processes</w:t>
            </w:r>
            <w:r w:rsidR="004C760B" w:rsidRPr="002D71DF">
              <w:t xml:space="preserve"> </w:t>
            </w:r>
            <w:r w:rsidR="000A0962" w:rsidRPr="002D71DF">
              <w:t>as</w:t>
            </w:r>
            <w:r w:rsidR="004C760B" w:rsidRPr="002D71DF">
              <w:t xml:space="preserve"> </w:t>
            </w:r>
            <w:r w:rsidR="000A0962" w:rsidRPr="002D71DF">
              <w:t>we</w:t>
            </w:r>
            <w:r w:rsidR="004C760B" w:rsidRPr="002D71DF">
              <w:t xml:space="preserve"> </w:t>
            </w:r>
            <w:r w:rsidR="000A0962" w:rsidRPr="002D71DF">
              <w:lastRenderedPageBreak/>
              <w:t>explore</w:t>
            </w:r>
            <w:r w:rsidR="004C760B" w:rsidRPr="002D71DF">
              <w:t xml:space="preserve"> </w:t>
            </w:r>
            <w:r w:rsidR="000A0962" w:rsidRPr="002D71DF">
              <w:t>scenes</w:t>
            </w:r>
            <w:r w:rsidR="004C760B" w:rsidRPr="002D71DF">
              <w:t xml:space="preserve"> </w:t>
            </w:r>
            <w:r w:rsidR="000A0962" w:rsidRPr="002D71DF">
              <w:t>from</w:t>
            </w:r>
            <w:r w:rsidR="004C760B" w:rsidRPr="002D71DF">
              <w:t xml:space="preserve"> </w:t>
            </w:r>
            <w:r w:rsidR="000A0962" w:rsidRPr="002D71DF">
              <w:rPr>
                <w:i/>
                <w:iCs/>
              </w:rPr>
              <w:t>PROMETHEUS</w:t>
            </w:r>
            <w:r w:rsidR="004C760B" w:rsidRPr="002D71DF">
              <w:t xml:space="preserve"> </w:t>
            </w:r>
            <w:r w:rsidR="000A0962" w:rsidRPr="002D71DF">
              <w:t>as</w:t>
            </w:r>
            <w:r w:rsidR="004C760B" w:rsidRPr="002D71DF">
              <w:t xml:space="preserve"> </w:t>
            </w:r>
            <w:r w:rsidR="000A0962" w:rsidRPr="002D71DF">
              <w:t>directors,</w:t>
            </w:r>
            <w:r w:rsidR="004C760B" w:rsidRPr="002D71DF">
              <w:t xml:space="preserve"> </w:t>
            </w:r>
            <w:r w:rsidR="000A0962" w:rsidRPr="002D71DF">
              <w:t>performers,</w:t>
            </w:r>
            <w:r w:rsidR="004C760B" w:rsidRPr="002D71DF">
              <w:t xml:space="preserve"> </w:t>
            </w:r>
            <w:r w:rsidR="000A0962" w:rsidRPr="002D71DF">
              <w:t>designers</w:t>
            </w:r>
            <w:r w:rsidR="004C760B" w:rsidRPr="002D71DF">
              <w:t xml:space="preserve"> </w:t>
            </w:r>
            <w:r w:rsidR="000A0962" w:rsidRPr="002D71DF">
              <w:t>and</w:t>
            </w:r>
            <w:r w:rsidR="004C760B" w:rsidRPr="002D71DF">
              <w:t xml:space="preserve"> </w:t>
            </w:r>
            <w:r w:rsidR="000A0962" w:rsidRPr="002D71DF">
              <w:t>audience</w:t>
            </w:r>
            <w:r w:rsidR="004C760B" w:rsidRPr="002D71DF">
              <w:t xml:space="preserve"> </w:t>
            </w:r>
            <w:r w:rsidR="000A0962" w:rsidRPr="002D71DF">
              <w:t>members.</w:t>
            </w:r>
          </w:p>
          <w:p w14:paraId="06F85FE3" w14:textId="3F489E24" w:rsidR="003D0786" w:rsidRPr="002D71DF" w:rsidRDefault="003D0786" w:rsidP="00A252DF">
            <w:pPr>
              <w:pStyle w:val="ListBullet"/>
              <w:numPr>
                <w:ilvl w:val="0"/>
                <w:numId w:val="0"/>
              </w:numPr>
              <w:rPr>
                <w:b/>
                <w:bCs/>
              </w:rPr>
            </w:pPr>
            <w:r w:rsidRPr="002D71DF">
              <w:rPr>
                <w:b/>
                <w:bCs/>
              </w:rPr>
              <w:t>Success</w:t>
            </w:r>
            <w:r w:rsidR="004C760B" w:rsidRPr="002D71DF">
              <w:rPr>
                <w:b/>
                <w:bCs/>
              </w:rPr>
              <w:t xml:space="preserve"> </w:t>
            </w:r>
            <w:r w:rsidRPr="002D71DF">
              <w:rPr>
                <w:b/>
                <w:bCs/>
              </w:rPr>
              <w:t>criteria</w:t>
            </w:r>
          </w:p>
          <w:p w14:paraId="1E8133C4" w14:textId="554CB5EE" w:rsidR="003D0786" w:rsidRPr="002D71DF" w:rsidRDefault="003D0786" w:rsidP="00A252DF">
            <w:pPr>
              <w:pStyle w:val="ListBullet"/>
              <w:numPr>
                <w:ilvl w:val="0"/>
                <w:numId w:val="0"/>
              </w:numPr>
            </w:pPr>
            <w:r w:rsidRPr="002D71DF">
              <w:t>I</w:t>
            </w:r>
            <w:r w:rsidR="004C760B" w:rsidRPr="002D71DF">
              <w:t xml:space="preserve"> </w:t>
            </w:r>
            <w:r w:rsidRPr="002D71DF">
              <w:t>can:</w:t>
            </w:r>
          </w:p>
          <w:p w14:paraId="44C620FA" w14:textId="3DFEEEC5" w:rsidR="006D260F" w:rsidRPr="002D71DF" w:rsidRDefault="006D260F" w:rsidP="003D0786">
            <w:pPr>
              <w:pStyle w:val="ListBullet"/>
              <w:numPr>
                <w:ilvl w:val="0"/>
                <w:numId w:val="5"/>
              </w:numPr>
            </w:pPr>
            <w:r w:rsidRPr="002D71DF">
              <w:t>experiment</w:t>
            </w:r>
            <w:r w:rsidR="004C760B" w:rsidRPr="002D71DF">
              <w:t xml:space="preserve"> </w:t>
            </w:r>
            <w:r w:rsidRPr="002D71DF">
              <w:t>with</w:t>
            </w:r>
            <w:r w:rsidR="004C760B" w:rsidRPr="002D71DF">
              <w:t xml:space="preserve"> </w:t>
            </w:r>
            <w:r w:rsidRPr="002D71DF">
              <w:t>Greek</w:t>
            </w:r>
            <w:r w:rsidR="004C760B" w:rsidRPr="002D71DF">
              <w:t xml:space="preserve"> </w:t>
            </w:r>
            <w:r w:rsidRPr="002D71DF">
              <w:t>chorus</w:t>
            </w:r>
            <w:r w:rsidR="004C760B" w:rsidRPr="002D71DF">
              <w:t xml:space="preserve"> </w:t>
            </w:r>
            <w:r w:rsidRPr="002D71DF">
              <w:t>conventions</w:t>
            </w:r>
            <w:r w:rsidR="004C760B" w:rsidRPr="002D71DF">
              <w:t xml:space="preserve"> </w:t>
            </w:r>
            <w:r w:rsidRPr="002D71DF">
              <w:t>and</w:t>
            </w:r>
            <w:r w:rsidR="004C760B" w:rsidRPr="002D71DF">
              <w:t xml:space="preserve"> </w:t>
            </w:r>
            <w:r w:rsidRPr="002D71DF">
              <w:t>adapt</w:t>
            </w:r>
            <w:r w:rsidR="004C760B" w:rsidRPr="002D71DF">
              <w:t xml:space="preserve"> </w:t>
            </w:r>
            <w:r w:rsidRPr="002D71DF">
              <w:t>dramatic</w:t>
            </w:r>
            <w:r w:rsidR="004C760B" w:rsidRPr="002D71DF">
              <w:t xml:space="preserve"> </w:t>
            </w:r>
            <w:r w:rsidRPr="002D71DF">
              <w:t>processes</w:t>
            </w:r>
            <w:r w:rsidR="004C760B" w:rsidRPr="002D71DF">
              <w:t xml:space="preserve"> </w:t>
            </w:r>
            <w:r w:rsidRPr="002D71DF">
              <w:t>to</w:t>
            </w:r>
            <w:r w:rsidR="004C760B" w:rsidRPr="002D71DF">
              <w:t xml:space="preserve"> </w:t>
            </w:r>
            <w:r w:rsidRPr="002D71DF">
              <w:t>create</w:t>
            </w:r>
            <w:r w:rsidR="004C760B" w:rsidRPr="002D71DF">
              <w:t xml:space="preserve"> </w:t>
            </w:r>
            <w:r w:rsidRPr="002D71DF">
              <w:t>new</w:t>
            </w:r>
            <w:r w:rsidR="004C760B" w:rsidRPr="002D71DF">
              <w:t xml:space="preserve"> </w:t>
            </w:r>
            <w:r w:rsidRPr="002D71DF">
              <w:t>devised</w:t>
            </w:r>
            <w:r w:rsidR="004C760B" w:rsidRPr="002D71DF">
              <w:t xml:space="preserve"> </w:t>
            </w:r>
            <w:r w:rsidRPr="002D71DF">
              <w:t>works</w:t>
            </w:r>
          </w:p>
          <w:p w14:paraId="7FEBE03F" w14:textId="4B0C6B91" w:rsidR="006D260F" w:rsidRPr="002D71DF" w:rsidRDefault="006D260F" w:rsidP="003D0786">
            <w:pPr>
              <w:pStyle w:val="ListBullet"/>
              <w:numPr>
                <w:ilvl w:val="0"/>
                <w:numId w:val="5"/>
              </w:numPr>
            </w:pPr>
            <w:r w:rsidRPr="002D71DF">
              <w:t>discuss</w:t>
            </w:r>
            <w:r w:rsidR="004C760B" w:rsidRPr="002D71DF">
              <w:t xml:space="preserve"> </w:t>
            </w:r>
            <w:r w:rsidRPr="002D71DF">
              <w:t>and</w:t>
            </w:r>
            <w:r w:rsidR="004C760B" w:rsidRPr="002D71DF">
              <w:t xml:space="preserve"> </w:t>
            </w:r>
            <w:r w:rsidRPr="002D71DF">
              <w:t>apply</w:t>
            </w:r>
            <w:r w:rsidR="004C760B" w:rsidRPr="002D71DF">
              <w:t xml:space="preserve"> </w:t>
            </w:r>
            <w:r w:rsidRPr="002D71DF">
              <w:t>ethical</w:t>
            </w:r>
            <w:r w:rsidR="004C760B" w:rsidRPr="002D71DF">
              <w:t xml:space="preserve"> </w:t>
            </w:r>
            <w:r w:rsidRPr="002D71DF">
              <w:t>protocols</w:t>
            </w:r>
            <w:r w:rsidR="004C760B" w:rsidRPr="002D71DF">
              <w:t xml:space="preserve"> </w:t>
            </w:r>
            <w:r w:rsidRPr="002D71DF">
              <w:t>and</w:t>
            </w:r>
            <w:r w:rsidR="004C760B" w:rsidRPr="002D71DF">
              <w:t xml:space="preserve"> </w:t>
            </w:r>
            <w:r w:rsidRPr="002D71DF">
              <w:t>manipulate</w:t>
            </w:r>
            <w:r w:rsidR="004C760B" w:rsidRPr="002D71DF">
              <w:t xml:space="preserve"> </w:t>
            </w:r>
            <w:r w:rsidRPr="002D71DF">
              <w:t>dramatic</w:t>
            </w:r>
            <w:r w:rsidR="004C760B" w:rsidRPr="002D71DF">
              <w:t xml:space="preserve"> </w:t>
            </w:r>
            <w:r w:rsidRPr="002D71DF">
              <w:t>elements</w:t>
            </w:r>
            <w:r w:rsidR="004C760B" w:rsidRPr="002D71DF">
              <w:t xml:space="preserve"> </w:t>
            </w:r>
            <w:r w:rsidRPr="002D71DF">
              <w:t>when</w:t>
            </w:r>
            <w:r w:rsidR="004C760B" w:rsidRPr="002D71DF">
              <w:t xml:space="preserve"> </w:t>
            </w:r>
            <w:r w:rsidRPr="002D71DF">
              <w:t>adapting</w:t>
            </w:r>
            <w:r w:rsidR="004C760B" w:rsidRPr="002D71DF">
              <w:t xml:space="preserve"> </w:t>
            </w:r>
            <w:r w:rsidRPr="002D71DF">
              <w:t>and</w:t>
            </w:r>
            <w:r w:rsidR="004C760B" w:rsidRPr="002D71DF">
              <w:t xml:space="preserve"> </w:t>
            </w:r>
            <w:r w:rsidRPr="002D71DF">
              <w:t>staging</w:t>
            </w:r>
            <w:r w:rsidR="004C760B" w:rsidRPr="002D71DF">
              <w:t xml:space="preserve"> </w:t>
            </w:r>
            <w:r w:rsidRPr="002D71DF">
              <w:t>stories</w:t>
            </w:r>
          </w:p>
          <w:p w14:paraId="1706D164" w14:textId="741C06F7" w:rsidR="006D260F" w:rsidRPr="002D71DF" w:rsidRDefault="006D260F" w:rsidP="003D0786">
            <w:pPr>
              <w:pStyle w:val="ListBullet"/>
              <w:numPr>
                <w:ilvl w:val="0"/>
                <w:numId w:val="5"/>
              </w:numPr>
            </w:pPr>
            <w:r w:rsidRPr="002D71DF">
              <w:t>collaboratively</w:t>
            </w:r>
            <w:r w:rsidR="004C760B" w:rsidRPr="002D71DF">
              <w:t xml:space="preserve"> </w:t>
            </w:r>
            <w:r w:rsidRPr="002D71DF">
              <w:t>interpret</w:t>
            </w:r>
            <w:r w:rsidR="004C760B" w:rsidRPr="002D71DF">
              <w:t xml:space="preserve"> </w:t>
            </w:r>
            <w:r w:rsidRPr="002D71DF">
              <w:t>scripted</w:t>
            </w:r>
            <w:r w:rsidR="004C760B" w:rsidRPr="002D71DF">
              <w:t xml:space="preserve"> </w:t>
            </w:r>
            <w:r w:rsidRPr="002D71DF">
              <w:t>scenes,</w:t>
            </w:r>
            <w:r w:rsidR="004C760B" w:rsidRPr="002D71DF">
              <w:t xml:space="preserve"> </w:t>
            </w:r>
            <w:r w:rsidRPr="002D71DF">
              <w:t>using</w:t>
            </w:r>
            <w:r w:rsidR="004C760B" w:rsidRPr="002D71DF">
              <w:t xml:space="preserve"> </w:t>
            </w:r>
            <w:r w:rsidRPr="002D71DF">
              <w:t>elements</w:t>
            </w:r>
            <w:r w:rsidR="004C760B" w:rsidRPr="002D71DF">
              <w:t xml:space="preserve"> </w:t>
            </w:r>
            <w:r w:rsidRPr="002D71DF">
              <w:t>of</w:t>
            </w:r>
            <w:r w:rsidR="004C760B" w:rsidRPr="002D71DF">
              <w:t xml:space="preserve"> </w:t>
            </w:r>
            <w:r w:rsidRPr="002D71DF">
              <w:t>production</w:t>
            </w:r>
            <w:r w:rsidR="004C760B" w:rsidRPr="002D71DF">
              <w:t xml:space="preserve"> </w:t>
            </w:r>
            <w:r w:rsidRPr="002D71DF">
              <w:t>to</w:t>
            </w:r>
            <w:r w:rsidR="004C760B" w:rsidRPr="002D71DF">
              <w:t xml:space="preserve"> </w:t>
            </w:r>
            <w:r w:rsidRPr="002D71DF">
              <w:t>create</w:t>
            </w:r>
            <w:r w:rsidR="004C760B" w:rsidRPr="002D71DF">
              <w:t xml:space="preserve"> </w:t>
            </w:r>
            <w:r w:rsidRPr="002D71DF">
              <w:t>dramatic</w:t>
            </w:r>
            <w:r w:rsidR="004C760B" w:rsidRPr="002D71DF">
              <w:t xml:space="preserve"> </w:t>
            </w:r>
            <w:r w:rsidRPr="002D71DF">
              <w:t>meaning</w:t>
            </w:r>
          </w:p>
          <w:p w14:paraId="2B26CF2D" w14:textId="32FF7C50" w:rsidR="0034619A" w:rsidRPr="002D71DF" w:rsidRDefault="006D260F" w:rsidP="00A252DF">
            <w:pPr>
              <w:pStyle w:val="ListBullet"/>
              <w:numPr>
                <w:ilvl w:val="0"/>
                <w:numId w:val="5"/>
              </w:numPr>
              <w:rPr>
                <w:rStyle w:val="Strong"/>
                <w:b w:val="0"/>
                <w:bCs w:val="0"/>
              </w:rPr>
            </w:pPr>
            <w:r w:rsidRPr="002D71DF">
              <w:t>evaluate</w:t>
            </w:r>
            <w:r w:rsidR="004C760B" w:rsidRPr="002D71DF">
              <w:t xml:space="preserve"> </w:t>
            </w:r>
            <w:r w:rsidRPr="002D71DF">
              <w:t>how</w:t>
            </w:r>
            <w:r w:rsidR="004C760B" w:rsidRPr="002D71DF">
              <w:t xml:space="preserve"> </w:t>
            </w:r>
            <w:r w:rsidRPr="002D71DF">
              <w:t>creative</w:t>
            </w:r>
            <w:r w:rsidR="004C760B" w:rsidRPr="002D71DF">
              <w:t xml:space="preserve"> </w:t>
            </w:r>
            <w:r w:rsidRPr="002D71DF">
              <w:t>choices</w:t>
            </w:r>
            <w:r w:rsidR="004C760B" w:rsidRPr="002D71DF">
              <w:t xml:space="preserve"> </w:t>
            </w:r>
            <w:r w:rsidRPr="002D71DF">
              <w:t>influence</w:t>
            </w:r>
            <w:r w:rsidR="004C760B" w:rsidRPr="002D71DF">
              <w:t xml:space="preserve"> </w:t>
            </w:r>
            <w:r w:rsidRPr="002D71DF">
              <w:t>intention</w:t>
            </w:r>
            <w:r w:rsidR="004C760B" w:rsidRPr="002D71DF">
              <w:t xml:space="preserve"> </w:t>
            </w:r>
            <w:r w:rsidRPr="002D71DF">
              <w:t>and</w:t>
            </w:r>
            <w:r w:rsidR="004C760B" w:rsidRPr="002D71DF">
              <w:t xml:space="preserve"> </w:t>
            </w:r>
            <w:r w:rsidRPr="002D71DF">
              <w:t>audience</w:t>
            </w:r>
            <w:r w:rsidR="004C760B" w:rsidRPr="002D71DF">
              <w:t xml:space="preserve"> </w:t>
            </w:r>
            <w:r w:rsidRPr="002D71DF">
              <w:t>experience.</w:t>
            </w:r>
          </w:p>
          <w:p w14:paraId="5650754B" w14:textId="4AEBAA07" w:rsidR="008450CF" w:rsidRPr="002D71DF" w:rsidRDefault="008450CF" w:rsidP="008450CF">
            <w:pPr>
              <w:rPr>
                <w:b/>
              </w:rPr>
            </w:pPr>
            <w:r w:rsidRPr="002D71DF">
              <w:rPr>
                <w:b/>
              </w:rPr>
              <w:t>Activity</w:t>
            </w:r>
            <w:r w:rsidR="004C760B" w:rsidRPr="002D71DF">
              <w:rPr>
                <w:b/>
              </w:rPr>
              <w:t xml:space="preserve"> </w:t>
            </w:r>
            <w:r w:rsidRPr="002D71DF">
              <w:rPr>
                <w:b/>
              </w:rPr>
              <w:t>3.1</w:t>
            </w:r>
            <w:r w:rsidR="004C760B" w:rsidRPr="002D71DF">
              <w:rPr>
                <w:b/>
              </w:rPr>
              <w:t xml:space="preserve"> </w:t>
            </w:r>
            <w:r w:rsidR="008A49FE" w:rsidRPr="002D71DF">
              <w:rPr>
                <w:b/>
              </w:rPr>
              <w:t>–</w:t>
            </w:r>
            <w:r w:rsidR="004C760B" w:rsidRPr="002D71DF">
              <w:rPr>
                <w:b/>
              </w:rPr>
              <w:t xml:space="preserve"> </w:t>
            </w:r>
            <w:r w:rsidRPr="002D71DF">
              <w:rPr>
                <w:b/>
              </w:rPr>
              <w:t>warming</w:t>
            </w:r>
            <w:r w:rsidR="004C760B" w:rsidRPr="002D71DF">
              <w:rPr>
                <w:b/>
              </w:rPr>
              <w:t xml:space="preserve"> </w:t>
            </w:r>
            <w:r w:rsidRPr="002D71DF">
              <w:rPr>
                <w:b/>
              </w:rPr>
              <w:t>up</w:t>
            </w:r>
            <w:r w:rsidR="004C760B" w:rsidRPr="002D71DF">
              <w:rPr>
                <w:b/>
              </w:rPr>
              <w:t xml:space="preserve"> </w:t>
            </w:r>
            <w:r w:rsidRPr="002D71DF">
              <w:rPr>
                <w:b/>
              </w:rPr>
              <w:t>the</w:t>
            </w:r>
            <w:r w:rsidR="004C760B" w:rsidRPr="002D71DF">
              <w:rPr>
                <w:b/>
              </w:rPr>
              <w:t xml:space="preserve"> </w:t>
            </w:r>
            <w:r w:rsidRPr="002D71DF">
              <w:rPr>
                <w:b/>
              </w:rPr>
              <w:t>chorus</w:t>
            </w:r>
          </w:p>
          <w:p w14:paraId="67B0A3B2" w14:textId="4A22C224" w:rsidR="008450CF" w:rsidRPr="002D71DF" w:rsidRDefault="008450CF" w:rsidP="008450CF">
            <w:pPr>
              <w:rPr>
                <w:b/>
                <w:szCs w:val="22"/>
              </w:rPr>
            </w:pPr>
            <w:r w:rsidRPr="002D71DF">
              <w:rPr>
                <w:b/>
                <w:szCs w:val="22"/>
              </w:rPr>
              <w:t>Finding</w:t>
            </w:r>
            <w:r w:rsidR="004C760B" w:rsidRPr="002D71DF">
              <w:rPr>
                <w:b/>
                <w:szCs w:val="22"/>
              </w:rPr>
              <w:t xml:space="preserve"> </w:t>
            </w:r>
            <w:r w:rsidRPr="002D71DF">
              <w:rPr>
                <w:b/>
                <w:szCs w:val="22"/>
              </w:rPr>
              <w:t>unison</w:t>
            </w:r>
            <w:r w:rsidR="004C760B" w:rsidRPr="002D71DF">
              <w:rPr>
                <w:b/>
                <w:szCs w:val="22"/>
              </w:rPr>
              <w:t xml:space="preserve"> </w:t>
            </w:r>
          </w:p>
          <w:p w14:paraId="7E84E19D" w14:textId="023D3431" w:rsidR="008450CF" w:rsidRPr="002D71DF" w:rsidRDefault="008450CF" w:rsidP="008450CF">
            <w:pPr>
              <w:rPr>
                <w:szCs w:val="22"/>
              </w:rPr>
            </w:pPr>
            <w:r w:rsidRPr="002D71DF">
              <w:rPr>
                <w:szCs w:val="22"/>
              </w:rPr>
              <w:t>Ask</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t>
            </w:r>
            <w:r w:rsidR="004C760B" w:rsidRPr="002D71DF">
              <w:rPr>
                <w:szCs w:val="22"/>
              </w:rPr>
              <w:t xml:space="preserve"> </w:t>
            </w:r>
            <w:r w:rsidRPr="002D71DF">
              <w:rPr>
                <w:szCs w:val="22"/>
              </w:rPr>
              <w:t>walk</w:t>
            </w:r>
            <w:r w:rsidR="004C760B" w:rsidRPr="002D71DF">
              <w:rPr>
                <w:szCs w:val="22"/>
              </w:rPr>
              <w:t xml:space="preserve"> </w:t>
            </w:r>
            <w:r w:rsidRPr="002D71DF">
              <w:rPr>
                <w:szCs w:val="22"/>
              </w:rPr>
              <w:t>around</w:t>
            </w:r>
            <w:r w:rsidR="004C760B" w:rsidRPr="002D71DF">
              <w:rPr>
                <w:szCs w:val="22"/>
              </w:rPr>
              <w:t xml:space="preserve"> </w:t>
            </w:r>
            <w:r w:rsidRPr="002D71DF">
              <w:rPr>
                <w:szCs w:val="22"/>
              </w:rPr>
              <w:t>the</w:t>
            </w:r>
            <w:r w:rsidR="004C760B" w:rsidRPr="002D71DF">
              <w:rPr>
                <w:szCs w:val="22"/>
              </w:rPr>
              <w:t xml:space="preserve"> </w:t>
            </w:r>
            <w:r w:rsidRPr="002D71DF">
              <w:rPr>
                <w:szCs w:val="22"/>
              </w:rPr>
              <w:t>space</w:t>
            </w:r>
            <w:r w:rsidR="004C760B" w:rsidRPr="002D71DF">
              <w:rPr>
                <w:szCs w:val="22"/>
              </w:rPr>
              <w:t xml:space="preserve"> </w:t>
            </w:r>
            <w:r w:rsidRPr="002D71DF">
              <w:rPr>
                <w:szCs w:val="22"/>
              </w:rPr>
              <w:t>in</w:t>
            </w:r>
            <w:r w:rsidR="004C760B" w:rsidRPr="002D71DF">
              <w:rPr>
                <w:szCs w:val="22"/>
              </w:rPr>
              <w:t xml:space="preserve"> </w:t>
            </w:r>
            <w:r w:rsidRPr="002D71DF">
              <w:rPr>
                <w:szCs w:val="22"/>
              </w:rPr>
              <w:t>neutral</w:t>
            </w:r>
            <w:r w:rsidR="004C760B" w:rsidRPr="002D71DF">
              <w:rPr>
                <w:szCs w:val="22"/>
              </w:rPr>
              <w:t xml:space="preserve"> </w:t>
            </w:r>
            <w:r w:rsidRPr="002D71DF">
              <w:rPr>
                <w:szCs w:val="22"/>
              </w:rPr>
              <w:t>stance.</w:t>
            </w:r>
            <w:r w:rsidR="004C760B" w:rsidRPr="002D71DF">
              <w:rPr>
                <w:szCs w:val="22"/>
              </w:rPr>
              <w:t xml:space="preserve"> </w:t>
            </w:r>
            <w:r w:rsidRPr="002D71DF">
              <w:rPr>
                <w:szCs w:val="22"/>
              </w:rPr>
              <w:t>Call</w:t>
            </w:r>
            <w:r w:rsidR="004C760B" w:rsidRPr="002D71DF">
              <w:rPr>
                <w:szCs w:val="22"/>
              </w:rPr>
              <w:t xml:space="preserve"> </w:t>
            </w:r>
            <w:r w:rsidRPr="002D71DF">
              <w:rPr>
                <w:szCs w:val="22"/>
              </w:rPr>
              <w:t>out</w:t>
            </w:r>
            <w:r w:rsidR="004C760B" w:rsidRPr="002D71DF">
              <w:rPr>
                <w:szCs w:val="22"/>
              </w:rPr>
              <w:t xml:space="preserve"> </w:t>
            </w:r>
            <w:r w:rsidRPr="002D71DF">
              <w:rPr>
                <w:szCs w:val="22"/>
              </w:rPr>
              <w:t>when</w:t>
            </w:r>
            <w:r w:rsidR="004C760B" w:rsidRPr="002D71DF">
              <w:rPr>
                <w:szCs w:val="22"/>
              </w:rPr>
              <w:t xml:space="preserve"> </w:t>
            </w:r>
            <w:r w:rsidRPr="002D71DF">
              <w:rPr>
                <w:szCs w:val="22"/>
              </w:rPr>
              <w:t>you</w:t>
            </w:r>
            <w:r w:rsidR="004C760B" w:rsidRPr="002D71DF">
              <w:rPr>
                <w:szCs w:val="22"/>
              </w:rPr>
              <w:t xml:space="preserve"> </w:t>
            </w:r>
            <w:r w:rsidRPr="002D71DF">
              <w:rPr>
                <w:szCs w:val="22"/>
              </w:rPr>
              <w:t>would</w:t>
            </w:r>
            <w:r w:rsidR="004C760B" w:rsidRPr="002D71DF">
              <w:rPr>
                <w:szCs w:val="22"/>
              </w:rPr>
              <w:t xml:space="preserve"> </w:t>
            </w:r>
            <w:r w:rsidRPr="002D71DF">
              <w:rPr>
                <w:szCs w:val="22"/>
              </w:rPr>
              <w:t>like</w:t>
            </w:r>
            <w:r w:rsidR="004C760B" w:rsidRPr="002D71DF">
              <w:rPr>
                <w:szCs w:val="22"/>
              </w:rPr>
              <w:t xml:space="preserve"> </w:t>
            </w:r>
            <w:r w:rsidRPr="002D71DF">
              <w:rPr>
                <w:szCs w:val="22"/>
              </w:rPr>
              <w:t>them</w:t>
            </w:r>
            <w:r w:rsidR="004C760B" w:rsidRPr="002D71DF">
              <w:rPr>
                <w:szCs w:val="22"/>
              </w:rPr>
              <w:t xml:space="preserve"> </w:t>
            </w:r>
            <w:r w:rsidRPr="002D71DF">
              <w:rPr>
                <w:szCs w:val="22"/>
              </w:rPr>
              <w:t>to</w:t>
            </w:r>
            <w:r w:rsidR="004C760B" w:rsidRPr="002D71DF">
              <w:rPr>
                <w:szCs w:val="22"/>
              </w:rPr>
              <w:t xml:space="preserve"> </w:t>
            </w:r>
            <w:r w:rsidRPr="002D71DF">
              <w:rPr>
                <w:szCs w:val="22"/>
              </w:rPr>
              <w:t>stop</w:t>
            </w:r>
            <w:r w:rsidR="004C760B" w:rsidRPr="002D71DF">
              <w:rPr>
                <w:szCs w:val="22"/>
              </w:rPr>
              <w:t xml:space="preserve"> </w:t>
            </w:r>
            <w:r w:rsidRPr="002D71DF">
              <w:rPr>
                <w:szCs w:val="22"/>
              </w:rPr>
              <w:t>and</w:t>
            </w:r>
            <w:r w:rsidR="004C760B" w:rsidRPr="002D71DF">
              <w:rPr>
                <w:szCs w:val="22"/>
              </w:rPr>
              <w:t xml:space="preserve"> </w:t>
            </w:r>
            <w:r w:rsidRPr="002D71DF">
              <w:rPr>
                <w:szCs w:val="22"/>
              </w:rPr>
              <w:t>when</w:t>
            </w:r>
            <w:r w:rsidR="004C760B" w:rsidRPr="002D71DF">
              <w:rPr>
                <w:szCs w:val="22"/>
              </w:rPr>
              <w:t xml:space="preserve"> </w:t>
            </w:r>
            <w:r w:rsidRPr="002D71DF">
              <w:rPr>
                <w:szCs w:val="22"/>
              </w:rPr>
              <w:t>to</w:t>
            </w:r>
            <w:r w:rsidR="004C760B" w:rsidRPr="002D71DF">
              <w:rPr>
                <w:szCs w:val="22"/>
              </w:rPr>
              <w:t xml:space="preserve"> </w:t>
            </w:r>
            <w:r w:rsidRPr="002D71DF">
              <w:rPr>
                <w:szCs w:val="22"/>
              </w:rPr>
              <w:t>go.</w:t>
            </w:r>
            <w:r w:rsidR="004C760B" w:rsidRPr="002D71DF">
              <w:rPr>
                <w:szCs w:val="22"/>
              </w:rPr>
              <w:t xml:space="preserve"> </w:t>
            </w:r>
            <w:r w:rsidRPr="002D71DF">
              <w:rPr>
                <w:szCs w:val="22"/>
              </w:rPr>
              <w:t>Repeat</w:t>
            </w:r>
            <w:r w:rsidR="004C760B" w:rsidRPr="002D71DF">
              <w:rPr>
                <w:szCs w:val="22"/>
              </w:rPr>
              <w:t xml:space="preserve"> </w:t>
            </w:r>
            <w:r w:rsidRPr="002D71DF">
              <w:rPr>
                <w:szCs w:val="22"/>
              </w:rPr>
              <w:t>as</w:t>
            </w:r>
            <w:r w:rsidR="004C760B" w:rsidRPr="002D71DF">
              <w:rPr>
                <w:szCs w:val="22"/>
              </w:rPr>
              <w:t xml:space="preserve"> </w:t>
            </w:r>
            <w:r w:rsidRPr="002D71DF">
              <w:rPr>
                <w:szCs w:val="22"/>
              </w:rPr>
              <w:t>necessary</w:t>
            </w:r>
            <w:r w:rsidR="004C760B" w:rsidRPr="002D71DF">
              <w:rPr>
                <w:szCs w:val="22"/>
              </w:rPr>
              <w:t xml:space="preserve"> </w:t>
            </w:r>
            <w:r w:rsidRPr="002D71DF">
              <w:rPr>
                <w:szCs w:val="22"/>
              </w:rPr>
              <w:t>until</w:t>
            </w:r>
            <w:r w:rsidR="004C760B" w:rsidRPr="002D71DF">
              <w:rPr>
                <w:szCs w:val="22"/>
              </w:rPr>
              <w:t xml:space="preserve"> </w:t>
            </w:r>
            <w:r w:rsidRPr="002D71DF">
              <w:rPr>
                <w:szCs w:val="22"/>
              </w:rPr>
              <w:t>students</w:t>
            </w:r>
            <w:r w:rsidR="004C760B" w:rsidRPr="002D71DF">
              <w:rPr>
                <w:szCs w:val="22"/>
              </w:rPr>
              <w:t xml:space="preserve"> </w:t>
            </w:r>
            <w:r w:rsidRPr="002D71DF">
              <w:rPr>
                <w:szCs w:val="22"/>
              </w:rPr>
              <w:t>find</w:t>
            </w:r>
            <w:r w:rsidR="004C760B" w:rsidRPr="002D71DF">
              <w:rPr>
                <w:szCs w:val="22"/>
              </w:rPr>
              <w:t xml:space="preserve"> </w:t>
            </w:r>
            <w:r w:rsidRPr="002D71DF">
              <w:rPr>
                <w:szCs w:val="22"/>
              </w:rPr>
              <w:t>unison.</w:t>
            </w:r>
            <w:r w:rsidR="004C760B" w:rsidRPr="002D71DF">
              <w:rPr>
                <w:szCs w:val="22"/>
              </w:rPr>
              <w:t xml:space="preserve"> </w:t>
            </w:r>
            <w:r w:rsidRPr="002D71DF">
              <w:rPr>
                <w:szCs w:val="22"/>
              </w:rPr>
              <w:t>Then,</w:t>
            </w:r>
            <w:r w:rsidR="004C760B" w:rsidRPr="002D71DF">
              <w:rPr>
                <w:szCs w:val="22"/>
              </w:rPr>
              <w:t xml:space="preserve"> </w:t>
            </w:r>
            <w:r w:rsidRPr="002D71DF">
              <w:rPr>
                <w:szCs w:val="22"/>
              </w:rPr>
              <w:t>explain</w:t>
            </w:r>
            <w:r w:rsidR="004C760B" w:rsidRPr="002D71DF">
              <w:rPr>
                <w:szCs w:val="22"/>
              </w:rPr>
              <w:t xml:space="preserve"> </w:t>
            </w:r>
            <w:r w:rsidRPr="002D71DF">
              <w:rPr>
                <w:szCs w:val="22"/>
              </w:rPr>
              <w:t>to</w:t>
            </w:r>
            <w:r w:rsidR="004C760B" w:rsidRPr="002D71DF">
              <w:rPr>
                <w:szCs w:val="22"/>
              </w:rPr>
              <w:t xml:space="preserve"> </w:t>
            </w:r>
            <w:r w:rsidRPr="002D71DF">
              <w:rPr>
                <w:szCs w:val="22"/>
              </w:rPr>
              <w:t>them</w:t>
            </w:r>
            <w:r w:rsidR="004C760B" w:rsidRPr="002D71DF">
              <w:rPr>
                <w:szCs w:val="22"/>
              </w:rPr>
              <w:t xml:space="preserve"> </w:t>
            </w:r>
            <w:r w:rsidRPr="002D71DF">
              <w:rPr>
                <w:szCs w:val="22"/>
              </w:rPr>
              <w:t>that</w:t>
            </w:r>
            <w:r w:rsidR="004C760B" w:rsidRPr="002D71DF">
              <w:rPr>
                <w:szCs w:val="22"/>
              </w:rPr>
              <w:t xml:space="preserve"> </w:t>
            </w:r>
            <w:r w:rsidRPr="002D71DF">
              <w:rPr>
                <w:szCs w:val="22"/>
              </w:rPr>
              <w:t>at</w:t>
            </w:r>
            <w:r w:rsidR="004C760B" w:rsidRPr="002D71DF">
              <w:rPr>
                <w:szCs w:val="22"/>
              </w:rPr>
              <w:t xml:space="preserve"> </w:t>
            </w:r>
            <w:r w:rsidRPr="002D71DF">
              <w:rPr>
                <w:szCs w:val="22"/>
              </w:rPr>
              <w:t>any</w:t>
            </w:r>
            <w:r w:rsidR="004C760B" w:rsidRPr="002D71DF">
              <w:rPr>
                <w:szCs w:val="22"/>
              </w:rPr>
              <w:t xml:space="preserve"> </w:t>
            </w:r>
            <w:r w:rsidRPr="002D71DF">
              <w:rPr>
                <w:szCs w:val="22"/>
              </w:rPr>
              <w:t>point,</w:t>
            </w:r>
            <w:r w:rsidR="004C760B" w:rsidRPr="002D71DF">
              <w:rPr>
                <w:szCs w:val="22"/>
              </w:rPr>
              <w:t xml:space="preserve"> </w:t>
            </w:r>
            <w:r w:rsidRPr="002D71DF">
              <w:rPr>
                <w:szCs w:val="22"/>
              </w:rPr>
              <w:t>someone</w:t>
            </w:r>
            <w:r w:rsidR="004C760B" w:rsidRPr="002D71DF">
              <w:rPr>
                <w:szCs w:val="22"/>
              </w:rPr>
              <w:t xml:space="preserve"> </w:t>
            </w:r>
            <w:r w:rsidRPr="002D71DF">
              <w:rPr>
                <w:szCs w:val="22"/>
              </w:rPr>
              <w:t>in</w:t>
            </w:r>
            <w:r w:rsidR="004C760B" w:rsidRPr="002D71DF">
              <w:rPr>
                <w:szCs w:val="22"/>
              </w:rPr>
              <w:t xml:space="preserve"> </w:t>
            </w:r>
            <w:r w:rsidRPr="002D71DF">
              <w:rPr>
                <w:szCs w:val="22"/>
              </w:rPr>
              <w:t>the</w:t>
            </w:r>
            <w:r w:rsidR="004C760B" w:rsidRPr="002D71DF">
              <w:rPr>
                <w:szCs w:val="22"/>
              </w:rPr>
              <w:t xml:space="preserve"> </w:t>
            </w:r>
            <w:r w:rsidRPr="002D71DF">
              <w:rPr>
                <w:szCs w:val="22"/>
              </w:rPr>
              <w:t>ensemble</w:t>
            </w:r>
            <w:r w:rsidR="004C760B" w:rsidRPr="002D71DF">
              <w:rPr>
                <w:szCs w:val="22"/>
              </w:rPr>
              <w:t xml:space="preserve"> </w:t>
            </w:r>
            <w:r w:rsidRPr="002D71DF">
              <w:rPr>
                <w:szCs w:val="22"/>
              </w:rPr>
              <w:t>can</w:t>
            </w:r>
            <w:r w:rsidR="004C760B" w:rsidRPr="002D71DF">
              <w:rPr>
                <w:szCs w:val="22"/>
              </w:rPr>
              <w:t xml:space="preserve"> </w:t>
            </w:r>
            <w:r w:rsidRPr="002D71DF">
              <w:rPr>
                <w:szCs w:val="22"/>
              </w:rPr>
              <w:t>stop,</w:t>
            </w:r>
            <w:r w:rsidR="004C760B" w:rsidRPr="002D71DF">
              <w:rPr>
                <w:szCs w:val="22"/>
              </w:rPr>
              <w:t xml:space="preserve"> </w:t>
            </w:r>
            <w:r w:rsidRPr="002D71DF">
              <w:rPr>
                <w:szCs w:val="22"/>
              </w:rPr>
              <w:t>then</w:t>
            </w:r>
            <w:r w:rsidR="004C760B" w:rsidRPr="002D71DF">
              <w:rPr>
                <w:szCs w:val="22"/>
              </w:rPr>
              <w:t xml:space="preserve"> </w:t>
            </w:r>
            <w:r w:rsidRPr="002D71DF">
              <w:rPr>
                <w:szCs w:val="22"/>
              </w:rPr>
              <w:t>everyone</w:t>
            </w:r>
            <w:r w:rsidR="004C760B" w:rsidRPr="002D71DF">
              <w:rPr>
                <w:szCs w:val="22"/>
              </w:rPr>
              <w:t xml:space="preserve"> </w:t>
            </w:r>
            <w:r w:rsidRPr="002D71DF">
              <w:rPr>
                <w:szCs w:val="22"/>
              </w:rPr>
              <w:t>must</w:t>
            </w:r>
            <w:r w:rsidR="004C760B" w:rsidRPr="002D71DF">
              <w:rPr>
                <w:szCs w:val="22"/>
              </w:rPr>
              <w:t xml:space="preserve"> </w:t>
            </w:r>
            <w:r w:rsidRPr="002D71DF">
              <w:rPr>
                <w:szCs w:val="22"/>
              </w:rPr>
              <w:t>stop.</w:t>
            </w:r>
            <w:r w:rsidR="004C760B" w:rsidRPr="002D71DF">
              <w:rPr>
                <w:szCs w:val="22"/>
              </w:rPr>
              <w:t xml:space="preserve"> </w:t>
            </w:r>
            <w:r w:rsidRPr="002D71DF">
              <w:rPr>
                <w:szCs w:val="22"/>
              </w:rPr>
              <w:t>Similarly,</w:t>
            </w:r>
            <w:r w:rsidR="004C760B" w:rsidRPr="002D71DF">
              <w:rPr>
                <w:szCs w:val="22"/>
              </w:rPr>
              <w:t xml:space="preserve"> </w:t>
            </w:r>
            <w:r w:rsidRPr="002D71DF">
              <w:rPr>
                <w:szCs w:val="22"/>
              </w:rPr>
              <w:t>anyone</w:t>
            </w:r>
            <w:r w:rsidR="004C760B" w:rsidRPr="002D71DF">
              <w:rPr>
                <w:szCs w:val="22"/>
              </w:rPr>
              <w:t xml:space="preserve"> </w:t>
            </w:r>
            <w:r w:rsidRPr="002D71DF">
              <w:rPr>
                <w:szCs w:val="22"/>
              </w:rPr>
              <w:t>can</w:t>
            </w:r>
            <w:r w:rsidR="004C760B" w:rsidRPr="002D71DF">
              <w:rPr>
                <w:szCs w:val="22"/>
              </w:rPr>
              <w:t xml:space="preserve"> </w:t>
            </w:r>
            <w:r w:rsidRPr="002D71DF">
              <w:rPr>
                <w:szCs w:val="22"/>
              </w:rPr>
              <w:t>restart</w:t>
            </w:r>
            <w:r w:rsidR="004C760B" w:rsidRPr="002D71DF">
              <w:rPr>
                <w:szCs w:val="22"/>
              </w:rPr>
              <w:t xml:space="preserve"> </w:t>
            </w:r>
            <w:r w:rsidRPr="002D71DF">
              <w:rPr>
                <w:szCs w:val="22"/>
              </w:rPr>
              <w:t>the</w:t>
            </w:r>
            <w:r w:rsidR="004C760B" w:rsidRPr="002D71DF">
              <w:rPr>
                <w:szCs w:val="22"/>
              </w:rPr>
              <w:t xml:space="preserve"> </w:t>
            </w:r>
            <w:r w:rsidRPr="002D71DF">
              <w:rPr>
                <w:szCs w:val="22"/>
              </w:rPr>
              <w:t>movement.</w:t>
            </w:r>
            <w:r w:rsidR="004C760B" w:rsidRPr="002D71DF">
              <w:rPr>
                <w:szCs w:val="22"/>
              </w:rPr>
              <w:t xml:space="preserve"> </w:t>
            </w:r>
            <w:r w:rsidRPr="002D71DF">
              <w:rPr>
                <w:szCs w:val="22"/>
              </w:rPr>
              <w:t>Allow</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t>
            </w:r>
            <w:r w:rsidR="004C760B" w:rsidRPr="002D71DF">
              <w:rPr>
                <w:szCs w:val="22"/>
              </w:rPr>
              <w:t xml:space="preserve"> </w:t>
            </w:r>
            <w:r w:rsidRPr="002D71DF">
              <w:rPr>
                <w:szCs w:val="22"/>
              </w:rPr>
              <w:t>continue</w:t>
            </w:r>
            <w:r w:rsidR="004C760B" w:rsidRPr="002D71DF">
              <w:rPr>
                <w:szCs w:val="22"/>
              </w:rPr>
              <w:t xml:space="preserve"> </w:t>
            </w:r>
            <w:r w:rsidRPr="002D71DF">
              <w:rPr>
                <w:szCs w:val="22"/>
              </w:rPr>
              <w:t>the</w:t>
            </w:r>
            <w:r w:rsidR="004C760B" w:rsidRPr="002D71DF">
              <w:rPr>
                <w:szCs w:val="22"/>
              </w:rPr>
              <w:t xml:space="preserve"> </w:t>
            </w:r>
            <w:r w:rsidRPr="002D71DF">
              <w:rPr>
                <w:szCs w:val="22"/>
              </w:rPr>
              <w:t>exercise</w:t>
            </w:r>
            <w:r w:rsidR="004C760B" w:rsidRPr="002D71DF">
              <w:rPr>
                <w:szCs w:val="22"/>
              </w:rPr>
              <w:t xml:space="preserve"> </w:t>
            </w:r>
            <w:r w:rsidRPr="002D71DF">
              <w:rPr>
                <w:szCs w:val="22"/>
              </w:rPr>
              <w:t>until</w:t>
            </w:r>
            <w:r w:rsidR="004C760B" w:rsidRPr="002D71DF">
              <w:rPr>
                <w:szCs w:val="22"/>
              </w:rPr>
              <w:t xml:space="preserve"> </w:t>
            </w:r>
            <w:r w:rsidRPr="002D71DF">
              <w:rPr>
                <w:szCs w:val="22"/>
              </w:rPr>
              <w:t>it</w:t>
            </w:r>
            <w:r w:rsidR="004C760B" w:rsidRPr="002D71DF">
              <w:rPr>
                <w:szCs w:val="22"/>
              </w:rPr>
              <w:t xml:space="preserve"> </w:t>
            </w:r>
            <w:r w:rsidRPr="002D71DF">
              <w:rPr>
                <w:szCs w:val="22"/>
              </w:rPr>
              <w:t>becomes</w:t>
            </w:r>
            <w:r w:rsidR="004C760B" w:rsidRPr="002D71DF">
              <w:rPr>
                <w:szCs w:val="22"/>
              </w:rPr>
              <w:t xml:space="preserve"> </w:t>
            </w:r>
            <w:r w:rsidRPr="002D71DF">
              <w:rPr>
                <w:szCs w:val="22"/>
              </w:rPr>
              <w:t>unclear</w:t>
            </w:r>
            <w:r w:rsidR="004C760B" w:rsidRPr="002D71DF">
              <w:rPr>
                <w:szCs w:val="22"/>
              </w:rPr>
              <w:t xml:space="preserve"> </w:t>
            </w:r>
            <w:r w:rsidRPr="002D71DF">
              <w:rPr>
                <w:szCs w:val="22"/>
              </w:rPr>
              <w:t>who</w:t>
            </w:r>
            <w:r w:rsidR="004C760B" w:rsidRPr="002D71DF">
              <w:rPr>
                <w:szCs w:val="22"/>
              </w:rPr>
              <w:t xml:space="preserve"> </w:t>
            </w:r>
            <w:r w:rsidRPr="002D71DF">
              <w:rPr>
                <w:szCs w:val="22"/>
              </w:rPr>
              <w:t>is</w:t>
            </w:r>
            <w:r w:rsidR="004C760B" w:rsidRPr="002D71DF">
              <w:rPr>
                <w:szCs w:val="22"/>
              </w:rPr>
              <w:t xml:space="preserve"> </w:t>
            </w:r>
            <w:r w:rsidRPr="002D71DF">
              <w:rPr>
                <w:szCs w:val="22"/>
              </w:rPr>
              <w:t>initiating</w:t>
            </w:r>
            <w:r w:rsidR="004C760B" w:rsidRPr="002D71DF">
              <w:rPr>
                <w:szCs w:val="22"/>
              </w:rPr>
              <w:t xml:space="preserve"> </w:t>
            </w:r>
            <w:r w:rsidRPr="002D71DF">
              <w:rPr>
                <w:szCs w:val="22"/>
              </w:rPr>
              <w:t>the</w:t>
            </w:r>
            <w:r w:rsidR="004C760B" w:rsidRPr="002D71DF">
              <w:rPr>
                <w:szCs w:val="22"/>
              </w:rPr>
              <w:t xml:space="preserve"> </w:t>
            </w:r>
            <w:r w:rsidRPr="002D71DF">
              <w:rPr>
                <w:szCs w:val="22"/>
              </w:rPr>
              <w:t>stop</w:t>
            </w:r>
            <w:r w:rsidR="00D118FB">
              <w:rPr>
                <w:szCs w:val="22"/>
              </w:rPr>
              <w:t xml:space="preserve"> and/or </w:t>
            </w:r>
            <w:r w:rsidRPr="002D71DF">
              <w:rPr>
                <w:szCs w:val="22"/>
              </w:rPr>
              <w:t>go.</w:t>
            </w:r>
          </w:p>
          <w:p w14:paraId="4AD05133" w14:textId="77777777" w:rsidR="008450CF" w:rsidRPr="002D71DF" w:rsidRDefault="008450CF" w:rsidP="008450CF">
            <w:pPr>
              <w:rPr>
                <w:b/>
                <w:szCs w:val="22"/>
              </w:rPr>
            </w:pPr>
            <w:r w:rsidRPr="002D71DF">
              <w:rPr>
                <w:b/>
                <w:szCs w:val="22"/>
              </w:rPr>
              <w:lastRenderedPageBreak/>
              <w:t>Centre</w:t>
            </w:r>
          </w:p>
          <w:p w14:paraId="34C7F376" w14:textId="04A9A843" w:rsidR="008450CF" w:rsidRPr="002D71DF" w:rsidRDefault="008450CF" w:rsidP="008450CF">
            <w:pPr>
              <w:rPr>
                <w:szCs w:val="22"/>
              </w:rPr>
            </w:pPr>
            <w:r w:rsidRPr="002D71DF">
              <w:rPr>
                <w:szCs w:val="22"/>
              </w:rPr>
              <w:t>Ask</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t>
            </w:r>
            <w:r w:rsidR="004C760B" w:rsidRPr="002D71DF">
              <w:rPr>
                <w:szCs w:val="22"/>
              </w:rPr>
              <w:t xml:space="preserve"> </w:t>
            </w:r>
            <w:r w:rsidRPr="002D71DF">
              <w:rPr>
                <w:szCs w:val="22"/>
              </w:rPr>
              <w:t>space</w:t>
            </w:r>
            <w:r w:rsidR="004C760B" w:rsidRPr="002D71DF">
              <w:rPr>
                <w:szCs w:val="22"/>
              </w:rPr>
              <w:t xml:space="preserve"> </w:t>
            </w:r>
            <w:r w:rsidRPr="002D71DF">
              <w:rPr>
                <w:szCs w:val="22"/>
              </w:rPr>
              <w:t>themselves</w:t>
            </w:r>
            <w:r w:rsidR="004C760B" w:rsidRPr="002D71DF">
              <w:rPr>
                <w:szCs w:val="22"/>
              </w:rPr>
              <w:t xml:space="preserve"> </w:t>
            </w:r>
            <w:r w:rsidRPr="002D71DF">
              <w:rPr>
                <w:szCs w:val="22"/>
              </w:rPr>
              <w:t>around</w:t>
            </w:r>
            <w:r w:rsidR="004C760B" w:rsidRPr="002D71DF">
              <w:rPr>
                <w:szCs w:val="22"/>
              </w:rPr>
              <w:t xml:space="preserve"> </w:t>
            </w:r>
            <w:r w:rsidRPr="002D71DF">
              <w:rPr>
                <w:szCs w:val="22"/>
              </w:rPr>
              <w:t>the</w:t>
            </w:r>
            <w:r w:rsidR="004C760B" w:rsidRPr="002D71DF">
              <w:rPr>
                <w:szCs w:val="22"/>
              </w:rPr>
              <w:t xml:space="preserve"> </w:t>
            </w:r>
            <w:r w:rsidRPr="002D71DF">
              <w:rPr>
                <w:szCs w:val="22"/>
              </w:rPr>
              <w:t>walls</w:t>
            </w:r>
            <w:r w:rsidR="004C760B" w:rsidRPr="002D71DF">
              <w:rPr>
                <w:szCs w:val="22"/>
              </w:rPr>
              <w:t xml:space="preserve"> </w:t>
            </w:r>
            <w:r w:rsidRPr="002D71DF">
              <w:rPr>
                <w:szCs w:val="22"/>
              </w:rPr>
              <w:t>of</w:t>
            </w:r>
            <w:r w:rsidR="004C760B" w:rsidRPr="002D71DF">
              <w:rPr>
                <w:szCs w:val="22"/>
              </w:rPr>
              <w:t xml:space="preserve"> </w:t>
            </w:r>
            <w:r w:rsidRPr="002D71DF">
              <w:rPr>
                <w:szCs w:val="22"/>
              </w:rPr>
              <w:t>the</w:t>
            </w:r>
            <w:r w:rsidR="004C760B" w:rsidRPr="002D71DF">
              <w:rPr>
                <w:szCs w:val="22"/>
              </w:rPr>
              <w:t xml:space="preserve"> </w:t>
            </w:r>
            <w:r w:rsidRPr="002D71DF">
              <w:rPr>
                <w:szCs w:val="22"/>
              </w:rPr>
              <w:t>room,</w:t>
            </w:r>
            <w:r w:rsidR="004C760B" w:rsidRPr="002D71DF">
              <w:rPr>
                <w:szCs w:val="22"/>
              </w:rPr>
              <w:t xml:space="preserve"> </w:t>
            </w:r>
            <w:r w:rsidRPr="002D71DF">
              <w:rPr>
                <w:szCs w:val="22"/>
              </w:rPr>
              <w:t>looking</w:t>
            </w:r>
            <w:r w:rsidR="004C760B" w:rsidRPr="002D71DF">
              <w:rPr>
                <w:szCs w:val="22"/>
              </w:rPr>
              <w:t xml:space="preserve"> </w:t>
            </w:r>
            <w:r w:rsidRPr="002D71DF">
              <w:rPr>
                <w:szCs w:val="22"/>
              </w:rPr>
              <w:t>towards</w:t>
            </w:r>
            <w:r w:rsidR="004C760B" w:rsidRPr="002D71DF">
              <w:rPr>
                <w:szCs w:val="22"/>
              </w:rPr>
              <w:t xml:space="preserve"> </w:t>
            </w:r>
            <w:r w:rsidRPr="002D71DF">
              <w:rPr>
                <w:szCs w:val="22"/>
              </w:rPr>
              <w:t>the</w:t>
            </w:r>
            <w:r w:rsidR="004C760B" w:rsidRPr="002D71DF">
              <w:rPr>
                <w:szCs w:val="22"/>
              </w:rPr>
              <w:t xml:space="preserve"> </w:t>
            </w:r>
            <w:r w:rsidRPr="002D71DF">
              <w:rPr>
                <w:szCs w:val="22"/>
              </w:rPr>
              <w:t>centre.</w:t>
            </w:r>
            <w:r w:rsidR="004C760B" w:rsidRPr="002D71DF">
              <w:rPr>
                <w:szCs w:val="22"/>
              </w:rPr>
              <w:t xml:space="preserve"> </w:t>
            </w:r>
            <w:r w:rsidRPr="002D71DF">
              <w:rPr>
                <w:szCs w:val="22"/>
              </w:rPr>
              <w:t>Call</w:t>
            </w:r>
            <w:r w:rsidR="004C760B" w:rsidRPr="002D71DF">
              <w:rPr>
                <w:szCs w:val="22"/>
              </w:rPr>
              <w:t xml:space="preserve"> </w:t>
            </w:r>
            <w:r w:rsidRPr="002D71DF">
              <w:rPr>
                <w:szCs w:val="22"/>
              </w:rPr>
              <w:t>out</w:t>
            </w:r>
            <w:r w:rsidR="004C760B" w:rsidRPr="002D71DF">
              <w:rPr>
                <w:szCs w:val="22"/>
              </w:rPr>
              <w:t xml:space="preserve"> </w:t>
            </w:r>
            <w:r w:rsidRPr="002D71DF">
              <w:rPr>
                <w:szCs w:val="22"/>
              </w:rPr>
              <w:t>‘centre’</w:t>
            </w:r>
            <w:r w:rsidR="004C760B" w:rsidRPr="002D71DF">
              <w:rPr>
                <w:szCs w:val="22"/>
              </w:rPr>
              <w:t xml:space="preserve"> </w:t>
            </w:r>
            <w:r w:rsidRPr="002D71DF">
              <w:rPr>
                <w:szCs w:val="22"/>
              </w:rPr>
              <w:t>and</w:t>
            </w:r>
            <w:r w:rsidR="004C760B" w:rsidRPr="002D71DF">
              <w:rPr>
                <w:szCs w:val="22"/>
              </w:rPr>
              <w:t xml:space="preserve"> </w:t>
            </w:r>
            <w:r w:rsidRPr="002D71DF">
              <w:rPr>
                <w:szCs w:val="22"/>
              </w:rPr>
              <w:t>direct</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t>
            </w:r>
            <w:r w:rsidR="004C760B" w:rsidRPr="002D71DF">
              <w:rPr>
                <w:szCs w:val="22"/>
              </w:rPr>
              <w:t xml:space="preserve"> </w:t>
            </w:r>
            <w:r w:rsidRPr="002D71DF">
              <w:rPr>
                <w:szCs w:val="22"/>
              </w:rPr>
              <w:t>walk</w:t>
            </w:r>
            <w:r w:rsidR="004C760B" w:rsidRPr="002D71DF">
              <w:rPr>
                <w:szCs w:val="22"/>
              </w:rPr>
              <w:t xml:space="preserve"> </w:t>
            </w:r>
            <w:r w:rsidRPr="002D71DF">
              <w:rPr>
                <w:szCs w:val="22"/>
              </w:rPr>
              <w:t>purposefully</w:t>
            </w:r>
            <w:r w:rsidR="004C760B" w:rsidRPr="002D71DF">
              <w:rPr>
                <w:szCs w:val="22"/>
              </w:rPr>
              <w:t xml:space="preserve"> </w:t>
            </w:r>
            <w:r w:rsidRPr="002D71DF">
              <w:rPr>
                <w:szCs w:val="22"/>
              </w:rPr>
              <w:t>in</w:t>
            </w:r>
            <w:r w:rsidR="004C760B" w:rsidRPr="002D71DF">
              <w:rPr>
                <w:szCs w:val="22"/>
              </w:rPr>
              <w:t xml:space="preserve"> </w:t>
            </w:r>
            <w:r w:rsidRPr="002D71DF">
              <w:rPr>
                <w:szCs w:val="22"/>
              </w:rPr>
              <w:t>neutral</w:t>
            </w:r>
            <w:r w:rsidR="004C760B" w:rsidRPr="002D71DF">
              <w:rPr>
                <w:szCs w:val="22"/>
              </w:rPr>
              <w:t xml:space="preserve"> </w:t>
            </w:r>
            <w:r w:rsidRPr="002D71DF">
              <w:rPr>
                <w:szCs w:val="22"/>
              </w:rPr>
              <w:t>stance</w:t>
            </w:r>
            <w:r w:rsidR="004C760B" w:rsidRPr="002D71DF">
              <w:rPr>
                <w:szCs w:val="22"/>
              </w:rPr>
              <w:t xml:space="preserve"> </w:t>
            </w:r>
            <w:r w:rsidRPr="002D71DF">
              <w:rPr>
                <w:szCs w:val="22"/>
              </w:rPr>
              <w:t>to</w:t>
            </w:r>
            <w:r w:rsidR="004C760B" w:rsidRPr="002D71DF">
              <w:rPr>
                <w:szCs w:val="22"/>
              </w:rPr>
              <w:t xml:space="preserve"> </w:t>
            </w:r>
            <w:r w:rsidRPr="002D71DF">
              <w:rPr>
                <w:szCs w:val="22"/>
              </w:rPr>
              <w:t>the</w:t>
            </w:r>
            <w:r w:rsidR="004C760B" w:rsidRPr="002D71DF">
              <w:rPr>
                <w:szCs w:val="22"/>
              </w:rPr>
              <w:t xml:space="preserve"> </w:t>
            </w:r>
            <w:r w:rsidRPr="002D71DF">
              <w:rPr>
                <w:szCs w:val="22"/>
              </w:rPr>
              <w:t>centre</w:t>
            </w:r>
            <w:r w:rsidR="004C760B" w:rsidRPr="002D71DF">
              <w:rPr>
                <w:szCs w:val="22"/>
              </w:rPr>
              <w:t xml:space="preserve"> </w:t>
            </w:r>
            <w:r w:rsidRPr="002D71DF">
              <w:rPr>
                <w:szCs w:val="22"/>
              </w:rPr>
              <w:t>of</w:t>
            </w:r>
            <w:r w:rsidR="004C760B" w:rsidRPr="002D71DF">
              <w:rPr>
                <w:szCs w:val="22"/>
              </w:rPr>
              <w:t xml:space="preserve"> </w:t>
            </w:r>
            <w:r w:rsidRPr="002D71DF">
              <w:rPr>
                <w:szCs w:val="22"/>
              </w:rPr>
              <w:t>the</w:t>
            </w:r>
            <w:r w:rsidR="004C760B" w:rsidRPr="002D71DF">
              <w:rPr>
                <w:szCs w:val="22"/>
              </w:rPr>
              <w:t xml:space="preserve"> </w:t>
            </w:r>
            <w:r w:rsidRPr="002D71DF">
              <w:rPr>
                <w:szCs w:val="22"/>
              </w:rPr>
              <w:t>room,</w:t>
            </w:r>
            <w:r w:rsidR="004C760B" w:rsidRPr="002D71DF">
              <w:rPr>
                <w:szCs w:val="22"/>
              </w:rPr>
              <w:t xml:space="preserve"> </w:t>
            </w:r>
            <w:r w:rsidRPr="002D71DF">
              <w:rPr>
                <w:szCs w:val="22"/>
              </w:rPr>
              <w:t>forming</w:t>
            </w:r>
            <w:r w:rsidR="004C760B" w:rsidRPr="002D71DF">
              <w:rPr>
                <w:szCs w:val="22"/>
              </w:rPr>
              <w:t xml:space="preserve"> </w:t>
            </w:r>
            <w:r w:rsidRPr="002D71DF">
              <w:rPr>
                <w:szCs w:val="22"/>
              </w:rPr>
              <w:t>a</w:t>
            </w:r>
            <w:r w:rsidR="004C760B" w:rsidRPr="002D71DF">
              <w:rPr>
                <w:szCs w:val="22"/>
              </w:rPr>
              <w:t xml:space="preserve"> </w:t>
            </w:r>
            <w:r w:rsidRPr="002D71DF">
              <w:rPr>
                <w:szCs w:val="22"/>
              </w:rPr>
              <w:t>clump</w:t>
            </w:r>
            <w:r w:rsidR="004C760B" w:rsidRPr="002D71DF">
              <w:rPr>
                <w:szCs w:val="22"/>
              </w:rPr>
              <w:t xml:space="preserve"> </w:t>
            </w:r>
            <w:r w:rsidRPr="002D71DF">
              <w:rPr>
                <w:szCs w:val="22"/>
              </w:rPr>
              <w:t>of</w:t>
            </w:r>
            <w:r w:rsidR="004C760B" w:rsidRPr="002D71DF">
              <w:rPr>
                <w:szCs w:val="22"/>
              </w:rPr>
              <w:t xml:space="preserve"> </w:t>
            </w:r>
            <w:r w:rsidRPr="002D71DF">
              <w:rPr>
                <w:szCs w:val="22"/>
              </w:rPr>
              <w:t>bodies.</w:t>
            </w:r>
            <w:r w:rsidR="004C760B" w:rsidRPr="002D71DF">
              <w:rPr>
                <w:szCs w:val="22"/>
              </w:rPr>
              <w:t xml:space="preserve"> </w:t>
            </w:r>
            <w:r w:rsidRPr="002D71DF">
              <w:rPr>
                <w:szCs w:val="22"/>
              </w:rPr>
              <w:t>Call</w:t>
            </w:r>
            <w:r w:rsidR="004C760B" w:rsidRPr="002D71DF">
              <w:rPr>
                <w:szCs w:val="22"/>
              </w:rPr>
              <w:t xml:space="preserve"> </w:t>
            </w:r>
            <w:r w:rsidRPr="002D71DF">
              <w:rPr>
                <w:szCs w:val="22"/>
              </w:rPr>
              <w:t>‘heads’,</w:t>
            </w:r>
            <w:r w:rsidR="004C760B" w:rsidRPr="002D71DF">
              <w:rPr>
                <w:szCs w:val="22"/>
              </w:rPr>
              <w:t xml:space="preserve"> </w:t>
            </w:r>
            <w:r w:rsidRPr="002D71DF">
              <w:rPr>
                <w:szCs w:val="22"/>
              </w:rPr>
              <w:t>then</w:t>
            </w:r>
            <w:r w:rsidR="004C760B" w:rsidRPr="002D71DF">
              <w:rPr>
                <w:szCs w:val="22"/>
              </w:rPr>
              <w:t xml:space="preserve"> </w:t>
            </w:r>
            <w:r w:rsidRPr="002D71DF">
              <w:rPr>
                <w:szCs w:val="22"/>
              </w:rPr>
              <w:t>over</w:t>
            </w:r>
            <w:r w:rsidR="004C760B" w:rsidRPr="002D71DF">
              <w:rPr>
                <w:szCs w:val="22"/>
              </w:rPr>
              <w:t xml:space="preserve"> </w:t>
            </w:r>
            <w:r w:rsidRPr="002D71DF">
              <w:rPr>
                <w:szCs w:val="22"/>
              </w:rPr>
              <w:t>a</w:t>
            </w:r>
            <w:r w:rsidR="004C760B" w:rsidRPr="002D71DF">
              <w:rPr>
                <w:szCs w:val="22"/>
              </w:rPr>
              <w:t xml:space="preserve"> </w:t>
            </w:r>
            <w:r w:rsidRPr="002D71DF">
              <w:rPr>
                <w:szCs w:val="22"/>
              </w:rPr>
              <w:t>slow</w:t>
            </w:r>
            <w:r w:rsidR="004C760B" w:rsidRPr="002D71DF">
              <w:rPr>
                <w:szCs w:val="22"/>
              </w:rPr>
              <w:t xml:space="preserve"> </w:t>
            </w:r>
            <w:r w:rsidRPr="002D71DF">
              <w:rPr>
                <w:szCs w:val="22"/>
              </w:rPr>
              <w:t>count</w:t>
            </w:r>
            <w:r w:rsidR="004C760B" w:rsidRPr="002D71DF">
              <w:rPr>
                <w:szCs w:val="22"/>
              </w:rPr>
              <w:t xml:space="preserve"> </w:t>
            </w:r>
            <w:r w:rsidRPr="002D71DF">
              <w:rPr>
                <w:szCs w:val="22"/>
              </w:rPr>
              <w:t>of</w:t>
            </w:r>
            <w:r w:rsidR="004C760B" w:rsidRPr="002D71DF">
              <w:rPr>
                <w:szCs w:val="22"/>
              </w:rPr>
              <w:t xml:space="preserve"> </w:t>
            </w:r>
            <w:r w:rsidRPr="002D71DF">
              <w:rPr>
                <w:szCs w:val="22"/>
              </w:rPr>
              <w:t>3,</w:t>
            </w:r>
            <w:r w:rsidR="004C760B" w:rsidRPr="002D71DF">
              <w:rPr>
                <w:szCs w:val="22"/>
              </w:rPr>
              <w:t xml:space="preserve"> </w:t>
            </w:r>
            <w:r w:rsidRPr="002D71DF">
              <w:rPr>
                <w:szCs w:val="22"/>
              </w:rPr>
              <w:t>ask</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t>
            </w:r>
            <w:r w:rsidR="004C760B" w:rsidRPr="002D71DF">
              <w:rPr>
                <w:szCs w:val="22"/>
              </w:rPr>
              <w:t xml:space="preserve"> </w:t>
            </w:r>
            <w:r w:rsidRPr="002D71DF">
              <w:rPr>
                <w:szCs w:val="22"/>
              </w:rPr>
              <w:t>gently</w:t>
            </w:r>
            <w:r w:rsidR="004C760B" w:rsidRPr="002D71DF">
              <w:rPr>
                <w:szCs w:val="22"/>
              </w:rPr>
              <w:t xml:space="preserve"> </w:t>
            </w:r>
            <w:r w:rsidRPr="002D71DF">
              <w:rPr>
                <w:szCs w:val="22"/>
              </w:rPr>
              <w:t>rest</w:t>
            </w:r>
            <w:r w:rsidR="004C760B" w:rsidRPr="002D71DF">
              <w:rPr>
                <w:szCs w:val="22"/>
              </w:rPr>
              <w:t xml:space="preserve"> </w:t>
            </w:r>
            <w:r w:rsidRPr="002D71DF">
              <w:rPr>
                <w:szCs w:val="22"/>
              </w:rPr>
              <w:t>their</w:t>
            </w:r>
            <w:r w:rsidR="004C760B" w:rsidRPr="002D71DF">
              <w:rPr>
                <w:szCs w:val="22"/>
              </w:rPr>
              <w:t xml:space="preserve"> </w:t>
            </w:r>
            <w:r w:rsidRPr="002D71DF">
              <w:rPr>
                <w:szCs w:val="22"/>
              </w:rPr>
              <w:t>head</w:t>
            </w:r>
            <w:r w:rsidR="004C760B" w:rsidRPr="002D71DF">
              <w:rPr>
                <w:szCs w:val="22"/>
              </w:rPr>
              <w:t xml:space="preserve"> </w:t>
            </w:r>
            <w:r w:rsidRPr="002D71DF">
              <w:rPr>
                <w:szCs w:val="22"/>
              </w:rPr>
              <w:t>on</w:t>
            </w:r>
            <w:r w:rsidR="004C760B" w:rsidRPr="002D71DF">
              <w:rPr>
                <w:szCs w:val="22"/>
              </w:rPr>
              <w:t xml:space="preserve"> </w:t>
            </w:r>
            <w:r w:rsidRPr="002D71DF">
              <w:rPr>
                <w:szCs w:val="22"/>
              </w:rPr>
              <w:t>the</w:t>
            </w:r>
            <w:r w:rsidR="004C760B" w:rsidRPr="002D71DF">
              <w:rPr>
                <w:szCs w:val="22"/>
              </w:rPr>
              <w:t xml:space="preserve"> </w:t>
            </w:r>
            <w:r w:rsidRPr="002D71DF">
              <w:rPr>
                <w:szCs w:val="22"/>
              </w:rPr>
              <w:t>shoulder</w:t>
            </w:r>
            <w:r w:rsidR="004C760B" w:rsidRPr="002D71DF">
              <w:rPr>
                <w:szCs w:val="22"/>
              </w:rPr>
              <w:t xml:space="preserve"> </w:t>
            </w:r>
            <w:r w:rsidRPr="002D71DF">
              <w:rPr>
                <w:szCs w:val="22"/>
              </w:rPr>
              <w:t>of</w:t>
            </w:r>
            <w:r w:rsidR="004C760B" w:rsidRPr="002D71DF">
              <w:rPr>
                <w:szCs w:val="22"/>
              </w:rPr>
              <w:t xml:space="preserve"> </w:t>
            </w:r>
            <w:r w:rsidRPr="002D71DF">
              <w:rPr>
                <w:szCs w:val="22"/>
              </w:rPr>
              <w:t>another</w:t>
            </w:r>
            <w:r w:rsidR="004C760B" w:rsidRPr="002D71DF">
              <w:rPr>
                <w:szCs w:val="22"/>
              </w:rPr>
              <w:t xml:space="preserve"> </w:t>
            </w:r>
            <w:r w:rsidRPr="002D71DF">
              <w:rPr>
                <w:szCs w:val="22"/>
              </w:rPr>
              <w:t>student</w:t>
            </w:r>
            <w:r w:rsidR="004C760B" w:rsidRPr="002D71DF">
              <w:rPr>
                <w:szCs w:val="22"/>
              </w:rPr>
              <w:t xml:space="preserve"> </w:t>
            </w:r>
            <w:r w:rsidRPr="002D71DF">
              <w:rPr>
                <w:szCs w:val="22"/>
              </w:rPr>
              <w:t>in</w:t>
            </w:r>
            <w:r w:rsidR="004C760B" w:rsidRPr="002D71DF">
              <w:rPr>
                <w:szCs w:val="22"/>
              </w:rPr>
              <w:t xml:space="preserve"> </w:t>
            </w:r>
            <w:r w:rsidRPr="002D71DF">
              <w:rPr>
                <w:szCs w:val="22"/>
              </w:rPr>
              <w:t>the</w:t>
            </w:r>
            <w:r w:rsidR="004C760B" w:rsidRPr="002D71DF">
              <w:rPr>
                <w:szCs w:val="22"/>
              </w:rPr>
              <w:t xml:space="preserve"> </w:t>
            </w:r>
            <w:r w:rsidRPr="002D71DF">
              <w:rPr>
                <w:szCs w:val="22"/>
              </w:rPr>
              <w:t>clump.</w:t>
            </w:r>
            <w:r w:rsidR="004C760B" w:rsidRPr="002D71DF">
              <w:rPr>
                <w:szCs w:val="22"/>
              </w:rPr>
              <w:t xml:space="preserve"> </w:t>
            </w:r>
            <w:r w:rsidRPr="002D71DF">
              <w:rPr>
                <w:szCs w:val="22"/>
              </w:rPr>
              <w:t>Call</w:t>
            </w:r>
            <w:r w:rsidR="004C760B" w:rsidRPr="002D71DF">
              <w:rPr>
                <w:szCs w:val="22"/>
              </w:rPr>
              <w:t xml:space="preserve"> </w:t>
            </w:r>
            <w:r w:rsidRPr="002D71DF">
              <w:rPr>
                <w:szCs w:val="22"/>
              </w:rPr>
              <w:t>‘eyes’</w:t>
            </w:r>
            <w:r w:rsidR="004C760B" w:rsidRPr="002D71DF">
              <w:rPr>
                <w:szCs w:val="22"/>
              </w:rPr>
              <w:t xml:space="preserve"> </w:t>
            </w:r>
            <w:r w:rsidRPr="002D71DF">
              <w:rPr>
                <w:szCs w:val="22"/>
              </w:rPr>
              <w:t>and</w:t>
            </w:r>
            <w:r w:rsidR="004C760B" w:rsidRPr="002D71DF">
              <w:rPr>
                <w:szCs w:val="22"/>
              </w:rPr>
              <w:t xml:space="preserve"> </w:t>
            </w:r>
            <w:r w:rsidRPr="002D71DF">
              <w:rPr>
                <w:szCs w:val="22"/>
              </w:rPr>
              <w:t>direct</w:t>
            </w:r>
            <w:r w:rsidR="004C760B" w:rsidRPr="002D71DF">
              <w:rPr>
                <w:szCs w:val="22"/>
              </w:rPr>
              <w:t xml:space="preserve"> </w:t>
            </w:r>
            <w:r w:rsidRPr="002D71DF">
              <w:rPr>
                <w:szCs w:val="22"/>
              </w:rPr>
              <w:t>all</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t>
            </w:r>
            <w:r w:rsidR="004C760B" w:rsidRPr="002D71DF">
              <w:rPr>
                <w:szCs w:val="22"/>
              </w:rPr>
              <w:t xml:space="preserve"> </w:t>
            </w:r>
            <w:r w:rsidRPr="002D71DF">
              <w:rPr>
                <w:szCs w:val="22"/>
              </w:rPr>
              <w:t>lift</w:t>
            </w:r>
            <w:r w:rsidR="004C760B" w:rsidRPr="002D71DF">
              <w:rPr>
                <w:szCs w:val="22"/>
              </w:rPr>
              <w:t xml:space="preserve"> </w:t>
            </w:r>
            <w:r w:rsidRPr="002D71DF">
              <w:rPr>
                <w:szCs w:val="22"/>
              </w:rPr>
              <w:t>their</w:t>
            </w:r>
            <w:r w:rsidR="004C760B" w:rsidRPr="002D71DF">
              <w:rPr>
                <w:szCs w:val="22"/>
              </w:rPr>
              <w:t xml:space="preserve"> </w:t>
            </w:r>
            <w:r w:rsidRPr="002D71DF">
              <w:rPr>
                <w:szCs w:val="22"/>
              </w:rPr>
              <w:t>heads</w:t>
            </w:r>
            <w:r w:rsidR="004C760B" w:rsidRPr="002D71DF">
              <w:rPr>
                <w:szCs w:val="22"/>
              </w:rPr>
              <w:t xml:space="preserve"> </w:t>
            </w:r>
            <w:r w:rsidRPr="002D71DF">
              <w:rPr>
                <w:szCs w:val="22"/>
              </w:rPr>
              <w:t>and</w:t>
            </w:r>
            <w:r w:rsidR="004C760B" w:rsidRPr="002D71DF">
              <w:rPr>
                <w:szCs w:val="22"/>
              </w:rPr>
              <w:t xml:space="preserve"> </w:t>
            </w:r>
            <w:r w:rsidRPr="002D71DF">
              <w:rPr>
                <w:szCs w:val="22"/>
              </w:rPr>
              <w:t>focus</w:t>
            </w:r>
            <w:r w:rsidR="004C760B" w:rsidRPr="002D71DF">
              <w:rPr>
                <w:szCs w:val="22"/>
              </w:rPr>
              <w:t xml:space="preserve"> </w:t>
            </w:r>
            <w:r w:rsidRPr="002D71DF">
              <w:rPr>
                <w:szCs w:val="22"/>
              </w:rPr>
              <w:t>their</w:t>
            </w:r>
            <w:r w:rsidR="004C760B" w:rsidRPr="002D71DF">
              <w:rPr>
                <w:szCs w:val="22"/>
              </w:rPr>
              <w:t xml:space="preserve"> </w:t>
            </w:r>
            <w:r w:rsidRPr="002D71DF">
              <w:rPr>
                <w:szCs w:val="22"/>
              </w:rPr>
              <w:t>gaze</w:t>
            </w:r>
            <w:r w:rsidR="004C760B" w:rsidRPr="002D71DF">
              <w:rPr>
                <w:szCs w:val="22"/>
              </w:rPr>
              <w:t xml:space="preserve"> </w:t>
            </w:r>
            <w:r w:rsidRPr="002D71DF">
              <w:rPr>
                <w:szCs w:val="22"/>
              </w:rPr>
              <w:t>on</w:t>
            </w:r>
            <w:r w:rsidR="004C760B" w:rsidRPr="002D71DF">
              <w:rPr>
                <w:szCs w:val="22"/>
              </w:rPr>
              <w:t xml:space="preserve"> </w:t>
            </w:r>
            <w:r w:rsidRPr="002D71DF">
              <w:rPr>
                <w:szCs w:val="22"/>
              </w:rPr>
              <w:t>the</w:t>
            </w:r>
            <w:r w:rsidR="004C760B" w:rsidRPr="002D71DF">
              <w:rPr>
                <w:szCs w:val="22"/>
              </w:rPr>
              <w:t xml:space="preserve"> </w:t>
            </w:r>
            <w:r w:rsidRPr="002D71DF">
              <w:rPr>
                <w:szCs w:val="22"/>
              </w:rPr>
              <w:t>teacher.</w:t>
            </w:r>
            <w:r w:rsidR="004C760B" w:rsidRPr="002D71DF">
              <w:rPr>
                <w:szCs w:val="22"/>
              </w:rPr>
              <w:t xml:space="preserve"> </w:t>
            </w:r>
            <w:r w:rsidRPr="002D71DF">
              <w:rPr>
                <w:szCs w:val="22"/>
              </w:rPr>
              <w:t>Then</w:t>
            </w:r>
            <w:r w:rsidR="004C760B" w:rsidRPr="002D71DF">
              <w:rPr>
                <w:szCs w:val="22"/>
              </w:rPr>
              <w:t xml:space="preserve"> </w:t>
            </w:r>
            <w:r w:rsidRPr="002D71DF">
              <w:rPr>
                <w:szCs w:val="22"/>
              </w:rPr>
              <w:t>clap</w:t>
            </w:r>
            <w:r w:rsidR="004C760B" w:rsidRPr="002D71DF">
              <w:rPr>
                <w:szCs w:val="22"/>
              </w:rPr>
              <w:t xml:space="preserve"> </w:t>
            </w:r>
            <w:r w:rsidRPr="002D71DF">
              <w:rPr>
                <w:szCs w:val="22"/>
              </w:rPr>
              <w:t>and</w:t>
            </w:r>
            <w:r w:rsidR="004C760B" w:rsidRPr="002D71DF">
              <w:rPr>
                <w:szCs w:val="22"/>
              </w:rPr>
              <w:t xml:space="preserve"> </w:t>
            </w:r>
            <w:r w:rsidRPr="002D71DF">
              <w:rPr>
                <w:szCs w:val="22"/>
              </w:rPr>
              <w:t>point</w:t>
            </w:r>
            <w:r w:rsidR="004C760B" w:rsidRPr="002D71DF">
              <w:rPr>
                <w:szCs w:val="22"/>
              </w:rPr>
              <w:t xml:space="preserve"> </w:t>
            </w:r>
            <w:r w:rsidRPr="002D71DF">
              <w:rPr>
                <w:szCs w:val="22"/>
              </w:rPr>
              <w:t>to</w:t>
            </w:r>
            <w:r w:rsidR="004C760B" w:rsidRPr="002D71DF">
              <w:rPr>
                <w:szCs w:val="22"/>
              </w:rPr>
              <w:t xml:space="preserve"> </w:t>
            </w:r>
            <w:r w:rsidRPr="002D71DF">
              <w:rPr>
                <w:szCs w:val="22"/>
              </w:rPr>
              <w:t>a</w:t>
            </w:r>
            <w:r w:rsidR="004C760B" w:rsidRPr="002D71DF">
              <w:rPr>
                <w:szCs w:val="22"/>
              </w:rPr>
              <w:t xml:space="preserve"> </w:t>
            </w:r>
            <w:r w:rsidRPr="002D71DF">
              <w:rPr>
                <w:szCs w:val="22"/>
              </w:rPr>
              <w:t>spot</w:t>
            </w:r>
            <w:r w:rsidR="004C760B" w:rsidRPr="002D71DF">
              <w:rPr>
                <w:szCs w:val="22"/>
              </w:rPr>
              <w:t xml:space="preserve"> </w:t>
            </w:r>
            <w:r w:rsidRPr="002D71DF">
              <w:rPr>
                <w:szCs w:val="22"/>
              </w:rPr>
              <w:t>in</w:t>
            </w:r>
            <w:r w:rsidR="004C760B" w:rsidRPr="002D71DF">
              <w:rPr>
                <w:szCs w:val="22"/>
              </w:rPr>
              <w:t xml:space="preserve"> </w:t>
            </w:r>
            <w:r w:rsidRPr="002D71DF">
              <w:rPr>
                <w:szCs w:val="22"/>
              </w:rPr>
              <w:t>the</w:t>
            </w:r>
            <w:r w:rsidR="004C760B" w:rsidRPr="002D71DF">
              <w:rPr>
                <w:szCs w:val="22"/>
              </w:rPr>
              <w:t xml:space="preserve"> </w:t>
            </w:r>
            <w:r w:rsidRPr="002D71DF">
              <w:rPr>
                <w:szCs w:val="22"/>
              </w:rPr>
              <w:t>room.</w:t>
            </w:r>
            <w:r w:rsidR="004C760B" w:rsidRPr="002D71DF">
              <w:rPr>
                <w:szCs w:val="22"/>
              </w:rPr>
              <w:t xml:space="preserve"> </w:t>
            </w:r>
            <w:r w:rsidRPr="002D71DF">
              <w:rPr>
                <w:szCs w:val="22"/>
              </w:rPr>
              <w:t>Direct</w:t>
            </w:r>
            <w:r w:rsidR="004C760B" w:rsidRPr="002D71DF">
              <w:rPr>
                <w:szCs w:val="22"/>
              </w:rPr>
              <w:t xml:space="preserve"> </w:t>
            </w:r>
            <w:r w:rsidRPr="002D71DF">
              <w:rPr>
                <w:szCs w:val="22"/>
              </w:rPr>
              <w:t>the</w:t>
            </w:r>
            <w:r w:rsidR="004C760B" w:rsidRPr="002D71DF">
              <w:rPr>
                <w:szCs w:val="22"/>
              </w:rPr>
              <w:t xml:space="preserve"> </w:t>
            </w:r>
            <w:r w:rsidRPr="002D71DF">
              <w:rPr>
                <w:szCs w:val="22"/>
              </w:rPr>
              <w:t>group</w:t>
            </w:r>
            <w:r w:rsidR="004C760B" w:rsidRPr="002D71DF">
              <w:rPr>
                <w:szCs w:val="22"/>
              </w:rPr>
              <w:t xml:space="preserve"> </w:t>
            </w:r>
            <w:r w:rsidRPr="002D71DF">
              <w:rPr>
                <w:szCs w:val="22"/>
              </w:rPr>
              <w:t>to</w:t>
            </w:r>
            <w:r w:rsidR="004C760B" w:rsidRPr="002D71DF">
              <w:rPr>
                <w:szCs w:val="22"/>
              </w:rPr>
              <w:t xml:space="preserve"> </w:t>
            </w:r>
            <w:r w:rsidRPr="002D71DF">
              <w:rPr>
                <w:szCs w:val="22"/>
              </w:rPr>
              <w:t>walk</w:t>
            </w:r>
            <w:r w:rsidR="004C760B" w:rsidRPr="002D71DF">
              <w:rPr>
                <w:szCs w:val="22"/>
              </w:rPr>
              <w:t xml:space="preserve"> </w:t>
            </w:r>
            <w:r w:rsidRPr="002D71DF">
              <w:rPr>
                <w:szCs w:val="22"/>
              </w:rPr>
              <w:t>in</w:t>
            </w:r>
            <w:r w:rsidR="004C760B" w:rsidRPr="002D71DF">
              <w:rPr>
                <w:szCs w:val="22"/>
              </w:rPr>
              <w:t xml:space="preserve"> </w:t>
            </w:r>
            <w:r w:rsidRPr="002D71DF">
              <w:rPr>
                <w:szCs w:val="22"/>
              </w:rPr>
              <w:t>unison</w:t>
            </w:r>
            <w:r w:rsidR="004C760B" w:rsidRPr="002D71DF">
              <w:rPr>
                <w:szCs w:val="22"/>
              </w:rPr>
              <w:t xml:space="preserve"> </w:t>
            </w:r>
            <w:r w:rsidRPr="002D71DF">
              <w:rPr>
                <w:szCs w:val="22"/>
              </w:rPr>
              <w:t>to</w:t>
            </w:r>
            <w:r w:rsidR="004C760B" w:rsidRPr="002D71DF">
              <w:rPr>
                <w:szCs w:val="22"/>
              </w:rPr>
              <w:t xml:space="preserve"> </w:t>
            </w:r>
            <w:r w:rsidRPr="002D71DF">
              <w:rPr>
                <w:szCs w:val="22"/>
              </w:rPr>
              <w:t>that</w:t>
            </w:r>
            <w:r w:rsidR="004C760B" w:rsidRPr="002D71DF">
              <w:rPr>
                <w:szCs w:val="22"/>
              </w:rPr>
              <w:t xml:space="preserve"> </w:t>
            </w:r>
            <w:r w:rsidRPr="002D71DF">
              <w:rPr>
                <w:szCs w:val="22"/>
              </w:rPr>
              <w:t>spot.</w:t>
            </w:r>
            <w:r w:rsidR="004C760B" w:rsidRPr="002D71DF">
              <w:rPr>
                <w:szCs w:val="22"/>
              </w:rPr>
              <w:t xml:space="preserve"> </w:t>
            </w:r>
            <w:r w:rsidRPr="002D71DF">
              <w:rPr>
                <w:szCs w:val="22"/>
              </w:rPr>
              <w:t>When</w:t>
            </w:r>
            <w:r w:rsidR="004C760B" w:rsidRPr="002D71DF">
              <w:rPr>
                <w:szCs w:val="22"/>
              </w:rPr>
              <w:t xml:space="preserve"> </w:t>
            </w:r>
            <w:r w:rsidRPr="002D71DF">
              <w:rPr>
                <w:szCs w:val="22"/>
              </w:rPr>
              <w:t>they</w:t>
            </w:r>
            <w:r w:rsidR="004C760B" w:rsidRPr="002D71DF">
              <w:rPr>
                <w:szCs w:val="22"/>
              </w:rPr>
              <w:t xml:space="preserve"> </w:t>
            </w:r>
            <w:r w:rsidRPr="002D71DF">
              <w:rPr>
                <w:szCs w:val="22"/>
              </w:rPr>
              <w:t>arrive,</w:t>
            </w:r>
            <w:r w:rsidR="004C760B" w:rsidRPr="002D71DF">
              <w:rPr>
                <w:szCs w:val="22"/>
              </w:rPr>
              <w:t xml:space="preserve"> </w:t>
            </w:r>
            <w:r w:rsidRPr="002D71DF">
              <w:rPr>
                <w:szCs w:val="22"/>
              </w:rPr>
              <w:t>ask</w:t>
            </w:r>
            <w:r w:rsidR="004C760B" w:rsidRPr="002D71DF">
              <w:rPr>
                <w:szCs w:val="22"/>
              </w:rPr>
              <w:t xml:space="preserve"> </w:t>
            </w:r>
            <w:r w:rsidRPr="002D71DF">
              <w:rPr>
                <w:szCs w:val="22"/>
              </w:rPr>
              <w:t>them</w:t>
            </w:r>
            <w:r w:rsidR="004C760B" w:rsidRPr="002D71DF">
              <w:rPr>
                <w:szCs w:val="22"/>
              </w:rPr>
              <w:t xml:space="preserve"> </w:t>
            </w:r>
            <w:r w:rsidRPr="002D71DF">
              <w:rPr>
                <w:szCs w:val="22"/>
              </w:rPr>
              <w:t>to</w:t>
            </w:r>
            <w:r w:rsidR="004C760B" w:rsidRPr="002D71DF">
              <w:rPr>
                <w:szCs w:val="22"/>
              </w:rPr>
              <w:t xml:space="preserve"> </w:t>
            </w:r>
            <w:r w:rsidRPr="002D71DF">
              <w:rPr>
                <w:szCs w:val="22"/>
              </w:rPr>
              <w:t>take</w:t>
            </w:r>
            <w:r w:rsidR="004C760B" w:rsidRPr="002D71DF">
              <w:rPr>
                <w:szCs w:val="22"/>
              </w:rPr>
              <w:t xml:space="preserve"> </w:t>
            </w:r>
            <w:r w:rsidRPr="002D71DF">
              <w:rPr>
                <w:szCs w:val="22"/>
              </w:rPr>
              <w:t>a</w:t>
            </w:r>
            <w:r w:rsidR="004C760B" w:rsidRPr="002D71DF">
              <w:rPr>
                <w:szCs w:val="22"/>
              </w:rPr>
              <w:t xml:space="preserve"> </w:t>
            </w:r>
            <w:r w:rsidRPr="002D71DF">
              <w:rPr>
                <w:szCs w:val="22"/>
              </w:rPr>
              <w:t>slow</w:t>
            </w:r>
            <w:r w:rsidR="004C760B" w:rsidRPr="002D71DF">
              <w:rPr>
                <w:szCs w:val="22"/>
              </w:rPr>
              <w:t xml:space="preserve"> </w:t>
            </w:r>
            <w:r w:rsidRPr="002D71DF">
              <w:rPr>
                <w:szCs w:val="22"/>
              </w:rPr>
              <w:t>inhale</w:t>
            </w:r>
            <w:r w:rsidR="004C760B" w:rsidRPr="002D71DF">
              <w:rPr>
                <w:szCs w:val="22"/>
              </w:rPr>
              <w:t xml:space="preserve"> </w:t>
            </w:r>
            <w:r w:rsidRPr="002D71DF">
              <w:rPr>
                <w:szCs w:val="22"/>
              </w:rPr>
              <w:t>and</w:t>
            </w:r>
            <w:r w:rsidR="004C760B" w:rsidRPr="002D71DF">
              <w:rPr>
                <w:szCs w:val="22"/>
              </w:rPr>
              <w:t xml:space="preserve"> </w:t>
            </w:r>
            <w:r w:rsidRPr="002D71DF">
              <w:rPr>
                <w:szCs w:val="22"/>
              </w:rPr>
              <w:t>exhale.</w:t>
            </w:r>
            <w:r w:rsidR="004C760B" w:rsidRPr="002D71DF">
              <w:rPr>
                <w:szCs w:val="22"/>
              </w:rPr>
              <w:t xml:space="preserve"> </w:t>
            </w:r>
            <w:r w:rsidRPr="002D71DF">
              <w:rPr>
                <w:szCs w:val="22"/>
              </w:rPr>
              <w:t>Repeat</w:t>
            </w:r>
            <w:r w:rsidR="004C760B" w:rsidRPr="002D71DF">
              <w:rPr>
                <w:szCs w:val="22"/>
              </w:rPr>
              <w:t xml:space="preserve"> </w:t>
            </w:r>
            <w:r w:rsidRPr="002D71DF">
              <w:rPr>
                <w:szCs w:val="22"/>
              </w:rPr>
              <w:t>the</w:t>
            </w:r>
            <w:r w:rsidR="004C760B" w:rsidRPr="002D71DF">
              <w:rPr>
                <w:szCs w:val="22"/>
              </w:rPr>
              <w:t xml:space="preserve"> </w:t>
            </w:r>
            <w:r w:rsidRPr="002D71DF">
              <w:rPr>
                <w:szCs w:val="22"/>
              </w:rPr>
              <w:t>clap</w:t>
            </w:r>
            <w:r w:rsidR="004C760B" w:rsidRPr="002D71DF">
              <w:rPr>
                <w:szCs w:val="22"/>
              </w:rPr>
              <w:t xml:space="preserve"> </w:t>
            </w:r>
            <w:r w:rsidRPr="002D71DF">
              <w:rPr>
                <w:szCs w:val="22"/>
              </w:rPr>
              <w:t>and</w:t>
            </w:r>
            <w:r w:rsidR="004C760B" w:rsidRPr="002D71DF">
              <w:rPr>
                <w:szCs w:val="22"/>
              </w:rPr>
              <w:t xml:space="preserve"> </w:t>
            </w:r>
            <w:r w:rsidRPr="002D71DF">
              <w:rPr>
                <w:szCs w:val="22"/>
              </w:rPr>
              <w:t>point</w:t>
            </w:r>
            <w:r w:rsidR="004C760B" w:rsidRPr="002D71DF">
              <w:rPr>
                <w:szCs w:val="22"/>
              </w:rPr>
              <w:t xml:space="preserve"> </w:t>
            </w:r>
            <w:r w:rsidRPr="002D71DF">
              <w:rPr>
                <w:szCs w:val="22"/>
              </w:rPr>
              <w:t>until</w:t>
            </w:r>
            <w:r w:rsidR="004C760B" w:rsidRPr="002D71DF">
              <w:rPr>
                <w:szCs w:val="22"/>
              </w:rPr>
              <w:t xml:space="preserve"> </w:t>
            </w:r>
            <w:r w:rsidRPr="002D71DF">
              <w:rPr>
                <w:szCs w:val="22"/>
              </w:rPr>
              <w:t>the</w:t>
            </w:r>
            <w:r w:rsidR="004C760B" w:rsidRPr="002D71DF">
              <w:rPr>
                <w:szCs w:val="22"/>
              </w:rPr>
              <w:t xml:space="preserve"> </w:t>
            </w:r>
            <w:r w:rsidRPr="002D71DF">
              <w:rPr>
                <w:szCs w:val="22"/>
              </w:rPr>
              <w:t>group</w:t>
            </w:r>
            <w:r w:rsidR="004C760B" w:rsidRPr="002D71DF">
              <w:rPr>
                <w:szCs w:val="22"/>
              </w:rPr>
              <w:t xml:space="preserve"> </w:t>
            </w:r>
            <w:r w:rsidRPr="002D71DF">
              <w:rPr>
                <w:szCs w:val="22"/>
              </w:rPr>
              <w:t>finds</w:t>
            </w:r>
            <w:r w:rsidR="004C760B" w:rsidRPr="002D71DF">
              <w:rPr>
                <w:szCs w:val="22"/>
              </w:rPr>
              <w:t xml:space="preserve"> </w:t>
            </w:r>
            <w:r w:rsidRPr="002D71DF">
              <w:rPr>
                <w:szCs w:val="22"/>
              </w:rPr>
              <w:t>a</w:t>
            </w:r>
            <w:r w:rsidR="004C760B" w:rsidRPr="002D71DF">
              <w:rPr>
                <w:szCs w:val="22"/>
              </w:rPr>
              <w:t xml:space="preserve"> </w:t>
            </w:r>
            <w:r w:rsidRPr="002D71DF">
              <w:rPr>
                <w:szCs w:val="22"/>
              </w:rPr>
              <w:t>cohesion</w:t>
            </w:r>
            <w:r w:rsidR="004C760B" w:rsidRPr="002D71DF">
              <w:rPr>
                <w:szCs w:val="22"/>
              </w:rPr>
              <w:t xml:space="preserve"> </w:t>
            </w:r>
            <w:r w:rsidRPr="002D71DF">
              <w:rPr>
                <w:szCs w:val="22"/>
              </w:rPr>
              <w:t>and</w:t>
            </w:r>
            <w:r w:rsidR="004C760B" w:rsidRPr="002D71DF">
              <w:rPr>
                <w:szCs w:val="22"/>
              </w:rPr>
              <w:t xml:space="preserve"> </w:t>
            </w:r>
            <w:r w:rsidRPr="002D71DF">
              <w:rPr>
                <w:szCs w:val="22"/>
              </w:rPr>
              <w:t>unison</w:t>
            </w:r>
            <w:r w:rsidR="004C760B" w:rsidRPr="002D71DF">
              <w:rPr>
                <w:szCs w:val="22"/>
              </w:rPr>
              <w:t xml:space="preserve"> </w:t>
            </w:r>
            <w:r w:rsidRPr="002D71DF">
              <w:rPr>
                <w:szCs w:val="22"/>
              </w:rPr>
              <w:t>in</w:t>
            </w:r>
            <w:r w:rsidR="004C760B" w:rsidRPr="002D71DF">
              <w:rPr>
                <w:szCs w:val="22"/>
              </w:rPr>
              <w:t xml:space="preserve"> </w:t>
            </w:r>
            <w:r w:rsidRPr="002D71DF">
              <w:rPr>
                <w:szCs w:val="22"/>
              </w:rPr>
              <w:t>their</w:t>
            </w:r>
            <w:r w:rsidR="004C760B" w:rsidRPr="002D71DF">
              <w:rPr>
                <w:szCs w:val="22"/>
              </w:rPr>
              <w:t xml:space="preserve"> </w:t>
            </w:r>
            <w:r w:rsidRPr="002D71DF">
              <w:rPr>
                <w:szCs w:val="22"/>
              </w:rPr>
              <w:t>movement.</w:t>
            </w:r>
            <w:r w:rsidR="004C760B" w:rsidRPr="002D71DF">
              <w:rPr>
                <w:szCs w:val="22"/>
              </w:rPr>
              <w:t xml:space="preserve"> </w:t>
            </w:r>
            <w:r w:rsidRPr="002D71DF">
              <w:rPr>
                <w:szCs w:val="22"/>
              </w:rPr>
              <w:t>Then,</w:t>
            </w:r>
            <w:r w:rsidR="004C760B" w:rsidRPr="002D71DF">
              <w:rPr>
                <w:szCs w:val="22"/>
              </w:rPr>
              <w:t xml:space="preserve"> </w:t>
            </w:r>
            <w:r w:rsidRPr="002D71DF">
              <w:rPr>
                <w:szCs w:val="22"/>
              </w:rPr>
              <w:t>instruct</w:t>
            </w:r>
            <w:r w:rsidR="004C760B" w:rsidRPr="002D71DF">
              <w:rPr>
                <w:szCs w:val="22"/>
              </w:rPr>
              <w:t xml:space="preserve"> </w:t>
            </w:r>
            <w:r w:rsidRPr="002D71DF">
              <w:rPr>
                <w:szCs w:val="22"/>
              </w:rPr>
              <w:t>students</w:t>
            </w:r>
            <w:r w:rsidR="004C760B" w:rsidRPr="002D71DF">
              <w:rPr>
                <w:szCs w:val="22"/>
              </w:rPr>
              <w:t xml:space="preserve"> </w:t>
            </w:r>
            <w:r w:rsidRPr="002D71DF">
              <w:rPr>
                <w:szCs w:val="22"/>
              </w:rPr>
              <w:t>that</w:t>
            </w:r>
            <w:r w:rsidR="004C760B" w:rsidRPr="002D71DF">
              <w:rPr>
                <w:szCs w:val="22"/>
              </w:rPr>
              <w:t xml:space="preserve"> </w:t>
            </w:r>
            <w:r w:rsidRPr="002D71DF">
              <w:rPr>
                <w:szCs w:val="22"/>
              </w:rPr>
              <w:t>anyone</w:t>
            </w:r>
            <w:r w:rsidR="004C760B" w:rsidRPr="002D71DF">
              <w:rPr>
                <w:szCs w:val="22"/>
              </w:rPr>
              <w:t xml:space="preserve"> </w:t>
            </w:r>
            <w:r w:rsidRPr="002D71DF">
              <w:rPr>
                <w:szCs w:val="22"/>
              </w:rPr>
              <w:t>in</w:t>
            </w:r>
            <w:r w:rsidR="004C760B" w:rsidRPr="002D71DF">
              <w:rPr>
                <w:szCs w:val="22"/>
              </w:rPr>
              <w:t xml:space="preserve"> </w:t>
            </w:r>
            <w:r w:rsidRPr="002D71DF">
              <w:rPr>
                <w:szCs w:val="22"/>
              </w:rPr>
              <w:t>the</w:t>
            </w:r>
            <w:r w:rsidR="004C760B" w:rsidRPr="002D71DF">
              <w:rPr>
                <w:szCs w:val="22"/>
              </w:rPr>
              <w:t xml:space="preserve"> </w:t>
            </w:r>
            <w:r w:rsidRPr="002D71DF">
              <w:rPr>
                <w:szCs w:val="22"/>
              </w:rPr>
              <w:t>group</w:t>
            </w:r>
            <w:r w:rsidR="004C760B" w:rsidRPr="002D71DF">
              <w:rPr>
                <w:szCs w:val="22"/>
              </w:rPr>
              <w:t xml:space="preserve"> </w:t>
            </w:r>
            <w:r w:rsidRPr="002D71DF">
              <w:rPr>
                <w:szCs w:val="22"/>
              </w:rPr>
              <w:t>can</w:t>
            </w:r>
            <w:r w:rsidR="004C760B" w:rsidRPr="002D71DF">
              <w:rPr>
                <w:szCs w:val="22"/>
              </w:rPr>
              <w:t xml:space="preserve"> </w:t>
            </w:r>
            <w:r w:rsidRPr="002D71DF">
              <w:rPr>
                <w:szCs w:val="22"/>
              </w:rPr>
              <w:t>initiate</w:t>
            </w:r>
            <w:r w:rsidR="004C760B" w:rsidRPr="002D71DF">
              <w:rPr>
                <w:szCs w:val="22"/>
              </w:rPr>
              <w:t xml:space="preserve"> </w:t>
            </w:r>
            <w:r w:rsidRPr="002D71DF">
              <w:rPr>
                <w:szCs w:val="22"/>
              </w:rPr>
              <w:t>the</w:t>
            </w:r>
            <w:r w:rsidR="004C760B" w:rsidRPr="002D71DF">
              <w:rPr>
                <w:szCs w:val="22"/>
              </w:rPr>
              <w:t xml:space="preserve"> </w:t>
            </w:r>
            <w:r w:rsidRPr="002D71DF">
              <w:rPr>
                <w:szCs w:val="22"/>
              </w:rPr>
              <w:t>walk</w:t>
            </w:r>
            <w:r w:rsidR="004C760B" w:rsidRPr="002D71DF">
              <w:rPr>
                <w:szCs w:val="22"/>
              </w:rPr>
              <w:t xml:space="preserve"> </w:t>
            </w:r>
            <w:r w:rsidRPr="002D71DF">
              <w:rPr>
                <w:szCs w:val="22"/>
              </w:rPr>
              <w:t>to</w:t>
            </w:r>
            <w:r w:rsidR="004C760B" w:rsidRPr="002D71DF">
              <w:rPr>
                <w:szCs w:val="22"/>
              </w:rPr>
              <w:t xml:space="preserve"> </w:t>
            </w:r>
            <w:r w:rsidRPr="002D71DF">
              <w:rPr>
                <w:szCs w:val="22"/>
              </w:rPr>
              <w:t>a</w:t>
            </w:r>
            <w:r w:rsidR="004C760B" w:rsidRPr="002D71DF">
              <w:rPr>
                <w:szCs w:val="22"/>
              </w:rPr>
              <w:t xml:space="preserve"> </w:t>
            </w:r>
            <w:r w:rsidRPr="002D71DF">
              <w:rPr>
                <w:szCs w:val="22"/>
              </w:rPr>
              <w:t>new</w:t>
            </w:r>
            <w:r w:rsidR="004C760B" w:rsidRPr="002D71DF">
              <w:rPr>
                <w:szCs w:val="22"/>
              </w:rPr>
              <w:t xml:space="preserve"> </w:t>
            </w:r>
            <w:r w:rsidRPr="002D71DF">
              <w:rPr>
                <w:szCs w:val="22"/>
              </w:rPr>
              <w:t>spot.</w:t>
            </w:r>
            <w:r w:rsidR="004C760B" w:rsidRPr="002D71DF">
              <w:rPr>
                <w:szCs w:val="22"/>
              </w:rPr>
              <w:t xml:space="preserve"> </w:t>
            </w:r>
            <w:r w:rsidRPr="002D71DF">
              <w:rPr>
                <w:szCs w:val="22"/>
              </w:rPr>
              <w:t>Continue</w:t>
            </w:r>
            <w:r w:rsidR="004C760B" w:rsidRPr="002D71DF">
              <w:rPr>
                <w:szCs w:val="22"/>
              </w:rPr>
              <w:t xml:space="preserve"> </w:t>
            </w:r>
            <w:r w:rsidRPr="002D71DF">
              <w:rPr>
                <w:szCs w:val="22"/>
              </w:rPr>
              <w:t>the</w:t>
            </w:r>
            <w:r w:rsidR="004C760B" w:rsidRPr="002D71DF">
              <w:rPr>
                <w:szCs w:val="22"/>
              </w:rPr>
              <w:t xml:space="preserve"> </w:t>
            </w:r>
            <w:r w:rsidRPr="002D71DF">
              <w:rPr>
                <w:szCs w:val="22"/>
              </w:rPr>
              <w:t>exercise</w:t>
            </w:r>
            <w:r w:rsidR="004C760B" w:rsidRPr="002D71DF">
              <w:rPr>
                <w:szCs w:val="22"/>
              </w:rPr>
              <w:t xml:space="preserve"> </w:t>
            </w:r>
            <w:r w:rsidRPr="002D71DF">
              <w:rPr>
                <w:szCs w:val="22"/>
              </w:rPr>
              <w:t>until</w:t>
            </w:r>
            <w:r w:rsidR="004C760B" w:rsidRPr="002D71DF">
              <w:rPr>
                <w:szCs w:val="22"/>
              </w:rPr>
              <w:t xml:space="preserve"> </w:t>
            </w:r>
            <w:r w:rsidRPr="002D71DF">
              <w:rPr>
                <w:szCs w:val="22"/>
              </w:rPr>
              <w:t>it</w:t>
            </w:r>
            <w:r w:rsidR="004C760B" w:rsidRPr="002D71DF">
              <w:rPr>
                <w:szCs w:val="22"/>
              </w:rPr>
              <w:t xml:space="preserve"> </w:t>
            </w:r>
            <w:r w:rsidRPr="002D71DF">
              <w:rPr>
                <w:szCs w:val="22"/>
              </w:rPr>
              <w:t>becomes</w:t>
            </w:r>
            <w:r w:rsidR="004C760B" w:rsidRPr="002D71DF">
              <w:rPr>
                <w:szCs w:val="22"/>
              </w:rPr>
              <w:t xml:space="preserve"> </w:t>
            </w:r>
            <w:r w:rsidRPr="002D71DF">
              <w:rPr>
                <w:szCs w:val="22"/>
              </w:rPr>
              <w:t>unclear</w:t>
            </w:r>
            <w:r w:rsidR="004C760B" w:rsidRPr="002D71DF">
              <w:rPr>
                <w:szCs w:val="22"/>
              </w:rPr>
              <w:t xml:space="preserve"> </w:t>
            </w:r>
            <w:r w:rsidRPr="002D71DF">
              <w:rPr>
                <w:szCs w:val="22"/>
              </w:rPr>
              <w:t>who</w:t>
            </w:r>
            <w:r w:rsidR="004C760B" w:rsidRPr="002D71DF">
              <w:rPr>
                <w:szCs w:val="22"/>
              </w:rPr>
              <w:t xml:space="preserve"> </w:t>
            </w:r>
            <w:r w:rsidRPr="002D71DF">
              <w:rPr>
                <w:szCs w:val="22"/>
              </w:rPr>
              <w:t>is</w:t>
            </w:r>
            <w:r w:rsidR="004C760B" w:rsidRPr="002D71DF">
              <w:rPr>
                <w:szCs w:val="22"/>
              </w:rPr>
              <w:t xml:space="preserve"> </w:t>
            </w:r>
            <w:r w:rsidRPr="002D71DF">
              <w:rPr>
                <w:szCs w:val="22"/>
              </w:rPr>
              <w:t>initiating</w:t>
            </w:r>
            <w:r w:rsidR="004C760B" w:rsidRPr="002D71DF">
              <w:rPr>
                <w:szCs w:val="22"/>
              </w:rPr>
              <w:t xml:space="preserve"> </w:t>
            </w:r>
            <w:r w:rsidRPr="002D71DF">
              <w:rPr>
                <w:szCs w:val="22"/>
              </w:rPr>
              <w:t>each</w:t>
            </w:r>
            <w:r w:rsidR="004C760B" w:rsidRPr="002D71DF">
              <w:rPr>
                <w:szCs w:val="22"/>
              </w:rPr>
              <w:t xml:space="preserve"> </w:t>
            </w:r>
            <w:r w:rsidRPr="002D71DF">
              <w:rPr>
                <w:szCs w:val="22"/>
              </w:rPr>
              <w:t>walk.</w:t>
            </w:r>
          </w:p>
          <w:p w14:paraId="75D3B8DA" w14:textId="01812A9A" w:rsidR="008450CF" w:rsidRPr="002D71DF" w:rsidRDefault="008450CF" w:rsidP="008450CF">
            <w:pPr>
              <w:rPr>
                <w:b/>
                <w:szCs w:val="22"/>
              </w:rPr>
            </w:pPr>
            <w:r w:rsidRPr="002D71DF">
              <w:rPr>
                <w:b/>
              </w:rPr>
              <w:t>Activity</w:t>
            </w:r>
            <w:r w:rsidR="004C760B" w:rsidRPr="002D71DF">
              <w:rPr>
                <w:b/>
              </w:rPr>
              <w:t xml:space="preserve"> </w:t>
            </w:r>
            <w:r w:rsidRPr="002D71DF">
              <w:rPr>
                <w:b/>
              </w:rPr>
              <w:t>3.2</w:t>
            </w:r>
            <w:r w:rsidR="004C760B" w:rsidRPr="002D71DF">
              <w:rPr>
                <w:b/>
              </w:rPr>
              <w:t xml:space="preserve"> </w:t>
            </w:r>
            <w:r w:rsidRPr="002D71DF">
              <w:rPr>
                <w:b/>
              </w:rPr>
              <w:t>–</w:t>
            </w:r>
            <w:r w:rsidR="004C760B" w:rsidRPr="002D71DF">
              <w:rPr>
                <w:b/>
              </w:rPr>
              <w:t xml:space="preserve"> </w:t>
            </w:r>
            <w:r w:rsidRPr="002D71DF">
              <w:rPr>
                <w:b/>
                <w:szCs w:val="22"/>
              </w:rPr>
              <w:t>rapid</w:t>
            </w:r>
            <w:r w:rsidR="004C760B" w:rsidRPr="002D71DF">
              <w:rPr>
                <w:b/>
                <w:szCs w:val="22"/>
              </w:rPr>
              <w:t xml:space="preserve"> </w:t>
            </w:r>
            <w:r w:rsidRPr="002D71DF">
              <w:rPr>
                <w:b/>
                <w:szCs w:val="22"/>
              </w:rPr>
              <w:t>adaptation</w:t>
            </w:r>
          </w:p>
          <w:p w14:paraId="56676BDE" w14:textId="36826F69" w:rsidR="008450CF" w:rsidRPr="002D71DF" w:rsidRDefault="008450CF" w:rsidP="008450CF">
            <w:pPr>
              <w:rPr>
                <w:szCs w:val="22"/>
              </w:rPr>
            </w:pPr>
            <w:r w:rsidRPr="002D71DF">
              <w:rPr>
                <w:szCs w:val="22"/>
              </w:rPr>
              <w:t>Share</w:t>
            </w:r>
            <w:r w:rsidR="004C760B" w:rsidRPr="002D71DF">
              <w:rPr>
                <w:szCs w:val="22"/>
              </w:rPr>
              <w:t xml:space="preserve"> </w:t>
            </w:r>
            <w:r w:rsidRPr="002D71DF">
              <w:rPr>
                <w:b/>
                <w:bCs/>
                <w:szCs w:val="22"/>
              </w:rPr>
              <w:t>slide</w:t>
            </w:r>
            <w:r w:rsidR="004C760B" w:rsidRPr="002D71DF">
              <w:rPr>
                <w:b/>
                <w:bCs/>
                <w:szCs w:val="22"/>
              </w:rPr>
              <w:t xml:space="preserve"> </w:t>
            </w:r>
            <w:r w:rsidRPr="002D71DF">
              <w:rPr>
                <w:b/>
                <w:bCs/>
                <w:szCs w:val="22"/>
              </w:rPr>
              <w:t>3.2</w:t>
            </w:r>
            <w:r w:rsidR="004C760B" w:rsidRPr="002D71DF">
              <w:rPr>
                <w:szCs w:val="22"/>
              </w:rPr>
              <w:t xml:space="preserve"> </w:t>
            </w:r>
            <w:r w:rsidRPr="002D71DF">
              <w:rPr>
                <w:szCs w:val="22"/>
              </w:rPr>
              <w:t>and</w:t>
            </w:r>
            <w:r w:rsidR="004C760B" w:rsidRPr="002D71DF">
              <w:rPr>
                <w:szCs w:val="22"/>
              </w:rPr>
              <w:t xml:space="preserve"> </w:t>
            </w:r>
            <w:r w:rsidRPr="002D71DF">
              <w:rPr>
                <w:szCs w:val="22"/>
              </w:rPr>
              <w:t>introduce</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t>
            </w:r>
            <w:r w:rsidR="004C760B" w:rsidRPr="002D71DF">
              <w:rPr>
                <w:szCs w:val="22"/>
              </w:rPr>
              <w:t xml:space="preserve"> </w:t>
            </w:r>
            <w:r w:rsidRPr="002D71DF">
              <w:rPr>
                <w:szCs w:val="22"/>
              </w:rPr>
              <w:t>the</w:t>
            </w:r>
            <w:r w:rsidR="004C760B" w:rsidRPr="002D71DF">
              <w:rPr>
                <w:szCs w:val="22"/>
              </w:rPr>
              <w:t xml:space="preserve"> </w:t>
            </w:r>
            <w:r w:rsidRPr="002D71DF">
              <w:rPr>
                <w:szCs w:val="22"/>
              </w:rPr>
              <w:t>concept</w:t>
            </w:r>
            <w:r w:rsidR="004C760B" w:rsidRPr="002D71DF">
              <w:rPr>
                <w:szCs w:val="22"/>
              </w:rPr>
              <w:t xml:space="preserve"> </w:t>
            </w:r>
            <w:r w:rsidRPr="002D71DF">
              <w:rPr>
                <w:szCs w:val="22"/>
              </w:rPr>
              <w:t>of</w:t>
            </w:r>
            <w:r w:rsidR="004C760B" w:rsidRPr="002D71DF">
              <w:rPr>
                <w:szCs w:val="22"/>
              </w:rPr>
              <w:t xml:space="preserve"> </w:t>
            </w:r>
            <w:r w:rsidRPr="002D71DF">
              <w:rPr>
                <w:szCs w:val="22"/>
              </w:rPr>
              <w:t>dramatic</w:t>
            </w:r>
            <w:r w:rsidR="004C760B" w:rsidRPr="002D71DF">
              <w:rPr>
                <w:szCs w:val="22"/>
              </w:rPr>
              <w:t xml:space="preserve"> </w:t>
            </w:r>
            <w:r w:rsidRPr="002D71DF">
              <w:rPr>
                <w:szCs w:val="22"/>
              </w:rPr>
              <w:t>adaptation.</w:t>
            </w:r>
            <w:r w:rsidR="004C760B" w:rsidRPr="002D71DF">
              <w:rPr>
                <w:szCs w:val="22"/>
              </w:rPr>
              <w:t xml:space="preserve"> </w:t>
            </w:r>
            <w:r w:rsidRPr="002D71DF">
              <w:rPr>
                <w:szCs w:val="22"/>
              </w:rPr>
              <w:t>Discuss</w:t>
            </w:r>
            <w:r w:rsidR="004C760B" w:rsidRPr="002D71DF">
              <w:rPr>
                <w:szCs w:val="22"/>
              </w:rPr>
              <w:t xml:space="preserve"> </w:t>
            </w:r>
            <w:r w:rsidRPr="002D71DF">
              <w:rPr>
                <w:szCs w:val="22"/>
              </w:rPr>
              <w:t>contemporary</w:t>
            </w:r>
            <w:r w:rsidR="004C760B" w:rsidRPr="002D71DF">
              <w:rPr>
                <w:szCs w:val="22"/>
              </w:rPr>
              <w:t xml:space="preserve"> </w:t>
            </w:r>
            <w:r w:rsidRPr="002D71DF">
              <w:rPr>
                <w:szCs w:val="22"/>
              </w:rPr>
              <w:t>film</w:t>
            </w:r>
            <w:r w:rsidR="004C760B" w:rsidRPr="002D71DF">
              <w:rPr>
                <w:szCs w:val="22"/>
              </w:rPr>
              <w:t xml:space="preserve"> </w:t>
            </w:r>
            <w:r w:rsidRPr="002D71DF">
              <w:rPr>
                <w:szCs w:val="22"/>
              </w:rPr>
              <w:t>adaptations</w:t>
            </w:r>
            <w:r w:rsidR="004C760B" w:rsidRPr="002D71DF">
              <w:rPr>
                <w:szCs w:val="22"/>
              </w:rPr>
              <w:t xml:space="preserve"> </w:t>
            </w:r>
            <w:r w:rsidRPr="002D71DF">
              <w:rPr>
                <w:szCs w:val="22"/>
              </w:rPr>
              <w:t>which</w:t>
            </w:r>
            <w:r w:rsidR="004C760B" w:rsidRPr="002D71DF">
              <w:rPr>
                <w:szCs w:val="22"/>
              </w:rPr>
              <w:t xml:space="preserve"> </w:t>
            </w:r>
            <w:r w:rsidRPr="002D71DF">
              <w:rPr>
                <w:szCs w:val="22"/>
              </w:rPr>
              <w:t>students</w:t>
            </w:r>
            <w:r w:rsidR="004C760B" w:rsidRPr="002D71DF">
              <w:rPr>
                <w:szCs w:val="22"/>
              </w:rPr>
              <w:t xml:space="preserve"> </w:t>
            </w:r>
            <w:r w:rsidRPr="002D71DF">
              <w:rPr>
                <w:szCs w:val="22"/>
              </w:rPr>
              <w:t>may</w:t>
            </w:r>
            <w:r w:rsidR="004C760B" w:rsidRPr="002D71DF">
              <w:rPr>
                <w:szCs w:val="22"/>
              </w:rPr>
              <w:t xml:space="preserve"> </w:t>
            </w:r>
            <w:r w:rsidRPr="002D71DF">
              <w:rPr>
                <w:szCs w:val="22"/>
              </w:rPr>
              <w:t>be</w:t>
            </w:r>
            <w:r w:rsidR="004C760B" w:rsidRPr="002D71DF">
              <w:rPr>
                <w:szCs w:val="22"/>
              </w:rPr>
              <w:t xml:space="preserve"> </w:t>
            </w:r>
            <w:r w:rsidRPr="002D71DF">
              <w:rPr>
                <w:szCs w:val="22"/>
              </w:rPr>
              <w:t>familiar</w:t>
            </w:r>
            <w:r w:rsidR="004C760B" w:rsidRPr="002D71DF">
              <w:rPr>
                <w:szCs w:val="22"/>
              </w:rPr>
              <w:t xml:space="preserve"> </w:t>
            </w:r>
            <w:r w:rsidRPr="002D71DF">
              <w:rPr>
                <w:szCs w:val="22"/>
              </w:rPr>
              <w:t>with.</w:t>
            </w:r>
            <w:r w:rsidR="004C760B" w:rsidRPr="002D71DF">
              <w:rPr>
                <w:szCs w:val="22"/>
              </w:rPr>
              <w:t xml:space="preserve"> </w:t>
            </w:r>
            <w:r w:rsidRPr="002D71DF">
              <w:rPr>
                <w:szCs w:val="22"/>
              </w:rPr>
              <w:t>For</w:t>
            </w:r>
            <w:r w:rsidR="004C760B" w:rsidRPr="002D71DF">
              <w:rPr>
                <w:szCs w:val="22"/>
              </w:rPr>
              <w:t xml:space="preserve"> </w:t>
            </w:r>
            <w:r w:rsidRPr="002D71DF">
              <w:rPr>
                <w:szCs w:val="22"/>
              </w:rPr>
              <w:t>example,</w:t>
            </w:r>
            <w:r w:rsidR="004C760B" w:rsidRPr="002D71DF">
              <w:rPr>
                <w:szCs w:val="22"/>
              </w:rPr>
              <w:t xml:space="preserve"> </w:t>
            </w:r>
            <w:r w:rsidRPr="002D71DF">
              <w:rPr>
                <w:i/>
                <w:szCs w:val="22"/>
              </w:rPr>
              <w:t>West</w:t>
            </w:r>
            <w:r w:rsidR="004C760B" w:rsidRPr="002D71DF">
              <w:rPr>
                <w:i/>
                <w:szCs w:val="22"/>
              </w:rPr>
              <w:t xml:space="preserve"> </w:t>
            </w:r>
            <w:r w:rsidRPr="002D71DF">
              <w:rPr>
                <w:i/>
                <w:szCs w:val="22"/>
              </w:rPr>
              <w:t>Side</w:t>
            </w:r>
            <w:r w:rsidR="004C760B" w:rsidRPr="002D71DF">
              <w:rPr>
                <w:i/>
                <w:szCs w:val="22"/>
              </w:rPr>
              <w:t xml:space="preserve"> </w:t>
            </w:r>
            <w:r w:rsidRPr="002D71DF">
              <w:rPr>
                <w:i/>
                <w:szCs w:val="22"/>
              </w:rPr>
              <w:t>Story</w:t>
            </w:r>
            <w:r w:rsidRPr="002D71DF">
              <w:rPr>
                <w:szCs w:val="22"/>
              </w:rPr>
              <w:t>,</w:t>
            </w:r>
            <w:r w:rsidR="004C760B" w:rsidRPr="002D71DF">
              <w:rPr>
                <w:szCs w:val="22"/>
              </w:rPr>
              <w:t xml:space="preserve"> </w:t>
            </w:r>
            <w:r w:rsidR="00CD2039" w:rsidRPr="002D71DF">
              <w:rPr>
                <w:i/>
                <w:iCs/>
                <w:szCs w:val="22"/>
              </w:rPr>
              <w:t>Bride</w:t>
            </w:r>
            <w:r w:rsidR="004C760B" w:rsidRPr="002D71DF">
              <w:rPr>
                <w:i/>
                <w:iCs/>
                <w:szCs w:val="22"/>
              </w:rPr>
              <w:t xml:space="preserve"> </w:t>
            </w:r>
            <w:r w:rsidR="00CD2039" w:rsidRPr="002D71DF">
              <w:rPr>
                <w:i/>
                <w:iCs/>
                <w:szCs w:val="22"/>
              </w:rPr>
              <w:t>and</w:t>
            </w:r>
            <w:r w:rsidR="004C760B" w:rsidRPr="002D71DF">
              <w:rPr>
                <w:i/>
                <w:iCs/>
                <w:szCs w:val="22"/>
              </w:rPr>
              <w:t xml:space="preserve"> </w:t>
            </w:r>
            <w:r w:rsidR="00CD2039" w:rsidRPr="002D71DF">
              <w:rPr>
                <w:i/>
                <w:iCs/>
                <w:szCs w:val="22"/>
              </w:rPr>
              <w:t>Prejudice</w:t>
            </w:r>
            <w:r w:rsidR="00CD2039" w:rsidRPr="002D71DF">
              <w:rPr>
                <w:szCs w:val="22"/>
              </w:rPr>
              <w:t>,</w:t>
            </w:r>
            <w:r w:rsidR="004C760B" w:rsidRPr="002D71DF">
              <w:rPr>
                <w:szCs w:val="22"/>
              </w:rPr>
              <w:t xml:space="preserve"> </w:t>
            </w:r>
            <w:r w:rsidRPr="002D71DF">
              <w:rPr>
                <w:i/>
                <w:szCs w:val="22"/>
              </w:rPr>
              <w:t>The</w:t>
            </w:r>
            <w:r w:rsidR="004C760B" w:rsidRPr="002D71DF">
              <w:rPr>
                <w:i/>
                <w:szCs w:val="22"/>
              </w:rPr>
              <w:t xml:space="preserve"> </w:t>
            </w:r>
            <w:r w:rsidRPr="002D71DF">
              <w:rPr>
                <w:i/>
                <w:szCs w:val="22"/>
              </w:rPr>
              <w:t>Lion</w:t>
            </w:r>
            <w:r w:rsidR="004C760B" w:rsidRPr="002D71DF">
              <w:rPr>
                <w:i/>
                <w:szCs w:val="22"/>
              </w:rPr>
              <w:t xml:space="preserve"> </w:t>
            </w:r>
            <w:r w:rsidRPr="002D71DF">
              <w:rPr>
                <w:i/>
                <w:szCs w:val="22"/>
              </w:rPr>
              <w:t>King</w:t>
            </w:r>
            <w:r w:rsidRPr="002D71DF">
              <w:rPr>
                <w:szCs w:val="22"/>
              </w:rPr>
              <w:t>,</w:t>
            </w:r>
            <w:r w:rsidR="004C760B" w:rsidRPr="002D71DF">
              <w:rPr>
                <w:szCs w:val="22"/>
              </w:rPr>
              <w:t xml:space="preserve"> </w:t>
            </w:r>
            <w:r w:rsidRPr="002D71DF">
              <w:rPr>
                <w:i/>
                <w:szCs w:val="22"/>
              </w:rPr>
              <w:t>Clueless</w:t>
            </w:r>
            <w:r w:rsidRPr="002D71DF">
              <w:rPr>
                <w:szCs w:val="22"/>
              </w:rPr>
              <w:t>,</w:t>
            </w:r>
            <w:r w:rsidR="004C760B" w:rsidRPr="002D71DF">
              <w:rPr>
                <w:szCs w:val="22"/>
              </w:rPr>
              <w:t xml:space="preserve"> </w:t>
            </w:r>
            <w:r w:rsidRPr="002D71DF">
              <w:rPr>
                <w:i/>
                <w:szCs w:val="22"/>
              </w:rPr>
              <w:t>Wicked</w:t>
            </w:r>
            <w:r w:rsidRPr="002D71DF">
              <w:rPr>
                <w:szCs w:val="22"/>
              </w:rPr>
              <w:t>,</w:t>
            </w:r>
            <w:r w:rsidR="004C760B" w:rsidRPr="002D71DF">
              <w:rPr>
                <w:szCs w:val="22"/>
              </w:rPr>
              <w:t xml:space="preserve"> </w:t>
            </w:r>
            <w:r w:rsidRPr="002D71DF">
              <w:rPr>
                <w:i/>
                <w:iCs/>
                <w:szCs w:val="22"/>
              </w:rPr>
              <w:t>She’s</w:t>
            </w:r>
            <w:r w:rsidR="004C760B" w:rsidRPr="002D71DF">
              <w:rPr>
                <w:i/>
                <w:iCs/>
                <w:szCs w:val="22"/>
              </w:rPr>
              <w:t xml:space="preserve"> </w:t>
            </w:r>
            <w:r w:rsidRPr="002D71DF">
              <w:rPr>
                <w:i/>
                <w:iCs/>
                <w:szCs w:val="22"/>
              </w:rPr>
              <w:t>the</w:t>
            </w:r>
            <w:r w:rsidR="004C760B" w:rsidRPr="002D71DF">
              <w:rPr>
                <w:i/>
                <w:iCs/>
                <w:szCs w:val="22"/>
              </w:rPr>
              <w:t xml:space="preserve"> </w:t>
            </w:r>
            <w:r w:rsidRPr="002D71DF">
              <w:rPr>
                <w:i/>
                <w:iCs/>
                <w:szCs w:val="22"/>
              </w:rPr>
              <w:t>Man,</w:t>
            </w:r>
            <w:r w:rsidR="004C760B" w:rsidRPr="002D71DF">
              <w:rPr>
                <w:i/>
                <w:iCs/>
                <w:szCs w:val="22"/>
              </w:rPr>
              <w:t xml:space="preserve"> </w:t>
            </w:r>
            <w:r w:rsidRPr="002D71DF">
              <w:rPr>
                <w:i/>
                <w:iCs/>
                <w:szCs w:val="22"/>
              </w:rPr>
              <w:t>10</w:t>
            </w:r>
            <w:r w:rsidR="004C760B" w:rsidRPr="002D71DF">
              <w:rPr>
                <w:i/>
                <w:iCs/>
                <w:szCs w:val="22"/>
              </w:rPr>
              <w:t xml:space="preserve"> </w:t>
            </w:r>
            <w:r w:rsidRPr="002D71DF">
              <w:rPr>
                <w:i/>
                <w:iCs/>
                <w:szCs w:val="22"/>
              </w:rPr>
              <w:t>Things</w:t>
            </w:r>
            <w:r w:rsidR="004C760B" w:rsidRPr="002D71DF">
              <w:rPr>
                <w:i/>
                <w:iCs/>
                <w:szCs w:val="22"/>
              </w:rPr>
              <w:t xml:space="preserve"> </w:t>
            </w:r>
            <w:r w:rsidRPr="002D71DF">
              <w:rPr>
                <w:i/>
                <w:iCs/>
                <w:szCs w:val="22"/>
              </w:rPr>
              <w:t>I</w:t>
            </w:r>
            <w:r w:rsidR="004C760B" w:rsidRPr="002D71DF">
              <w:rPr>
                <w:i/>
                <w:iCs/>
                <w:szCs w:val="22"/>
              </w:rPr>
              <w:t xml:space="preserve"> </w:t>
            </w:r>
            <w:r w:rsidRPr="002D71DF">
              <w:rPr>
                <w:i/>
                <w:iCs/>
                <w:szCs w:val="22"/>
              </w:rPr>
              <w:t>Hate</w:t>
            </w:r>
            <w:r w:rsidR="004C760B" w:rsidRPr="002D71DF">
              <w:rPr>
                <w:i/>
                <w:iCs/>
                <w:szCs w:val="22"/>
              </w:rPr>
              <w:t xml:space="preserve"> </w:t>
            </w:r>
            <w:r w:rsidRPr="002D71DF">
              <w:rPr>
                <w:i/>
                <w:iCs/>
                <w:szCs w:val="22"/>
              </w:rPr>
              <w:t>About</w:t>
            </w:r>
            <w:r w:rsidR="004C760B" w:rsidRPr="002D71DF">
              <w:rPr>
                <w:i/>
                <w:iCs/>
                <w:szCs w:val="22"/>
              </w:rPr>
              <w:t xml:space="preserve"> </w:t>
            </w:r>
            <w:r w:rsidRPr="002D71DF">
              <w:rPr>
                <w:i/>
                <w:iCs/>
                <w:szCs w:val="22"/>
              </w:rPr>
              <w:t>You</w:t>
            </w:r>
            <w:r w:rsidR="004C760B" w:rsidRPr="002D71DF">
              <w:rPr>
                <w:i/>
                <w:iCs/>
                <w:szCs w:val="22"/>
              </w:rPr>
              <w:t xml:space="preserve"> </w:t>
            </w:r>
            <w:r w:rsidRPr="002D71DF">
              <w:rPr>
                <w:szCs w:val="22"/>
              </w:rPr>
              <w:t>or</w:t>
            </w:r>
            <w:r w:rsidR="004C760B" w:rsidRPr="002D71DF">
              <w:rPr>
                <w:i/>
                <w:iCs/>
                <w:szCs w:val="22"/>
              </w:rPr>
              <w:t xml:space="preserve"> </w:t>
            </w:r>
            <w:r w:rsidRPr="002D71DF">
              <w:rPr>
                <w:i/>
                <w:iCs/>
                <w:szCs w:val="22"/>
              </w:rPr>
              <w:t>Frankenstein</w:t>
            </w:r>
            <w:r w:rsidRPr="002D71DF">
              <w:rPr>
                <w:szCs w:val="22"/>
              </w:rPr>
              <w:t>.</w:t>
            </w:r>
            <w:r w:rsidR="004C760B" w:rsidRPr="002D71DF">
              <w:rPr>
                <w:szCs w:val="22"/>
              </w:rPr>
              <w:t xml:space="preserve"> </w:t>
            </w:r>
            <w:r w:rsidRPr="002D71DF">
              <w:rPr>
                <w:szCs w:val="22"/>
              </w:rPr>
              <w:t>Ask</w:t>
            </w:r>
            <w:r w:rsidR="004C760B" w:rsidRPr="002D71DF">
              <w:rPr>
                <w:szCs w:val="22"/>
              </w:rPr>
              <w:t xml:space="preserve"> </w:t>
            </w:r>
            <w:r w:rsidRPr="002D71DF">
              <w:rPr>
                <w:szCs w:val="22"/>
              </w:rPr>
              <w:t>students</w:t>
            </w:r>
            <w:r w:rsidR="004C760B" w:rsidRPr="002D71DF">
              <w:rPr>
                <w:szCs w:val="22"/>
              </w:rPr>
              <w:t xml:space="preserve"> </w:t>
            </w:r>
            <w:r w:rsidRPr="002D71DF">
              <w:rPr>
                <w:szCs w:val="22"/>
              </w:rPr>
              <w:t>what</w:t>
            </w:r>
            <w:r w:rsidR="004C760B" w:rsidRPr="002D71DF">
              <w:rPr>
                <w:szCs w:val="22"/>
              </w:rPr>
              <w:t xml:space="preserve"> </w:t>
            </w:r>
            <w:r w:rsidRPr="002D71DF">
              <w:rPr>
                <w:szCs w:val="22"/>
              </w:rPr>
              <w:t>they</w:t>
            </w:r>
            <w:r w:rsidR="004C760B" w:rsidRPr="002D71DF">
              <w:rPr>
                <w:szCs w:val="22"/>
              </w:rPr>
              <w:t xml:space="preserve"> </w:t>
            </w:r>
            <w:r w:rsidRPr="002D71DF">
              <w:rPr>
                <w:szCs w:val="22"/>
              </w:rPr>
              <w:t>think</w:t>
            </w:r>
            <w:r w:rsidR="004C760B" w:rsidRPr="002D71DF">
              <w:rPr>
                <w:szCs w:val="22"/>
              </w:rPr>
              <w:t xml:space="preserve"> </w:t>
            </w:r>
            <w:r w:rsidRPr="002D71DF">
              <w:rPr>
                <w:szCs w:val="22"/>
              </w:rPr>
              <w:t>the</w:t>
            </w:r>
            <w:r w:rsidR="004C760B" w:rsidRPr="002D71DF">
              <w:rPr>
                <w:szCs w:val="22"/>
              </w:rPr>
              <w:t xml:space="preserve"> </w:t>
            </w:r>
            <w:r w:rsidRPr="002D71DF">
              <w:rPr>
                <w:szCs w:val="22"/>
              </w:rPr>
              <w:t>purpose</w:t>
            </w:r>
            <w:r w:rsidR="004C760B" w:rsidRPr="002D71DF">
              <w:rPr>
                <w:szCs w:val="22"/>
              </w:rPr>
              <w:t xml:space="preserve"> </w:t>
            </w:r>
            <w:r w:rsidRPr="002D71DF">
              <w:rPr>
                <w:szCs w:val="22"/>
              </w:rPr>
              <w:t>of</w:t>
            </w:r>
            <w:r w:rsidR="004C760B" w:rsidRPr="002D71DF">
              <w:rPr>
                <w:szCs w:val="22"/>
              </w:rPr>
              <w:t xml:space="preserve"> </w:t>
            </w:r>
            <w:r w:rsidRPr="002D71DF">
              <w:rPr>
                <w:szCs w:val="22"/>
              </w:rPr>
              <w:t>adapting</w:t>
            </w:r>
            <w:r w:rsidR="004C760B" w:rsidRPr="002D71DF">
              <w:rPr>
                <w:szCs w:val="22"/>
              </w:rPr>
              <w:t xml:space="preserve"> </w:t>
            </w:r>
            <w:r w:rsidRPr="002D71DF">
              <w:rPr>
                <w:szCs w:val="22"/>
              </w:rPr>
              <w:t>existing</w:t>
            </w:r>
            <w:r w:rsidR="004C760B" w:rsidRPr="002D71DF">
              <w:rPr>
                <w:szCs w:val="22"/>
              </w:rPr>
              <w:t xml:space="preserve"> </w:t>
            </w:r>
            <w:r w:rsidRPr="002D71DF">
              <w:rPr>
                <w:szCs w:val="22"/>
              </w:rPr>
              <w:t>sources</w:t>
            </w:r>
            <w:r w:rsidR="004C760B" w:rsidRPr="002D71DF">
              <w:rPr>
                <w:szCs w:val="22"/>
              </w:rPr>
              <w:t xml:space="preserve"> </w:t>
            </w:r>
            <w:r w:rsidRPr="002D71DF">
              <w:rPr>
                <w:szCs w:val="22"/>
              </w:rPr>
              <w:t>in</w:t>
            </w:r>
            <w:r w:rsidR="004C760B" w:rsidRPr="002D71DF">
              <w:rPr>
                <w:szCs w:val="22"/>
              </w:rPr>
              <w:t xml:space="preserve"> </w:t>
            </w:r>
            <w:r w:rsidRPr="002D71DF">
              <w:rPr>
                <w:szCs w:val="22"/>
              </w:rPr>
              <w:t>dramatic</w:t>
            </w:r>
            <w:r w:rsidR="004C760B" w:rsidRPr="002D71DF">
              <w:rPr>
                <w:szCs w:val="22"/>
              </w:rPr>
              <w:t xml:space="preserve"> </w:t>
            </w:r>
            <w:r w:rsidRPr="002D71DF">
              <w:rPr>
                <w:szCs w:val="22"/>
              </w:rPr>
              <w:t>ways</w:t>
            </w:r>
            <w:r w:rsidR="004C760B" w:rsidRPr="002D71DF">
              <w:rPr>
                <w:szCs w:val="22"/>
              </w:rPr>
              <w:t xml:space="preserve"> </w:t>
            </w:r>
            <w:r w:rsidRPr="002D71DF">
              <w:rPr>
                <w:szCs w:val="22"/>
              </w:rPr>
              <w:t>could</w:t>
            </w:r>
            <w:r w:rsidR="004C760B" w:rsidRPr="002D71DF">
              <w:rPr>
                <w:szCs w:val="22"/>
              </w:rPr>
              <w:t xml:space="preserve"> </w:t>
            </w:r>
            <w:r w:rsidRPr="002D71DF">
              <w:rPr>
                <w:szCs w:val="22"/>
              </w:rPr>
              <w:t>be?</w:t>
            </w:r>
            <w:r w:rsidR="004C760B" w:rsidRPr="002D71DF">
              <w:rPr>
                <w:szCs w:val="22"/>
              </w:rPr>
              <w:t xml:space="preserve"> </w:t>
            </w:r>
            <w:r w:rsidRPr="002D71DF">
              <w:rPr>
                <w:szCs w:val="22"/>
              </w:rPr>
              <w:t>Responses</w:t>
            </w:r>
            <w:r w:rsidR="004C760B" w:rsidRPr="002D71DF">
              <w:rPr>
                <w:szCs w:val="22"/>
              </w:rPr>
              <w:t xml:space="preserve"> </w:t>
            </w:r>
            <w:r w:rsidRPr="002D71DF">
              <w:rPr>
                <w:szCs w:val="22"/>
              </w:rPr>
              <w:t>could</w:t>
            </w:r>
            <w:r w:rsidR="004C760B" w:rsidRPr="002D71DF">
              <w:rPr>
                <w:szCs w:val="22"/>
              </w:rPr>
              <w:t xml:space="preserve"> </w:t>
            </w:r>
            <w:r w:rsidRPr="002D71DF">
              <w:rPr>
                <w:szCs w:val="22"/>
              </w:rPr>
              <w:t>include,</w:t>
            </w:r>
            <w:r w:rsidR="004C760B" w:rsidRPr="002D71DF">
              <w:rPr>
                <w:szCs w:val="22"/>
              </w:rPr>
              <w:t xml:space="preserve"> </w:t>
            </w:r>
            <w:r w:rsidRPr="002D71DF">
              <w:rPr>
                <w:szCs w:val="22"/>
              </w:rPr>
              <w:t>to:</w:t>
            </w:r>
          </w:p>
          <w:p w14:paraId="58A21A69" w14:textId="6DF1BDBC" w:rsidR="008450CF" w:rsidRPr="002D71DF" w:rsidRDefault="008450CF" w:rsidP="008A49FE">
            <w:pPr>
              <w:pStyle w:val="ListBullet"/>
              <w:numPr>
                <w:ilvl w:val="0"/>
                <w:numId w:val="5"/>
              </w:numPr>
            </w:pPr>
            <w:r w:rsidRPr="002D71DF">
              <w:t>bring</w:t>
            </w:r>
            <w:r w:rsidR="004C760B" w:rsidRPr="002D71DF">
              <w:t xml:space="preserve"> </w:t>
            </w:r>
            <w:r w:rsidRPr="002D71DF">
              <w:t>fresh</w:t>
            </w:r>
            <w:r w:rsidR="004C760B" w:rsidRPr="002D71DF">
              <w:t xml:space="preserve"> </w:t>
            </w:r>
            <w:r w:rsidRPr="002D71DF">
              <w:t>perspectives</w:t>
            </w:r>
            <w:r w:rsidR="004C760B" w:rsidRPr="002D71DF">
              <w:t xml:space="preserve"> </w:t>
            </w:r>
            <w:r w:rsidRPr="002D71DF">
              <w:t>and</w:t>
            </w:r>
            <w:r w:rsidR="004C760B" w:rsidRPr="002D71DF">
              <w:t xml:space="preserve"> </w:t>
            </w:r>
            <w:r w:rsidRPr="002D71DF">
              <w:t>contemporary</w:t>
            </w:r>
            <w:r w:rsidR="004C760B" w:rsidRPr="002D71DF">
              <w:t xml:space="preserve"> </w:t>
            </w:r>
            <w:r w:rsidRPr="002D71DF">
              <w:t>relevance</w:t>
            </w:r>
            <w:r w:rsidR="004C760B" w:rsidRPr="002D71DF">
              <w:t xml:space="preserve"> </w:t>
            </w:r>
            <w:r w:rsidRPr="002D71DF">
              <w:t>to</w:t>
            </w:r>
            <w:r w:rsidR="004C760B" w:rsidRPr="002D71DF">
              <w:t xml:space="preserve"> </w:t>
            </w:r>
            <w:r w:rsidRPr="002D71DF">
              <w:t>the</w:t>
            </w:r>
            <w:r w:rsidR="004C760B" w:rsidRPr="002D71DF">
              <w:t xml:space="preserve"> </w:t>
            </w:r>
            <w:r w:rsidRPr="002D71DF">
              <w:t>original</w:t>
            </w:r>
            <w:r w:rsidR="004C760B" w:rsidRPr="002D71DF">
              <w:t xml:space="preserve"> </w:t>
            </w:r>
            <w:r w:rsidRPr="002D71DF">
              <w:t>story</w:t>
            </w:r>
          </w:p>
          <w:p w14:paraId="5DDC0429" w14:textId="4E873C53" w:rsidR="008450CF" w:rsidRPr="002D71DF" w:rsidRDefault="008450CF" w:rsidP="008A49FE">
            <w:pPr>
              <w:pStyle w:val="ListBullet"/>
              <w:numPr>
                <w:ilvl w:val="0"/>
                <w:numId w:val="5"/>
              </w:numPr>
            </w:pPr>
            <w:r w:rsidRPr="002D71DF">
              <w:t>engage</w:t>
            </w:r>
            <w:r w:rsidR="004C760B" w:rsidRPr="002D71DF">
              <w:t xml:space="preserve"> </w:t>
            </w:r>
            <w:r w:rsidRPr="002D71DF">
              <w:t>a</w:t>
            </w:r>
            <w:r w:rsidR="004C760B" w:rsidRPr="002D71DF">
              <w:t xml:space="preserve"> </w:t>
            </w:r>
            <w:r w:rsidRPr="002D71DF">
              <w:t>new</w:t>
            </w:r>
            <w:r w:rsidR="004C760B" w:rsidRPr="002D71DF">
              <w:t xml:space="preserve"> </w:t>
            </w:r>
            <w:r w:rsidRPr="002D71DF">
              <w:t>audience</w:t>
            </w:r>
            <w:r w:rsidR="004C760B" w:rsidRPr="002D71DF">
              <w:t xml:space="preserve"> </w:t>
            </w:r>
            <w:r w:rsidRPr="002D71DF">
              <w:t>who</w:t>
            </w:r>
            <w:r w:rsidR="004C760B" w:rsidRPr="002D71DF">
              <w:t xml:space="preserve"> </w:t>
            </w:r>
            <w:r w:rsidRPr="002D71DF">
              <w:t>may</w:t>
            </w:r>
            <w:r w:rsidR="004C760B" w:rsidRPr="002D71DF">
              <w:t xml:space="preserve"> </w:t>
            </w:r>
            <w:r w:rsidRPr="002D71DF">
              <w:t>relate</w:t>
            </w:r>
            <w:r w:rsidR="004C760B" w:rsidRPr="002D71DF">
              <w:t xml:space="preserve"> </w:t>
            </w:r>
            <w:r w:rsidRPr="002D71DF">
              <w:t>more</w:t>
            </w:r>
            <w:r w:rsidR="004C760B" w:rsidRPr="002D71DF">
              <w:t xml:space="preserve"> </w:t>
            </w:r>
            <w:r w:rsidRPr="002D71DF">
              <w:t>to</w:t>
            </w:r>
            <w:r w:rsidR="004C760B" w:rsidRPr="002D71DF">
              <w:t xml:space="preserve"> </w:t>
            </w:r>
            <w:r w:rsidRPr="002D71DF">
              <w:t>a</w:t>
            </w:r>
            <w:r w:rsidR="004C760B" w:rsidRPr="002D71DF">
              <w:t xml:space="preserve"> </w:t>
            </w:r>
            <w:r w:rsidRPr="002D71DF">
              <w:t>modern</w:t>
            </w:r>
            <w:r w:rsidR="004C760B" w:rsidRPr="002D71DF">
              <w:t xml:space="preserve"> </w:t>
            </w:r>
            <w:r w:rsidRPr="002D71DF">
              <w:t>retelling</w:t>
            </w:r>
          </w:p>
          <w:p w14:paraId="5C9886D0" w14:textId="5A0FDE88" w:rsidR="008450CF" w:rsidRPr="002D71DF" w:rsidRDefault="008450CF" w:rsidP="008A49FE">
            <w:pPr>
              <w:pStyle w:val="ListBullet"/>
              <w:numPr>
                <w:ilvl w:val="0"/>
                <w:numId w:val="5"/>
              </w:numPr>
            </w:pPr>
            <w:r w:rsidRPr="002D71DF">
              <w:lastRenderedPageBreak/>
              <w:t>challenge</w:t>
            </w:r>
            <w:r w:rsidR="004C760B" w:rsidRPr="002D71DF">
              <w:t xml:space="preserve"> </w:t>
            </w:r>
            <w:r w:rsidRPr="002D71DF">
              <w:t>or</w:t>
            </w:r>
            <w:r w:rsidR="004C760B" w:rsidRPr="002D71DF">
              <w:t xml:space="preserve"> </w:t>
            </w:r>
            <w:r w:rsidRPr="002D71DF">
              <w:t>critique</w:t>
            </w:r>
            <w:r w:rsidR="004C760B" w:rsidRPr="002D71DF">
              <w:t xml:space="preserve"> </w:t>
            </w:r>
            <w:r w:rsidRPr="002D71DF">
              <w:t>the</w:t>
            </w:r>
            <w:r w:rsidR="004C760B" w:rsidRPr="002D71DF">
              <w:t xml:space="preserve"> </w:t>
            </w:r>
            <w:r w:rsidRPr="002D71DF">
              <w:t>original</w:t>
            </w:r>
            <w:r w:rsidR="004C760B" w:rsidRPr="002D71DF">
              <w:t xml:space="preserve"> </w:t>
            </w:r>
            <w:r w:rsidRPr="002D71DF">
              <w:t>story’s</w:t>
            </w:r>
            <w:r w:rsidR="004C760B" w:rsidRPr="002D71DF">
              <w:t xml:space="preserve"> </w:t>
            </w:r>
            <w:r w:rsidRPr="002D71DF">
              <w:t>assumptions,</w:t>
            </w:r>
            <w:r w:rsidR="004C760B" w:rsidRPr="002D71DF">
              <w:t xml:space="preserve"> </w:t>
            </w:r>
            <w:r w:rsidRPr="002D71DF">
              <w:t>biases</w:t>
            </w:r>
            <w:r w:rsidR="004C760B" w:rsidRPr="002D71DF">
              <w:t xml:space="preserve"> </w:t>
            </w:r>
            <w:r w:rsidRPr="002D71DF">
              <w:t>or</w:t>
            </w:r>
            <w:r w:rsidR="004C760B" w:rsidRPr="002D71DF">
              <w:t xml:space="preserve"> </w:t>
            </w:r>
            <w:r w:rsidRPr="002D71DF">
              <w:t>limitations</w:t>
            </w:r>
          </w:p>
          <w:p w14:paraId="6278C54F" w14:textId="1AADC162" w:rsidR="008450CF" w:rsidRPr="002D71DF" w:rsidRDefault="008450CF" w:rsidP="008A49FE">
            <w:pPr>
              <w:pStyle w:val="ListBullet"/>
              <w:numPr>
                <w:ilvl w:val="0"/>
                <w:numId w:val="5"/>
              </w:numPr>
            </w:pPr>
            <w:r w:rsidRPr="002D71DF">
              <w:t>experiment</w:t>
            </w:r>
            <w:r w:rsidR="004C760B" w:rsidRPr="002D71DF">
              <w:t xml:space="preserve"> </w:t>
            </w:r>
            <w:r w:rsidRPr="002D71DF">
              <w:t>with</w:t>
            </w:r>
            <w:r w:rsidR="004C760B" w:rsidRPr="002D71DF">
              <w:t xml:space="preserve"> </w:t>
            </w:r>
            <w:r w:rsidRPr="002D71DF">
              <w:t>style</w:t>
            </w:r>
            <w:r w:rsidR="004C760B" w:rsidRPr="002D71DF">
              <w:t xml:space="preserve"> </w:t>
            </w:r>
            <w:r w:rsidRPr="002D71DF">
              <w:t>and</w:t>
            </w:r>
            <w:r w:rsidR="004C760B" w:rsidRPr="002D71DF">
              <w:t xml:space="preserve"> </w:t>
            </w:r>
            <w:r w:rsidRPr="002D71DF">
              <w:t>form,</w:t>
            </w:r>
            <w:r w:rsidR="004C760B" w:rsidRPr="002D71DF">
              <w:t xml:space="preserve"> </w:t>
            </w:r>
            <w:r w:rsidRPr="002D71DF">
              <w:t>using</w:t>
            </w:r>
            <w:r w:rsidR="004C760B" w:rsidRPr="002D71DF">
              <w:t xml:space="preserve"> </w:t>
            </w:r>
            <w:r w:rsidRPr="002D71DF">
              <w:t>dramatic</w:t>
            </w:r>
            <w:r w:rsidR="004C760B" w:rsidRPr="002D71DF">
              <w:t xml:space="preserve"> </w:t>
            </w:r>
            <w:r w:rsidRPr="002D71DF">
              <w:t>elements</w:t>
            </w:r>
            <w:r w:rsidR="004C760B" w:rsidRPr="002D71DF">
              <w:t xml:space="preserve"> </w:t>
            </w:r>
            <w:r w:rsidRPr="002D71DF">
              <w:t>to</w:t>
            </w:r>
            <w:r w:rsidR="004C760B" w:rsidRPr="002D71DF">
              <w:t xml:space="preserve"> </w:t>
            </w:r>
            <w:r w:rsidRPr="002D71DF">
              <w:t>tell</w:t>
            </w:r>
            <w:r w:rsidR="004C760B" w:rsidRPr="002D71DF">
              <w:t xml:space="preserve"> </w:t>
            </w:r>
            <w:r w:rsidRPr="002D71DF">
              <w:t>the</w:t>
            </w:r>
            <w:r w:rsidR="004C760B" w:rsidRPr="002D71DF">
              <w:t xml:space="preserve"> </w:t>
            </w:r>
            <w:r w:rsidRPr="002D71DF">
              <w:t>story</w:t>
            </w:r>
            <w:r w:rsidR="004C760B" w:rsidRPr="002D71DF">
              <w:t xml:space="preserve"> </w:t>
            </w:r>
            <w:r w:rsidRPr="002D71DF">
              <w:t>in</w:t>
            </w:r>
            <w:r w:rsidR="004C760B" w:rsidRPr="002D71DF">
              <w:t xml:space="preserve"> </w:t>
            </w:r>
            <w:r w:rsidRPr="002D71DF">
              <w:t>innovative</w:t>
            </w:r>
            <w:r w:rsidR="004C760B" w:rsidRPr="002D71DF">
              <w:t xml:space="preserve"> </w:t>
            </w:r>
            <w:r w:rsidRPr="002D71DF">
              <w:t>ways</w:t>
            </w:r>
          </w:p>
          <w:p w14:paraId="4E36492E" w14:textId="256FD711" w:rsidR="008450CF" w:rsidRPr="002D71DF" w:rsidRDefault="008450CF" w:rsidP="008A49FE">
            <w:pPr>
              <w:pStyle w:val="ListBullet"/>
              <w:numPr>
                <w:ilvl w:val="0"/>
                <w:numId w:val="5"/>
              </w:numPr>
            </w:pPr>
            <w:r w:rsidRPr="002D71DF">
              <w:t>highlight</w:t>
            </w:r>
            <w:r w:rsidR="004C760B" w:rsidRPr="002D71DF">
              <w:t xml:space="preserve"> </w:t>
            </w:r>
            <w:r w:rsidRPr="002D71DF">
              <w:t>underrepresented</w:t>
            </w:r>
            <w:r w:rsidR="004C760B" w:rsidRPr="002D71DF">
              <w:t xml:space="preserve"> </w:t>
            </w:r>
            <w:r w:rsidRPr="002D71DF">
              <w:t>voices</w:t>
            </w:r>
            <w:r w:rsidR="004C760B" w:rsidRPr="002D71DF">
              <w:t xml:space="preserve"> </w:t>
            </w:r>
            <w:r w:rsidRPr="002D71DF">
              <w:t>or</w:t>
            </w:r>
            <w:r w:rsidR="004C760B" w:rsidRPr="002D71DF">
              <w:t xml:space="preserve"> </w:t>
            </w:r>
            <w:r w:rsidRPr="002D71DF">
              <w:t>perspectives</w:t>
            </w:r>
            <w:r w:rsidR="004C760B" w:rsidRPr="002D71DF">
              <w:t xml:space="preserve"> </w:t>
            </w:r>
            <w:r w:rsidRPr="002D71DF">
              <w:t>that</w:t>
            </w:r>
            <w:r w:rsidR="004C760B" w:rsidRPr="002D71DF">
              <w:t xml:space="preserve"> </w:t>
            </w:r>
            <w:r w:rsidRPr="002D71DF">
              <w:t>were</w:t>
            </w:r>
            <w:r w:rsidR="004C760B" w:rsidRPr="002D71DF">
              <w:t xml:space="preserve"> </w:t>
            </w:r>
            <w:r w:rsidRPr="002D71DF">
              <w:t>absent</w:t>
            </w:r>
            <w:r w:rsidR="004C760B" w:rsidRPr="002D71DF">
              <w:t xml:space="preserve"> </w:t>
            </w:r>
            <w:r w:rsidRPr="002D71DF">
              <w:t>or</w:t>
            </w:r>
            <w:r w:rsidR="004C760B" w:rsidRPr="002D71DF">
              <w:t xml:space="preserve"> </w:t>
            </w:r>
            <w:r w:rsidRPr="002D71DF">
              <w:t>marginalised</w:t>
            </w:r>
            <w:r w:rsidR="004C760B" w:rsidRPr="002D71DF">
              <w:t xml:space="preserve"> </w:t>
            </w:r>
            <w:r w:rsidRPr="002D71DF">
              <w:t>in</w:t>
            </w:r>
            <w:r w:rsidR="004C760B" w:rsidRPr="002D71DF">
              <w:t xml:space="preserve"> </w:t>
            </w:r>
            <w:r w:rsidRPr="002D71DF">
              <w:t>the</w:t>
            </w:r>
            <w:r w:rsidR="004C760B" w:rsidRPr="002D71DF">
              <w:t xml:space="preserve"> </w:t>
            </w:r>
            <w:r w:rsidRPr="002D71DF">
              <w:t>original</w:t>
            </w:r>
          </w:p>
          <w:p w14:paraId="13A24F9E" w14:textId="05717D87" w:rsidR="008450CF" w:rsidRPr="002D71DF" w:rsidRDefault="008450CF" w:rsidP="008A49FE">
            <w:pPr>
              <w:pStyle w:val="ListBullet"/>
              <w:numPr>
                <w:ilvl w:val="0"/>
                <w:numId w:val="5"/>
              </w:numPr>
            </w:pPr>
            <w:r w:rsidRPr="002D71DF">
              <w:t>provoke</w:t>
            </w:r>
            <w:r w:rsidR="004C760B" w:rsidRPr="002D71DF">
              <w:t xml:space="preserve"> </w:t>
            </w:r>
            <w:r w:rsidRPr="002D71DF">
              <w:t>thought</w:t>
            </w:r>
            <w:r w:rsidR="004C760B" w:rsidRPr="002D71DF">
              <w:t xml:space="preserve"> </w:t>
            </w:r>
            <w:r w:rsidRPr="002D71DF">
              <w:t>and</w:t>
            </w:r>
            <w:r w:rsidR="004C760B" w:rsidRPr="002D71DF">
              <w:t xml:space="preserve"> </w:t>
            </w:r>
            <w:r w:rsidRPr="002D71DF">
              <w:t>discussion</w:t>
            </w:r>
            <w:r w:rsidR="004C760B" w:rsidRPr="002D71DF">
              <w:t xml:space="preserve"> </w:t>
            </w:r>
            <w:r w:rsidRPr="002D71DF">
              <w:t>about</w:t>
            </w:r>
            <w:r w:rsidR="004C760B" w:rsidRPr="002D71DF">
              <w:t xml:space="preserve"> </w:t>
            </w:r>
            <w:r w:rsidRPr="002D71DF">
              <w:t>changing</w:t>
            </w:r>
            <w:r w:rsidR="004C760B" w:rsidRPr="002D71DF">
              <w:t xml:space="preserve"> </w:t>
            </w:r>
            <w:r w:rsidRPr="002D71DF">
              <w:t>societal</w:t>
            </w:r>
            <w:r w:rsidR="004C760B" w:rsidRPr="002D71DF">
              <w:t xml:space="preserve"> </w:t>
            </w:r>
            <w:r w:rsidRPr="002D71DF">
              <w:t>values</w:t>
            </w:r>
            <w:r w:rsidR="004C760B" w:rsidRPr="002D71DF">
              <w:t xml:space="preserve"> </w:t>
            </w:r>
            <w:r w:rsidRPr="002D71DF">
              <w:t>over</w:t>
            </w:r>
            <w:r w:rsidR="004C760B" w:rsidRPr="002D71DF">
              <w:t xml:space="preserve"> </w:t>
            </w:r>
            <w:r w:rsidRPr="002D71DF">
              <w:t>time</w:t>
            </w:r>
          </w:p>
          <w:p w14:paraId="54D51512" w14:textId="5DA13A4A" w:rsidR="008450CF" w:rsidRPr="002D71DF" w:rsidRDefault="008450CF" w:rsidP="008A49FE">
            <w:pPr>
              <w:pStyle w:val="ListBullet"/>
              <w:numPr>
                <w:ilvl w:val="0"/>
                <w:numId w:val="5"/>
              </w:numPr>
            </w:pPr>
            <w:r w:rsidRPr="002D71DF">
              <w:t>connect</w:t>
            </w:r>
            <w:r w:rsidR="004C760B" w:rsidRPr="002D71DF">
              <w:t xml:space="preserve"> </w:t>
            </w:r>
            <w:r w:rsidRPr="002D71DF">
              <w:t>historical</w:t>
            </w:r>
            <w:r w:rsidR="004C760B" w:rsidRPr="002D71DF">
              <w:t xml:space="preserve"> </w:t>
            </w:r>
            <w:r w:rsidRPr="002D71DF">
              <w:t>ideas</w:t>
            </w:r>
            <w:r w:rsidR="004C760B" w:rsidRPr="002D71DF">
              <w:t xml:space="preserve"> </w:t>
            </w:r>
            <w:r w:rsidRPr="002D71DF">
              <w:t>or</w:t>
            </w:r>
            <w:r w:rsidR="004C760B" w:rsidRPr="002D71DF">
              <w:t xml:space="preserve"> </w:t>
            </w:r>
            <w:r w:rsidRPr="002D71DF">
              <w:t>events</w:t>
            </w:r>
            <w:r w:rsidR="004C760B" w:rsidRPr="002D71DF">
              <w:t xml:space="preserve"> </w:t>
            </w:r>
            <w:r w:rsidRPr="002D71DF">
              <w:t>with</w:t>
            </w:r>
            <w:r w:rsidR="004C760B" w:rsidRPr="002D71DF">
              <w:t xml:space="preserve"> </w:t>
            </w:r>
            <w:r w:rsidRPr="002D71DF">
              <w:t>contemporary</w:t>
            </w:r>
            <w:r w:rsidR="004C760B" w:rsidRPr="002D71DF">
              <w:t xml:space="preserve"> </w:t>
            </w:r>
            <w:r w:rsidRPr="002D71DF">
              <w:t>perspectives</w:t>
            </w:r>
            <w:r w:rsidR="004C760B" w:rsidRPr="002D71DF">
              <w:t xml:space="preserve"> </w:t>
            </w:r>
            <w:r w:rsidRPr="002D71DF">
              <w:t>and</w:t>
            </w:r>
            <w:r w:rsidR="004C760B" w:rsidRPr="002D71DF">
              <w:t xml:space="preserve"> </w:t>
            </w:r>
            <w:r w:rsidRPr="002D71DF">
              <w:t>issues.</w:t>
            </w:r>
          </w:p>
          <w:p w14:paraId="0D9647FB" w14:textId="78BBF834" w:rsidR="008450CF" w:rsidRPr="002D71DF" w:rsidRDefault="008450CF" w:rsidP="008450CF">
            <w:pPr>
              <w:rPr>
                <w:szCs w:val="22"/>
              </w:rPr>
            </w:pPr>
            <w:r w:rsidRPr="002D71DF">
              <w:rPr>
                <w:szCs w:val="22"/>
              </w:rPr>
              <w:t>Divide</w:t>
            </w:r>
            <w:r w:rsidR="004C760B" w:rsidRPr="002D71DF">
              <w:rPr>
                <w:szCs w:val="22"/>
              </w:rPr>
              <w:t xml:space="preserve"> </w:t>
            </w:r>
            <w:r w:rsidRPr="002D71DF">
              <w:rPr>
                <w:szCs w:val="22"/>
              </w:rPr>
              <w:t>students</w:t>
            </w:r>
            <w:r w:rsidR="004C760B" w:rsidRPr="002D71DF">
              <w:rPr>
                <w:szCs w:val="22"/>
              </w:rPr>
              <w:t xml:space="preserve"> </w:t>
            </w:r>
            <w:r w:rsidRPr="002D71DF">
              <w:rPr>
                <w:szCs w:val="22"/>
              </w:rPr>
              <w:t>into</w:t>
            </w:r>
            <w:r w:rsidR="004C760B" w:rsidRPr="002D71DF">
              <w:rPr>
                <w:szCs w:val="22"/>
              </w:rPr>
              <w:t xml:space="preserve"> </w:t>
            </w:r>
            <w:r w:rsidRPr="002D71DF">
              <w:rPr>
                <w:szCs w:val="22"/>
              </w:rPr>
              <w:t>groups.</w:t>
            </w:r>
            <w:r w:rsidR="004C760B" w:rsidRPr="002D71DF">
              <w:rPr>
                <w:szCs w:val="22"/>
              </w:rPr>
              <w:t xml:space="preserve"> </w:t>
            </w:r>
            <w:r w:rsidRPr="002D71DF">
              <w:rPr>
                <w:szCs w:val="22"/>
              </w:rPr>
              <w:t>Provide</w:t>
            </w:r>
            <w:r w:rsidR="004C760B" w:rsidRPr="002D71DF">
              <w:rPr>
                <w:szCs w:val="22"/>
              </w:rPr>
              <w:t xml:space="preserve"> </w:t>
            </w:r>
            <w:r w:rsidRPr="002D71DF">
              <w:rPr>
                <w:szCs w:val="22"/>
              </w:rPr>
              <w:t>each</w:t>
            </w:r>
            <w:r w:rsidR="004C760B" w:rsidRPr="002D71DF">
              <w:rPr>
                <w:szCs w:val="22"/>
              </w:rPr>
              <w:t xml:space="preserve"> </w:t>
            </w:r>
            <w:r w:rsidRPr="002D71DF">
              <w:rPr>
                <w:szCs w:val="22"/>
              </w:rPr>
              <w:t>group</w:t>
            </w:r>
            <w:r w:rsidR="004C760B" w:rsidRPr="002D71DF">
              <w:rPr>
                <w:szCs w:val="22"/>
              </w:rPr>
              <w:t xml:space="preserve"> </w:t>
            </w:r>
            <w:r w:rsidRPr="002D71DF">
              <w:rPr>
                <w:szCs w:val="22"/>
              </w:rPr>
              <w:t>with</w:t>
            </w:r>
            <w:r w:rsidR="004C760B" w:rsidRPr="002D71DF">
              <w:rPr>
                <w:szCs w:val="22"/>
              </w:rPr>
              <w:t xml:space="preserve"> </w:t>
            </w:r>
            <w:r w:rsidRPr="002D71DF">
              <w:rPr>
                <w:szCs w:val="22"/>
              </w:rPr>
              <w:t>a</w:t>
            </w:r>
            <w:r w:rsidR="004C760B" w:rsidRPr="002D71DF">
              <w:rPr>
                <w:szCs w:val="22"/>
              </w:rPr>
              <w:t xml:space="preserve"> </w:t>
            </w:r>
            <w:r w:rsidRPr="002D71DF">
              <w:rPr>
                <w:szCs w:val="22"/>
              </w:rPr>
              <w:t>moment</w:t>
            </w:r>
            <w:r w:rsidR="004C760B" w:rsidRPr="002D71DF">
              <w:rPr>
                <w:szCs w:val="22"/>
              </w:rPr>
              <w:t xml:space="preserve"> </w:t>
            </w:r>
            <w:r w:rsidRPr="002D71DF">
              <w:rPr>
                <w:szCs w:val="22"/>
              </w:rPr>
              <w:t>of</w:t>
            </w:r>
            <w:r w:rsidR="004C760B" w:rsidRPr="002D71DF">
              <w:rPr>
                <w:szCs w:val="22"/>
              </w:rPr>
              <w:t xml:space="preserve"> </w:t>
            </w:r>
            <w:r w:rsidRPr="002D71DF">
              <w:rPr>
                <w:szCs w:val="22"/>
              </w:rPr>
              <w:t>myth</w:t>
            </w:r>
            <w:r w:rsidR="004C760B" w:rsidRPr="002D71DF">
              <w:rPr>
                <w:szCs w:val="22"/>
              </w:rPr>
              <w:t xml:space="preserve"> </w:t>
            </w:r>
            <w:r w:rsidRPr="002D71DF">
              <w:rPr>
                <w:szCs w:val="22"/>
              </w:rPr>
              <w:t>or</w:t>
            </w:r>
            <w:r w:rsidR="004C760B" w:rsidRPr="002D71DF">
              <w:rPr>
                <w:szCs w:val="22"/>
              </w:rPr>
              <w:t xml:space="preserve"> </w:t>
            </w:r>
            <w:r w:rsidRPr="002D71DF">
              <w:rPr>
                <w:szCs w:val="22"/>
              </w:rPr>
              <w:t>magic</w:t>
            </w:r>
            <w:r w:rsidR="004C760B" w:rsidRPr="002D71DF">
              <w:rPr>
                <w:szCs w:val="22"/>
              </w:rPr>
              <w:t xml:space="preserve"> </w:t>
            </w:r>
            <w:r w:rsidRPr="002D71DF">
              <w:rPr>
                <w:szCs w:val="22"/>
              </w:rPr>
              <w:t>from</w:t>
            </w:r>
            <w:r w:rsidR="004C760B" w:rsidRPr="002D71DF">
              <w:rPr>
                <w:szCs w:val="22"/>
              </w:rPr>
              <w:t xml:space="preserve"> </w:t>
            </w:r>
            <w:r w:rsidRPr="002D71DF">
              <w:rPr>
                <w:szCs w:val="22"/>
              </w:rPr>
              <w:t>a</w:t>
            </w:r>
            <w:r w:rsidR="004C760B" w:rsidRPr="002D71DF">
              <w:rPr>
                <w:szCs w:val="22"/>
              </w:rPr>
              <w:t xml:space="preserve"> </w:t>
            </w:r>
            <w:r w:rsidRPr="002D71DF">
              <w:rPr>
                <w:szCs w:val="22"/>
              </w:rPr>
              <w:t>classic</w:t>
            </w:r>
            <w:r w:rsidR="004C760B" w:rsidRPr="002D71DF">
              <w:rPr>
                <w:szCs w:val="22"/>
              </w:rPr>
              <w:t xml:space="preserve"> </w:t>
            </w:r>
            <w:r w:rsidRPr="002D71DF">
              <w:rPr>
                <w:szCs w:val="22"/>
              </w:rPr>
              <w:t>story.</w:t>
            </w:r>
            <w:r w:rsidR="004C760B" w:rsidRPr="002D71DF">
              <w:rPr>
                <w:szCs w:val="22"/>
              </w:rPr>
              <w:t xml:space="preserve"> </w:t>
            </w:r>
            <w:r w:rsidRPr="002D71DF">
              <w:rPr>
                <w:szCs w:val="22"/>
              </w:rPr>
              <w:t>Give</w:t>
            </w:r>
            <w:r w:rsidR="004C760B" w:rsidRPr="002D71DF">
              <w:rPr>
                <w:szCs w:val="22"/>
              </w:rPr>
              <w:t xml:space="preserve"> </w:t>
            </w:r>
            <w:r w:rsidRPr="002D71DF">
              <w:rPr>
                <w:szCs w:val="22"/>
              </w:rPr>
              <w:t>each</w:t>
            </w:r>
            <w:r w:rsidR="004C760B" w:rsidRPr="002D71DF">
              <w:rPr>
                <w:szCs w:val="22"/>
              </w:rPr>
              <w:t xml:space="preserve"> </w:t>
            </w:r>
            <w:r w:rsidRPr="002D71DF">
              <w:rPr>
                <w:szCs w:val="22"/>
              </w:rPr>
              <w:t>group</w:t>
            </w:r>
            <w:r w:rsidR="004C760B" w:rsidRPr="002D71DF">
              <w:rPr>
                <w:szCs w:val="22"/>
              </w:rPr>
              <w:t xml:space="preserve"> </w:t>
            </w:r>
            <w:r w:rsidRPr="002D71DF">
              <w:rPr>
                <w:szCs w:val="22"/>
              </w:rPr>
              <w:t>2</w:t>
            </w:r>
            <w:r w:rsidR="004C760B" w:rsidRPr="002D71DF">
              <w:rPr>
                <w:szCs w:val="22"/>
              </w:rPr>
              <w:t xml:space="preserve"> </w:t>
            </w:r>
            <w:r w:rsidRPr="002D71DF">
              <w:rPr>
                <w:szCs w:val="22"/>
              </w:rPr>
              <w:t>minutes</w:t>
            </w:r>
            <w:r w:rsidR="004C760B" w:rsidRPr="002D71DF">
              <w:rPr>
                <w:szCs w:val="22"/>
              </w:rPr>
              <w:t xml:space="preserve"> </w:t>
            </w:r>
            <w:r w:rsidRPr="002D71DF">
              <w:rPr>
                <w:szCs w:val="22"/>
              </w:rPr>
              <w:t>to</w:t>
            </w:r>
            <w:r w:rsidR="004C760B" w:rsidRPr="002D71DF">
              <w:rPr>
                <w:szCs w:val="22"/>
              </w:rPr>
              <w:t xml:space="preserve"> </w:t>
            </w:r>
            <w:r w:rsidRPr="002D71DF">
              <w:rPr>
                <w:szCs w:val="22"/>
              </w:rPr>
              <w:t>discuss</w:t>
            </w:r>
            <w:r w:rsidR="004C760B" w:rsidRPr="002D71DF">
              <w:rPr>
                <w:szCs w:val="22"/>
              </w:rPr>
              <w:t xml:space="preserve"> </w:t>
            </w:r>
            <w:r w:rsidRPr="002D71DF">
              <w:rPr>
                <w:szCs w:val="22"/>
              </w:rPr>
              <w:t>how</w:t>
            </w:r>
            <w:r w:rsidR="004C760B" w:rsidRPr="002D71DF">
              <w:rPr>
                <w:szCs w:val="22"/>
              </w:rPr>
              <w:t xml:space="preserve"> </w:t>
            </w:r>
            <w:r w:rsidRPr="002D71DF">
              <w:rPr>
                <w:szCs w:val="22"/>
              </w:rPr>
              <w:t>the</w:t>
            </w:r>
            <w:r w:rsidR="004C760B" w:rsidRPr="002D71DF">
              <w:rPr>
                <w:szCs w:val="22"/>
              </w:rPr>
              <w:t xml:space="preserve"> </w:t>
            </w:r>
            <w:r w:rsidRPr="002D71DF">
              <w:rPr>
                <w:szCs w:val="22"/>
              </w:rPr>
              <w:t>myth</w:t>
            </w:r>
            <w:r w:rsidR="004C760B" w:rsidRPr="002D71DF">
              <w:rPr>
                <w:szCs w:val="22"/>
              </w:rPr>
              <w:t xml:space="preserve"> </w:t>
            </w:r>
            <w:r w:rsidRPr="002D71DF">
              <w:rPr>
                <w:szCs w:val="22"/>
              </w:rPr>
              <w:t>or</w:t>
            </w:r>
            <w:r w:rsidR="004C760B" w:rsidRPr="002D71DF">
              <w:rPr>
                <w:szCs w:val="22"/>
              </w:rPr>
              <w:t xml:space="preserve"> </w:t>
            </w:r>
            <w:r w:rsidRPr="002D71DF">
              <w:rPr>
                <w:szCs w:val="22"/>
              </w:rPr>
              <w:t>magic</w:t>
            </w:r>
            <w:r w:rsidR="004C760B" w:rsidRPr="002D71DF">
              <w:rPr>
                <w:szCs w:val="22"/>
              </w:rPr>
              <w:t xml:space="preserve"> </w:t>
            </w:r>
            <w:r w:rsidRPr="002D71DF">
              <w:rPr>
                <w:szCs w:val="22"/>
              </w:rPr>
              <w:t>of</w:t>
            </w:r>
            <w:r w:rsidR="004C760B" w:rsidRPr="002D71DF">
              <w:rPr>
                <w:szCs w:val="22"/>
              </w:rPr>
              <w:t xml:space="preserve"> </w:t>
            </w:r>
            <w:r w:rsidRPr="002D71DF">
              <w:rPr>
                <w:szCs w:val="22"/>
              </w:rPr>
              <w:t>the</w:t>
            </w:r>
            <w:r w:rsidR="004C760B" w:rsidRPr="002D71DF">
              <w:rPr>
                <w:szCs w:val="22"/>
              </w:rPr>
              <w:t xml:space="preserve"> </w:t>
            </w:r>
            <w:r w:rsidRPr="002D71DF">
              <w:rPr>
                <w:szCs w:val="22"/>
              </w:rPr>
              <w:t>original</w:t>
            </w:r>
            <w:r w:rsidR="004C760B" w:rsidRPr="002D71DF">
              <w:rPr>
                <w:szCs w:val="22"/>
              </w:rPr>
              <w:t xml:space="preserve"> </w:t>
            </w:r>
            <w:r w:rsidRPr="002D71DF">
              <w:rPr>
                <w:szCs w:val="22"/>
              </w:rPr>
              <w:t>story</w:t>
            </w:r>
            <w:r w:rsidR="004C760B" w:rsidRPr="002D71DF">
              <w:rPr>
                <w:szCs w:val="22"/>
              </w:rPr>
              <w:t xml:space="preserve"> </w:t>
            </w:r>
            <w:r w:rsidRPr="002D71DF">
              <w:rPr>
                <w:szCs w:val="22"/>
              </w:rPr>
              <w:t>might</w:t>
            </w:r>
            <w:r w:rsidR="004C760B" w:rsidRPr="002D71DF">
              <w:rPr>
                <w:szCs w:val="22"/>
              </w:rPr>
              <w:t xml:space="preserve"> </w:t>
            </w:r>
            <w:r w:rsidRPr="002D71DF">
              <w:rPr>
                <w:szCs w:val="22"/>
              </w:rPr>
              <w:t>find</w:t>
            </w:r>
            <w:r w:rsidR="004C760B" w:rsidRPr="002D71DF">
              <w:rPr>
                <w:szCs w:val="22"/>
              </w:rPr>
              <w:t xml:space="preserve"> </w:t>
            </w:r>
            <w:r w:rsidRPr="002D71DF">
              <w:rPr>
                <w:szCs w:val="22"/>
              </w:rPr>
              <w:t>new</w:t>
            </w:r>
            <w:r w:rsidR="004C760B" w:rsidRPr="002D71DF">
              <w:rPr>
                <w:szCs w:val="22"/>
              </w:rPr>
              <w:t xml:space="preserve"> </w:t>
            </w:r>
            <w:r w:rsidRPr="002D71DF">
              <w:rPr>
                <w:szCs w:val="22"/>
              </w:rPr>
              <w:t>relevance</w:t>
            </w:r>
            <w:r w:rsidR="004C760B" w:rsidRPr="002D71DF">
              <w:rPr>
                <w:szCs w:val="22"/>
              </w:rPr>
              <w:t xml:space="preserve"> </w:t>
            </w:r>
            <w:r w:rsidRPr="002D71DF">
              <w:rPr>
                <w:szCs w:val="22"/>
              </w:rPr>
              <w:t>in</w:t>
            </w:r>
            <w:r w:rsidR="004C760B" w:rsidRPr="002D71DF">
              <w:rPr>
                <w:szCs w:val="22"/>
              </w:rPr>
              <w:t xml:space="preserve"> </w:t>
            </w:r>
            <w:r w:rsidRPr="002D71DF">
              <w:rPr>
                <w:szCs w:val="22"/>
              </w:rPr>
              <w:t>a</w:t>
            </w:r>
            <w:r w:rsidR="004C760B" w:rsidRPr="002D71DF">
              <w:rPr>
                <w:szCs w:val="22"/>
              </w:rPr>
              <w:t xml:space="preserve"> </w:t>
            </w:r>
            <w:r w:rsidRPr="002D71DF">
              <w:rPr>
                <w:szCs w:val="22"/>
              </w:rPr>
              <w:t>contemporary</w:t>
            </w:r>
            <w:r w:rsidR="004C760B" w:rsidRPr="002D71DF">
              <w:rPr>
                <w:szCs w:val="22"/>
              </w:rPr>
              <w:t xml:space="preserve"> </w:t>
            </w:r>
            <w:r w:rsidRPr="002D71DF">
              <w:rPr>
                <w:szCs w:val="22"/>
              </w:rPr>
              <w:t>setting</w:t>
            </w:r>
            <w:r w:rsidR="004C760B" w:rsidRPr="002D71DF">
              <w:rPr>
                <w:szCs w:val="22"/>
              </w:rPr>
              <w:t xml:space="preserve"> </w:t>
            </w:r>
            <w:r w:rsidRPr="002D71DF">
              <w:rPr>
                <w:szCs w:val="22"/>
              </w:rPr>
              <w:t>by</w:t>
            </w:r>
            <w:r w:rsidR="004C760B" w:rsidRPr="002D71DF">
              <w:rPr>
                <w:szCs w:val="22"/>
              </w:rPr>
              <w:t xml:space="preserve"> </w:t>
            </w:r>
            <w:r w:rsidRPr="002D71DF">
              <w:rPr>
                <w:szCs w:val="22"/>
              </w:rPr>
              <w:t>adapting</w:t>
            </w:r>
            <w:r w:rsidR="004C760B" w:rsidRPr="002D71DF">
              <w:rPr>
                <w:szCs w:val="22"/>
              </w:rPr>
              <w:t xml:space="preserve"> </w:t>
            </w:r>
            <w:r w:rsidRPr="002D71DF">
              <w:rPr>
                <w:szCs w:val="22"/>
              </w:rPr>
              <w:t>and</w:t>
            </w:r>
            <w:r w:rsidR="004C760B" w:rsidRPr="002D71DF">
              <w:rPr>
                <w:szCs w:val="22"/>
              </w:rPr>
              <w:t xml:space="preserve"> </w:t>
            </w:r>
            <w:r w:rsidRPr="002D71DF">
              <w:rPr>
                <w:szCs w:val="22"/>
              </w:rPr>
              <w:t>reimagining</w:t>
            </w:r>
            <w:r w:rsidR="004C760B" w:rsidRPr="002D71DF">
              <w:rPr>
                <w:szCs w:val="22"/>
              </w:rPr>
              <w:t xml:space="preserve"> </w:t>
            </w:r>
            <w:r w:rsidRPr="002D71DF">
              <w:rPr>
                <w:szCs w:val="22"/>
              </w:rPr>
              <w:t>the</w:t>
            </w:r>
            <w:r w:rsidR="004C760B" w:rsidRPr="002D71DF">
              <w:rPr>
                <w:szCs w:val="22"/>
              </w:rPr>
              <w:t xml:space="preserve"> </w:t>
            </w:r>
            <w:r w:rsidRPr="002D71DF">
              <w:rPr>
                <w:szCs w:val="22"/>
              </w:rPr>
              <w:t>original.</w:t>
            </w:r>
            <w:r w:rsidR="004C760B" w:rsidRPr="002D71DF">
              <w:rPr>
                <w:szCs w:val="22"/>
              </w:rPr>
              <w:t xml:space="preserve"> </w:t>
            </w:r>
            <w:r w:rsidRPr="002D71DF">
              <w:rPr>
                <w:szCs w:val="22"/>
              </w:rPr>
              <w:t>They</w:t>
            </w:r>
            <w:r w:rsidR="004C760B" w:rsidRPr="002D71DF">
              <w:rPr>
                <w:szCs w:val="22"/>
              </w:rPr>
              <w:t xml:space="preserve"> </w:t>
            </w:r>
            <w:r w:rsidRPr="002D71DF">
              <w:rPr>
                <w:szCs w:val="22"/>
              </w:rPr>
              <w:t>then</w:t>
            </w:r>
            <w:r w:rsidR="004C760B" w:rsidRPr="002D71DF">
              <w:rPr>
                <w:szCs w:val="22"/>
              </w:rPr>
              <w:t xml:space="preserve"> </w:t>
            </w:r>
            <w:r w:rsidRPr="002D71DF">
              <w:rPr>
                <w:szCs w:val="22"/>
              </w:rPr>
              <w:t>have</w:t>
            </w:r>
            <w:r w:rsidR="004C760B" w:rsidRPr="002D71DF">
              <w:rPr>
                <w:szCs w:val="22"/>
              </w:rPr>
              <w:t xml:space="preserve"> </w:t>
            </w:r>
            <w:r w:rsidRPr="002D71DF">
              <w:rPr>
                <w:szCs w:val="22"/>
              </w:rPr>
              <w:t>5</w:t>
            </w:r>
            <w:r w:rsidR="004C760B" w:rsidRPr="002D71DF">
              <w:rPr>
                <w:szCs w:val="22"/>
              </w:rPr>
              <w:t xml:space="preserve"> </w:t>
            </w:r>
            <w:r w:rsidRPr="002D71DF">
              <w:rPr>
                <w:szCs w:val="22"/>
              </w:rPr>
              <w:t>minutes</w:t>
            </w:r>
            <w:r w:rsidR="004C760B" w:rsidRPr="002D71DF">
              <w:rPr>
                <w:szCs w:val="22"/>
              </w:rPr>
              <w:t xml:space="preserve"> </w:t>
            </w:r>
            <w:r w:rsidRPr="002D71DF">
              <w:rPr>
                <w:szCs w:val="22"/>
              </w:rPr>
              <w:t>to</w:t>
            </w:r>
            <w:r w:rsidR="004C760B" w:rsidRPr="002D71DF">
              <w:rPr>
                <w:szCs w:val="22"/>
              </w:rPr>
              <w:t xml:space="preserve"> </w:t>
            </w:r>
            <w:r w:rsidRPr="002D71DF">
              <w:rPr>
                <w:szCs w:val="22"/>
              </w:rPr>
              <w:t>devise</w:t>
            </w:r>
            <w:r w:rsidR="004C760B" w:rsidRPr="002D71DF">
              <w:rPr>
                <w:szCs w:val="22"/>
              </w:rPr>
              <w:t xml:space="preserve"> </w:t>
            </w:r>
            <w:r w:rsidRPr="002D71DF">
              <w:rPr>
                <w:szCs w:val="22"/>
              </w:rPr>
              <w:t>a</w:t>
            </w:r>
            <w:r w:rsidR="004C760B" w:rsidRPr="002D71DF">
              <w:rPr>
                <w:szCs w:val="22"/>
              </w:rPr>
              <w:t xml:space="preserve"> </w:t>
            </w:r>
            <w:r w:rsidRPr="002D71DF">
              <w:rPr>
                <w:szCs w:val="22"/>
              </w:rPr>
              <w:t>short</w:t>
            </w:r>
            <w:r w:rsidR="004C760B" w:rsidRPr="002D71DF">
              <w:rPr>
                <w:szCs w:val="22"/>
              </w:rPr>
              <w:t xml:space="preserve"> </w:t>
            </w:r>
            <w:r w:rsidRPr="002D71DF">
              <w:rPr>
                <w:szCs w:val="22"/>
              </w:rPr>
              <w:t>dramatic</w:t>
            </w:r>
            <w:r w:rsidR="004C760B" w:rsidRPr="002D71DF">
              <w:rPr>
                <w:szCs w:val="22"/>
              </w:rPr>
              <w:t xml:space="preserve"> </w:t>
            </w:r>
            <w:r w:rsidRPr="002D71DF">
              <w:rPr>
                <w:szCs w:val="22"/>
              </w:rPr>
              <w:t>moment</w:t>
            </w:r>
            <w:r w:rsidR="004C760B" w:rsidRPr="002D71DF">
              <w:rPr>
                <w:szCs w:val="22"/>
              </w:rPr>
              <w:t xml:space="preserve"> </w:t>
            </w:r>
            <w:r w:rsidRPr="002D71DF">
              <w:rPr>
                <w:szCs w:val="22"/>
              </w:rPr>
              <w:t>which</w:t>
            </w:r>
            <w:r w:rsidR="004C760B" w:rsidRPr="002D71DF">
              <w:rPr>
                <w:szCs w:val="22"/>
              </w:rPr>
              <w:t xml:space="preserve"> </w:t>
            </w:r>
            <w:r w:rsidRPr="002D71DF">
              <w:rPr>
                <w:szCs w:val="22"/>
              </w:rPr>
              <w:t>reimagines</w:t>
            </w:r>
            <w:r w:rsidR="004C760B" w:rsidRPr="002D71DF">
              <w:rPr>
                <w:szCs w:val="22"/>
              </w:rPr>
              <w:t xml:space="preserve"> </w:t>
            </w:r>
            <w:r w:rsidRPr="002D71DF">
              <w:rPr>
                <w:szCs w:val="22"/>
              </w:rPr>
              <w:t>the</w:t>
            </w:r>
            <w:r w:rsidR="004C760B" w:rsidRPr="002D71DF">
              <w:rPr>
                <w:szCs w:val="22"/>
              </w:rPr>
              <w:t xml:space="preserve"> </w:t>
            </w:r>
            <w:r w:rsidRPr="002D71DF">
              <w:rPr>
                <w:szCs w:val="22"/>
              </w:rPr>
              <w:t>classic</w:t>
            </w:r>
            <w:r w:rsidR="004C760B" w:rsidRPr="002D71DF">
              <w:rPr>
                <w:szCs w:val="22"/>
              </w:rPr>
              <w:t xml:space="preserve"> </w:t>
            </w:r>
            <w:r w:rsidRPr="002D71DF">
              <w:rPr>
                <w:szCs w:val="22"/>
              </w:rPr>
              <w:t>using</w:t>
            </w:r>
            <w:r w:rsidR="004C760B" w:rsidRPr="002D71DF">
              <w:rPr>
                <w:szCs w:val="22"/>
              </w:rPr>
              <w:t xml:space="preserve"> </w:t>
            </w:r>
            <w:r w:rsidRPr="002D71DF">
              <w:rPr>
                <w:szCs w:val="22"/>
              </w:rPr>
              <w:t>a</w:t>
            </w:r>
            <w:r w:rsidR="004C760B" w:rsidRPr="002D71DF">
              <w:rPr>
                <w:szCs w:val="22"/>
              </w:rPr>
              <w:t xml:space="preserve"> </w:t>
            </w:r>
            <w:r w:rsidRPr="002D71DF">
              <w:rPr>
                <w:szCs w:val="22"/>
              </w:rPr>
              <w:t>maximum</w:t>
            </w:r>
            <w:r w:rsidR="004C760B" w:rsidRPr="002D71DF">
              <w:rPr>
                <w:szCs w:val="22"/>
              </w:rPr>
              <w:t xml:space="preserve"> </w:t>
            </w:r>
            <w:r w:rsidRPr="002D71DF">
              <w:rPr>
                <w:szCs w:val="22"/>
              </w:rPr>
              <w:t>of</w:t>
            </w:r>
            <w:r w:rsidR="004C760B" w:rsidRPr="002D71DF">
              <w:rPr>
                <w:szCs w:val="22"/>
              </w:rPr>
              <w:t xml:space="preserve"> </w:t>
            </w:r>
            <w:r w:rsidRPr="002D71DF">
              <w:rPr>
                <w:szCs w:val="22"/>
              </w:rPr>
              <w:t>2</w:t>
            </w:r>
            <w:r w:rsidR="004C760B" w:rsidRPr="002D71DF">
              <w:rPr>
                <w:szCs w:val="22"/>
              </w:rPr>
              <w:t xml:space="preserve"> </w:t>
            </w:r>
            <w:r w:rsidRPr="002D71DF">
              <w:rPr>
                <w:szCs w:val="22"/>
              </w:rPr>
              <w:t>lines</w:t>
            </w:r>
            <w:r w:rsidR="004C760B" w:rsidRPr="002D71DF">
              <w:rPr>
                <w:szCs w:val="22"/>
              </w:rPr>
              <w:t xml:space="preserve"> </w:t>
            </w:r>
            <w:r w:rsidRPr="002D71DF">
              <w:rPr>
                <w:szCs w:val="22"/>
              </w:rPr>
              <w:t>of</w:t>
            </w:r>
            <w:r w:rsidR="004C760B" w:rsidRPr="002D71DF">
              <w:rPr>
                <w:szCs w:val="22"/>
              </w:rPr>
              <w:t xml:space="preserve"> </w:t>
            </w:r>
            <w:r w:rsidRPr="002D71DF">
              <w:rPr>
                <w:szCs w:val="22"/>
              </w:rPr>
              <w:t>dialogue.</w:t>
            </w:r>
            <w:r w:rsidR="004C760B" w:rsidRPr="002D71DF">
              <w:rPr>
                <w:szCs w:val="22"/>
              </w:rPr>
              <w:t xml:space="preserve"> </w:t>
            </w:r>
            <w:r w:rsidRPr="002D71DF">
              <w:rPr>
                <w:szCs w:val="22"/>
              </w:rPr>
              <w:t>Moments</w:t>
            </w:r>
            <w:r w:rsidR="004C760B" w:rsidRPr="002D71DF">
              <w:rPr>
                <w:szCs w:val="22"/>
              </w:rPr>
              <w:t xml:space="preserve"> </w:t>
            </w:r>
            <w:r w:rsidRPr="002D71DF">
              <w:rPr>
                <w:szCs w:val="22"/>
              </w:rPr>
              <w:t>of</w:t>
            </w:r>
            <w:r w:rsidR="004C760B" w:rsidRPr="002D71DF">
              <w:rPr>
                <w:szCs w:val="22"/>
              </w:rPr>
              <w:t xml:space="preserve"> </w:t>
            </w:r>
            <w:r w:rsidRPr="002D71DF">
              <w:rPr>
                <w:szCs w:val="22"/>
              </w:rPr>
              <w:t>myth</w:t>
            </w:r>
            <w:r w:rsidR="004C760B" w:rsidRPr="002D71DF">
              <w:rPr>
                <w:szCs w:val="22"/>
              </w:rPr>
              <w:t xml:space="preserve"> </w:t>
            </w:r>
            <w:r w:rsidRPr="002D71DF">
              <w:rPr>
                <w:szCs w:val="22"/>
              </w:rPr>
              <w:t>could</w:t>
            </w:r>
            <w:r w:rsidR="004C760B" w:rsidRPr="002D71DF">
              <w:rPr>
                <w:szCs w:val="22"/>
              </w:rPr>
              <w:t xml:space="preserve"> </w:t>
            </w:r>
            <w:r w:rsidRPr="002D71DF">
              <w:rPr>
                <w:szCs w:val="22"/>
              </w:rPr>
              <w:t>include:</w:t>
            </w:r>
          </w:p>
          <w:p w14:paraId="59542600" w14:textId="2C8CFBCB" w:rsidR="008450CF" w:rsidRPr="002D71DF" w:rsidRDefault="008450CF" w:rsidP="008A49FE">
            <w:pPr>
              <w:pStyle w:val="ListBullet"/>
              <w:numPr>
                <w:ilvl w:val="0"/>
                <w:numId w:val="5"/>
              </w:numPr>
              <w:rPr>
                <w:szCs w:val="22"/>
              </w:rPr>
            </w:pPr>
            <w:r w:rsidRPr="002D71DF">
              <w:t>the</w:t>
            </w:r>
            <w:r w:rsidR="004C760B" w:rsidRPr="002D71DF">
              <w:t xml:space="preserve"> </w:t>
            </w:r>
            <w:r w:rsidRPr="002D71DF">
              <w:t>snakes</w:t>
            </w:r>
            <w:r w:rsidR="004C760B" w:rsidRPr="002D71DF">
              <w:t xml:space="preserve"> </w:t>
            </w:r>
            <w:r w:rsidRPr="002D71DF">
              <w:t>of</w:t>
            </w:r>
            <w:r w:rsidR="004C760B" w:rsidRPr="002D71DF">
              <w:t xml:space="preserve"> </w:t>
            </w:r>
            <w:r w:rsidRPr="002D71DF">
              <w:t>Medusa’s</w:t>
            </w:r>
            <w:r w:rsidR="004C760B" w:rsidRPr="002D71DF">
              <w:t xml:space="preserve"> </w:t>
            </w:r>
            <w:r w:rsidRPr="002D71DF">
              <w:t>head</w:t>
            </w:r>
            <w:r w:rsidR="004C760B" w:rsidRPr="002D71DF">
              <w:rPr>
                <w:szCs w:val="22"/>
              </w:rPr>
              <w:t xml:space="preserve"> </w:t>
            </w:r>
          </w:p>
          <w:p w14:paraId="0C42A239" w14:textId="2224098F" w:rsidR="008450CF" w:rsidRPr="002D71DF" w:rsidRDefault="008450CF" w:rsidP="008A49FE">
            <w:pPr>
              <w:pStyle w:val="ListBullet"/>
              <w:numPr>
                <w:ilvl w:val="0"/>
                <w:numId w:val="5"/>
              </w:numPr>
              <w:rPr>
                <w:szCs w:val="22"/>
              </w:rPr>
            </w:pPr>
            <w:r w:rsidRPr="002D71DF">
              <w:t>Pandora</w:t>
            </w:r>
            <w:r w:rsidR="004C760B" w:rsidRPr="002D71DF">
              <w:t xml:space="preserve"> </w:t>
            </w:r>
            <w:r w:rsidRPr="002D71DF">
              <w:t>opening</w:t>
            </w:r>
            <w:r w:rsidR="004C760B" w:rsidRPr="002D71DF">
              <w:t xml:space="preserve"> </w:t>
            </w:r>
            <w:r w:rsidRPr="002D71DF">
              <w:t>the</w:t>
            </w:r>
            <w:r w:rsidR="004C760B" w:rsidRPr="002D71DF">
              <w:t xml:space="preserve"> </w:t>
            </w:r>
            <w:r w:rsidRPr="002D71DF">
              <w:t>box</w:t>
            </w:r>
            <w:r w:rsidR="004C760B" w:rsidRPr="002D71DF">
              <w:rPr>
                <w:szCs w:val="22"/>
              </w:rPr>
              <w:t xml:space="preserve"> </w:t>
            </w:r>
          </w:p>
          <w:p w14:paraId="73561E79" w14:textId="31D4B446" w:rsidR="008450CF" w:rsidRPr="002D71DF" w:rsidRDefault="008450CF" w:rsidP="008A49FE">
            <w:pPr>
              <w:pStyle w:val="ListBullet"/>
              <w:numPr>
                <w:ilvl w:val="0"/>
                <w:numId w:val="5"/>
              </w:numPr>
              <w:rPr>
                <w:szCs w:val="22"/>
              </w:rPr>
            </w:pPr>
            <w:r w:rsidRPr="002D71DF">
              <w:t>Odysseus</w:t>
            </w:r>
            <w:r w:rsidR="004C760B" w:rsidRPr="002D71DF">
              <w:t xml:space="preserve"> </w:t>
            </w:r>
            <w:r w:rsidRPr="002D71DF">
              <w:t>resisting</w:t>
            </w:r>
            <w:r w:rsidR="004C760B" w:rsidRPr="002D71DF">
              <w:t xml:space="preserve"> </w:t>
            </w:r>
            <w:r w:rsidRPr="002D71DF">
              <w:t>the</w:t>
            </w:r>
            <w:r w:rsidR="004C760B" w:rsidRPr="002D71DF">
              <w:t xml:space="preserve"> </w:t>
            </w:r>
            <w:r w:rsidRPr="002D71DF">
              <w:t>sirens</w:t>
            </w:r>
            <w:r w:rsidR="004C760B" w:rsidRPr="002D71DF">
              <w:rPr>
                <w:szCs w:val="22"/>
              </w:rPr>
              <w:t xml:space="preserve"> </w:t>
            </w:r>
          </w:p>
          <w:p w14:paraId="49DC09E2" w14:textId="1F8D5060" w:rsidR="008450CF" w:rsidRPr="002D71DF" w:rsidRDefault="008450CF" w:rsidP="008A49FE">
            <w:pPr>
              <w:pStyle w:val="ListBullet"/>
              <w:numPr>
                <w:ilvl w:val="0"/>
                <w:numId w:val="5"/>
              </w:numPr>
              <w:rPr>
                <w:szCs w:val="22"/>
              </w:rPr>
            </w:pPr>
            <w:r w:rsidRPr="002D71DF">
              <w:t>Narcissus</w:t>
            </w:r>
            <w:r w:rsidR="004C760B" w:rsidRPr="002D71DF">
              <w:t xml:space="preserve"> </w:t>
            </w:r>
            <w:r w:rsidRPr="002D71DF">
              <w:t>peering</w:t>
            </w:r>
            <w:r w:rsidR="004C760B" w:rsidRPr="002D71DF">
              <w:t xml:space="preserve"> </w:t>
            </w:r>
            <w:r w:rsidRPr="002D71DF">
              <w:t>into</w:t>
            </w:r>
            <w:r w:rsidR="004C760B" w:rsidRPr="002D71DF">
              <w:t xml:space="preserve"> </w:t>
            </w:r>
            <w:r w:rsidRPr="002D71DF">
              <w:t>his</w:t>
            </w:r>
            <w:r w:rsidR="004C760B" w:rsidRPr="002D71DF">
              <w:t xml:space="preserve"> </w:t>
            </w:r>
            <w:r w:rsidRPr="002D71DF">
              <w:t>reflection</w:t>
            </w:r>
            <w:r w:rsidR="004C760B" w:rsidRPr="002D71DF">
              <w:t xml:space="preserve"> </w:t>
            </w:r>
            <w:r w:rsidRPr="002D71DF">
              <w:t>in</w:t>
            </w:r>
            <w:r w:rsidR="004C760B" w:rsidRPr="002D71DF">
              <w:t xml:space="preserve"> </w:t>
            </w:r>
            <w:r w:rsidRPr="002D71DF">
              <w:t>the</w:t>
            </w:r>
            <w:r w:rsidR="004C760B" w:rsidRPr="002D71DF">
              <w:t xml:space="preserve"> </w:t>
            </w:r>
            <w:r w:rsidRPr="002D71DF">
              <w:t>river</w:t>
            </w:r>
            <w:r w:rsidRPr="002D71DF">
              <w:rPr>
                <w:szCs w:val="22"/>
              </w:rPr>
              <w:t>.</w:t>
            </w:r>
          </w:p>
          <w:p w14:paraId="1973FBBF" w14:textId="527D6892" w:rsidR="008450CF" w:rsidRPr="002D71DF" w:rsidRDefault="008450CF" w:rsidP="008450CF">
            <w:pPr>
              <w:rPr>
                <w:b/>
              </w:rPr>
            </w:pPr>
            <w:r w:rsidRPr="002D71DF">
              <w:rPr>
                <w:b/>
              </w:rPr>
              <w:t>Activity</w:t>
            </w:r>
            <w:r w:rsidR="004C760B" w:rsidRPr="002D71DF">
              <w:rPr>
                <w:b/>
              </w:rPr>
              <w:t xml:space="preserve"> </w:t>
            </w:r>
            <w:r w:rsidRPr="002D71DF">
              <w:rPr>
                <w:b/>
              </w:rPr>
              <w:t>3.3</w:t>
            </w:r>
            <w:r w:rsidR="004C760B" w:rsidRPr="002D71DF">
              <w:rPr>
                <w:b/>
              </w:rPr>
              <w:t xml:space="preserve"> </w:t>
            </w:r>
            <w:r w:rsidRPr="002D71DF">
              <w:rPr>
                <w:b/>
              </w:rPr>
              <w:t>–</w:t>
            </w:r>
            <w:r w:rsidR="004C760B" w:rsidRPr="002D71DF">
              <w:rPr>
                <w:b/>
              </w:rPr>
              <w:t xml:space="preserve"> </w:t>
            </w:r>
            <w:r w:rsidRPr="002D71DF">
              <w:rPr>
                <w:b/>
              </w:rPr>
              <w:t>conventions</w:t>
            </w:r>
            <w:r w:rsidR="004C760B" w:rsidRPr="002D71DF">
              <w:rPr>
                <w:b/>
              </w:rPr>
              <w:t xml:space="preserve"> </w:t>
            </w:r>
            <w:r w:rsidRPr="002D71DF">
              <w:rPr>
                <w:b/>
              </w:rPr>
              <w:t>of</w:t>
            </w:r>
            <w:r w:rsidR="004C760B" w:rsidRPr="002D71DF">
              <w:rPr>
                <w:b/>
              </w:rPr>
              <w:t xml:space="preserve"> </w:t>
            </w:r>
            <w:r w:rsidRPr="002D71DF">
              <w:rPr>
                <w:b/>
              </w:rPr>
              <w:t>Greek</w:t>
            </w:r>
            <w:r w:rsidR="004C760B" w:rsidRPr="002D71DF">
              <w:rPr>
                <w:b/>
              </w:rPr>
              <w:t xml:space="preserve"> </w:t>
            </w:r>
            <w:r w:rsidRPr="002D71DF">
              <w:rPr>
                <w:b/>
              </w:rPr>
              <w:t>theatre</w:t>
            </w:r>
            <w:r w:rsidR="004C760B" w:rsidRPr="002D71DF">
              <w:rPr>
                <w:b/>
              </w:rPr>
              <w:t xml:space="preserve"> </w:t>
            </w:r>
            <w:r w:rsidRPr="002D71DF">
              <w:rPr>
                <w:b/>
              </w:rPr>
              <w:t>in</w:t>
            </w:r>
            <w:r w:rsidR="004C760B" w:rsidRPr="002D71DF">
              <w:rPr>
                <w:b/>
              </w:rPr>
              <w:t xml:space="preserve"> </w:t>
            </w:r>
            <w:r w:rsidRPr="002D71DF">
              <w:rPr>
                <w:b/>
              </w:rPr>
              <w:t>adaptation</w:t>
            </w:r>
            <w:r w:rsidR="004C760B" w:rsidRPr="002D71DF">
              <w:rPr>
                <w:szCs w:val="22"/>
              </w:rPr>
              <w:t xml:space="preserve"> </w:t>
            </w:r>
          </w:p>
          <w:p w14:paraId="118D7D4C" w14:textId="1688CEAB" w:rsidR="008450CF" w:rsidRPr="002D71DF" w:rsidRDefault="008450CF" w:rsidP="008450CF">
            <w:pPr>
              <w:rPr>
                <w:szCs w:val="22"/>
              </w:rPr>
            </w:pPr>
            <w:r w:rsidRPr="002D71DF">
              <w:rPr>
                <w:bCs/>
              </w:rPr>
              <w:lastRenderedPageBreak/>
              <w:t>Show</w:t>
            </w:r>
            <w:r w:rsidR="004C760B" w:rsidRPr="002D71DF">
              <w:rPr>
                <w:bCs/>
              </w:rPr>
              <w:t xml:space="preserve"> </w:t>
            </w:r>
            <w:r w:rsidRPr="002D71DF">
              <w:rPr>
                <w:bCs/>
              </w:rPr>
              <w:t>students</w:t>
            </w:r>
            <w:r w:rsidR="004C760B" w:rsidRPr="002D71DF">
              <w:rPr>
                <w:bCs/>
              </w:rPr>
              <w:t xml:space="preserve"> </w:t>
            </w:r>
            <w:r w:rsidRPr="002D71DF">
              <w:rPr>
                <w:b/>
              </w:rPr>
              <w:t>slide</w:t>
            </w:r>
            <w:r w:rsidR="004C760B" w:rsidRPr="002D71DF">
              <w:rPr>
                <w:b/>
              </w:rPr>
              <w:t xml:space="preserve"> </w:t>
            </w:r>
            <w:r w:rsidRPr="002D71DF">
              <w:rPr>
                <w:b/>
              </w:rPr>
              <w:t>3.3</w:t>
            </w:r>
            <w:r w:rsidR="004C760B" w:rsidRPr="002D71DF">
              <w:rPr>
                <w:bCs/>
              </w:rPr>
              <w:t xml:space="preserve"> </w:t>
            </w:r>
            <w:r w:rsidRPr="002D71DF">
              <w:rPr>
                <w:bCs/>
              </w:rPr>
              <w:t>and</w:t>
            </w:r>
            <w:r w:rsidR="004C760B" w:rsidRPr="002D71DF">
              <w:rPr>
                <w:bCs/>
              </w:rPr>
              <w:t xml:space="preserve"> </w:t>
            </w:r>
            <w:r w:rsidRPr="002D71DF">
              <w:rPr>
                <w:bCs/>
              </w:rPr>
              <w:t>discuss</w:t>
            </w:r>
            <w:r w:rsidR="004C760B" w:rsidRPr="002D71DF">
              <w:rPr>
                <w:bCs/>
              </w:rPr>
              <w:t xml:space="preserve"> </w:t>
            </w:r>
            <w:r w:rsidRPr="002D71DF">
              <w:rPr>
                <w:bCs/>
              </w:rPr>
              <w:t>the</w:t>
            </w:r>
            <w:r w:rsidR="004C760B" w:rsidRPr="002D71DF">
              <w:rPr>
                <w:bCs/>
              </w:rPr>
              <w:t xml:space="preserve"> </w:t>
            </w:r>
            <w:r w:rsidRPr="002D71DF">
              <w:rPr>
                <w:bCs/>
              </w:rPr>
              <w:t>conventions</w:t>
            </w:r>
            <w:r w:rsidR="004C760B" w:rsidRPr="002D71DF">
              <w:rPr>
                <w:bCs/>
              </w:rPr>
              <w:t xml:space="preserve"> </w:t>
            </w:r>
            <w:r w:rsidRPr="002D71DF">
              <w:rPr>
                <w:bCs/>
              </w:rPr>
              <w:t>of</w:t>
            </w:r>
            <w:r w:rsidR="004C760B" w:rsidRPr="002D71DF">
              <w:rPr>
                <w:bCs/>
              </w:rPr>
              <w:t xml:space="preserve"> </w:t>
            </w:r>
            <w:r w:rsidRPr="002D71DF">
              <w:rPr>
                <w:bCs/>
              </w:rPr>
              <w:t>contemporary</w:t>
            </w:r>
            <w:r w:rsidR="004C760B" w:rsidRPr="002D71DF">
              <w:rPr>
                <w:bCs/>
              </w:rPr>
              <w:t xml:space="preserve"> </w:t>
            </w:r>
            <w:r w:rsidRPr="002D71DF">
              <w:rPr>
                <w:bCs/>
              </w:rPr>
              <w:t>Greek</w:t>
            </w:r>
            <w:r w:rsidR="004C760B" w:rsidRPr="002D71DF">
              <w:rPr>
                <w:bCs/>
              </w:rPr>
              <w:t xml:space="preserve"> </w:t>
            </w:r>
            <w:r w:rsidRPr="002D71DF">
              <w:rPr>
                <w:bCs/>
              </w:rPr>
              <w:t>chorus.</w:t>
            </w:r>
            <w:r w:rsidR="004C760B" w:rsidRPr="002D71DF">
              <w:rPr>
                <w:bCs/>
              </w:rPr>
              <w:t xml:space="preserve"> </w:t>
            </w:r>
            <w:r w:rsidRPr="002D71DF">
              <w:rPr>
                <w:szCs w:val="22"/>
              </w:rPr>
              <w:t>Introduce</w:t>
            </w:r>
            <w:r w:rsidR="004C760B" w:rsidRPr="002D71DF">
              <w:rPr>
                <w:szCs w:val="22"/>
              </w:rPr>
              <w:t xml:space="preserve"> </w:t>
            </w:r>
            <w:r w:rsidRPr="002D71DF">
              <w:rPr>
                <w:szCs w:val="22"/>
              </w:rPr>
              <w:t>speaking</w:t>
            </w:r>
            <w:r w:rsidR="004C760B" w:rsidRPr="002D71DF">
              <w:rPr>
                <w:szCs w:val="22"/>
              </w:rPr>
              <w:t xml:space="preserve"> </w:t>
            </w:r>
            <w:r w:rsidRPr="002D71DF">
              <w:rPr>
                <w:szCs w:val="22"/>
              </w:rPr>
              <w:t>in</w:t>
            </w:r>
            <w:r w:rsidR="004C760B" w:rsidRPr="002D71DF">
              <w:rPr>
                <w:szCs w:val="22"/>
              </w:rPr>
              <w:t xml:space="preserve"> </w:t>
            </w:r>
            <w:r w:rsidRPr="002D71DF">
              <w:rPr>
                <w:szCs w:val="22"/>
              </w:rPr>
              <w:t>unison</w:t>
            </w:r>
            <w:r w:rsidR="004C760B" w:rsidRPr="002D71DF">
              <w:rPr>
                <w:szCs w:val="22"/>
              </w:rPr>
              <w:t xml:space="preserve"> </w:t>
            </w:r>
            <w:r w:rsidRPr="002D71DF">
              <w:rPr>
                <w:szCs w:val="22"/>
              </w:rPr>
              <w:t>as</w:t>
            </w:r>
            <w:r w:rsidR="004C760B" w:rsidRPr="002D71DF">
              <w:rPr>
                <w:szCs w:val="22"/>
              </w:rPr>
              <w:t xml:space="preserve"> </w:t>
            </w:r>
            <w:r w:rsidRPr="002D71DF">
              <w:rPr>
                <w:szCs w:val="22"/>
              </w:rPr>
              <w:t>a</w:t>
            </w:r>
            <w:r w:rsidR="004C760B" w:rsidRPr="002D71DF">
              <w:rPr>
                <w:szCs w:val="22"/>
              </w:rPr>
              <w:t xml:space="preserve"> </w:t>
            </w:r>
            <w:r w:rsidRPr="002D71DF">
              <w:rPr>
                <w:szCs w:val="22"/>
              </w:rPr>
              <w:t>convention</w:t>
            </w:r>
            <w:r w:rsidR="004C760B" w:rsidRPr="002D71DF">
              <w:rPr>
                <w:szCs w:val="22"/>
              </w:rPr>
              <w:t xml:space="preserve"> </w:t>
            </w:r>
            <w:r w:rsidRPr="002D71DF">
              <w:rPr>
                <w:szCs w:val="22"/>
              </w:rPr>
              <w:t>of</w:t>
            </w:r>
            <w:r w:rsidR="004C760B" w:rsidRPr="002D71DF">
              <w:rPr>
                <w:szCs w:val="22"/>
              </w:rPr>
              <w:t xml:space="preserve"> </w:t>
            </w:r>
            <w:r w:rsidRPr="002D71DF">
              <w:rPr>
                <w:szCs w:val="22"/>
              </w:rPr>
              <w:t>Greek</w:t>
            </w:r>
            <w:r w:rsidR="004C760B" w:rsidRPr="002D71DF">
              <w:rPr>
                <w:szCs w:val="22"/>
              </w:rPr>
              <w:t xml:space="preserve"> </w:t>
            </w:r>
            <w:r w:rsidRPr="002D71DF">
              <w:rPr>
                <w:szCs w:val="22"/>
              </w:rPr>
              <w:t>theatre.</w:t>
            </w:r>
            <w:r w:rsidR="004C760B" w:rsidRPr="002D71DF">
              <w:rPr>
                <w:szCs w:val="22"/>
              </w:rPr>
              <w:t xml:space="preserve"> </w:t>
            </w:r>
            <w:r w:rsidRPr="002D71DF">
              <w:rPr>
                <w:szCs w:val="22"/>
              </w:rPr>
              <w:t>Divide</w:t>
            </w:r>
            <w:r w:rsidR="004C760B" w:rsidRPr="002D71DF">
              <w:rPr>
                <w:szCs w:val="22"/>
              </w:rPr>
              <w:t xml:space="preserve"> </w:t>
            </w:r>
            <w:r w:rsidRPr="002D71DF">
              <w:rPr>
                <w:szCs w:val="22"/>
              </w:rPr>
              <w:t>the</w:t>
            </w:r>
            <w:r w:rsidR="004C760B" w:rsidRPr="002D71DF">
              <w:rPr>
                <w:szCs w:val="22"/>
              </w:rPr>
              <w:t xml:space="preserve"> </w:t>
            </w:r>
            <w:r w:rsidRPr="002D71DF">
              <w:rPr>
                <w:szCs w:val="22"/>
              </w:rPr>
              <w:t>class</w:t>
            </w:r>
            <w:r w:rsidR="004C760B" w:rsidRPr="002D71DF">
              <w:rPr>
                <w:szCs w:val="22"/>
              </w:rPr>
              <w:t xml:space="preserve"> </w:t>
            </w:r>
            <w:r w:rsidRPr="002D71DF">
              <w:rPr>
                <w:szCs w:val="22"/>
              </w:rPr>
              <w:t>into</w:t>
            </w:r>
            <w:r w:rsidR="004C760B" w:rsidRPr="002D71DF">
              <w:rPr>
                <w:szCs w:val="22"/>
              </w:rPr>
              <w:t xml:space="preserve"> </w:t>
            </w:r>
            <w:r w:rsidRPr="002D71DF">
              <w:rPr>
                <w:szCs w:val="22"/>
              </w:rPr>
              <w:t>4</w:t>
            </w:r>
            <w:r w:rsidR="004C760B" w:rsidRPr="002D71DF">
              <w:rPr>
                <w:szCs w:val="22"/>
              </w:rPr>
              <w:t xml:space="preserve"> </w:t>
            </w:r>
            <w:r w:rsidRPr="002D71DF">
              <w:rPr>
                <w:szCs w:val="22"/>
              </w:rPr>
              <w:t>groups</w:t>
            </w:r>
            <w:r w:rsidR="004C760B" w:rsidRPr="002D71DF">
              <w:rPr>
                <w:szCs w:val="22"/>
              </w:rPr>
              <w:t xml:space="preserve"> </w:t>
            </w:r>
            <w:r w:rsidRPr="002D71DF">
              <w:rPr>
                <w:szCs w:val="22"/>
              </w:rPr>
              <w:t>and</w:t>
            </w:r>
            <w:r w:rsidR="004C760B" w:rsidRPr="002D71DF">
              <w:rPr>
                <w:szCs w:val="22"/>
              </w:rPr>
              <w:t xml:space="preserve"> </w:t>
            </w:r>
            <w:r w:rsidRPr="002D71DF">
              <w:rPr>
                <w:szCs w:val="22"/>
              </w:rPr>
              <w:t>issue</w:t>
            </w:r>
            <w:r w:rsidR="004C760B" w:rsidRPr="002D71DF">
              <w:rPr>
                <w:szCs w:val="22"/>
              </w:rPr>
              <w:t xml:space="preserve"> </w:t>
            </w:r>
            <w:r w:rsidRPr="002D71DF">
              <w:rPr>
                <w:szCs w:val="22"/>
              </w:rPr>
              <w:t>each</w:t>
            </w:r>
            <w:r w:rsidR="004C760B" w:rsidRPr="002D71DF">
              <w:rPr>
                <w:szCs w:val="22"/>
              </w:rPr>
              <w:t xml:space="preserve"> </w:t>
            </w:r>
            <w:r w:rsidRPr="002D71DF">
              <w:rPr>
                <w:szCs w:val="22"/>
              </w:rPr>
              <w:t>group</w:t>
            </w:r>
            <w:r w:rsidR="004C760B" w:rsidRPr="002D71DF">
              <w:rPr>
                <w:szCs w:val="22"/>
              </w:rPr>
              <w:t xml:space="preserve"> </w:t>
            </w:r>
            <w:r w:rsidRPr="002D71DF">
              <w:rPr>
                <w:szCs w:val="22"/>
              </w:rPr>
              <w:t>with</w:t>
            </w:r>
            <w:r w:rsidR="004C760B" w:rsidRPr="002D71DF">
              <w:rPr>
                <w:szCs w:val="22"/>
              </w:rPr>
              <w:t xml:space="preserve"> </w:t>
            </w:r>
            <w:r w:rsidRPr="002D71DF">
              <w:rPr>
                <w:szCs w:val="22"/>
              </w:rPr>
              <w:t>one</w:t>
            </w:r>
            <w:r w:rsidR="004C760B" w:rsidRPr="002D71DF">
              <w:rPr>
                <w:szCs w:val="22"/>
              </w:rPr>
              <w:t xml:space="preserve"> </w:t>
            </w:r>
            <w:r w:rsidRPr="002D71DF">
              <w:rPr>
                <w:szCs w:val="22"/>
              </w:rPr>
              <w:t>of</w:t>
            </w:r>
            <w:r w:rsidR="004C760B" w:rsidRPr="002D71DF">
              <w:rPr>
                <w:szCs w:val="22"/>
              </w:rPr>
              <w:t xml:space="preserve"> </w:t>
            </w:r>
            <w:r w:rsidRPr="002D71DF">
              <w:rPr>
                <w:szCs w:val="22"/>
              </w:rPr>
              <w:t>the</w:t>
            </w:r>
            <w:r w:rsidR="004C760B" w:rsidRPr="002D71DF">
              <w:rPr>
                <w:szCs w:val="22"/>
              </w:rPr>
              <w:t xml:space="preserve"> </w:t>
            </w:r>
            <w:r w:rsidRPr="002D71DF">
              <w:rPr>
                <w:szCs w:val="22"/>
              </w:rPr>
              <w:t>4</w:t>
            </w:r>
            <w:r w:rsidR="004C760B" w:rsidRPr="002D71DF">
              <w:rPr>
                <w:szCs w:val="22"/>
              </w:rPr>
              <w:t xml:space="preserve"> </w:t>
            </w:r>
            <w:r w:rsidRPr="002D71DF">
              <w:rPr>
                <w:szCs w:val="22"/>
              </w:rPr>
              <w:t>stanza</w:t>
            </w:r>
            <w:r w:rsidR="004C760B" w:rsidRPr="002D71DF">
              <w:rPr>
                <w:szCs w:val="22"/>
              </w:rPr>
              <w:t xml:space="preserve"> </w:t>
            </w:r>
            <w:r w:rsidRPr="002D71DF">
              <w:rPr>
                <w:szCs w:val="22"/>
              </w:rPr>
              <w:t>plot</w:t>
            </w:r>
            <w:r w:rsidR="004C760B" w:rsidRPr="002D71DF">
              <w:rPr>
                <w:szCs w:val="22"/>
              </w:rPr>
              <w:t xml:space="preserve"> </w:t>
            </w:r>
            <w:r w:rsidRPr="002D71DF">
              <w:rPr>
                <w:szCs w:val="22"/>
              </w:rPr>
              <w:t>synopses</w:t>
            </w:r>
            <w:r w:rsidR="004C760B" w:rsidRPr="002D71DF">
              <w:rPr>
                <w:szCs w:val="22"/>
              </w:rPr>
              <w:t xml:space="preserve"> </w:t>
            </w:r>
            <w:r w:rsidRPr="002D71DF">
              <w:rPr>
                <w:szCs w:val="22"/>
              </w:rPr>
              <w:t>of</w:t>
            </w:r>
            <w:r w:rsidR="004C760B" w:rsidRPr="002D71DF">
              <w:rPr>
                <w:szCs w:val="22"/>
              </w:rPr>
              <w:t xml:space="preserve"> </w:t>
            </w:r>
            <w:r w:rsidRPr="002D71DF">
              <w:rPr>
                <w:szCs w:val="22"/>
              </w:rPr>
              <w:t>the</w:t>
            </w:r>
            <w:r w:rsidR="004C760B" w:rsidRPr="002D71DF">
              <w:rPr>
                <w:szCs w:val="22"/>
              </w:rPr>
              <w:t xml:space="preserve"> </w:t>
            </w:r>
            <w:r w:rsidRPr="002D71DF">
              <w:rPr>
                <w:szCs w:val="22"/>
              </w:rPr>
              <w:t>ancient</w:t>
            </w:r>
            <w:r w:rsidR="004C760B" w:rsidRPr="002D71DF">
              <w:rPr>
                <w:szCs w:val="22"/>
              </w:rPr>
              <w:t xml:space="preserve"> </w:t>
            </w:r>
            <w:r w:rsidRPr="002D71DF">
              <w:rPr>
                <w:szCs w:val="22"/>
              </w:rPr>
              <w:t>Greek</w:t>
            </w:r>
            <w:r w:rsidR="004C760B" w:rsidRPr="002D71DF">
              <w:rPr>
                <w:szCs w:val="22"/>
              </w:rPr>
              <w:t xml:space="preserve"> </w:t>
            </w:r>
            <w:r w:rsidRPr="002D71DF">
              <w:rPr>
                <w:szCs w:val="22"/>
              </w:rPr>
              <w:t>myth</w:t>
            </w:r>
            <w:r w:rsidR="004C760B" w:rsidRPr="002D71DF">
              <w:rPr>
                <w:szCs w:val="22"/>
              </w:rPr>
              <w:t xml:space="preserve"> </w:t>
            </w:r>
            <w:r w:rsidRPr="002D71DF">
              <w:rPr>
                <w:szCs w:val="22"/>
              </w:rPr>
              <w:t>of</w:t>
            </w:r>
            <w:r w:rsidR="004C760B" w:rsidRPr="002D71DF">
              <w:rPr>
                <w:szCs w:val="22"/>
              </w:rPr>
              <w:t xml:space="preserve"> </w:t>
            </w:r>
            <w:r w:rsidRPr="002D71DF">
              <w:rPr>
                <w:szCs w:val="22"/>
              </w:rPr>
              <w:t>‘Prometheus’.</w:t>
            </w:r>
            <w:r w:rsidR="004C760B" w:rsidRPr="002D71DF">
              <w:rPr>
                <w:szCs w:val="22"/>
              </w:rPr>
              <w:t xml:space="preserve"> </w:t>
            </w:r>
            <w:r w:rsidRPr="002D71DF">
              <w:rPr>
                <w:szCs w:val="22"/>
              </w:rPr>
              <w:t>See</w:t>
            </w:r>
            <w:r w:rsidR="004C760B" w:rsidRPr="002D71DF">
              <w:rPr>
                <w:szCs w:val="22"/>
              </w:rPr>
              <w:t xml:space="preserve"> </w:t>
            </w:r>
            <w:hyperlink w:anchor="_Appendix_3:_Activity" w:history="1">
              <w:r w:rsidRPr="002D71DF">
                <w:rPr>
                  <w:rStyle w:val="Hyperlink"/>
                </w:rPr>
                <w:t>Appendix</w:t>
              </w:r>
              <w:r w:rsidR="004C760B" w:rsidRPr="002D71DF">
                <w:rPr>
                  <w:rStyle w:val="Hyperlink"/>
                </w:rPr>
                <w:t xml:space="preserve"> </w:t>
              </w:r>
              <w:r w:rsidR="006153C3" w:rsidRPr="002D71DF">
                <w:rPr>
                  <w:rStyle w:val="Hyperlink"/>
                </w:rPr>
                <w:t>4</w:t>
              </w:r>
            </w:hyperlink>
            <w:r w:rsidRPr="002D71DF">
              <w:rPr>
                <w:szCs w:val="22"/>
              </w:rPr>
              <w:t>.</w:t>
            </w:r>
            <w:r w:rsidR="004C760B" w:rsidRPr="002D71DF">
              <w:rPr>
                <w:szCs w:val="22"/>
              </w:rPr>
              <w:t xml:space="preserve"> </w:t>
            </w:r>
          </w:p>
          <w:p w14:paraId="7C0C74D8" w14:textId="668F1F61" w:rsidR="008450CF" w:rsidRPr="002D71DF" w:rsidRDefault="008450CF" w:rsidP="008450CF">
            <w:pPr>
              <w:rPr>
                <w:szCs w:val="22"/>
              </w:rPr>
            </w:pPr>
            <w:r w:rsidRPr="002D71DF">
              <w:rPr>
                <w:szCs w:val="22"/>
              </w:rPr>
              <w:t>In</w:t>
            </w:r>
            <w:r w:rsidR="004C760B" w:rsidRPr="002D71DF">
              <w:rPr>
                <w:szCs w:val="22"/>
              </w:rPr>
              <w:t xml:space="preserve"> </w:t>
            </w:r>
            <w:r w:rsidRPr="002D71DF">
              <w:rPr>
                <w:szCs w:val="22"/>
              </w:rPr>
              <w:t>their</w:t>
            </w:r>
            <w:r w:rsidR="004C760B" w:rsidRPr="002D71DF">
              <w:rPr>
                <w:szCs w:val="22"/>
              </w:rPr>
              <w:t xml:space="preserve"> </w:t>
            </w:r>
            <w:r w:rsidRPr="002D71DF">
              <w:rPr>
                <w:szCs w:val="22"/>
              </w:rPr>
              <w:t>groups,</w:t>
            </w:r>
            <w:r w:rsidR="004C760B" w:rsidRPr="002D71DF">
              <w:rPr>
                <w:szCs w:val="22"/>
              </w:rPr>
              <w:t xml:space="preserve"> </w:t>
            </w:r>
            <w:r w:rsidRPr="002D71DF">
              <w:rPr>
                <w:szCs w:val="22"/>
              </w:rPr>
              <w:t>students</w:t>
            </w:r>
            <w:r w:rsidR="004C760B" w:rsidRPr="002D71DF">
              <w:rPr>
                <w:szCs w:val="22"/>
              </w:rPr>
              <w:t xml:space="preserve"> </w:t>
            </w:r>
            <w:r w:rsidRPr="002D71DF">
              <w:rPr>
                <w:szCs w:val="22"/>
              </w:rPr>
              <w:t>create</w:t>
            </w:r>
            <w:r w:rsidR="004C760B" w:rsidRPr="002D71DF">
              <w:rPr>
                <w:szCs w:val="22"/>
              </w:rPr>
              <w:t xml:space="preserve"> </w:t>
            </w:r>
            <w:r w:rsidRPr="002D71DF">
              <w:rPr>
                <w:szCs w:val="22"/>
              </w:rPr>
              <w:t>a</w:t>
            </w:r>
            <w:r w:rsidR="004C760B" w:rsidRPr="002D71DF">
              <w:rPr>
                <w:szCs w:val="22"/>
              </w:rPr>
              <w:t xml:space="preserve"> </w:t>
            </w:r>
            <w:r w:rsidRPr="002D71DF">
              <w:rPr>
                <w:szCs w:val="22"/>
              </w:rPr>
              <w:t>tableau</w:t>
            </w:r>
            <w:r w:rsidR="004C760B" w:rsidRPr="002D71DF">
              <w:rPr>
                <w:szCs w:val="22"/>
              </w:rPr>
              <w:t xml:space="preserve"> </w:t>
            </w:r>
            <w:r w:rsidRPr="002D71DF">
              <w:rPr>
                <w:szCs w:val="22"/>
              </w:rPr>
              <w:t>as</w:t>
            </w:r>
            <w:r w:rsidR="004C760B" w:rsidRPr="002D71DF">
              <w:rPr>
                <w:szCs w:val="22"/>
              </w:rPr>
              <w:t xml:space="preserve"> </w:t>
            </w:r>
            <w:r w:rsidRPr="002D71DF">
              <w:rPr>
                <w:szCs w:val="22"/>
              </w:rPr>
              <w:t>a</w:t>
            </w:r>
            <w:r w:rsidR="004C760B" w:rsidRPr="002D71DF">
              <w:rPr>
                <w:szCs w:val="22"/>
              </w:rPr>
              <w:t xml:space="preserve"> </w:t>
            </w:r>
            <w:r w:rsidRPr="002D71DF">
              <w:rPr>
                <w:szCs w:val="22"/>
              </w:rPr>
              <w:t>starting</w:t>
            </w:r>
            <w:r w:rsidR="004C760B" w:rsidRPr="002D71DF">
              <w:rPr>
                <w:szCs w:val="22"/>
              </w:rPr>
              <w:t xml:space="preserve"> </w:t>
            </w:r>
            <w:r w:rsidRPr="002D71DF">
              <w:rPr>
                <w:szCs w:val="22"/>
              </w:rPr>
              <w:t>image.</w:t>
            </w:r>
            <w:r w:rsidR="004C760B" w:rsidRPr="002D71DF">
              <w:rPr>
                <w:szCs w:val="22"/>
              </w:rPr>
              <w:t xml:space="preserve"> </w:t>
            </w:r>
            <w:r w:rsidRPr="002D71DF">
              <w:rPr>
                <w:szCs w:val="22"/>
              </w:rPr>
              <w:t>They</w:t>
            </w:r>
            <w:r w:rsidR="004C760B" w:rsidRPr="002D71DF">
              <w:rPr>
                <w:szCs w:val="22"/>
              </w:rPr>
              <w:t xml:space="preserve"> </w:t>
            </w:r>
            <w:r w:rsidRPr="002D71DF">
              <w:rPr>
                <w:szCs w:val="22"/>
              </w:rPr>
              <w:t>deliver</w:t>
            </w:r>
            <w:r w:rsidR="004C760B" w:rsidRPr="002D71DF">
              <w:rPr>
                <w:szCs w:val="22"/>
              </w:rPr>
              <w:t xml:space="preserve"> </w:t>
            </w:r>
            <w:r w:rsidRPr="002D71DF">
              <w:rPr>
                <w:szCs w:val="22"/>
              </w:rPr>
              <w:t>their</w:t>
            </w:r>
            <w:r w:rsidR="004C760B" w:rsidRPr="002D71DF">
              <w:rPr>
                <w:szCs w:val="22"/>
              </w:rPr>
              <w:t xml:space="preserve"> </w:t>
            </w:r>
            <w:r w:rsidRPr="002D71DF">
              <w:rPr>
                <w:szCs w:val="22"/>
              </w:rPr>
              <w:t>lines,</w:t>
            </w:r>
            <w:r w:rsidR="004C760B" w:rsidRPr="002D71DF">
              <w:rPr>
                <w:szCs w:val="22"/>
              </w:rPr>
              <w:t xml:space="preserve"> </w:t>
            </w:r>
            <w:r w:rsidRPr="002D71DF">
              <w:rPr>
                <w:szCs w:val="22"/>
              </w:rPr>
              <w:t>including</w:t>
            </w:r>
            <w:r w:rsidR="004C760B" w:rsidRPr="002D71DF">
              <w:rPr>
                <w:szCs w:val="22"/>
              </w:rPr>
              <w:t xml:space="preserve"> </w:t>
            </w:r>
            <w:r w:rsidRPr="002D71DF">
              <w:rPr>
                <w:szCs w:val="22"/>
              </w:rPr>
              <w:t>a</w:t>
            </w:r>
            <w:r w:rsidR="004C760B" w:rsidRPr="002D71DF">
              <w:rPr>
                <w:szCs w:val="22"/>
              </w:rPr>
              <w:t xml:space="preserve"> </w:t>
            </w:r>
            <w:r w:rsidRPr="002D71DF">
              <w:rPr>
                <w:szCs w:val="22"/>
              </w:rPr>
              <w:t>mixture</w:t>
            </w:r>
            <w:r w:rsidR="004C760B" w:rsidRPr="002D71DF">
              <w:rPr>
                <w:szCs w:val="22"/>
              </w:rPr>
              <w:t xml:space="preserve"> </w:t>
            </w:r>
            <w:r w:rsidRPr="002D71DF">
              <w:rPr>
                <w:szCs w:val="22"/>
              </w:rPr>
              <w:t>of</w:t>
            </w:r>
            <w:r w:rsidR="004C760B" w:rsidRPr="002D71DF">
              <w:rPr>
                <w:szCs w:val="22"/>
              </w:rPr>
              <w:t xml:space="preserve"> </w:t>
            </w:r>
            <w:r w:rsidRPr="002D71DF">
              <w:rPr>
                <w:szCs w:val="22"/>
              </w:rPr>
              <w:t>speaking</w:t>
            </w:r>
            <w:r w:rsidR="004C760B" w:rsidRPr="002D71DF">
              <w:rPr>
                <w:szCs w:val="22"/>
              </w:rPr>
              <w:t xml:space="preserve"> </w:t>
            </w:r>
            <w:r w:rsidRPr="002D71DF">
              <w:rPr>
                <w:szCs w:val="22"/>
              </w:rPr>
              <w:t>in</w:t>
            </w:r>
            <w:r w:rsidR="004C760B" w:rsidRPr="002D71DF">
              <w:rPr>
                <w:szCs w:val="22"/>
              </w:rPr>
              <w:t xml:space="preserve"> </w:t>
            </w:r>
            <w:r w:rsidRPr="002D71DF">
              <w:rPr>
                <w:szCs w:val="22"/>
              </w:rPr>
              <w:t>unison,</w:t>
            </w:r>
            <w:r w:rsidR="004C760B" w:rsidRPr="002D71DF">
              <w:rPr>
                <w:szCs w:val="22"/>
              </w:rPr>
              <w:t xml:space="preserve"> </w:t>
            </w:r>
            <w:r w:rsidRPr="002D71DF">
              <w:rPr>
                <w:szCs w:val="22"/>
              </w:rPr>
              <w:t>one</w:t>
            </w:r>
            <w:r w:rsidR="004C760B" w:rsidRPr="002D71DF">
              <w:rPr>
                <w:szCs w:val="22"/>
              </w:rPr>
              <w:t xml:space="preserve"> </w:t>
            </w:r>
            <w:r w:rsidRPr="002D71DF">
              <w:rPr>
                <w:szCs w:val="22"/>
              </w:rPr>
              <w:t>speaking</w:t>
            </w:r>
            <w:r w:rsidR="004C760B" w:rsidRPr="002D71DF">
              <w:rPr>
                <w:szCs w:val="22"/>
              </w:rPr>
              <w:t xml:space="preserve"> </w:t>
            </w:r>
            <w:r w:rsidRPr="002D71DF">
              <w:rPr>
                <w:szCs w:val="22"/>
              </w:rPr>
              <w:t>character,</w:t>
            </w:r>
            <w:r w:rsidR="004C760B" w:rsidRPr="002D71DF">
              <w:rPr>
                <w:szCs w:val="22"/>
              </w:rPr>
              <w:t xml:space="preserve"> </w:t>
            </w:r>
            <w:r w:rsidRPr="002D71DF">
              <w:rPr>
                <w:szCs w:val="22"/>
              </w:rPr>
              <w:t>single</w:t>
            </w:r>
            <w:r w:rsidR="004C760B" w:rsidRPr="002D71DF">
              <w:rPr>
                <w:szCs w:val="22"/>
              </w:rPr>
              <w:t xml:space="preserve"> </w:t>
            </w:r>
            <w:r w:rsidRPr="002D71DF">
              <w:rPr>
                <w:szCs w:val="22"/>
              </w:rPr>
              <w:t>words</w:t>
            </w:r>
            <w:r w:rsidR="004C760B" w:rsidRPr="002D71DF">
              <w:rPr>
                <w:szCs w:val="22"/>
              </w:rPr>
              <w:t xml:space="preserve"> </w:t>
            </w:r>
            <w:r w:rsidRPr="002D71DF">
              <w:rPr>
                <w:szCs w:val="22"/>
              </w:rPr>
              <w:t>said</w:t>
            </w:r>
            <w:r w:rsidR="004C760B" w:rsidRPr="002D71DF">
              <w:rPr>
                <w:szCs w:val="22"/>
              </w:rPr>
              <w:t xml:space="preserve"> </w:t>
            </w:r>
            <w:r w:rsidRPr="002D71DF">
              <w:rPr>
                <w:szCs w:val="22"/>
              </w:rPr>
              <w:t>in</w:t>
            </w:r>
            <w:r w:rsidR="004C760B" w:rsidRPr="002D71DF">
              <w:rPr>
                <w:szCs w:val="22"/>
              </w:rPr>
              <w:t xml:space="preserve"> </w:t>
            </w:r>
            <w:r w:rsidRPr="002D71DF">
              <w:rPr>
                <w:szCs w:val="22"/>
              </w:rPr>
              <w:t>unison</w:t>
            </w:r>
            <w:r w:rsidR="004C760B" w:rsidRPr="002D71DF">
              <w:rPr>
                <w:szCs w:val="22"/>
              </w:rPr>
              <w:t xml:space="preserve"> </w:t>
            </w:r>
            <w:r w:rsidRPr="002D71DF">
              <w:rPr>
                <w:szCs w:val="22"/>
              </w:rPr>
              <w:t>for</w:t>
            </w:r>
            <w:r w:rsidR="004C760B" w:rsidRPr="002D71DF">
              <w:rPr>
                <w:szCs w:val="22"/>
              </w:rPr>
              <w:t xml:space="preserve"> </w:t>
            </w:r>
            <w:r w:rsidRPr="002D71DF">
              <w:rPr>
                <w:szCs w:val="22"/>
              </w:rPr>
              <w:t>emphasis</w:t>
            </w:r>
            <w:r w:rsidR="004C760B" w:rsidRPr="002D71DF">
              <w:rPr>
                <w:szCs w:val="22"/>
              </w:rPr>
              <w:t xml:space="preserve"> </w:t>
            </w:r>
            <w:r w:rsidRPr="002D71DF">
              <w:rPr>
                <w:szCs w:val="22"/>
              </w:rPr>
              <w:t>and</w:t>
            </w:r>
            <w:r w:rsidR="004C760B" w:rsidRPr="002D71DF">
              <w:rPr>
                <w:szCs w:val="22"/>
              </w:rPr>
              <w:t xml:space="preserve"> </w:t>
            </w:r>
            <w:r w:rsidRPr="002D71DF">
              <w:rPr>
                <w:szCs w:val="22"/>
              </w:rPr>
              <w:t>speaking</w:t>
            </w:r>
            <w:r w:rsidR="004C760B" w:rsidRPr="002D71DF">
              <w:rPr>
                <w:szCs w:val="22"/>
              </w:rPr>
              <w:t xml:space="preserve"> </w:t>
            </w:r>
            <w:r w:rsidRPr="002D71DF">
              <w:rPr>
                <w:szCs w:val="22"/>
              </w:rPr>
              <w:t>in</w:t>
            </w:r>
            <w:r w:rsidR="004C760B" w:rsidRPr="002D71DF">
              <w:rPr>
                <w:szCs w:val="22"/>
              </w:rPr>
              <w:t xml:space="preserve"> </w:t>
            </w:r>
            <w:r w:rsidRPr="002D71DF">
              <w:rPr>
                <w:szCs w:val="22"/>
              </w:rPr>
              <w:t>canon.</w:t>
            </w:r>
            <w:r w:rsidR="004C760B" w:rsidRPr="002D71DF">
              <w:rPr>
                <w:szCs w:val="22"/>
              </w:rPr>
              <w:t xml:space="preserve"> </w:t>
            </w:r>
            <w:r w:rsidRPr="002D71DF">
              <w:rPr>
                <w:szCs w:val="22"/>
              </w:rPr>
              <w:t>Students</w:t>
            </w:r>
            <w:r w:rsidR="004C760B" w:rsidRPr="002D71DF">
              <w:rPr>
                <w:szCs w:val="22"/>
              </w:rPr>
              <w:t xml:space="preserve"> </w:t>
            </w:r>
            <w:r w:rsidRPr="002D71DF">
              <w:rPr>
                <w:szCs w:val="22"/>
              </w:rPr>
              <w:t>may</w:t>
            </w:r>
            <w:r w:rsidR="004C760B" w:rsidRPr="002D71DF">
              <w:rPr>
                <w:szCs w:val="22"/>
              </w:rPr>
              <w:t xml:space="preserve"> </w:t>
            </w:r>
            <w:r w:rsidRPr="002D71DF">
              <w:rPr>
                <w:szCs w:val="22"/>
              </w:rPr>
              <w:t>add</w:t>
            </w:r>
            <w:r w:rsidR="004C760B" w:rsidRPr="002D71DF">
              <w:rPr>
                <w:szCs w:val="22"/>
              </w:rPr>
              <w:t xml:space="preserve"> </w:t>
            </w:r>
            <w:r w:rsidRPr="002D71DF">
              <w:rPr>
                <w:szCs w:val="22"/>
              </w:rPr>
              <w:t>simple</w:t>
            </w:r>
            <w:r w:rsidR="004C760B" w:rsidRPr="002D71DF">
              <w:rPr>
                <w:szCs w:val="22"/>
              </w:rPr>
              <w:t xml:space="preserve"> </w:t>
            </w:r>
            <w:r w:rsidRPr="002D71DF">
              <w:rPr>
                <w:szCs w:val="22"/>
              </w:rPr>
              <w:t>physical</w:t>
            </w:r>
            <w:r w:rsidR="004C760B" w:rsidRPr="002D71DF">
              <w:rPr>
                <w:szCs w:val="22"/>
              </w:rPr>
              <w:t xml:space="preserve"> </w:t>
            </w:r>
            <w:r w:rsidRPr="002D71DF">
              <w:rPr>
                <w:szCs w:val="22"/>
              </w:rPr>
              <w:t>gestures,</w:t>
            </w:r>
            <w:r w:rsidR="004C760B" w:rsidRPr="002D71DF">
              <w:rPr>
                <w:szCs w:val="22"/>
              </w:rPr>
              <w:t xml:space="preserve"> </w:t>
            </w:r>
            <w:r w:rsidRPr="002D71DF">
              <w:rPr>
                <w:szCs w:val="22"/>
              </w:rPr>
              <w:t>movement</w:t>
            </w:r>
            <w:r w:rsidR="004C760B" w:rsidRPr="002D71DF">
              <w:rPr>
                <w:szCs w:val="22"/>
              </w:rPr>
              <w:t xml:space="preserve"> </w:t>
            </w:r>
            <w:r w:rsidRPr="002D71DF">
              <w:rPr>
                <w:szCs w:val="22"/>
              </w:rPr>
              <w:t>or</w:t>
            </w:r>
            <w:r w:rsidR="004C760B" w:rsidRPr="002D71DF">
              <w:rPr>
                <w:szCs w:val="22"/>
              </w:rPr>
              <w:t xml:space="preserve"> </w:t>
            </w:r>
            <w:r w:rsidRPr="002D71DF">
              <w:rPr>
                <w:szCs w:val="22"/>
              </w:rPr>
              <w:t>body</w:t>
            </w:r>
            <w:r w:rsidR="004C760B" w:rsidRPr="002D71DF">
              <w:rPr>
                <w:szCs w:val="22"/>
              </w:rPr>
              <w:t xml:space="preserve"> </w:t>
            </w:r>
            <w:r w:rsidRPr="002D71DF">
              <w:rPr>
                <w:szCs w:val="22"/>
              </w:rPr>
              <w:t>percussion</w:t>
            </w:r>
            <w:r w:rsidR="004C760B" w:rsidRPr="002D71DF">
              <w:rPr>
                <w:szCs w:val="22"/>
              </w:rPr>
              <w:t xml:space="preserve"> </w:t>
            </w:r>
            <w:r w:rsidRPr="002D71DF">
              <w:rPr>
                <w:szCs w:val="22"/>
              </w:rPr>
              <w:t>to</w:t>
            </w:r>
            <w:r w:rsidR="004C760B" w:rsidRPr="002D71DF">
              <w:rPr>
                <w:szCs w:val="22"/>
              </w:rPr>
              <w:t xml:space="preserve"> </w:t>
            </w:r>
            <w:r w:rsidRPr="002D71DF">
              <w:rPr>
                <w:szCs w:val="22"/>
              </w:rPr>
              <w:t>enhance</w:t>
            </w:r>
            <w:r w:rsidR="004C760B" w:rsidRPr="002D71DF">
              <w:rPr>
                <w:szCs w:val="22"/>
              </w:rPr>
              <w:t xml:space="preserve"> </w:t>
            </w:r>
            <w:r w:rsidRPr="002D71DF">
              <w:rPr>
                <w:szCs w:val="22"/>
              </w:rPr>
              <w:t>the</w:t>
            </w:r>
            <w:r w:rsidR="004C760B" w:rsidRPr="002D71DF">
              <w:rPr>
                <w:szCs w:val="22"/>
              </w:rPr>
              <w:t xml:space="preserve"> </w:t>
            </w:r>
            <w:r w:rsidRPr="002D71DF">
              <w:rPr>
                <w:szCs w:val="22"/>
              </w:rPr>
              <w:t>piece.</w:t>
            </w:r>
            <w:r w:rsidR="004C760B" w:rsidRPr="002D71DF">
              <w:rPr>
                <w:szCs w:val="22"/>
              </w:rPr>
              <w:t xml:space="preserve"> </w:t>
            </w:r>
          </w:p>
          <w:p w14:paraId="04EB7111" w14:textId="384F523F" w:rsidR="008450CF" w:rsidRPr="002D71DF" w:rsidRDefault="008450CF" w:rsidP="008450CF">
            <w:pPr>
              <w:pBdr>
                <w:top w:val="single" w:sz="24" w:space="10" w:color="EBEBEB"/>
                <w:left w:val="single" w:sz="24" w:space="10" w:color="EBEBEB"/>
                <w:bottom w:val="single" w:sz="24" w:space="10" w:color="EBEBEB"/>
                <w:right w:val="single" w:sz="24" w:space="10" w:color="EBEBEB"/>
              </w:pBdr>
              <w:shd w:val="clear" w:color="auto" w:fill="EBEBEB"/>
            </w:pPr>
            <w:r w:rsidRPr="002D71DF">
              <w:rPr>
                <w:b/>
                <w:bCs/>
              </w:rPr>
              <w:t>Differentiation:</w:t>
            </w:r>
            <w:r w:rsidR="004C760B" w:rsidRPr="002D71DF">
              <w:rPr>
                <w:b/>
                <w:bCs/>
              </w:rPr>
              <w:t xml:space="preserve"> </w:t>
            </w:r>
            <w:r w:rsidRPr="002D71DF">
              <w:t>some</w:t>
            </w:r>
            <w:r w:rsidR="004C760B" w:rsidRPr="002D71DF">
              <w:t xml:space="preserve"> </w:t>
            </w:r>
            <w:r w:rsidRPr="002D71DF">
              <w:t>students</w:t>
            </w:r>
            <w:r w:rsidR="004C760B" w:rsidRPr="002D71DF">
              <w:t xml:space="preserve"> </w:t>
            </w:r>
            <w:r w:rsidRPr="002D71DF">
              <w:t>may</w:t>
            </w:r>
            <w:r w:rsidR="004C760B" w:rsidRPr="002D71DF">
              <w:t xml:space="preserve"> </w:t>
            </w:r>
            <w:r w:rsidRPr="002D71DF">
              <w:t>benefit</w:t>
            </w:r>
            <w:r w:rsidR="004C760B" w:rsidRPr="002D71DF">
              <w:t xml:space="preserve"> </w:t>
            </w:r>
            <w:r w:rsidRPr="002D71DF">
              <w:t>from</w:t>
            </w:r>
            <w:r w:rsidR="004C760B" w:rsidRPr="002D71DF">
              <w:t xml:space="preserve"> </w:t>
            </w:r>
            <w:r w:rsidRPr="002D71DF">
              <w:t>applying</w:t>
            </w:r>
            <w:r w:rsidR="004C760B" w:rsidRPr="002D71DF">
              <w:t xml:space="preserve"> </w:t>
            </w:r>
            <w:r w:rsidRPr="002D71DF">
              <w:t>other</w:t>
            </w:r>
            <w:r w:rsidR="004C760B" w:rsidRPr="002D71DF">
              <w:t xml:space="preserve"> </w:t>
            </w:r>
            <w:r w:rsidRPr="002D71DF">
              <w:t>dramatic</w:t>
            </w:r>
            <w:r w:rsidR="004C760B" w:rsidRPr="002D71DF">
              <w:t xml:space="preserve"> </w:t>
            </w:r>
            <w:r w:rsidRPr="002D71DF">
              <w:t>elements.</w:t>
            </w:r>
            <w:r w:rsidR="004C760B" w:rsidRPr="002D71DF">
              <w:t xml:space="preserve"> </w:t>
            </w:r>
            <w:r w:rsidRPr="002D71DF">
              <w:t>Teachers</w:t>
            </w:r>
            <w:r w:rsidR="004C760B" w:rsidRPr="002D71DF">
              <w:t xml:space="preserve"> </w:t>
            </w:r>
            <w:r w:rsidRPr="002D71DF">
              <w:t>may</w:t>
            </w:r>
            <w:r w:rsidR="004C760B" w:rsidRPr="002D71DF">
              <w:t xml:space="preserve"> </w:t>
            </w:r>
            <w:r w:rsidRPr="002D71DF">
              <w:t>choose</w:t>
            </w:r>
            <w:r w:rsidR="004C760B" w:rsidRPr="002D71DF">
              <w:t xml:space="preserve"> </w:t>
            </w:r>
            <w:r w:rsidRPr="002D71DF">
              <w:t>to</w:t>
            </w:r>
            <w:r w:rsidR="004C760B" w:rsidRPr="002D71DF">
              <w:t xml:space="preserve"> </w:t>
            </w:r>
            <w:r w:rsidRPr="002D71DF">
              <w:t>provide</w:t>
            </w:r>
            <w:r w:rsidR="004C760B" w:rsidRPr="002D71DF">
              <w:t xml:space="preserve"> </w:t>
            </w:r>
            <w:r w:rsidRPr="002D71DF">
              <w:t>additional</w:t>
            </w:r>
            <w:r w:rsidR="004C760B" w:rsidRPr="002D71DF">
              <w:t xml:space="preserve"> </w:t>
            </w:r>
            <w:r w:rsidRPr="002D71DF">
              <w:t>parameters,</w:t>
            </w:r>
            <w:r w:rsidR="004C760B" w:rsidRPr="002D71DF">
              <w:t xml:space="preserve"> </w:t>
            </w:r>
            <w:r w:rsidRPr="002D71DF">
              <w:t>such</w:t>
            </w:r>
            <w:r w:rsidR="004C760B" w:rsidRPr="002D71DF">
              <w:t xml:space="preserve"> </w:t>
            </w:r>
            <w:r w:rsidRPr="002D71DF">
              <w:t>as</w:t>
            </w:r>
            <w:r w:rsidR="004C760B" w:rsidRPr="002D71DF">
              <w:t xml:space="preserve"> </w:t>
            </w:r>
            <w:r w:rsidRPr="002D71DF">
              <w:t>including</w:t>
            </w:r>
            <w:r w:rsidR="004C760B" w:rsidRPr="002D71DF">
              <w:t xml:space="preserve"> </w:t>
            </w:r>
            <w:r w:rsidRPr="002D71DF">
              <w:t>a</w:t>
            </w:r>
            <w:r w:rsidR="004C760B" w:rsidRPr="002D71DF">
              <w:t xml:space="preserve"> </w:t>
            </w:r>
            <w:r w:rsidRPr="002D71DF">
              <w:t>piece</w:t>
            </w:r>
            <w:r w:rsidR="004C760B" w:rsidRPr="002D71DF">
              <w:t xml:space="preserve"> </w:t>
            </w:r>
            <w:r w:rsidRPr="002D71DF">
              <w:t>of</w:t>
            </w:r>
            <w:r w:rsidR="004C760B" w:rsidRPr="002D71DF">
              <w:t xml:space="preserve"> </w:t>
            </w:r>
            <w:r w:rsidRPr="002D71DF">
              <w:t>ambient</w:t>
            </w:r>
            <w:r w:rsidR="004C760B" w:rsidRPr="002D71DF">
              <w:t xml:space="preserve"> </w:t>
            </w:r>
            <w:r w:rsidRPr="002D71DF">
              <w:t>music</w:t>
            </w:r>
            <w:r w:rsidR="004C760B" w:rsidRPr="002D71DF">
              <w:t xml:space="preserve"> </w:t>
            </w:r>
            <w:r w:rsidRPr="002D71DF">
              <w:t>or</w:t>
            </w:r>
            <w:r w:rsidR="004C760B" w:rsidRPr="002D71DF">
              <w:t xml:space="preserve"> </w:t>
            </w:r>
            <w:r w:rsidRPr="002D71DF">
              <w:t>giving</w:t>
            </w:r>
            <w:r w:rsidR="004C760B" w:rsidRPr="002D71DF">
              <w:t xml:space="preserve"> </w:t>
            </w:r>
            <w:r w:rsidRPr="002D71DF">
              <w:t>groups</w:t>
            </w:r>
            <w:r w:rsidR="004C760B" w:rsidRPr="002D71DF">
              <w:t xml:space="preserve"> </w:t>
            </w:r>
            <w:r w:rsidRPr="002D71DF">
              <w:t>different</w:t>
            </w:r>
            <w:r w:rsidR="004C760B" w:rsidRPr="002D71DF">
              <w:t xml:space="preserve"> </w:t>
            </w:r>
            <w:r w:rsidRPr="002D71DF">
              <w:t>challenges</w:t>
            </w:r>
            <w:r w:rsidR="004C760B" w:rsidRPr="002D71DF">
              <w:t xml:space="preserve"> </w:t>
            </w:r>
            <w:r w:rsidRPr="002D71DF">
              <w:t>for</w:t>
            </w:r>
            <w:r w:rsidR="004C760B" w:rsidRPr="002D71DF">
              <w:t xml:space="preserve"> </w:t>
            </w:r>
            <w:r w:rsidRPr="002D71DF">
              <w:t>use</w:t>
            </w:r>
            <w:r w:rsidR="004C760B" w:rsidRPr="002D71DF">
              <w:t xml:space="preserve"> </w:t>
            </w:r>
            <w:r w:rsidRPr="002D71DF">
              <w:t>of</w:t>
            </w:r>
            <w:r w:rsidR="004C760B" w:rsidRPr="002D71DF">
              <w:t xml:space="preserve"> </w:t>
            </w:r>
            <w:r w:rsidRPr="002D71DF">
              <w:t>space,</w:t>
            </w:r>
            <w:r w:rsidR="004C760B" w:rsidRPr="002D71DF">
              <w:t xml:space="preserve"> </w:t>
            </w:r>
            <w:r w:rsidRPr="002D71DF">
              <w:t>such</w:t>
            </w:r>
            <w:r w:rsidR="004C760B" w:rsidRPr="002D71DF">
              <w:t xml:space="preserve"> </w:t>
            </w:r>
            <w:r w:rsidRPr="002D71DF">
              <w:t>as</w:t>
            </w:r>
            <w:r w:rsidR="004C760B" w:rsidRPr="002D71DF">
              <w:t xml:space="preserve"> </w:t>
            </w:r>
            <w:r w:rsidRPr="002D71DF">
              <w:t>tightly</w:t>
            </w:r>
            <w:r w:rsidR="004C760B" w:rsidRPr="002D71DF">
              <w:t xml:space="preserve"> </w:t>
            </w:r>
            <w:r w:rsidRPr="002D71DF">
              <w:t>bunched</w:t>
            </w:r>
            <w:r w:rsidR="004C760B" w:rsidRPr="002D71DF">
              <w:t xml:space="preserve"> </w:t>
            </w:r>
            <w:r w:rsidRPr="002D71DF">
              <w:t>together</w:t>
            </w:r>
            <w:r w:rsidR="004C760B" w:rsidRPr="002D71DF">
              <w:t xml:space="preserve"> </w:t>
            </w:r>
            <w:r w:rsidRPr="002D71DF">
              <w:t>or</w:t>
            </w:r>
            <w:r w:rsidR="004C760B" w:rsidRPr="002D71DF">
              <w:t xml:space="preserve"> </w:t>
            </w:r>
            <w:r w:rsidRPr="002D71DF">
              <w:t>spread</w:t>
            </w:r>
            <w:r w:rsidR="004C760B" w:rsidRPr="002D71DF">
              <w:t xml:space="preserve"> </w:t>
            </w:r>
            <w:r w:rsidRPr="002D71DF">
              <w:t>across</w:t>
            </w:r>
            <w:r w:rsidR="004C760B" w:rsidRPr="002D71DF">
              <w:t xml:space="preserve"> </w:t>
            </w:r>
            <w:r w:rsidRPr="002D71DF">
              <w:t>the</w:t>
            </w:r>
            <w:r w:rsidR="004C760B" w:rsidRPr="002D71DF">
              <w:t xml:space="preserve"> </w:t>
            </w:r>
            <w:r w:rsidRPr="002D71DF">
              <w:t>room.</w:t>
            </w:r>
          </w:p>
          <w:p w14:paraId="575D508C" w14:textId="77D95B56" w:rsidR="008450CF" w:rsidRPr="002D71DF" w:rsidRDefault="008450CF" w:rsidP="008450CF">
            <w:pPr>
              <w:rPr>
                <w:b/>
                <w:szCs w:val="22"/>
              </w:rPr>
            </w:pPr>
            <w:r w:rsidRPr="002D71DF">
              <w:rPr>
                <w:b/>
                <w:bCs/>
                <w:szCs w:val="22"/>
              </w:rPr>
              <w:t>Activity</w:t>
            </w:r>
            <w:r w:rsidR="004C760B" w:rsidRPr="002D71DF">
              <w:rPr>
                <w:b/>
                <w:bCs/>
                <w:szCs w:val="22"/>
              </w:rPr>
              <w:t xml:space="preserve"> </w:t>
            </w:r>
            <w:r w:rsidRPr="002D71DF">
              <w:rPr>
                <w:b/>
                <w:bCs/>
                <w:szCs w:val="22"/>
              </w:rPr>
              <w:t>3.4</w:t>
            </w:r>
            <w:r w:rsidR="004C760B" w:rsidRPr="002D71DF">
              <w:rPr>
                <w:b/>
                <w:bCs/>
                <w:szCs w:val="22"/>
              </w:rPr>
              <w:t xml:space="preserve"> </w:t>
            </w:r>
            <w:r w:rsidRPr="002D71DF">
              <w:rPr>
                <w:b/>
                <w:bCs/>
                <w:szCs w:val="22"/>
              </w:rPr>
              <w:t>–</w:t>
            </w:r>
            <w:r w:rsidR="004C760B" w:rsidRPr="002D71DF">
              <w:rPr>
                <w:b/>
                <w:bCs/>
                <w:szCs w:val="22"/>
              </w:rPr>
              <w:t xml:space="preserve"> </w:t>
            </w:r>
            <w:r w:rsidRPr="002D71DF">
              <w:rPr>
                <w:b/>
                <w:bCs/>
                <w:szCs w:val="22"/>
              </w:rPr>
              <w:t>ethical</w:t>
            </w:r>
            <w:r w:rsidR="004C760B" w:rsidRPr="002D71DF">
              <w:rPr>
                <w:b/>
                <w:bCs/>
                <w:szCs w:val="22"/>
              </w:rPr>
              <w:t xml:space="preserve"> </w:t>
            </w:r>
            <w:r w:rsidRPr="002D71DF">
              <w:rPr>
                <w:b/>
                <w:bCs/>
                <w:szCs w:val="22"/>
              </w:rPr>
              <w:t>protocols</w:t>
            </w:r>
            <w:r w:rsidR="004C760B" w:rsidRPr="002D71DF">
              <w:rPr>
                <w:szCs w:val="22"/>
              </w:rPr>
              <w:t xml:space="preserve"> </w:t>
            </w:r>
          </w:p>
          <w:p w14:paraId="31E7ED9E" w14:textId="1847F249" w:rsidR="008450CF" w:rsidRPr="002D71DF" w:rsidRDefault="008450CF" w:rsidP="008450CF">
            <w:pPr>
              <w:rPr>
                <w:szCs w:val="22"/>
              </w:rPr>
            </w:pPr>
            <w:r w:rsidRPr="002D71DF">
              <w:rPr>
                <w:szCs w:val="22"/>
              </w:rPr>
              <w:t>Display</w:t>
            </w:r>
            <w:r w:rsidR="004C760B" w:rsidRPr="002D71DF">
              <w:rPr>
                <w:szCs w:val="22"/>
              </w:rPr>
              <w:t xml:space="preserve"> </w:t>
            </w:r>
            <w:r w:rsidRPr="00D25100">
              <w:rPr>
                <w:b/>
                <w:bCs/>
                <w:szCs w:val="22"/>
              </w:rPr>
              <w:t>slides</w:t>
            </w:r>
            <w:r w:rsidR="004C760B" w:rsidRPr="002D71DF">
              <w:rPr>
                <w:szCs w:val="22"/>
              </w:rPr>
              <w:t xml:space="preserve"> </w:t>
            </w:r>
            <w:r w:rsidRPr="002D71DF">
              <w:rPr>
                <w:b/>
                <w:bCs/>
                <w:szCs w:val="22"/>
              </w:rPr>
              <w:t>3.4a</w:t>
            </w:r>
            <w:r w:rsidR="004C760B" w:rsidRPr="002D71DF">
              <w:rPr>
                <w:szCs w:val="22"/>
              </w:rPr>
              <w:t xml:space="preserve"> </w:t>
            </w:r>
            <w:r w:rsidRPr="002D71DF">
              <w:rPr>
                <w:szCs w:val="22"/>
              </w:rPr>
              <w:t>and</w:t>
            </w:r>
            <w:r w:rsidR="004C760B" w:rsidRPr="002D71DF">
              <w:rPr>
                <w:szCs w:val="22"/>
              </w:rPr>
              <w:t xml:space="preserve"> </w:t>
            </w:r>
            <w:r w:rsidRPr="002D71DF">
              <w:rPr>
                <w:b/>
                <w:bCs/>
                <w:szCs w:val="22"/>
              </w:rPr>
              <w:t>3.4b</w:t>
            </w:r>
            <w:r w:rsidRPr="002D71DF">
              <w:rPr>
                <w:szCs w:val="22"/>
              </w:rPr>
              <w:t>.</w:t>
            </w:r>
            <w:r w:rsidR="004C760B" w:rsidRPr="002D71DF">
              <w:rPr>
                <w:szCs w:val="22"/>
              </w:rPr>
              <w:t xml:space="preserve"> </w:t>
            </w:r>
            <w:r w:rsidRPr="002D71DF">
              <w:rPr>
                <w:szCs w:val="22"/>
              </w:rPr>
              <w:t>As</w:t>
            </w:r>
            <w:r w:rsidR="004C760B" w:rsidRPr="002D71DF">
              <w:rPr>
                <w:szCs w:val="22"/>
              </w:rPr>
              <w:t xml:space="preserve"> </w:t>
            </w:r>
            <w:r w:rsidRPr="002D71DF">
              <w:rPr>
                <w:szCs w:val="22"/>
              </w:rPr>
              <w:t>a</w:t>
            </w:r>
            <w:r w:rsidR="004C760B" w:rsidRPr="002D71DF">
              <w:rPr>
                <w:szCs w:val="22"/>
              </w:rPr>
              <w:t xml:space="preserve"> </w:t>
            </w:r>
            <w:r w:rsidRPr="002D71DF">
              <w:rPr>
                <w:szCs w:val="22"/>
              </w:rPr>
              <w:t>class,</w:t>
            </w:r>
            <w:r w:rsidR="004C760B" w:rsidRPr="002D71DF">
              <w:rPr>
                <w:szCs w:val="22"/>
              </w:rPr>
              <w:t xml:space="preserve"> </w:t>
            </w:r>
            <w:r w:rsidRPr="002D71DF">
              <w:rPr>
                <w:szCs w:val="22"/>
              </w:rPr>
              <w:t>students</w:t>
            </w:r>
            <w:r w:rsidR="004C760B" w:rsidRPr="002D71DF">
              <w:rPr>
                <w:szCs w:val="22"/>
              </w:rPr>
              <w:t xml:space="preserve"> </w:t>
            </w:r>
            <w:r w:rsidRPr="002D71DF">
              <w:rPr>
                <w:szCs w:val="22"/>
              </w:rPr>
              <w:t>read</w:t>
            </w:r>
            <w:r w:rsidR="004C760B" w:rsidRPr="002D71DF">
              <w:rPr>
                <w:szCs w:val="22"/>
              </w:rPr>
              <w:t xml:space="preserve"> </w:t>
            </w:r>
            <w:r w:rsidRPr="002D71DF">
              <w:rPr>
                <w:szCs w:val="22"/>
              </w:rPr>
              <w:t>through</w:t>
            </w:r>
            <w:r w:rsidR="004C760B" w:rsidRPr="002D71DF">
              <w:rPr>
                <w:szCs w:val="22"/>
              </w:rPr>
              <w:t xml:space="preserve"> </w:t>
            </w:r>
            <w:r w:rsidRPr="002D71DF">
              <w:rPr>
                <w:szCs w:val="22"/>
              </w:rPr>
              <w:t>‘A</w:t>
            </w:r>
            <w:r w:rsidR="004C760B" w:rsidRPr="002D71DF">
              <w:rPr>
                <w:szCs w:val="22"/>
              </w:rPr>
              <w:t xml:space="preserve"> </w:t>
            </w:r>
            <w:r w:rsidRPr="002D71DF">
              <w:rPr>
                <w:szCs w:val="22"/>
              </w:rPr>
              <w:t>note</w:t>
            </w:r>
            <w:r w:rsidR="004C760B" w:rsidRPr="002D71DF">
              <w:rPr>
                <w:szCs w:val="22"/>
              </w:rPr>
              <w:t xml:space="preserve"> </w:t>
            </w:r>
            <w:r w:rsidRPr="002D71DF">
              <w:rPr>
                <w:szCs w:val="22"/>
              </w:rPr>
              <w:t>on</w:t>
            </w:r>
            <w:r w:rsidR="004C760B" w:rsidRPr="002D71DF">
              <w:rPr>
                <w:szCs w:val="22"/>
              </w:rPr>
              <w:t xml:space="preserve"> </w:t>
            </w:r>
            <w:r w:rsidRPr="002D71DF">
              <w:rPr>
                <w:szCs w:val="22"/>
              </w:rPr>
              <w:t>the</w:t>
            </w:r>
            <w:r w:rsidR="004C760B" w:rsidRPr="002D71DF">
              <w:rPr>
                <w:szCs w:val="22"/>
              </w:rPr>
              <w:t xml:space="preserve"> </w:t>
            </w:r>
            <w:r w:rsidRPr="002D71DF">
              <w:rPr>
                <w:szCs w:val="22"/>
              </w:rPr>
              <w:t>text’</w:t>
            </w:r>
            <w:r w:rsidR="004C760B" w:rsidRPr="002D71DF">
              <w:rPr>
                <w:szCs w:val="22"/>
              </w:rPr>
              <w:t xml:space="preserve"> </w:t>
            </w:r>
            <w:r w:rsidRPr="002D71DF">
              <w:rPr>
                <w:szCs w:val="22"/>
              </w:rPr>
              <w:t>and</w:t>
            </w:r>
            <w:r w:rsidR="004C760B" w:rsidRPr="002D71DF">
              <w:rPr>
                <w:szCs w:val="22"/>
              </w:rPr>
              <w:t xml:space="preserve"> </w:t>
            </w:r>
            <w:r w:rsidRPr="002D71DF">
              <w:rPr>
                <w:szCs w:val="22"/>
              </w:rPr>
              <w:t>‘A</w:t>
            </w:r>
            <w:r w:rsidR="004C760B" w:rsidRPr="002D71DF">
              <w:rPr>
                <w:szCs w:val="22"/>
              </w:rPr>
              <w:t xml:space="preserve"> </w:t>
            </w:r>
            <w:r w:rsidRPr="002D71DF">
              <w:rPr>
                <w:szCs w:val="22"/>
              </w:rPr>
              <w:t>note</w:t>
            </w:r>
            <w:r w:rsidR="004C760B" w:rsidRPr="002D71DF">
              <w:rPr>
                <w:szCs w:val="22"/>
              </w:rPr>
              <w:t xml:space="preserve"> </w:t>
            </w:r>
            <w:r w:rsidRPr="002D71DF">
              <w:rPr>
                <w:szCs w:val="22"/>
              </w:rPr>
              <w:t>on</w:t>
            </w:r>
            <w:r w:rsidR="004C760B" w:rsidRPr="002D71DF">
              <w:rPr>
                <w:szCs w:val="22"/>
              </w:rPr>
              <w:t xml:space="preserve"> </w:t>
            </w:r>
            <w:r w:rsidRPr="002D71DF">
              <w:rPr>
                <w:szCs w:val="22"/>
              </w:rPr>
              <w:t>the</w:t>
            </w:r>
            <w:r w:rsidR="004C760B" w:rsidRPr="002D71DF">
              <w:rPr>
                <w:szCs w:val="22"/>
              </w:rPr>
              <w:t xml:space="preserve"> </w:t>
            </w:r>
            <w:r w:rsidRPr="002D71DF">
              <w:rPr>
                <w:szCs w:val="22"/>
              </w:rPr>
              <w:t>performance</w:t>
            </w:r>
            <w:r w:rsidR="004C760B" w:rsidRPr="002D71DF">
              <w:rPr>
                <w:szCs w:val="22"/>
              </w:rPr>
              <w:t xml:space="preserve"> </w:t>
            </w:r>
            <w:r w:rsidRPr="002D71DF">
              <w:rPr>
                <w:szCs w:val="22"/>
              </w:rPr>
              <w:t>and</w:t>
            </w:r>
            <w:r w:rsidR="004C760B" w:rsidRPr="002D71DF">
              <w:rPr>
                <w:szCs w:val="22"/>
              </w:rPr>
              <w:t xml:space="preserve"> </w:t>
            </w:r>
            <w:r w:rsidRPr="002D71DF">
              <w:rPr>
                <w:szCs w:val="22"/>
              </w:rPr>
              <w:t>interpretation</w:t>
            </w:r>
            <w:r w:rsidR="004C760B" w:rsidRPr="002D71DF">
              <w:rPr>
                <w:szCs w:val="22"/>
              </w:rPr>
              <w:t xml:space="preserve"> </w:t>
            </w:r>
            <w:r w:rsidRPr="002D71DF">
              <w:rPr>
                <w:szCs w:val="22"/>
              </w:rPr>
              <w:t>of</w:t>
            </w:r>
            <w:r w:rsidR="004C760B" w:rsidRPr="002D71DF">
              <w:rPr>
                <w:szCs w:val="22"/>
              </w:rPr>
              <w:t xml:space="preserve"> </w:t>
            </w:r>
            <w:proofErr w:type="spellStart"/>
            <w:r w:rsidRPr="002D71DF">
              <w:rPr>
                <w:szCs w:val="22"/>
              </w:rPr>
              <w:t>Pixos</w:t>
            </w:r>
            <w:proofErr w:type="spellEnd"/>
            <w:r w:rsidRPr="002D71DF">
              <w:rPr>
                <w:szCs w:val="22"/>
              </w:rPr>
              <w:t>’</w:t>
            </w:r>
            <w:r w:rsidR="004C760B" w:rsidRPr="002D71DF">
              <w:rPr>
                <w:szCs w:val="22"/>
              </w:rPr>
              <w:t xml:space="preserve"> </w:t>
            </w:r>
            <w:r w:rsidRPr="002D71DF">
              <w:rPr>
                <w:szCs w:val="22"/>
              </w:rPr>
              <w:t>from</w:t>
            </w:r>
            <w:r w:rsidR="004C760B" w:rsidRPr="002D71DF">
              <w:rPr>
                <w:szCs w:val="22"/>
              </w:rPr>
              <w:t xml:space="preserve"> </w:t>
            </w:r>
            <w:r w:rsidRPr="002D71DF">
              <w:rPr>
                <w:i/>
                <w:iCs/>
                <w:szCs w:val="22"/>
              </w:rPr>
              <w:t>PROMETHEUS</w:t>
            </w:r>
            <w:r w:rsidR="004C760B" w:rsidRPr="002D71DF">
              <w:rPr>
                <w:szCs w:val="22"/>
              </w:rPr>
              <w:t xml:space="preserve"> </w:t>
            </w:r>
            <w:r w:rsidRPr="002D71DF">
              <w:rPr>
                <w:szCs w:val="22"/>
              </w:rPr>
              <w:t>by</w:t>
            </w:r>
            <w:r w:rsidR="004C760B" w:rsidRPr="002D71DF">
              <w:rPr>
                <w:szCs w:val="22"/>
              </w:rPr>
              <w:t xml:space="preserve"> </w:t>
            </w:r>
            <w:r w:rsidRPr="002D71DF">
              <w:rPr>
                <w:szCs w:val="22"/>
              </w:rPr>
              <w:t>Damien</w:t>
            </w:r>
            <w:r w:rsidR="004C760B" w:rsidRPr="002D71DF">
              <w:rPr>
                <w:szCs w:val="22"/>
              </w:rPr>
              <w:t xml:space="preserve"> </w:t>
            </w:r>
            <w:r w:rsidRPr="002D71DF">
              <w:t>Ryan</w:t>
            </w:r>
            <w:r w:rsidRPr="002D71DF">
              <w:rPr>
                <w:szCs w:val="22"/>
              </w:rPr>
              <w:t>.</w:t>
            </w:r>
            <w:r w:rsidR="004C760B" w:rsidRPr="002D71DF">
              <w:rPr>
                <w:szCs w:val="22"/>
              </w:rPr>
              <w:t xml:space="preserve">  </w:t>
            </w:r>
          </w:p>
          <w:p w14:paraId="34A41FB5" w14:textId="4ED23275" w:rsidR="002D71DF" w:rsidRPr="00A611C4" w:rsidRDefault="008450CF" w:rsidP="008450CF">
            <w:pPr>
              <w:rPr>
                <w:szCs w:val="22"/>
              </w:rPr>
            </w:pPr>
            <w:r w:rsidRPr="002D71DF">
              <w:rPr>
                <w:szCs w:val="22"/>
              </w:rPr>
              <w:t>Following</w:t>
            </w:r>
            <w:r w:rsidR="004C760B" w:rsidRPr="002D71DF">
              <w:rPr>
                <w:szCs w:val="22"/>
              </w:rPr>
              <w:t xml:space="preserve"> </w:t>
            </w:r>
            <w:r w:rsidRPr="002D71DF">
              <w:rPr>
                <w:szCs w:val="22"/>
              </w:rPr>
              <w:t>the</w:t>
            </w:r>
            <w:r w:rsidR="004C760B" w:rsidRPr="002D71DF">
              <w:rPr>
                <w:szCs w:val="22"/>
              </w:rPr>
              <w:t xml:space="preserve"> </w:t>
            </w:r>
            <w:r w:rsidRPr="002D71DF">
              <w:rPr>
                <w:szCs w:val="22"/>
              </w:rPr>
              <w:t>reading,</w:t>
            </w:r>
            <w:r w:rsidR="004C760B" w:rsidRPr="002D71DF">
              <w:rPr>
                <w:szCs w:val="22"/>
              </w:rPr>
              <w:t xml:space="preserve"> </w:t>
            </w:r>
            <w:r w:rsidRPr="002D71DF">
              <w:rPr>
                <w:szCs w:val="22"/>
              </w:rPr>
              <w:t>pose</w:t>
            </w:r>
            <w:r w:rsidR="004C760B" w:rsidRPr="002D71DF">
              <w:rPr>
                <w:szCs w:val="22"/>
              </w:rPr>
              <w:t xml:space="preserve"> </w:t>
            </w:r>
            <w:r w:rsidRPr="002D71DF">
              <w:rPr>
                <w:szCs w:val="22"/>
              </w:rPr>
              <w:t>the</w:t>
            </w:r>
            <w:r w:rsidR="004C760B" w:rsidRPr="002D71DF">
              <w:rPr>
                <w:szCs w:val="22"/>
              </w:rPr>
              <w:t xml:space="preserve"> </w:t>
            </w:r>
            <w:r w:rsidRPr="002D71DF">
              <w:rPr>
                <w:szCs w:val="22"/>
              </w:rPr>
              <w:t>following</w:t>
            </w:r>
            <w:r w:rsidR="004C760B" w:rsidRPr="002D71DF">
              <w:rPr>
                <w:szCs w:val="22"/>
              </w:rPr>
              <w:t xml:space="preserve"> </w:t>
            </w:r>
            <w:r w:rsidRPr="002D71DF">
              <w:rPr>
                <w:szCs w:val="22"/>
              </w:rPr>
              <w:t>prompt</w:t>
            </w:r>
            <w:r w:rsidR="004C760B" w:rsidRPr="002D71DF">
              <w:rPr>
                <w:szCs w:val="22"/>
              </w:rPr>
              <w:t xml:space="preserve"> </w:t>
            </w:r>
            <w:r w:rsidRPr="002D71DF">
              <w:rPr>
                <w:szCs w:val="22"/>
              </w:rPr>
              <w:t>for</w:t>
            </w:r>
            <w:r w:rsidR="004C760B" w:rsidRPr="002D71DF">
              <w:rPr>
                <w:szCs w:val="22"/>
              </w:rPr>
              <w:t xml:space="preserve"> </w:t>
            </w:r>
            <w:r w:rsidRPr="002D71DF">
              <w:rPr>
                <w:szCs w:val="22"/>
              </w:rPr>
              <w:t>class</w:t>
            </w:r>
            <w:r w:rsidR="004C760B" w:rsidRPr="002D71DF">
              <w:rPr>
                <w:szCs w:val="22"/>
              </w:rPr>
              <w:t xml:space="preserve"> </w:t>
            </w:r>
            <w:r w:rsidRPr="002D71DF">
              <w:rPr>
                <w:szCs w:val="22"/>
              </w:rPr>
              <w:t>discussion:</w:t>
            </w:r>
            <w:r w:rsidR="003C7122" w:rsidRPr="00D25100">
              <w:rPr>
                <w:szCs w:val="22"/>
              </w:rPr>
              <w:t xml:space="preserve"> ‘</w:t>
            </w:r>
            <w:r w:rsidRPr="00D25100">
              <w:rPr>
                <w:szCs w:val="22"/>
              </w:rPr>
              <w:t>Why</w:t>
            </w:r>
            <w:r w:rsidR="004C760B" w:rsidRPr="00D25100">
              <w:rPr>
                <w:szCs w:val="22"/>
              </w:rPr>
              <w:t xml:space="preserve"> </w:t>
            </w:r>
            <w:r w:rsidRPr="00D25100">
              <w:rPr>
                <w:szCs w:val="22"/>
              </w:rPr>
              <w:t>is</w:t>
            </w:r>
            <w:r w:rsidR="004C760B" w:rsidRPr="00D25100">
              <w:rPr>
                <w:szCs w:val="22"/>
              </w:rPr>
              <w:t xml:space="preserve"> </w:t>
            </w:r>
            <w:r w:rsidRPr="00D25100">
              <w:rPr>
                <w:szCs w:val="22"/>
              </w:rPr>
              <w:t>it</w:t>
            </w:r>
            <w:r w:rsidR="004C760B" w:rsidRPr="00D25100">
              <w:rPr>
                <w:szCs w:val="22"/>
              </w:rPr>
              <w:t xml:space="preserve"> </w:t>
            </w:r>
            <w:r w:rsidRPr="00D25100">
              <w:rPr>
                <w:szCs w:val="22"/>
              </w:rPr>
              <w:t>ethically</w:t>
            </w:r>
            <w:r w:rsidR="004C760B" w:rsidRPr="00D25100">
              <w:rPr>
                <w:szCs w:val="22"/>
              </w:rPr>
              <w:t xml:space="preserve"> </w:t>
            </w:r>
            <w:r w:rsidRPr="00D25100">
              <w:rPr>
                <w:szCs w:val="22"/>
              </w:rPr>
              <w:t>acceptable</w:t>
            </w:r>
            <w:r w:rsidR="004C760B" w:rsidRPr="00D25100">
              <w:rPr>
                <w:szCs w:val="22"/>
              </w:rPr>
              <w:t xml:space="preserve"> </w:t>
            </w:r>
            <w:r w:rsidRPr="00D25100">
              <w:rPr>
                <w:szCs w:val="22"/>
              </w:rPr>
              <w:t>for</w:t>
            </w:r>
            <w:r w:rsidR="004C760B" w:rsidRPr="00D25100">
              <w:rPr>
                <w:szCs w:val="22"/>
              </w:rPr>
              <w:t xml:space="preserve"> </w:t>
            </w:r>
            <w:r w:rsidRPr="00D25100">
              <w:rPr>
                <w:szCs w:val="22"/>
              </w:rPr>
              <w:t>Damien</w:t>
            </w:r>
            <w:r w:rsidR="004C760B" w:rsidRPr="00D25100">
              <w:rPr>
                <w:szCs w:val="22"/>
              </w:rPr>
              <w:t xml:space="preserve"> </w:t>
            </w:r>
            <w:r w:rsidRPr="00D25100">
              <w:rPr>
                <w:szCs w:val="22"/>
              </w:rPr>
              <w:t>Ryan</w:t>
            </w:r>
            <w:r w:rsidR="004C760B" w:rsidRPr="00D25100">
              <w:rPr>
                <w:szCs w:val="22"/>
              </w:rPr>
              <w:t xml:space="preserve"> </w:t>
            </w:r>
            <w:r w:rsidRPr="00D25100">
              <w:rPr>
                <w:szCs w:val="22"/>
              </w:rPr>
              <w:t>to</w:t>
            </w:r>
            <w:r w:rsidR="004C760B" w:rsidRPr="00D25100">
              <w:rPr>
                <w:szCs w:val="22"/>
              </w:rPr>
              <w:t xml:space="preserve"> </w:t>
            </w:r>
            <w:r w:rsidRPr="00D25100">
              <w:rPr>
                <w:szCs w:val="22"/>
              </w:rPr>
              <w:t>adapt</w:t>
            </w:r>
            <w:r w:rsidR="004C760B" w:rsidRPr="00D25100">
              <w:rPr>
                <w:szCs w:val="22"/>
              </w:rPr>
              <w:t xml:space="preserve"> </w:t>
            </w:r>
            <w:r w:rsidRPr="00D25100">
              <w:rPr>
                <w:szCs w:val="22"/>
              </w:rPr>
              <w:t>an</w:t>
            </w:r>
            <w:r w:rsidR="004C760B" w:rsidRPr="00D25100">
              <w:rPr>
                <w:szCs w:val="22"/>
              </w:rPr>
              <w:t xml:space="preserve"> </w:t>
            </w:r>
            <w:r w:rsidRPr="00D25100">
              <w:rPr>
                <w:szCs w:val="22"/>
              </w:rPr>
              <w:t>ancient</w:t>
            </w:r>
            <w:r w:rsidR="004C760B" w:rsidRPr="00D25100">
              <w:rPr>
                <w:szCs w:val="22"/>
              </w:rPr>
              <w:t xml:space="preserve"> </w:t>
            </w:r>
            <w:r w:rsidRPr="00D25100">
              <w:rPr>
                <w:szCs w:val="22"/>
              </w:rPr>
              <w:t>Greek</w:t>
            </w:r>
            <w:r w:rsidR="004C760B" w:rsidRPr="00D25100">
              <w:rPr>
                <w:szCs w:val="22"/>
              </w:rPr>
              <w:t xml:space="preserve"> </w:t>
            </w:r>
            <w:r w:rsidRPr="00D25100">
              <w:rPr>
                <w:szCs w:val="22"/>
              </w:rPr>
              <w:t>myth</w:t>
            </w:r>
            <w:r w:rsidR="004C760B" w:rsidRPr="00D25100">
              <w:rPr>
                <w:szCs w:val="22"/>
              </w:rPr>
              <w:t xml:space="preserve"> </w:t>
            </w:r>
            <w:r w:rsidRPr="00D25100">
              <w:rPr>
                <w:szCs w:val="22"/>
              </w:rPr>
              <w:t>and</w:t>
            </w:r>
            <w:r w:rsidR="004C760B" w:rsidRPr="00D25100">
              <w:rPr>
                <w:szCs w:val="22"/>
              </w:rPr>
              <w:t xml:space="preserve"> </w:t>
            </w:r>
            <w:r w:rsidRPr="00D25100">
              <w:rPr>
                <w:szCs w:val="22"/>
              </w:rPr>
              <w:t>for</w:t>
            </w:r>
            <w:r w:rsidR="004C760B" w:rsidRPr="00D25100">
              <w:rPr>
                <w:szCs w:val="22"/>
              </w:rPr>
              <w:t xml:space="preserve"> </w:t>
            </w:r>
            <w:r w:rsidRPr="00D25100">
              <w:rPr>
                <w:szCs w:val="22"/>
              </w:rPr>
              <w:t>us</w:t>
            </w:r>
            <w:r w:rsidR="004C760B" w:rsidRPr="00D25100">
              <w:rPr>
                <w:szCs w:val="22"/>
              </w:rPr>
              <w:t xml:space="preserve"> </w:t>
            </w:r>
            <w:r w:rsidRPr="00D25100">
              <w:rPr>
                <w:szCs w:val="22"/>
              </w:rPr>
              <w:t>to</w:t>
            </w:r>
            <w:r w:rsidR="004C760B" w:rsidRPr="00D25100">
              <w:rPr>
                <w:szCs w:val="22"/>
              </w:rPr>
              <w:t xml:space="preserve"> </w:t>
            </w:r>
            <w:r w:rsidRPr="00D25100">
              <w:rPr>
                <w:szCs w:val="22"/>
              </w:rPr>
              <w:t>adapt</w:t>
            </w:r>
            <w:r w:rsidR="004C760B" w:rsidRPr="00D25100">
              <w:rPr>
                <w:szCs w:val="22"/>
              </w:rPr>
              <w:t xml:space="preserve"> </w:t>
            </w:r>
            <w:r w:rsidRPr="00D25100">
              <w:rPr>
                <w:szCs w:val="22"/>
              </w:rPr>
              <w:t>Ryan’s</w:t>
            </w:r>
            <w:r w:rsidR="004C760B" w:rsidRPr="00D25100">
              <w:rPr>
                <w:szCs w:val="22"/>
              </w:rPr>
              <w:t xml:space="preserve"> </w:t>
            </w:r>
            <w:r w:rsidRPr="00D25100">
              <w:rPr>
                <w:szCs w:val="22"/>
              </w:rPr>
              <w:t>script</w:t>
            </w:r>
            <w:r w:rsidR="004C760B" w:rsidRPr="00D25100">
              <w:rPr>
                <w:szCs w:val="22"/>
              </w:rPr>
              <w:t xml:space="preserve"> </w:t>
            </w:r>
            <w:r w:rsidRPr="00D25100">
              <w:rPr>
                <w:szCs w:val="22"/>
              </w:rPr>
              <w:t>further?</w:t>
            </w:r>
            <w:r w:rsidR="003C7122" w:rsidRPr="00D25100">
              <w:rPr>
                <w:szCs w:val="22"/>
              </w:rPr>
              <w:t>’</w:t>
            </w:r>
            <w:r w:rsidR="004C760B" w:rsidRPr="00A611C4">
              <w:rPr>
                <w:szCs w:val="22"/>
              </w:rPr>
              <w:t xml:space="preserve"> </w:t>
            </w:r>
          </w:p>
          <w:p w14:paraId="29938950" w14:textId="4027097F" w:rsidR="008450CF" w:rsidRPr="002D71DF" w:rsidRDefault="008450CF" w:rsidP="008450CF">
            <w:pPr>
              <w:rPr>
                <w:szCs w:val="22"/>
              </w:rPr>
            </w:pPr>
            <w:r w:rsidRPr="002D71DF">
              <w:rPr>
                <w:szCs w:val="22"/>
              </w:rPr>
              <w:t>Guide</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toward</w:t>
            </w:r>
            <w:r w:rsidR="004C760B" w:rsidRPr="002D71DF">
              <w:rPr>
                <w:szCs w:val="22"/>
              </w:rPr>
              <w:t xml:space="preserve"> </w:t>
            </w:r>
            <w:r w:rsidRPr="002D71DF">
              <w:rPr>
                <w:szCs w:val="22"/>
              </w:rPr>
              <w:t>responses</w:t>
            </w:r>
            <w:r w:rsidR="004C760B" w:rsidRPr="002D71DF">
              <w:rPr>
                <w:szCs w:val="22"/>
              </w:rPr>
              <w:t xml:space="preserve"> </w:t>
            </w:r>
            <w:r w:rsidRPr="002D71DF">
              <w:rPr>
                <w:szCs w:val="22"/>
              </w:rPr>
              <w:t>that</w:t>
            </w:r>
            <w:r w:rsidR="004C760B" w:rsidRPr="002D71DF">
              <w:rPr>
                <w:szCs w:val="22"/>
              </w:rPr>
              <w:t xml:space="preserve"> </w:t>
            </w:r>
            <w:r w:rsidRPr="002D71DF">
              <w:rPr>
                <w:szCs w:val="22"/>
              </w:rPr>
              <w:t>include</w:t>
            </w:r>
            <w:r w:rsidR="004C760B" w:rsidRPr="002D71DF">
              <w:rPr>
                <w:szCs w:val="22"/>
              </w:rPr>
              <w:t xml:space="preserve"> </w:t>
            </w:r>
            <w:r w:rsidRPr="002D71DF">
              <w:rPr>
                <w:szCs w:val="22"/>
              </w:rPr>
              <w:t>these</w:t>
            </w:r>
            <w:r w:rsidR="004C760B" w:rsidRPr="002D71DF">
              <w:rPr>
                <w:szCs w:val="22"/>
              </w:rPr>
              <w:t xml:space="preserve"> </w:t>
            </w:r>
            <w:r w:rsidRPr="002D71DF">
              <w:rPr>
                <w:szCs w:val="22"/>
              </w:rPr>
              <w:t>big</w:t>
            </w:r>
            <w:r w:rsidR="004C760B" w:rsidRPr="002D71DF">
              <w:rPr>
                <w:szCs w:val="22"/>
              </w:rPr>
              <w:t xml:space="preserve"> </w:t>
            </w:r>
            <w:r w:rsidRPr="002D71DF">
              <w:rPr>
                <w:szCs w:val="22"/>
              </w:rPr>
              <w:t>ideas:</w:t>
            </w:r>
            <w:r w:rsidR="004C760B" w:rsidRPr="002D71DF">
              <w:rPr>
                <w:szCs w:val="22"/>
              </w:rPr>
              <w:t xml:space="preserve"> </w:t>
            </w:r>
          </w:p>
          <w:p w14:paraId="1C077D69" w14:textId="380483A2" w:rsidR="008450CF" w:rsidRPr="002D71DF" w:rsidRDefault="008450CF" w:rsidP="008A49FE">
            <w:pPr>
              <w:pStyle w:val="ListBullet"/>
              <w:numPr>
                <w:ilvl w:val="0"/>
                <w:numId w:val="5"/>
              </w:numPr>
            </w:pPr>
            <w:r w:rsidRPr="002D71DF">
              <w:lastRenderedPageBreak/>
              <w:t>some</w:t>
            </w:r>
            <w:r w:rsidR="004C760B" w:rsidRPr="002D71DF">
              <w:t xml:space="preserve"> </w:t>
            </w:r>
            <w:r w:rsidRPr="002D71DF">
              <w:t>myths</w:t>
            </w:r>
            <w:r w:rsidR="004C760B" w:rsidRPr="002D71DF">
              <w:t xml:space="preserve"> </w:t>
            </w:r>
            <w:r w:rsidRPr="002D71DF">
              <w:t>belong</w:t>
            </w:r>
            <w:r w:rsidR="004C760B" w:rsidRPr="002D71DF">
              <w:t xml:space="preserve"> </w:t>
            </w:r>
            <w:r w:rsidRPr="002D71DF">
              <w:t>to</w:t>
            </w:r>
            <w:r w:rsidR="004C760B" w:rsidRPr="002D71DF">
              <w:t xml:space="preserve"> </w:t>
            </w:r>
            <w:r w:rsidRPr="002D71DF">
              <w:t>shared</w:t>
            </w:r>
            <w:r w:rsidR="004C760B" w:rsidRPr="002D71DF">
              <w:t xml:space="preserve"> </w:t>
            </w:r>
            <w:r w:rsidRPr="002D71DF">
              <w:t>human</w:t>
            </w:r>
            <w:r w:rsidR="004C760B" w:rsidRPr="002D71DF">
              <w:t xml:space="preserve"> </w:t>
            </w:r>
            <w:r w:rsidRPr="002D71DF">
              <w:t>history</w:t>
            </w:r>
            <w:r w:rsidR="004C760B" w:rsidRPr="002D71DF">
              <w:t xml:space="preserve"> </w:t>
            </w:r>
          </w:p>
          <w:p w14:paraId="6662D339" w14:textId="204E0A19" w:rsidR="008450CF" w:rsidRPr="002D71DF" w:rsidRDefault="008450CF" w:rsidP="008A49FE">
            <w:pPr>
              <w:pStyle w:val="ListBullet"/>
              <w:numPr>
                <w:ilvl w:val="0"/>
                <w:numId w:val="5"/>
              </w:numPr>
            </w:pPr>
            <w:r w:rsidRPr="002D71DF">
              <w:t>Ryan’s</w:t>
            </w:r>
            <w:r w:rsidR="004C760B" w:rsidRPr="002D71DF">
              <w:t xml:space="preserve"> </w:t>
            </w:r>
            <w:r w:rsidRPr="002D71DF">
              <w:t>notes</w:t>
            </w:r>
            <w:r w:rsidR="004C760B" w:rsidRPr="002D71DF">
              <w:t xml:space="preserve"> </w:t>
            </w:r>
            <w:r w:rsidRPr="002D71DF">
              <w:t>to</w:t>
            </w:r>
            <w:r w:rsidR="004C760B" w:rsidRPr="002D71DF">
              <w:t xml:space="preserve"> </w:t>
            </w:r>
            <w:r w:rsidRPr="002D71DF">
              <w:t>the</w:t>
            </w:r>
            <w:r w:rsidR="004C760B" w:rsidRPr="002D71DF">
              <w:t xml:space="preserve"> </w:t>
            </w:r>
            <w:r w:rsidRPr="002D71DF">
              <w:t>reader</w:t>
            </w:r>
            <w:r w:rsidR="004C760B" w:rsidRPr="002D71DF">
              <w:t xml:space="preserve"> </w:t>
            </w:r>
            <w:r w:rsidRPr="002D71DF">
              <w:t>invite</w:t>
            </w:r>
            <w:r w:rsidR="004C760B" w:rsidRPr="002D71DF">
              <w:t xml:space="preserve"> </w:t>
            </w:r>
            <w:r w:rsidRPr="002D71DF">
              <w:t>reinterpretation</w:t>
            </w:r>
            <w:r w:rsidR="004C760B" w:rsidRPr="002D71DF">
              <w:t xml:space="preserve"> </w:t>
            </w:r>
            <w:r w:rsidR="006F475E" w:rsidRPr="002D71DF">
              <w:t>and</w:t>
            </w:r>
            <w:r w:rsidR="004C760B" w:rsidRPr="002D71DF">
              <w:t xml:space="preserve"> </w:t>
            </w:r>
            <w:r w:rsidR="006F475E" w:rsidRPr="002D71DF">
              <w:t>adaptation</w:t>
            </w:r>
          </w:p>
          <w:p w14:paraId="784E26BE" w14:textId="7C604796" w:rsidR="008450CF" w:rsidRPr="002D71DF" w:rsidRDefault="008450CF" w:rsidP="008A49FE">
            <w:pPr>
              <w:pStyle w:val="ListBullet"/>
              <w:numPr>
                <w:ilvl w:val="0"/>
                <w:numId w:val="5"/>
              </w:numPr>
            </w:pPr>
            <w:r w:rsidRPr="002D71DF">
              <w:t>contemporary</w:t>
            </w:r>
            <w:r w:rsidR="004C760B" w:rsidRPr="002D71DF">
              <w:t xml:space="preserve"> </w:t>
            </w:r>
            <w:r w:rsidRPr="002D71DF">
              <w:t>adaptation</w:t>
            </w:r>
            <w:r w:rsidR="004C760B" w:rsidRPr="002D71DF">
              <w:t xml:space="preserve"> </w:t>
            </w:r>
            <w:r w:rsidRPr="002D71DF">
              <w:t>requires</w:t>
            </w:r>
            <w:r w:rsidR="004C760B" w:rsidRPr="002D71DF">
              <w:t xml:space="preserve"> </w:t>
            </w:r>
            <w:r w:rsidRPr="002D71DF">
              <w:t>awareness</w:t>
            </w:r>
            <w:r w:rsidR="004C760B" w:rsidRPr="002D71DF">
              <w:t xml:space="preserve"> </w:t>
            </w:r>
            <w:r w:rsidRPr="002D71DF">
              <w:t>of</w:t>
            </w:r>
            <w:r w:rsidR="004C760B" w:rsidRPr="002D71DF">
              <w:t xml:space="preserve"> </w:t>
            </w:r>
            <w:r w:rsidRPr="002D71DF">
              <w:t>representation,</w:t>
            </w:r>
            <w:r w:rsidR="004C760B" w:rsidRPr="002D71DF">
              <w:t xml:space="preserve"> </w:t>
            </w:r>
            <w:r w:rsidRPr="002D71DF">
              <w:t>agency</w:t>
            </w:r>
            <w:r w:rsidR="004C760B" w:rsidRPr="002D71DF">
              <w:t xml:space="preserve"> </w:t>
            </w:r>
            <w:r w:rsidRPr="002D71DF">
              <w:t>and</w:t>
            </w:r>
            <w:r w:rsidR="004C760B" w:rsidRPr="002D71DF">
              <w:t xml:space="preserve"> </w:t>
            </w:r>
            <w:r w:rsidRPr="002D71DF">
              <w:t>impact</w:t>
            </w:r>
            <w:r w:rsidR="004C760B" w:rsidRPr="002D71DF">
              <w:t xml:space="preserve"> </w:t>
            </w:r>
          </w:p>
          <w:p w14:paraId="69313C95" w14:textId="1F735F9E" w:rsidR="008450CF" w:rsidRPr="002D71DF" w:rsidRDefault="008450CF" w:rsidP="008A49FE">
            <w:pPr>
              <w:pStyle w:val="ListBullet"/>
              <w:numPr>
                <w:ilvl w:val="0"/>
                <w:numId w:val="5"/>
              </w:numPr>
            </w:pPr>
            <w:r w:rsidRPr="002D71DF">
              <w:t>ethical</w:t>
            </w:r>
            <w:r w:rsidR="004C760B" w:rsidRPr="002D71DF">
              <w:t xml:space="preserve"> </w:t>
            </w:r>
            <w:r w:rsidRPr="002D71DF">
              <w:t>adaptation</w:t>
            </w:r>
            <w:r w:rsidR="004C760B" w:rsidRPr="002D71DF">
              <w:t xml:space="preserve"> </w:t>
            </w:r>
            <w:r w:rsidRPr="002D71DF">
              <w:t>acknowledges</w:t>
            </w:r>
            <w:r w:rsidR="004C760B" w:rsidRPr="002D71DF">
              <w:t xml:space="preserve"> </w:t>
            </w:r>
            <w:r w:rsidRPr="002D71DF">
              <w:t>context,</w:t>
            </w:r>
            <w:r w:rsidR="004C760B" w:rsidRPr="002D71DF">
              <w:t xml:space="preserve"> </w:t>
            </w:r>
            <w:r w:rsidRPr="002D71DF">
              <w:t>avoids</w:t>
            </w:r>
            <w:r w:rsidR="004C760B" w:rsidRPr="002D71DF">
              <w:t xml:space="preserve"> </w:t>
            </w:r>
            <w:r w:rsidRPr="002D71DF">
              <w:t>caricature</w:t>
            </w:r>
            <w:r w:rsidR="004C760B" w:rsidRPr="002D71DF">
              <w:t xml:space="preserve"> </w:t>
            </w:r>
            <w:r w:rsidRPr="002D71DF">
              <w:t>and</w:t>
            </w:r>
            <w:r w:rsidR="004C760B" w:rsidRPr="002D71DF">
              <w:t xml:space="preserve"> </w:t>
            </w:r>
            <w:r w:rsidRPr="002D71DF">
              <w:t>seeks</w:t>
            </w:r>
            <w:r w:rsidR="004C760B" w:rsidRPr="002D71DF">
              <w:t xml:space="preserve"> </w:t>
            </w:r>
            <w:r w:rsidRPr="002D71DF">
              <w:t>authenticity</w:t>
            </w:r>
            <w:r w:rsidR="006F475E" w:rsidRPr="002D71DF">
              <w:t>.</w:t>
            </w:r>
          </w:p>
          <w:p w14:paraId="6A556ECF" w14:textId="6593C223" w:rsidR="008450CF" w:rsidRPr="002D71DF" w:rsidRDefault="008450CF" w:rsidP="008450CF">
            <w:pPr>
              <w:rPr>
                <w:szCs w:val="22"/>
              </w:rPr>
            </w:pPr>
            <w:r w:rsidRPr="002D71DF">
              <w:rPr>
                <w:szCs w:val="22"/>
              </w:rPr>
              <w:t>Students</w:t>
            </w:r>
            <w:r w:rsidR="004C760B" w:rsidRPr="002D71DF">
              <w:rPr>
                <w:szCs w:val="22"/>
              </w:rPr>
              <w:t xml:space="preserve"> </w:t>
            </w:r>
            <w:r w:rsidRPr="002D71DF">
              <w:rPr>
                <w:szCs w:val="22"/>
              </w:rPr>
              <w:t>read</w:t>
            </w:r>
            <w:r w:rsidR="004C760B" w:rsidRPr="002D71DF">
              <w:rPr>
                <w:szCs w:val="22"/>
              </w:rPr>
              <w:t xml:space="preserve"> </w:t>
            </w:r>
            <w:r w:rsidRPr="002D71DF">
              <w:rPr>
                <w:szCs w:val="22"/>
              </w:rPr>
              <w:t>through</w:t>
            </w:r>
            <w:r w:rsidR="004C760B" w:rsidRPr="002D71DF">
              <w:rPr>
                <w:szCs w:val="22"/>
              </w:rPr>
              <w:t xml:space="preserve"> </w:t>
            </w:r>
            <w:r w:rsidRPr="002D71DF">
              <w:rPr>
                <w:szCs w:val="22"/>
              </w:rPr>
              <w:t>the</w:t>
            </w:r>
            <w:r w:rsidR="004C760B" w:rsidRPr="002D71DF">
              <w:rPr>
                <w:szCs w:val="22"/>
              </w:rPr>
              <w:t xml:space="preserve"> </w:t>
            </w:r>
            <w:r w:rsidRPr="002D71DF">
              <w:rPr>
                <w:szCs w:val="22"/>
              </w:rPr>
              <w:t>newsreader</w:t>
            </w:r>
            <w:r w:rsidR="004C760B" w:rsidRPr="002D71DF">
              <w:rPr>
                <w:szCs w:val="22"/>
              </w:rPr>
              <w:t xml:space="preserve"> </w:t>
            </w:r>
            <w:r w:rsidRPr="002D71DF">
              <w:rPr>
                <w:szCs w:val="22"/>
              </w:rPr>
              <w:t>sequence</w:t>
            </w:r>
            <w:r w:rsidR="004C760B" w:rsidRPr="002D71DF">
              <w:rPr>
                <w:szCs w:val="22"/>
              </w:rPr>
              <w:t xml:space="preserve"> </w:t>
            </w:r>
            <w:r w:rsidRPr="002D71DF">
              <w:rPr>
                <w:szCs w:val="22"/>
              </w:rPr>
              <w:t>in</w:t>
            </w:r>
            <w:r w:rsidR="004C760B" w:rsidRPr="002D71DF">
              <w:rPr>
                <w:szCs w:val="22"/>
              </w:rPr>
              <w:t xml:space="preserve"> </w:t>
            </w:r>
            <w:r w:rsidR="0005545C">
              <w:rPr>
                <w:szCs w:val="22"/>
              </w:rPr>
              <w:t>‘</w:t>
            </w:r>
            <w:r w:rsidRPr="002D71DF">
              <w:rPr>
                <w:szCs w:val="22"/>
              </w:rPr>
              <w:t>SCENE</w:t>
            </w:r>
            <w:r w:rsidR="004C760B" w:rsidRPr="002D71DF">
              <w:rPr>
                <w:szCs w:val="22"/>
              </w:rPr>
              <w:t xml:space="preserve"> </w:t>
            </w:r>
            <w:r w:rsidRPr="002D71DF">
              <w:rPr>
                <w:szCs w:val="22"/>
              </w:rPr>
              <w:t>4</w:t>
            </w:r>
            <w:r w:rsidR="004C760B" w:rsidRPr="002D71DF">
              <w:rPr>
                <w:szCs w:val="22"/>
              </w:rPr>
              <w:t xml:space="preserve"> </w:t>
            </w:r>
            <w:r w:rsidRPr="002D71DF">
              <w:rPr>
                <w:szCs w:val="22"/>
              </w:rPr>
              <w:t>–</w:t>
            </w:r>
            <w:r w:rsidR="004C760B" w:rsidRPr="002D71DF">
              <w:rPr>
                <w:szCs w:val="22"/>
              </w:rPr>
              <w:t xml:space="preserve"> </w:t>
            </w:r>
            <w:r w:rsidRPr="002D71DF">
              <w:rPr>
                <w:szCs w:val="22"/>
              </w:rPr>
              <w:t>THE</w:t>
            </w:r>
            <w:r w:rsidR="004C760B" w:rsidRPr="002D71DF">
              <w:rPr>
                <w:szCs w:val="22"/>
              </w:rPr>
              <w:t xml:space="preserve"> </w:t>
            </w:r>
            <w:r w:rsidRPr="002D71DF">
              <w:rPr>
                <w:szCs w:val="22"/>
              </w:rPr>
              <w:t>CHORUS</w:t>
            </w:r>
            <w:r w:rsidR="0005545C">
              <w:rPr>
                <w:szCs w:val="22"/>
              </w:rPr>
              <w:t>’</w:t>
            </w:r>
            <w:r w:rsidRPr="002D71DF">
              <w:t>.</w:t>
            </w:r>
            <w:r w:rsidR="004C760B" w:rsidRPr="002D71DF">
              <w:t xml:space="preserve"> </w:t>
            </w:r>
            <w:r w:rsidRPr="002D71DF">
              <w:t>Display</w:t>
            </w:r>
            <w:r w:rsidR="004C760B" w:rsidRPr="002D71DF">
              <w:t xml:space="preserve"> </w:t>
            </w:r>
            <w:r w:rsidRPr="002D71DF">
              <w:rPr>
                <w:b/>
                <w:bCs/>
              </w:rPr>
              <w:t>slide</w:t>
            </w:r>
            <w:r w:rsidR="004C760B" w:rsidRPr="002D71DF">
              <w:rPr>
                <w:b/>
                <w:bCs/>
              </w:rPr>
              <w:t xml:space="preserve"> </w:t>
            </w:r>
            <w:r w:rsidRPr="002D71DF">
              <w:rPr>
                <w:b/>
                <w:bCs/>
              </w:rPr>
              <w:t>3.4c</w:t>
            </w:r>
            <w:r w:rsidR="004C760B" w:rsidRPr="002D71DF">
              <w:t xml:space="preserve"> </w:t>
            </w:r>
            <w:r w:rsidRPr="002D71DF">
              <w:t>and</w:t>
            </w:r>
            <w:r w:rsidR="004C760B" w:rsidRPr="002D71DF">
              <w:t xml:space="preserve"> </w:t>
            </w:r>
            <w:r w:rsidRPr="002D71DF">
              <w:t>guide</w:t>
            </w:r>
            <w:r w:rsidR="004C760B" w:rsidRPr="002D71DF">
              <w:t xml:space="preserve"> </w:t>
            </w:r>
            <w:r w:rsidRPr="002D71DF">
              <w:t>students</w:t>
            </w:r>
            <w:r w:rsidR="004C760B" w:rsidRPr="002D71DF">
              <w:t xml:space="preserve"> </w:t>
            </w:r>
            <w:r w:rsidRPr="002D71DF">
              <w:t>to</w:t>
            </w:r>
            <w:r w:rsidR="004C760B" w:rsidRPr="002D71DF">
              <w:t xml:space="preserve"> </w:t>
            </w:r>
            <w:r w:rsidRPr="002D71DF">
              <w:t>read</w:t>
            </w:r>
            <w:r w:rsidR="004C760B" w:rsidRPr="002D71DF">
              <w:rPr>
                <w:szCs w:val="22"/>
              </w:rPr>
              <w:t xml:space="preserve"> </w:t>
            </w:r>
            <w:r w:rsidRPr="002D71DF">
              <w:rPr>
                <w:szCs w:val="22"/>
              </w:rPr>
              <w:t>Ryan’s</w:t>
            </w:r>
            <w:r w:rsidR="004C760B" w:rsidRPr="002D71DF">
              <w:rPr>
                <w:szCs w:val="22"/>
              </w:rPr>
              <w:t xml:space="preserve"> </w:t>
            </w:r>
            <w:r w:rsidRPr="002D71DF">
              <w:rPr>
                <w:szCs w:val="22"/>
              </w:rPr>
              <w:t>note</w:t>
            </w:r>
            <w:r w:rsidR="004C760B" w:rsidRPr="002D71DF">
              <w:rPr>
                <w:szCs w:val="22"/>
              </w:rPr>
              <w:t xml:space="preserve"> </w:t>
            </w:r>
            <w:r w:rsidRPr="002D71DF">
              <w:rPr>
                <w:szCs w:val="22"/>
              </w:rPr>
              <w:t>at</w:t>
            </w:r>
            <w:r w:rsidR="004C760B" w:rsidRPr="002D71DF">
              <w:rPr>
                <w:szCs w:val="22"/>
              </w:rPr>
              <w:t xml:space="preserve"> </w:t>
            </w:r>
            <w:r w:rsidRPr="002D71DF">
              <w:rPr>
                <w:szCs w:val="22"/>
              </w:rPr>
              <w:t>the</w:t>
            </w:r>
            <w:r w:rsidR="004C760B" w:rsidRPr="002D71DF">
              <w:rPr>
                <w:szCs w:val="22"/>
              </w:rPr>
              <w:t xml:space="preserve"> </w:t>
            </w:r>
            <w:r w:rsidRPr="002D71DF">
              <w:rPr>
                <w:szCs w:val="22"/>
              </w:rPr>
              <w:t>top</w:t>
            </w:r>
            <w:r w:rsidR="004C760B" w:rsidRPr="002D71DF">
              <w:rPr>
                <w:szCs w:val="22"/>
              </w:rPr>
              <w:t xml:space="preserve"> </w:t>
            </w:r>
            <w:r w:rsidRPr="002D71DF">
              <w:rPr>
                <w:szCs w:val="22"/>
              </w:rPr>
              <w:t>of</w:t>
            </w:r>
            <w:r w:rsidR="004C760B" w:rsidRPr="002D71DF">
              <w:rPr>
                <w:szCs w:val="22"/>
              </w:rPr>
              <w:t xml:space="preserve"> </w:t>
            </w:r>
            <w:r w:rsidRPr="002D71DF">
              <w:rPr>
                <w:szCs w:val="22"/>
              </w:rPr>
              <w:t>page</w:t>
            </w:r>
            <w:r w:rsidR="004C760B" w:rsidRPr="002D71DF">
              <w:rPr>
                <w:szCs w:val="22"/>
              </w:rPr>
              <w:t xml:space="preserve"> </w:t>
            </w:r>
            <w:r w:rsidRPr="002D71DF">
              <w:rPr>
                <w:szCs w:val="22"/>
              </w:rPr>
              <w:t>23:</w:t>
            </w:r>
          </w:p>
          <w:p w14:paraId="6A88DCD4" w14:textId="365C4442" w:rsidR="008450CF" w:rsidRPr="002D71DF" w:rsidRDefault="002D71DF" w:rsidP="008450CF">
            <w:pPr>
              <w:rPr>
                <w:szCs w:val="22"/>
              </w:rPr>
            </w:pPr>
            <w:r>
              <w:rPr>
                <w:szCs w:val="22"/>
              </w:rPr>
              <w:t>‘</w:t>
            </w:r>
            <w:r w:rsidR="008450CF" w:rsidRPr="002D71DF">
              <w:rPr>
                <w:i/>
                <w:iCs/>
                <w:szCs w:val="22"/>
              </w:rPr>
              <w:t>The</w:t>
            </w:r>
            <w:r w:rsidR="004C760B" w:rsidRPr="002D71DF">
              <w:rPr>
                <w:i/>
                <w:iCs/>
                <w:szCs w:val="22"/>
              </w:rPr>
              <w:t xml:space="preserve"> </w:t>
            </w:r>
            <w:r w:rsidR="008450CF" w:rsidRPr="002D71DF">
              <w:rPr>
                <w:i/>
                <w:iCs/>
                <w:szCs w:val="22"/>
              </w:rPr>
              <w:t>Newsreader</w:t>
            </w:r>
            <w:r w:rsidR="004C760B" w:rsidRPr="002D71DF">
              <w:rPr>
                <w:i/>
                <w:iCs/>
                <w:szCs w:val="22"/>
              </w:rPr>
              <w:t xml:space="preserve"> </w:t>
            </w:r>
            <w:r w:rsidR="008450CF" w:rsidRPr="002D71DF">
              <w:rPr>
                <w:i/>
                <w:iCs/>
                <w:szCs w:val="22"/>
              </w:rPr>
              <w:t>below</w:t>
            </w:r>
            <w:r w:rsidR="004C760B" w:rsidRPr="002D71DF">
              <w:rPr>
                <w:i/>
                <w:iCs/>
                <w:szCs w:val="22"/>
              </w:rPr>
              <w:t xml:space="preserve"> </w:t>
            </w:r>
            <w:r w:rsidR="008450CF" w:rsidRPr="002D71DF">
              <w:rPr>
                <w:i/>
                <w:iCs/>
                <w:szCs w:val="22"/>
              </w:rPr>
              <w:t>gives</w:t>
            </w:r>
            <w:r w:rsidR="004C760B" w:rsidRPr="002D71DF">
              <w:rPr>
                <w:i/>
                <w:iCs/>
                <w:szCs w:val="22"/>
              </w:rPr>
              <w:t xml:space="preserve"> </w:t>
            </w:r>
            <w:r w:rsidR="008450CF" w:rsidRPr="002D71DF">
              <w:rPr>
                <w:i/>
                <w:iCs/>
                <w:szCs w:val="22"/>
              </w:rPr>
              <w:t>us</w:t>
            </w:r>
            <w:r w:rsidR="004C760B" w:rsidRPr="002D71DF">
              <w:rPr>
                <w:i/>
                <w:iCs/>
                <w:szCs w:val="22"/>
              </w:rPr>
              <w:t xml:space="preserve"> </w:t>
            </w:r>
            <w:r w:rsidR="008450CF" w:rsidRPr="002D71DF">
              <w:rPr>
                <w:i/>
                <w:iCs/>
                <w:szCs w:val="22"/>
              </w:rPr>
              <w:t>the</w:t>
            </w:r>
            <w:r w:rsidR="004C760B" w:rsidRPr="002D71DF">
              <w:rPr>
                <w:i/>
                <w:iCs/>
                <w:szCs w:val="22"/>
              </w:rPr>
              <w:t xml:space="preserve"> </w:t>
            </w:r>
            <w:r w:rsidR="008450CF" w:rsidRPr="002D71DF">
              <w:rPr>
                <w:i/>
                <w:iCs/>
                <w:szCs w:val="22"/>
              </w:rPr>
              <w:t>details</w:t>
            </w:r>
            <w:r w:rsidR="004C760B" w:rsidRPr="002D71DF">
              <w:rPr>
                <w:i/>
                <w:iCs/>
                <w:szCs w:val="22"/>
              </w:rPr>
              <w:t xml:space="preserve"> </w:t>
            </w:r>
            <w:r w:rsidR="008450CF" w:rsidRPr="002D71DF">
              <w:rPr>
                <w:i/>
                <w:iCs/>
                <w:szCs w:val="22"/>
              </w:rPr>
              <w:t>we</w:t>
            </w:r>
            <w:r w:rsidR="004C760B" w:rsidRPr="002D71DF">
              <w:rPr>
                <w:i/>
                <w:iCs/>
                <w:szCs w:val="22"/>
              </w:rPr>
              <w:t xml:space="preserve"> </w:t>
            </w:r>
            <w:r w:rsidR="008450CF" w:rsidRPr="002D71DF">
              <w:rPr>
                <w:i/>
                <w:iCs/>
                <w:szCs w:val="22"/>
              </w:rPr>
              <w:t>need</w:t>
            </w:r>
            <w:r w:rsidR="004C760B" w:rsidRPr="002D71DF">
              <w:rPr>
                <w:i/>
                <w:iCs/>
                <w:szCs w:val="22"/>
              </w:rPr>
              <w:t xml:space="preserve"> </w:t>
            </w:r>
            <w:r w:rsidR="008450CF" w:rsidRPr="002D71DF">
              <w:rPr>
                <w:i/>
                <w:iCs/>
                <w:szCs w:val="22"/>
              </w:rPr>
              <w:t>to</w:t>
            </w:r>
            <w:r w:rsidR="004C760B" w:rsidRPr="002D71DF">
              <w:rPr>
                <w:i/>
                <w:iCs/>
                <w:szCs w:val="22"/>
              </w:rPr>
              <w:t xml:space="preserve"> </w:t>
            </w:r>
            <w:r w:rsidR="008450CF" w:rsidRPr="002D71DF">
              <w:rPr>
                <w:i/>
                <w:iCs/>
                <w:szCs w:val="22"/>
              </w:rPr>
              <w:t>understand</w:t>
            </w:r>
            <w:r w:rsidR="004C760B" w:rsidRPr="002D71DF">
              <w:rPr>
                <w:i/>
                <w:iCs/>
                <w:szCs w:val="22"/>
              </w:rPr>
              <w:t xml:space="preserve"> </w:t>
            </w:r>
            <w:r w:rsidR="008450CF" w:rsidRPr="002D71DF">
              <w:rPr>
                <w:i/>
                <w:iCs/>
                <w:szCs w:val="22"/>
              </w:rPr>
              <w:t>about</w:t>
            </w:r>
            <w:r w:rsidR="004C760B" w:rsidRPr="002D71DF">
              <w:rPr>
                <w:i/>
                <w:iCs/>
                <w:szCs w:val="22"/>
              </w:rPr>
              <w:t xml:space="preserve"> </w:t>
            </w:r>
            <w:proofErr w:type="spellStart"/>
            <w:r w:rsidR="008450CF" w:rsidRPr="002D71DF">
              <w:rPr>
                <w:i/>
                <w:iCs/>
                <w:szCs w:val="22"/>
              </w:rPr>
              <w:t>Pixos</w:t>
            </w:r>
            <w:proofErr w:type="spellEnd"/>
            <w:r w:rsidR="008450CF" w:rsidRPr="002D71DF">
              <w:rPr>
                <w:i/>
                <w:iCs/>
                <w:szCs w:val="22"/>
              </w:rPr>
              <w:t>’</w:t>
            </w:r>
            <w:r w:rsidR="004C760B" w:rsidRPr="002D71DF">
              <w:rPr>
                <w:i/>
                <w:iCs/>
                <w:szCs w:val="22"/>
              </w:rPr>
              <w:t xml:space="preserve"> </w:t>
            </w:r>
            <w:r w:rsidR="008450CF" w:rsidRPr="002D71DF">
              <w:rPr>
                <w:i/>
                <w:iCs/>
                <w:szCs w:val="22"/>
              </w:rPr>
              <w:t>crime,</w:t>
            </w:r>
            <w:r w:rsidR="004C760B" w:rsidRPr="002D71DF">
              <w:rPr>
                <w:i/>
                <w:iCs/>
                <w:szCs w:val="22"/>
              </w:rPr>
              <w:t xml:space="preserve"> </w:t>
            </w:r>
            <w:r w:rsidR="008450CF" w:rsidRPr="002D71DF">
              <w:rPr>
                <w:i/>
                <w:iCs/>
                <w:szCs w:val="22"/>
              </w:rPr>
              <w:t>that</w:t>
            </w:r>
            <w:r w:rsidR="004C760B" w:rsidRPr="002D71DF">
              <w:rPr>
                <w:i/>
                <w:iCs/>
                <w:szCs w:val="22"/>
              </w:rPr>
              <w:t xml:space="preserve"> </w:t>
            </w:r>
            <w:r w:rsidR="008450CF" w:rsidRPr="002D71DF">
              <w:rPr>
                <w:i/>
                <w:iCs/>
                <w:szCs w:val="22"/>
              </w:rPr>
              <w:t>is</w:t>
            </w:r>
            <w:r w:rsidR="004C760B" w:rsidRPr="002D71DF">
              <w:rPr>
                <w:i/>
                <w:iCs/>
                <w:szCs w:val="22"/>
              </w:rPr>
              <w:t xml:space="preserve"> </w:t>
            </w:r>
            <w:r w:rsidR="008450CF" w:rsidRPr="002D71DF">
              <w:rPr>
                <w:i/>
                <w:iCs/>
                <w:szCs w:val="22"/>
              </w:rPr>
              <w:t>essential</w:t>
            </w:r>
            <w:r w:rsidR="004C760B" w:rsidRPr="002D71DF">
              <w:rPr>
                <w:i/>
                <w:iCs/>
                <w:szCs w:val="22"/>
              </w:rPr>
              <w:t xml:space="preserve"> </w:t>
            </w:r>
            <w:r w:rsidR="008450CF" w:rsidRPr="002D71DF">
              <w:rPr>
                <w:i/>
                <w:iCs/>
                <w:szCs w:val="22"/>
              </w:rPr>
              <w:t>information.</w:t>
            </w:r>
            <w:r w:rsidR="004C760B" w:rsidRPr="002D71DF">
              <w:rPr>
                <w:i/>
                <w:iCs/>
                <w:szCs w:val="22"/>
              </w:rPr>
              <w:t xml:space="preserve"> </w:t>
            </w:r>
            <w:r w:rsidR="008450CF" w:rsidRPr="002D71DF">
              <w:rPr>
                <w:i/>
                <w:iCs/>
                <w:szCs w:val="22"/>
              </w:rPr>
              <w:t>But</w:t>
            </w:r>
            <w:r w:rsidR="004C760B" w:rsidRPr="002D71DF">
              <w:rPr>
                <w:i/>
                <w:iCs/>
                <w:szCs w:val="22"/>
              </w:rPr>
              <w:t xml:space="preserve"> </w:t>
            </w:r>
            <w:r w:rsidR="008450CF" w:rsidRPr="002D71DF">
              <w:rPr>
                <w:i/>
                <w:iCs/>
                <w:szCs w:val="22"/>
              </w:rPr>
              <w:t>the</w:t>
            </w:r>
            <w:r w:rsidR="004C760B" w:rsidRPr="002D71DF">
              <w:rPr>
                <w:i/>
                <w:iCs/>
                <w:szCs w:val="22"/>
              </w:rPr>
              <w:t xml:space="preserve"> </w:t>
            </w:r>
            <w:r w:rsidR="008450CF" w:rsidRPr="002D71DF">
              <w:rPr>
                <w:i/>
                <w:iCs/>
                <w:szCs w:val="22"/>
              </w:rPr>
              <w:t>Newsreader</w:t>
            </w:r>
            <w:r w:rsidR="004C760B" w:rsidRPr="002D71DF">
              <w:rPr>
                <w:i/>
                <w:iCs/>
                <w:szCs w:val="22"/>
              </w:rPr>
              <w:t xml:space="preserve"> </w:t>
            </w:r>
            <w:r w:rsidR="008450CF" w:rsidRPr="002D71DF">
              <w:rPr>
                <w:i/>
                <w:iCs/>
                <w:szCs w:val="22"/>
              </w:rPr>
              <w:t>might</w:t>
            </w:r>
            <w:r w:rsidR="004C760B" w:rsidRPr="002D71DF">
              <w:rPr>
                <w:i/>
                <w:iCs/>
                <w:szCs w:val="22"/>
              </w:rPr>
              <w:t xml:space="preserve"> </w:t>
            </w:r>
            <w:r w:rsidR="008450CF" w:rsidRPr="002D71DF">
              <w:rPr>
                <w:i/>
                <w:iCs/>
                <w:szCs w:val="22"/>
              </w:rPr>
              <w:t>be</w:t>
            </w:r>
            <w:r w:rsidR="004C760B" w:rsidRPr="002D71DF">
              <w:rPr>
                <w:i/>
                <w:iCs/>
                <w:szCs w:val="22"/>
              </w:rPr>
              <w:t xml:space="preserve"> </w:t>
            </w:r>
            <w:r w:rsidR="008450CF" w:rsidRPr="002D71DF">
              <w:rPr>
                <w:i/>
                <w:iCs/>
                <w:szCs w:val="22"/>
              </w:rPr>
              <w:t>many,</w:t>
            </w:r>
            <w:r w:rsidR="004C760B" w:rsidRPr="002D71DF">
              <w:rPr>
                <w:i/>
                <w:iCs/>
                <w:szCs w:val="22"/>
              </w:rPr>
              <w:t xml:space="preserve"> </w:t>
            </w:r>
            <w:r w:rsidR="008450CF" w:rsidRPr="002D71DF">
              <w:rPr>
                <w:i/>
                <w:iCs/>
                <w:szCs w:val="22"/>
              </w:rPr>
              <w:t>in</w:t>
            </w:r>
            <w:r w:rsidR="004C760B" w:rsidRPr="002D71DF">
              <w:rPr>
                <w:i/>
                <w:iCs/>
                <w:szCs w:val="22"/>
              </w:rPr>
              <w:t xml:space="preserve"> </w:t>
            </w:r>
            <w:r w:rsidR="008450CF" w:rsidRPr="002D71DF">
              <w:rPr>
                <w:i/>
                <w:iCs/>
                <w:szCs w:val="22"/>
              </w:rPr>
              <w:t>many</w:t>
            </w:r>
            <w:r w:rsidR="004C760B" w:rsidRPr="002D71DF">
              <w:rPr>
                <w:i/>
                <w:iCs/>
                <w:szCs w:val="22"/>
              </w:rPr>
              <w:t xml:space="preserve"> </w:t>
            </w:r>
            <w:r w:rsidR="008450CF" w:rsidRPr="002D71DF">
              <w:rPr>
                <w:i/>
                <w:iCs/>
                <w:szCs w:val="22"/>
              </w:rPr>
              <w:t>languages,</w:t>
            </w:r>
            <w:r w:rsidR="004C760B" w:rsidRPr="002D71DF">
              <w:rPr>
                <w:i/>
                <w:iCs/>
                <w:szCs w:val="22"/>
              </w:rPr>
              <w:t xml:space="preserve"> </w:t>
            </w:r>
            <w:r w:rsidR="008450CF" w:rsidRPr="002D71DF">
              <w:rPr>
                <w:i/>
                <w:iCs/>
                <w:szCs w:val="22"/>
              </w:rPr>
              <w:t>or</w:t>
            </w:r>
            <w:r w:rsidR="004C760B" w:rsidRPr="002D71DF">
              <w:rPr>
                <w:i/>
                <w:iCs/>
                <w:szCs w:val="22"/>
              </w:rPr>
              <w:t xml:space="preserve"> </w:t>
            </w:r>
            <w:r w:rsidR="008450CF" w:rsidRPr="002D71DF">
              <w:rPr>
                <w:i/>
                <w:iCs/>
                <w:szCs w:val="22"/>
              </w:rPr>
              <w:t>may</w:t>
            </w:r>
            <w:r w:rsidR="004C760B" w:rsidRPr="002D71DF">
              <w:rPr>
                <w:i/>
                <w:iCs/>
                <w:szCs w:val="22"/>
              </w:rPr>
              <w:t xml:space="preserve"> </w:t>
            </w:r>
            <w:r w:rsidR="008450CF" w:rsidRPr="002D71DF">
              <w:rPr>
                <w:i/>
                <w:iCs/>
                <w:szCs w:val="22"/>
              </w:rPr>
              <w:t>simply</w:t>
            </w:r>
            <w:r w:rsidR="004C760B" w:rsidRPr="002D71DF">
              <w:rPr>
                <w:i/>
                <w:iCs/>
                <w:szCs w:val="22"/>
              </w:rPr>
              <w:t xml:space="preserve"> </w:t>
            </w:r>
            <w:r w:rsidR="008450CF" w:rsidRPr="002D71DF">
              <w:rPr>
                <w:i/>
                <w:iCs/>
                <w:szCs w:val="22"/>
              </w:rPr>
              <w:t>be</w:t>
            </w:r>
            <w:r w:rsidR="004C760B" w:rsidRPr="002D71DF">
              <w:rPr>
                <w:i/>
                <w:iCs/>
                <w:szCs w:val="22"/>
              </w:rPr>
              <w:t xml:space="preserve"> </w:t>
            </w:r>
            <w:r w:rsidR="008450CF" w:rsidRPr="002D71DF">
              <w:rPr>
                <w:i/>
                <w:iCs/>
                <w:szCs w:val="22"/>
              </w:rPr>
              <w:t>one,</w:t>
            </w:r>
            <w:r w:rsidR="004C760B" w:rsidRPr="002D71DF">
              <w:rPr>
                <w:i/>
                <w:iCs/>
                <w:szCs w:val="22"/>
              </w:rPr>
              <w:t xml:space="preserve"> </w:t>
            </w:r>
            <w:r w:rsidR="008450CF" w:rsidRPr="002D71DF">
              <w:rPr>
                <w:i/>
                <w:iCs/>
                <w:szCs w:val="22"/>
              </w:rPr>
              <w:t>or</w:t>
            </w:r>
            <w:r w:rsidR="004C760B" w:rsidRPr="002D71DF">
              <w:rPr>
                <w:i/>
                <w:iCs/>
                <w:szCs w:val="22"/>
              </w:rPr>
              <w:t xml:space="preserve"> </w:t>
            </w:r>
            <w:r w:rsidR="008450CF" w:rsidRPr="002D71DF">
              <w:rPr>
                <w:i/>
                <w:iCs/>
                <w:szCs w:val="22"/>
              </w:rPr>
              <w:t>another</w:t>
            </w:r>
            <w:r w:rsidR="004C760B" w:rsidRPr="002D71DF">
              <w:rPr>
                <w:i/>
                <w:iCs/>
                <w:szCs w:val="22"/>
              </w:rPr>
              <w:t xml:space="preserve"> </w:t>
            </w:r>
            <w:r w:rsidR="008450CF" w:rsidRPr="002D71DF">
              <w:rPr>
                <w:i/>
                <w:iCs/>
                <w:szCs w:val="22"/>
              </w:rPr>
              <w:t>platform</w:t>
            </w:r>
            <w:r w:rsidR="004C760B" w:rsidRPr="002D71DF">
              <w:rPr>
                <w:i/>
                <w:iCs/>
                <w:szCs w:val="22"/>
              </w:rPr>
              <w:t xml:space="preserve"> </w:t>
            </w:r>
            <w:r w:rsidR="008450CF" w:rsidRPr="002D71DF">
              <w:rPr>
                <w:i/>
                <w:iCs/>
                <w:szCs w:val="22"/>
              </w:rPr>
              <w:t>entirely.</w:t>
            </w:r>
            <w:r w:rsidR="004C760B" w:rsidRPr="002D71DF">
              <w:rPr>
                <w:i/>
                <w:iCs/>
                <w:szCs w:val="22"/>
              </w:rPr>
              <w:t xml:space="preserve"> </w:t>
            </w:r>
            <w:r w:rsidR="008450CF" w:rsidRPr="002D71DF">
              <w:rPr>
                <w:i/>
                <w:iCs/>
                <w:szCs w:val="22"/>
              </w:rPr>
              <w:t>From</w:t>
            </w:r>
            <w:r w:rsidR="004C760B" w:rsidRPr="002D71DF">
              <w:rPr>
                <w:i/>
                <w:iCs/>
                <w:szCs w:val="22"/>
              </w:rPr>
              <w:t xml:space="preserve"> </w:t>
            </w:r>
            <w:r w:rsidR="008450CF" w:rsidRPr="002D71DF">
              <w:rPr>
                <w:i/>
                <w:iCs/>
                <w:szCs w:val="22"/>
              </w:rPr>
              <w:t>there,</w:t>
            </w:r>
            <w:r w:rsidR="004C760B" w:rsidRPr="002D71DF">
              <w:rPr>
                <w:i/>
                <w:iCs/>
                <w:szCs w:val="22"/>
              </w:rPr>
              <w:t xml:space="preserve"> </w:t>
            </w:r>
            <w:r w:rsidR="008450CF" w:rsidRPr="002D71DF">
              <w:rPr>
                <w:i/>
                <w:iCs/>
                <w:szCs w:val="22"/>
              </w:rPr>
              <w:t>explore</w:t>
            </w:r>
            <w:r w:rsidR="004C760B" w:rsidRPr="002D71DF">
              <w:rPr>
                <w:i/>
                <w:iCs/>
                <w:szCs w:val="22"/>
              </w:rPr>
              <w:t xml:space="preserve"> </w:t>
            </w:r>
            <w:r w:rsidR="008450CF" w:rsidRPr="002D71DF">
              <w:rPr>
                <w:i/>
                <w:iCs/>
                <w:szCs w:val="22"/>
              </w:rPr>
              <w:t>and</w:t>
            </w:r>
            <w:r w:rsidR="004C760B" w:rsidRPr="002D71DF">
              <w:rPr>
                <w:i/>
                <w:iCs/>
                <w:szCs w:val="22"/>
              </w:rPr>
              <w:t xml:space="preserve"> </w:t>
            </w:r>
            <w:r w:rsidR="008450CF" w:rsidRPr="002D71DF">
              <w:rPr>
                <w:i/>
                <w:iCs/>
                <w:szCs w:val="22"/>
              </w:rPr>
              <w:t>pursue</w:t>
            </w:r>
            <w:r w:rsidR="004C760B" w:rsidRPr="002D71DF">
              <w:rPr>
                <w:i/>
                <w:iCs/>
                <w:szCs w:val="22"/>
              </w:rPr>
              <w:t xml:space="preserve"> </w:t>
            </w:r>
            <w:r w:rsidR="008450CF" w:rsidRPr="002D71DF">
              <w:rPr>
                <w:i/>
                <w:iCs/>
                <w:szCs w:val="22"/>
              </w:rPr>
              <w:t>your</w:t>
            </w:r>
            <w:r w:rsidR="004C760B" w:rsidRPr="002D71DF">
              <w:rPr>
                <w:i/>
                <w:iCs/>
                <w:szCs w:val="22"/>
              </w:rPr>
              <w:t xml:space="preserve"> </w:t>
            </w:r>
            <w:r w:rsidR="008450CF" w:rsidRPr="002D71DF">
              <w:rPr>
                <w:i/>
                <w:iCs/>
                <w:szCs w:val="22"/>
              </w:rPr>
              <w:t>impulses.</w:t>
            </w:r>
            <w:r>
              <w:rPr>
                <w:i/>
                <w:iCs/>
                <w:szCs w:val="22"/>
              </w:rPr>
              <w:t>’</w:t>
            </w:r>
            <w:r w:rsidR="004C760B" w:rsidRPr="002D71DF">
              <w:rPr>
                <w:szCs w:val="22"/>
              </w:rPr>
              <w:t xml:space="preserve"> </w:t>
            </w:r>
          </w:p>
          <w:p w14:paraId="1F8CA4DB" w14:textId="1525D666" w:rsidR="008450CF" w:rsidRPr="002D71DF" w:rsidRDefault="008450CF" w:rsidP="008450CF">
            <w:pPr>
              <w:rPr>
                <w:szCs w:val="22"/>
              </w:rPr>
            </w:pPr>
            <w:r w:rsidRPr="002D71DF">
              <w:rPr>
                <w:szCs w:val="22"/>
              </w:rPr>
              <w:t>Ask</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t>
            </w:r>
            <w:r w:rsidR="004C760B" w:rsidRPr="002D71DF">
              <w:rPr>
                <w:szCs w:val="22"/>
              </w:rPr>
              <w:t xml:space="preserve"> </w:t>
            </w:r>
            <w:r w:rsidRPr="002D71DF">
              <w:rPr>
                <w:szCs w:val="22"/>
              </w:rPr>
              <w:t>form</w:t>
            </w:r>
            <w:r w:rsidR="004C760B" w:rsidRPr="002D71DF">
              <w:rPr>
                <w:szCs w:val="22"/>
              </w:rPr>
              <w:t xml:space="preserve"> </w:t>
            </w:r>
            <w:r w:rsidRPr="002D71DF">
              <w:rPr>
                <w:szCs w:val="22"/>
              </w:rPr>
              <w:t>a</w:t>
            </w:r>
            <w:r w:rsidR="004C760B" w:rsidRPr="002D71DF">
              <w:rPr>
                <w:szCs w:val="22"/>
              </w:rPr>
              <w:t xml:space="preserve"> </w:t>
            </w:r>
            <w:r w:rsidRPr="002D71DF">
              <w:rPr>
                <w:szCs w:val="22"/>
              </w:rPr>
              <w:t>donut</w:t>
            </w:r>
            <w:r w:rsidR="004C760B" w:rsidRPr="002D71DF">
              <w:rPr>
                <w:szCs w:val="22"/>
              </w:rPr>
              <w:t xml:space="preserve"> </w:t>
            </w:r>
            <w:r w:rsidRPr="002D71DF">
              <w:rPr>
                <w:szCs w:val="22"/>
              </w:rPr>
              <w:t>by</w:t>
            </w:r>
            <w:r w:rsidR="004C760B" w:rsidRPr="002D71DF">
              <w:rPr>
                <w:szCs w:val="22"/>
              </w:rPr>
              <w:t xml:space="preserve"> </w:t>
            </w:r>
            <w:r w:rsidRPr="002D71DF">
              <w:rPr>
                <w:szCs w:val="22"/>
              </w:rPr>
              <w:t>standing</w:t>
            </w:r>
            <w:r w:rsidR="004C760B" w:rsidRPr="002D71DF">
              <w:rPr>
                <w:szCs w:val="22"/>
              </w:rPr>
              <w:t xml:space="preserve"> </w:t>
            </w:r>
            <w:r w:rsidRPr="002D71DF">
              <w:rPr>
                <w:szCs w:val="22"/>
              </w:rPr>
              <w:t>in</w:t>
            </w:r>
            <w:r w:rsidR="004C760B" w:rsidRPr="002D71DF">
              <w:rPr>
                <w:szCs w:val="22"/>
              </w:rPr>
              <w:t xml:space="preserve"> </w:t>
            </w:r>
            <w:r w:rsidRPr="002D71DF">
              <w:rPr>
                <w:szCs w:val="22"/>
              </w:rPr>
              <w:t>a</w:t>
            </w:r>
            <w:r w:rsidR="004C760B" w:rsidRPr="002D71DF">
              <w:rPr>
                <w:szCs w:val="22"/>
              </w:rPr>
              <w:t xml:space="preserve"> </w:t>
            </w:r>
            <w:r w:rsidRPr="002D71DF">
              <w:rPr>
                <w:szCs w:val="22"/>
              </w:rPr>
              <w:t>large</w:t>
            </w:r>
            <w:r w:rsidR="004C760B" w:rsidRPr="002D71DF">
              <w:rPr>
                <w:szCs w:val="22"/>
              </w:rPr>
              <w:t xml:space="preserve"> </w:t>
            </w:r>
            <w:r w:rsidRPr="002D71DF">
              <w:rPr>
                <w:szCs w:val="22"/>
              </w:rPr>
              <w:t>circle</w:t>
            </w:r>
            <w:r w:rsidR="004C760B" w:rsidRPr="002D71DF">
              <w:rPr>
                <w:szCs w:val="22"/>
              </w:rPr>
              <w:t xml:space="preserve"> </w:t>
            </w:r>
            <w:r w:rsidRPr="002D71DF">
              <w:rPr>
                <w:szCs w:val="22"/>
              </w:rPr>
              <w:t>and</w:t>
            </w:r>
            <w:r w:rsidR="004C760B" w:rsidRPr="002D71DF">
              <w:rPr>
                <w:szCs w:val="22"/>
              </w:rPr>
              <w:t xml:space="preserve"> </w:t>
            </w:r>
            <w:r w:rsidRPr="002D71DF">
              <w:rPr>
                <w:szCs w:val="22"/>
              </w:rPr>
              <w:t>having</w:t>
            </w:r>
            <w:r w:rsidR="004C760B" w:rsidRPr="002D71DF">
              <w:rPr>
                <w:szCs w:val="22"/>
              </w:rPr>
              <w:t xml:space="preserve"> </w:t>
            </w:r>
            <w:r w:rsidRPr="002D71DF">
              <w:rPr>
                <w:szCs w:val="22"/>
              </w:rPr>
              <w:t>every</w:t>
            </w:r>
            <w:r w:rsidR="004C760B" w:rsidRPr="002D71DF">
              <w:rPr>
                <w:szCs w:val="22"/>
              </w:rPr>
              <w:t xml:space="preserve"> </w:t>
            </w:r>
            <w:r w:rsidRPr="002D71DF">
              <w:rPr>
                <w:szCs w:val="22"/>
              </w:rPr>
              <w:t>second</w:t>
            </w:r>
            <w:r w:rsidR="004C760B" w:rsidRPr="002D71DF">
              <w:rPr>
                <w:szCs w:val="22"/>
              </w:rPr>
              <w:t xml:space="preserve"> </w:t>
            </w:r>
            <w:r w:rsidRPr="002D71DF">
              <w:rPr>
                <w:szCs w:val="22"/>
              </w:rPr>
              <w:t>person</w:t>
            </w:r>
            <w:r w:rsidR="004C760B" w:rsidRPr="002D71DF">
              <w:rPr>
                <w:szCs w:val="22"/>
              </w:rPr>
              <w:t xml:space="preserve"> </w:t>
            </w:r>
            <w:r w:rsidRPr="002D71DF">
              <w:rPr>
                <w:szCs w:val="22"/>
              </w:rPr>
              <w:t>step</w:t>
            </w:r>
            <w:r w:rsidR="004C760B" w:rsidRPr="002D71DF">
              <w:rPr>
                <w:szCs w:val="22"/>
              </w:rPr>
              <w:t xml:space="preserve"> </w:t>
            </w:r>
            <w:r w:rsidRPr="002D71DF">
              <w:rPr>
                <w:szCs w:val="22"/>
              </w:rPr>
              <w:t>into</w:t>
            </w:r>
            <w:r w:rsidR="004C760B" w:rsidRPr="002D71DF">
              <w:rPr>
                <w:szCs w:val="22"/>
              </w:rPr>
              <w:t xml:space="preserve"> </w:t>
            </w:r>
            <w:r w:rsidRPr="002D71DF">
              <w:rPr>
                <w:szCs w:val="22"/>
              </w:rPr>
              <w:t>the</w:t>
            </w:r>
            <w:r w:rsidR="004C760B" w:rsidRPr="002D71DF">
              <w:rPr>
                <w:szCs w:val="22"/>
              </w:rPr>
              <w:t xml:space="preserve"> </w:t>
            </w:r>
            <w:r w:rsidRPr="002D71DF">
              <w:rPr>
                <w:szCs w:val="22"/>
              </w:rPr>
              <w:t>centre.</w:t>
            </w:r>
            <w:r w:rsidR="004C760B" w:rsidRPr="002D71DF">
              <w:rPr>
                <w:szCs w:val="22"/>
              </w:rPr>
              <w:t xml:space="preserve"> </w:t>
            </w:r>
            <w:r w:rsidRPr="002D71DF">
              <w:rPr>
                <w:szCs w:val="22"/>
              </w:rPr>
              <w:t>The</w:t>
            </w:r>
            <w:r w:rsidR="004C760B" w:rsidRPr="002D71DF">
              <w:rPr>
                <w:szCs w:val="22"/>
              </w:rPr>
              <w:t xml:space="preserve"> </w:t>
            </w:r>
            <w:r w:rsidRPr="002D71DF">
              <w:rPr>
                <w:szCs w:val="22"/>
              </w:rPr>
              <w:t>inside</w:t>
            </w:r>
            <w:r w:rsidR="004C760B" w:rsidRPr="002D71DF">
              <w:rPr>
                <w:szCs w:val="22"/>
              </w:rPr>
              <w:t xml:space="preserve"> </w:t>
            </w:r>
            <w:r w:rsidRPr="002D71DF">
              <w:rPr>
                <w:szCs w:val="22"/>
              </w:rPr>
              <w:t>circle</w:t>
            </w:r>
            <w:r w:rsidR="004C760B" w:rsidRPr="002D71DF">
              <w:rPr>
                <w:szCs w:val="22"/>
              </w:rPr>
              <w:t xml:space="preserve"> </w:t>
            </w:r>
            <w:r w:rsidRPr="002D71DF">
              <w:rPr>
                <w:szCs w:val="22"/>
              </w:rPr>
              <w:t>turns</w:t>
            </w:r>
            <w:r w:rsidR="004C760B" w:rsidRPr="002D71DF">
              <w:rPr>
                <w:szCs w:val="22"/>
              </w:rPr>
              <w:t xml:space="preserve"> </w:t>
            </w:r>
            <w:r w:rsidRPr="002D71DF">
              <w:rPr>
                <w:szCs w:val="22"/>
              </w:rPr>
              <w:t>to</w:t>
            </w:r>
            <w:r w:rsidR="004C760B" w:rsidRPr="002D71DF">
              <w:rPr>
                <w:szCs w:val="22"/>
              </w:rPr>
              <w:t xml:space="preserve"> </w:t>
            </w:r>
            <w:r w:rsidRPr="002D71DF">
              <w:rPr>
                <w:szCs w:val="22"/>
              </w:rPr>
              <w:t>face</w:t>
            </w:r>
            <w:r w:rsidR="004C760B" w:rsidRPr="002D71DF">
              <w:rPr>
                <w:szCs w:val="22"/>
              </w:rPr>
              <w:t xml:space="preserve"> </w:t>
            </w:r>
            <w:r w:rsidRPr="002D71DF">
              <w:rPr>
                <w:szCs w:val="22"/>
              </w:rPr>
              <w:t>a</w:t>
            </w:r>
            <w:r w:rsidR="004C760B" w:rsidRPr="002D71DF">
              <w:rPr>
                <w:szCs w:val="22"/>
              </w:rPr>
              <w:t xml:space="preserve"> </w:t>
            </w:r>
            <w:r w:rsidRPr="002D71DF">
              <w:rPr>
                <w:szCs w:val="22"/>
              </w:rPr>
              <w:t>partner</w:t>
            </w:r>
            <w:r w:rsidR="004C760B" w:rsidRPr="002D71DF">
              <w:rPr>
                <w:szCs w:val="22"/>
              </w:rPr>
              <w:t xml:space="preserve"> </w:t>
            </w:r>
            <w:r w:rsidRPr="002D71DF">
              <w:rPr>
                <w:szCs w:val="22"/>
              </w:rPr>
              <w:t>in</w:t>
            </w:r>
            <w:r w:rsidR="004C760B" w:rsidRPr="002D71DF">
              <w:rPr>
                <w:szCs w:val="22"/>
              </w:rPr>
              <w:t xml:space="preserve"> </w:t>
            </w:r>
            <w:r w:rsidRPr="002D71DF">
              <w:rPr>
                <w:szCs w:val="22"/>
              </w:rPr>
              <w:t>the</w:t>
            </w:r>
            <w:r w:rsidR="004C760B" w:rsidRPr="002D71DF">
              <w:rPr>
                <w:szCs w:val="22"/>
              </w:rPr>
              <w:t xml:space="preserve"> </w:t>
            </w:r>
            <w:r w:rsidRPr="002D71DF">
              <w:rPr>
                <w:szCs w:val="22"/>
              </w:rPr>
              <w:t>outside</w:t>
            </w:r>
            <w:r w:rsidR="004C760B" w:rsidRPr="002D71DF">
              <w:rPr>
                <w:szCs w:val="22"/>
              </w:rPr>
              <w:t xml:space="preserve"> </w:t>
            </w:r>
            <w:r w:rsidRPr="002D71DF">
              <w:rPr>
                <w:szCs w:val="22"/>
              </w:rPr>
              <w:t>circle.</w:t>
            </w:r>
            <w:r w:rsidR="004C760B" w:rsidRPr="002D71DF">
              <w:rPr>
                <w:szCs w:val="22"/>
              </w:rPr>
              <w:t xml:space="preserve"> </w:t>
            </w:r>
            <w:r w:rsidRPr="002D71DF">
              <w:rPr>
                <w:szCs w:val="22"/>
              </w:rPr>
              <w:t>Explain</w:t>
            </w:r>
            <w:r w:rsidR="004C760B" w:rsidRPr="002D71DF">
              <w:rPr>
                <w:szCs w:val="22"/>
              </w:rPr>
              <w:t xml:space="preserve"> </w:t>
            </w:r>
            <w:r w:rsidRPr="002D71DF">
              <w:rPr>
                <w:szCs w:val="22"/>
              </w:rPr>
              <w:t>that</w:t>
            </w:r>
            <w:r w:rsidR="004C760B" w:rsidRPr="002D71DF">
              <w:rPr>
                <w:szCs w:val="22"/>
              </w:rPr>
              <w:t xml:space="preserve"> </w:t>
            </w:r>
            <w:r w:rsidRPr="002D71DF">
              <w:rPr>
                <w:szCs w:val="22"/>
              </w:rPr>
              <w:t>the</w:t>
            </w:r>
            <w:r w:rsidR="004C760B" w:rsidRPr="002D71DF">
              <w:rPr>
                <w:szCs w:val="22"/>
              </w:rPr>
              <w:t xml:space="preserve"> </w:t>
            </w:r>
            <w:r w:rsidRPr="002D71DF">
              <w:rPr>
                <w:szCs w:val="22"/>
              </w:rPr>
              <w:t>purpose</w:t>
            </w:r>
            <w:r w:rsidR="004C760B" w:rsidRPr="002D71DF">
              <w:rPr>
                <w:szCs w:val="22"/>
              </w:rPr>
              <w:t xml:space="preserve"> </w:t>
            </w:r>
            <w:r w:rsidRPr="002D71DF">
              <w:rPr>
                <w:szCs w:val="22"/>
              </w:rPr>
              <w:t>of</w:t>
            </w:r>
            <w:r w:rsidR="004C760B" w:rsidRPr="002D71DF">
              <w:rPr>
                <w:szCs w:val="22"/>
              </w:rPr>
              <w:t xml:space="preserve"> </w:t>
            </w:r>
            <w:r w:rsidRPr="002D71DF">
              <w:rPr>
                <w:szCs w:val="22"/>
              </w:rPr>
              <w:t>the</w:t>
            </w:r>
            <w:r w:rsidR="004C760B" w:rsidRPr="002D71DF">
              <w:rPr>
                <w:szCs w:val="22"/>
              </w:rPr>
              <w:t xml:space="preserve"> </w:t>
            </w:r>
            <w:r w:rsidRPr="002D71DF">
              <w:rPr>
                <w:szCs w:val="22"/>
              </w:rPr>
              <w:t>discussion</w:t>
            </w:r>
            <w:r w:rsidR="004C760B" w:rsidRPr="002D71DF">
              <w:rPr>
                <w:szCs w:val="22"/>
              </w:rPr>
              <w:t xml:space="preserve"> </w:t>
            </w:r>
            <w:r w:rsidRPr="002D71DF">
              <w:rPr>
                <w:szCs w:val="22"/>
              </w:rPr>
              <w:t>is</w:t>
            </w:r>
            <w:r w:rsidR="004C760B" w:rsidRPr="002D71DF">
              <w:rPr>
                <w:szCs w:val="22"/>
              </w:rPr>
              <w:t xml:space="preserve"> </w:t>
            </w:r>
            <w:r w:rsidRPr="002D71DF">
              <w:rPr>
                <w:szCs w:val="22"/>
              </w:rPr>
              <w:t>to</w:t>
            </w:r>
            <w:r w:rsidR="004C760B" w:rsidRPr="002D71DF">
              <w:rPr>
                <w:szCs w:val="22"/>
              </w:rPr>
              <w:t xml:space="preserve"> </w:t>
            </w:r>
            <w:r w:rsidRPr="002D71DF">
              <w:rPr>
                <w:szCs w:val="22"/>
              </w:rPr>
              <w:t>consider</w:t>
            </w:r>
            <w:r w:rsidR="004C760B" w:rsidRPr="002D71DF">
              <w:rPr>
                <w:szCs w:val="22"/>
              </w:rPr>
              <w:t xml:space="preserve"> </w:t>
            </w:r>
            <w:r w:rsidRPr="002D71DF">
              <w:rPr>
                <w:szCs w:val="22"/>
              </w:rPr>
              <w:t>how</w:t>
            </w:r>
            <w:r w:rsidR="004C760B" w:rsidRPr="002D71DF">
              <w:rPr>
                <w:szCs w:val="22"/>
              </w:rPr>
              <w:t xml:space="preserve"> </w:t>
            </w:r>
            <w:r w:rsidRPr="002D71DF">
              <w:rPr>
                <w:szCs w:val="22"/>
              </w:rPr>
              <w:t>this</w:t>
            </w:r>
            <w:r w:rsidR="004C760B" w:rsidRPr="002D71DF">
              <w:rPr>
                <w:szCs w:val="22"/>
              </w:rPr>
              <w:t xml:space="preserve"> </w:t>
            </w:r>
            <w:r w:rsidRPr="002D71DF">
              <w:rPr>
                <w:szCs w:val="22"/>
              </w:rPr>
              <w:t>moment</w:t>
            </w:r>
            <w:r w:rsidR="004C760B" w:rsidRPr="002D71DF">
              <w:rPr>
                <w:szCs w:val="22"/>
              </w:rPr>
              <w:t xml:space="preserve"> </w:t>
            </w:r>
            <w:r w:rsidRPr="002D71DF">
              <w:rPr>
                <w:szCs w:val="22"/>
              </w:rPr>
              <w:t>can</w:t>
            </w:r>
            <w:r w:rsidR="004C760B" w:rsidRPr="002D71DF">
              <w:rPr>
                <w:szCs w:val="22"/>
              </w:rPr>
              <w:t xml:space="preserve"> </w:t>
            </w:r>
            <w:r w:rsidRPr="002D71DF">
              <w:rPr>
                <w:szCs w:val="22"/>
              </w:rPr>
              <w:t>be</w:t>
            </w:r>
            <w:r w:rsidR="004C760B" w:rsidRPr="002D71DF">
              <w:rPr>
                <w:szCs w:val="22"/>
              </w:rPr>
              <w:t xml:space="preserve"> </w:t>
            </w:r>
            <w:r w:rsidRPr="002D71DF">
              <w:rPr>
                <w:szCs w:val="22"/>
              </w:rPr>
              <w:t>staged</w:t>
            </w:r>
            <w:r w:rsidR="004C760B" w:rsidRPr="002D71DF">
              <w:rPr>
                <w:szCs w:val="22"/>
              </w:rPr>
              <w:t xml:space="preserve"> </w:t>
            </w:r>
            <w:r w:rsidRPr="002D71DF">
              <w:rPr>
                <w:szCs w:val="22"/>
              </w:rPr>
              <w:t>in</w:t>
            </w:r>
            <w:r w:rsidR="004C760B" w:rsidRPr="002D71DF">
              <w:rPr>
                <w:szCs w:val="22"/>
              </w:rPr>
              <w:t xml:space="preserve"> </w:t>
            </w:r>
            <w:r w:rsidRPr="002D71DF">
              <w:rPr>
                <w:szCs w:val="22"/>
              </w:rPr>
              <w:t>a</w:t>
            </w:r>
            <w:r w:rsidR="004C760B" w:rsidRPr="002D71DF">
              <w:rPr>
                <w:szCs w:val="22"/>
              </w:rPr>
              <w:t xml:space="preserve"> </w:t>
            </w:r>
            <w:r w:rsidRPr="002D71DF">
              <w:rPr>
                <w:szCs w:val="22"/>
              </w:rPr>
              <w:t>way</w:t>
            </w:r>
            <w:r w:rsidR="004C760B" w:rsidRPr="002D71DF">
              <w:rPr>
                <w:szCs w:val="22"/>
              </w:rPr>
              <w:t xml:space="preserve"> </w:t>
            </w:r>
            <w:r w:rsidRPr="002D71DF">
              <w:rPr>
                <w:szCs w:val="22"/>
              </w:rPr>
              <w:t>that</w:t>
            </w:r>
            <w:r w:rsidR="004C760B" w:rsidRPr="002D71DF">
              <w:rPr>
                <w:szCs w:val="22"/>
              </w:rPr>
              <w:t xml:space="preserve"> </w:t>
            </w:r>
            <w:r w:rsidRPr="002D71DF">
              <w:rPr>
                <w:szCs w:val="22"/>
              </w:rPr>
              <w:t>increases</w:t>
            </w:r>
            <w:r w:rsidR="004C760B" w:rsidRPr="002D71DF">
              <w:rPr>
                <w:szCs w:val="22"/>
              </w:rPr>
              <w:t xml:space="preserve"> </w:t>
            </w:r>
            <w:r w:rsidRPr="002D71DF">
              <w:rPr>
                <w:szCs w:val="22"/>
              </w:rPr>
              <w:t>equity,</w:t>
            </w:r>
            <w:r w:rsidR="004C760B" w:rsidRPr="002D71DF">
              <w:rPr>
                <w:szCs w:val="22"/>
              </w:rPr>
              <w:t xml:space="preserve"> </w:t>
            </w:r>
            <w:r w:rsidRPr="002D71DF">
              <w:rPr>
                <w:szCs w:val="22"/>
              </w:rPr>
              <w:t>inclusion</w:t>
            </w:r>
            <w:r w:rsidR="004C760B" w:rsidRPr="002D71DF">
              <w:rPr>
                <w:szCs w:val="22"/>
              </w:rPr>
              <w:t xml:space="preserve"> </w:t>
            </w:r>
            <w:r w:rsidRPr="002D71DF">
              <w:rPr>
                <w:szCs w:val="22"/>
              </w:rPr>
              <w:t>and</w:t>
            </w:r>
            <w:r w:rsidR="004C760B" w:rsidRPr="002D71DF">
              <w:rPr>
                <w:szCs w:val="22"/>
              </w:rPr>
              <w:t xml:space="preserve"> </w:t>
            </w:r>
            <w:r w:rsidRPr="002D71DF">
              <w:rPr>
                <w:szCs w:val="22"/>
              </w:rPr>
              <w:t>accessibility</w:t>
            </w:r>
            <w:r w:rsidR="004C760B" w:rsidRPr="002D71DF">
              <w:rPr>
                <w:szCs w:val="22"/>
              </w:rPr>
              <w:t xml:space="preserve"> </w:t>
            </w:r>
            <w:r w:rsidRPr="002D71DF">
              <w:rPr>
                <w:szCs w:val="22"/>
              </w:rPr>
              <w:t>for</w:t>
            </w:r>
            <w:r w:rsidR="004C760B" w:rsidRPr="002D71DF">
              <w:rPr>
                <w:szCs w:val="22"/>
              </w:rPr>
              <w:t xml:space="preserve"> </w:t>
            </w:r>
            <w:r w:rsidRPr="002D71DF">
              <w:rPr>
                <w:szCs w:val="22"/>
              </w:rPr>
              <w:t>diverse</w:t>
            </w:r>
            <w:r w:rsidR="004C760B" w:rsidRPr="002D71DF">
              <w:rPr>
                <w:szCs w:val="22"/>
              </w:rPr>
              <w:t xml:space="preserve"> </w:t>
            </w:r>
            <w:r w:rsidRPr="002D71DF">
              <w:rPr>
                <w:szCs w:val="22"/>
              </w:rPr>
              <w:t>audiences.</w:t>
            </w:r>
          </w:p>
          <w:p w14:paraId="719D385A" w14:textId="1197DCAC" w:rsidR="008450CF" w:rsidRPr="002D71DF" w:rsidRDefault="008450CF" w:rsidP="008450CF">
            <w:pPr>
              <w:rPr>
                <w:szCs w:val="22"/>
              </w:rPr>
            </w:pPr>
            <w:r w:rsidRPr="002D71DF">
              <w:rPr>
                <w:szCs w:val="22"/>
              </w:rPr>
              <w:t>Ask</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t>
            </w:r>
            <w:r w:rsidR="004C760B" w:rsidRPr="002D71DF">
              <w:rPr>
                <w:szCs w:val="22"/>
              </w:rPr>
              <w:t xml:space="preserve"> </w:t>
            </w:r>
            <w:r w:rsidRPr="002D71DF">
              <w:rPr>
                <w:szCs w:val="22"/>
              </w:rPr>
              <w:t>share</w:t>
            </w:r>
            <w:r w:rsidR="004C760B" w:rsidRPr="002D71DF">
              <w:rPr>
                <w:szCs w:val="22"/>
              </w:rPr>
              <w:t xml:space="preserve"> </w:t>
            </w:r>
            <w:r w:rsidRPr="002D71DF">
              <w:rPr>
                <w:szCs w:val="22"/>
              </w:rPr>
              <w:t>with</w:t>
            </w:r>
            <w:r w:rsidR="004C760B" w:rsidRPr="002D71DF">
              <w:rPr>
                <w:szCs w:val="22"/>
              </w:rPr>
              <w:t xml:space="preserve"> </w:t>
            </w:r>
            <w:r w:rsidRPr="002D71DF">
              <w:rPr>
                <w:szCs w:val="22"/>
              </w:rPr>
              <w:t>their</w:t>
            </w:r>
            <w:r w:rsidR="004C760B" w:rsidRPr="002D71DF">
              <w:rPr>
                <w:szCs w:val="22"/>
              </w:rPr>
              <w:t xml:space="preserve"> </w:t>
            </w:r>
            <w:r w:rsidRPr="002D71DF">
              <w:rPr>
                <w:szCs w:val="22"/>
              </w:rPr>
              <w:t>partner</w:t>
            </w:r>
            <w:r w:rsidR="004C760B" w:rsidRPr="002D71DF">
              <w:rPr>
                <w:szCs w:val="22"/>
              </w:rPr>
              <w:t xml:space="preserve"> </w:t>
            </w:r>
            <w:r w:rsidRPr="002D71DF">
              <w:rPr>
                <w:szCs w:val="22"/>
              </w:rPr>
              <w:t>the</w:t>
            </w:r>
            <w:r w:rsidR="004C760B" w:rsidRPr="002D71DF">
              <w:rPr>
                <w:szCs w:val="22"/>
              </w:rPr>
              <w:t xml:space="preserve"> </w:t>
            </w:r>
            <w:r w:rsidRPr="002D71DF">
              <w:rPr>
                <w:szCs w:val="22"/>
              </w:rPr>
              <w:t>ways</w:t>
            </w:r>
            <w:r w:rsidR="004C760B" w:rsidRPr="002D71DF">
              <w:rPr>
                <w:szCs w:val="22"/>
              </w:rPr>
              <w:t xml:space="preserve"> </w:t>
            </w:r>
            <w:r w:rsidRPr="002D71DF">
              <w:rPr>
                <w:szCs w:val="22"/>
              </w:rPr>
              <w:t>they</w:t>
            </w:r>
            <w:r w:rsidR="004C760B" w:rsidRPr="002D71DF">
              <w:rPr>
                <w:szCs w:val="22"/>
              </w:rPr>
              <w:t xml:space="preserve"> </w:t>
            </w:r>
            <w:r w:rsidRPr="002D71DF">
              <w:rPr>
                <w:szCs w:val="22"/>
              </w:rPr>
              <w:t>could</w:t>
            </w:r>
            <w:r w:rsidR="004C760B" w:rsidRPr="002D71DF">
              <w:rPr>
                <w:szCs w:val="22"/>
              </w:rPr>
              <w:t xml:space="preserve"> </w:t>
            </w:r>
            <w:r w:rsidRPr="002D71DF">
              <w:rPr>
                <w:szCs w:val="22"/>
              </w:rPr>
              <w:t>stage</w:t>
            </w:r>
            <w:r w:rsidR="004C760B" w:rsidRPr="002D71DF">
              <w:rPr>
                <w:szCs w:val="22"/>
              </w:rPr>
              <w:t xml:space="preserve"> </w:t>
            </w:r>
            <w:r w:rsidRPr="002D71DF">
              <w:rPr>
                <w:szCs w:val="22"/>
              </w:rPr>
              <w:t>the</w:t>
            </w:r>
            <w:r w:rsidR="004C760B" w:rsidRPr="002D71DF">
              <w:rPr>
                <w:szCs w:val="22"/>
              </w:rPr>
              <w:t xml:space="preserve"> </w:t>
            </w:r>
            <w:r w:rsidRPr="002D71DF">
              <w:rPr>
                <w:szCs w:val="22"/>
              </w:rPr>
              <w:t>newsreader</w:t>
            </w:r>
            <w:r w:rsidR="004C760B" w:rsidRPr="002D71DF">
              <w:rPr>
                <w:szCs w:val="22"/>
              </w:rPr>
              <w:t xml:space="preserve"> </w:t>
            </w:r>
            <w:r w:rsidRPr="002D71DF">
              <w:rPr>
                <w:szCs w:val="22"/>
              </w:rPr>
              <w:t>sequence</w:t>
            </w:r>
            <w:r w:rsidR="004C760B" w:rsidRPr="002D71DF">
              <w:rPr>
                <w:szCs w:val="22"/>
              </w:rPr>
              <w:t xml:space="preserve"> </w:t>
            </w:r>
            <w:r w:rsidRPr="002D71DF">
              <w:rPr>
                <w:szCs w:val="22"/>
              </w:rPr>
              <w:t>so</w:t>
            </w:r>
            <w:r w:rsidR="004C760B" w:rsidRPr="002D71DF">
              <w:rPr>
                <w:szCs w:val="22"/>
              </w:rPr>
              <w:t xml:space="preserve"> </w:t>
            </w:r>
            <w:r w:rsidRPr="002D71DF">
              <w:rPr>
                <w:szCs w:val="22"/>
              </w:rPr>
              <w:t>that</w:t>
            </w:r>
            <w:r w:rsidR="004C760B" w:rsidRPr="002D71DF">
              <w:rPr>
                <w:szCs w:val="22"/>
              </w:rPr>
              <w:t xml:space="preserve"> </w:t>
            </w:r>
            <w:r w:rsidRPr="002D71DF">
              <w:rPr>
                <w:szCs w:val="22"/>
              </w:rPr>
              <w:t>the</w:t>
            </w:r>
            <w:r w:rsidR="004C760B" w:rsidRPr="002D71DF">
              <w:rPr>
                <w:szCs w:val="22"/>
              </w:rPr>
              <w:t xml:space="preserve"> </w:t>
            </w:r>
            <w:r w:rsidRPr="002D71DF">
              <w:rPr>
                <w:szCs w:val="22"/>
              </w:rPr>
              <w:t>information</w:t>
            </w:r>
            <w:r w:rsidR="004C760B" w:rsidRPr="002D71DF">
              <w:rPr>
                <w:szCs w:val="22"/>
              </w:rPr>
              <w:t xml:space="preserve"> </w:t>
            </w:r>
            <w:r w:rsidRPr="002D71DF">
              <w:rPr>
                <w:szCs w:val="22"/>
              </w:rPr>
              <w:t>is</w:t>
            </w:r>
            <w:r w:rsidR="004C760B" w:rsidRPr="002D71DF">
              <w:rPr>
                <w:szCs w:val="22"/>
              </w:rPr>
              <w:t xml:space="preserve"> </w:t>
            </w:r>
            <w:r w:rsidRPr="002D71DF">
              <w:rPr>
                <w:szCs w:val="22"/>
              </w:rPr>
              <w:t>accessible</w:t>
            </w:r>
            <w:r w:rsidR="004C760B" w:rsidRPr="002D71DF">
              <w:rPr>
                <w:szCs w:val="22"/>
              </w:rPr>
              <w:t xml:space="preserve"> </w:t>
            </w:r>
            <w:r w:rsidRPr="002D71DF">
              <w:rPr>
                <w:szCs w:val="22"/>
              </w:rPr>
              <w:t>to</w:t>
            </w:r>
            <w:r w:rsidR="004C760B" w:rsidRPr="002D71DF">
              <w:rPr>
                <w:szCs w:val="22"/>
              </w:rPr>
              <w:t xml:space="preserve"> </w:t>
            </w:r>
            <w:r w:rsidRPr="002D71DF">
              <w:rPr>
                <w:szCs w:val="22"/>
              </w:rPr>
              <w:t>a</w:t>
            </w:r>
            <w:r w:rsidR="004C760B" w:rsidRPr="002D71DF">
              <w:rPr>
                <w:szCs w:val="22"/>
              </w:rPr>
              <w:t xml:space="preserve"> </w:t>
            </w:r>
            <w:r w:rsidRPr="002D71DF">
              <w:rPr>
                <w:szCs w:val="22"/>
              </w:rPr>
              <w:t>wide</w:t>
            </w:r>
            <w:r w:rsidR="004C760B" w:rsidRPr="002D71DF">
              <w:rPr>
                <w:szCs w:val="22"/>
              </w:rPr>
              <w:t xml:space="preserve"> </w:t>
            </w:r>
            <w:r w:rsidRPr="002D71DF">
              <w:rPr>
                <w:szCs w:val="22"/>
              </w:rPr>
              <w:t>range</w:t>
            </w:r>
            <w:r w:rsidR="004C760B" w:rsidRPr="002D71DF">
              <w:rPr>
                <w:szCs w:val="22"/>
              </w:rPr>
              <w:t xml:space="preserve"> </w:t>
            </w:r>
            <w:r w:rsidRPr="002D71DF">
              <w:rPr>
                <w:szCs w:val="22"/>
              </w:rPr>
              <w:t>of</w:t>
            </w:r>
            <w:r w:rsidR="004C760B" w:rsidRPr="002D71DF">
              <w:rPr>
                <w:szCs w:val="22"/>
              </w:rPr>
              <w:t xml:space="preserve"> </w:t>
            </w:r>
            <w:r w:rsidRPr="002D71DF">
              <w:rPr>
                <w:szCs w:val="22"/>
              </w:rPr>
              <w:t>audience</w:t>
            </w:r>
            <w:r w:rsidR="004C760B" w:rsidRPr="002D71DF">
              <w:rPr>
                <w:szCs w:val="22"/>
              </w:rPr>
              <w:t xml:space="preserve"> </w:t>
            </w:r>
            <w:r w:rsidRPr="002D71DF">
              <w:rPr>
                <w:szCs w:val="22"/>
              </w:rPr>
              <w:t>members.</w:t>
            </w:r>
            <w:r w:rsidR="004C760B" w:rsidRPr="002D71DF">
              <w:rPr>
                <w:szCs w:val="22"/>
              </w:rPr>
              <w:t xml:space="preserve"> </w:t>
            </w:r>
            <w:r w:rsidRPr="002D71DF">
              <w:rPr>
                <w:szCs w:val="22"/>
              </w:rPr>
              <w:t>This</w:t>
            </w:r>
            <w:r w:rsidR="004C760B" w:rsidRPr="002D71DF">
              <w:rPr>
                <w:szCs w:val="22"/>
              </w:rPr>
              <w:t xml:space="preserve"> </w:t>
            </w:r>
            <w:r w:rsidRPr="002D71DF">
              <w:rPr>
                <w:szCs w:val="22"/>
              </w:rPr>
              <w:t>may</w:t>
            </w:r>
            <w:r w:rsidR="004C760B" w:rsidRPr="002D71DF">
              <w:rPr>
                <w:szCs w:val="22"/>
              </w:rPr>
              <w:t xml:space="preserve"> </w:t>
            </w:r>
            <w:r w:rsidRPr="002D71DF">
              <w:rPr>
                <w:szCs w:val="22"/>
              </w:rPr>
              <w:t>include</w:t>
            </w:r>
            <w:r w:rsidR="004C760B" w:rsidRPr="002D71DF">
              <w:rPr>
                <w:szCs w:val="22"/>
              </w:rPr>
              <w:t xml:space="preserve"> </w:t>
            </w:r>
            <w:r w:rsidRPr="002D71DF">
              <w:rPr>
                <w:szCs w:val="22"/>
              </w:rPr>
              <w:t>using</w:t>
            </w:r>
            <w:r w:rsidR="004C760B" w:rsidRPr="002D71DF">
              <w:rPr>
                <w:szCs w:val="22"/>
              </w:rPr>
              <w:t xml:space="preserve"> </w:t>
            </w:r>
            <w:r w:rsidRPr="002D71DF">
              <w:rPr>
                <w:szCs w:val="22"/>
              </w:rPr>
              <w:t>multiple</w:t>
            </w:r>
            <w:r w:rsidR="004C760B" w:rsidRPr="002D71DF">
              <w:rPr>
                <w:szCs w:val="22"/>
              </w:rPr>
              <w:t xml:space="preserve"> </w:t>
            </w:r>
            <w:r w:rsidRPr="002D71DF">
              <w:rPr>
                <w:szCs w:val="22"/>
              </w:rPr>
              <w:t>languages,</w:t>
            </w:r>
            <w:r w:rsidR="004C760B" w:rsidRPr="002D71DF">
              <w:rPr>
                <w:szCs w:val="22"/>
              </w:rPr>
              <w:t xml:space="preserve"> </w:t>
            </w:r>
            <w:r w:rsidRPr="002D71DF">
              <w:rPr>
                <w:szCs w:val="22"/>
              </w:rPr>
              <w:t>incorporating</w:t>
            </w:r>
            <w:r w:rsidR="004C760B" w:rsidRPr="002D71DF">
              <w:rPr>
                <w:szCs w:val="22"/>
              </w:rPr>
              <w:t xml:space="preserve"> </w:t>
            </w:r>
            <w:r w:rsidRPr="002D71DF">
              <w:rPr>
                <w:szCs w:val="22"/>
              </w:rPr>
              <w:t>captions</w:t>
            </w:r>
            <w:r w:rsidR="004C760B" w:rsidRPr="002D71DF">
              <w:rPr>
                <w:szCs w:val="22"/>
              </w:rPr>
              <w:t xml:space="preserve"> </w:t>
            </w:r>
            <w:r w:rsidRPr="002D71DF">
              <w:rPr>
                <w:szCs w:val="22"/>
              </w:rPr>
              <w:t>or</w:t>
            </w:r>
            <w:r w:rsidR="004C760B" w:rsidRPr="002D71DF">
              <w:rPr>
                <w:szCs w:val="22"/>
              </w:rPr>
              <w:t xml:space="preserve"> </w:t>
            </w:r>
            <w:r w:rsidRPr="002D71DF">
              <w:rPr>
                <w:szCs w:val="22"/>
              </w:rPr>
              <w:t>projections,</w:t>
            </w:r>
            <w:r w:rsidR="004C760B" w:rsidRPr="002D71DF">
              <w:rPr>
                <w:szCs w:val="22"/>
              </w:rPr>
              <w:t xml:space="preserve"> </w:t>
            </w:r>
            <w:r w:rsidRPr="002D71DF">
              <w:rPr>
                <w:szCs w:val="22"/>
              </w:rPr>
              <w:t>providing</w:t>
            </w:r>
            <w:r w:rsidR="004C760B" w:rsidRPr="002D71DF">
              <w:rPr>
                <w:szCs w:val="22"/>
              </w:rPr>
              <w:t xml:space="preserve"> </w:t>
            </w:r>
            <w:r w:rsidRPr="002D71DF">
              <w:rPr>
                <w:szCs w:val="22"/>
              </w:rPr>
              <w:t>visual</w:t>
            </w:r>
            <w:r w:rsidR="004C760B" w:rsidRPr="002D71DF">
              <w:rPr>
                <w:szCs w:val="22"/>
              </w:rPr>
              <w:t xml:space="preserve"> </w:t>
            </w:r>
            <w:r w:rsidRPr="002D71DF">
              <w:rPr>
                <w:szCs w:val="22"/>
              </w:rPr>
              <w:t>storytelling</w:t>
            </w:r>
            <w:r w:rsidR="004C760B" w:rsidRPr="002D71DF">
              <w:rPr>
                <w:szCs w:val="22"/>
              </w:rPr>
              <w:t xml:space="preserve"> </w:t>
            </w:r>
            <w:r w:rsidRPr="002D71DF">
              <w:rPr>
                <w:szCs w:val="22"/>
              </w:rPr>
              <w:t>elements,</w:t>
            </w:r>
            <w:r w:rsidR="004C760B" w:rsidRPr="002D71DF">
              <w:rPr>
                <w:szCs w:val="22"/>
              </w:rPr>
              <w:t xml:space="preserve"> </w:t>
            </w:r>
            <w:r w:rsidRPr="002D71DF">
              <w:rPr>
                <w:szCs w:val="22"/>
              </w:rPr>
              <w:t>ensuring</w:t>
            </w:r>
            <w:r w:rsidR="004C760B" w:rsidRPr="002D71DF">
              <w:rPr>
                <w:szCs w:val="22"/>
              </w:rPr>
              <w:t xml:space="preserve"> </w:t>
            </w:r>
            <w:r w:rsidRPr="002D71DF">
              <w:rPr>
                <w:szCs w:val="22"/>
              </w:rPr>
              <w:t>clear</w:t>
            </w:r>
            <w:r w:rsidR="004C760B" w:rsidRPr="002D71DF">
              <w:rPr>
                <w:szCs w:val="22"/>
              </w:rPr>
              <w:t xml:space="preserve"> </w:t>
            </w:r>
            <w:r w:rsidRPr="002D71DF">
              <w:rPr>
                <w:szCs w:val="22"/>
              </w:rPr>
              <w:t>vocal</w:t>
            </w:r>
            <w:r w:rsidR="004C760B" w:rsidRPr="002D71DF">
              <w:rPr>
                <w:szCs w:val="22"/>
              </w:rPr>
              <w:t xml:space="preserve"> </w:t>
            </w:r>
            <w:r w:rsidRPr="002D71DF">
              <w:rPr>
                <w:szCs w:val="22"/>
              </w:rPr>
              <w:t>delivery,</w:t>
            </w:r>
            <w:r w:rsidR="004C760B" w:rsidRPr="002D71DF">
              <w:rPr>
                <w:szCs w:val="22"/>
              </w:rPr>
              <w:t xml:space="preserve"> </w:t>
            </w:r>
            <w:r w:rsidRPr="002D71DF">
              <w:rPr>
                <w:szCs w:val="22"/>
              </w:rPr>
              <w:t>using</w:t>
            </w:r>
            <w:r w:rsidR="004C760B" w:rsidRPr="002D71DF">
              <w:rPr>
                <w:szCs w:val="22"/>
              </w:rPr>
              <w:t xml:space="preserve"> </w:t>
            </w:r>
            <w:r w:rsidRPr="002D71DF">
              <w:rPr>
                <w:szCs w:val="22"/>
              </w:rPr>
              <w:t>soundscapes</w:t>
            </w:r>
            <w:r w:rsidR="004C760B" w:rsidRPr="002D71DF">
              <w:rPr>
                <w:szCs w:val="22"/>
              </w:rPr>
              <w:t xml:space="preserve"> </w:t>
            </w:r>
            <w:r w:rsidRPr="002D71DF">
              <w:rPr>
                <w:szCs w:val="22"/>
              </w:rPr>
              <w:t>rather</w:t>
            </w:r>
            <w:r w:rsidR="004C760B" w:rsidRPr="002D71DF">
              <w:rPr>
                <w:szCs w:val="22"/>
              </w:rPr>
              <w:t xml:space="preserve"> </w:t>
            </w:r>
            <w:r w:rsidRPr="002D71DF">
              <w:rPr>
                <w:szCs w:val="22"/>
              </w:rPr>
              <w:t>than</w:t>
            </w:r>
            <w:r w:rsidR="004C760B" w:rsidRPr="002D71DF">
              <w:rPr>
                <w:szCs w:val="22"/>
              </w:rPr>
              <w:t xml:space="preserve"> </w:t>
            </w:r>
            <w:r w:rsidRPr="002D71DF">
              <w:rPr>
                <w:szCs w:val="22"/>
              </w:rPr>
              <w:t>spoken</w:t>
            </w:r>
            <w:r w:rsidR="004C760B" w:rsidRPr="002D71DF">
              <w:rPr>
                <w:szCs w:val="22"/>
              </w:rPr>
              <w:t xml:space="preserve"> </w:t>
            </w:r>
            <w:r w:rsidRPr="002D71DF">
              <w:rPr>
                <w:szCs w:val="22"/>
              </w:rPr>
              <w:t>text</w:t>
            </w:r>
            <w:r w:rsidR="004C760B" w:rsidRPr="002D71DF">
              <w:rPr>
                <w:szCs w:val="22"/>
              </w:rPr>
              <w:t xml:space="preserve"> </w:t>
            </w:r>
            <w:r w:rsidRPr="002D71DF">
              <w:rPr>
                <w:szCs w:val="22"/>
              </w:rPr>
              <w:t>or</w:t>
            </w:r>
            <w:r w:rsidR="004C760B" w:rsidRPr="002D71DF">
              <w:rPr>
                <w:szCs w:val="22"/>
              </w:rPr>
              <w:t xml:space="preserve"> </w:t>
            </w:r>
            <w:r w:rsidRPr="002D71DF">
              <w:rPr>
                <w:szCs w:val="22"/>
              </w:rPr>
              <w:t>considering</w:t>
            </w:r>
            <w:r w:rsidR="004C760B" w:rsidRPr="002D71DF">
              <w:rPr>
                <w:szCs w:val="22"/>
              </w:rPr>
              <w:t xml:space="preserve"> </w:t>
            </w:r>
            <w:r w:rsidRPr="002D71DF">
              <w:rPr>
                <w:szCs w:val="22"/>
              </w:rPr>
              <w:t>cultural</w:t>
            </w:r>
            <w:r w:rsidR="004C760B" w:rsidRPr="002D71DF">
              <w:rPr>
                <w:szCs w:val="22"/>
              </w:rPr>
              <w:t xml:space="preserve"> </w:t>
            </w:r>
            <w:r w:rsidRPr="002D71DF">
              <w:rPr>
                <w:szCs w:val="22"/>
              </w:rPr>
              <w:t>sensitivity</w:t>
            </w:r>
            <w:r w:rsidR="004C760B" w:rsidRPr="002D71DF">
              <w:rPr>
                <w:szCs w:val="22"/>
              </w:rPr>
              <w:t xml:space="preserve"> </w:t>
            </w:r>
            <w:r w:rsidRPr="002D71DF">
              <w:rPr>
                <w:szCs w:val="22"/>
              </w:rPr>
              <w:t>in</w:t>
            </w:r>
            <w:r w:rsidR="004C760B" w:rsidRPr="002D71DF">
              <w:rPr>
                <w:szCs w:val="22"/>
              </w:rPr>
              <w:t xml:space="preserve"> </w:t>
            </w:r>
            <w:r w:rsidRPr="002D71DF">
              <w:rPr>
                <w:szCs w:val="22"/>
              </w:rPr>
              <w:t>how</w:t>
            </w:r>
            <w:r w:rsidR="004C760B" w:rsidRPr="002D71DF">
              <w:rPr>
                <w:szCs w:val="22"/>
              </w:rPr>
              <w:t xml:space="preserve"> </w:t>
            </w:r>
            <w:r w:rsidRPr="002D71DF">
              <w:rPr>
                <w:szCs w:val="22"/>
              </w:rPr>
              <w:t>the</w:t>
            </w:r>
            <w:r w:rsidR="004C760B" w:rsidRPr="002D71DF">
              <w:rPr>
                <w:szCs w:val="22"/>
              </w:rPr>
              <w:t xml:space="preserve"> </w:t>
            </w:r>
            <w:r w:rsidRPr="002D71DF">
              <w:rPr>
                <w:szCs w:val="22"/>
              </w:rPr>
              <w:lastRenderedPageBreak/>
              <w:t>‘news’</w:t>
            </w:r>
            <w:r w:rsidR="004C760B" w:rsidRPr="002D71DF">
              <w:rPr>
                <w:szCs w:val="22"/>
              </w:rPr>
              <w:t xml:space="preserve"> </w:t>
            </w:r>
            <w:r w:rsidRPr="002D71DF">
              <w:rPr>
                <w:szCs w:val="22"/>
              </w:rPr>
              <w:t>is</w:t>
            </w:r>
            <w:r w:rsidR="004C760B" w:rsidRPr="002D71DF">
              <w:rPr>
                <w:szCs w:val="22"/>
              </w:rPr>
              <w:t xml:space="preserve"> </w:t>
            </w:r>
            <w:r w:rsidRPr="002D71DF">
              <w:rPr>
                <w:szCs w:val="22"/>
              </w:rPr>
              <w:t>framed.</w:t>
            </w:r>
            <w:r w:rsidR="004C760B" w:rsidRPr="002D71DF">
              <w:rPr>
                <w:szCs w:val="22"/>
              </w:rPr>
              <w:t xml:space="preserve"> </w:t>
            </w:r>
            <w:r w:rsidRPr="002D71DF">
              <w:rPr>
                <w:szCs w:val="22"/>
              </w:rPr>
              <w:t>After</w:t>
            </w:r>
            <w:r w:rsidR="004C760B" w:rsidRPr="002D71DF">
              <w:rPr>
                <w:szCs w:val="22"/>
              </w:rPr>
              <w:t xml:space="preserve"> </w:t>
            </w:r>
            <w:r w:rsidRPr="002D71DF">
              <w:rPr>
                <w:szCs w:val="22"/>
              </w:rPr>
              <w:t>one</w:t>
            </w:r>
            <w:r w:rsidR="004C760B" w:rsidRPr="002D71DF">
              <w:rPr>
                <w:szCs w:val="22"/>
              </w:rPr>
              <w:t xml:space="preserve"> </w:t>
            </w:r>
            <w:r w:rsidRPr="002D71DF">
              <w:rPr>
                <w:szCs w:val="22"/>
              </w:rPr>
              <w:t>minute,</w:t>
            </w:r>
            <w:r w:rsidR="004C760B" w:rsidRPr="002D71DF">
              <w:rPr>
                <w:szCs w:val="22"/>
              </w:rPr>
              <w:t xml:space="preserve"> </w:t>
            </w:r>
            <w:r w:rsidRPr="002D71DF">
              <w:rPr>
                <w:szCs w:val="22"/>
              </w:rPr>
              <w:t>ask</w:t>
            </w:r>
            <w:r w:rsidR="004C760B" w:rsidRPr="002D71DF">
              <w:rPr>
                <w:szCs w:val="22"/>
              </w:rPr>
              <w:t xml:space="preserve"> </w:t>
            </w:r>
            <w:r w:rsidRPr="002D71DF">
              <w:rPr>
                <w:szCs w:val="22"/>
              </w:rPr>
              <w:t>the</w:t>
            </w:r>
            <w:r w:rsidR="004C760B" w:rsidRPr="002D71DF">
              <w:rPr>
                <w:szCs w:val="22"/>
              </w:rPr>
              <w:t xml:space="preserve"> </w:t>
            </w:r>
            <w:r w:rsidRPr="002D71DF">
              <w:rPr>
                <w:szCs w:val="22"/>
              </w:rPr>
              <w:t>outside</w:t>
            </w:r>
            <w:r w:rsidR="004C760B" w:rsidRPr="002D71DF">
              <w:rPr>
                <w:szCs w:val="22"/>
              </w:rPr>
              <w:t xml:space="preserve"> </w:t>
            </w:r>
            <w:r w:rsidRPr="002D71DF">
              <w:rPr>
                <w:szCs w:val="22"/>
              </w:rPr>
              <w:t>circle</w:t>
            </w:r>
            <w:r w:rsidR="004C760B" w:rsidRPr="002D71DF">
              <w:rPr>
                <w:szCs w:val="22"/>
              </w:rPr>
              <w:t xml:space="preserve"> </w:t>
            </w:r>
            <w:r w:rsidRPr="002D71DF">
              <w:rPr>
                <w:szCs w:val="22"/>
              </w:rPr>
              <w:t>to</w:t>
            </w:r>
            <w:r w:rsidR="004C760B" w:rsidRPr="002D71DF">
              <w:rPr>
                <w:szCs w:val="22"/>
              </w:rPr>
              <w:t xml:space="preserve"> </w:t>
            </w:r>
            <w:r w:rsidRPr="002D71DF">
              <w:rPr>
                <w:szCs w:val="22"/>
              </w:rPr>
              <w:t>step</w:t>
            </w:r>
            <w:r w:rsidR="004C760B" w:rsidRPr="002D71DF">
              <w:rPr>
                <w:szCs w:val="22"/>
              </w:rPr>
              <w:t xml:space="preserve"> </w:t>
            </w:r>
            <w:r w:rsidRPr="002D71DF">
              <w:rPr>
                <w:szCs w:val="22"/>
              </w:rPr>
              <w:t>to</w:t>
            </w:r>
            <w:r w:rsidR="004C760B" w:rsidRPr="002D71DF">
              <w:rPr>
                <w:szCs w:val="22"/>
              </w:rPr>
              <w:t xml:space="preserve"> </w:t>
            </w:r>
            <w:r w:rsidRPr="002D71DF">
              <w:rPr>
                <w:szCs w:val="22"/>
              </w:rPr>
              <w:t>the</w:t>
            </w:r>
            <w:r w:rsidR="004C760B" w:rsidRPr="002D71DF">
              <w:rPr>
                <w:szCs w:val="22"/>
              </w:rPr>
              <w:t xml:space="preserve"> </w:t>
            </w:r>
            <w:r w:rsidRPr="002D71DF">
              <w:rPr>
                <w:szCs w:val="22"/>
              </w:rPr>
              <w:t>left</w:t>
            </w:r>
            <w:r w:rsidR="004C760B" w:rsidRPr="002D71DF">
              <w:rPr>
                <w:szCs w:val="22"/>
              </w:rPr>
              <w:t xml:space="preserve"> </w:t>
            </w:r>
            <w:r w:rsidRPr="002D71DF">
              <w:rPr>
                <w:szCs w:val="22"/>
              </w:rPr>
              <w:t>to</w:t>
            </w:r>
            <w:r w:rsidR="004C760B" w:rsidRPr="002D71DF">
              <w:rPr>
                <w:szCs w:val="22"/>
              </w:rPr>
              <w:t xml:space="preserve"> </w:t>
            </w:r>
            <w:r w:rsidRPr="002D71DF">
              <w:rPr>
                <w:szCs w:val="22"/>
              </w:rPr>
              <w:t>form</w:t>
            </w:r>
            <w:r w:rsidR="004C760B" w:rsidRPr="002D71DF">
              <w:rPr>
                <w:szCs w:val="22"/>
              </w:rPr>
              <w:t xml:space="preserve"> </w:t>
            </w:r>
            <w:r w:rsidRPr="002D71DF">
              <w:rPr>
                <w:szCs w:val="22"/>
              </w:rPr>
              <w:t>a</w:t>
            </w:r>
            <w:r w:rsidR="004C760B" w:rsidRPr="002D71DF">
              <w:rPr>
                <w:szCs w:val="22"/>
              </w:rPr>
              <w:t xml:space="preserve"> </w:t>
            </w:r>
            <w:r w:rsidRPr="002D71DF">
              <w:rPr>
                <w:szCs w:val="22"/>
              </w:rPr>
              <w:t>new</w:t>
            </w:r>
            <w:r w:rsidR="004C760B" w:rsidRPr="002D71DF">
              <w:rPr>
                <w:szCs w:val="22"/>
              </w:rPr>
              <w:t xml:space="preserve"> </w:t>
            </w:r>
            <w:r w:rsidRPr="002D71DF">
              <w:rPr>
                <w:szCs w:val="22"/>
              </w:rPr>
              <w:t>pair.</w:t>
            </w:r>
            <w:r w:rsidR="004C760B" w:rsidRPr="002D71DF">
              <w:rPr>
                <w:szCs w:val="22"/>
              </w:rPr>
              <w:t xml:space="preserve"> </w:t>
            </w:r>
            <w:r w:rsidRPr="002D71DF">
              <w:rPr>
                <w:szCs w:val="22"/>
              </w:rPr>
              <w:t>Students</w:t>
            </w:r>
            <w:r w:rsidR="004C760B" w:rsidRPr="002D71DF">
              <w:rPr>
                <w:szCs w:val="22"/>
              </w:rPr>
              <w:t xml:space="preserve"> </w:t>
            </w:r>
            <w:r w:rsidRPr="002D71DF">
              <w:rPr>
                <w:szCs w:val="22"/>
              </w:rPr>
              <w:t>repeat</w:t>
            </w:r>
            <w:r w:rsidR="004C760B" w:rsidRPr="002D71DF">
              <w:rPr>
                <w:szCs w:val="22"/>
              </w:rPr>
              <w:t xml:space="preserve"> </w:t>
            </w:r>
            <w:r w:rsidRPr="002D71DF">
              <w:rPr>
                <w:szCs w:val="22"/>
              </w:rPr>
              <w:t>the</w:t>
            </w:r>
            <w:r w:rsidR="004C760B" w:rsidRPr="002D71DF">
              <w:rPr>
                <w:szCs w:val="22"/>
              </w:rPr>
              <w:t xml:space="preserve"> </w:t>
            </w:r>
            <w:r w:rsidRPr="002D71DF">
              <w:rPr>
                <w:szCs w:val="22"/>
              </w:rPr>
              <w:t>discussion,</w:t>
            </w:r>
            <w:r w:rsidR="004C760B" w:rsidRPr="002D71DF">
              <w:rPr>
                <w:szCs w:val="22"/>
              </w:rPr>
              <w:t xml:space="preserve"> </w:t>
            </w:r>
            <w:r w:rsidRPr="002D71DF">
              <w:rPr>
                <w:szCs w:val="22"/>
              </w:rPr>
              <w:t>but</w:t>
            </w:r>
            <w:r w:rsidR="004C760B" w:rsidRPr="002D71DF">
              <w:rPr>
                <w:szCs w:val="22"/>
              </w:rPr>
              <w:t xml:space="preserve"> </w:t>
            </w:r>
            <w:r w:rsidRPr="002D71DF">
              <w:rPr>
                <w:szCs w:val="22"/>
              </w:rPr>
              <w:t>this</w:t>
            </w:r>
            <w:r w:rsidR="004C760B" w:rsidRPr="002D71DF">
              <w:rPr>
                <w:szCs w:val="22"/>
              </w:rPr>
              <w:t xml:space="preserve"> </w:t>
            </w:r>
            <w:r w:rsidRPr="002D71DF">
              <w:rPr>
                <w:szCs w:val="22"/>
              </w:rPr>
              <w:t>time</w:t>
            </w:r>
            <w:r w:rsidR="004C760B" w:rsidRPr="002D71DF">
              <w:rPr>
                <w:szCs w:val="22"/>
              </w:rPr>
              <w:t xml:space="preserve"> </w:t>
            </w:r>
            <w:r w:rsidRPr="002D71DF">
              <w:rPr>
                <w:szCs w:val="22"/>
              </w:rPr>
              <w:t>they</w:t>
            </w:r>
            <w:r w:rsidR="004C760B" w:rsidRPr="002D71DF">
              <w:rPr>
                <w:szCs w:val="22"/>
              </w:rPr>
              <w:t xml:space="preserve"> </w:t>
            </w:r>
            <w:r w:rsidRPr="002D71DF">
              <w:rPr>
                <w:szCs w:val="22"/>
              </w:rPr>
              <w:t>should</w:t>
            </w:r>
            <w:r w:rsidR="004C760B" w:rsidRPr="002D71DF">
              <w:rPr>
                <w:szCs w:val="22"/>
              </w:rPr>
              <w:t xml:space="preserve"> </w:t>
            </w:r>
            <w:r w:rsidRPr="002D71DF">
              <w:rPr>
                <w:szCs w:val="22"/>
              </w:rPr>
              <w:t>add</w:t>
            </w:r>
            <w:r w:rsidR="004C760B" w:rsidRPr="002D71DF">
              <w:rPr>
                <w:szCs w:val="22"/>
              </w:rPr>
              <w:t xml:space="preserve"> </w:t>
            </w:r>
            <w:r w:rsidRPr="002D71DF">
              <w:rPr>
                <w:szCs w:val="22"/>
              </w:rPr>
              <w:t>an</w:t>
            </w:r>
            <w:r w:rsidR="004C760B" w:rsidRPr="002D71DF">
              <w:rPr>
                <w:szCs w:val="22"/>
              </w:rPr>
              <w:t xml:space="preserve"> </w:t>
            </w:r>
            <w:r w:rsidRPr="002D71DF">
              <w:rPr>
                <w:szCs w:val="22"/>
              </w:rPr>
              <w:t>idea</w:t>
            </w:r>
            <w:r w:rsidR="004C760B" w:rsidRPr="002D71DF">
              <w:rPr>
                <w:szCs w:val="22"/>
              </w:rPr>
              <w:t xml:space="preserve"> </w:t>
            </w:r>
            <w:r w:rsidRPr="002D71DF">
              <w:rPr>
                <w:szCs w:val="22"/>
              </w:rPr>
              <w:t>that</w:t>
            </w:r>
            <w:r w:rsidR="004C760B" w:rsidRPr="002D71DF">
              <w:rPr>
                <w:szCs w:val="22"/>
              </w:rPr>
              <w:t xml:space="preserve"> </w:t>
            </w:r>
            <w:r w:rsidRPr="002D71DF">
              <w:rPr>
                <w:szCs w:val="22"/>
              </w:rPr>
              <w:t>engages</w:t>
            </w:r>
            <w:r w:rsidR="004C760B" w:rsidRPr="002D71DF">
              <w:rPr>
                <w:szCs w:val="22"/>
              </w:rPr>
              <w:t xml:space="preserve"> </w:t>
            </w:r>
            <w:r w:rsidRPr="002D71DF">
              <w:rPr>
                <w:szCs w:val="22"/>
              </w:rPr>
              <w:t>audience</w:t>
            </w:r>
            <w:r w:rsidR="004C760B" w:rsidRPr="002D71DF">
              <w:rPr>
                <w:szCs w:val="22"/>
              </w:rPr>
              <w:t xml:space="preserve"> </w:t>
            </w:r>
            <w:r w:rsidRPr="002D71DF">
              <w:rPr>
                <w:szCs w:val="22"/>
              </w:rPr>
              <w:t>members</w:t>
            </w:r>
            <w:r w:rsidR="004C760B" w:rsidRPr="002D71DF">
              <w:rPr>
                <w:szCs w:val="22"/>
              </w:rPr>
              <w:t xml:space="preserve"> </w:t>
            </w:r>
            <w:r w:rsidRPr="002D71DF">
              <w:rPr>
                <w:szCs w:val="22"/>
              </w:rPr>
              <w:t>with</w:t>
            </w:r>
            <w:r w:rsidR="004C760B" w:rsidRPr="002D71DF">
              <w:rPr>
                <w:szCs w:val="22"/>
              </w:rPr>
              <w:t xml:space="preserve"> </w:t>
            </w:r>
            <w:r w:rsidRPr="002D71DF">
              <w:rPr>
                <w:szCs w:val="22"/>
              </w:rPr>
              <w:t>diverse</w:t>
            </w:r>
            <w:r w:rsidR="004C760B" w:rsidRPr="002D71DF">
              <w:rPr>
                <w:szCs w:val="22"/>
              </w:rPr>
              <w:t xml:space="preserve"> </w:t>
            </w:r>
            <w:r w:rsidRPr="002D71DF">
              <w:rPr>
                <w:szCs w:val="22"/>
              </w:rPr>
              <w:t>access</w:t>
            </w:r>
            <w:r w:rsidR="004C760B" w:rsidRPr="002D71DF">
              <w:rPr>
                <w:szCs w:val="22"/>
              </w:rPr>
              <w:t xml:space="preserve"> </w:t>
            </w:r>
            <w:r w:rsidRPr="002D71DF">
              <w:rPr>
                <w:szCs w:val="22"/>
              </w:rPr>
              <w:t>needs</w:t>
            </w:r>
            <w:r w:rsidR="004C760B" w:rsidRPr="002D71DF">
              <w:rPr>
                <w:szCs w:val="22"/>
              </w:rPr>
              <w:t xml:space="preserve"> </w:t>
            </w:r>
            <w:r w:rsidRPr="002D71DF">
              <w:rPr>
                <w:szCs w:val="22"/>
              </w:rPr>
              <w:t>such</w:t>
            </w:r>
            <w:r w:rsidR="004C760B" w:rsidRPr="002D71DF">
              <w:rPr>
                <w:szCs w:val="22"/>
              </w:rPr>
              <w:t xml:space="preserve"> </w:t>
            </w:r>
            <w:r w:rsidRPr="002D71DF">
              <w:rPr>
                <w:szCs w:val="22"/>
              </w:rPr>
              <w:t>as</w:t>
            </w:r>
            <w:r w:rsidR="004C760B" w:rsidRPr="002D71DF">
              <w:rPr>
                <w:szCs w:val="22"/>
              </w:rPr>
              <w:t xml:space="preserve"> </w:t>
            </w:r>
            <w:r w:rsidRPr="002D71DF">
              <w:rPr>
                <w:szCs w:val="22"/>
              </w:rPr>
              <w:t>hearing,</w:t>
            </w:r>
            <w:r w:rsidR="004C760B" w:rsidRPr="002D71DF">
              <w:rPr>
                <w:szCs w:val="22"/>
              </w:rPr>
              <w:t xml:space="preserve"> </w:t>
            </w:r>
            <w:r w:rsidRPr="002D71DF">
              <w:rPr>
                <w:szCs w:val="22"/>
              </w:rPr>
              <w:t>vision,</w:t>
            </w:r>
            <w:r w:rsidR="004C760B" w:rsidRPr="002D71DF">
              <w:rPr>
                <w:szCs w:val="22"/>
              </w:rPr>
              <w:t xml:space="preserve"> </w:t>
            </w:r>
            <w:r w:rsidRPr="002D71DF">
              <w:rPr>
                <w:szCs w:val="22"/>
              </w:rPr>
              <w:t>language</w:t>
            </w:r>
            <w:r w:rsidR="004C760B" w:rsidRPr="002D71DF">
              <w:rPr>
                <w:szCs w:val="22"/>
              </w:rPr>
              <w:t xml:space="preserve"> </w:t>
            </w:r>
            <w:r w:rsidRPr="002D71DF">
              <w:rPr>
                <w:szCs w:val="22"/>
              </w:rPr>
              <w:t>background</w:t>
            </w:r>
            <w:r w:rsidR="004C760B" w:rsidRPr="002D71DF">
              <w:rPr>
                <w:szCs w:val="22"/>
              </w:rPr>
              <w:t xml:space="preserve"> </w:t>
            </w:r>
            <w:r w:rsidRPr="002D71DF">
              <w:rPr>
                <w:szCs w:val="22"/>
              </w:rPr>
              <w:t>or</w:t>
            </w:r>
            <w:r w:rsidR="004C760B" w:rsidRPr="002D71DF">
              <w:rPr>
                <w:szCs w:val="22"/>
              </w:rPr>
              <w:t xml:space="preserve"> </w:t>
            </w:r>
            <w:r w:rsidRPr="002D71DF">
              <w:rPr>
                <w:szCs w:val="22"/>
              </w:rPr>
              <w:t>neurodiversity.</w:t>
            </w:r>
          </w:p>
          <w:p w14:paraId="3787C9E2" w14:textId="676FC42F" w:rsidR="008450CF" w:rsidRPr="002D71DF" w:rsidRDefault="008450CF" w:rsidP="008450CF">
            <w:pPr>
              <w:rPr>
                <w:szCs w:val="22"/>
              </w:rPr>
            </w:pPr>
            <w:r w:rsidRPr="002D71DF">
              <w:rPr>
                <w:szCs w:val="22"/>
              </w:rPr>
              <w:t>After</w:t>
            </w:r>
            <w:r w:rsidR="004C760B" w:rsidRPr="002D71DF">
              <w:rPr>
                <w:szCs w:val="22"/>
              </w:rPr>
              <w:t xml:space="preserve"> </w:t>
            </w:r>
            <w:r w:rsidRPr="002D71DF">
              <w:rPr>
                <w:szCs w:val="22"/>
              </w:rPr>
              <w:t>rotating</w:t>
            </w:r>
            <w:r w:rsidR="004C760B" w:rsidRPr="002D71DF">
              <w:rPr>
                <w:szCs w:val="22"/>
              </w:rPr>
              <w:t xml:space="preserve"> </w:t>
            </w:r>
            <w:r w:rsidRPr="002D71DF">
              <w:rPr>
                <w:szCs w:val="22"/>
              </w:rPr>
              <w:t>through</w:t>
            </w:r>
            <w:r w:rsidR="004C760B" w:rsidRPr="002D71DF">
              <w:rPr>
                <w:szCs w:val="22"/>
              </w:rPr>
              <w:t xml:space="preserve"> </w:t>
            </w:r>
            <w:r w:rsidRPr="002D71DF">
              <w:rPr>
                <w:szCs w:val="22"/>
              </w:rPr>
              <w:t>2</w:t>
            </w:r>
            <w:r w:rsidR="004C760B" w:rsidRPr="002D71DF">
              <w:rPr>
                <w:szCs w:val="22"/>
              </w:rPr>
              <w:t xml:space="preserve"> </w:t>
            </w:r>
            <w:r w:rsidRPr="002D71DF">
              <w:rPr>
                <w:szCs w:val="22"/>
              </w:rPr>
              <w:t>or</w:t>
            </w:r>
            <w:r w:rsidR="004C760B" w:rsidRPr="002D71DF">
              <w:rPr>
                <w:szCs w:val="22"/>
              </w:rPr>
              <w:t xml:space="preserve"> </w:t>
            </w:r>
            <w:r w:rsidRPr="002D71DF">
              <w:rPr>
                <w:szCs w:val="22"/>
              </w:rPr>
              <w:t>3</w:t>
            </w:r>
            <w:r w:rsidR="004C760B" w:rsidRPr="002D71DF">
              <w:rPr>
                <w:szCs w:val="22"/>
              </w:rPr>
              <w:t xml:space="preserve"> </w:t>
            </w:r>
            <w:r w:rsidRPr="002D71DF">
              <w:rPr>
                <w:szCs w:val="22"/>
              </w:rPr>
              <w:t>partners,</w:t>
            </w:r>
            <w:r w:rsidR="004C760B" w:rsidRPr="002D71DF">
              <w:rPr>
                <w:szCs w:val="22"/>
              </w:rPr>
              <w:t xml:space="preserve"> </w:t>
            </w:r>
            <w:r w:rsidRPr="002D71DF">
              <w:rPr>
                <w:szCs w:val="22"/>
              </w:rPr>
              <w:t>bring</w:t>
            </w:r>
            <w:r w:rsidR="004C760B" w:rsidRPr="002D71DF">
              <w:rPr>
                <w:szCs w:val="22"/>
              </w:rPr>
              <w:t xml:space="preserve"> </w:t>
            </w:r>
            <w:r w:rsidRPr="002D71DF">
              <w:rPr>
                <w:szCs w:val="22"/>
              </w:rPr>
              <w:t>the</w:t>
            </w:r>
            <w:r w:rsidR="004C760B" w:rsidRPr="002D71DF">
              <w:rPr>
                <w:szCs w:val="22"/>
              </w:rPr>
              <w:t xml:space="preserve"> </w:t>
            </w:r>
            <w:r w:rsidRPr="002D71DF">
              <w:rPr>
                <w:szCs w:val="22"/>
              </w:rPr>
              <w:t>class</w:t>
            </w:r>
            <w:r w:rsidR="004C760B" w:rsidRPr="002D71DF">
              <w:rPr>
                <w:szCs w:val="22"/>
              </w:rPr>
              <w:t xml:space="preserve"> </w:t>
            </w:r>
            <w:r w:rsidRPr="002D71DF">
              <w:rPr>
                <w:szCs w:val="22"/>
              </w:rPr>
              <w:t>back</w:t>
            </w:r>
            <w:r w:rsidR="004C760B" w:rsidRPr="002D71DF">
              <w:rPr>
                <w:szCs w:val="22"/>
              </w:rPr>
              <w:t xml:space="preserve"> </w:t>
            </w:r>
            <w:r w:rsidRPr="002D71DF">
              <w:rPr>
                <w:szCs w:val="22"/>
              </w:rPr>
              <w:t>together</w:t>
            </w:r>
            <w:r w:rsidR="004C760B" w:rsidRPr="002D71DF">
              <w:rPr>
                <w:szCs w:val="22"/>
              </w:rPr>
              <w:t xml:space="preserve"> </w:t>
            </w:r>
            <w:r w:rsidRPr="002D71DF">
              <w:rPr>
                <w:szCs w:val="22"/>
              </w:rPr>
              <w:t>and</w:t>
            </w:r>
            <w:r w:rsidR="004C760B" w:rsidRPr="002D71DF">
              <w:rPr>
                <w:szCs w:val="22"/>
              </w:rPr>
              <w:t xml:space="preserve"> </w:t>
            </w:r>
            <w:r w:rsidRPr="002D71DF">
              <w:rPr>
                <w:szCs w:val="22"/>
              </w:rPr>
              <w:t>invite</w:t>
            </w:r>
            <w:r w:rsidR="004C760B" w:rsidRPr="002D71DF">
              <w:rPr>
                <w:szCs w:val="22"/>
              </w:rPr>
              <w:t xml:space="preserve"> </w:t>
            </w:r>
            <w:r w:rsidRPr="002D71DF">
              <w:rPr>
                <w:szCs w:val="22"/>
              </w:rPr>
              <w:t>the</w:t>
            </w:r>
            <w:r w:rsidR="004C760B" w:rsidRPr="002D71DF">
              <w:rPr>
                <w:szCs w:val="22"/>
              </w:rPr>
              <w:t xml:space="preserve"> </w:t>
            </w:r>
            <w:r w:rsidRPr="002D71DF">
              <w:rPr>
                <w:szCs w:val="22"/>
              </w:rPr>
              <w:t>group</w:t>
            </w:r>
            <w:r w:rsidR="004C760B" w:rsidRPr="002D71DF">
              <w:rPr>
                <w:szCs w:val="22"/>
              </w:rPr>
              <w:t xml:space="preserve"> </w:t>
            </w:r>
            <w:r w:rsidRPr="002D71DF">
              <w:rPr>
                <w:szCs w:val="22"/>
              </w:rPr>
              <w:t>to</w:t>
            </w:r>
            <w:r w:rsidR="004C760B" w:rsidRPr="002D71DF">
              <w:rPr>
                <w:szCs w:val="22"/>
              </w:rPr>
              <w:t xml:space="preserve"> </w:t>
            </w:r>
            <w:r w:rsidRPr="002D71DF">
              <w:rPr>
                <w:szCs w:val="22"/>
              </w:rPr>
              <w:t>share</w:t>
            </w:r>
            <w:r w:rsidR="004C760B" w:rsidRPr="002D71DF">
              <w:rPr>
                <w:szCs w:val="22"/>
              </w:rPr>
              <w:t xml:space="preserve"> </w:t>
            </w:r>
            <w:r w:rsidRPr="002D71DF">
              <w:rPr>
                <w:szCs w:val="22"/>
              </w:rPr>
              <w:t>the</w:t>
            </w:r>
            <w:r w:rsidR="004C760B" w:rsidRPr="002D71DF">
              <w:rPr>
                <w:szCs w:val="22"/>
              </w:rPr>
              <w:t xml:space="preserve"> </w:t>
            </w:r>
            <w:r w:rsidRPr="002D71DF">
              <w:rPr>
                <w:szCs w:val="22"/>
              </w:rPr>
              <w:t>strongest</w:t>
            </w:r>
            <w:r w:rsidR="004C760B" w:rsidRPr="002D71DF">
              <w:rPr>
                <w:szCs w:val="22"/>
              </w:rPr>
              <w:t xml:space="preserve"> </w:t>
            </w:r>
            <w:r w:rsidRPr="002D71DF">
              <w:rPr>
                <w:szCs w:val="22"/>
              </w:rPr>
              <w:t>ideas</w:t>
            </w:r>
            <w:r w:rsidR="004C760B" w:rsidRPr="002D71DF">
              <w:rPr>
                <w:szCs w:val="22"/>
              </w:rPr>
              <w:t xml:space="preserve"> </w:t>
            </w:r>
            <w:r w:rsidRPr="002D71DF">
              <w:rPr>
                <w:szCs w:val="22"/>
              </w:rPr>
              <w:t>that</w:t>
            </w:r>
            <w:r w:rsidR="004C760B" w:rsidRPr="002D71DF">
              <w:rPr>
                <w:szCs w:val="22"/>
              </w:rPr>
              <w:t xml:space="preserve"> </w:t>
            </w:r>
            <w:r w:rsidRPr="002D71DF">
              <w:rPr>
                <w:szCs w:val="22"/>
              </w:rPr>
              <w:t>emerged.</w:t>
            </w:r>
            <w:r w:rsidR="004C760B" w:rsidRPr="002D71DF">
              <w:rPr>
                <w:szCs w:val="22"/>
              </w:rPr>
              <w:t xml:space="preserve"> </w:t>
            </w:r>
          </w:p>
          <w:p w14:paraId="6F58C03C" w14:textId="1D607BFA" w:rsidR="008450CF" w:rsidRPr="002D71DF" w:rsidRDefault="008450CF" w:rsidP="008450CF">
            <w:pPr>
              <w:rPr>
                <w:szCs w:val="22"/>
              </w:rPr>
            </w:pPr>
            <w:r w:rsidRPr="002D71DF">
              <w:rPr>
                <w:b/>
                <w:bCs/>
              </w:rPr>
              <w:t>Documentation</w:t>
            </w:r>
            <w:r w:rsidR="004C760B" w:rsidRPr="002D71DF">
              <w:rPr>
                <w:b/>
                <w:bCs/>
              </w:rPr>
              <w:t xml:space="preserve"> </w:t>
            </w:r>
            <w:r w:rsidRPr="002D71DF">
              <w:rPr>
                <w:b/>
                <w:bCs/>
              </w:rPr>
              <w:t>prompt:</w:t>
            </w:r>
            <w:r w:rsidR="004C760B" w:rsidRPr="002D71DF">
              <w:rPr>
                <w:b/>
                <w:bCs/>
              </w:rPr>
              <w:t xml:space="preserve"> </w:t>
            </w:r>
            <w:r w:rsidR="002D71DF">
              <w:rPr>
                <w:szCs w:val="22"/>
              </w:rPr>
              <w:t>c</w:t>
            </w:r>
            <w:r w:rsidRPr="002D71DF">
              <w:rPr>
                <w:szCs w:val="22"/>
              </w:rPr>
              <w:t>onclude</w:t>
            </w:r>
            <w:r w:rsidR="004C760B" w:rsidRPr="002D71DF">
              <w:rPr>
                <w:szCs w:val="22"/>
              </w:rPr>
              <w:t xml:space="preserve"> </w:t>
            </w:r>
            <w:r w:rsidRPr="002D71DF">
              <w:rPr>
                <w:szCs w:val="22"/>
              </w:rPr>
              <w:t>by</w:t>
            </w:r>
            <w:r w:rsidR="004C760B" w:rsidRPr="002D71DF">
              <w:rPr>
                <w:szCs w:val="22"/>
              </w:rPr>
              <w:t xml:space="preserve"> </w:t>
            </w:r>
            <w:r w:rsidRPr="002D71DF">
              <w:rPr>
                <w:szCs w:val="22"/>
              </w:rPr>
              <w:t>asking</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t>
            </w:r>
            <w:r w:rsidR="004C760B" w:rsidRPr="002D71DF">
              <w:rPr>
                <w:szCs w:val="22"/>
              </w:rPr>
              <w:t xml:space="preserve"> </w:t>
            </w:r>
            <w:r w:rsidRPr="002D71DF">
              <w:rPr>
                <w:szCs w:val="22"/>
              </w:rPr>
              <w:t>record</w:t>
            </w:r>
            <w:r w:rsidR="004C760B" w:rsidRPr="002D71DF">
              <w:rPr>
                <w:szCs w:val="22"/>
              </w:rPr>
              <w:t xml:space="preserve"> </w:t>
            </w:r>
            <w:r w:rsidRPr="002D71DF">
              <w:rPr>
                <w:szCs w:val="22"/>
              </w:rPr>
              <w:t>their</w:t>
            </w:r>
            <w:r w:rsidR="004C760B" w:rsidRPr="002D71DF">
              <w:rPr>
                <w:szCs w:val="22"/>
              </w:rPr>
              <w:t xml:space="preserve"> </w:t>
            </w:r>
            <w:r w:rsidRPr="002D71DF">
              <w:rPr>
                <w:szCs w:val="22"/>
              </w:rPr>
              <w:t>ideas</w:t>
            </w:r>
            <w:r w:rsidR="004C760B" w:rsidRPr="002D71DF">
              <w:rPr>
                <w:szCs w:val="22"/>
              </w:rPr>
              <w:t xml:space="preserve"> </w:t>
            </w:r>
            <w:r w:rsidRPr="002D71DF">
              <w:rPr>
                <w:szCs w:val="22"/>
              </w:rPr>
              <w:t>in</w:t>
            </w:r>
            <w:r w:rsidR="004C760B" w:rsidRPr="002D71DF">
              <w:rPr>
                <w:szCs w:val="22"/>
              </w:rPr>
              <w:t xml:space="preserve"> </w:t>
            </w:r>
            <w:r w:rsidRPr="002D71DF">
              <w:rPr>
                <w:b/>
                <w:bCs/>
                <w:szCs w:val="22"/>
              </w:rPr>
              <w:t>slide</w:t>
            </w:r>
            <w:r w:rsidR="004C760B" w:rsidRPr="002D71DF">
              <w:rPr>
                <w:b/>
                <w:bCs/>
                <w:szCs w:val="22"/>
              </w:rPr>
              <w:t xml:space="preserve"> </w:t>
            </w:r>
            <w:r w:rsidRPr="002D71DF">
              <w:rPr>
                <w:b/>
                <w:bCs/>
                <w:szCs w:val="22"/>
              </w:rPr>
              <w:t>PJ</w:t>
            </w:r>
            <w:r w:rsidR="007D062B" w:rsidRPr="002D71DF">
              <w:rPr>
                <w:b/>
                <w:bCs/>
                <w:szCs w:val="22"/>
              </w:rPr>
              <w:t>9</w:t>
            </w:r>
            <w:r w:rsidR="004C760B" w:rsidRPr="002D71DF">
              <w:rPr>
                <w:szCs w:val="22"/>
              </w:rPr>
              <w:t xml:space="preserve"> </w:t>
            </w:r>
            <w:r w:rsidRPr="002D71DF">
              <w:rPr>
                <w:szCs w:val="22"/>
              </w:rPr>
              <w:t>where</w:t>
            </w:r>
            <w:r w:rsidR="004C760B" w:rsidRPr="002D71DF">
              <w:rPr>
                <w:szCs w:val="22"/>
              </w:rPr>
              <w:t xml:space="preserve"> </w:t>
            </w:r>
            <w:r w:rsidRPr="002D71DF">
              <w:rPr>
                <w:szCs w:val="22"/>
              </w:rPr>
              <w:t>they</w:t>
            </w:r>
            <w:r w:rsidR="004C760B" w:rsidRPr="002D71DF">
              <w:rPr>
                <w:szCs w:val="22"/>
              </w:rPr>
              <w:t xml:space="preserve"> </w:t>
            </w:r>
            <w:r w:rsidRPr="002D71DF">
              <w:rPr>
                <w:szCs w:val="22"/>
              </w:rPr>
              <w:t>will</w:t>
            </w:r>
            <w:r w:rsidR="004C760B" w:rsidRPr="002D71DF">
              <w:rPr>
                <w:szCs w:val="22"/>
              </w:rPr>
              <w:t xml:space="preserve"> </w:t>
            </w:r>
            <w:r w:rsidRPr="002D71DF">
              <w:rPr>
                <w:szCs w:val="22"/>
              </w:rPr>
              <w:t>indicate</w:t>
            </w:r>
            <w:r w:rsidR="004C760B" w:rsidRPr="002D71DF">
              <w:rPr>
                <w:szCs w:val="22"/>
              </w:rPr>
              <w:t xml:space="preserve"> </w:t>
            </w:r>
            <w:r w:rsidRPr="002D71DF">
              <w:rPr>
                <w:szCs w:val="22"/>
              </w:rPr>
              <w:t>strategies</w:t>
            </w:r>
            <w:r w:rsidR="004C760B" w:rsidRPr="002D71DF">
              <w:rPr>
                <w:szCs w:val="22"/>
              </w:rPr>
              <w:t xml:space="preserve"> </w:t>
            </w:r>
            <w:r w:rsidRPr="002D71DF">
              <w:rPr>
                <w:szCs w:val="22"/>
              </w:rPr>
              <w:t>they</w:t>
            </w:r>
            <w:r w:rsidR="004C760B" w:rsidRPr="002D71DF">
              <w:rPr>
                <w:szCs w:val="22"/>
              </w:rPr>
              <w:t xml:space="preserve"> </w:t>
            </w:r>
            <w:r w:rsidRPr="002D71DF">
              <w:rPr>
                <w:szCs w:val="22"/>
              </w:rPr>
              <w:t>will</w:t>
            </w:r>
            <w:r w:rsidR="004C760B" w:rsidRPr="002D71DF">
              <w:rPr>
                <w:szCs w:val="22"/>
              </w:rPr>
              <w:t xml:space="preserve"> </w:t>
            </w:r>
            <w:r w:rsidRPr="002D71DF">
              <w:rPr>
                <w:szCs w:val="22"/>
              </w:rPr>
              <w:t>commit</w:t>
            </w:r>
            <w:r w:rsidR="004C760B" w:rsidRPr="002D71DF">
              <w:rPr>
                <w:szCs w:val="22"/>
              </w:rPr>
              <w:t xml:space="preserve"> </w:t>
            </w:r>
            <w:r w:rsidRPr="002D71DF">
              <w:rPr>
                <w:szCs w:val="22"/>
              </w:rPr>
              <w:t>to</w:t>
            </w:r>
            <w:r w:rsidR="004C760B" w:rsidRPr="002D71DF">
              <w:rPr>
                <w:szCs w:val="22"/>
              </w:rPr>
              <w:t xml:space="preserve"> </w:t>
            </w:r>
            <w:r w:rsidRPr="002D71DF">
              <w:rPr>
                <w:szCs w:val="22"/>
              </w:rPr>
              <w:t>using</w:t>
            </w:r>
            <w:r w:rsidR="004C760B" w:rsidRPr="002D71DF">
              <w:rPr>
                <w:szCs w:val="22"/>
              </w:rPr>
              <w:t xml:space="preserve"> </w:t>
            </w:r>
            <w:r w:rsidRPr="002D71DF">
              <w:rPr>
                <w:szCs w:val="22"/>
              </w:rPr>
              <w:t>when</w:t>
            </w:r>
            <w:r w:rsidR="004C760B" w:rsidRPr="002D71DF">
              <w:rPr>
                <w:szCs w:val="22"/>
              </w:rPr>
              <w:t xml:space="preserve"> </w:t>
            </w:r>
            <w:r w:rsidRPr="002D71DF">
              <w:rPr>
                <w:szCs w:val="22"/>
              </w:rPr>
              <w:t>staging</w:t>
            </w:r>
            <w:r w:rsidR="004C760B" w:rsidRPr="002D71DF">
              <w:rPr>
                <w:szCs w:val="22"/>
              </w:rPr>
              <w:t xml:space="preserve"> </w:t>
            </w:r>
            <w:r w:rsidR="0005545C">
              <w:rPr>
                <w:szCs w:val="22"/>
              </w:rPr>
              <w:t>‘</w:t>
            </w:r>
            <w:r w:rsidRPr="00D25100">
              <w:rPr>
                <w:iCs/>
                <w:szCs w:val="22"/>
              </w:rPr>
              <w:t>SCENE</w:t>
            </w:r>
            <w:r w:rsidR="004C760B" w:rsidRPr="00D25100">
              <w:rPr>
                <w:iCs/>
                <w:szCs w:val="22"/>
              </w:rPr>
              <w:t xml:space="preserve"> </w:t>
            </w:r>
            <w:r w:rsidRPr="00D25100">
              <w:rPr>
                <w:iCs/>
                <w:szCs w:val="22"/>
              </w:rPr>
              <w:t>4</w:t>
            </w:r>
            <w:r w:rsidR="00A611C4" w:rsidRPr="00D25100">
              <w:rPr>
                <w:iCs/>
                <w:szCs w:val="22"/>
              </w:rPr>
              <w:t xml:space="preserve"> – THE CHORUS</w:t>
            </w:r>
            <w:r w:rsidR="0005545C">
              <w:rPr>
                <w:iCs/>
                <w:szCs w:val="22"/>
              </w:rPr>
              <w:t>’</w:t>
            </w:r>
            <w:r w:rsidR="004C760B" w:rsidRPr="002D71DF">
              <w:rPr>
                <w:i/>
                <w:szCs w:val="22"/>
              </w:rPr>
              <w:t xml:space="preserve"> </w:t>
            </w:r>
            <w:r w:rsidRPr="002D71DF">
              <w:rPr>
                <w:szCs w:val="22"/>
              </w:rPr>
              <w:t>to</w:t>
            </w:r>
            <w:r w:rsidR="004C760B" w:rsidRPr="002D71DF">
              <w:rPr>
                <w:szCs w:val="22"/>
              </w:rPr>
              <w:t xml:space="preserve"> </w:t>
            </w:r>
            <w:r w:rsidRPr="002D71DF">
              <w:rPr>
                <w:szCs w:val="22"/>
              </w:rPr>
              <w:t>promote</w:t>
            </w:r>
            <w:r w:rsidR="004C760B" w:rsidRPr="002D71DF">
              <w:rPr>
                <w:szCs w:val="22"/>
              </w:rPr>
              <w:t xml:space="preserve"> </w:t>
            </w:r>
            <w:r w:rsidRPr="002D71DF">
              <w:rPr>
                <w:szCs w:val="22"/>
              </w:rPr>
              <w:t>equitable</w:t>
            </w:r>
            <w:r w:rsidR="004C760B" w:rsidRPr="002D71DF">
              <w:rPr>
                <w:szCs w:val="22"/>
              </w:rPr>
              <w:t xml:space="preserve"> </w:t>
            </w:r>
            <w:r w:rsidRPr="002D71DF">
              <w:rPr>
                <w:szCs w:val="22"/>
              </w:rPr>
              <w:t>access</w:t>
            </w:r>
            <w:r w:rsidR="004C760B" w:rsidRPr="002D71DF">
              <w:rPr>
                <w:szCs w:val="22"/>
              </w:rPr>
              <w:t xml:space="preserve"> </w:t>
            </w:r>
            <w:r w:rsidRPr="002D71DF">
              <w:rPr>
                <w:szCs w:val="22"/>
              </w:rPr>
              <w:t>for</w:t>
            </w:r>
            <w:r w:rsidR="004C760B" w:rsidRPr="002D71DF">
              <w:rPr>
                <w:szCs w:val="22"/>
              </w:rPr>
              <w:t xml:space="preserve"> </w:t>
            </w:r>
            <w:r w:rsidRPr="002D71DF">
              <w:rPr>
                <w:szCs w:val="22"/>
              </w:rPr>
              <w:t>diverse</w:t>
            </w:r>
            <w:r w:rsidR="004C760B" w:rsidRPr="002D71DF">
              <w:rPr>
                <w:szCs w:val="22"/>
              </w:rPr>
              <w:t xml:space="preserve"> </w:t>
            </w:r>
            <w:r w:rsidRPr="002D71DF">
              <w:rPr>
                <w:szCs w:val="22"/>
              </w:rPr>
              <w:t>audiences.</w:t>
            </w:r>
          </w:p>
          <w:p w14:paraId="3AD3B588" w14:textId="66B24C21" w:rsidR="008450CF" w:rsidRPr="002D71DF" w:rsidRDefault="008450CF" w:rsidP="008450CF">
            <w:pPr>
              <w:rPr>
                <w:szCs w:val="22"/>
              </w:rPr>
            </w:pPr>
            <w:r w:rsidRPr="002D71DF">
              <w:rPr>
                <w:b/>
                <w:bCs/>
                <w:szCs w:val="22"/>
              </w:rPr>
              <w:t>Activity</w:t>
            </w:r>
            <w:r w:rsidR="004C760B" w:rsidRPr="002D71DF">
              <w:rPr>
                <w:b/>
                <w:bCs/>
                <w:szCs w:val="22"/>
              </w:rPr>
              <w:t xml:space="preserve"> </w:t>
            </w:r>
            <w:r w:rsidRPr="002D71DF">
              <w:rPr>
                <w:b/>
                <w:bCs/>
                <w:szCs w:val="22"/>
              </w:rPr>
              <w:t>3.5</w:t>
            </w:r>
            <w:r w:rsidR="004C760B" w:rsidRPr="002D71DF">
              <w:rPr>
                <w:szCs w:val="22"/>
              </w:rPr>
              <w:t xml:space="preserve"> </w:t>
            </w:r>
            <w:r w:rsidRPr="002D71DF">
              <w:rPr>
                <w:szCs w:val="22"/>
              </w:rPr>
              <w:t>–</w:t>
            </w:r>
            <w:r w:rsidR="004C760B" w:rsidRPr="002D71DF">
              <w:rPr>
                <w:szCs w:val="22"/>
              </w:rPr>
              <w:t xml:space="preserve"> </w:t>
            </w:r>
            <w:r w:rsidRPr="002D71DF">
              <w:rPr>
                <w:b/>
                <w:bCs/>
                <w:szCs w:val="22"/>
              </w:rPr>
              <w:t>contemporary</w:t>
            </w:r>
            <w:r w:rsidR="004C760B" w:rsidRPr="002D71DF">
              <w:rPr>
                <w:b/>
                <w:bCs/>
                <w:szCs w:val="22"/>
              </w:rPr>
              <w:t xml:space="preserve"> </w:t>
            </w:r>
            <w:r w:rsidRPr="002D71DF">
              <w:rPr>
                <w:b/>
                <w:bCs/>
                <w:szCs w:val="22"/>
              </w:rPr>
              <w:t>Greek</w:t>
            </w:r>
            <w:r w:rsidR="004C760B" w:rsidRPr="002D71DF">
              <w:rPr>
                <w:b/>
                <w:bCs/>
                <w:szCs w:val="22"/>
              </w:rPr>
              <w:t xml:space="preserve"> </w:t>
            </w:r>
            <w:r w:rsidRPr="002D71DF">
              <w:rPr>
                <w:b/>
                <w:bCs/>
                <w:szCs w:val="22"/>
              </w:rPr>
              <w:t>chorus</w:t>
            </w:r>
            <w:r w:rsidR="004C760B" w:rsidRPr="002D71DF">
              <w:rPr>
                <w:b/>
                <w:bCs/>
                <w:szCs w:val="22"/>
              </w:rPr>
              <w:t xml:space="preserve"> </w:t>
            </w:r>
            <w:r w:rsidRPr="002D71DF">
              <w:rPr>
                <w:b/>
                <w:bCs/>
                <w:szCs w:val="22"/>
              </w:rPr>
              <w:t>movement</w:t>
            </w:r>
            <w:r w:rsidR="004C760B" w:rsidRPr="002D71DF">
              <w:rPr>
                <w:szCs w:val="22"/>
              </w:rPr>
              <w:t xml:space="preserve"> </w:t>
            </w:r>
          </w:p>
          <w:p w14:paraId="66E8066F" w14:textId="143FD383" w:rsidR="008450CF" w:rsidRPr="002D71DF" w:rsidRDefault="008450CF" w:rsidP="008450CF">
            <w:pPr>
              <w:pBdr>
                <w:top w:val="single" w:sz="24" w:space="10" w:color="CCEDFC"/>
                <w:left w:val="single" w:sz="24" w:space="10" w:color="CCEDFC"/>
                <w:bottom w:val="single" w:sz="24" w:space="10" w:color="CCEDFC"/>
                <w:right w:val="single" w:sz="24" w:space="10" w:color="CCEDFC"/>
              </w:pBdr>
              <w:shd w:val="clear" w:color="auto" w:fill="CCEDFC"/>
            </w:pPr>
            <w:r w:rsidRPr="002D71DF">
              <w:rPr>
                <w:b/>
                <w:bCs/>
              </w:rPr>
              <w:t>Teacher</w:t>
            </w:r>
            <w:r w:rsidR="004C760B" w:rsidRPr="002D71DF">
              <w:rPr>
                <w:b/>
                <w:bCs/>
              </w:rPr>
              <w:t xml:space="preserve"> </w:t>
            </w:r>
            <w:r w:rsidRPr="002D71DF">
              <w:rPr>
                <w:b/>
                <w:bCs/>
              </w:rPr>
              <w:t>note:</w:t>
            </w:r>
            <w:r w:rsidR="004C760B" w:rsidRPr="002D71DF">
              <w:rPr>
                <w:b/>
                <w:bCs/>
              </w:rPr>
              <w:t xml:space="preserve"> </w:t>
            </w:r>
            <w:r w:rsidRPr="002D71DF">
              <w:t>watch</w:t>
            </w:r>
            <w:r w:rsidR="004C760B" w:rsidRPr="002D71DF">
              <w:t xml:space="preserve"> </w:t>
            </w:r>
            <w:hyperlink r:id="rId27" w:anchor="Video1:~:text=is%20Missing%20workshop-,Video%20%E2%80%93%20PROMETHIUS%20workshop%20(15%3A12),-PROMETHEUS%20workshop" w:history="1">
              <w:r w:rsidRPr="0002259B">
                <w:rPr>
                  <w:rStyle w:val="Hyperlink"/>
                </w:rPr>
                <w:t>Video</w:t>
              </w:r>
              <w:r w:rsidR="004C760B" w:rsidRPr="0002259B">
                <w:rPr>
                  <w:rStyle w:val="Hyperlink"/>
                </w:rPr>
                <w:t xml:space="preserve"> </w:t>
              </w:r>
              <w:r w:rsidRPr="0002259B">
                <w:rPr>
                  <w:rStyle w:val="Hyperlink"/>
                </w:rPr>
                <w:t>–</w:t>
              </w:r>
              <w:r w:rsidR="004C760B" w:rsidRPr="0002259B">
                <w:rPr>
                  <w:rStyle w:val="Hyperlink"/>
                </w:rPr>
                <w:t xml:space="preserve"> </w:t>
              </w:r>
              <w:r w:rsidRPr="0002259B">
                <w:rPr>
                  <w:rStyle w:val="Hyperlink"/>
                </w:rPr>
                <w:t>PROMETH</w:t>
              </w:r>
              <w:r w:rsidR="00A611C4">
                <w:rPr>
                  <w:rStyle w:val="Hyperlink"/>
                </w:rPr>
                <w:t>E</w:t>
              </w:r>
              <w:r w:rsidRPr="0002259B">
                <w:rPr>
                  <w:rStyle w:val="Hyperlink"/>
                </w:rPr>
                <w:t>US</w:t>
              </w:r>
              <w:r w:rsidR="004C760B" w:rsidRPr="0002259B">
                <w:rPr>
                  <w:rStyle w:val="Hyperlink"/>
                </w:rPr>
                <w:t xml:space="preserve"> </w:t>
              </w:r>
              <w:r w:rsidRPr="0002259B">
                <w:rPr>
                  <w:rStyle w:val="Hyperlink"/>
                </w:rPr>
                <w:t>workshop</w:t>
              </w:r>
              <w:r w:rsidR="004C760B" w:rsidRPr="0002259B">
                <w:rPr>
                  <w:rStyle w:val="Hyperlink"/>
                </w:rPr>
                <w:t xml:space="preserve"> </w:t>
              </w:r>
              <w:r w:rsidRPr="0002259B">
                <w:rPr>
                  <w:rStyle w:val="Hyperlink"/>
                </w:rPr>
                <w:t>(15:12)</w:t>
              </w:r>
            </w:hyperlink>
            <w:r w:rsidR="004C760B" w:rsidRPr="0002259B">
              <w:t xml:space="preserve"> </w:t>
            </w:r>
            <w:r w:rsidRPr="0002259B">
              <w:t>to</w:t>
            </w:r>
            <w:r w:rsidR="004C760B" w:rsidRPr="002D71DF">
              <w:t xml:space="preserve"> </w:t>
            </w:r>
            <w:r w:rsidRPr="002D71DF">
              <w:t>further</w:t>
            </w:r>
            <w:r w:rsidR="004C760B" w:rsidRPr="002D71DF">
              <w:t xml:space="preserve"> </w:t>
            </w:r>
            <w:r w:rsidRPr="002D71DF">
              <w:t>unpack</w:t>
            </w:r>
            <w:r w:rsidR="004C760B" w:rsidRPr="002D71DF">
              <w:t xml:space="preserve"> </w:t>
            </w:r>
            <w:r w:rsidRPr="002D71DF">
              <w:t>approaches</w:t>
            </w:r>
            <w:r w:rsidR="004C760B" w:rsidRPr="002D71DF">
              <w:t xml:space="preserve"> </w:t>
            </w:r>
            <w:r w:rsidRPr="002D71DF">
              <w:t>to</w:t>
            </w:r>
            <w:r w:rsidR="004C760B" w:rsidRPr="002D71DF">
              <w:t xml:space="preserve"> </w:t>
            </w:r>
            <w:r w:rsidRPr="002D71DF">
              <w:t>creating</w:t>
            </w:r>
            <w:r w:rsidR="004C760B" w:rsidRPr="002D71DF">
              <w:t xml:space="preserve"> </w:t>
            </w:r>
            <w:r w:rsidRPr="002D71DF">
              <w:t>contemporary</w:t>
            </w:r>
            <w:r w:rsidR="004C760B" w:rsidRPr="002D71DF">
              <w:t xml:space="preserve"> </w:t>
            </w:r>
            <w:r w:rsidRPr="002D71DF">
              <w:t>Greek</w:t>
            </w:r>
            <w:r w:rsidR="004C760B" w:rsidRPr="002D71DF">
              <w:t xml:space="preserve"> </w:t>
            </w:r>
            <w:r w:rsidRPr="002D71DF">
              <w:t>chorus.</w:t>
            </w:r>
            <w:r w:rsidR="004C760B" w:rsidRPr="002D71DF">
              <w:t xml:space="preserve"> </w:t>
            </w:r>
            <w:r w:rsidRPr="002D71DF">
              <w:t>Teachers</w:t>
            </w:r>
            <w:r w:rsidR="004C760B" w:rsidRPr="002D71DF">
              <w:t xml:space="preserve"> </w:t>
            </w:r>
            <w:r w:rsidRPr="002D71DF">
              <w:t>may</w:t>
            </w:r>
            <w:r w:rsidR="004C760B" w:rsidRPr="002D71DF">
              <w:t xml:space="preserve"> </w:t>
            </w:r>
            <w:r w:rsidRPr="002D71DF">
              <w:t>choose</w:t>
            </w:r>
            <w:r w:rsidR="004C760B" w:rsidRPr="002D71DF">
              <w:t xml:space="preserve"> </w:t>
            </w:r>
            <w:r w:rsidRPr="002D71DF">
              <w:t>to</w:t>
            </w:r>
            <w:r w:rsidR="004C760B" w:rsidRPr="002D71DF">
              <w:t xml:space="preserve"> </w:t>
            </w:r>
            <w:r w:rsidRPr="002D71DF">
              <w:t>share</w:t>
            </w:r>
            <w:r w:rsidR="004C760B" w:rsidRPr="002D71DF">
              <w:t xml:space="preserve"> </w:t>
            </w:r>
            <w:r w:rsidRPr="002D71DF">
              <w:t>these</w:t>
            </w:r>
            <w:r w:rsidR="004C760B" w:rsidRPr="002D71DF">
              <w:t xml:space="preserve"> </w:t>
            </w:r>
            <w:r w:rsidRPr="002D71DF">
              <w:t>sections</w:t>
            </w:r>
            <w:r w:rsidR="004C760B" w:rsidRPr="002D71DF">
              <w:t xml:space="preserve"> </w:t>
            </w:r>
            <w:r w:rsidRPr="002D71DF">
              <w:t>of</w:t>
            </w:r>
            <w:r w:rsidR="004C760B" w:rsidRPr="002D71DF">
              <w:t xml:space="preserve"> </w:t>
            </w:r>
            <w:r w:rsidRPr="002D71DF">
              <w:t>the</w:t>
            </w:r>
            <w:r w:rsidR="004C760B" w:rsidRPr="002D71DF">
              <w:t xml:space="preserve"> </w:t>
            </w:r>
            <w:r w:rsidRPr="002D71DF">
              <w:t>video</w:t>
            </w:r>
            <w:r w:rsidR="004C760B" w:rsidRPr="002D71DF">
              <w:t xml:space="preserve"> </w:t>
            </w:r>
            <w:r w:rsidRPr="002D71DF">
              <w:t>with</w:t>
            </w:r>
            <w:r w:rsidR="004C760B" w:rsidRPr="002D71DF">
              <w:t xml:space="preserve"> </w:t>
            </w:r>
            <w:r w:rsidRPr="002D71DF">
              <w:t>students.</w:t>
            </w:r>
            <w:r w:rsidR="004C760B" w:rsidRPr="002D71DF">
              <w:t xml:space="preserve"> </w:t>
            </w:r>
          </w:p>
          <w:p w14:paraId="6E4BBCF8" w14:textId="2DE9C7ED" w:rsidR="008450CF" w:rsidRPr="002D71DF" w:rsidRDefault="008450CF" w:rsidP="008450CF">
            <w:pPr>
              <w:pBdr>
                <w:top w:val="single" w:sz="24" w:space="10" w:color="CCEDFC"/>
                <w:left w:val="single" w:sz="24" w:space="10" w:color="CCEDFC"/>
                <w:bottom w:val="single" w:sz="24" w:space="10" w:color="CCEDFC"/>
                <w:right w:val="single" w:sz="24" w:space="10" w:color="CCEDFC"/>
              </w:pBdr>
              <w:shd w:val="clear" w:color="auto" w:fill="CCEDFC"/>
              <w:rPr>
                <w:szCs w:val="22"/>
              </w:rPr>
            </w:pPr>
            <w:r w:rsidRPr="002D71DF">
              <w:t>Students</w:t>
            </w:r>
            <w:r w:rsidR="004C760B" w:rsidRPr="002D71DF">
              <w:t xml:space="preserve"> </w:t>
            </w:r>
            <w:r w:rsidRPr="002D71DF">
              <w:t>will</w:t>
            </w:r>
            <w:r w:rsidR="004C760B" w:rsidRPr="002D71DF">
              <w:t xml:space="preserve"> </w:t>
            </w:r>
            <w:r w:rsidRPr="002D71DF">
              <w:t>each</w:t>
            </w:r>
            <w:r w:rsidR="004C760B" w:rsidRPr="002D71DF">
              <w:t xml:space="preserve"> </w:t>
            </w:r>
            <w:r w:rsidRPr="002D71DF">
              <w:t>require</w:t>
            </w:r>
            <w:r w:rsidR="004C760B" w:rsidRPr="002D71DF">
              <w:t xml:space="preserve"> </w:t>
            </w:r>
            <w:r w:rsidRPr="002D71DF">
              <w:t>a</w:t>
            </w:r>
            <w:r w:rsidR="004C760B" w:rsidRPr="002D71DF">
              <w:t xml:space="preserve"> </w:t>
            </w:r>
            <w:r w:rsidRPr="002D71DF">
              <w:t>copy</w:t>
            </w:r>
            <w:r w:rsidR="004C760B" w:rsidRPr="002D71DF">
              <w:t xml:space="preserve"> </w:t>
            </w:r>
            <w:r w:rsidRPr="002D71DF">
              <w:t>of</w:t>
            </w:r>
            <w:r w:rsidR="004C760B" w:rsidRPr="002D71DF">
              <w:t xml:space="preserve"> </w:t>
            </w:r>
            <w:r w:rsidR="0005545C" w:rsidRPr="0005545C">
              <w:t>‘</w:t>
            </w:r>
            <w:r w:rsidRPr="00D25100">
              <w:t>SCENE</w:t>
            </w:r>
            <w:r w:rsidR="004C760B" w:rsidRPr="00D25100">
              <w:t xml:space="preserve"> </w:t>
            </w:r>
            <w:r w:rsidRPr="00D25100">
              <w:t>1</w:t>
            </w:r>
            <w:r w:rsidR="004C760B" w:rsidRPr="00D25100">
              <w:t xml:space="preserve"> </w:t>
            </w:r>
            <w:r w:rsidRPr="00D25100">
              <w:t>–</w:t>
            </w:r>
            <w:r w:rsidR="004C760B" w:rsidRPr="00D25100">
              <w:t xml:space="preserve"> </w:t>
            </w:r>
            <w:r w:rsidRPr="00D25100">
              <w:t>PIXOS</w:t>
            </w:r>
            <w:r w:rsidR="0005545C" w:rsidRPr="00D25100">
              <w:t>’</w:t>
            </w:r>
            <w:r w:rsidR="004C760B" w:rsidRPr="002D71DF">
              <w:rPr>
                <w:i/>
                <w:iCs/>
              </w:rPr>
              <w:t xml:space="preserve"> </w:t>
            </w:r>
            <w:r w:rsidRPr="002D71DF">
              <w:rPr>
                <w:i/>
                <w:iCs/>
              </w:rPr>
              <w:t>from</w:t>
            </w:r>
            <w:r w:rsidR="004C760B" w:rsidRPr="002D71DF">
              <w:rPr>
                <w:i/>
                <w:iCs/>
              </w:rPr>
              <w:t xml:space="preserve"> </w:t>
            </w:r>
            <w:r w:rsidRPr="002D71DF">
              <w:rPr>
                <w:i/>
                <w:iCs/>
              </w:rPr>
              <w:t>PROMETHEUS</w:t>
            </w:r>
            <w:r w:rsidR="004C760B" w:rsidRPr="002D71DF">
              <w:t xml:space="preserve"> </w:t>
            </w:r>
            <w:r w:rsidRPr="002D71DF">
              <w:t>by</w:t>
            </w:r>
            <w:r w:rsidR="004C760B" w:rsidRPr="002D71DF">
              <w:t xml:space="preserve"> </w:t>
            </w:r>
            <w:r w:rsidRPr="002D71DF">
              <w:t>Damien</w:t>
            </w:r>
            <w:r w:rsidR="004C760B" w:rsidRPr="002D71DF">
              <w:t xml:space="preserve"> </w:t>
            </w:r>
            <w:r w:rsidRPr="002D71DF">
              <w:t>Ryan</w:t>
            </w:r>
            <w:r w:rsidR="004C760B" w:rsidRPr="002D71DF">
              <w:t xml:space="preserve"> </w:t>
            </w:r>
            <w:r w:rsidRPr="002D71DF">
              <w:t>for</w:t>
            </w:r>
            <w:r w:rsidR="004C760B" w:rsidRPr="002D71DF">
              <w:t xml:space="preserve"> </w:t>
            </w:r>
            <w:r w:rsidRPr="002D71DF">
              <w:t>this</w:t>
            </w:r>
            <w:r w:rsidR="004C760B" w:rsidRPr="002D71DF">
              <w:t xml:space="preserve"> </w:t>
            </w:r>
            <w:r w:rsidRPr="002D71DF">
              <w:t>activity.</w:t>
            </w:r>
            <w:r w:rsidR="004C760B" w:rsidRPr="002D71DF">
              <w:t xml:space="preserve"> </w:t>
            </w:r>
            <w:r w:rsidRPr="002D71DF">
              <w:t>Teachers</w:t>
            </w:r>
            <w:r w:rsidR="004C760B" w:rsidRPr="002D71DF">
              <w:t xml:space="preserve"> </w:t>
            </w:r>
            <w:r w:rsidRPr="002D71DF">
              <w:t>will</w:t>
            </w:r>
            <w:r w:rsidR="004C760B" w:rsidRPr="002D71DF">
              <w:t xml:space="preserve"> </w:t>
            </w:r>
            <w:r w:rsidRPr="002D71DF">
              <w:t>also</w:t>
            </w:r>
            <w:r w:rsidR="004C760B" w:rsidRPr="002D71DF">
              <w:t xml:space="preserve"> </w:t>
            </w:r>
            <w:r w:rsidRPr="002D71DF">
              <w:t>need</w:t>
            </w:r>
            <w:r w:rsidR="004C760B" w:rsidRPr="002D71DF">
              <w:t xml:space="preserve"> </w:t>
            </w:r>
            <w:r w:rsidRPr="002D71DF">
              <w:t>to</w:t>
            </w:r>
            <w:r w:rsidR="004C760B" w:rsidRPr="002D71DF">
              <w:t xml:space="preserve"> </w:t>
            </w:r>
            <w:r w:rsidRPr="002D71DF">
              <w:t>pre-set</w:t>
            </w:r>
            <w:r w:rsidR="004C760B" w:rsidRPr="002D71DF">
              <w:t xml:space="preserve"> </w:t>
            </w:r>
            <w:r w:rsidRPr="002D71DF">
              <w:t>2</w:t>
            </w:r>
            <w:r w:rsidR="004C760B" w:rsidRPr="002D71DF">
              <w:t xml:space="preserve"> </w:t>
            </w:r>
            <w:r w:rsidRPr="002D71DF">
              <w:t>or</w:t>
            </w:r>
            <w:r w:rsidR="004C760B" w:rsidRPr="002D71DF">
              <w:t xml:space="preserve"> </w:t>
            </w:r>
            <w:r w:rsidRPr="002D71DF">
              <w:t>more</w:t>
            </w:r>
            <w:r w:rsidR="004C760B" w:rsidRPr="002D71DF">
              <w:t xml:space="preserve"> </w:t>
            </w:r>
            <w:r w:rsidRPr="002D71DF">
              <w:t>workstations.</w:t>
            </w:r>
            <w:r w:rsidR="004C760B" w:rsidRPr="002D71DF">
              <w:t xml:space="preserve"> </w:t>
            </w:r>
            <w:r w:rsidRPr="002D71DF">
              <w:t>The</w:t>
            </w:r>
            <w:r w:rsidR="004C760B" w:rsidRPr="002D71DF">
              <w:t xml:space="preserve"> </w:t>
            </w:r>
            <w:r w:rsidRPr="002D71DF">
              <w:t>objects</w:t>
            </w:r>
            <w:r w:rsidR="004C760B" w:rsidRPr="002D71DF">
              <w:t xml:space="preserve"> </w:t>
            </w:r>
            <w:r w:rsidRPr="002D71DF">
              <w:t>in</w:t>
            </w:r>
            <w:r w:rsidR="004C760B" w:rsidRPr="002D71DF">
              <w:t xml:space="preserve"> </w:t>
            </w:r>
            <w:r w:rsidRPr="002D71DF">
              <w:t>these</w:t>
            </w:r>
            <w:r w:rsidR="004C760B" w:rsidRPr="002D71DF">
              <w:t xml:space="preserve"> </w:t>
            </w:r>
            <w:r w:rsidRPr="002D71DF">
              <w:t>stations</w:t>
            </w:r>
            <w:r w:rsidR="004C760B" w:rsidRPr="002D71DF">
              <w:t xml:space="preserve"> </w:t>
            </w:r>
            <w:r w:rsidRPr="002D71DF">
              <w:t>could</w:t>
            </w:r>
            <w:r w:rsidR="004C760B" w:rsidRPr="002D71DF">
              <w:t xml:space="preserve"> </w:t>
            </w:r>
            <w:r w:rsidRPr="002D71DF">
              <w:t>include</w:t>
            </w:r>
            <w:r w:rsidR="004C760B" w:rsidRPr="002D71DF">
              <w:t xml:space="preserve"> </w:t>
            </w:r>
            <w:r w:rsidRPr="002D71DF">
              <w:t>desks,</w:t>
            </w:r>
            <w:r w:rsidR="004C760B" w:rsidRPr="002D71DF">
              <w:t xml:space="preserve"> </w:t>
            </w:r>
            <w:r w:rsidRPr="002D71DF">
              <w:t>chairs,</w:t>
            </w:r>
            <w:r w:rsidR="004C760B" w:rsidRPr="002D71DF">
              <w:t xml:space="preserve"> </w:t>
            </w:r>
            <w:r w:rsidRPr="002D71DF">
              <w:t>piles</w:t>
            </w:r>
            <w:r w:rsidR="004C760B" w:rsidRPr="002D71DF">
              <w:t xml:space="preserve"> </w:t>
            </w:r>
            <w:r w:rsidRPr="002D71DF">
              <w:t>of</w:t>
            </w:r>
            <w:r w:rsidR="004C760B" w:rsidRPr="002D71DF">
              <w:t xml:space="preserve"> </w:t>
            </w:r>
            <w:r w:rsidRPr="002D71DF">
              <w:t>paper,</w:t>
            </w:r>
            <w:r w:rsidR="004C760B" w:rsidRPr="002D71DF">
              <w:t xml:space="preserve"> </w:t>
            </w:r>
            <w:r w:rsidRPr="002D71DF">
              <w:t>clipboards,</w:t>
            </w:r>
            <w:r w:rsidR="004C760B" w:rsidRPr="002D71DF">
              <w:t xml:space="preserve"> </w:t>
            </w:r>
            <w:r w:rsidRPr="002D71DF">
              <w:t>click</w:t>
            </w:r>
            <w:r w:rsidR="004C760B" w:rsidRPr="002D71DF">
              <w:t xml:space="preserve"> </w:t>
            </w:r>
            <w:r w:rsidRPr="002D71DF">
              <w:t>pens,</w:t>
            </w:r>
            <w:r w:rsidR="004C760B" w:rsidRPr="002D71DF">
              <w:t xml:space="preserve"> </w:t>
            </w:r>
            <w:r w:rsidRPr="002D71DF">
              <w:t>sticky</w:t>
            </w:r>
            <w:r w:rsidR="004C760B" w:rsidRPr="002D71DF">
              <w:t xml:space="preserve"> </w:t>
            </w:r>
            <w:r w:rsidRPr="002D71DF">
              <w:t>tape,</w:t>
            </w:r>
            <w:r w:rsidR="004C760B" w:rsidRPr="002D71DF">
              <w:t xml:space="preserve"> </w:t>
            </w:r>
            <w:r w:rsidRPr="002D71DF">
              <w:t>bull</w:t>
            </w:r>
            <w:r w:rsidRPr="002D71DF">
              <w:rPr>
                <w:szCs w:val="22"/>
              </w:rPr>
              <w:t>dog</w:t>
            </w:r>
            <w:r w:rsidR="004C760B" w:rsidRPr="002D71DF">
              <w:rPr>
                <w:szCs w:val="22"/>
              </w:rPr>
              <w:t xml:space="preserve"> </w:t>
            </w:r>
            <w:r w:rsidRPr="002D71DF">
              <w:rPr>
                <w:szCs w:val="22"/>
              </w:rPr>
              <w:t>clips</w:t>
            </w:r>
            <w:r w:rsidR="004C760B" w:rsidRPr="002D71DF">
              <w:rPr>
                <w:szCs w:val="22"/>
              </w:rPr>
              <w:t xml:space="preserve"> </w:t>
            </w:r>
            <w:r w:rsidRPr="002D71DF">
              <w:rPr>
                <w:szCs w:val="22"/>
              </w:rPr>
              <w:t>and</w:t>
            </w:r>
            <w:r w:rsidR="004C760B" w:rsidRPr="002D71DF">
              <w:rPr>
                <w:szCs w:val="22"/>
              </w:rPr>
              <w:t xml:space="preserve"> </w:t>
            </w:r>
            <w:r w:rsidRPr="002D71DF">
              <w:rPr>
                <w:szCs w:val="22"/>
              </w:rPr>
              <w:t>any</w:t>
            </w:r>
            <w:r w:rsidR="004C760B" w:rsidRPr="002D71DF">
              <w:rPr>
                <w:szCs w:val="22"/>
              </w:rPr>
              <w:t xml:space="preserve"> </w:t>
            </w:r>
            <w:r w:rsidRPr="002D71DF">
              <w:rPr>
                <w:szCs w:val="22"/>
              </w:rPr>
              <w:t>other</w:t>
            </w:r>
            <w:r w:rsidR="004C760B" w:rsidRPr="002D71DF">
              <w:rPr>
                <w:szCs w:val="22"/>
              </w:rPr>
              <w:t xml:space="preserve"> </w:t>
            </w:r>
            <w:r w:rsidRPr="002D71DF">
              <w:rPr>
                <w:szCs w:val="22"/>
              </w:rPr>
              <w:t>office</w:t>
            </w:r>
            <w:r w:rsidR="004C760B" w:rsidRPr="002D71DF">
              <w:rPr>
                <w:szCs w:val="22"/>
              </w:rPr>
              <w:t xml:space="preserve"> </w:t>
            </w:r>
            <w:r w:rsidRPr="002D71DF">
              <w:rPr>
                <w:szCs w:val="22"/>
              </w:rPr>
              <w:t>supplies</w:t>
            </w:r>
            <w:r w:rsidR="004C760B" w:rsidRPr="002D71DF">
              <w:rPr>
                <w:szCs w:val="22"/>
              </w:rPr>
              <w:t xml:space="preserve"> </w:t>
            </w:r>
            <w:r w:rsidRPr="002D71DF">
              <w:rPr>
                <w:szCs w:val="22"/>
              </w:rPr>
              <w:t>with</w:t>
            </w:r>
            <w:r w:rsidR="004C760B" w:rsidRPr="002D71DF">
              <w:rPr>
                <w:szCs w:val="22"/>
              </w:rPr>
              <w:t xml:space="preserve"> </w:t>
            </w:r>
            <w:r w:rsidRPr="002D71DF">
              <w:rPr>
                <w:szCs w:val="22"/>
              </w:rPr>
              <w:t>which</w:t>
            </w:r>
            <w:r w:rsidR="004C760B" w:rsidRPr="002D71DF">
              <w:rPr>
                <w:szCs w:val="22"/>
              </w:rPr>
              <w:t xml:space="preserve"> </w:t>
            </w:r>
            <w:r w:rsidRPr="002D71DF">
              <w:rPr>
                <w:szCs w:val="22"/>
              </w:rPr>
              <w:t>students</w:t>
            </w:r>
            <w:r w:rsidR="004C760B" w:rsidRPr="002D71DF">
              <w:rPr>
                <w:szCs w:val="22"/>
              </w:rPr>
              <w:t xml:space="preserve"> </w:t>
            </w:r>
            <w:r w:rsidRPr="002D71DF">
              <w:rPr>
                <w:szCs w:val="22"/>
              </w:rPr>
              <w:t>can</w:t>
            </w:r>
            <w:r w:rsidR="004C760B" w:rsidRPr="002D71DF">
              <w:rPr>
                <w:szCs w:val="22"/>
              </w:rPr>
              <w:t xml:space="preserve"> </w:t>
            </w:r>
            <w:r w:rsidRPr="002D71DF">
              <w:rPr>
                <w:szCs w:val="22"/>
              </w:rPr>
              <w:t>create</w:t>
            </w:r>
            <w:r w:rsidR="004C760B" w:rsidRPr="002D71DF">
              <w:rPr>
                <w:szCs w:val="22"/>
              </w:rPr>
              <w:t xml:space="preserve"> </w:t>
            </w:r>
            <w:r w:rsidRPr="002D71DF">
              <w:rPr>
                <w:szCs w:val="22"/>
              </w:rPr>
              <w:t>repetitive</w:t>
            </w:r>
            <w:r w:rsidR="004C760B" w:rsidRPr="002D71DF">
              <w:rPr>
                <w:szCs w:val="22"/>
              </w:rPr>
              <w:t xml:space="preserve"> </w:t>
            </w:r>
            <w:r w:rsidRPr="002D71DF">
              <w:rPr>
                <w:szCs w:val="22"/>
              </w:rPr>
              <w:t>movements</w:t>
            </w:r>
            <w:r w:rsidR="004C760B" w:rsidRPr="002D71DF">
              <w:rPr>
                <w:szCs w:val="22"/>
              </w:rPr>
              <w:t xml:space="preserve"> </w:t>
            </w:r>
            <w:r w:rsidRPr="002D71DF">
              <w:rPr>
                <w:szCs w:val="22"/>
              </w:rPr>
              <w:t>and/or</w:t>
            </w:r>
            <w:r w:rsidR="004C760B" w:rsidRPr="002D71DF">
              <w:rPr>
                <w:szCs w:val="22"/>
              </w:rPr>
              <w:t xml:space="preserve"> </w:t>
            </w:r>
            <w:r w:rsidRPr="002D71DF">
              <w:rPr>
                <w:szCs w:val="22"/>
              </w:rPr>
              <w:t>sounds.</w:t>
            </w:r>
          </w:p>
          <w:p w14:paraId="6A9D5E77" w14:textId="7E15249F" w:rsidR="008450CF" w:rsidRPr="002D71DF" w:rsidRDefault="008450CF" w:rsidP="008450CF">
            <w:pPr>
              <w:rPr>
                <w:szCs w:val="22"/>
              </w:rPr>
            </w:pPr>
            <w:r w:rsidRPr="002D71DF">
              <w:t>Guide</w:t>
            </w:r>
            <w:r w:rsidR="004C760B" w:rsidRPr="002D71DF">
              <w:t xml:space="preserve"> </w:t>
            </w:r>
            <w:r w:rsidRPr="002D71DF">
              <w:t>students</w:t>
            </w:r>
            <w:r w:rsidR="004C760B" w:rsidRPr="002D71DF">
              <w:t xml:space="preserve"> </w:t>
            </w:r>
            <w:r w:rsidRPr="002D71DF">
              <w:t>in</w:t>
            </w:r>
            <w:r w:rsidR="004C760B" w:rsidRPr="002D71DF">
              <w:t xml:space="preserve"> </w:t>
            </w:r>
            <w:r w:rsidRPr="002D71DF">
              <w:t>a</w:t>
            </w:r>
            <w:r w:rsidR="004C760B" w:rsidRPr="002D71DF">
              <w:t xml:space="preserve"> </w:t>
            </w:r>
            <w:r w:rsidRPr="002D71DF">
              <w:t>workshop</w:t>
            </w:r>
            <w:r w:rsidR="004C760B" w:rsidRPr="002D71DF">
              <w:t xml:space="preserve"> </w:t>
            </w:r>
            <w:r w:rsidRPr="002D71DF">
              <w:t>to</w:t>
            </w:r>
            <w:r w:rsidR="004C760B" w:rsidRPr="002D71DF">
              <w:t xml:space="preserve"> </w:t>
            </w:r>
            <w:r w:rsidRPr="002D71DF">
              <w:t>bring</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to</w:t>
            </w:r>
            <w:r w:rsidR="004C760B" w:rsidRPr="002D71DF">
              <w:t xml:space="preserve"> </w:t>
            </w:r>
            <w:r w:rsidRPr="002D71DF">
              <w:t>life</w:t>
            </w:r>
            <w:r w:rsidR="004C760B" w:rsidRPr="002D71DF">
              <w:t xml:space="preserve"> </w:t>
            </w:r>
            <w:r w:rsidRPr="002D71DF">
              <w:t>through</w:t>
            </w:r>
            <w:r w:rsidR="004C760B" w:rsidRPr="002D71DF">
              <w:t xml:space="preserve"> </w:t>
            </w:r>
            <w:r w:rsidRPr="002D71DF">
              <w:t>devised</w:t>
            </w:r>
            <w:r w:rsidR="004C760B" w:rsidRPr="002D71DF">
              <w:t xml:space="preserve"> </w:t>
            </w:r>
            <w:r w:rsidRPr="002D71DF">
              <w:t>movement.</w:t>
            </w:r>
            <w:r w:rsidR="004C760B" w:rsidRPr="002D71DF">
              <w:t xml:space="preserve"> </w:t>
            </w:r>
            <w:r w:rsidRPr="002D71DF">
              <w:rPr>
                <w:szCs w:val="22"/>
              </w:rPr>
              <w:t>In</w:t>
            </w:r>
            <w:r w:rsidR="004C760B" w:rsidRPr="002D71DF">
              <w:rPr>
                <w:szCs w:val="22"/>
              </w:rPr>
              <w:t xml:space="preserve"> </w:t>
            </w:r>
            <w:r w:rsidRPr="002D71DF">
              <w:rPr>
                <w:szCs w:val="22"/>
              </w:rPr>
              <w:t>groups</w:t>
            </w:r>
            <w:r w:rsidR="004C760B" w:rsidRPr="002D71DF">
              <w:rPr>
                <w:szCs w:val="22"/>
              </w:rPr>
              <w:t xml:space="preserve"> </w:t>
            </w:r>
            <w:r w:rsidRPr="002D71DF">
              <w:rPr>
                <w:szCs w:val="22"/>
              </w:rPr>
              <w:t>of</w:t>
            </w:r>
            <w:r w:rsidR="004C760B" w:rsidRPr="002D71DF">
              <w:rPr>
                <w:szCs w:val="22"/>
              </w:rPr>
              <w:t xml:space="preserve"> </w:t>
            </w:r>
            <w:r w:rsidRPr="002D71DF">
              <w:rPr>
                <w:szCs w:val="22"/>
              </w:rPr>
              <w:t>5</w:t>
            </w:r>
            <w:r w:rsidR="004C760B" w:rsidRPr="002D71DF">
              <w:rPr>
                <w:szCs w:val="22"/>
              </w:rPr>
              <w:t xml:space="preserve"> </w:t>
            </w:r>
            <w:r w:rsidRPr="002D71DF">
              <w:rPr>
                <w:szCs w:val="22"/>
              </w:rPr>
              <w:t>to</w:t>
            </w:r>
            <w:r w:rsidR="004C760B" w:rsidRPr="002D71DF">
              <w:rPr>
                <w:szCs w:val="22"/>
              </w:rPr>
              <w:t xml:space="preserve"> </w:t>
            </w:r>
            <w:r w:rsidRPr="002D71DF">
              <w:rPr>
                <w:szCs w:val="22"/>
              </w:rPr>
              <w:t>6,</w:t>
            </w:r>
            <w:r w:rsidR="004C760B" w:rsidRPr="002D71DF">
              <w:rPr>
                <w:szCs w:val="22"/>
              </w:rPr>
              <w:t xml:space="preserve"> </w:t>
            </w:r>
            <w:proofErr w:type="gramStart"/>
            <w:r w:rsidRPr="002D71DF">
              <w:rPr>
                <w:szCs w:val="22"/>
              </w:rPr>
              <w:t>students</w:t>
            </w:r>
            <w:proofErr w:type="gramEnd"/>
            <w:r w:rsidR="004C760B" w:rsidRPr="002D71DF">
              <w:rPr>
                <w:szCs w:val="22"/>
              </w:rPr>
              <w:t xml:space="preserve"> </w:t>
            </w:r>
            <w:r w:rsidRPr="002D71DF">
              <w:rPr>
                <w:szCs w:val="22"/>
              </w:rPr>
              <w:t>workshop</w:t>
            </w:r>
            <w:r w:rsidR="004C760B" w:rsidRPr="002D71DF">
              <w:rPr>
                <w:szCs w:val="22"/>
              </w:rPr>
              <w:t xml:space="preserve"> </w:t>
            </w:r>
            <w:r w:rsidR="0005545C" w:rsidRPr="0005545C">
              <w:rPr>
                <w:szCs w:val="22"/>
              </w:rPr>
              <w:t>‘</w:t>
            </w:r>
            <w:r w:rsidRPr="00D25100">
              <w:rPr>
                <w:szCs w:val="22"/>
              </w:rPr>
              <w:t>SCENE</w:t>
            </w:r>
            <w:r w:rsidR="004C760B" w:rsidRPr="00D25100">
              <w:rPr>
                <w:szCs w:val="22"/>
              </w:rPr>
              <w:t xml:space="preserve"> </w:t>
            </w:r>
            <w:r w:rsidRPr="00D25100">
              <w:rPr>
                <w:szCs w:val="22"/>
              </w:rPr>
              <w:t>1</w:t>
            </w:r>
            <w:r w:rsidR="004C760B" w:rsidRPr="00D25100">
              <w:rPr>
                <w:szCs w:val="22"/>
              </w:rPr>
              <w:t xml:space="preserve"> </w:t>
            </w:r>
            <w:r w:rsidRPr="00D25100">
              <w:rPr>
                <w:szCs w:val="22"/>
              </w:rPr>
              <w:t>–</w:t>
            </w:r>
            <w:r w:rsidR="004C760B" w:rsidRPr="00D25100">
              <w:rPr>
                <w:szCs w:val="22"/>
              </w:rPr>
              <w:t xml:space="preserve"> </w:t>
            </w:r>
            <w:r w:rsidRPr="00D25100">
              <w:rPr>
                <w:szCs w:val="22"/>
              </w:rPr>
              <w:t>PIXOS</w:t>
            </w:r>
            <w:r w:rsidR="0005545C" w:rsidRPr="00D25100">
              <w:rPr>
                <w:szCs w:val="22"/>
              </w:rPr>
              <w:t>’</w:t>
            </w:r>
            <w:r w:rsidR="004C760B" w:rsidRPr="002D71DF">
              <w:rPr>
                <w:szCs w:val="22"/>
              </w:rPr>
              <w:t xml:space="preserve"> </w:t>
            </w:r>
            <w:r w:rsidRPr="002D71DF">
              <w:rPr>
                <w:szCs w:val="22"/>
              </w:rPr>
              <w:t>starting</w:t>
            </w:r>
            <w:r w:rsidR="004C760B" w:rsidRPr="002D71DF">
              <w:rPr>
                <w:szCs w:val="22"/>
              </w:rPr>
              <w:t xml:space="preserve"> </w:t>
            </w:r>
            <w:r w:rsidRPr="002D71DF">
              <w:rPr>
                <w:szCs w:val="22"/>
              </w:rPr>
              <w:t>with</w:t>
            </w:r>
            <w:r w:rsidR="004C760B" w:rsidRPr="002D71DF">
              <w:rPr>
                <w:szCs w:val="22"/>
              </w:rPr>
              <w:t xml:space="preserve"> </w:t>
            </w:r>
            <w:r w:rsidR="001335F7">
              <w:rPr>
                <w:szCs w:val="22"/>
              </w:rPr>
              <w:t>‘</w:t>
            </w:r>
            <w:r w:rsidRPr="002D71DF">
              <w:rPr>
                <w:szCs w:val="22"/>
              </w:rPr>
              <w:t>2am.</w:t>
            </w:r>
            <w:r w:rsidR="004C760B" w:rsidRPr="002D71DF">
              <w:rPr>
                <w:szCs w:val="22"/>
              </w:rPr>
              <w:t xml:space="preserve"> </w:t>
            </w:r>
            <w:r w:rsidRPr="002D71DF">
              <w:rPr>
                <w:szCs w:val="22"/>
              </w:rPr>
              <w:t>Tech</w:t>
            </w:r>
            <w:r w:rsidR="004C760B" w:rsidRPr="002D71DF">
              <w:rPr>
                <w:szCs w:val="22"/>
              </w:rPr>
              <w:t xml:space="preserve"> </w:t>
            </w:r>
            <w:r w:rsidRPr="002D71DF">
              <w:rPr>
                <w:szCs w:val="22"/>
              </w:rPr>
              <w:t>lab</w:t>
            </w:r>
            <w:r w:rsidR="004C760B" w:rsidRPr="002D71DF">
              <w:rPr>
                <w:szCs w:val="22"/>
              </w:rPr>
              <w:t xml:space="preserve"> </w:t>
            </w:r>
            <w:r w:rsidRPr="002D71DF">
              <w:rPr>
                <w:szCs w:val="22"/>
              </w:rPr>
              <w:t>at</w:t>
            </w:r>
            <w:r w:rsidR="004C760B" w:rsidRPr="002D71DF">
              <w:rPr>
                <w:szCs w:val="22"/>
              </w:rPr>
              <w:t xml:space="preserve"> </w:t>
            </w:r>
            <w:r w:rsidRPr="002D71DF">
              <w:rPr>
                <w:szCs w:val="22"/>
              </w:rPr>
              <w:t>a</w:t>
            </w:r>
            <w:r w:rsidR="004C760B" w:rsidRPr="002D71DF">
              <w:rPr>
                <w:szCs w:val="22"/>
              </w:rPr>
              <w:t xml:space="preserve"> </w:t>
            </w:r>
            <w:r w:rsidRPr="002D71DF">
              <w:rPr>
                <w:szCs w:val="22"/>
              </w:rPr>
              <w:t>major</w:t>
            </w:r>
            <w:r w:rsidR="004C760B" w:rsidRPr="002D71DF">
              <w:rPr>
                <w:szCs w:val="22"/>
              </w:rPr>
              <w:t xml:space="preserve"> </w:t>
            </w:r>
            <w:r w:rsidRPr="002D71DF">
              <w:rPr>
                <w:szCs w:val="22"/>
              </w:rPr>
              <w:t>Artificial</w:t>
            </w:r>
            <w:r w:rsidR="004C760B" w:rsidRPr="002D71DF">
              <w:rPr>
                <w:szCs w:val="22"/>
              </w:rPr>
              <w:t xml:space="preserve"> </w:t>
            </w:r>
            <w:r w:rsidRPr="002D71DF">
              <w:rPr>
                <w:szCs w:val="22"/>
              </w:rPr>
              <w:t>Intelligence</w:t>
            </w:r>
            <w:r w:rsidR="004C760B" w:rsidRPr="002D71DF">
              <w:rPr>
                <w:szCs w:val="22"/>
              </w:rPr>
              <w:t xml:space="preserve"> </w:t>
            </w:r>
            <w:r w:rsidRPr="002D71DF">
              <w:rPr>
                <w:szCs w:val="22"/>
              </w:rPr>
              <w:lastRenderedPageBreak/>
              <w:t>development</w:t>
            </w:r>
            <w:r w:rsidR="004C760B" w:rsidRPr="002D71DF">
              <w:rPr>
                <w:szCs w:val="22"/>
              </w:rPr>
              <w:t xml:space="preserve"> </w:t>
            </w:r>
            <w:r w:rsidRPr="002D71DF">
              <w:rPr>
                <w:szCs w:val="22"/>
              </w:rPr>
              <w:t>corporation</w:t>
            </w:r>
            <w:r w:rsidR="001335F7">
              <w:rPr>
                <w:szCs w:val="22"/>
              </w:rPr>
              <w:t>’</w:t>
            </w:r>
            <w:r w:rsidR="004C760B" w:rsidRPr="002D71DF">
              <w:rPr>
                <w:szCs w:val="22"/>
              </w:rPr>
              <w:t xml:space="preserve"> </w:t>
            </w:r>
            <w:r w:rsidRPr="002D71DF">
              <w:rPr>
                <w:szCs w:val="22"/>
              </w:rPr>
              <w:t>and</w:t>
            </w:r>
            <w:r w:rsidR="004C760B" w:rsidRPr="002D71DF">
              <w:rPr>
                <w:szCs w:val="22"/>
              </w:rPr>
              <w:t xml:space="preserve"> </w:t>
            </w:r>
            <w:r w:rsidRPr="002D71DF">
              <w:rPr>
                <w:szCs w:val="22"/>
              </w:rPr>
              <w:t>ending</w:t>
            </w:r>
            <w:r w:rsidR="004C760B" w:rsidRPr="002D71DF">
              <w:rPr>
                <w:szCs w:val="22"/>
              </w:rPr>
              <w:t xml:space="preserve"> </w:t>
            </w:r>
            <w:r w:rsidRPr="002D71DF">
              <w:rPr>
                <w:szCs w:val="22"/>
              </w:rPr>
              <w:t>with</w:t>
            </w:r>
            <w:r w:rsidR="004C760B" w:rsidRPr="002D71DF">
              <w:rPr>
                <w:szCs w:val="22"/>
              </w:rPr>
              <w:t xml:space="preserve"> </w:t>
            </w:r>
            <w:r w:rsidR="001335F7">
              <w:rPr>
                <w:szCs w:val="22"/>
              </w:rPr>
              <w:t>‘</w:t>
            </w:r>
            <w:r w:rsidRPr="002D71DF">
              <w:rPr>
                <w:szCs w:val="22"/>
              </w:rPr>
              <w:t>A</w:t>
            </w:r>
            <w:r w:rsidR="004C760B" w:rsidRPr="002D71DF">
              <w:rPr>
                <w:szCs w:val="22"/>
              </w:rPr>
              <w:t xml:space="preserve"> </w:t>
            </w:r>
            <w:r w:rsidRPr="002D71DF">
              <w:rPr>
                <w:szCs w:val="22"/>
              </w:rPr>
              <w:t>quiet</w:t>
            </w:r>
            <w:r w:rsidR="004C760B" w:rsidRPr="002D71DF">
              <w:rPr>
                <w:szCs w:val="22"/>
              </w:rPr>
              <w:t xml:space="preserve"> </w:t>
            </w:r>
            <w:r w:rsidRPr="002D71DF">
              <w:rPr>
                <w:szCs w:val="22"/>
              </w:rPr>
              <w:t>descends</w:t>
            </w:r>
            <w:r w:rsidR="004C760B" w:rsidRPr="002D71DF">
              <w:rPr>
                <w:szCs w:val="22"/>
              </w:rPr>
              <w:t xml:space="preserve"> </w:t>
            </w:r>
            <w:r w:rsidRPr="002D71DF">
              <w:rPr>
                <w:szCs w:val="22"/>
              </w:rPr>
              <w:t>as</w:t>
            </w:r>
            <w:r w:rsidR="004C760B" w:rsidRPr="002D71DF">
              <w:rPr>
                <w:szCs w:val="22"/>
              </w:rPr>
              <w:t xml:space="preserve"> </w:t>
            </w:r>
            <w:r w:rsidRPr="002D71DF">
              <w:rPr>
                <w:szCs w:val="22"/>
              </w:rPr>
              <w:t>they</w:t>
            </w:r>
            <w:r w:rsidR="004C760B" w:rsidRPr="002D71DF">
              <w:rPr>
                <w:szCs w:val="22"/>
              </w:rPr>
              <w:t xml:space="preserve"> </w:t>
            </w:r>
            <w:r w:rsidRPr="002D71DF">
              <w:rPr>
                <w:szCs w:val="22"/>
              </w:rPr>
              <w:t>realise</w:t>
            </w:r>
            <w:r w:rsidR="004C760B" w:rsidRPr="002D71DF">
              <w:rPr>
                <w:szCs w:val="22"/>
              </w:rPr>
              <w:t xml:space="preserve"> </w:t>
            </w:r>
            <w:r w:rsidRPr="002D71DF">
              <w:rPr>
                <w:szCs w:val="22"/>
              </w:rPr>
              <w:t>how</w:t>
            </w:r>
            <w:r w:rsidR="004C760B" w:rsidRPr="002D71DF">
              <w:rPr>
                <w:szCs w:val="22"/>
              </w:rPr>
              <w:t xml:space="preserve"> </w:t>
            </w:r>
            <w:r w:rsidRPr="002D71DF">
              <w:rPr>
                <w:szCs w:val="22"/>
              </w:rPr>
              <w:t>late</w:t>
            </w:r>
            <w:r w:rsidR="004C760B" w:rsidRPr="002D71DF">
              <w:rPr>
                <w:szCs w:val="22"/>
              </w:rPr>
              <w:t xml:space="preserve"> </w:t>
            </w:r>
            <w:r w:rsidRPr="002D71DF">
              <w:rPr>
                <w:szCs w:val="22"/>
              </w:rPr>
              <w:t>it</w:t>
            </w:r>
            <w:r w:rsidR="004C760B" w:rsidRPr="002D71DF">
              <w:rPr>
                <w:szCs w:val="22"/>
              </w:rPr>
              <w:t xml:space="preserve"> </w:t>
            </w:r>
            <w:r w:rsidRPr="002D71DF">
              <w:rPr>
                <w:szCs w:val="22"/>
              </w:rPr>
              <w:t>is</w:t>
            </w:r>
            <w:r w:rsidR="001335F7">
              <w:rPr>
                <w:szCs w:val="22"/>
              </w:rPr>
              <w:t> </w:t>
            </w:r>
            <w:r w:rsidRPr="002D71DF">
              <w:rPr>
                <w:szCs w:val="22"/>
              </w:rPr>
              <w:t>…</w:t>
            </w:r>
            <w:r w:rsidR="001335F7">
              <w:rPr>
                <w:szCs w:val="22"/>
              </w:rPr>
              <w:t>’</w:t>
            </w:r>
            <w:r w:rsidR="004C760B" w:rsidRPr="002D71DF">
              <w:rPr>
                <w:szCs w:val="22"/>
              </w:rPr>
              <w:t xml:space="preserve"> </w:t>
            </w:r>
          </w:p>
          <w:p w14:paraId="323DFC7C" w14:textId="6E37713B" w:rsidR="008450CF" w:rsidRPr="002D71DF" w:rsidRDefault="008450CF" w:rsidP="008450CF">
            <w:pPr>
              <w:rPr>
                <w:szCs w:val="22"/>
              </w:rPr>
            </w:pPr>
            <w:r w:rsidRPr="002D71DF">
              <w:rPr>
                <w:szCs w:val="22"/>
              </w:rPr>
              <w:t>Firstly,</w:t>
            </w:r>
            <w:r w:rsidR="004C760B" w:rsidRPr="002D71DF">
              <w:rPr>
                <w:szCs w:val="22"/>
              </w:rPr>
              <w:t xml:space="preserve"> </w:t>
            </w:r>
            <w:r w:rsidRPr="002D71DF">
              <w:rPr>
                <w:szCs w:val="22"/>
              </w:rPr>
              <w:t>ask</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t>
            </w:r>
            <w:r w:rsidR="004C760B" w:rsidRPr="002D71DF">
              <w:rPr>
                <w:szCs w:val="22"/>
              </w:rPr>
              <w:t xml:space="preserve"> </w:t>
            </w:r>
            <w:r w:rsidRPr="002D71DF">
              <w:rPr>
                <w:szCs w:val="22"/>
              </w:rPr>
              <w:t>read</w:t>
            </w:r>
            <w:r w:rsidR="004C760B" w:rsidRPr="002D71DF">
              <w:rPr>
                <w:szCs w:val="22"/>
              </w:rPr>
              <w:t xml:space="preserve"> </w:t>
            </w:r>
            <w:r w:rsidRPr="002D71DF">
              <w:rPr>
                <w:szCs w:val="22"/>
              </w:rPr>
              <w:t>through</w:t>
            </w:r>
            <w:r w:rsidR="004C760B" w:rsidRPr="002D71DF">
              <w:rPr>
                <w:szCs w:val="22"/>
              </w:rPr>
              <w:t xml:space="preserve"> </w:t>
            </w:r>
            <w:r w:rsidRPr="002D71DF">
              <w:rPr>
                <w:szCs w:val="22"/>
              </w:rPr>
              <w:t>the</w:t>
            </w:r>
            <w:r w:rsidR="004C760B" w:rsidRPr="002D71DF">
              <w:rPr>
                <w:szCs w:val="22"/>
              </w:rPr>
              <w:t xml:space="preserve"> </w:t>
            </w:r>
            <w:r w:rsidRPr="002D71DF">
              <w:rPr>
                <w:szCs w:val="22"/>
              </w:rPr>
              <w:t>stage</w:t>
            </w:r>
            <w:r w:rsidR="004C760B" w:rsidRPr="002D71DF">
              <w:rPr>
                <w:szCs w:val="22"/>
              </w:rPr>
              <w:t xml:space="preserve"> </w:t>
            </w:r>
            <w:r w:rsidRPr="002D71DF">
              <w:rPr>
                <w:szCs w:val="22"/>
              </w:rPr>
              <w:t>directions</w:t>
            </w:r>
            <w:r w:rsidR="004C760B" w:rsidRPr="002D71DF">
              <w:rPr>
                <w:szCs w:val="22"/>
              </w:rPr>
              <w:t xml:space="preserve"> </w:t>
            </w:r>
            <w:r w:rsidRPr="002D71DF">
              <w:rPr>
                <w:szCs w:val="22"/>
              </w:rPr>
              <w:t>which</w:t>
            </w:r>
            <w:r w:rsidR="004C760B" w:rsidRPr="002D71DF">
              <w:rPr>
                <w:szCs w:val="22"/>
              </w:rPr>
              <w:t xml:space="preserve"> </w:t>
            </w:r>
            <w:r w:rsidRPr="002D71DF">
              <w:rPr>
                <w:szCs w:val="22"/>
              </w:rPr>
              <w:t>precede</w:t>
            </w:r>
            <w:r w:rsidR="004C760B" w:rsidRPr="002D71DF">
              <w:rPr>
                <w:szCs w:val="22"/>
              </w:rPr>
              <w:t xml:space="preserve"> </w:t>
            </w:r>
            <w:r w:rsidRPr="002D71DF">
              <w:rPr>
                <w:szCs w:val="22"/>
              </w:rPr>
              <w:t>the</w:t>
            </w:r>
            <w:r w:rsidR="004C760B" w:rsidRPr="002D71DF">
              <w:rPr>
                <w:szCs w:val="22"/>
              </w:rPr>
              <w:t xml:space="preserve"> </w:t>
            </w:r>
            <w:r w:rsidRPr="002D71DF">
              <w:rPr>
                <w:szCs w:val="22"/>
              </w:rPr>
              <w:t>dialogue.</w:t>
            </w:r>
            <w:r w:rsidR="004C760B" w:rsidRPr="002D71DF">
              <w:rPr>
                <w:szCs w:val="22"/>
              </w:rPr>
              <w:t xml:space="preserve"> </w:t>
            </w:r>
            <w:r w:rsidRPr="002D71DF">
              <w:rPr>
                <w:szCs w:val="22"/>
              </w:rPr>
              <w:t>Ask</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t>
            </w:r>
            <w:r w:rsidR="004C760B" w:rsidRPr="002D71DF">
              <w:rPr>
                <w:szCs w:val="22"/>
              </w:rPr>
              <w:t xml:space="preserve"> </w:t>
            </w:r>
            <w:r w:rsidRPr="002D71DF">
              <w:rPr>
                <w:szCs w:val="22"/>
              </w:rPr>
              <w:t>annotate</w:t>
            </w:r>
            <w:r w:rsidR="004C760B" w:rsidRPr="002D71DF">
              <w:rPr>
                <w:szCs w:val="22"/>
              </w:rPr>
              <w:t xml:space="preserve"> </w:t>
            </w:r>
            <w:r w:rsidRPr="002D71DF">
              <w:rPr>
                <w:szCs w:val="22"/>
              </w:rPr>
              <w:t>their</w:t>
            </w:r>
            <w:r w:rsidR="004C760B" w:rsidRPr="002D71DF">
              <w:rPr>
                <w:szCs w:val="22"/>
              </w:rPr>
              <w:t xml:space="preserve"> </w:t>
            </w:r>
            <w:r w:rsidRPr="002D71DF">
              <w:rPr>
                <w:szCs w:val="22"/>
              </w:rPr>
              <w:t>scripts</w:t>
            </w:r>
            <w:r w:rsidR="004C760B" w:rsidRPr="002D71DF">
              <w:rPr>
                <w:szCs w:val="22"/>
              </w:rPr>
              <w:t xml:space="preserve"> </w:t>
            </w:r>
            <w:r w:rsidRPr="002D71DF">
              <w:rPr>
                <w:szCs w:val="22"/>
              </w:rPr>
              <w:t>by</w:t>
            </w:r>
            <w:r w:rsidR="004C760B" w:rsidRPr="002D71DF">
              <w:rPr>
                <w:szCs w:val="22"/>
              </w:rPr>
              <w:t xml:space="preserve"> </w:t>
            </w:r>
            <w:r w:rsidRPr="002D71DF">
              <w:rPr>
                <w:szCs w:val="22"/>
              </w:rPr>
              <w:t>noting</w:t>
            </w:r>
            <w:r w:rsidR="004C760B" w:rsidRPr="002D71DF">
              <w:rPr>
                <w:szCs w:val="22"/>
              </w:rPr>
              <w:t xml:space="preserve"> </w:t>
            </w:r>
            <w:r w:rsidRPr="002D71DF">
              <w:rPr>
                <w:szCs w:val="22"/>
              </w:rPr>
              <w:t>any</w:t>
            </w:r>
            <w:r w:rsidR="004C760B" w:rsidRPr="002D71DF">
              <w:rPr>
                <w:szCs w:val="22"/>
              </w:rPr>
              <w:t xml:space="preserve"> </w:t>
            </w:r>
            <w:r w:rsidRPr="002D71DF">
              <w:rPr>
                <w:szCs w:val="22"/>
              </w:rPr>
              <w:t>key</w:t>
            </w:r>
            <w:r w:rsidR="004C760B" w:rsidRPr="002D71DF">
              <w:rPr>
                <w:szCs w:val="22"/>
              </w:rPr>
              <w:t xml:space="preserve"> </w:t>
            </w:r>
            <w:r w:rsidRPr="002D71DF">
              <w:rPr>
                <w:szCs w:val="22"/>
              </w:rPr>
              <w:t>images,</w:t>
            </w:r>
            <w:r w:rsidR="004C760B" w:rsidRPr="002D71DF">
              <w:rPr>
                <w:szCs w:val="22"/>
              </w:rPr>
              <w:t xml:space="preserve"> </w:t>
            </w:r>
            <w:r w:rsidRPr="002D71DF">
              <w:rPr>
                <w:szCs w:val="22"/>
              </w:rPr>
              <w:t>ideas,</w:t>
            </w:r>
            <w:r w:rsidR="004C760B" w:rsidRPr="002D71DF">
              <w:rPr>
                <w:szCs w:val="22"/>
              </w:rPr>
              <w:t xml:space="preserve"> </w:t>
            </w:r>
            <w:r w:rsidRPr="002D71DF">
              <w:rPr>
                <w:szCs w:val="22"/>
              </w:rPr>
              <w:t>sounds</w:t>
            </w:r>
            <w:r w:rsidR="004C760B" w:rsidRPr="002D71DF">
              <w:rPr>
                <w:szCs w:val="22"/>
              </w:rPr>
              <w:t xml:space="preserve"> </w:t>
            </w:r>
            <w:r w:rsidRPr="002D71DF">
              <w:rPr>
                <w:szCs w:val="22"/>
              </w:rPr>
              <w:t>or</w:t>
            </w:r>
            <w:r w:rsidR="004C760B" w:rsidRPr="002D71DF">
              <w:rPr>
                <w:szCs w:val="22"/>
              </w:rPr>
              <w:t xml:space="preserve"> </w:t>
            </w:r>
            <w:r w:rsidRPr="002D71DF">
              <w:rPr>
                <w:szCs w:val="22"/>
              </w:rPr>
              <w:t>movement</w:t>
            </w:r>
            <w:r w:rsidR="004C760B" w:rsidRPr="002D71DF">
              <w:rPr>
                <w:szCs w:val="22"/>
              </w:rPr>
              <w:t xml:space="preserve"> </w:t>
            </w:r>
            <w:r w:rsidRPr="002D71DF">
              <w:rPr>
                <w:szCs w:val="22"/>
              </w:rPr>
              <w:t>which</w:t>
            </w:r>
            <w:r w:rsidR="004C760B" w:rsidRPr="002D71DF">
              <w:rPr>
                <w:szCs w:val="22"/>
              </w:rPr>
              <w:t xml:space="preserve"> </w:t>
            </w:r>
            <w:r w:rsidRPr="002D71DF">
              <w:rPr>
                <w:szCs w:val="22"/>
              </w:rPr>
              <w:t>stand</w:t>
            </w:r>
            <w:r w:rsidR="004C760B" w:rsidRPr="002D71DF">
              <w:rPr>
                <w:szCs w:val="22"/>
              </w:rPr>
              <w:t xml:space="preserve"> </w:t>
            </w:r>
            <w:r w:rsidRPr="002D71DF">
              <w:rPr>
                <w:szCs w:val="22"/>
              </w:rPr>
              <w:t>out</w:t>
            </w:r>
            <w:r w:rsidR="004C760B" w:rsidRPr="002D71DF">
              <w:rPr>
                <w:szCs w:val="22"/>
              </w:rPr>
              <w:t xml:space="preserve"> </w:t>
            </w:r>
            <w:r w:rsidRPr="002D71DF">
              <w:rPr>
                <w:szCs w:val="22"/>
              </w:rPr>
              <w:t>and</w:t>
            </w:r>
            <w:r w:rsidR="004C760B" w:rsidRPr="002D71DF">
              <w:rPr>
                <w:szCs w:val="22"/>
              </w:rPr>
              <w:t xml:space="preserve"> </w:t>
            </w:r>
            <w:r w:rsidRPr="002D71DF">
              <w:rPr>
                <w:szCs w:val="22"/>
              </w:rPr>
              <w:t>which</w:t>
            </w:r>
            <w:r w:rsidR="004C760B" w:rsidRPr="002D71DF">
              <w:rPr>
                <w:szCs w:val="22"/>
              </w:rPr>
              <w:t xml:space="preserve"> </w:t>
            </w:r>
            <w:r w:rsidRPr="002D71DF">
              <w:rPr>
                <w:szCs w:val="22"/>
              </w:rPr>
              <w:t>they</w:t>
            </w:r>
            <w:r w:rsidR="004C760B" w:rsidRPr="002D71DF">
              <w:rPr>
                <w:szCs w:val="22"/>
              </w:rPr>
              <w:t xml:space="preserve"> </w:t>
            </w:r>
            <w:r w:rsidRPr="002D71DF">
              <w:rPr>
                <w:szCs w:val="22"/>
              </w:rPr>
              <w:t>may</w:t>
            </w:r>
            <w:r w:rsidR="004C760B" w:rsidRPr="002D71DF">
              <w:rPr>
                <w:szCs w:val="22"/>
              </w:rPr>
              <w:t xml:space="preserve"> </w:t>
            </w:r>
            <w:r w:rsidRPr="002D71DF">
              <w:rPr>
                <w:szCs w:val="22"/>
              </w:rPr>
              <w:t>be</w:t>
            </w:r>
            <w:r w:rsidR="004C760B" w:rsidRPr="002D71DF">
              <w:rPr>
                <w:szCs w:val="22"/>
              </w:rPr>
              <w:t xml:space="preserve"> </w:t>
            </w:r>
            <w:r w:rsidRPr="002D71DF">
              <w:rPr>
                <w:szCs w:val="22"/>
              </w:rPr>
              <w:t>interested</w:t>
            </w:r>
            <w:r w:rsidR="004C760B" w:rsidRPr="002D71DF">
              <w:rPr>
                <w:szCs w:val="22"/>
              </w:rPr>
              <w:t xml:space="preserve"> </w:t>
            </w:r>
            <w:r w:rsidRPr="002D71DF">
              <w:rPr>
                <w:szCs w:val="22"/>
              </w:rPr>
              <w:t>in</w:t>
            </w:r>
            <w:r w:rsidR="004C760B" w:rsidRPr="002D71DF">
              <w:rPr>
                <w:szCs w:val="22"/>
              </w:rPr>
              <w:t xml:space="preserve"> </w:t>
            </w:r>
            <w:r w:rsidRPr="002D71DF">
              <w:rPr>
                <w:szCs w:val="22"/>
              </w:rPr>
              <w:t>incorporating</w:t>
            </w:r>
            <w:r w:rsidR="004C760B" w:rsidRPr="002D71DF">
              <w:rPr>
                <w:szCs w:val="22"/>
              </w:rPr>
              <w:t xml:space="preserve"> </w:t>
            </w:r>
            <w:r w:rsidRPr="002D71DF">
              <w:rPr>
                <w:szCs w:val="22"/>
              </w:rPr>
              <w:t>as</w:t>
            </w:r>
            <w:r w:rsidR="004C760B" w:rsidRPr="002D71DF">
              <w:rPr>
                <w:szCs w:val="22"/>
              </w:rPr>
              <w:t xml:space="preserve"> </w:t>
            </w:r>
            <w:r w:rsidRPr="002D71DF">
              <w:rPr>
                <w:szCs w:val="22"/>
              </w:rPr>
              <w:t>they</w:t>
            </w:r>
            <w:r w:rsidR="004C760B" w:rsidRPr="002D71DF">
              <w:rPr>
                <w:szCs w:val="22"/>
              </w:rPr>
              <w:t xml:space="preserve"> </w:t>
            </w:r>
            <w:r w:rsidRPr="002D71DF">
              <w:rPr>
                <w:szCs w:val="22"/>
              </w:rPr>
              <w:t>embody</w:t>
            </w:r>
            <w:r w:rsidR="004C760B" w:rsidRPr="002D71DF">
              <w:rPr>
                <w:szCs w:val="22"/>
              </w:rPr>
              <w:t xml:space="preserve"> </w:t>
            </w:r>
            <w:r w:rsidRPr="002D71DF">
              <w:rPr>
                <w:szCs w:val="22"/>
              </w:rPr>
              <w:t>this</w:t>
            </w:r>
            <w:r w:rsidR="004C760B" w:rsidRPr="002D71DF">
              <w:rPr>
                <w:szCs w:val="22"/>
              </w:rPr>
              <w:t xml:space="preserve"> </w:t>
            </w:r>
            <w:r w:rsidRPr="002D71DF">
              <w:rPr>
                <w:szCs w:val="22"/>
              </w:rPr>
              <w:t>dramatic</w:t>
            </w:r>
            <w:r w:rsidR="004C760B" w:rsidRPr="002D71DF">
              <w:rPr>
                <w:szCs w:val="22"/>
              </w:rPr>
              <w:t xml:space="preserve"> </w:t>
            </w:r>
            <w:r w:rsidRPr="002D71DF">
              <w:rPr>
                <w:szCs w:val="22"/>
              </w:rPr>
              <w:t>moment.</w:t>
            </w:r>
            <w:r w:rsidR="004C760B" w:rsidRPr="002D71DF">
              <w:rPr>
                <w:szCs w:val="22"/>
              </w:rPr>
              <w:t xml:space="preserve"> </w:t>
            </w:r>
            <w:r w:rsidRPr="002D71DF">
              <w:rPr>
                <w:szCs w:val="22"/>
              </w:rPr>
              <w:t>Ask</w:t>
            </w:r>
            <w:r w:rsidR="004C760B" w:rsidRPr="002D71DF">
              <w:rPr>
                <w:szCs w:val="22"/>
              </w:rPr>
              <w:t xml:space="preserve"> </w:t>
            </w:r>
            <w:r w:rsidRPr="002D71DF">
              <w:rPr>
                <w:szCs w:val="22"/>
              </w:rPr>
              <w:t>students</w:t>
            </w:r>
            <w:r w:rsidR="004C760B" w:rsidRPr="002D71DF">
              <w:rPr>
                <w:szCs w:val="22"/>
              </w:rPr>
              <w:t xml:space="preserve"> </w:t>
            </w:r>
            <w:r w:rsidRPr="002D71DF">
              <w:rPr>
                <w:szCs w:val="22"/>
              </w:rPr>
              <w:t>not</w:t>
            </w:r>
            <w:r w:rsidR="004C760B" w:rsidRPr="002D71DF">
              <w:rPr>
                <w:szCs w:val="22"/>
              </w:rPr>
              <w:t xml:space="preserve"> </w:t>
            </w:r>
            <w:r w:rsidRPr="002D71DF">
              <w:rPr>
                <w:szCs w:val="22"/>
              </w:rPr>
              <w:t>to</w:t>
            </w:r>
            <w:r w:rsidR="004C760B" w:rsidRPr="002D71DF">
              <w:rPr>
                <w:szCs w:val="22"/>
              </w:rPr>
              <w:t xml:space="preserve"> </w:t>
            </w:r>
            <w:r w:rsidRPr="002D71DF">
              <w:rPr>
                <w:szCs w:val="22"/>
              </w:rPr>
              <w:t>share</w:t>
            </w:r>
            <w:r w:rsidR="004C760B" w:rsidRPr="002D71DF">
              <w:rPr>
                <w:szCs w:val="22"/>
              </w:rPr>
              <w:t xml:space="preserve"> </w:t>
            </w:r>
            <w:r w:rsidRPr="002D71DF">
              <w:rPr>
                <w:szCs w:val="22"/>
              </w:rPr>
              <w:t>these</w:t>
            </w:r>
            <w:r w:rsidR="004C760B" w:rsidRPr="002D71DF">
              <w:rPr>
                <w:szCs w:val="22"/>
              </w:rPr>
              <w:t xml:space="preserve"> </w:t>
            </w:r>
            <w:r w:rsidRPr="002D71DF">
              <w:rPr>
                <w:szCs w:val="22"/>
              </w:rPr>
              <w:t>ideas</w:t>
            </w:r>
            <w:r w:rsidR="004C760B" w:rsidRPr="002D71DF">
              <w:rPr>
                <w:szCs w:val="22"/>
              </w:rPr>
              <w:t xml:space="preserve"> </w:t>
            </w:r>
            <w:r w:rsidRPr="002D71DF">
              <w:rPr>
                <w:szCs w:val="22"/>
              </w:rPr>
              <w:t>yet</w:t>
            </w:r>
            <w:r w:rsidR="004C760B" w:rsidRPr="002D71DF">
              <w:rPr>
                <w:szCs w:val="22"/>
              </w:rPr>
              <w:t xml:space="preserve"> </w:t>
            </w:r>
            <w:r w:rsidRPr="002D71DF">
              <w:rPr>
                <w:szCs w:val="22"/>
              </w:rPr>
              <w:t>but</w:t>
            </w:r>
            <w:r w:rsidR="004C760B" w:rsidRPr="002D71DF">
              <w:rPr>
                <w:szCs w:val="22"/>
              </w:rPr>
              <w:t xml:space="preserve"> </w:t>
            </w:r>
            <w:r w:rsidRPr="002D71DF">
              <w:rPr>
                <w:szCs w:val="22"/>
              </w:rPr>
              <w:t>to</w:t>
            </w:r>
            <w:r w:rsidR="004C760B" w:rsidRPr="002D71DF">
              <w:rPr>
                <w:szCs w:val="22"/>
              </w:rPr>
              <w:t xml:space="preserve"> </w:t>
            </w:r>
            <w:r w:rsidRPr="002D71DF">
              <w:rPr>
                <w:szCs w:val="22"/>
              </w:rPr>
              <w:t>document</w:t>
            </w:r>
            <w:r w:rsidR="004C760B" w:rsidRPr="002D71DF">
              <w:rPr>
                <w:szCs w:val="22"/>
              </w:rPr>
              <w:t xml:space="preserve"> </w:t>
            </w:r>
            <w:r w:rsidRPr="002D71DF">
              <w:rPr>
                <w:szCs w:val="22"/>
              </w:rPr>
              <w:t>them</w:t>
            </w:r>
            <w:r w:rsidR="004C760B" w:rsidRPr="002D71DF">
              <w:rPr>
                <w:szCs w:val="22"/>
              </w:rPr>
              <w:t xml:space="preserve"> </w:t>
            </w:r>
            <w:r w:rsidRPr="002D71DF">
              <w:rPr>
                <w:szCs w:val="22"/>
              </w:rPr>
              <w:t>for</w:t>
            </w:r>
            <w:r w:rsidR="004C760B" w:rsidRPr="002D71DF">
              <w:rPr>
                <w:szCs w:val="22"/>
              </w:rPr>
              <w:t xml:space="preserve"> </w:t>
            </w:r>
            <w:r w:rsidRPr="002D71DF">
              <w:rPr>
                <w:szCs w:val="22"/>
              </w:rPr>
              <w:t>the</w:t>
            </w:r>
            <w:r w:rsidR="004C760B" w:rsidRPr="002D71DF">
              <w:rPr>
                <w:szCs w:val="22"/>
              </w:rPr>
              <w:t xml:space="preserve"> </w:t>
            </w:r>
            <w:r w:rsidRPr="002D71DF">
              <w:rPr>
                <w:szCs w:val="22"/>
              </w:rPr>
              <w:t>next</w:t>
            </w:r>
            <w:r w:rsidR="004C760B" w:rsidRPr="002D71DF">
              <w:rPr>
                <w:szCs w:val="22"/>
              </w:rPr>
              <w:t xml:space="preserve"> </w:t>
            </w:r>
            <w:r w:rsidRPr="002D71DF">
              <w:rPr>
                <w:szCs w:val="22"/>
              </w:rPr>
              <w:t>part</w:t>
            </w:r>
            <w:r w:rsidR="004C760B" w:rsidRPr="002D71DF">
              <w:rPr>
                <w:szCs w:val="22"/>
              </w:rPr>
              <w:t xml:space="preserve"> </w:t>
            </w:r>
            <w:r w:rsidRPr="002D71DF">
              <w:rPr>
                <w:szCs w:val="22"/>
              </w:rPr>
              <w:t>of</w:t>
            </w:r>
            <w:r w:rsidR="004C760B" w:rsidRPr="002D71DF">
              <w:rPr>
                <w:szCs w:val="22"/>
              </w:rPr>
              <w:t xml:space="preserve"> </w:t>
            </w:r>
            <w:r w:rsidRPr="002D71DF">
              <w:rPr>
                <w:szCs w:val="22"/>
              </w:rPr>
              <w:t>the</w:t>
            </w:r>
            <w:r w:rsidR="004C760B" w:rsidRPr="002D71DF">
              <w:rPr>
                <w:szCs w:val="22"/>
              </w:rPr>
              <w:t xml:space="preserve"> </w:t>
            </w:r>
            <w:r w:rsidRPr="002D71DF">
              <w:rPr>
                <w:szCs w:val="22"/>
              </w:rPr>
              <w:t>workshop.</w:t>
            </w:r>
            <w:r w:rsidR="004C760B" w:rsidRPr="002D71DF">
              <w:rPr>
                <w:szCs w:val="22"/>
              </w:rPr>
              <w:t xml:space="preserve"> </w:t>
            </w:r>
          </w:p>
          <w:p w14:paraId="0F0BE130" w14:textId="0E8B03C8" w:rsidR="008450CF" w:rsidRPr="002D71DF" w:rsidRDefault="008450CF" w:rsidP="008450CF">
            <w:pPr>
              <w:rPr>
                <w:szCs w:val="22"/>
              </w:rPr>
            </w:pPr>
            <w:r w:rsidRPr="002D71DF">
              <w:rPr>
                <w:szCs w:val="22"/>
              </w:rPr>
              <w:t>Invite</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t>
            </w:r>
            <w:r w:rsidR="004C760B" w:rsidRPr="002D71DF">
              <w:rPr>
                <w:szCs w:val="22"/>
              </w:rPr>
              <w:t xml:space="preserve"> </w:t>
            </w:r>
            <w:r w:rsidRPr="002D71DF">
              <w:rPr>
                <w:szCs w:val="22"/>
              </w:rPr>
              <w:t>walk</w:t>
            </w:r>
            <w:r w:rsidR="004C760B" w:rsidRPr="002D71DF">
              <w:rPr>
                <w:szCs w:val="22"/>
              </w:rPr>
              <w:t xml:space="preserve"> </w:t>
            </w:r>
            <w:r w:rsidRPr="002D71DF">
              <w:rPr>
                <w:szCs w:val="22"/>
              </w:rPr>
              <w:t>around</w:t>
            </w:r>
            <w:r w:rsidR="004C760B" w:rsidRPr="002D71DF">
              <w:rPr>
                <w:szCs w:val="22"/>
              </w:rPr>
              <w:t xml:space="preserve"> </w:t>
            </w:r>
            <w:r w:rsidRPr="002D71DF">
              <w:rPr>
                <w:szCs w:val="22"/>
              </w:rPr>
              <w:t>each</w:t>
            </w:r>
            <w:r w:rsidR="004C760B" w:rsidRPr="002D71DF">
              <w:rPr>
                <w:szCs w:val="22"/>
              </w:rPr>
              <w:t xml:space="preserve"> </w:t>
            </w:r>
            <w:r w:rsidRPr="002D71DF">
              <w:rPr>
                <w:szCs w:val="22"/>
              </w:rPr>
              <w:t>workstation</w:t>
            </w:r>
            <w:r w:rsidR="004C760B" w:rsidRPr="002D71DF">
              <w:rPr>
                <w:szCs w:val="22"/>
              </w:rPr>
              <w:t xml:space="preserve"> </w:t>
            </w:r>
            <w:r w:rsidRPr="002D71DF">
              <w:rPr>
                <w:szCs w:val="22"/>
              </w:rPr>
              <w:t>and</w:t>
            </w:r>
            <w:r w:rsidR="004C760B" w:rsidRPr="002D71DF">
              <w:rPr>
                <w:szCs w:val="22"/>
              </w:rPr>
              <w:t xml:space="preserve"> </w:t>
            </w:r>
            <w:r w:rsidRPr="002D71DF">
              <w:rPr>
                <w:szCs w:val="22"/>
              </w:rPr>
              <w:t>observe</w:t>
            </w:r>
            <w:r w:rsidR="004C760B" w:rsidRPr="002D71DF">
              <w:rPr>
                <w:szCs w:val="22"/>
              </w:rPr>
              <w:t xml:space="preserve"> </w:t>
            </w:r>
            <w:r w:rsidRPr="002D71DF">
              <w:rPr>
                <w:szCs w:val="22"/>
              </w:rPr>
              <w:t>the</w:t>
            </w:r>
            <w:r w:rsidR="004C760B" w:rsidRPr="002D71DF">
              <w:rPr>
                <w:szCs w:val="22"/>
              </w:rPr>
              <w:t xml:space="preserve"> </w:t>
            </w:r>
            <w:r w:rsidRPr="002D71DF">
              <w:rPr>
                <w:szCs w:val="22"/>
              </w:rPr>
              <w:t>items</w:t>
            </w:r>
            <w:r w:rsidR="004C760B" w:rsidRPr="002D71DF">
              <w:rPr>
                <w:szCs w:val="22"/>
              </w:rPr>
              <w:t xml:space="preserve"> </w:t>
            </w:r>
            <w:r w:rsidRPr="002D71DF">
              <w:rPr>
                <w:szCs w:val="22"/>
              </w:rPr>
              <w:t>on</w:t>
            </w:r>
            <w:r w:rsidR="004C760B" w:rsidRPr="002D71DF">
              <w:rPr>
                <w:szCs w:val="22"/>
              </w:rPr>
              <w:t xml:space="preserve"> </w:t>
            </w:r>
            <w:r w:rsidRPr="002D71DF">
              <w:rPr>
                <w:szCs w:val="22"/>
              </w:rPr>
              <w:t>desks,</w:t>
            </w:r>
            <w:r w:rsidR="004C760B" w:rsidRPr="002D71DF">
              <w:rPr>
                <w:szCs w:val="22"/>
              </w:rPr>
              <w:t xml:space="preserve"> </w:t>
            </w:r>
            <w:r w:rsidRPr="002D71DF">
              <w:rPr>
                <w:szCs w:val="22"/>
              </w:rPr>
              <w:t>then</w:t>
            </w:r>
            <w:r w:rsidR="004C760B" w:rsidRPr="002D71DF">
              <w:rPr>
                <w:szCs w:val="22"/>
              </w:rPr>
              <w:t xml:space="preserve"> </w:t>
            </w:r>
            <w:r w:rsidRPr="002D71DF">
              <w:rPr>
                <w:szCs w:val="22"/>
              </w:rPr>
              <w:t>to</w:t>
            </w:r>
            <w:r w:rsidR="004C760B" w:rsidRPr="002D71DF">
              <w:rPr>
                <w:szCs w:val="22"/>
              </w:rPr>
              <w:t xml:space="preserve"> </w:t>
            </w:r>
            <w:r w:rsidRPr="002D71DF">
              <w:rPr>
                <w:szCs w:val="22"/>
              </w:rPr>
              <w:t>choose</w:t>
            </w:r>
            <w:r w:rsidR="004C760B" w:rsidRPr="002D71DF">
              <w:rPr>
                <w:szCs w:val="22"/>
              </w:rPr>
              <w:t xml:space="preserve"> </w:t>
            </w:r>
            <w:r w:rsidRPr="002D71DF">
              <w:rPr>
                <w:szCs w:val="22"/>
              </w:rPr>
              <w:t>2</w:t>
            </w:r>
            <w:r w:rsidR="004C760B" w:rsidRPr="002D71DF">
              <w:rPr>
                <w:szCs w:val="22"/>
              </w:rPr>
              <w:t xml:space="preserve"> </w:t>
            </w:r>
            <w:r w:rsidRPr="002D71DF">
              <w:rPr>
                <w:szCs w:val="22"/>
              </w:rPr>
              <w:t>to</w:t>
            </w:r>
            <w:r w:rsidR="004C760B" w:rsidRPr="002D71DF">
              <w:rPr>
                <w:szCs w:val="22"/>
              </w:rPr>
              <w:t xml:space="preserve"> </w:t>
            </w:r>
            <w:r w:rsidRPr="002D71DF">
              <w:rPr>
                <w:szCs w:val="22"/>
              </w:rPr>
              <w:t>3</w:t>
            </w:r>
            <w:r w:rsidR="004C760B" w:rsidRPr="002D71DF">
              <w:rPr>
                <w:szCs w:val="22"/>
              </w:rPr>
              <w:t xml:space="preserve"> </w:t>
            </w:r>
            <w:r w:rsidRPr="002D71DF">
              <w:rPr>
                <w:szCs w:val="22"/>
              </w:rPr>
              <w:t>items</w:t>
            </w:r>
            <w:r w:rsidR="004C760B" w:rsidRPr="002D71DF">
              <w:rPr>
                <w:szCs w:val="22"/>
              </w:rPr>
              <w:t xml:space="preserve"> </w:t>
            </w:r>
            <w:r w:rsidRPr="002D71DF">
              <w:rPr>
                <w:szCs w:val="22"/>
              </w:rPr>
              <w:t>(including</w:t>
            </w:r>
            <w:r w:rsidR="004C760B" w:rsidRPr="002D71DF">
              <w:rPr>
                <w:szCs w:val="22"/>
              </w:rPr>
              <w:t xml:space="preserve"> </w:t>
            </w:r>
            <w:r w:rsidRPr="002D71DF">
              <w:rPr>
                <w:szCs w:val="22"/>
              </w:rPr>
              <w:t>the</w:t>
            </w:r>
            <w:r w:rsidR="004C760B" w:rsidRPr="002D71DF">
              <w:rPr>
                <w:szCs w:val="22"/>
              </w:rPr>
              <w:t xml:space="preserve"> </w:t>
            </w:r>
            <w:r w:rsidRPr="002D71DF">
              <w:rPr>
                <w:szCs w:val="22"/>
              </w:rPr>
              <w:t>chairs</w:t>
            </w:r>
            <w:r w:rsidR="004C760B" w:rsidRPr="002D71DF">
              <w:rPr>
                <w:szCs w:val="22"/>
              </w:rPr>
              <w:t xml:space="preserve"> </w:t>
            </w:r>
            <w:r w:rsidRPr="002D71DF">
              <w:rPr>
                <w:szCs w:val="22"/>
              </w:rPr>
              <w:t>and</w:t>
            </w:r>
            <w:r w:rsidR="004C760B" w:rsidRPr="002D71DF">
              <w:rPr>
                <w:szCs w:val="22"/>
              </w:rPr>
              <w:t xml:space="preserve"> </w:t>
            </w:r>
            <w:r w:rsidRPr="002D71DF">
              <w:rPr>
                <w:szCs w:val="22"/>
              </w:rPr>
              <w:t>desk)</w:t>
            </w:r>
            <w:r w:rsidR="004C760B" w:rsidRPr="002D71DF">
              <w:rPr>
                <w:szCs w:val="22"/>
              </w:rPr>
              <w:t xml:space="preserve"> </w:t>
            </w:r>
            <w:r w:rsidRPr="002D71DF">
              <w:rPr>
                <w:szCs w:val="22"/>
              </w:rPr>
              <w:t>which</w:t>
            </w:r>
            <w:r w:rsidR="004C760B" w:rsidRPr="002D71DF">
              <w:rPr>
                <w:szCs w:val="22"/>
              </w:rPr>
              <w:t xml:space="preserve"> </w:t>
            </w:r>
            <w:r w:rsidRPr="002D71DF">
              <w:rPr>
                <w:szCs w:val="22"/>
              </w:rPr>
              <w:t>they</w:t>
            </w:r>
            <w:r w:rsidR="004C760B" w:rsidRPr="002D71DF">
              <w:rPr>
                <w:szCs w:val="22"/>
              </w:rPr>
              <w:t xml:space="preserve"> </w:t>
            </w:r>
            <w:r w:rsidRPr="002D71DF">
              <w:rPr>
                <w:szCs w:val="22"/>
              </w:rPr>
              <w:t>would</w:t>
            </w:r>
            <w:r w:rsidR="004C760B" w:rsidRPr="002D71DF">
              <w:rPr>
                <w:szCs w:val="22"/>
              </w:rPr>
              <w:t xml:space="preserve"> </w:t>
            </w:r>
            <w:r w:rsidRPr="002D71DF">
              <w:rPr>
                <w:szCs w:val="22"/>
              </w:rPr>
              <w:t>like</w:t>
            </w:r>
            <w:r w:rsidR="004C760B" w:rsidRPr="002D71DF">
              <w:rPr>
                <w:szCs w:val="22"/>
              </w:rPr>
              <w:t xml:space="preserve"> </w:t>
            </w:r>
            <w:r w:rsidRPr="002D71DF">
              <w:rPr>
                <w:szCs w:val="22"/>
              </w:rPr>
              <w:t>to</w:t>
            </w:r>
            <w:r w:rsidR="004C760B" w:rsidRPr="002D71DF">
              <w:rPr>
                <w:szCs w:val="22"/>
              </w:rPr>
              <w:t xml:space="preserve"> </w:t>
            </w:r>
            <w:r w:rsidRPr="002D71DF">
              <w:rPr>
                <w:szCs w:val="22"/>
              </w:rPr>
              <w:t>explore</w:t>
            </w:r>
            <w:r w:rsidR="004C760B" w:rsidRPr="002D71DF">
              <w:rPr>
                <w:szCs w:val="22"/>
              </w:rPr>
              <w:t xml:space="preserve"> </w:t>
            </w:r>
            <w:r w:rsidRPr="002D71DF">
              <w:rPr>
                <w:szCs w:val="22"/>
              </w:rPr>
              <w:t>further.</w:t>
            </w:r>
          </w:p>
          <w:p w14:paraId="55CAB47F" w14:textId="56095A0A" w:rsidR="008450CF" w:rsidRPr="002D71DF" w:rsidRDefault="008450CF" w:rsidP="008450CF">
            <w:pPr>
              <w:rPr>
                <w:szCs w:val="22"/>
              </w:rPr>
            </w:pPr>
            <w:r w:rsidRPr="002D71DF">
              <w:rPr>
                <w:szCs w:val="22"/>
              </w:rPr>
              <w:t>Allow</w:t>
            </w:r>
            <w:r w:rsidR="004C760B" w:rsidRPr="002D71DF">
              <w:rPr>
                <w:szCs w:val="22"/>
              </w:rPr>
              <w:t xml:space="preserve"> </w:t>
            </w:r>
            <w:r w:rsidRPr="002D71DF">
              <w:rPr>
                <w:szCs w:val="22"/>
              </w:rPr>
              <w:t>students</w:t>
            </w:r>
            <w:r w:rsidR="004C760B" w:rsidRPr="002D71DF">
              <w:rPr>
                <w:szCs w:val="22"/>
              </w:rPr>
              <w:t xml:space="preserve"> </w:t>
            </w:r>
            <w:r w:rsidRPr="002D71DF">
              <w:rPr>
                <w:szCs w:val="22"/>
              </w:rPr>
              <w:t>5</w:t>
            </w:r>
            <w:r w:rsidR="004C760B" w:rsidRPr="002D71DF">
              <w:rPr>
                <w:szCs w:val="22"/>
              </w:rPr>
              <w:t xml:space="preserve"> </w:t>
            </w:r>
            <w:r w:rsidRPr="002D71DF">
              <w:rPr>
                <w:szCs w:val="22"/>
              </w:rPr>
              <w:t>minutes</w:t>
            </w:r>
            <w:r w:rsidR="004C760B" w:rsidRPr="002D71DF">
              <w:rPr>
                <w:szCs w:val="22"/>
              </w:rPr>
              <w:t xml:space="preserve"> </w:t>
            </w:r>
            <w:r w:rsidR="006F475E" w:rsidRPr="002D71DF">
              <w:rPr>
                <w:szCs w:val="22"/>
              </w:rPr>
              <w:t>to</w:t>
            </w:r>
            <w:r w:rsidR="004C760B" w:rsidRPr="002D71DF">
              <w:rPr>
                <w:szCs w:val="22"/>
              </w:rPr>
              <w:t xml:space="preserve"> </w:t>
            </w:r>
            <w:r w:rsidR="006F475E" w:rsidRPr="002D71DF">
              <w:rPr>
                <w:szCs w:val="22"/>
              </w:rPr>
              <w:t>engage</w:t>
            </w:r>
            <w:r w:rsidR="004C760B" w:rsidRPr="002D71DF">
              <w:rPr>
                <w:szCs w:val="22"/>
              </w:rPr>
              <w:t xml:space="preserve"> </w:t>
            </w:r>
            <w:r w:rsidR="006F475E" w:rsidRPr="002D71DF">
              <w:rPr>
                <w:szCs w:val="22"/>
              </w:rPr>
              <w:t>in</w:t>
            </w:r>
            <w:r w:rsidR="004C760B" w:rsidRPr="002D71DF">
              <w:rPr>
                <w:szCs w:val="22"/>
              </w:rPr>
              <w:t xml:space="preserve"> </w:t>
            </w:r>
            <w:r w:rsidRPr="002D71DF">
              <w:rPr>
                <w:szCs w:val="22"/>
              </w:rPr>
              <w:t>dramatic</w:t>
            </w:r>
            <w:r w:rsidR="004C760B" w:rsidRPr="002D71DF">
              <w:rPr>
                <w:szCs w:val="22"/>
              </w:rPr>
              <w:t xml:space="preserve"> </w:t>
            </w:r>
            <w:r w:rsidRPr="002D71DF">
              <w:rPr>
                <w:szCs w:val="22"/>
              </w:rPr>
              <w:t>play</w:t>
            </w:r>
            <w:r w:rsidR="004C760B" w:rsidRPr="002D71DF">
              <w:rPr>
                <w:szCs w:val="22"/>
              </w:rPr>
              <w:t xml:space="preserve"> </w:t>
            </w:r>
            <w:r w:rsidRPr="002D71DF">
              <w:rPr>
                <w:szCs w:val="22"/>
              </w:rPr>
              <w:t>with</w:t>
            </w:r>
            <w:r w:rsidR="004C760B" w:rsidRPr="002D71DF">
              <w:rPr>
                <w:szCs w:val="22"/>
              </w:rPr>
              <w:t xml:space="preserve"> </w:t>
            </w:r>
            <w:r w:rsidRPr="002D71DF">
              <w:rPr>
                <w:szCs w:val="22"/>
              </w:rPr>
              <w:t>the</w:t>
            </w:r>
            <w:r w:rsidR="004C760B" w:rsidRPr="002D71DF">
              <w:rPr>
                <w:szCs w:val="22"/>
              </w:rPr>
              <w:t xml:space="preserve"> </w:t>
            </w:r>
            <w:r w:rsidRPr="002D71DF">
              <w:rPr>
                <w:szCs w:val="22"/>
              </w:rPr>
              <w:t>possibilities</w:t>
            </w:r>
            <w:r w:rsidR="004C760B" w:rsidRPr="002D71DF">
              <w:rPr>
                <w:szCs w:val="22"/>
              </w:rPr>
              <w:t xml:space="preserve"> </w:t>
            </w:r>
            <w:r w:rsidRPr="002D71DF">
              <w:rPr>
                <w:szCs w:val="22"/>
              </w:rPr>
              <w:t>of</w:t>
            </w:r>
            <w:r w:rsidR="004C760B" w:rsidRPr="002D71DF">
              <w:rPr>
                <w:szCs w:val="22"/>
              </w:rPr>
              <w:t xml:space="preserve"> </w:t>
            </w:r>
            <w:r w:rsidRPr="002D71DF">
              <w:rPr>
                <w:szCs w:val="22"/>
              </w:rPr>
              <w:t>the</w:t>
            </w:r>
            <w:r w:rsidR="004C760B" w:rsidRPr="002D71DF">
              <w:rPr>
                <w:szCs w:val="22"/>
              </w:rPr>
              <w:t xml:space="preserve"> </w:t>
            </w:r>
            <w:r w:rsidRPr="002D71DF">
              <w:rPr>
                <w:szCs w:val="22"/>
              </w:rPr>
              <w:t>objects.</w:t>
            </w:r>
            <w:r w:rsidR="004C760B" w:rsidRPr="002D71DF">
              <w:rPr>
                <w:szCs w:val="22"/>
              </w:rPr>
              <w:t xml:space="preserve"> </w:t>
            </w:r>
            <w:r w:rsidRPr="002D71DF">
              <w:rPr>
                <w:szCs w:val="22"/>
              </w:rPr>
              <w:t>Ask</w:t>
            </w:r>
            <w:r w:rsidR="004C760B" w:rsidRPr="002D71DF">
              <w:rPr>
                <w:szCs w:val="22"/>
              </w:rPr>
              <w:t xml:space="preserve"> </w:t>
            </w:r>
            <w:r w:rsidRPr="002D71DF">
              <w:rPr>
                <w:szCs w:val="22"/>
              </w:rPr>
              <w:t>them</w:t>
            </w:r>
            <w:r w:rsidR="004C760B" w:rsidRPr="002D71DF">
              <w:rPr>
                <w:szCs w:val="22"/>
              </w:rPr>
              <w:t xml:space="preserve"> </w:t>
            </w:r>
            <w:r w:rsidRPr="002D71DF">
              <w:rPr>
                <w:szCs w:val="22"/>
              </w:rPr>
              <w:t>to</w:t>
            </w:r>
            <w:r w:rsidR="004C760B" w:rsidRPr="002D71DF">
              <w:rPr>
                <w:szCs w:val="22"/>
              </w:rPr>
              <w:t xml:space="preserve"> </w:t>
            </w:r>
            <w:r w:rsidRPr="002D71DF">
              <w:rPr>
                <w:szCs w:val="22"/>
              </w:rPr>
              <w:t>consider</w:t>
            </w:r>
            <w:r w:rsidR="004C760B" w:rsidRPr="002D71DF">
              <w:rPr>
                <w:szCs w:val="22"/>
              </w:rPr>
              <w:t xml:space="preserve"> </w:t>
            </w:r>
            <w:r w:rsidRPr="002D71DF">
              <w:rPr>
                <w:szCs w:val="22"/>
              </w:rPr>
              <w:t>weight,</w:t>
            </w:r>
            <w:r w:rsidR="004C760B" w:rsidRPr="002D71DF">
              <w:rPr>
                <w:szCs w:val="22"/>
              </w:rPr>
              <w:t xml:space="preserve"> </w:t>
            </w:r>
            <w:r w:rsidRPr="002D71DF">
              <w:rPr>
                <w:szCs w:val="22"/>
              </w:rPr>
              <w:t>pace,</w:t>
            </w:r>
            <w:r w:rsidR="004C760B" w:rsidRPr="002D71DF">
              <w:rPr>
                <w:szCs w:val="22"/>
              </w:rPr>
              <w:t xml:space="preserve"> </w:t>
            </w:r>
            <w:r w:rsidRPr="002D71DF">
              <w:rPr>
                <w:szCs w:val="22"/>
              </w:rPr>
              <w:t>sound,</w:t>
            </w:r>
            <w:r w:rsidR="004C760B" w:rsidRPr="002D71DF">
              <w:rPr>
                <w:szCs w:val="22"/>
              </w:rPr>
              <w:t xml:space="preserve"> </w:t>
            </w:r>
            <w:r w:rsidRPr="002D71DF">
              <w:rPr>
                <w:szCs w:val="22"/>
              </w:rPr>
              <w:t>movement</w:t>
            </w:r>
            <w:r w:rsidR="004C760B" w:rsidRPr="002D71DF">
              <w:rPr>
                <w:szCs w:val="22"/>
              </w:rPr>
              <w:t xml:space="preserve"> </w:t>
            </w:r>
            <w:r w:rsidRPr="002D71DF">
              <w:rPr>
                <w:szCs w:val="22"/>
              </w:rPr>
              <w:t>(in</w:t>
            </w:r>
            <w:r w:rsidR="004C760B" w:rsidRPr="002D71DF">
              <w:rPr>
                <w:szCs w:val="22"/>
              </w:rPr>
              <w:t xml:space="preserve"> </w:t>
            </w:r>
            <w:r w:rsidRPr="002D71DF">
              <w:rPr>
                <w:szCs w:val="22"/>
              </w:rPr>
              <w:t>and</w:t>
            </w:r>
            <w:r w:rsidR="004C760B" w:rsidRPr="002D71DF">
              <w:rPr>
                <w:szCs w:val="22"/>
              </w:rPr>
              <w:t xml:space="preserve"> </w:t>
            </w:r>
            <w:r w:rsidRPr="002D71DF">
              <w:rPr>
                <w:szCs w:val="22"/>
              </w:rPr>
              <w:t>through</w:t>
            </w:r>
            <w:r w:rsidR="004C760B" w:rsidRPr="002D71DF">
              <w:rPr>
                <w:szCs w:val="22"/>
              </w:rPr>
              <w:t xml:space="preserve"> </w:t>
            </w:r>
            <w:r w:rsidRPr="002D71DF">
              <w:rPr>
                <w:szCs w:val="22"/>
              </w:rPr>
              <w:t>space)</w:t>
            </w:r>
            <w:r w:rsidR="004C760B" w:rsidRPr="002D71DF">
              <w:rPr>
                <w:szCs w:val="22"/>
              </w:rPr>
              <w:t xml:space="preserve"> </w:t>
            </w:r>
            <w:r w:rsidRPr="002D71DF">
              <w:rPr>
                <w:szCs w:val="22"/>
              </w:rPr>
              <w:t>and</w:t>
            </w:r>
            <w:r w:rsidR="004C760B" w:rsidRPr="002D71DF">
              <w:rPr>
                <w:szCs w:val="22"/>
              </w:rPr>
              <w:t xml:space="preserve"> </w:t>
            </w:r>
            <w:r w:rsidRPr="002D71DF">
              <w:rPr>
                <w:szCs w:val="22"/>
              </w:rPr>
              <w:t>to</w:t>
            </w:r>
            <w:r w:rsidR="004C760B" w:rsidRPr="002D71DF">
              <w:rPr>
                <w:szCs w:val="22"/>
              </w:rPr>
              <w:t xml:space="preserve"> </w:t>
            </w:r>
            <w:r w:rsidRPr="002D71DF">
              <w:rPr>
                <w:szCs w:val="22"/>
              </w:rPr>
              <w:t>enjoy</w:t>
            </w:r>
            <w:r w:rsidR="004C760B" w:rsidRPr="002D71DF">
              <w:rPr>
                <w:szCs w:val="22"/>
              </w:rPr>
              <w:t xml:space="preserve"> </w:t>
            </w:r>
            <w:r w:rsidRPr="002D71DF">
              <w:rPr>
                <w:szCs w:val="22"/>
              </w:rPr>
              <w:t>engaging</w:t>
            </w:r>
            <w:r w:rsidR="004C760B" w:rsidRPr="002D71DF">
              <w:rPr>
                <w:szCs w:val="22"/>
              </w:rPr>
              <w:t xml:space="preserve"> </w:t>
            </w:r>
            <w:r w:rsidRPr="002D71DF">
              <w:rPr>
                <w:szCs w:val="22"/>
              </w:rPr>
              <w:t>with</w:t>
            </w:r>
            <w:r w:rsidR="004C760B" w:rsidRPr="002D71DF">
              <w:rPr>
                <w:szCs w:val="22"/>
              </w:rPr>
              <w:t xml:space="preserve"> </w:t>
            </w:r>
            <w:r w:rsidRPr="002D71DF">
              <w:rPr>
                <w:szCs w:val="22"/>
              </w:rPr>
              <w:t>the</w:t>
            </w:r>
            <w:r w:rsidR="004C760B" w:rsidRPr="002D71DF">
              <w:rPr>
                <w:szCs w:val="22"/>
              </w:rPr>
              <w:t xml:space="preserve"> </w:t>
            </w:r>
            <w:r w:rsidRPr="002D71DF">
              <w:rPr>
                <w:szCs w:val="22"/>
              </w:rPr>
              <w:t>possibilities</w:t>
            </w:r>
            <w:r w:rsidR="004C760B" w:rsidRPr="002D71DF">
              <w:rPr>
                <w:szCs w:val="22"/>
              </w:rPr>
              <w:t xml:space="preserve"> </w:t>
            </w:r>
            <w:r w:rsidRPr="002D71DF">
              <w:rPr>
                <w:szCs w:val="22"/>
              </w:rPr>
              <w:t>of</w:t>
            </w:r>
            <w:r w:rsidR="004C760B" w:rsidRPr="002D71DF">
              <w:rPr>
                <w:szCs w:val="22"/>
              </w:rPr>
              <w:t xml:space="preserve"> </w:t>
            </w:r>
            <w:r w:rsidRPr="002D71DF">
              <w:rPr>
                <w:szCs w:val="22"/>
              </w:rPr>
              <w:t>the</w:t>
            </w:r>
            <w:r w:rsidR="004C760B" w:rsidRPr="002D71DF">
              <w:rPr>
                <w:szCs w:val="22"/>
              </w:rPr>
              <w:t xml:space="preserve"> </w:t>
            </w:r>
            <w:r w:rsidRPr="002D71DF">
              <w:rPr>
                <w:szCs w:val="22"/>
              </w:rPr>
              <w:t>objects</w:t>
            </w:r>
            <w:r w:rsidR="004C760B" w:rsidRPr="002D71DF">
              <w:rPr>
                <w:szCs w:val="22"/>
              </w:rPr>
              <w:t xml:space="preserve"> </w:t>
            </w:r>
            <w:r w:rsidRPr="002D71DF">
              <w:rPr>
                <w:szCs w:val="22"/>
              </w:rPr>
              <w:t>themselves</w:t>
            </w:r>
            <w:r w:rsidR="004C760B" w:rsidRPr="002D71DF">
              <w:rPr>
                <w:szCs w:val="22"/>
              </w:rPr>
              <w:t xml:space="preserve"> </w:t>
            </w:r>
            <w:r w:rsidRPr="002D71DF">
              <w:rPr>
                <w:szCs w:val="22"/>
              </w:rPr>
              <w:t>and</w:t>
            </w:r>
            <w:r w:rsidR="004C760B" w:rsidRPr="002D71DF">
              <w:rPr>
                <w:szCs w:val="22"/>
              </w:rPr>
              <w:t xml:space="preserve"> </w:t>
            </w:r>
            <w:r w:rsidRPr="002D71DF">
              <w:rPr>
                <w:szCs w:val="22"/>
              </w:rPr>
              <w:t>the</w:t>
            </w:r>
            <w:r w:rsidR="004C760B" w:rsidRPr="002D71DF">
              <w:rPr>
                <w:szCs w:val="22"/>
              </w:rPr>
              <w:t xml:space="preserve"> </w:t>
            </w:r>
            <w:r w:rsidRPr="002D71DF">
              <w:rPr>
                <w:szCs w:val="22"/>
              </w:rPr>
              <w:t>way</w:t>
            </w:r>
            <w:r w:rsidR="004C760B" w:rsidRPr="002D71DF">
              <w:rPr>
                <w:szCs w:val="22"/>
              </w:rPr>
              <w:t xml:space="preserve"> </w:t>
            </w:r>
            <w:r w:rsidRPr="002D71DF">
              <w:rPr>
                <w:szCs w:val="22"/>
              </w:rPr>
              <w:t>the</w:t>
            </w:r>
            <w:r w:rsidR="004C760B" w:rsidRPr="002D71DF">
              <w:rPr>
                <w:szCs w:val="22"/>
              </w:rPr>
              <w:t xml:space="preserve"> </w:t>
            </w:r>
            <w:r w:rsidRPr="002D71DF">
              <w:rPr>
                <w:szCs w:val="22"/>
              </w:rPr>
              <w:t>objects</w:t>
            </w:r>
            <w:r w:rsidR="004C760B" w:rsidRPr="002D71DF">
              <w:rPr>
                <w:szCs w:val="22"/>
              </w:rPr>
              <w:t xml:space="preserve"> </w:t>
            </w:r>
            <w:r w:rsidRPr="002D71DF">
              <w:rPr>
                <w:szCs w:val="22"/>
              </w:rPr>
              <w:t>feel,</w:t>
            </w:r>
            <w:r w:rsidR="004C760B" w:rsidRPr="002D71DF">
              <w:rPr>
                <w:szCs w:val="22"/>
              </w:rPr>
              <w:t xml:space="preserve"> </w:t>
            </w:r>
            <w:r w:rsidRPr="002D71DF">
              <w:rPr>
                <w:szCs w:val="22"/>
              </w:rPr>
              <w:t>sound,</w:t>
            </w:r>
            <w:r w:rsidR="004C760B" w:rsidRPr="002D71DF">
              <w:rPr>
                <w:szCs w:val="22"/>
              </w:rPr>
              <w:t xml:space="preserve"> </w:t>
            </w:r>
            <w:r w:rsidRPr="002D71DF">
              <w:rPr>
                <w:szCs w:val="22"/>
              </w:rPr>
              <w:t>move</w:t>
            </w:r>
            <w:r w:rsidR="004C760B" w:rsidRPr="002D71DF">
              <w:rPr>
                <w:szCs w:val="22"/>
              </w:rPr>
              <w:t xml:space="preserve"> </w:t>
            </w:r>
            <w:r w:rsidRPr="002D71DF">
              <w:rPr>
                <w:szCs w:val="22"/>
              </w:rPr>
              <w:t>and</w:t>
            </w:r>
            <w:r w:rsidR="004C760B" w:rsidRPr="002D71DF">
              <w:rPr>
                <w:szCs w:val="22"/>
              </w:rPr>
              <w:t xml:space="preserve"> </w:t>
            </w:r>
            <w:r w:rsidRPr="002D71DF">
              <w:rPr>
                <w:szCs w:val="22"/>
              </w:rPr>
              <w:t>respond.</w:t>
            </w:r>
          </w:p>
          <w:p w14:paraId="5C7B3F9B" w14:textId="248A82EB" w:rsidR="008450CF" w:rsidRPr="002D71DF" w:rsidRDefault="008450CF" w:rsidP="008450CF">
            <w:pPr>
              <w:rPr>
                <w:szCs w:val="22"/>
              </w:rPr>
            </w:pPr>
            <w:r w:rsidRPr="002D71DF">
              <w:rPr>
                <w:szCs w:val="22"/>
              </w:rPr>
              <w:t>After</w:t>
            </w:r>
            <w:r w:rsidR="004C760B" w:rsidRPr="002D71DF">
              <w:rPr>
                <w:szCs w:val="22"/>
              </w:rPr>
              <w:t xml:space="preserve"> </w:t>
            </w:r>
            <w:r w:rsidRPr="002D71DF">
              <w:rPr>
                <w:szCs w:val="22"/>
              </w:rPr>
              <w:t>they</w:t>
            </w:r>
            <w:r w:rsidR="004C760B" w:rsidRPr="002D71DF">
              <w:rPr>
                <w:szCs w:val="22"/>
              </w:rPr>
              <w:t xml:space="preserve"> </w:t>
            </w:r>
            <w:r w:rsidRPr="002D71DF">
              <w:rPr>
                <w:szCs w:val="22"/>
              </w:rPr>
              <w:t>have</w:t>
            </w:r>
            <w:r w:rsidR="004C760B" w:rsidRPr="002D71DF">
              <w:rPr>
                <w:szCs w:val="22"/>
              </w:rPr>
              <w:t xml:space="preserve"> </w:t>
            </w:r>
            <w:r w:rsidRPr="002D71DF">
              <w:rPr>
                <w:szCs w:val="22"/>
              </w:rPr>
              <w:t>finished</w:t>
            </w:r>
            <w:r w:rsidR="004C760B" w:rsidRPr="002D71DF">
              <w:rPr>
                <w:szCs w:val="22"/>
              </w:rPr>
              <w:t xml:space="preserve"> </w:t>
            </w:r>
            <w:r w:rsidRPr="002D71DF">
              <w:rPr>
                <w:szCs w:val="22"/>
              </w:rPr>
              <w:t>experimenting,</w:t>
            </w:r>
            <w:r w:rsidR="004C760B" w:rsidRPr="002D71DF">
              <w:rPr>
                <w:szCs w:val="22"/>
              </w:rPr>
              <w:t xml:space="preserve"> </w:t>
            </w:r>
            <w:r w:rsidRPr="002D71DF">
              <w:rPr>
                <w:szCs w:val="22"/>
              </w:rPr>
              <w:t>ask</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t>
            </w:r>
            <w:r w:rsidR="004C760B" w:rsidRPr="002D71DF">
              <w:rPr>
                <w:szCs w:val="22"/>
              </w:rPr>
              <w:t xml:space="preserve"> </w:t>
            </w:r>
            <w:r w:rsidRPr="002D71DF">
              <w:rPr>
                <w:szCs w:val="22"/>
              </w:rPr>
              <w:t>choose</w:t>
            </w:r>
            <w:r w:rsidR="004C760B" w:rsidRPr="002D71DF">
              <w:rPr>
                <w:szCs w:val="22"/>
              </w:rPr>
              <w:t xml:space="preserve"> </w:t>
            </w:r>
            <w:r w:rsidRPr="002D71DF">
              <w:rPr>
                <w:szCs w:val="22"/>
              </w:rPr>
              <w:t>3</w:t>
            </w:r>
            <w:r w:rsidR="004C760B" w:rsidRPr="002D71DF">
              <w:rPr>
                <w:szCs w:val="22"/>
              </w:rPr>
              <w:t xml:space="preserve"> </w:t>
            </w:r>
            <w:r w:rsidRPr="002D71DF">
              <w:rPr>
                <w:szCs w:val="22"/>
              </w:rPr>
              <w:t>movements</w:t>
            </w:r>
            <w:r w:rsidR="004C760B" w:rsidRPr="002D71DF">
              <w:rPr>
                <w:szCs w:val="22"/>
              </w:rPr>
              <w:t xml:space="preserve"> </w:t>
            </w:r>
            <w:r w:rsidRPr="002D71DF">
              <w:rPr>
                <w:szCs w:val="22"/>
              </w:rPr>
              <w:t>using</w:t>
            </w:r>
            <w:r w:rsidR="004C760B" w:rsidRPr="002D71DF">
              <w:rPr>
                <w:szCs w:val="22"/>
              </w:rPr>
              <w:t xml:space="preserve"> </w:t>
            </w:r>
            <w:r w:rsidRPr="002D71DF">
              <w:rPr>
                <w:szCs w:val="22"/>
              </w:rPr>
              <w:t>at</w:t>
            </w:r>
            <w:r w:rsidR="004C760B" w:rsidRPr="002D71DF">
              <w:rPr>
                <w:szCs w:val="22"/>
              </w:rPr>
              <w:t xml:space="preserve"> </w:t>
            </w:r>
            <w:r w:rsidRPr="002D71DF">
              <w:rPr>
                <w:szCs w:val="22"/>
              </w:rPr>
              <w:t>least</w:t>
            </w:r>
            <w:r w:rsidR="004C760B" w:rsidRPr="002D71DF">
              <w:rPr>
                <w:szCs w:val="22"/>
              </w:rPr>
              <w:t xml:space="preserve"> </w:t>
            </w:r>
            <w:r w:rsidRPr="002D71DF">
              <w:rPr>
                <w:szCs w:val="22"/>
              </w:rPr>
              <w:t>2</w:t>
            </w:r>
            <w:r w:rsidR="004C760B" w:rsidRPr="002D71DF">
              <w:rPr>
                <w:szCs w:val="22"/>
              </w:rPr>
              <w:t xml:space="preserve"> </w:t>
            </w:r>
            <w:r w:rsidRPr="002D71DF">
              <w:rPr>
                <w:szCs w:val="22"/>
              </w:rPr>
              <w:t>of</w:t>
            </w:r>
            <w:r w:rsidR="004C760B" w:rsidRPr="002D71DF">
              <w:rPr>
                <w:szCs w:val="22"/>
              </w:rPr>
              <w:t xml:space="preserve"> </w:t>
            </w:r>
            <w:r w:rsidRPr="002D71DF">
              <w:rPr>
                <w:szCs w:val="22"/>
              </w:rPr>
              <w:t>the</w:t>
            </w:r>
            <w:r w:rsidR="004C760B" w:rsidRPr="002D71DF">
              <w:rPr>
                <w:szCs w:val="22"/>
              </w:rPr>
              <w:t xml:space="preserve"> </w:t>
            </w:r>
            <w:r w:rsidRPr="002D71DF">
              <w:rPr>
                <w:szCs w:val="22"/>
              </w:rPr>
              <w:t>objects.</w:t>
            </w:r>
            <w:r w:rsidR="004C760B" w:rsidRPr="002D71DF">
              <w:rPr>
                <w:szCs w:val="22"/>
              </w:rPr>
              <w:t xml:space="preserve"> </w:t>
            </w:r>
            <w:r w:rsidRPr="002D71DF">
              <w:rPr>
                <w:szCs w:val="22"/>
              </w:rPr>
              <w:t>Remind</w:t>
            </w:r>
            <w:r w:rsidR="004C760B" w:rsidRPr="002D71DF">
              <w:rPr>
                <w:szCs w:val="22"/>
              </w:rPr>
              <w:t xml:space="preserve"> </w:t>
            </w:r>
            <w:r w:rsidRPr="002D71DF">
              <w:rPr>
                <w:szCs w:val="22"/>
              </w:rPr>
              <w:t>them</w:t>
            </w:r>
            <w:r w:rsidR="004C760B" w:rsidRPr="002D71DF">
              <w:rPr>
                <w:szCs w:val="22"/>
              </w:rPr>
              <w:t xml:space="preserve"> </w:t>
            </w:r>
            <w:r w:rsidRPr="002D71DF">
              <w:rPr>
                <w:szCs w:val="22"/>
              </w:rPr>
              <w:t>that</w:t>
            </w:r>
            <w:r w:rsidR="004C760B" w:rsidRPr="002D71DF">
              <w:rPr>
                <w:szCs w:val="22"/>
              </w:rPr>
              <w:t xml:space="preserve"> </w:t>
            </w:r>
            <w:r w:rsidRPr="002D71DF">
              <w:rPr>
                <w:szCs w:val="22"/>
              </w:rPr>
              <w:t>these</w:t>
            </w:r>
            <w:r w:rsidR="004C760B" w:rsidRPr="002D71DF">
              <w:rPr>
                <w:szCs w:val="22"/>
              </w:rPr>
              <w:t xml:space="preserve"> </w:t>
            </w:r>
            <w:r w:rsidRPr="002D71DF">
              <w:rPr>
                <w:szCs w:val="22"/>
              </w:rPr>
              <w:t>movements</w:t>
            </w:r>
            <w:r w:rsidR="004C760B" w:rsidRPr="002D71DF">
              <w:rPr>
                <w:szCs w:val="22"/>
              </w:rPr>
              <w:t xml:space="preserve"> </w:t>
            </w:r>
            <w:r w:rsidRPr="002D71DF">
              <w:rPr>
                <w:szCs w:val="22"/>
              </w:rPr>
              <w:t>do</w:t>
            </w:r>
            <w:r w:rsidR="004C760B" w:rsidRPr="002D71DF">
              <w:rPr>
                <w:szCs w:val="22"/>
              </w:rPr>
              <w:t xml:space="preserve"> </w:t>
            </w:r>
            <w:r w:rsidRPr="002D71DF">
              <w:rPr>
                <w:szCs w:val="22"/>
              </w:rPr>
              <w:t>not</w:t>
            </w:r>
            <w:r w:rsidR="004C760B" w:rsidRPr="002D71DF">
              <w:rPr>
                <w:szCs w:val="22"/>
              </w:rPr>
              <w:t xml:space="preserve"> </w:t>
            </w:r>
            <w:r w:rsidRPr="002D71DF">
              <w:rPr>
                <w:szCs w:val="22"/>
              </w:rPr>
              <w:t>have</w:t>
            </w:r>
            <w:r w:rsidR="004C760B" w:rsidRPr="002D71DF">
              <w:rPr>
                <w:szCs w:val="22"/>
              </w:rPr>
              <w:t xml:space="preserve"> </w:t>
            </w:r>
            <w:r w:rsidRPr="002D71DF">
              <w:rPr>
                <w:szCs w:val="22"/>
              </w:rPr>
              <w:t>to</w:t>
            </w:r>
            <w:r w:rsidR="004C760B" w:rsidRPr="002D71DF">
              <w:rPr>
                <w:szCs w:val="22"/>
              </w:rPr>
              <w:t xml:space="preserve"> </w:t>
            </w:r>
            <w:r w:rsidRPr="002D71DF">
              <w:rPr>
                <w:szCs w:val="22"/>
              </w:rPr>
              <w:t>be</w:t>
            </w:r>
            <w:r w:rsidR="004C760B" w:rsidRPr="002D71DF">
              <w:rPr>
                <w:szCs w:val="22"/>
              </w:rPr>
              <w:t xml:space="preserve"> </w:t>
            </w:r>
            <w:r w:rsidRPr="002D71DF">
              <w:rPr>
                <w:szCs w:val="22"/>
              </w:rPr>
              <w:t>linked</w:t>
            </w:r>
            <w:r w:rsidR="004C760B" w:rsidRPr="002D71DF">
              <w:rPr>
                <w:szCs w:val="22"/>
              </w:rPr>
              <w:t xml:space="preserve"> </w:t>
            </w:r>
            <w:r w:rsidRPr="002D71DF">
              <w:rPr>
                <w:szCs w:val="22"/>
              </w:rPr>
              <w:t>to</w:t>
            </w:r>
            <w:r w:rsidR="004C760B" w:rsidRPr="002D71DF">
              <w:rPr>
                <w:szCs w:val="22"/>
              </w:rPr>
              <w:t xml:space="preserve"> </w:t>
            </w:r>
            <w:r w:rsidRPr="002D71DF">
              <w:rPr>
                <w:szCs w:val="22"/>
              </w:rPr>
              <w:t>the</w:t>
            </w:r>
            <w:r w:rsidR="004C760B" w:rsidRPr="002D71DF">
              <w:rPr>
                <w:szCs w:val="22"/>
              </w:rPr>
              <w:t xml:space="preserve"> </w:t>
            </w:r>
            <w:r w:rsidRPr="002D71DF">
              <w:rPr>
                <w:szCs w:val="22"/>
              </w:rPr>
              <w:t>traditional</w:t>
            </w:r>
            <w:r w:rsidR="004C760B" w:rsidRPr="002D71DF">
              <w:rPr>
                <w:szCs w:val="22"/>
              </w:rPr>
              <w:t xml:space="preserve"> </w:t>
            </w:r>
            <w:r w:rsidRPr="002D71DF">
              <w:rPr>
                <w:szCs w:val="22"/>
              </w:rPr>
              <w:t>use</w:t>
            </w:r>
            <w:r w:rsidR="004C760B" w:rsidRPr="002D71DF">
              <w:rPr>
                <w:szCs w:val="22"/>
              </w:rPr>
              <w:t xml:space="preserve"> </w:t>
            </w:r>
            <w:r w:rsidRPr="002D71DF">
              <w:rPr>
                <w:szCs w:val="22"/>
              </w:rPr>
              <w:t>of</w:t>
            </w:r>
            <w:r w:rsidR="004C760B" w:rsidRPr="002D71DF">
              <w:rPr>
                <w:szCs w:val="22"/>
              </w:rPr>
              <w:t xml:space="preserve"> </w:t>
            </w:r>
            <w:r w:rsidRPr="002D71DF">
              <w:rPr>
                <w:szCs w:val="22"/>
              </w:rPr>
              <w:t>the</w:t>
            </w:r>
            <w:r w:rsidR="004C760B" w:rsidRPr="002D71DF">
              <w:rPr>
                <w:szCs w:val="22"/>
              </w:rPr>
              <w:t xml:space="preserve"> </w:t>
            </w:r>
            <w:r w:rsidRPr="002D71DF">
              <w:rPr>
                <w:szCs w:val="22"/>
              </w:rPr>
              <w:t>object.</w:t>
            </w:r>
          </w:p>
          <w:p w14:paraId="7F44047B" w14:textId="27B3E131" w:rsidR="008450CF" w:rsidRPr="002D71DF" w:rsidRDefault="008450CF" w:rsidP="008450CF">
            <w:pPr>
              <w:rPr>
                <w:szCs w:val="22"/>
              </w:rPr>
            </w:pPr>
            <w:r w:rsidRPr="002D71DF">
              <w:rPr>
                <w:szCs w:val="22"/>
              </w:rPr>
              <w:t>Once</w:t>
            </w:r>
            <w:r w:rsidR="004C760B" w:rsidRPr="002D71DF">
              <w:rPr>
                <w:szCs w:val="22"/>
              </w:rPr>
              <w:t xml:space="preserve"> </w:t>
            </w:r>
            <w:r w:rsidRPr="002D71DF">
              <w:rPr>
                <w:szCs w:val="22"/>
              </w:rPr>
              <w:t>they</w:t>
            </w:r>
            <w:r w:rsidR="004C760B" w:rsidRPr="002D71DF">
              <w:rPr>
                <w:szCs w:val="22"/>
              </w:rPr>
              <w:t xml:space="preserve"> </w:t>
            </w:r>
            <w:r w:rsidRPr="002D71DF">
              <w:rPr>
                <w:szCs w:val="22"/>
              </w:rPr>
              <w:t>have</w:t>
            </w:r>
            <w:r w:rsidR="004C760B" w:rsidRPr="002D71DF">
              <w:rPr>
                <w:szCs w:val="22"/>
              </w:rPr>
              <w:t xml:space="preserve"> </w:t>
            </w:r>
            <w:r w:rsidRPr="002D71DF">
              <w:rPr>
                <w:szCs w:val="22"/>
              </w:rPr>
              <w:t>3</w:t>
            </w:r>
            <w:r w:rsidR="004C760B" w:rsidRPr="002D71DF">
              <w:rPr>
                <w:szCs w:val="22"/>
              </w:rPr>
              <w:t xml:space="preserve"> </w:t>
            </w:r>
            <w:r w:rsidRPr="002D71DF">
              <w:rPr>
                <w:szCs w:val="22"/>
              </w:rPr>
              <w:t>movements,</w:t>
            </w:r>
            <w:r w:rsidR="004C760B" w:rsidRPr="002D71DF">
              <w:rPr>
                <w:szCs w:val="22"/>
              </w:rPr>
              <w:t xml:space="preserve"> </w:t>
            </w:r>
            <w:r w:rsidRPr="002D71DF">
              <w:rPr>
                <w:szCs w:val="22"/>
              </w:rPr>
              <w:t>students</w:t>
            </w:r>
            <w:r w:rsidR="004C760B" w:rsidRPr="002D71DF">
              <w:rPr>
                <w:szCs w:val="22"/>
              </w:rPr>
              <w:t xml:space="preserve"> </w:t>
            </w:r>
            <w:r w:rsidRPr="002D71DF">
              <w:rPr>
                <w:szCs w:val="22"/>
              </w:rPr>
              <w:t>repeat</w:t>
            </w:r>
            <w:r w:rsidR="004C760B" w:rsidRPr="002D71DF">
              <w:rPr>
                <w:szCs w:val="22"/>
              </w:rPr>
              <w:t xml:space="preserve"> </w:t>
            </w:r>
            <w:r w:rsidRPr="002D71DF">
              <w:rPr>
                <w:szCs w:val="22"/>
              </w:rPr>
              <w:t>these</w:t>
            </w:r>
            <w:r w:rsidR="004C760B" w:rsidRPr="002D71DF">
              <w:rPr>
                <w:szCs w:val="22"/>
              </w:rPr>
              <w:t xml:space="preserve"> </w:t>
            </w:r>
            <w:r w:rsidRPr="002D71DF">
              <w:rPr>
                <w:szCs w:val="22"/>
              </w:rPr>
              <w:t>in</w:t>
            </w:r>
            <w:r w:rsidR="004C760B" w:rsidRPr="002D71DF">
              <w:rPr>
                <w:szCs w:val="22"/>
              </w:rPr>
              <w:t xml:space="preserve"> </w:t>
            </w:r>
            <w:r w:rsidRPr="002D71DF">
              <w:rPr>
                <w:szCs w:val="22"/>
              </w:rPr>
              <w:t>a</w:t>
            </w:r>
            <w:r w:rsidR="004C760B" w:rsidRPr="002D71DF">
              <w:rPr>
                <w:szCs w:val="22"/>
              </w:rPr>
              <w:t xml:space="preserve"> </w:t>
            </w:r>
            <w:r w:rsidRPr="002D71DF">
              <w:rPr>
                <w:szCs w:val="22"/>
              </w:rPr>
              <w:t>sequence.</w:t>
            </w:r>
            <w:r w:rsidR="004C760B" w:rsidRPr="002D71DF">
              <w:rPr>
                <w:szCs w:val="22"/>
              </w:rPr>
              <w:t xml:space="preserve"> </w:t>
            </w:r>
            <w:r w:rsidRPr="002D71DF">
              <w:rPr>
                <w:szCs w:val="22"/>
              </w:rPr>
              <w:t>The</w:t>
            </w:r>
            <w:r w:rsidR="004C760B" w:rsidRPr="002D71DF">
              <w:rPr>
                <w:szCs w:val="22"/>
              </w:rPr>
              <w:t xml:space="preserve"> </w:t>
            </w:r>
            <w:r w:rsidRPr="002D71DF">
              <w:rPr>
                <w:szCs w:val="22"/>
              </w:rPr>
              <w:t>aim</w:t>
            </w:r>
            <w:r w:rsidR="004C760B" w:rsidRPr="002D71DF">
              <w:rPr>
                <w:szCs w:val="22"/>
              </w:rPr>
              <w:t xml:space="preserve"> </w:t>
            </w:r>
            <w:r w:rsidRPr="002D71DF">
              <w:rPr>
                <w:szCs w:val="22"/>
              </w:rPr>
              <w:t>here</w:t>
            </w:r>
            <w:r w:rsidR="004C760B" w:rsidRPr="002D71DF">
              <w:rPr>
                <w:szCs w:val="22"/>
              </w:rPr>
              <w:t xml:space="preserve"> </w:t>
            </w:r>
            <w:r w:rsidRPr="002D71DF">
              <w:rPr>
                <w:szCs w:val="22"/>
              </w:rPr>
              <w:t>is</w:t>
            </w:r>
            <w:r w:rsidR="004C760B" w:rsidRPr="002D71DF">
              <w:rPr>
                <w:szCs w:val="22"/>
              </w:rPr>
              <w:t xml:space="preserve"> </w:t>
            </w:r>
            <w:r w:rsidRPr="002D71DF">
              <w:rPr>
                <w:szCs w:val="22"/>
              </w:rPr>
              <w:t>to</w:t>
            </w:r>
            <w:r w:rsidR="004C760B" w:rsidRPr="002D71DF">
              <w:rPr>
                <w:szCs w:val="22"/>
              </w:rPr>
              <w:t xml:space="preserve"> </w:t>
            </w:r>
            <w:r w:rsidRPr="002D71DF">
              <w:rPr>
                <w:szCs w:val="22"/>
              </w:rPr>
              <w:t>encourage</w:t>
            </w:r>
            <w:r w:rsidR="004C760B" w:rsidRPr="002D71DF">
              <w:rPr>
                <w:szCs w:val="22"/>
              </w:rPr>
              <w:t xml:space="preserve"> </w:t>
            </w:r>
            <w:r w:rsidRPr="002D71DF">
              <w:rPr>
                <w:szCs w:val="22"/>
              </w:rPr>
              <w:t>them</w:t>
            </w:r>
            <w:r w:rsidR="004C760B" w:rsidRPr="002D71DF">
              <w:rPr>
                <w:szCs w:val="22"/>
              </w:rPr>
              <w:t xml:space="preserve"> </w:t>
            </w:r>
            <w:r w:rsidRPr="002D71DF">
              <w:rPr>
                <w:szCs w:val="22"/>
              </w:rPr>
              <w:t>to</w:t>
            </w:r>
            <w:r w:rsidR="004C760B" w:rsidRPr="002D71DF">
              <w:rPr>
                <w:szCs w:val="22"/>
              </w:rPr>
              <w:t xml:space="preserve"> </w:t>
            </w:r>
            <w:r w:rsidRPr="002D71DF">
              <w:rPr>
                <w:szCs w:val="22"/>
              </w:rPr>
              <w:t>continue</w:t>
            </w:r>
            <w:r w:rsidR="004C760B" w:rsidRPr="002D71DF">
              <w:rPr>
                <w:szCs w:val="22"/>
              </w:rPr>
              <w:t xml:space="preserve"> </w:t>
            </w:r>
            <w:r w:rsidRPr="002D71DF">
              <w:rPr>
                <w:szCs w:val="22"/>
              </w:rPr>
              <w:t>exploring</w:t>
            </w:r>
            <w:r w:rsidR="004C760B" w:rsidRPr="002D71DF">
              <w:rPr>
                <w:szCs w:val="22"/>
              </w:rPr>
              <w:t xml:space="preserve"> </w:t>
            </w:r>
            <w:r w:rsidRPr="002D71DF">
              <w:rPr>
                <w:szCs w:val="22"/>
              </w:rPr>
              <w:t>the</w:t>
            </w:r>
            <w:r w:rsidR="004C760B" w:rsidRPr="002D71DF">
              <w:rPr>
                <w:szCs w:val="22"/>
              </w:rPr>
              <w:t xml:space="preserve"> </w:t>
            </w:r>
            <w:r w:rsidRPr="002D71DF">
              <w:rPr>
                <w:szCs w:val="22"/>
              </w:rPr>
              <w:t>possibilities</w:t>
            </w:r>
            <w:r w:rsidR="004C760B" w:rsidRPr="002D71DF">
              <w:rPr>
                <w:szCs w:val="22"/>
              </w:rPr>
              <w:t xml:space="preserve"> </w:t>
            </w:r>
            <w:r w:rsidRPr="002D71DF">
              <w:rPr>
                <w:szCs w:val="22"/>
              </w:rPr>
              <w:t>of</w:t>
            </w:r>
            <w:r w:rsidR="004C760B" w:rsidRPr="002D71DF">
              <w:rPr>
                <w:szCs w:val="22"/>
              </w:rPr>
              <w:t xml:space="preserve"> </w:t>
            </w:r>
            <w:r w:rsidRPr="002D71DF">
              <w:rPr>
                <w:szCs w:val="22"/>
              </w:rPr>
              <w:t>movement,</w:t>
            </w:r>
            <w:r w:rsidR="004C760B" w:rsidRPr="002D71DF">
              <w:rPr>
                <w:szCs w:val="22"/>
              </w:rPr>
              <w:t xml:space="preserve"> </w:t>
            </w:r>
            <w:r w:rsidRPr="002D71DF">
              <w:rPr>
                <w:szCs w:val="22"/>
              </w:rPr>
              <w:t>sound</w:t>
            </w:r>
            <w:r w:rsidR="004C760B" w:rsidRPr="002D71DF">
              <w:rPr>
                <w:szCs w:val="22"/>
              </w:rPr>
              <w:t xml:space="preserve"> </w:t>
            </w:r>
            <w:r w:rsidRPr="002D71DF">
              <w:rPr>
                <w:szCs w:val="22"/>
              </w:rPr>
              <w:t>and</w:t>
            </w:r>
            <w:r w:rsidR="004C760B" w:rsidRPr="002D71DF">
              <w:rPr>
                <w:szCs w:val="22"/>
              </w:rPr>
              <w:t xml:space="preserve"> </w:t>
            </w:r>
            <w:r w:rsidRPr="002D71DF">
              <w:rPr>
                <w:szCs w:val="22"/>
              </w:rPr>
              <w:t>gesture.</w:t>
            </w:r>
            <w:r w:rsidR="004C760B" w:rsidRPr="002D71DF">
              <w:rPr>
                <w:szCs w:val="22"/>
              </w:rPr>
              <w:t xml:space="preserve"> </w:t>
            </w:r>
          </w:p>
          <w:p w14:paraId="6F6CE774" w14:textId="2E18E826" w:rsidR="008450CF" w:rsidRPr="002D71DF" w:rsidRDefault="008450CF" w:rsidP="008450CF">
            <w:pPr>
              <w:rPr>
                <w:szCs w:val="22"/>
              </w:rPr>
            </w:pPr>
            <w:r w:rsidRPr="002D71DF">
              <w:rPr>
                <w:szCs w:val="22"/>
              </w:rPr>
              <w:t>As</w:t>
            </w:r>
            <w:r w:rsidR="004C760B" w:rsidRPr="002D71DF">
              <w:rPr>
                <w:szCs w:val="22"/>
              </w:rPr>
              <w:t xml:space="preserve"> </w:t>
            </w:r>
            <w:r w:rsidRPr="002D71DF">
              <w:rPr>
                <w:szCs w:val="22"/>
              </w:rPr>
              <w:t>facilitator,</w:t>
            </w:r>
            <w:r w:rsidR="004C760B" w:rsidRPr="002D71DF">
              <w:rPr>
                <w:szCs w:val="22"/>
              </w:rPr>
              <w:t xml:space="preserve"> </w:t>
            </w:r>
            <w:r w:rsidRPr="002D71DF">
              <w:rPr>
                <w:szCs w:val="22"/>
              </w:rPr>
              <w:t>introduce</w:t>
            </w:r>
            <w:r w:rsidR="004C760B" w:rsidRPr="002D71DF">
              <w:rPr>
                <w:szCs w:val="22"/>
              </w:rPr>
              <w:t xml:space="preserve"> </w:t>
            </w:r>
            <w:r w:rsidRPr="002D71DF">
              <w:rPr>
                <w:szCs w:val="22"/>
              </w:rPr>
              <w:t>a</w:t>
            </w:r>
            <w:r w:rsidR="004C760B" w:rsidRPr="002D71DF">
              <w:rPr>
                <w:szCs w:val="22"/>
              </w:rPr>
              <w:t xml:space="preserve"> </w:t>
            </w:r>
            <w:r w:rsidRPr="002D71DF">
              <w:rPr>
                <w:szCs w:val="22"/>
              </w:rPr>
              <w:t>slow</w:t>
            </w:r>
            <w:r w:rsidR="004C760B" w:rsidRPr="002D71DF">
              <w:rPr>
                <w:szCs w:val="22"/>
              </w:rPr>
              <w:t xml:space="preserve"> </w:t>
            </w:r>
            <w:r w:rsidRPr="002D71DF">
              <w:rPr>
                <w:szCs w:val="22"/>
              </w:rPr>
              <w:t>beat</w:t>
            </w:r>
            <w:r w:rsidR="004C760B" w:rsidRPr="002D71DF">
              <w:rPr>
                <w:szCs w:val="22"/>
              </w:rPr>
              <w:t xml:space="preserve"> </w:t>
            </w:r>
            <w:r w:rsidRPr="002D71DF">
              <w:rPr>
                <w:szCs w:val="22"/>
              </w:rPr>
              <w:t>and</w:t>
            </w:r>
            <w:r w:rsidR="004C760B" w:rsidRPr="002D71DF">
              <w:rPr>
                <w:szCs w:val="22"/>
              </w:rPr>
              <w:t xml:space="preserve"> </w:t>
            </w:r>
            <w:r w:rsidRPr="002D71DF">
              <w:rPr>
                <w:szCs w:val="22"/>
              </w:rPr>
              <w:t>ask</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t>
            </w:r>
            <w:r w:rsidR="004C760B" w:rsidRPr="002D71DF">
              <w:rPr>
                <w:szCs w:val="22"/>
              </w:rPr>
              <w:t xml:space="preserve"> </w:t>
            </w:r>
            <w:r w:rsidRPr="002D71DF">
              <w:rPr>
                <w:szCs w:val="22"/>
              </w:rPr>
              <w:t>repeat</w:t>
            </w:r>
            <w:r w:rsidR="004C760B" w:rsidRPr="002D71DF">
              <w:rPr>
                <w:szCs w:val="22"/>
              </w:rPr>
              <w:t xml:space="preserve"> </w:t>
            </w:r>
            <w:r w:rsidRPr="002D71DF">
              <w:rPr>
                <w:szCs w:val="22"/>
              </w:rPr>
              <w:t>their</w:t>
            </w:r>
            <w:r w:rsidR="004C760B" w:rsidRPr="002D71DF">
              <w:rPr>
                <w:szCs w:val="22"/>
              </w:rPr>
              <w:t xml:space="preserve"> </w:t>
            </w:r>
            <w:r w:rsidRPr="002D71DF">
              <w:rPr>
                <w:szCs w:val="22"/>
              </w:rPr>
              <w:t>sequence</w:t>
            </w:r>
            <w:r w:rsidR="004C760B" w:rsidRPr="002D71DF">
              <w:rPr>
                <w:szCs w:val="22"/>
              </w:rPr>
              <w:t xml:space="preserve"> </w:t>
            </w:r>
            <w:r w:rsidRPr="002D71DF">
              <w:rPr>
                <w:szCs w:val="22"/>
              </w:rPr>
              <w:t>of</w:t>
            </w:r>
            <w:r w:rsidR="004C760B" w:rsidRPr="002D71DF">
              <w:rPr>
                <w:szCs w:val="22"/>
              </w:rPr>
              <w:t xml:space="preserve"> </w:t>
            </w:r>
            <w:r w:rsidRPr="002D71DF">
              <w:rPr>
                <w:szCs w:val="22"/>
              </w:rPr>
              <w:t>movement</w:t>
            </w:r>
            <w:r w:rsidR="004C760B" w:rsidRPr="002D71DF">
              <w:rPr>
                <w:szCs w:val="22"/>
              </w:rPr>
              <w:t xml:space="preserve"> </w:t>
            </w:r>
            <w:r w:rsidRPr="002D71DF">
              <w:rPr>
                <w:szCs w:val="22"/>
              </w:rPr>
              <w:t>to</w:t>
            </w:r>
            <w:r w:rsidR="004C760B" w:rsidRPr="002D71DF">
              <w:rPr>
                <w:szCs w:val="22"/>
              </w:rPr>
              <w:t xml:space="preserve"> </w:t>
            </w:r>
            <w:r w:rsidRPr="002D71DF">
              <w:rPr>
                <w:szCs w:val="22"/>
              </w:rPr>
              <w:t>the</w:t>
            </w:r>
            <w:r w:rsidR="004C760B" w:rsidRPr="002D71DF">
              <w:rPr>
                <w:szCs w:val="22"/>
              </w:rPr>
              <w:t xml:space="preserve"> </w:t>
            </w:r>
            <w:r w:rsidRPr="002D71DF">
              <w:rPr>
                <w:szCs w:val="22"/>
              </w:rPr>
              <w:t>beat.</w:t>
            </w:r>
            <w:r w:rsidR="004C760B" w:rsidRPr="002D71DF">
              <w:rPr>
                <w:szCs w:val="22"/>
              </w:rPr>
              <w:t xml:space="preserve"> </w:t>
            </w:r>
            <w:r w:rsidRPr="002D71DF">
              <w:rPr>
                <w:szCs w:val="22"/>
              </w:rPr>
              <w:t>If</w:t>
            </w:r>
            <w:r w:rsidR="004C760B" w:rsidRPr="002D71DF">
              <w:rPr>
                <w:szCs w:val="22"/>
              </w:rPr>
              <w:t xml:space="preserve"> </w:t>
            </w:r>
            <w:r w:rsidRPr="002D71DF">
              <w:rPr>
                <w:szCs w:val="22"/>
              </w:rPr>
              <w:t>needed,</w:t>
            </w:r>
            <w:r w:rsidR="004C760B" w:rsidRPr="002D71DF">
              <w:rPr>
                <w:szCs w:val="22"/>
              </w:rPr>
              <w:t xml:space="preserve"> </w:t>
            </w:r>
            <w:r w:rsidRPr="002D71DF">
              <w:rPr>
                <w:szCs w:val="22"/>
              </w:rPr>
              <w:t>indicate</w:t>
            </w:r>
            <w:r w:rsidR="004C760B" w:rsidRPr="002D71DF">
              <w:rPr>
                <w:szCs w:val="22"/>
              </w:rPr>
              <w:t xml:space="preserve"> </w:t>
            </w:r>
            <w:r w:rsidRPr="002D71DF">
              <w:rPr>
                <w:szCs w:val="22"/>
              </w:rPr>
              <w:t>changes</w:t>
            </w:r>
            <w:r w:rsidR="004C760B" w:rsidRPr="002D71DF">
              <w:rPr>
                <w:szCs w:val="22"/>
              </w:rPr>
              <w:t xml:space="preserve"> </w:t>
            </w:r>
            <w:r w:rsidRPr="002D71DF">
              <w:rPr>
                <w:szCs w:val="22"/>
              </w:rPr>
              <w:t>from</w:t>
            </w:r>
            <w:r w:rsidR="004C760B" w:rsidRPr="002D71DF">
              <w:rPr>
                <w:szCs w:val="22"/>
              </w:rPr>
              <w:t xml:space="preserve"> </w:t>
            </w:r>
            <w:r w:rsidRPr="002D71DF">
              <w:rPr>
                <w:szCs w:val="22"/>
              </w:rPr>
              <w:t>one</w:t>
            </w:r>
            <w:r w:rsidR="004C760B" w:rsidRPr="002D71DF">
              <w:rPr>
                <w:szCs w:val="22"/>
              </w:rPr>
              <w:t xml:space="preserve"> </w:t>
            </w:r>
            <w:r w:rsidRPr="002D71DF">
              <w:rPr>
                <w:szCs w:val="22"/>
              </w:rPr>
              <w:t>object</w:t>
            </w:r>
            <w:r w:rsidR="004C760B" w:rsidRPr="002D71DF">
              <w:rPr>
                <w:szCs w:val="22"/>
              </w:rPr>
              <w:t xml:space="preserve"> </w:t>
            </w:r>
            <w:r w:rsidRPr="002D71DF">
              <w:rPr>
                <w:szCs w:val="22"/>
              </w:rPr>
              <w:t>to</w:t>
            </w:r>
            <w:r w:rsidR="004C760B" w:rsidRPr="002D71DF">
              <w:rPr>
                <w:szCs w:val="22"/>
              </w:rPr>
              <w:t xml:space="preserve"> </w:t>
            </w:r>
            <w:r w:rsidRPr="002D71DF">
              <w:rPr>
                <w:szCs w:val="22"/>
              </w:rPr>
              <w:t>the</w:t>
            </w:r>
            <w:r w:rsidR="004C760B" w:rsidRPr="002D71DF">
              <w:rPr>
                <w:szCs w:val="22"/>
              </w:rPr>
              <w:t xml:space="preserve"> </w:t>
            </w:r>
            <w:r w:rsidRPr="002D71DF">
              <w:rPr>
                <w:szCs w:val="22"/>
              </w:rPr>
              <w:t>next</w:t>
            </w:r>
            <w:r w:rsidR="004C760B" w:rsidRPr="002D71DF">
              <w:rPr>
                <w:szCs w:val="22"/>
              </w:rPr>
              <w:t xml:space="preserve"> </w:t>
            </w:r>
            <w:r w:rsidRPr="002D71DF">
              <w:rPr>
                <w:szCs w:val="22"/>
              </w:rPr>
              <w:t>or</w:t>
            </w:r>
            <w:r w:rsidR="004C760B" w:rsidRPr="002D71DF">
              <w:rPr>
                <w:szCs w:val="22"/>
              </w:rPr>
              <w:t xml:space="preserve"> </w:t>
            </w:r>
            <w:r w:rsidRPr="002D71DF">
              <w:rPr>
                <w:szCs w:val="22"/>
              </w:rPr>
              <w:t>encourage</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t>
            </w:r>
            <w:r w:rsidR="004C760B" w:rsidRPr="002D71DF">
              <w:rPr>
                <w:szCs w:val="22"/>
              </w:rPr>
              <w:t xml:space="preserve"> </w:t>
            </w:r>
            <w:r w:rsidRPr="002D71DF">
              <w:rPr>
                <w:szCs w:val="22"/>
              </w:rPr>
              <w:t>take</w:t>
            </w:r>
            <w:r w:rsidR="004C760B" w:rsidRPr="002D71DF">
              <w:rPr>
                <w:szCs w:val="22"/>
              </w:rPr>
              <w:t xml:space="preserve"> </w:t>
            </w:r>
            <w:r w:rsidRPr="002D71DF">
              <w:rPr>
                <w:szCs w:val="22"/>
              </w:rPr>
              <w:t>more</w:t>
            </w:r>
            <w:r w:rsidR="004C760B" w:rsidRPr="002D71DF">
              <w:rPr>
                <w:szCs w:val="22"/>
              </w:rPr>
              <w:t xml:space="preserve"> </w:t>
            </w:r>
            <w:r w:rsidRPr="002D71DF">
              <w:rPr>
                <w:szCs w:val="22"/>
              </w:rPr>
              <w:t>risks</w:t>
            </w:r>
            <w:r w:rsidR="004C760B" w:rsidRPr="002D71DF">
              <w:rPr>
                <w:szCs w:val="22"/>
              </w:rPr>
              <w:t xml:space="preserve"> </w:t>
            </w:r>
            <w:r w:rsidRPr="002D71DF">
              <w:rPr>
                <w:szCs w:val="22"/>
              </w:rPr>
              <w:t>in</w:t>
            </w:r>
            <w:r w:rsidR="004C760B" w:rsidRPr="002D71DF">
              <w:rPr>
                <w:szCs w:val="22"/>
              </w:rPr>
              <w:t xml:space="preserve"> </w:t>
            </w:r>
            <w:r w:rsidRPr="002D71DF">
              <w:rPr>
                <w:szCs w:val="22"/>
              </w:rPr>
              <w:t>their</w:t>
            </w:r>
            <w:r w:rsidR="004C760B" w:rsidRPr="002D71DF">
              <w:rPr>
                <w:szCs w:val="22"/>
              </w:rPr>
              <w:t xml:space="preserve"> </w:t>
            </w:r>
            <w:r w:rsidRPr="002D71DF">
              <w:rPr>
                <w:szCs w:val="22"/>
              </w:rPr>
              <w:t>movement.</w:t>
            </w:r>
          </w:p>
          <w:p w14:paraId="3FF84840" w14:textId="0973E48B" w:rsidR="008450CF" w:rsidRPr="002D71DF" w:rsidRDefault="008450CF" w:rsidP="008450CF">
            <w:pPr>
              <w:rPr>
                <w:szCs w:val="22"/>
              </w:rPr>
            </w:pPr>
            <w:r w:rsidRPr="002D71DF">
              <w:rPr>
                <w:szCs w:val="22"/>
              </w:rPr>
              <w:lastRenderedPageBreak/>
              <w:t>Once</w:t>
            </w:r>
            <w:r w:rsidR="004C760B" w:rsidRPr="002D71DF">
              <w:rPr>
                <w:szCs w:val="22"/>
              </w:rPr>
              <w:t xml:space="preserve"> </w:t>
            </w:r>
            <w:r w:rsidRPr="002D71DF">
              <w:rPr>
                <w:szCs w:val="22"/>
              </w:rPr>
              <w:t>the</w:t>
            </w:r>
            <w:r w:rsidR="004C760B" w:rsidRPr="002D71DF">
              <w:rPr>
                <w:szCs w:val="22"/>
              </w:rPr>
              <w:t xml:space="preserve"> </w:t>
            </w:r>
            <w:r w:rsidRPr="002D71DF">
              <w:rPr>
                <w:szCs w:val="22"/>
              </w:rPr>
              <w:t>rhythm</w:t>
            </w:r>
            <w:r w:rsidR="004C760B" w:rsidRPr="002D71DF">
              <w:rPr>
                <w:szCs w:val="22"/>
              </w:rPr>
              <w:t xml:space="preserve"> </w:t>
            </w:r>
            <w:r w:rsidRPr="002D71DF">
              <w:rPr>
                <w:szCs w:val="22"/>
              </w:rPr>
              <w:t>and</w:t>
            </w:r>
            <w:r w:rsidR="004C760B" w:rsidRPr="002D71DF">
              <w:rPr>
                <w:szCs w:val="22"/>
              </w:rPr>
              <w:t xml:space="preserve"> </w:t>
            </w:r>
            <w:r w:rsidRPr="002D71DF">
              <w:rPr>
                <w:szCs w:val="22"/>
              </w:rPr>
              <w:t>action</w:t>
            </w:r>
            <w:r w:rsidR="004C760B" w:rsidRPr="002D71DF">
              <w:rPr>
                <w:szCs w:val="22"/>
              </w:rPr>
              <w:t xml:space="preserve"> </w:t>
            </w:r>
            <w:r w:rsidRPr="002D71DF">
              <w:rPr>
                <w:szCs w:val="22"/>
              </w:rPr>
              <w:t>have</w:t>
            </w:r>
            <w:r w:rsidR="004C760B" w:rsidRPr="002D71DF">
              <w:rPr>
                <w:szCs w:val="22"/>
              </w:rPr>
              <w:t xml:space="preserve"> </w:t>
            </w:r>
            <w:r w:rsidRPr="002D71DF">
              <w:rPr>
                <w:szCs w:val="22"/>
              </w:rPr>
              <w:t>been</w:t>
            </w:r>
            <w:r w:rsidR="004C760B" w:rsidRPr="002D71DF">
              <w:rPr>
                <w:szCs w:val="22"/>
              </w:rPr>
              <w:t xml:space="preserve"> </w:t>
            </w:r>
            <w:r w:rsidRPr="002D71DF">
              <w:rPr>
                <w:szCs w:val="22"/>
              </w:rPr>
              <w:t>established,</w:t>
            </w:r>
            <w:r w:rsidR="004C760B" w:rsidRPr="002D71DF">
              <w:rPr>
                <w:szCs w:val="22"/>
              </w:rPr>
              <w:t xml:space="preserve"> </w:t>
            </w:r>
            <w:r w:rsidRPr="002D71DF">
              <w:rPr>
                <w:szCs w:val="22"/>
              </w:rPr>
              <w:t>ask</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t>
            </w:r>
            <w:r w:rsidR="004C760B" w:rsidRPr="002D71DF">
              <w:rPr>
                <w:szCs w:val="22"/>
              </w:rPr>
              <w:t xml:space="preserve"> </w:t>
            </w:r>
            <w:r w:rsidRPr="002D71DF">
              <w:rPr>
                <w:szCs w:val="22"/>
              </w:rPr>
              <w:t>perform</w:t>
            </w:r>
            <w:r w:rsidR="004C760B" w:rsidRPr="002D71DF">
              <w:rPr>
                <w:szCs w:val="22"/>
              </w:rPr>
              <w:t xml:space="preserve"> </w:t>
            </w:r>
            <w:r w:rsidRPr="002D71DF">
              <w:rPr>
                <w:szCs w:val="22"/>
              </w:rPr>
              <w:t>their</w:t>
            </w:r>
            <w:r w:rsidR="004C760B" w:rsidRPr="002D71DF">
              <w:rPr>
                <w:szCs w:val="22"/>
              </w:rPr>
              <w:t xml:space="preserve"> </w:t>
            </w:r>
            <w:r w:rsidRPr="002D71DF">
              <w:rPr>
                <w:szCs w:val="22"/>
              </w:rPr>
              <w:t>repetitions</w:t>
            </w:r>
            <w:r w:rsidR="004C760B" w:rsidRPr="002D71DF">
              <w:rPr>
                <w:szCs w:val="22"/>
              </w:rPr>
              <w:t xml:space="preserve"> </w:t>
            </w:r>
            <w:r w:rsidRPr="002D71DF">
              <w:rPr>
                <w:szCs w:val="22"/>
              </w:rPr>
              <w:t>at</w:t>
            </w:r>
            <w:r w:rsidR="004C760B" w:rsidRPr="002D71DF">
              <w:rPr>
                <w:szCs w:val="22"/>
              </w:rPr>
              <w:t xml:space="preserve"> </w:t>
            </w:r>
            <w:r w:rsidRPr="002D71DF">
              <w:rPr>
                <w:szCs w:val="22"/>
              </w:rPr>
              <w:t>different</w:t>
            </w:r>
            <w:r w:rsidR="004C760B" w:rsidRPr="002D71DF">
              <w:rPr>
                <w:szCs w:val="22"/>
              </w:rPr>
              <w:t xml:space="preserve"> </w:t>
            </w:r>
            <w:r w:rsidRPr="002D71DF">
              <w:rPr>
                <w:szCs w:val="22"/>
              </w:rPr>
              <w:t>times.</w:t>
            </w:r>
            <w:r w:rsidR="004C760B" w:rsidRPr="002D71DF">
              <w:rPr>
                <w:szCs w:val="22"/>
              </w:rPr>
              <w:t xml:space="preserve"> </w:t>
            </w:r>
            <w:r w:rsidRPr="002D71DF">
              <w:rPr>
                <w:szCs w:val="22"/>
              </w:rPr>
              <w:t>The</w:t>
            </w:r>
            <w:r w:rsidR="004C760B" w:rsidRPr="002D71DF">
              <w:rPr>
                <w:szCs w:val="22"/>
              </w:rPr>
              <w:t xml:space="preserve"> </w:t>
            </w:r>
            <w:r w:rsidRPr="002D71DF">
              <w:rPr>
                <w:szCs w:val="22"/>
              </w:rPr>
              <w:t>aim</w:t>
            </w:r>
            <w:r w:rsidR="004C760B" w:rsidRPr="002D71DF">
              <w:rPr>
                <w:szCs w:val="22"/>
              </w:rPr>
              <w:t xml:space="preserve"> </w:t>
            </w:r>
            <w:r w:rsidRPr="002D71DF">
              <w:rPr>
                <w:szCs w:val="22"/>
              </w:rPr>
              <w:t>is</w:t>
            </w:r>
            <w:r w:rsidR="004C760B" w:rsidRPr="002D71DF">
              <w:rPr>
                <w:szCs w:val="22"/>
              </w:rPr>
              <w:t xml:space="preserve"> </w:t>
            </w:r>
            <w:r w:rsidRPr="002D71DF">
              <w:rPr>
                <w:szCs w:val="22"/>
              </w:rPr>
              <w:t>to</w:t>
            </w:r>
            <w:r w:rsidR="004C760B" w:rsidRPr="002D71DF">
              <w:rPr>
                <w:szCs w:val="22"/>
              </w:rPr>
              <w:t xml:space="preserve"> </w:t>
            </w:r>
            <w:r w:rsidRPr="002D71DF">
              <w:rPr>
                <w:szCs w:val="22"/>
              </w:rPr>
              <w:t>create</w:t>
            </w:r>
            <w:r w:rsidR="004C760B" w:rsidRPr="002D71DF">
              <w:rPr>
                <w:szCs w:val="22"/>
              </w:rPr>
              <w:t xml:space="preserve"> </w:t>
            </w:r>
            <w:r w:rsidRPr="002D71DF">
              <w:rPr>
                <w:szCs w:val="22"/>
              </w:rPr>
              <w:t>a</w:t>
            </w:r>
            <w:r w:rsidR="004C760B" w:rsidRPr="002D71DF">
              <w:rPr>
                <w:szCs w:val="22"/>
              </w:rPr>
              <w:t xml:space="preserve"> </w:t>
            </w:r>
            <w:r w:rsidRPr="002D71DF">
              <w:rPr>
                <w:szCs w:val="22"/>
              </w:rPr>
              <w:t>chorus</w:t>
            </w:r>
            <w:r w:rsidR="004C760B" w:rsidRPr="002D71DF">
              <w:rPr>
                <w:szCs w:val="22"/>
              </w:rPr>
              <w:t xml:space="preserve"> </w:t>
            </w:r>
            <w:r w:rsidRPr="002D71DF">
              <w:rPr>
                <w:szCs w:val="22"/>
              </w:rPr>
              <w:t>of</w:t>
            </w:r>
            <w:r w:rsidR="004C760B" w:rsidRPr="002D71DF">
              <w:rPr>
                <w:szCs w:val="22"/>
              </w:rPr>
              <w:t xml:space="preserve"> </w:t>
            </w:r>
            <w:r w:rsidRPr="002D71DF">
              <w:rPr>
                <w:szCs w:val="22"/>
              </w:rPr>
              <w:t>movement</w:t>
            </w:r>
            <w:r w:rsidR="004C760B" w:rsidRPr="002D71DF">
              <w:rPr>
                <w:szCs w:val="22"/>
              </w:rPr>
              <w:t xml:space="preserve"> </w:t>
            </w:r>
            <w:r w:rsidRPr="002D71DF">
              <w:rPr>
                <w:szCs w:val="22"/>
              </w:rPr>
              <w:t>and</w:t>
            </w:r>
            <w:r w:rsidR="004C760B" w:rsidRPr="002D71DF">
              <w:rPr>
                <w:szCs w:val="22"/>
              </w:rPr>
              <w:t xml:space="preserve"> </w:t>
            </w:r>
            <w:r w:rsidRPr="002D71DF">
              <w:rPr>
                <w:szCs w:val="22"/>
              </w:rPr>
              <w:t>activity</w:t>
            </w:r>
            <w:r w:rsidR="004C760B" w:rsidRPr="002D71DF">
              <w:rPr>
                <w:szCs w:val="22"/>
              </w:rPr>
              <w:t xml:space="preserve"> </w:t>
            </w:r>
            <w:r w:rsidRPr="002D71DF">
              <w:rPr>
                <w:szCs w:val="22"/>
              </w:rPr>
              <w:t>which</w:t>
            </w:r>
            <w:r w:rsidR="004C760B" w:rsidRPr="002D71DF">
              <w:rPr>
                <w:szCs w:val="22"/>
              </w:rPr>
              <w:t xml:space="preserve"> </w:t>
            </w:r>
            <w:r w:rsidRPr="002D71DF">
              <w:rPr>
                <w:szCs w:val="22"/>
              </w:rPr>
              <w:t>suggests</w:t>
            </w:r>
            <w:r w:rsidR="004C760B" w:rsidRPr="002D71DF">
              <w:rPr>
                <w:szCs w:val="22"/>
              </w:rPr>
              <w:t xml:space="preserve"> </w:t>
            </w:r>
            <w:r w:rsidRPr="002D71DF">
              <w:rPr>
                <w:szCs w:val="22"/>
              </w:rPr>
              <w:t>the</w:t>
            </w:r>
            <w:r w:rsidR="004C760B" w:rsidRPr="002D71DF">
              <w:rPr>
                <w:szCs w:val="22"/>
              </w:rPr>
              <w:t xml:space="preserve"> </w:t>
            </w:r>
            <w:r w:rsidRPr="002D71DF">
              <w:rPr>
                <w:szCs w:val="22"/>
              </w:rPr>
              <w:t>workplace.</w:t>
            </w:r>
            <w:r w:rsidR="004C760B" w:rsidRPr="002D71DF">
              <w:rPr>
                <w:szCs w:val="22"/>
              </w:rPr>
              <w:t xml:space="preserve"> </w:t>
            </w:r>
            <w:r w:rsidRPr="002D71DF">
              <w:rPr>
                <w:szCs w:val="22"/>
              </w:rPr>
              <w:t>Now</w:t>
            </w:r>
            <w:r w:rsidR="004C760B" w:rsidRPr="002D71DF">
              <w:rPr>
                <w:szCs w:val="22"/>
              </w:rPr>
              <w:t xml:space="preserve"> </w:t>
            </w:r>
            <w:r w:rsidRPr="002D71DF">
              <w:rPr>
                <w:szCs w:val="22"/>
              </w:rPr>
              <w:t>ask</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t>
            </w:r>
            <w:r w:rsidR="004C760B" w:rsidRPr="002D71DF">
              <w:rPr>
                <w:szCs w:val="22"/>
              </w:rPr>
              <w:t xml:space="preserve"> </w:t>
            </w:r>
            <w:r w:rsidRPr="002D71DF">
              <w:rPr>
                <w:szCs w:val="22"/>
              </w:rPr>
              <w:t>use</w:t>
            </w:r>
            <w:r w:rsidR="004C760B" w:rsidRPr="002D71DF">
              <w:rPr>
                <w:szCs w:val="22"/>
              </w:rPr>
              <w:t xml:space="preserve"> </w:t>
            </w:r>
            <w:r w:rsidRPr="002D71DF">
              <w:rPr>
                <w:szCs w:val="22"/>
              </w:rPr>
              <w:t>the</w:t>
            </w:r>
            <w:r w:rsidR="004C760B" w:rsidRPr="002D71DF">
              <w:rPr>
                <w:szCs w:val="22"/>
              </w:rPr>
              <w:t xml:space="preserve"> </w:t>
            </w:r>
            <w:r w:rsidRPr="002D71DF">
              <w:rPr>
                <w:szCs w:val="22"/>
              </w:rPr>
              <w:t>choral</w:t>
            </w:r>
            <w:r w:rsidR="004C760B" w:rsidRPr="002D71DF">
              <w:rPr>
                <w:szCs w:val="22"/>
              </w:rPr>
              <w:t xml:space="preserve"> </w:t>
            </w:r>
            <w:r w:rsidRPr="002D71DF">
              <w:rPr>
                <w:szCs w:val="22"/>
              </w:rPr>
              <w:t>activity</w:t>
            </w:r>
            <w:r w:rsidR="004C760B" w:rsidRPr="002D71DF">
              <w:rPr>
                <w:szCs w:val="22"/>
              </w:rPr>
              <w:t xml:space="preserve"> </w:t>
            </w:r>
            <w:r w:rsidRPr="002D71DF">
              <w:rPr>
                <w:szCs w:val="22"/>
              </w:rPr>
              <w:t>to</w:t>
            </w:r>
            <w:r w:rsidR="004C760B" w:rsidRPr="002D71DF">
              <w:rPr>
                <w:szCs w:val="22"/>
              </w:rPr>
              <w:t xml:space="preserve"> </w:t>
            </w:r>
            <w:r w:rsidRPr="002D71DF">
              <w:rPr>
                <w:szCs w:val="22"/>
              </w:rPr>
              <w:t>embody</w:t>
            </w:r>
            <w:r w:rsidR="004C760B" w:rsidRPr="002D71DF">
              <w:rPr>
                <w:szCs w:val="22"/>
              </w:rPr>
              <w:t xml:space="preserve"> </w:t>
            </w:r>
            <w:r w:rsidRPr="002D71DF">
              <w:rPr>
                <w:szCs w:val="22"/>
              </w:rPr>
              <w:t>the</w:t>
            </w:r>
            <w:r w:rsidR="004C760B" w:rsidRPr="002D71DF">
              <w:rPr>
                <w:szCs w:val="22"/>
              </w:rPr>
              <w:t xml:space="preserve"> </w:t>
            </w:r>
            <w:r w:rsidRPr="002D71DF">
              <w:rPr>
                <w:szCs w:val="22"/>
              </w:rPr>
              <w:t>opening</w:t>
            </w:r>
            <w:r w:rsidR="004C760B" w:rsidRPr="002D71DF">
              <w:rPr>
                <w:szCs w:val="22"/>
              </w:rPr>
              <w:t xml:space="preserve"> </w:t>
            </w:r>
            <w:r w:rsidRPr="002D71DF">
              <w:rPr>
                <w:szCs w:val="22"/>
              </w:rPr>
              <w:t>of</w:t>
            </w:r>
            <w:r w:rsidR="004C760B" w:rsidRPr="002D71DF">
              <w:rPr>
                <w:szCs w:val="22"/>
              </w:rPr>
              <w:t xml:space="preserve"> </w:t>
            </w:r>
            <w:r w:rsidR="00305E6C" w:rsidRPr="00305E6C">
              <w:rPr>
                <w:szCs w:val="22"/>
              </w:rPr>
              <w:t>‘</w:t>
            </w:r>
            <w:r w:rsidRPr="00D25100">
              <w:rPr>
                <w:szCs w:val="22"/>
              </w:rPr>
              <w:t>SCENE</w:t>
            </w:r>
            <w:r w:rsidR="004C760B" w:rsidRPr="00D25100">
              <w:rPr>
                <w:szCs w:val="22"/>
              </w:rPr>
              <w:t xml:space="preserve"> </w:t>
            </w:r>
            <w:r w:rsidRPr="00D25100">
              <w:rPr>
                <w:szCs w:val="22"/>
              </w:rPr>
              <w:t>1</w:t>
            </w:r>
            <w:r w:rsidR="004C760B" w:rsidRPr="00D25100">
              <w:rPr>
                <w:szCs w:val="22"/>
              </w:rPr>
              <w:t xml:space="preserve"> </w:t>
            </w:r>
            <w:r w:rsidRPr="00D25100">
              <w:rPr>
                <w:szCs w:val="22"/>
              </w:rPr>
              <w:t>–</w:t>
            </w:r>
            <w:r w:rsidR="004C760B" w:rsidRPr="00D25100">
              <w:rPr>
                <w:szCs w:val="22"/>
              </w:rPr>
              <w:t xml:space="preserve"> </w:t>
            </w:r>
            <w:r w:rsidRPr="00D25100">
              <w:rPr>
                <w:szCs w:val="22"/>
              </w:rPr>
              <w:t>PIXOS</w:t>
            </w:r>
            <w:r w:rsidR="00305E6C" w:rsidRPr="00D25100">
              <w:rPr>
                <w:szCs w:val="22"/>
              </w:rPr>
              <w:t>’</w:t>
            </w:r>
            <w:r w:rsidR="004C760B" w:rsidRPr="002D71DF">
              <w:rPr>
                <w:szCs w:val="22"/>
              </w:rPr>
              <w:t xml:space="preserve"> </w:t>
            </w:r>
            <w:r w:rsidRPr="002D71DF">
              <w:rPr>
                <w:szCs w:val="22"/>
              </w:rPr>
              <w:t>in</w:t>
            </w:r>
            <w:r w:rsidR="004C760B" w:rsidRPr="002D71DF">
              <w:rPr>
                <w:szCs w:val="22"/>
              </w:rPr>
              <w:t xml:space="preserve"> </w:t>
            </w:r>
            <w:r w:rsidRPr="002D71DF">
              <w:rPr>
                <w:szCs w:val="22"/>
              </w:rPr>
              <w:t>small</w:t>
            </w:r>
            <w:r w:rsidR="004C760B" w:rsidRPr="002D71DF">
              <w:rPr>
                <w:szCs w:val="22"/>
              </w:rPr>
              <w:t xml:space="preserve"> </w:t>
            </w:r>
            <w:r w:rsidRPr="002D71DF">
              <w:rPr>
                <w:szCs w:val="22"/>
              </w:rPr>
              <w:t>groups.</w:t>
            </w:r>
            <w:r w:rsidR="004C760B" w:rsidRPr="002D71DF">
              <w:rPr>
                <w:szCs w:val="22"/>
              </w:rPr>
              <w:t xml:space="preserve"> </w:t>
            </w:r>
          </w:p>
          <w:p w14:paraId="32F88383" w14:textId="55BE7143" w:rsidR="008450CF" w:rsidRPr="002D71DF" w:rsidRDefault="008450CF" w:rsidP="008450CF">
            <w:pPr>
              <w:rPr>
                <w:szCs w:val="22"/>
              </w:rPr>
            </w:pPr>
            <w:r w:rsidRPr="002D71DF">
              <w:rPr>
                <w:szCs w:val="22"/>
              </w:rPr>
              <w:t>As</w:t>
            </w:r>
            <w:r w:rsidR="004C760B" w:rsidRPr="002D71DF">
              <w:rPr>
                <w:szCs w:val="22"/>
              </w:rPr>
              <w:t xml:space="preserve"> </w:t>
            </w:r>
            <w:r w:rsidRPr="002D71DF">
              <w:rPr>
                <w:szCs w:val="22"/>
              </w:rPr>
              <w:t>these</w:t>
            </w:r>
            <w:r w:rsidR="004C760B" w:rsidRPr="002D71DF">
              <w:rPr>
                <w:szCs w:val="22"/>
              </w:rPr>
              <w:t xml:space="preserve"> </w:t>
            </w:r>
            <w:r w:rsidRPr="002D71DF">
              <w:rPr>
                <w:szCs w:val="22"/>
              </w:rPr>
              <w:t>groups</w:t>
            </w:r>
            <w:r w:rsidR="004C760B" w:rsidRPr="002D71DF">
              <w:rPr>
                <w:szCs w:val="22"/>
              </w:rPr>
              <w:t xml:space="preserve"> </w:t>
            </w:r>
            <w:r w:rsidRPr="002D71DF">
              <w:rPr>
                <w:szCs w:val="22"/>
              </w:rPr>
              <w:t>experiment,</w:t>
            </w:r>
            <w:r w:rsidR="004C760B" w:rsidRPr="002D71DF">
              <w:rPr>
                <w:szCs w:val="22"/>
              </w:rPr>
              <w:t xml:space="preserve"> </w:t>
            </w:r>
            <w:r w:rsidRPr="002D71DF">
              <w:rPr>
                <w:szCs w:val="22"/>
              </w:rPr>
              <w:t>circulate</w:t>
            </w:r>
            <w:r w:rsidR="004C760B" w:rsidRPr="002D71DF">
              <w:rPr>
                <w:szCs w:val="22"/>
              </w:rPr>
              <w:t xml:space="preserve"> </w:t>
            </w:r>
            <w:r w:rsidRPr="002D71DF">
              <w:rPr>
                <w:szCs w:val="22"/>
              </w:rPr>
              <w:t>around</w:t>
            </w:r>
            <w:r w:rsidR="004C760B" w:rsidRPr="002D71DF">
              <w:rPr>
                <w:szCs w:val="22"/>
              </w:rPr>
              <w:t xml:space="preserve"> </w:t>
            </w:r>
            <w:r w:rsidRPr="002D71DF">
              <w:rPr>
                <w:szCs w:val="22"/>
              </w:rPr>
              <w:t>the</w:t>
            </w:r>
            <w:r w:rsidR="004C760B" w:rsidRPr="002D71DF">
              <w:rPr>
                <w:szCs w:val="22"/>
              </w:rPr>
              <w:t xml:space="preserve"> </w:t>
            </w:r>
            <w:r w:rsidRPr="002D71DF">
              <w:rPr>
                <w:szCs w:val="22"/>
              </w:rPr>
              <w:t>class,</w:t>
            </w:r>
            <w:r w:rsidR="004C760B" w:rsidRPr="002D71DF">
              <w:rPr>
                <w:szCs w:val="22"/>
              </w:rPr>
              <w:t xml:space="preserve"> </w:t>
            </w:r>
            <w:r w:rsidRPr="002D71DF">
              <w:rPr>
                <w:szCs w:val="22"/>
              </w:rPr>
              <w:t>responding</w:t>
            </w:r>
            <w:r w:rsidR="004C760B" w:rsidRPr="002D71DF">
              <w:rPr>
                <w:szCs w:val="22"/>
              </w:rPr>
              <w:t xml:space="preserve"> </w:t>
            </w:r>
            <w:r w:rsidRPr="002D71DF">
              <w:rPr>
                <w:szCs w:val="22"/>
              </w:rPr>
              <w:t>to</w:t>
            </w:r>
            <w:r w:rsidR="004C760B" w:rsidRPr="002D71DF">
              <w:rPr>
                <w:szCs w:val="22"/>
              </w:rPr>
              <w:t xml:space="preserve"> </w:t>
            </w:r>
            <w:r w:rsidRPr="002D71DF">
              <w:rPr>
                <w:szCs w:val="22"/>
              </w:rPr>
              <w:t>student</w:t>
            </w:r>
            <w:r w:rsidR="004C760B" w:rsidRPr="002D71DF">
              <w:rPr>
                <w:szCs w:val="22"/>
              </w:rPr>
              <w:t xml:space="preserve"> </w:t>
            </w:r>
            <w:r w:rsidRPr="002D71DF">
              <w:rPr>
                <w:szCs w:val="22"/>
              </w:rPr>
              <w:t>learning</w:t>
            </w:r>
            <w:r w:rsidR="004C760B" w:rsidRPr="002D71DF">
              <w:rPr>
                <w:szCs w:val="22"/>
              </w:rPr>
              <w:t xml:space="preserve"> </w:t>
            </w:r>
            <w:r w:rsidRPr="002D71DF">
              <w:rPr>
                <w:szCs w:val="22"/>
              </w:rPr>
              <w:t>needs</w:t>
            </w:r>
            <w:r w:rsidR="004C760B" w:rsidRPr="002D71DF">
              <w:rPr>
                <w:szCs w:val="22"/>
              </w:rPr>
              <w:t xml:space="preserve"> </w:t>
            </w:r>
            <w:r w:rsidRPr="002D71DF">
              <w:rPr>
                <w:szCs w:val="22"/>
              </w:rPr>
              <w:t>by</w:t>
            </w:r>
            <w:r w:rsidR="004C760B" w:rsidRPr="002D71DF">
              <w:rPr>
                <w:szCs w:val="22"/>
              </w:rPr>
              <w:t xml:space="preserve"> </w:t>
            </w:r>
            <w:r w:rsidRPr="002D71DF">
              <w:rPr>
                <w:szCs w:val="22"/>
              </w:rPr>
              <w:t>offering</w:t>
            </w:r>
            <w:r w:rsidR="004C760B" w:rsidRPr="002D71DF">
              <w:rPr>
                <w:szCs w:val="22"/>
              </w:rPr>
              <w:t xml:space="preserve"> </w:t>
            </w:r>
            <w:r w:rsidRPr="002D71DF">
              <w:rPr>
                <w:szCs w:val="22"/>
              </w:rPr>
              <w:t>reflective</w:t>
            </w:r>
            <w:r w:rsidR="004C760B" w:rsidRPr="002D71DF">
              <w:rPr>
                <w:szCs w:val="22"/>
              </w:rPr>
              <w:t xml:space="preserve"> </w:t>
            </w:r>
            <w:r w:rsidRPr="002D71DF">
              <w:rPr>
                <w:szCs w:val="22"/>
              </w:rPr>
              <w:t>prompts</w:t>
            </w:r>
            <w:r w:rsidR="004C760B" w:rsidRPr="002D71DF">
              <w:rPr>
                <w:szCs w:val="22"/>
              </w:rPr>
              <w:t xml:space="preserve"> </w:t>
            </w:r>
            <w:r w:rsidRPr="002D71DF">
              <w:rPr>
                <w:szCs w:val="22"/>
              </w:rPr>
              <w:t>such</w:t>
            </w:r>
            <w:r w:rsidR="004C760B" w:rsidRPr="002D71DF">
              <w:rPr>
                <w:szCs w:val="22"/>
              </w:rPr>
              <w:t xml:space="preserve"> </w:t>
            </w:r>
            <w:r w:rsidRPr="002D71DF">
              <w:rPr>
                <w:szCs w:val="22"/>
              </w:rPr>
              <w:t>as:</w:t>
            </w:r>
          </w:p>
          <w:p w14:paraId="02D9FE47" w14:textId="440A6888" w:rsidR="008450CF" w:rsidRPr="00A91CF3" w:rsidRDefault="008450CF" w:rsidP="00A91CF3">
            <w:pPr>
              <w:pStyle w:val="ListBullet"/>
            </w:pPr>
            <w:r w:rsidRPr="00A91CF3">
              <w:t>What</w:t>
            </w:r>
            <w:r w:rsidR="004C760B" w:rsidRPr="00A91CF3">
              <w:t xml:space="preserve"> </w:t>
            </w:r>
            <w:r w:rsidRPr="00A91CF3">
              <w:t>do</w:t>
            </w:r>
            <w:r w:rsidR="004C760B" w:rsidRPr="00A91CF3">
              <w:t xml:space="preserve"> </w:t>
            </w:r>
            <w:r w:rsidRPr="00A91CF3">
              <w:t>you</w:t>
            </w:r>
            <w:r w:rsidR="004C760B" w:rsidRPr="00A91CF3">
              <w:t xml:space="preserve"> </w:t>
            </w:r>
            <w:r w:rsidRPr="00A91CF3">
              <w:t>notice</w:t>
            </w:r>
            <w:r w:rsidR="004C760B" w:rsidRPr="00A91CF3">
              <w:t xml:space="preserve"> </w:t>
            </w:r>
            <w:r w:rsidRPr="00A91CF3">
              <w:t>about</w:t>
            </w:r>
            <w:r w:rsidR="004C760B" w:rsidRPr="00A91CF3">
              <w:t xml:space="preserve"> </w:t>
            </w:r>
            <w:r w:rsidRPr="00A91CF3">
              <w:t>sound?</w:t>
            </w:r>
          </w:p>
          <w:p w14:paraId="18BCF6A8" w14:textId="3AC58D8D" w:rsidR="008450CF" w:rsidRPr="00A91CF3" w:rsidRDefault="008450CF" w:rsidP="00A91CF3">
            <w:pPr>
              <w:pStyle w:val="ListBullet"/>
            </w:pPr>
            <w:r w:rsidRPr="00A91CF3">
              <w:t>What</w:t>
            </w:r>
            <w:r w:rsidR="004C760B" w:rsidRPr="00A91CF3">
              <w:t xml:space="preserve"> </w:t>
            </w:r>
            <w:r w:rsidRPr="00A91CF3">
              <w:t>is</w:t>
            </w:r>
            <w:r w:rsidR="004C760B" w:rsidRPr="00A91CF3">
              <w:t xml:space="preserve"> </w:t>
            </w:r>
            <w:r w:rsidRPr="00A91CF3">
              <w:t>working?</w:t>
            </w:r>
          </w:p>
          <w:p w14:paraId="244F5849" w14:textId="577E7560" w:rsidR="008450CF" w:rsidRPr="00A91CF3" w:rsidRDefault="008450CF" w:rsidP="00A91CF3">
            <w:pPr>
              <w:pStyle w:val="ListBullet"/>
            </w:pPr>
            <w:r w:rsidRPr="00A91CF3">
              <w:t>What</w:t>
            </w:r>
            <w:r w:rsidR="004C760B" w:rsidRPr="00A91CF3">
              <w:t xml:space="preserve"> </w:t>
            </w:r>
            <w:r w:rsidRPr="00A91CF3">
              <w:t>do</w:t>
            </w:r>
            <w:r w:rsidR="004C760B" w:rsidRPr="00A91CF3">
              <w:t xml:space="preserve"> </w:t>
            </w:r>
            <w:r w:rsidRPr="00A91CF3">
              <w:t>you</w:t>
            </w:r>
            <w:r w:rsidR="004C760B" w:rsidRPr="00A91CF3">
              <w:t xml:space="preserve"> </w:t>
            </w:r>
            <w:r w:rsidRPr="00A91CF3">
              <w:t>notice</w:t>
            </w:r>
            <w:r w:rsidR="004C760B" w:rsidRPr="00A91CF3">
              <w:t xml:space="preserve"> </w:t>
            </w:r>
            <w:r w:rsidRPr="00A91CF3">
              <w:t>about</w:t>
            </w:r>
            <w:r w:rsidR="004C760B" w:rsidRPr="00A91CF3">
              <w:t xml:space="preserve"> </w:t>
            </w:r>
            <w:r w:rsidRPr="00A91CF3">
              <w:t>yourself</w:t>
            </w:r>
            <w:r w:rsidR="00BE4A69">
              <w:t xml:space="preserve"> and/or </w:t>
            </w:r>
            <w:r w:rsidRPr="00A91CF3">
              <w:t>other</w:t>
            </w:r>
            <w:r w:rsidR="004C760B" w:rsidRPr="00A91CF3">
              <w:t xml:space="preserve"> </w:t>
            </w:r>
            <w:r w:rsidRPr="00A91CF3">
              <w:t>performers?</w:t>
            </w:r>
          </w:p>
          <w:p w14:paraId="12FAA66A" w14:textId="217AE411" w:rsidR="008450CF" w:rsidRPr="00A91CF3" w:rsidRDefault="008450CF" w:rsidP="00A91CF3">
            <w:pPr>
              <w:pStyle w:val="ListBullet"/>
            </w:pPr>
            <w:r w:rsidRPr="00A91CF3">
              <w:t>What</w:t>
            </w:r>
            <w:r w:rsidR="004C760B" w:rsidRPr="00A91CF3">
              <w:t xml:space="preserve"> </w:t>
            </w:r>
            <w:r w:rsidRPr="00A91CF3">
              <w:t>do</w:t>
            </w:r>
            <w:r w:rsidR="004C760B" w:rsidRPr="00A91CF3">
              <w:t xml:space="preserve"> </w:t>
            </w:r>
            <w:r w:rsidRPr="00A91CF3">
              <w:t>you</w:t>
            </w:r>
            <w:r w:rsidR="004C760B" w:rsidRPr="00A91CF3">
              <w:t xml:space="preserve"> </w:t>
            </w:r>
            <w:r w:rsidRPr="00A91CF3">
              <w:t>notice</w:t>
            </w:r>
            <w:r w:rsidR="004C760B" w:rsidRPr="00A91CF3">
              <w:t xml:space="preserve"> </w:t>
            </w:r>
            <w:r w:rsidRPr="00A91CF3">
              <w:t>about</w:t>
            </w:r>
            <w:r w:rsidR="004C760B" w:rsidRPr="00A91CF3">
              <w:t xml:space="preserve"> </w:t>
            </w:r>
            <w:r w:rsidRPr="00A91CF3">
              <w:t>the</w:t>
            </w:r>
            <w:r w:rsidR="004C760B" w:rsidRPr="00A91CF3">
              <w:t xml:space="preserve"> </w:t>
            </w:r>
            <w:r w:rsidRPr="00A91CF3">
              <w:t>group</w:t>
            </w:r>
            <w:r w:rsidR="004C760B" w:rsidRPr="00A91CF3">
              <w:t xml:space="preserve"> </w:t>
            </w:r>
            <w:r w:rsidRPr="00A91CF3">
              <w:t>as</w:t>
            </w:r>
            <w:r w:rsidR="004C760B" w:rsidRPr="00A91CF3">
              <w:t xml:space="preserve"> </w:t>
            </w:r>
            <w:r w:rsidRPr="00A91CF3">
              <w:t>a</w:t>
            </w:r>
            <w:r w:rsidR="004C760B" w:rsidRPr="00A91CF3">
              <w:t xml:space="preserve"> </w:t>
            </w:r>
            <w:r w:rsidRPr="00A91CF3">
              <w:t>whole?</w:t>
            </w:r>
          </w:p>
          <w:p w14:paraId="34CEE555" w14:textId="0FE887E3" w:rsidR="008450CF" w:rsidRPr="00A91CF3" w:rsidRDefault="008450CF" w:rsidP="00A91CF3">
            <w:pPr>
              <w:pStyle w:val="ListBullet"/>
            </w:pPr>
            <w:r w:rsidRPr="00A91CF3">
              <w:t>Is</w:t>
            </w:r>
            <w:r w:rsidR="004C760B" w:rsidRPr="00A91CF3">
              <w:t xml:space="preserve"> </w:t>
            </w:r>
            <w:r w:rsidRPr="00A91CF3">
              <w:t>there</w:t>
            </w:r>
            <w:r w:rsidR="004C760B" w:rsidRPr="00A91CF3">
              <w:t xml:space="preserve"> </w:t>
            </w:r>
            <w:r w:rsidRPr="00A91CF3">
              <w:t>a</w:t>
            </w:r>
            <w:r w:rsidR="004C760B" w:rsidRPr="00A91CF3">
              <w:t xml:space="preserve"> </w:t>
            </w:r>
            <w:r w:rsidRPr="00A91CF3">
              <w:t>natural</w:t>
            </w:r>
            <w:r w:rsidR="004C760B" w:rsidRPr="00A91CF3">
              <w:t xml:space="preserve"> </w:t>
            </w:r>
            <w:r w:rsidRPr="00A91CF3">
              <w:t>rhythm</w:t>
            </w:r>
            <w:r w:rsidR="004C760B" w:rsidRPr="00A91CF3">
              <w:t xml:space="preserve"> </w:t>
            </w:r>
            <w:r w:rsidRPr="00A91CF3">
              <w:t>evolving?</w:t>
            </w:r>
          </w:p>
          <w:p w14:paraId="677EEC83" w14:textId="3546356E" w:rsidR="007C3ABF" w:rsidRPr="00A91CF3" w:rsidRDefault="007C3ABF" w:rsidP="00A91CF3">
            <w:pPr>
              <w:pStyle w:val="ListBullet"/>
            </w:pPr>
            <w:r w:rsidRPr="00A91CF3">
              <w:t>Can</w:t>
            </w:r>
            <w:r w:rsidR="004C760B" w:rsidRPr="00A91CF3">
              <w:t xml:space="preserve"> </w:t>
            </w:r>
            <w:r w:rsidRPr="00A91CF3">
              <w:t>you</w:t>
            </w:r>
            <w:r w:rsidR="004C760B" w:rsidRPr="00A91CF3">
              <w:t xml:space="preserve"> </w:t>
            </w:r>
            <w:r w:rsidRPr="00A91CF3">
              <w:t>exaggerate</w:t>
            </w:r>
            <w:r w:rsidR="004C760B" w:rsidRPr="00A91CF3">
              <w:t xml:space="preserve"> </w:t>
            </w:r>
            <w:r w:rsidRPr="00A91CF3">
              <w:t>the</w:t>
            </w:r>
            <w:r w:rsidR="004C760B" w:rsidRPr="00A91CF3">
              <w:t xml:space="preserve"> </w:t>
            </w:r>
            <w:r w:rsidRPr="00A91CF3">
              <w:t>actions</w:t>
            </w:r>
            <w:r w:rsidR="004C760B" w:rsidRPr="00A91CF3">
              <w:t xml:space="preserve"> </w:t>
            </w:r>
            <w:r w:rsidRPr="00A91CF3">
              <w:t>now?</w:t>
            </w:r>
          </w:p>
          <w:p w14:paraId="0040C9E5" w14:textId="419BD007" w:rsidR="008450CF" w:rsidRPr="00A91CF3" w:rsidRDefault="008450CF" w:rsidP="00A91CF3">
            <w:pPr>
              <w:pStyle w:val="ListBullet"/>
            </w:pPr>
            <w:r w:rsidRPr="00A91CF3">
              <w:t>How</w:t>
            </w:r>
            <w:r w:rsidR="004C760B" w:rsidRPr="00A91CF3">
              <w:t xml:space="preserve"> </w:t>
            </w:r>
            <w:r w:rsidRPr="00A91CF3">
              <w:t>can</w:t>
            </w:r>
            <w:r w:rsidR="004C760B" w:rsidRPr="00A91CF3">
              <w:t xml:space="preserve"> </w:t>
            </w:r>
            <w:r w:rsidR="008F6A74" w:rsidRPr="00A91CF3">
              <w:t>we</w:t>
            </w:r>
            <w:r w:rsidR="004C760B" w:rsidRPr="00A91CF3">
              <w:t xml:space="preserve"> </w:t>
            </w:r>
            <w:r w:rsidRPr="00A91CF3">
              <w:t>explore</w:t>
            </w:r>
            <w:r w:rsidR="004C760B" w:rsidRPr="00A91CF3">
              <w:t xml:space="preserve"> </w:t>
            </w:r>
            <w:r w:rsidRPr="00A91CF3">
              <w:t>further</w:t>
            </w:r>
            <w:r w:rsidR="004C760B" w:rsidRPr="00A91CF3">
              <w:t xml:space="preserve"> </w:t>
            </w:r>
            <w:r w:rsidRPr="00A91CF3">
              <w:t>possibilities?</w:t>
            </w:r>
          </w:p>
          <w:p w14:paraId="7466332C" w14:textId="7241466F" w:rsidR="008450CF" w:rsidRPr="002D71DF" w:rsidRDefault="008450CF" w:rsidP="008450CF">
            <w:pPr>
              <w:rPr>
                <w:szCs w:val="22"/>
              </w:rPr>
            </w:pPr>
            <w:r w:rsidRPr="002D71DF">
              <w:rPr>
                <w:szCs w:val="22"/>
              </w:rPr>
              <w:t>Once</w:t>
            </w:r>
            <w:r w:rsidR="004C760B" w:rsidRPr="002D71DF">
              <w:rPr>
                <w:szCs w:val="22"/>
              </w:rPr>
              <w:t xml:space="preserve"> </w:t>
            </w:r>
            <w:r w:rsidRPr="002D71DF">
              <w:rPr>
                <w:szCs w:val="22"/>
              </w:rPr>
              <w:t>students</w:t>
            </w:r>
            <w:r w:rsidR="004C760B" w:rsidRPr="002D71DF">
              <w:rPr>
                <w:szCs w:val="22"/>
              </w:rPr>
              <w:t xml:space="preserve"> </w:t>
            </w:r>
            <w:r w:rsidRPr="002D71DF">
              <w:rPr>
                <w:szCs w:val="22"/>
              </w:rPr>
              <w:t>have</w:t>
            </w:r>
            <w:r w:rsidR="004C760B" w:rsidRPr="002D71DF">
              <w:rPr>
                <w:szCs w:val="22"/>
              </w:rPr>
              <w:t xml:space="preserve"> </w:t>
            </w:r>
            <w:r w:rsidRPr="002D71DF">
              <w:rPr>
                <w:szCs w:val="22"/>
              </w:rPr>
              <w:t>experimented</w:t>
            </w:r>
            <w:r w:rsidR="004C760B" w:rsidRPr="002D71DF">
              <w:rPr>
                <w:szCs w:val="22"/>
              </w:rPr>
              <w:t xml:space="preserve"> </w:t>
            </w:r>
            <w:r w:rsidRPr="002D71DF">
              <w:rPr>
                <w:szCs w:val="22"/>
              </w:rPr>
              <w:t>with</w:t>
            </w:r>
            <w:r w:rsidR="004C760B" w:rsidRPr="002D71DF">
              <w:rPr>
                <w:szCs w:val="22"/>
              </w:rPr>
              <w:t xml:space="preserve"> </w:t>
            </w:r>
            <w:r w:rsidRPr="002D71DF">
              <w:rPr>
                <w:szCs w:val="22"/>
              </w:rPr>
              <w:t>and</w:t>
            </w:r>
            <w:r w:rsidR="004C760B" w:rsidRPr="002D71DF">
              <w:rPr>
                <w:szCs w:val="22"/>
              </w:rPr>
              <w:t xml:space="preserve"> </w:t>
            </w:r>
            <w:r w:rsidRPr="002D71DF">
              <w:rPr>
                <w:szCs w:val="22"/>
              </w:rPr>
              <w:t>reflected</w:t>
            </w:r>
            <w:r w:rsidR="004C760B" w:rsidRPr="002D71DF">
              <w:rPr>
                <w:szCs w:val="22"/>
              </w:rPr>
              <w:t xml:space="preserve"> </w:t>
            </w:r>
            <w:r w:rsidRPr="002D71DF">
              <w:rPr>
                <w:szCs w:val="22"/>
              </w:rPr>
              <w:t>on</w:t>
            </w:r>
            <w:r w:rsidR="004C760B" w:rsidRPr="002D71DF">
              <w:rPr>
                <w:szCs w:val="22"/>
              </w:rPr>
              <w:t xml:space="preserve"> </w:t>
            </w:r>
            <w:r w:rsidRPr="002D71DF">
              <w:rPr>
                <w:szCs w:val="22"/>
              </w:rPr>
              <w:t>the</w:t>
            </w:r>
            <w:r w:rsidR="004C760B" w:rsidRPr="002D71DF">
              <w:rPr>
                <w:szCs w:val="22"/>
              </w:rPr>
              <w:t xml:space="preserve"> </w:t>
            </w:r>
            <w:r w:rsidRPr="002D71DF">
              <w:rPr>
                <w:szCs w:val="22"/>
              </w:rPr>
              <w:t>choral</w:t>
            </w:r>
            <w:r w:rsidR="004C760B" w:rsidRPr="002D71DF">
              <w:rPr>
                <w:szCs w:val="22"/>
              </w:rPr>
              <w:t xml:space="preserve"> </w:t>
            </w:r>
            <w:r w:rsidRPr="002D71DF">
              <w:rPr>
                <w:szCs w:val="22"/>
              </w:rPr>
              <w:t>activity,</w:t>
            </w:r>
            <w:r w:rsidR="004C760B" w:rsidRPr="002D71DF">
              <w:rPr>
                <w:szCs w:val="22"/>
              </w:rPr>
              <w:t xml:space="preserve"> </w:t>
            </w:r>
            <w:r w:rsidRPr="002D71DF">
              <w:rPr>
                <w:szCs w:val="22"/>
              </w:rPr>
              <w:t>break</w:t>
            </w:r>
            <w:r w:rsidR="004C760B" w:rsidRPr="002D71DF">
              <w:rPr>
                <w:szCs w:val="22"/>
              </w:rPr>
              <w:t xml:space="preserve"> </w:t>
            </w:r>
            <w:r w:rsidRPr="002D71DF">
              <w:rPr>
                <w:szCs w:val="22"/>
              </w:rPr>
              <w:t>them</w:t>
            </w:r>
            <w:r w:rsidR="004C760B" w:rsidRPr="002D71DF">
              <w:rPr>
                <w:szCs w:val="22"/>
              </w:rPr>
              <w:t xml:space="preserve"> </w:t>
            </w:r>
            <w:r w:rsidRPr="002D71DF">
              <w:rPr>
                <w:szCs w:val="22"/>
              </w:rPr>
              <w:t>into</w:t>
            </w:r>
            <w:r w:rsidR="004C760B" w:rsidRPr="002D71DF">
              <w:rPr>
                <w:szCs w:val="22"/>
              </w:rPr>
              <w:t xml:space="preserve"> </w:t>
            </w:r>
            <w:r w:rsidRPr="002D71DF">
              <w:rPr>
                <w:szCs w:val="22"/>
              </w:rPr>
              <w:t>groups</w:t>
            </w:r>
            <w:r w:rsidR="004C760B" w:rsidRPr="002D71DF">
              <w:rPr>
                <w:szCs w:val="22"/>
              </w:rPr>
              <w:t xml:space="preserve"> </w:t>
            </w:r>
            <w:r w:rsidRPr="002D71DF">
              <w:rPr>
                <w:szCs w:val="22"/>
              </w:rPr>
              <w:t>of</w:t>
            </w:r>
            <w:r w:rsidR="004C760B" w:rsidRPr="002D71DF">
              <w:rPr>
                <w:szCs w:val="22"/>
              </w:rPr>
              <w:t xml:space="preserve"> </w:t>
            </w:r>
            <w:r w:rsidRPr="002D71DF">
              <w:rPr>
                <w:szCs w:val="22"/>
              </w:rPr>
              <w:t>5</w:t>
            </w:r>
            <w:r w:rsidR="004C760B" w:rsidRPr="002D71DF">
              <w:rPr>
                <w:szCs w:val="22"/>
              </w:rPr>
              <w:t xml:space="preserve"> </w:t>
            </w:r>
            <w:r w:rsidRPr="002D71DF">
              <w:rPr>
                <w:szCs w:val="22"/>
              </w:rPr>
              <w:t>to</w:t>
            </w:r>
            <w:r w:rsidR="004C760B" w:rsidRPr="002D71DF">
              <w:rPr>
                <w:szCs w:val="22"/>
              </w:rPr>
              <w:t xml:space="preserve"> </w:t>
            </w:r>
            <w:r w:rsidRPr="002D71DF">
              <w:rPr>
                <w:szCs w:val="22"/>
              </w:rPr>
              <w:t>6</w:t>
            </w:r>
            <w:r w:rsidR="004C760B" w:rsidRPr="002D71DF">
              <w:rPr>
                <w:szCs w:val="22"/>
              </w:rPr>
              <w:t xml:space="preserve"> </w:t>
            </w:r>
            <w:r w:rsidRPr="002D71DF">
              <w:rPr>
                <w:szCs w:val="22"/>
              </w:rPr>
              <w:t>and</w:t>
            </w:r>
            <w:r w:rsidR="004C760B" w:rsidRPr="002D71DF">
              <w:rPr>
                <w:szCs w:val="22"/>
              </w:rPr>
              <w:t xml:space="preserve"> </w:t>
            </w:r>
            <w:r w:rsidRPr="002D71DF">
              <w:rPr>
                <w:szCs w:val="22"/>
              </w:rPr>
              <w:t>invite</w:t>
            </w:r>
            <w:r w:rsidR="004C760B" w:rsidRPr="002D71DF">
              <w:rPr>
                <w:szCs w:val="22"/>
              </w:rPr>
              <w:t xml:space="preserve"> </w:t>
            </w:r>
            <w:r w:rsidRPr="002D71DF">
              <w:rPr>
                <w:szCs w:val="22"/>
              </w:rPr>
              <w:t>each</w:t>
            </w:r>
            <w:r w:rsidR="004C760B" w:rsidRPr="002D71DF">
              <w:rPr>
                <w:szCs w:val="22"/>
              </w:rPr>
              <w:t xml:space="preserve"> </w:t>
            </w:r>
            <w:r w:rsidRPr="002D71DF">
              <w:rPr>
                <w:szCs w:val="22"/>
              </w:rPr>
              <w:t>group</w:t>
            </w:r>
            <w:r w:rsidR="004C760B" w:rsidRPr="002D71DF">
              <w:rPr>
                <w:szCs w:val="22"/>
              </w:rPr>
              <w:t xml:space="preserve"> </w:t>
            </w:r>
            <w:r w:rsidRPr="002D71DF">
              <w:rPr>
                <w:szCs w:val="22"/>
              </w:rPr>
              <w:t>to</w:t>
            </w:r>
            <w:r w:rsidR="004C760B" w:rsidRPr="002D71DF">
              <w:rPr>
                <w:szCs w:val="22"/>
              </w:rPr>
              <w:t xml:space="preserve"> </w:t>
            </w:r>
            <w:r w:rsidRPr="002D71DF">
              <w:rPr>
                <w:szCs w:val="22"/>
              </w:rPr>
              <w:t>embody</w:t>
            </w:r>
            <w:r w:rsidR="004C760B" w:rsidRPr="002D71DF">
              <w:rPr>
                <w:szCs w:val="22"/>
              </w:rPr>
              <w:t xml:space="preserve"> </w:t>
            </w:r>
            <w:r w:rsidRPr="002D71DF">
              <w:rPr>
                <w:szCs w:val="22"/>
              </w:rPr>
              <w:t>the</w:t>
            </w:r>
            <w:r w:rsidR="004C760B" w:rsidRPr="002D71DF">
              <w:rPr>
                <w:szCs w:val="22"/>
              </w:rPr>
              <w:t xml:space="preserve"> </w:t>
            </w:r>
            <w:r w:rsidRPr="002D71DF">
              <w:rPr>
                <w:szCs w:val="22"/>
              </w:rPr>
              <w:t>scene</w:t>
            </w:r>
            <w:r w:rsidR="004C760B" w:rsidRPr="002D71DF">
              <w:rPr>
                <w:szCs w:val="22"/>
              </w:rPr>
              <w:t xml:space="preserve"> </w:t>
            </w:r>
            <w:r w:rsidRPr="002D71DF">
              <w:rPr>
                <w:szCs w:val="22"/>
              </w:rPr>
              <w:t>in</w:t>
            </w:r>
            <w:r w:rsidR="004C760B" w:rsidRPr="002D71DF">
              <w:rPr>
                <w:szCs w:val="22"/>
              </w:rPr>
              <w:t xml:space="preserve"> </w:t>
            </w:r>
            <w:r w:rsidRPr="002D71DF">
              <w:rPr>
                <w:szCs w:val="22"/>
              </w:rPr>
              <w:t>their</w:t>
            </w:r>
            <w:r w:rsidR="004C760B" w:rsidRPr="002D71DF">
              <w:rPr>
                <w:szCs w:val="22"/>
              </w:rPr>
              <w:t xml:space="preserve"> </w:t>
            </w:r>
            <w:r w:rsidRPr="002D71DF">
              <w:rPr>
                <w:szCs w:val="22"/>
              </w:rPr>
              <w:t>own</w:t>
            </w:r>
            <w:r w:rsidR="004C760B" w:rsidRPr="002D71DF">
              <w:rPr>
                <w:szCs w:val="22"/>
              </w:rPr>
              <w:t xml:space="preserve"> </w:t>
            </w:r>
            <w:r w:rsidRPr="002D71DF">
              <w:rPr>
                <w:szCs w:val="22"/>
              </w:rPr>
              <w:t>way.</w:t>
            </w:r>
            <w:r w:rsidR="004C760B" w:rsidRPr="002D71DF">
              <w:rPr>
                <w:szCs w:val="22"/>
              </w:rPr>
              <w:t xml:space="preserve"> </w:t>
            </w:r>
            <w:r w:rsidRPr="002D71DF">
              <w:rPr>
                <w:szCs w:val="22"/>
              </w:rPr>
              <w:t>Ask</w:t>
            </w:r>
            <w:r w:rsidR="004C760B" w:rsidRPr="002D71DF">
              <w:rPr>
                <w:szCs w:val="22"/>
              </w:rPr>
              <w:t xml:space="preserve"> </w:t>
            </w:r>
            <w:r w:rsidRPr="002D71DF">
              <w:rPr>
                <w:szCs w:val="22"/>
              </w:rPr>
              <w:t>them</w:t>
            </w:r>
            <w:r w:rsidR="004C760B" w:rsidRPr="002D71DF">
              <w:rPr>
                <w:szCs w:val="22"/>
              </w:rPr>
              <w:t xml:space="preserve"> </w:t>
            </w:r>
            <w:r w:rsidRPr="002D71DF">
              <w:rPr>
                <w:szCs w:val="22"/>
              </w:rPr>
              <w:t>to</w:t>
            </w:r>
            <w:r w:rsidR="004C760B" w:rsidRPr="002D71DF">
              <w:rPr>
                <w:szCs w:val="22"/>
              </w:rPr>
              <w:t xml:space="preserve"> </w:t>
            </w:r>
            <w:proofErr w:type="gramStart"/>
            <w:r w:rsidRPr="002D71DF">
              <w:rPr>
                <w:szCs w:val="22"/>
              </w:rPr>
              <w:t>refer</w:t>
            </w:r>
            <w:r w:rsidR="004C760B" w:rsidRPr="002D71DF">
              <w:rPr>
                <w:szCs w:val="22"/>
              </w:rPr>
              <w:t xml:space="preserve"> </w:t>
            </w:r>
            <w:r w:rsidRPr="002D71DF">
              <w:rPr>
                <w:szCs w:val="22"/>
              </w:rPr>
              <w:t>back</w:t>
            </w:r>
            <w:proofErr w:type="gramEnd"/>
            <w:r w:rsidR="004C760B" w:rsidRPr="002D71DF">
              <w:rPr>
                <w:szCs w:val="22"/>
              </w:rPr>
              <w:t xml:space="preserve"> </w:t>
            </w:r>
            <w:r w:rsidRPr="002D71DF">
              <w:rPr>
                <w:szCs w:val="22"/>
              </w:rPr>
              <w:t>to</w:t>
            </w:r>
            <w:r w:rsidR="004C760B" w:rsidRPr="002D71DF">
              <w:rPr>
                <w:szCs w:val="22"/>
              </w:rPr>
              <w:t xml:space="preserve"> </w:t>
            </w:r>
            <w:r w:rsidRPr="002D71DF">
              <w:rPr>
                <w:szCs w:val="22"/>
              </w:rPr>
              <w:t>their</w:t>
            </w:r>
            <w:r w:rsidR="004C760B" w:rsidRPr="002D71DF">
              <w:rPr>
                <w:szCs w:val="22"/>
              </w:rPr>
              <w:t xml:space="preserve"> </w:t>
            </w:r>
            <w:r w:rsidRPr="002D71DF">
              <w:rPr>
                <w:szCs w:val="22"/>
              </w:rPr>
              <w:t>documentation</w:t>
            </w:r>
            <w:r w:rsidR="004C760B" w:rsidRPr="002D71DF">
              <w:rPr>
                <w:szCs w:val="22"/>
              </w:rPr>
              <w:t xml:space="preserve"> </w:t>
            </w:r>
            <w:r w:rsidRPr="002D71DF">
              <w:rPr>
                <w:szCs w:val="22"/>
              </w:rPr>
              <w:t>of</w:t>
            </w:r>
            <w:r w:rsidR="004C760B" w:rsidRPr="002D71DF">
              <w:rPr>
                <w:szCs w:val="22"/>
              </w:rPr>
              <w:t xml:space="preserve"> </w:t>
            </w:r>
            <w:r w:rsidRPr="002D71DF">
              <w:rPr>
                <w:szCs w:val="22"/>
              </w:rPr>
              <w:t>key</w:t>
            </w:r>
            <w:r w:rsidR="004C760B" w:rsidRPr="002D71DF">
              <w:rPr>
                <w:szCs w:val="22"/>
              </w:rPr>
              <w:t xml:space="preserve"> </w:t>
            </w:r>
            <w:r w:rsidRPr="002D71DF">
              <w:rPr>
                <w:szCs w:val="22"/>
              </w:rPr>
              <w:t>images,</w:t>
            </w:r>
            <w:r w:rsidR="004C760B" w:rsidRPr="002D71DF">
              <w:rPr>
                <w:szCs w:val="22"/>
              </w:rPr>
              <w:t xml:space="preserve"> </w:t>
            </w:r>
            <w:r w:rsidRPr="002D71DF">
              <w:rPr>
                <w:szCs w:val="22"/>
              </w:rPr>
              <w:t>ideas,</w:t>
            </w:r>
            <w:r w:rsidR="004C760B" w:rsidRPr="002D71DF">
              <w:rPr>
                <w:szCs w:val="22"/>
              </w:rPr>
              <w:t xml:space="preserve"> </w:t>
            </w:r>
            <w:r w:rsidRPr="002D71DF">
              <w:rPr>
                <w:szCs w:val="22"/>
              </w:rPr>
              <w:t>sounds</w:t>
            </w:r>
            <w:r w:rsidR="004C760B" w:rsidRPr="002D71DF">
              <w:rPr>
                <w:szCs w:val="22"/>
              </w:rPr>
              <w:t xml:space="preserve"> </w:t>
            </w:r>
            <w:r w:rsidRPr="002D71DF">
              <w:rPr>
                <w:szCs w:val="22"/>
              </w:rPr>
              <w:t>or</w:t>
            </w:r>
            <w:r w:rsidR="004C760B" w:rsidRPr="002D71DF">
              <w:rPr>
                <w:szCs w:val="22"/>
              </w:rPr>
              <w:t xml:space="preserve"> </w:t>
            </w:r>
            <w:r w:rsidRPr="002D71DF">
              <w:rPr>
                <w:szCs w:val="22"/>
              </w:rPr>
              <w:t>movement</w:t>
            </w:r>
            <w:r w:rsidR="004C760B" w:rsidRPr="002D71DF">
              <w:rPr>
                <w:szCs w:val="22"/>
              </w:rPr>
              <w:t xml:space="preserve"> </w:t>
            </w:r>
            <w:r w:rsidRPr="002D71DF">
              <w:rPr>
                <w:szCs w:val="22"/>
              </w:rPr>
              <w:t>which</w:t>
            </w:r>
            <w:r w:rsidR="004C760B" w:rsidRPr="002D71DF">
              <w:rPr>
                <w:szCs w:val="22"/>
              </w:rPr>
              <w:t xml:space="preserve"> </w:t>
            </w:r>
            <w:r w:rsidRPr="002D71DF">
              <w:rPr>
                <w:szCs w:val="22"/>
              </w:rPr>
              <w:t>they</w:t>
            </w:r>
            <w:r w:rsidR="004C760B" w:rsidRPr="002D71DF">
              <w:rPr>
                <w:szCs w:val="22"/>
              </w:rPr>
              <w:t xml:space="preserve"> </w:t>
            </w:r>
            <w:r w:rsidRPr="002D71DF">
              <w:rPr>
                <w:szCs w:val="22"/>
              </w:rPr>
              <w:t>recorded</w:t>
            </w:r>
            <w:r w:rsidR="004C760B" w:rsidRPr="002D71DF">
              <w:rPr>
                <w:szCs w:val="22"/>
              </w:rPr>
              <w:t xml:space="preserve"> </w:t>
            </w:r>
            <w:r w:rsidRPr="002D71DF">
              <w:rPr>
                <w:szCs w:val="22"/>
              </w:rPr>
              <w:t>on</w:t>
            </w:r>
            <w:r w:rsidR="004C760B" w:rsidRPr="002D71DF">
              <w:rPr>
                <w:szCs w:val="22"/>
              </w:rPr>
              <w:t xml:space="preserve"> </w:t>
            </w:r>
            <w:r w:rsidRPr="002D71DF">
              <w:rPr>
                <w:szCs w:val="22"/>
              </w:rPr>
              <w:t>their</w:t>
            </w:r>
            <w:r w:rsidR="004C760B" w:rsidRPr="002D71DF">
              <w:rPr>
                <w:szCs w:val="22"/>
              </w:rPr>
              <w:t xml:space="preserve"> </w:t>
            </w:r>
            <w:r w:rsidRPr="002D71DF">
              <w:rPr>
                <w:szCs w:val="22"/>
              </w:rPr>
              <w:t>scripts</w:t>
            </w:r>
            <w:r w:rsidR="004C760B" w:rsidRPr="002D71DF">
              <w:rPr>
                <w:szCs w:val="22"/>
              </w:rPr>
              <w:t xml:space="preserve"> </w:t>
            </w:r>
            <w:r w:rsidRPr="002D71DF">
              <w:rPr>
                <w:szCs w:val="22"/>
              </w:rPr>
              <w:t>earlier</w:t>
            </w:r>
            <w:r w:rsidR="004C760B" w:rsidRPr="002D71DF">
              <w:rPr>
                <w:szCs w:val="22"/>
              </w:rPr>
              <w:t xml:space="preserve"> </w:t>
            </w:r>
            <w:r w:rsidRPr="002D71DF">
              <w:rPr>
                <w:szCs w:val="22"/>
              </w:rPr>
              <w:t>and</w:t>
            </w:r>
            <w:r w:rsidR="004C760B" w:rsidRPr="002D71DF">
              <w:rPr>
                <w:szCs w:val="22"/>
              </w:rPr>
              <w:t xml:space="preserve"> </w:t>
            </w:r>
            <w:r w:rsidRPr="002D71DF">
              <w:rPr>
                <w:szCs w:val="22"/>
              </w:rPr>
              <w:t>which</w:t>
            </w:r>
            <w:r w:rsidR="004C760B" w:rsidRPr="002D71DF">
              <w:rPr>
                <w:szCs w:val="22"/>
              </w:rPr>
              <w:t xml:space="preserve"> </w:t>
            </w:r>
            <w:r w:rsidRPr="002D71DF">
              <w:rPr>
                <w:szCs w:val="22"/>
              </w:rPr>
              <w:t>they</w:t>
            </w:r>
            <w:r w:rsidR="004C760B" w:rsidRPr="002D71DF">
              <w:rPr>
                <w:szCs w:val="22"/>
              </w:rPr>
              <w:t xml:space="preserve"> </w:t>
            </w:r>
            <w:r w:rsidRPr="002D71DF">
              <w:rPr>
                <w:szCs w:val="22"/>
              </w:rPr>
              <w:t>may</w:t>
            </w:r>
            <w:r w:rsidR="004C760B" w:rsidRPr="002D71DF">
              <w:rPr>
                <w:szCs w:val="22"/>
              </w:rPr>
              <w:t xml:space="preserve"> </w:t>
            </w:r>
            <w:r w:rsidRPr="002D71DF">
              <w:rPr>
                <w:szCs w:val="22"/>
              </w:rPr>
              <w:t>be</w:t>
            </w:r>
            <w:r w:rsidR="004C760B" w:rsidRPr="002D71DF">
              <w:rPr>
                <w:szCs w:val="22"/>
              </w:rPr>
              <w:t xml:space="preserve"> </w:t>
            </w:r>
            <w:r w:rsidRPr="002D71DF">
              <w:rPr>
                <w:szCs w:val="22"/>
              </w:rPr>
              <w:t>interested</w:t>
            </w:r>
            <w:r w:rsidR="004C760B" w:rsidRPr="002D71DF">
              <w:rPr>
                <w:szCs w:val="22"/>
              </w:rPr>
              <w:t xml:space="preserve"> </w:t>
            </w:r>
            <w:r w:rsidRPr="002D71DF">
              <w:rPr>
                <w:szCs w:val="22"/>
              </w:rPr>
              <w:t>in</w:t>
            </w:r>
            <w:r w:rsidR="004C760B" w:rsidRPr="002D71DF">
              <w:rPr>
                <w:szCs w:val="22"/>
              </w:rPr>
              <w:t xml:space="preserve"> </w:t>
            </w:r>
            <w:r w:rsidRPr="002D71DF">
              <w:rPr>
                <w:szCs w:val="22"/>
              </w:rPr>
              <w:t>incorporating.</w:t>
            </w:r>
            <w:r w:rsidR="004C760B" w:rsidRPr="002D71DF">
              <w:rPr>
                <w:szCs w:val="22"/>
              </w:rPr>
              <w:t xml:space="preserve"> </w:t>
            </w:r>
            <w:r w:rsidRPr="002D71DF">
              <w:rPr>
                <w:szCs w:val="22"/>
              </w:rPr>
              <w:t>Ask</w:t>
            </w:r>
            <w:r w:rsidR="004C760B" w:rsidRPr="002D71DF">
              <w:rPr>
                <w:szCs w:val="22"/>
              </w:rPr>
              <w:t xml:space="preserve"> </w:t>
            </w:r>
            <w:r w:rsidRPr="002D71DF">
              <w:rPr>
                <w:szCs w:val="22"/>
              </w:rPr>
              <w:t>students</w:t>
            </w:r>
            <w:r w:rsidR="004C760B" w:rsidRPr="002D71DF">
              <w:rPr>
                <w:szCs w:val="22"/>
              </w:rPr>
              <w:t xml:space="preserve"> </w:t>
            </w:r>
            <w:r w:rsidRPr="002D71DF">
              <w:rPr>
                <w:szCs w:val="22"/>
              </w:rPr>
              <w:t>to</w:t>
            </w:r>
            <w:r w:rsidR="004C760B" w:rsidRPr="002D71DF">
              <w:rPr>
                <w:szCs w:val="22"/>
              </w:rPr>
              <w:t xml:space="preserve"> </w:t>
            </w:r>
            <w:r w:rsidRPr="002D71DF">
              <w:rPr>
                <w:szCs w:val="22"/>
              </w:rPr>
              <w:t>explore</w:t>
            </w:r>
            <w:r w:rsidR="004C760B" w:rsidRPr="002D71DF">
              <w:rPr>
                <w:szCs w:val="22"/>
              </w:rPr>
              <w:t xml:space="preserve"> </w:t>
            </w:r>
            <w:r w:rsidRPr="002D71DF">
              <w:rPr>
                <w:szCs w:val="22"/>
              </w:rPr>
              <w:t>how</w:t>
            </w:r>
            <w:r w:rsidR="004C760B" w:rsidRPr="002D71DF">
              <w:rPr>
                <w:szCs w:val="22"/>
              </w:rPr>
              <w:t xml:space="preserve"> </w:t>
            </w:r>
            <w:r w:rsidRPr="002D71DF">
              <w:rPr>
                <w:szCs w:val="22"/>
              </w:rPr>
              <w:t>they</w:t>
            </w:r>
            <w:r w:rsidR="004C760B" w:rsidRPr="002D71DF">
              <w:rPr>
                <w:szCs w:val="22"/>
              </w:rPr>
              <w:t xml:space="preserve"> </w:t>
            </w:r>
            <w:r w:rsidRPr="002D71DF">
              <w:rPr>
                <w:szCs w:val="22"/>
              </w:rPr>
              <w:t>could</w:t>
            </w:r>
            <w:r w:rsidR="004C760B" w:rsidRPr="002D71DF">
              <w:rPr>
                <w:szCs w:val="22"/>
              </w:rPr>
              <w:t xml:space="preserve"> </w:t>
            </w:r>
            <w:r w:rsidRPr="002D71DF">
              <w:rPr>
                <w:szCs w:val="22"/>
              </w:rPr>
              <w:t>devise</w:t>
            </w:r>
            <w:r w:rsidR="004C760B" w:rsidRPr="002D71DF">
              <w:rPr>
                <w:szCs w:val="22"/>
              </w:rPr>
              <w:t xml:space="preserve"> </w:t>
            </w:r>
            <w:r w:rsidRPr="002D71DF">
              <w:rPr>
                <w:szCs w:val="22"/>
              </w:rPr>
              <w:t>the</w:t>
            </w:r>
            <w:r w:rsidR="004C760B" w:rsidRPr="002D71DF">
              <w:rPr>
                <w:szCs w:val="22"/>
              </w:rPr>
              <w:t xml:space="preserve"> </w:t>
            </w:r>
            <w:r w:rsidRPr="002D71DF">
              <w:rPr>
                <w:szCs w:val="22"/>
              </w:rPr>
              <w:lastRenderedPageBreak/>
              <w:t>movement</w:t>
            </w:r>
            <w:r w:rsidR="004C760B" w:rsidRPr="002D71DF">
              <w:rPr>
                <w:szCs w:val="22"/>
              </w:rPr>
              <w:t xml:space="preserve"> </w:t>
            </w:r>
            <w:r w:rsidRPr="002D71DF">
              <w:rPr>
                <w:szCs w:val="22"/>
              </w:rPr>
              <w:t>to</w:t>
            </w:r>
            <w:r w:rsidR="004C760B" w:rsidRPr="002D71DF">
              <w:rPr>
                <w:szCs w:val="22"/>
              </w:rPr>
              <w:t xml:space="preserve"> </w:t>
            </w:r>
            <w:r w:rsidRPr="002D71DF">
              <w:rPr>
                <w:szCs w:val="22"/>
              </w:rPr>
              <w:t>suggest</w:t>
            </w:r>
            <w:r w:rsidR="004C760B" w:rsidRPr="002D71DF">
              <w:rPr>
                <w:szCs w:val="22"/>
              </w:rPr>
              <w:t xml:space="preserve"> </w:t>
            </w:r>
            <w:r w:rsidRPr="002D71DF">
              <w:rPr>
                <w:szCs w:val="22"/>
              </w:rPr>
              <w:t>time,</w:t>
            </w:r>
            <w:r w:rsidR="004C760B" w:rsidRPr="002D71DF">
              <w:rPr>
                <w:szCs w:val="22"/>
              </w:rPr>
              <w:t xml:space="preserve"> </w:t>
            </w:r>
            <w:r w:rsidRPr="002D71DF">
              <w:rPr>
                <w:szCs w:val="22"/>
              </w:rPr>
              <w:t>place</w:t>
            </w:r>
            <w:r w:rsidR="004C760B" w:rsidRPr="002D71DF">
              <w:rPr>
                <w:szCs w:val="22"/>
              </w:rPr>
              <w:t xml:space="preserve"> </w:t>
            </w:r>
            <w:r w:rsidRPr="002D71DF">
              <w:rPr>
                <w:szCs w:val="22"/>
              </w:rPr>
              <w:t>and</w:t>
            </w:r>
            <w:r w:rsidR="004C760B" w:rsidRPr="002D71DF">
              <w:rPr>
                <w:szCs w:val="22"/>
              </w:rPr>
              <w:t xml:space="preserve"> </w:t>
            </w:r>
            <w:r w:rsidRPr="002D71DF">
              <w:rPr>
                <w:szCs w:val="22"/>
              </w:rPr>
              <w:t>atmosphere.</w:t>
            </w:r>
          </w:p>
          <w:p w14:paraId="0FC60677" w14:textId="5DB8080C" w:rsidR="008450CF" w:rsidRPr="002D71DF" w:rsidRDefault="008450CF" w:rsidP="008450CF">
            <w:pPr>
              <w:rPr>
                <w:szCs w:val="22"/>
              </w:rPr>
            </w:pPr>
            <w:r w:rsidRPr="002D71DF">
              <w:rPr>
                <w:szCs w:val="22"/>
              </w:rPr>
              <w:t>Circulate</w:t>
            </w:r>
            <w:r w:rsidR="004C760B" w:rsidRPr="002D71DF">
              <w:rPr>
                <w:szCs w:val="22"/>
              </w:rPr>
              <w:t xml:space="preserve"> </w:t>
            </w:r>
            <w:r w:rsidRPr="002D71DF">
              <w:rPr>
                <w:szCs w:val="22"/>
              </w:rPr>
              <w:t>around</w:t>
            </w:r>
            <w:r w:rsidR="004C760B" w:rsidRPr="002D71DF">
              <w:rPr>
                <w:szCs w:val="22"/>
              </w:rPr>
              <w:t xml:space="preserve"> </w:t>
            </w:r>
            <w:r w:rsidRPr="002D71DF">
              <w:rPr>
                <w:szCs w:val="22"/>
              </w:rPr>
              <w:t>the</w:t>
            </w:r>
            <w:r w:rsidR="004C760B" w:rsidRPr="002D71DF">
              <w:rPr>
                <w:szCs w:val="22"/>
              </w:rPr>
              <w:t xml:space="preserve"> </w:t>
            </w:r>
            <w:r w:rsidRPr="002D71DF">
              <w:rPr>
                <w:szCs w:val="22"/>
              </w:rPr>
              <w:t>class</w:t>
            </w:r>
            <w:r w:rsidR="004C760B" w:rsidRPr="002D71DF">
              <w:rPr>
                <w:szCs w:val="22"/>
              </w:rPr>
              <w:t xml:space="preserve"> </w:t>
            </w:r>
            <w:r w:rsidRPr="002D71DF">
              <w:rPr>
                <w:szCs w:val="22"/>
              </w:rPr>
              <w:t>and</w:t>
            </w:r>
            <w:r w:rsidR="004C760B" w:rsidRPr="002D71DF">
              <w:rPr>
                <w:szCs w:val="22"/>
              </w:rPr>
              <w:t xml:space="preserve"> </w:t>
            </w:r>
            <w:r w:rsidRPr="002D71DF">
              <w:rPr>
                <w:szCs w:val="22"/>
              </w:rPr>
              <w:t>provide</w:t>
            </w:r>
            <w:r w:rsidR="004C760B" w:rsidRPr="002D71DF">
              <w:rPr>
                <w:szCs w:val="22"/>
              </w:rPr>
              <w:t xml:space="preserve"> </w:t>
            </w:r>
            <w:r w:rsidRPr="002D71DF">
              <w:rPr>
                <w:szCs w:val="22"/>
              </w:rPr>
              <w:t>groups</w:t>
            </w:r>
            <w:r w:rsidR="004C760B" w:rsidRPr="002D71DF">
              <w:rPr>
                <w:szCs w:val="22"/>
              </w:rPr>
              <w:t xml:space="preserve"> </w:t>
            </w:r>
            <w:r w:rsidRPr="002D71DF">
              <w:rPr>
                <w:szCs w:val="22"/>
              </w:rPr>
              <w:t>with</w:t>
            </w:r>
            <w:r w:rsidR="004C760B" w:rsidRPr="002D71DF">
              <w:rPr>
                <w:szCs w:val="22"/>
              </w:rPr>
              <w:t xml:space="preserve"> </w:t>
            </w:r>
            <w:r w:rsidRPr="002D71DF">
              <w:rPr>
                <w:szCs w:val="22"/>
              </w:rPr>
              <w:t>a</w:t>
            </w:r>
            <w:r w:rsidR="004C760B" w:rsidRPr="002D71DF">
              <w:rPr>
                <w:szCs w:val="22"/>
              </w:rPr>
              <w:t xml:space="preserve"> </w:t>
            </w:r>
            <w:r w:rsidRPr="002D71DF">
              <w:rPr>
                <w:szCs w:val="22"/>
              </w:rPr>
              <w:t>specific</w:t>
            </w:r>
            <w:r w:rsidR="004C760B" w:rsidRPr="002D71DF">
              <w:rPr>
                <w:szCs w:val="22"/>
              </w:rPr>
              <w:t xml:space="preserve"> </w:t>
            </w:r>
            <w:r w:rsidRPr="002D71DF">
              <w:rPr>
                <w:szCs w:val="22"/>
              </w:rPr>
              <w:t>focus</w:t>
            </w:r>
            <w:r w:rsidR="004C760B" w:rsidRPr="002D71DF">
              <w:rPr>
                <w:szCs w:val="22"/>
              </w:rPr>
              <w:t xml:space="preserve"> </w:t>
            </w:r>
            <w:r w:rsidRPr="002D71DF">
              <w:rPr>
                <w:szCs w:val="22"/>
              </w:rPr>
              <w:t>if</w:t>
            </w:r>
            <w:r w:rsidR="004C760B" w:rsidRPr="002D71DF">
              <w:rPr>
                <w:szCs w:val="22"/>
              </w:rPr>
              <w:t xml:space="preserve"> </w:t>
            </w:r>
            <w:r w:rsidRPr="002D71DF">
              <w:rPr>
                <w:szCs w:val="22"/>
              </w:rPr>
              <w:t>needed.</w:t>
            </w:r>
            <w:r w:rsidR="004C760B" w:rsidRPr="002D71DF">
              <w:rPr>
                <w:szCs w:val="22"/>
              </w:rPr>
              <w:t xml:space="preserve"> </w:t>
            </w:r>
            <w:r w:rsidRPr="002D71DF">
              <w:rPr>
                <w:szCs w:val="22"/>
              </w:rPr>
              <w:t>For</w:t>
            </w:r>
            <w:r w:rsidR="004C760B" w:rsidRPr="002D71DF">
              <w:rPr>
                <w:szCs w:val="22"/>
              </w:rPr>
              <w:t xml:space="preserve"> </w:t>
            </w:r>
            <w:r w:rsidRPr="002D71DF">
              <w:rPr>
                <w:szCs w:val="22"/>
              </w:rPr>
              <w:t>example:</w:t>
            </w:r>
          </w:p>
          <w:p w14:paraId="3AF2B0DD" w14:textId="73B6B414" w:rsidR="008450CF" w:rsidRPr="002D71DF" w:rsidRDefault="008450CF" w:rsidP="008A49FE">
            <w:pPr>
              <w:pStyle w:val="ListBullet"/>
              <w:numPr>
                <w:ilvl w:val="0"/>
                <w:numId w:val="5"/>
              </w:numPr>
            </w:pPr>
            <w:r w:rsidRPr="002D71DF">
              <w:t>use</w:t>
            </w:r>
            <w:r w:rsidR="004C760B" w:rsidRPr="002D71DF">
              <w:t xml:space="preserve"> </w:t>
            </w:r>
            <w:r w:rsidRPr="002D71DF">
              <w:t>of</w:t>
            </w:r>
            <w:r w:rsidR="004C760B" w:rsidRPr="002D71DF">
              <w:t xml:space="preserve"> </w:t>
            </w:r>
            <w:r w:rsidRPr="002D71DF">
              <w:t>soundscape</w:t>
            </w:r>
            <w:r w:rsidR="004C760B" w:rsidRPr="002D71DF">
              <w:t xml:space="preserve"> </w:t>
            </w:r>
            <w:r w:rsidRPr="002D71DF">
              <w:t>or</w:t>
            </w:r>
            <w:r w:rsidR="004C760B" w:rsidRPr="002D71DF">
              <w:t xml:space="preserve"> </w:t>
            </w:r>
            <w:r w:rsidRPr="002D71DF">
              <w:t>image</w:t>
            </w:r>
          </w:p>
          <w:p w14:paraId="0B77D984" w14:textId="0038EEBB" w:rsidR="008450CF" w:rsidRPr="002D71DF" w:rsidRDefault="008450CF" w:rsidP="008A49FE">
            <w:pPr>
              <w:pStyle w:val="ListBullet"/>
              <w:numPr>
                <w:ilvl w:val="0"/>
                <w:numId w:val="5"/>
              </w:numPr>
            </w:pPr>
            <w:r w:rsidRPr="002D71DF">
              <w:t>manipulation</w:t>
            </w:r>
            <w:r w:rsidR="004C760B" w:rsidRPr="002D71DF">
              <w:t xml:space="preserve"> </w:t>
            </w:r>
            <w:r w:rsidRPr="002D71DF">
              <w:t>of</w:t>
            </w:r>
            <w:r w:rsidR="004C760B" w:rsidRPr="002D71DF">
              <w:t xml:space="preserve"> </w:t>
            </w:r>
            <w:r w:rsidRPr="002D71DF">
              <w:t>rhythm</w:t>
            </w:r>
            <w:r w:rsidR="004C760B" w:rsidRPr="002D71DF">
              <w:t xml:space="preserve"> </w:t>
            </w:r>
            <w:r w:rsidRPr="002D71DF">
              <w:t>and</w:t>
            </w:r>
            <w:r w:rsidR="004C760B" w:rsidRPr="002D71DF">
              <w:t xml:space="preserve"> </w:t>
            </w:r>
            <w:r w:rsidRPr="002D71DF">
              <w:t>pace</w:t>
            </w:r>
          </w:p>
          <w:p w14:paraId="0FE05E85" w14:textId="25734A5E" w:rsidR="008450CF" w:rsidRPr="002D71DF" w:rsidRDefault="008450CF" w:rsidP="008A49FE">
            <w:pPr>
              <w:pStyle w:val="ListBullet"/>
              <w:numPr>
                <w:ilvl w:val="0"/>
                <w:numId w:val="5"/>
              </w:numPr>
            </w:pPr>
            <w:r w:rsidRPr="002D71DF">
              <w:t>manipulation</w:t>
            </w:r>
            <w:r w:rsidR="004C760B" w:rsidRPr="002D71DF">
              <w:t xml:space="preserve"> </w:t>
            </w:r>
            <w:r w:rsidRPr="002D71DF">
              <w:t>of</w:t>
            </w:r>
            <w:r w:rsidR="004C760B" w:rsidRPr="002D71DF">
              <w:t xml:space="preserve"> </w:t>
            </w:r>
            <w:r w:rsidRPr="002D71DF">
              <w:t>action</w:t>
            </w:r>
            <w:r w:rsidR="004C760B" w:rsidRPr="002D71DF">
              <w:t xml:space="preserve"> </w:t>
            </w:r>
            <w:r w:rsidRPr="002D71DF">
              <w:t>and</w:t>
            </w:r>
            <w:r w:rsidR="004C760B" w:rsidRPr="002D71DF">
              <w:t xml:space="preserve"> </w:t>
            </w:r>
            <w:r w:rsidRPr="002D71DF">
              <w:t>gesture</w:t>
            </w:r>
          </w:p>
          <w:p w14:paraId="2D96C552" w14:textId="366F4EEB" w:rsidR="008450CF" w:rsidRPr="002D71DF" w:rsidRDefault="008450CF" w:rsidP="008A49FE">
            <w:pPr>
              <w:pStyle w:val="ListBullet"/>
              <w:numPr>
                <w:ilvl w:val="0"/>
                <w:numId w:val="5"/>
              </w:numPr>
            </w:pPr>
            <w:r w:rsidRPr="002D71DF">
              <w:t>use</w:t>
            </w:r>
            <w:r w:rsidR="004C760B" w:rsidRPr="002D71DF">
              <w:t xml:space="preserve"> </w:t>
            </w:r>
            <w:r w:rsidRPr="002D71DF">
              <w:t>of</w:t>
            </w:r>
            <w:r w:rsidR="004C760B" w:rsidRPr="002D71DF">
              <w:t xml:space="preserve"> </w:t>
            </w:r>
            <w:r w:rsidRPr="002D71DF">
              <w:t>small</w:t>
            </w:r>
            <w:r w:rsidR="004C760B" w:rsidRPr="002D71DF">
              <w:t xml:space="preserve"> </w:t>
            </w:r>
            <w:r w:rsidRPr="002D71DF">
              <w:t>props</w:t>
            </w:r>
            <w:r w:rsidR="004C760B" w:rsidRPr="002D71DF">
              <w:t xml:space="preserve"> </w:t>
            </w:r>
            <w:r w:rsidRPr="002D71DF">
              <w:t>or</w:t>
            </w:r>
            <w:r w:rsidR="004C760B" w:rsidRPr="002D71DF">
              <w:t xml:space="preserve"> </w:t>
            </w:r>
            <w:r w:rsidRPr="002D71DF">
              <w:t>set</w:t>
            </w:r>
            <w:r w:rsidR="004C760B" w:rsidRPr="002D71DF">
              <w:t xml:space="preserve"> </w:t>
            </w:r>
            <w:r w:rsidRPr="002D71DF">
              <w:t>pieces.</w:t>
            </w:r>
            <w:r w:rsidR="004C760B" w:rsidRPr="002D71DF">
              <w:t xml:space="preserve"> </w:t>
            </w:r>
          </w:p>
          <w:p w14:paraId="0C1CACB0" w14:textId="53A74AAB" w:rsidR="008450CF" w:rsidRPr="002D71DF" w:rsidRDefault="008450CF" w:rsidP="008450CF">
            <w:pPr>
              <w:rPr>
                <w:szCs w:val="22"/>
              </w:rPr>
            </w:pPr>
            <w:r w:rsidRPr="002D71DF">
              <w:rPr>
                <w:szCs w:val="22"/>
              </w:rPr>
              <w:t>It</w:t>
            </w:r>
            <w:r w:rsidR="004C760B" w:rsidRPr="002D71DF">
              <w:rPr>
                <w:szCs w:val="22"/>
              </w:rPr>
              <w:t xml:space="preserve"> </w:t>
            </w:r>
            <w:r w:rsidRPr="002D71DF">
              <w:rPr>
                <w:szCs w:val="22"/>
              </w:rPr>
              <w:t>could</w:t>
            </w:r>
            <w:r w:rsidR="004C760B" w:rsidRPr="002D71DF">
              <w:rPr>
                <w:szCs w:val="22"/>
              </w:rPr>
              <w:t xml:space="preserve"> </w:t>
            </w:r>
            <w:r w:rsidRPr="002D71DF">
              <w:rPr>
                <w:szCs w:val="22"/>
              </w:rPr>
              <w:t>be</w:t>
            </w:r>
            <w:r w:rsidR="004C760B" w:rsidRPr="002D71DF">
              <w:rPr>
                <w:szCs w:val="22"/>
              </w:rPr>
              <w:t xml:space="preserve"> </w:t>
            </w:r>
            <w:r w:rsidRPr="002D71DF">
              <w:rPr>
                <w:szCs w:val="22"/>
              </w:rPr>
              <w:t>helpful</w:t>
            </w:r>
            <w:r w:rsidR="004C760B" w:rsidRPr="002D71DF">
              <w:rPr>
                <w:szCs w:val="22"/>
              </w:rPr>
              <w:t xml:space="preserve"> </w:t>
            </w:r>
            <w:r w:rsidRPr="002D71DF">
              <w:rPr>
                <w:szCs w:val="22"/>
              </w:rPr>
              <w:t>to</w:t>
            </w:r>
            <w:r w:rsidR="004C760B" w:rsidRPr="002D71DF">
              <w:rPr>
                <w:szCs w:val="22"/>
              </w:rPr>
              <w:t xml:space="preserve"> </w:t>
            </w:r>
            <w:r w:rsidRPr="002D71DF">
              <w:rPr>
                <w:szCs w:val="22"/>
              </w:rPr>
              <w:t>remind</w:t>
            </w:r>
            <w:r w:rsidR="004C760B" w:rsidRPr="002D71DF">
              <w:rPr>
                <w:szCs w:val="22"/>
              </w:rPr>
              <w:t xml:space="preserve"> </w:t>
            </w:r>
            <w:r w:rsidRPr="002D71DF">
              <w:rPr>
                <w:szCs w:val="22"/>
              </w:rPr>
              <w:t>students</w:t>
            </w:r>
            <w:r w:rsidR="004C760B" w:rsidRPr="002D71DF">
              <w:rPr>
                <w:szCs w:val="22"/>
              </w:rPr>
              <w:t xml:space="preserve"> </w:t>
            </w:r>
            <w:r w:rsidRPr="002D71DF">
              <w:rPr>
                <w:szCs w:val="22"/>
              </w:rPr>
              <w:t>about</w:t>
            </w:r>
            <w:r w:rsidR="004C760B" w:rsidRPr="002D71DF">
              <w:rPr>
                <w:szCs w:val="22"/>
              </w:rPr>
              <w:t xml:space="preserve"> </w:t>
            </w:r>
            <w:r w:rsidRPr="002D71DF">
              <w:rPr>
                <w:szCs w:val="22"/>
              </w:rPr>
              <w:t>the</w:t>
            </w:r>
            <w:r w:rsidR="004C760B" w:rsidRPr="002D71DF">
              <w:rPr>
                <w:szCs w:val="22"/>
              </w:rPr>
              <w:t xml:space="preserve"> </w:t>
            </w:r>
            <w:r w:rsidRPr="002D71DF">
              <w:rPr>
                <w:szCs w:val="22"/>
              </w:rPr>
              <w:t>choral</w:t>
            </w:r>
            <w:r w:rsidR="004C760B" w:rsidRPr="002D71DF">
              <w:rPr>
                <w:szCs w:val="22"/>
              </w:rPr>
              <w:t xml:space="preserve"> </w:t>
            </w:r>
            <w:r w:rsidRPr="002D71DF">
              <w:rPr>
                <w:szCs w:val="22"/>
              </w:rPr>
              <w:t>activity</w:t>
            </w:r>
            <w:r w:rsidR="004C760B" w:rsidRPr="002D71DF">
              <w:rPr>
                <w:szCs w:val="22"/>
              </w:rPr>
              <w:t xml:space="preserve"> </w:t>
            </w:r>
            <w:r w:rsidRPr="002D71DF">
              <w:rPr>
                <w:szCs w:val="22"/>
              </w:rPr>
              <w:t>for</w:t>
            </w:r>
            <w:r w:rsidR="004C760B" w:rsidRPr="002D71DF">
              <w:rPr>
                <w:szCs w:val="22"/>
              </w:rPr>
              <w:t xml:space="preserve"> </w:t>
            </w:r>
            <w:r w:rsidRPr="002D71DF">
              <w:rPr>
                <w:szCs w:val="22"/>
              </w:rPr>
              <w:t>ideas</w:t>
            </w:r>
            <w:r w:rsidR="004C760B" w:rsidRPr="002D71DF">
              <w:rPr>
                <w:szCs w:val="22"/>
              </w:rPr>
              <w:t xml:space="preserve"> </w:t>
            </w:r>
            <w:r w:rsidRPr="002D71DF">
              <w:rPr>
                <w:szCs w:val="22"/>
              </w:rPr>
              <w:t>here.</w:t>
            </w:r>
            <w:r w:rsidR="004C760B" w:rsidRPr="002D71DF">
              <w:rPr>
                <w:szCs w:val="22"/>
              </w:rPr>
              <w:t xml:space="preserve"> </w:t>
            </w:r>
            <w:r w:rsidRPr="002D71DF">
              <w:rPr>
                <w:szCs w:val="22"/>
              </w:rPr>
              <w:t>Ask</w:t>
            </w:r>
            <w:r w:rsidR="004C760B" w:rsidRPr="002D71DF">
              <w:rPr>
                <w:szCs w:val="22"/>
              </w:rPr>
              <w:t xml:space="preserve"> </w:t>
            </w:r>
            <w:r w:rsidRPr="002D71DF">
              <w:rPr>
                <w:szCs w:val="22"/>
              </w:rPr>
              <w:t>each</w:t>
            </w:r>
            <w:r w:rsidR="004C760B" w:rsidRPr="002D71DF">
              <w:rPr>
                <w:szCs w:val="22"/>
              </w:rPr>
              <w:t xml:space="preserve"> </w:t>
            </w:r>
            <w:r w:rsidRPr="002D71DF">
              <w:rPr>
                <w:szCs w:val="22"/>
              </w:rPr>
              <w:t>group</w:t>
            </w:r>
            <w:r w:rsidR="004C760B" w:rsidRPr="002D71DF">
              <w:rPr>
                <w:szCs w:val="22"/>
              </w:rPr>
              <w:t xml:space="preserve"> </w:t>
            </w:r>
            <w:r w:rsidRPr="002D71DF">
              <w:rPr>
                <w:szCs w:val="22"/>
              </w:rPr>
              <w:t>to</w:t>
            </w:r>
            <w:r w:rsidR="004C760B" w:rsidRPr="002D71DF">
              <w:rPr>
                <w:szCs w:val="22"/>
              </w:rPr>
              <w:t xml:space="preserve"> </w:t>
            </w:r>
            <w:r w:rsidRPr="002D71DF">
              <w:rPr>
                <w:szCs w:val="22"/>
              </w:rPr>
              <w:t>present</w:t>
            </w:r>
            <w:r w:rsidR="004C760B" w:rsidRPr="002D71DF">
              <w:rPr>
                <w:szCs w:val="22"/>
              </w:rPr>
              <w:t xml:space="preserve"> </w:t>
            </w:r>
            <w:r w:rsidRPr="002D71DF">
              <w:rPr>
                <w:szCs w:val="22"/>
              </w:rPr>
              <w:t>their</w:t>
            </w:r>
            <w:r w:rsidR="004C760B" w:rsidRPr="002D71DF">
              <w:rPr>
                <w:szCs w:val="22"/>
              </w:rPr>
              <w:t xml:space="preserve"> </w:t>
            </w:r>
            <w:r w:rsidRPr="002D71DF">
              <w:rPr>
                <w:szCs w:val="22"/>
              </w:rPr>
              <w:t>version</w:t>
            </w:r>
            <w:r w:rsidR="004C760B" w:rsidRPr="002D71DF">
              <w:rPr>
                <w:szCs w:val="22"/>
              </w:rPr>
              <w:t xml:space="preserve"> </w:t>
            </w:r>
            <w:r w:rsidRPr="002D71DF">
              <w:rPr>
                <w:szCs w:val="22"/>
              </w:rPr>
              <w:t>to</w:t>
            </w:r>
            <w:r w:rsidR="004C760B" w:rsidRPr="002D71DF">
              <w:rPr>
                <w:szCs w:val="22"/>
              </w:rPr>
              <w:t xml:space="preserve"> </w:t>
            </w:r>
            <w:r w:rsidRPr="002D71DF">
              <w:rPr>
                <w:szCs w:val="22"/>
              </w:rPr>
              <w:t>the</w:t>
            </w:r>
            <w:r w:rsidR="004C760B" w:rsidRPr="002D71DF">
              <w:rPr>
                <w:szCs w:val="22"/>
              </w:rPr>
              <w:t xml:space="preserve"> </w:t>
            </w:r>
            <w:r w:rsidRPr="002D71DF">
              <w:rPr>
                <w:szCs w:val="22"/>
              </w:rPr>
              <w:t>class</w:t>
            </w:r>
            <w:r w:rsidR="004C760B" w:rsidRPr="002D71DF">
              <w:rPr>
                <w:szCs w:val="22"/>
              </w:rPr>
              <w:t xml:space="preserve"> </w:t>
            </w:r>
            <w:r w:rsidRPr="002D71DF">
              <w:rPr>
                <w:szCs w:val="22"/>
              </w:rPr>
              <w:t>at</w:t>
            </w:r>
            <w:r w:rsidR="004C760B" w:rsidRPr="002D71DF">
              <w:rPr>
                <w:szCs w:val="22"/>
              </w:rPr>
              <w:t xml:space="preserve"> </w:t>
            </w:r>
            <w:r w:rsidRPr="002D71DF">
              <w:rPr>
                <w:szCs w:val="22"/>
              </w:rPr>
              <w:t>the</w:t>
            </w:r>
            <w:r w:rsidR="004C760B" w:rsidRPr="002D71DF">
              <w:rPr>
                <w:szCs w:val="22"/>
              </w:rPr>
              <w:t xml:space="preserve"> </w:t>
            </w:r>
            <w:r w:rsidRPr="002D71DF">
              <w:rPr>
                <w:szCs w:val="22"/>
              </w:rPr>
              <w:t>end</w:t>
            </w:r>
            <w:r w:rsidR="004C760B" w:rsidRPr="002D71DF">
              <w:rPr>
                <w:szCs w:val="22"/>
              </w:rPr>
              <w:t xml:space="preserve"> </w:t>
            </w:r>
            <w:r w:rsidRPr="002D71DF">
              <w:rPr>
                <w:szCs w:val="22"/>
              </w:rPr>
              <w:t>of</w:t>
            </w:r>
            <w:r w:rsidR="004C760B" w:rsidRPr="002D71DF">
              <w:rPr>
                <w:szCs w:val="22"/>
              </w:rPr>
              <w:t xml:space="preserve"> </w:t>
            </w:r>
            <w:r w:rsidRPr="002D71DF">
              <w:rPr>
                <w:szCs w:val="22"/>
              </w:rPr>
              <w:t>the</w:t>
            </w:r>
            <w:r w:rsidR="004C760B" w:rsidRPr="002D71DF">
              <w:rPr>
                <w:szCs w:val="22"/>
              </w:rPr>
              <w:t xml:space="preserve"> </w:t>
            </w:r>
            <w:r w:rsidRPr="002D71DF">
              <w:rPr>
                <w:szCs w:val="22"/>
              </w:rPr>
              <w:t>workshop.</w:t>
            </w:r>
            <w:r w:rsidR="004C760B" w:rsidRPr="002D71DF">
              <w:rPr>
                <w:szCs w:val="22"/>
              </w:rPr>
              <w:t xml:space="preserve"> </w:t>
            </w:r>
          </w:p>
          <w:p w14:paraId="4319A3DE" w14:textId="400B498E" w:rsidR="008450CF" w:rsidRPr="002D71DF" w:rsidRDefault="008450CF" w:rsidP="008450CF">
            <w:pPr>
              <w:rPr>
                <w:szCs w:val="22"/>
              </w:rPr>
            </w:pPr>
            <w:r w:rsidRPr="002D71DF">
              <w:rPr>
                <w:szCs w:val="22"/>
              </w:rPr>
              <w:t>Following</w:t>
            </w:r>
            <w:r w:rsidR="004C760B" w:rsidRPr="002D71DF">
              <w:rPr>
                <w:szCs w:val="22"/>
              </w:rPr>
              <w:t xml:space="preserve"> </w:t>
            </w:r>
            <w:r w:rsidRPr="002D71DF">
              <w:rPr>
                <w:szCs w:val="22"/>
              </w:rPr>
              <w:t>all</w:t>
            </w:r>
            <w:r w:rsidR="004C760B" w:rsidRPr="002D71DF">
              <w:rPr>
                <w:szCs w:val="22"/>
              </w:rPr>
              <w:t xml:space="preserve"> </w:t>
            </w:r>
            <w:r w:rsidRPr="002D71DF">
              <w:rPr>
                <w:szCs w:val="22"/>
              </w:rPr>
              <w:t>performances,</w:t>
            </w:r>
            <w:r w:rsidR="004C760B" w:rsidRPr="002D71DF">
              <w:rPr>
                <w:szCs w:val="22"/>
              </w:rPr>
              <w:t xml:space="preserve"> </w:t>
            </w:r>
            <w:r w:rsidRPr="002D71DF">
              <w:rPr>
                <w:szCs w:val="22"/>
              </w:rPr>
              <w:t>lead</w:t>
            </w:r>
            <w:r w:rsidR="004C760B" w:rsidRPr="002D71DF">
              <w:rPr>
                <w:szCs w:val="22"/>
              </w:rPr>
              <w:t xml:space="preserve"> </w:t>
            </w:r>
            <w:r w:rsidRPr="002D71DF">
              <w:rPr>
                <w:szCs w:val="22"/>
              </w:rPr>
              <w:t>a</w:t>
            </w:r>
            <w:r w:rsidR="004C760B" w:rsidRPr="002D71DF">
              <w:rPr>
                <w:szCs w:val="22"/>
              </w:rPr>
              <w:t xml:space="preserve"> </w:t>
            </w:r>
            <w:r w:rsidRPr="002D71DF">
              <w:rPr>
                <w:szCs w:val="22"/>
              </w:rPr>
              <w:t>class</w:t>
            </w:r>
            <w:r w:rsidR="004C760B" w:rsidRPr="002D71DF">
              <w:rPr>
                <w:szCs w:val="22"/>
              </w:rPr>
              <w:t xml:space="preserve"> </w:t>
            </w:r>
            <w:r w:rsidRPr="002D71DF">
              <w:rPr>
                <w:szCs w:val="22"/>
              </w:rPr>
              <w:t>discussion,</w:t>
            </w:r>
            <w:r w:rsidR="004C760B" w:rsidRPr="002D71DF">
              <w:rPr>
                <w:szCs w:val="22"/>
              </w:rPr>
              <w:t xml:space="preserve"> </w:t>
            </w:r>
            <w:r w:rsidRPr="002D71DF">
              <w:rPr>
                <w:szCs w:val="22"/>
              </w:rPr>
              <w:t>using</w:t>
            </w:r>
            <w:r w:rsidR="004C760B" w:rsidRPr="002D71DF">
              <w:rPr>
                <w:szCs w:val="22"/>
              </w:rPr>
              <w:t xml:space="preserve"> </w:t>
            </w:r>
            <w:r w:rsidRPr="002D71DF">
              <w:rPr>
                <w:szCs w:val="22"/>
              </w:rPr>
              <w:t>effective</w:t>
            </w:r>
            <w:r w:rsidR="004C760B" w:rsidRPr="002D71DF">
              <w:rPr>
                <w:szCs w:val="22"/>
              </w:rPr>
              <w:t xml:space="preserve"> </w:t>
            </w:r>
            <w:r w:rsidRPr="002D71DF">
              <w:rPr>
                <w:szCs w:val="22"/>
              </w:rPr>
              <w:t>questioning</w:t>
            </w:r>
            <w:r w:rsidR="004C760B" w:rsidRPr="002D71DF">
              <w:rPr>
                <w:szCs w:val="22"/>
              </w:rPr>
              <w:t xml:space="preserve"> </w:t>
            </w:r>
            <w:r w:rsidRPr="002D71DF">
              <w:rPr>
                <w:szCs w:val="22"/>
              </w:rPr>
              <w:t>such</w:t>
            </w:r>
            <w:r w:rsidR="004C760B" w:rsidRPr="002D71DF">
              <w:rPr>
                <w:szCs w:val="22"/>
              </w:rPr>
              <w:t xml:space="preserve"> </w:t>
            </w:r>
            <w:r w:rsidRPr="002D71DF">
              <w:rPr>
                <w:szCs w:val="22"/>
              </w:rPr>
              <w:t>as:</w:t>
            </w:r>
            <w:r w:rsidR="004C760B" w:rsidRPr="002D71DF">
              <w:rPr>
                <w:szCs w:val="22"/>
              </w:rPr>
              <w:t xml:space="preserve"> </w:t>
            </w:r>
          </w:p>
          <w:p w14:paraId="49B063E0" w14:textId="01B26148" w:rsidR="008450CF" w:rsidRPr="002D71DF" w:rsidRDefault="008450CF" w:rsidP="008A49FE">
            <w:pPr>
              <w:pStyle w:val="ListBullet"/>
              <w:numPr>
                <w:ilvl w:val="0"/>
                <w:numId w:val="5"/>
              </w:numPr>
            </w:pPr>
            <w:r w:rsidRPr="002D71DF">
              <w:t>What</w:t>
            </w:r>
            <w:r w:rsidR="004C760B" w:rsidRPr="002D71DF">
              <w:t xml:space="preserve"> </w:t>
            </w:r>
            <w:r w:rsidRPr="002D71DF">
              <w:t>did</w:t>
            </w:r>
            <w:r w:rsidR="004C760B" w:rsidRPr="002D71DF">
              <w:t xml:space="preserve"> </w:t>
            </w:r>
            <w:r w:rsidRPr="002D71DF">
              <w:t>you</w:t>
            </w:r>
            <w:r w:rsidR="004C760B" w:rsidRPr="002D71DF">
              <w:t xml:space="preserve"> </w:t>
            </w:r>
            <w:r w:rsidRPr="002D71DF">
              <w:t>learn</w:t>
            </w:r>
            <w:r w:rsidR="004C760B" w:rsidRPr="002D71DF">
              <w:t xml:space="preserve"> </w:t>
            </w:r>
            <w:r w:rsidRPr="002D71DF">
              <w:t>about</w:t>
            </w:r>
            <w:r w:rsidR="004C760B" w:rsidRPr="002D71DF">
              <w:t xml:space="preserve"> </w:t>
            </w:r>
            <w:r w:rsidRPr="002D71DF">
              <w:t>the</w:t>
            </w:r>
            <w:r w:rsidR="004C760B" w:rsidRPr="002D71DF">
              <w:t xml:space="preserve"> </w:t>
            </w:r>
            <w:r w:rsidRPr="002D71DF">
              <w:t>scene</w:t>
            </w:r>
            <w:r w:rsidR="00BE4A69">
              <w:t xml:space="preserve"> and/or </w:t>
            </w:r>
            <w:r w:rsidRPr="002D71DF">
              <w:t>ideas</w:t>
            </w:r>
            <w:r w:rsidR="004C760B" w:rsidRPr="002D71DF">
              <w:t xml:space="preserve"> </w:t>
            </w:r>
            <w:r w:rsidRPr="002D71DF">
              <w:t>from</w:t>
            </w:r>
            <w:r w:rsidR="004C760B" w:rsidRPr="002D71DF">
              <w:t xml:space="preserve"> </w:t>
            </w:r>
            <w:r w:rsidRPr="002D71DF">
              <w:t>each</w:t>
            </w:r>
            <w:r w:rsidR="004C760B" w:rsidRPr="002D71DF">
              <w:t xml:space="preserve"> </w:t>
            </w:r>
            <w:r w:rsidRPr="002D71DF">
              <w:t>group’s</w:t>
            </w:r>
            <w:r w:rsidR="004C760B" w:rsidRPr="002D71DF">
              <w:t xml:space="preserve"> </w:t>
            </w:r>
            <w:r w:rsidRPr="002D71DF">
              <w:t>interpretation?</w:t>
            </w:r>
          </w:p>
          <w:p w14:paraId="0EF45541" w14:textId="32E1ECEE" w:rsidR="008450CF" w:rsidRPr="00DD6C0A" w:rsidRDefault="008450CF" w:rsidP="008A49FE">
            <w:pPr>
              <w:pStyle w:val="ListBullet"/>
              <w:numPr>
                <w:ilvl w:val="0"/>
                <w:numId w:val="5"/>
              </w:numPr>
            </w:pPr>
            <w:r w:rsidRPr="002D71DF">
              <w:t>How</w:t>
            </w:r>
            <w:r w:rsidR="004C760B" w:rsidRPr="002D71DF">
              <w:t xml:space="preserve"> </w:t>
            </w:r>
            <w:r w:rsidRPr="002D71DF">
              <w:t>did</w:t>
            </w:r>
            <w:r w:rsidR="004C760B" w:rsidRPr="002D71DF">
              <w:t xml:space="preserve"> </w:t>
            </w:r>
            <w:r w:rsidRPr="002D71DF">
              <w:t>their</w:t>
            </w:r>
            <w:r w:rsidR="004C760B" w:rsidRPr="002D71DF">
              <w:t xml:space="preserve"> </w:t>
            </w:r>
            <w:r w:rsidRPr="002D71DF">
              <w:t>crafting</w:t>
            </w:r>
            <w:r w:rsidR="004C760B" w:rsidRPr="002D71DF">
              <w:t xml:space="preserve"> </w:t>
            </w:r>
            <w:r w:rsidRPr="002D71DF">
              <w:t>of</w:t>
            </w:r>
            <w:r w:rsidR="004C760B" w:rsidRPr="002D71DF">
              <w:t xml:space="preserve"> </w:t>
            </w:r>
            <w:r w:rsidRPr="002D71DF">
              <w:t>the</w:t>
            </w:r>
            <w:r w:rsidR="004C760B" w:rsidRPr="002D71DF">
              <w:t xml:space="preserve"> </w:t>
            </w:r>
            <w:r w:rsidRPr="002D71DF">
              <w:t>scene</w:t>
            </w:r>
            <w:r w:rsidR="004C760B" w:rsidRPr="002D71DF">
              <w:t xml:space="preserve"> </w:t>
            </w:r>
            <w:r w:rsidRPr="002D71DF">
              <w:t>create</w:t>
            </w:r>
            <w:r w:rsidR="004C760B" w:rsidRPr="002D71DF">
              <w:t xml:space="preserve"> </w:t>
            </w:r>
            <w:r w:rsidRPr="002D71DF">
              <w:t>specific</w:t>
            </w:r>
            <w:r w:rsidR="004C760B" w:rsidRPr="002D71DF">
              <w:t xml:space="preserve"> </w:t>
            </w:r>
            <w:r w:rsidRPr="002D71DF">
              <w:t>dramatic</w:t>
            </w:r>
            <w:r w:rsidR="004C760B" w:rsidRPr="002D71DF">
              <w:t xml:space="preserve"> </w:t>
            </w:r>
            <w:r w:rsidRPr="002D71DF">
              <w:t>meaning</w:t>
            </w:r>
            <w:r w:rsidR="004C760B" w:rsidRPr="002D71DF">
              <w:t xml:space="preserve"> </w:t>
            </w:r>
            <w:r w:rsidRPr="002D71DF">
              <w:t>for</w:t>
            </w:r>
            <w:r w:rsidR="004C760B" w:rsidRPr="002D71DF">
              <w:t xml:space="preserve"> </w:t>
            </w:r>
            <w:r w:rsidRPr="002D71DF">
              <w:t>you</w:t>
            </w:r>
            <w:r w:rsidR="004C760B" w:rsidRPr="002D71DF">
              <w:t xml:space="preserve"> </w:t>
            </w:r>
            <w:r w:rsidRPr="002D71DF">
              <w:t>as</w:t>
            </w:r>
            <w:r w:rsidR="004C760B" w:rsidRPr="002D71DF">
              <w:t xml:space="preserve"> </w:t>
            </w:r>
            <w:r w:rsidRPr="002D71DF">
              <w:t>audience</w:t>
            </w:r>
            <w:r w:rsidR="004C760B" w:rsidRPr="002D71DF">
              <w:t xml:space="preserve"> </w:t>
            </w:r>
            <w:r w:rsidRPr="002D71DF">
              <w:t>members?</w:t>
            </w:r>
          </w:p>
          <w:p w14:paraId="4E776006" w14:textId="2EA8CD61" w:rsidR="008450CF" w:rsidRPr="009729A3" w:rsidRDefault="008450CF" w:rsidP="009729A3">
            <w:pPr>
              <w:rPr>
                <w:rStyle w:val="Strong"/>
                <w:lang w:eastAsia="en-AU"/>
              </w:rPr>
            </w:pPr>
            <w:r w:rsidRPr="009729A3">
              <w:rPr>
                <w:rStyle w:val="Strong"/>
                <w:lang w:eastAsia="en-AU"/>
              </w:rPr>
              <w:t>Activity</w:t>
            </w:r>
            <w:r w:rsidR="004C760B" w:rsidRPr="009729A3">
              <w:rPr>
                <w:rStyle w:val="Strong"/>
                <w:lang w:eastAsia="en-AU"/>
              </w:rPr>
              <w:t xml:space="preserve"> </w:t>
            </w:r>
            <w:r w:rsidRPr="009729A3">
              <w:rPr>
                <w:rStyle w:val="Strong"/>
                <w:lang w:eastAsia="en-AU"/>
              </w:rPr>
              <w:t>3.6</w:t>
            </w:r>
            <w:r w:rsidR="004C760B" w:rsidRPr="009729A3">
              <w:rPr>
                <w:rStyle w:val="Strong"/>
                <w:lang w:eastAsia="en-AU"/>
              </w:rPr>
              <w:t xml:space="preserve"> </w:t>
            </w:r>
            <w:r w:rsidRPr="009729A3">
              <w:rPr>
                <w:rStyle w:val="Strong"/>
                <w:lang w:eastAsia="en-AU"/>
              </w:rPr>
              <w:t>–</w:t>
            </w:r>
            <w:r w:rsidR="004C760B" w:rsidRPr="009729A3">
              <w:rPr>
                <w:rStyle w:val="Strong"/>
                <w:lang w:eastAsia="en-AU"/>
              </w:rPr>
              <w:t xml:space="preserve"> </w:t>
            </w:r>
            <w:r w:rsidRPr="009729A3">
              <w:rPr>
                <w:rStyle w:val="Strong"/>
                <w:lang w:eastAsia="en-AU"/>
              </w:rPr>
              <w:t>imagining</w:t>
            </w:r>
            <w:r w:rsidR="004C760B" w:rsidRPr="009729A3">
              <w:rPr>
                <w:rStyle w:val="Strong"/>
                <w:lang w:eastAsia="en-AU"/>
              </w:rPr>
              <w:t xml:space="preserve"> </w:t>
            </w:r>
            <w:proofErr w:type="spellStart"/>
            <w:r w:rsidRPr="009729A3">
              <w:rPr>
                <w:rStyle w:val="Strong"/>
                <w:lang w:eastAsia="en-AU"/>
              </w:rPr>
              <w:t>Pixos</w:t>
            </w:r>
            <w:proofErr w:type="spellEnd"/>
          </w:p>
          <w:p w14:paraId="54ABB5F9" w14:textId="1CD34183" w:rsidR="008450CF" w:rsidRPr="002D71DF" w:rsidRDefault="008450CF" w:rsidP="008450CF">
            <w:pPr>
              <w:pBdr>
                <w:top w:val="single" w:sz="24" w:space="10" w:color="CCEDFC"/>
                <w:left w:val="single" w:sz="24" w:space="10" w:color="CCEDFC"/>
                <w:bottom w:val="single" w:sz="24" w:space="10" w:color="CCEDFC"/>
                <w:right w:val="single" w:sz="24" w:space="10" w:color="CCEDFC"/>
              </w:pBdr>
              <w:shd w:val="clear" w:color="auto" w:fill="CCEDFC"/>
              <w:rPr>
                <w:b/>
              </w:rPr>
            </w:pPr>
            <w:r w:rsidRPr="002D71DF">
              <w:rPr>
                <w:b/>
              </w:rPr>
              <w:t>Teacher</w:t>
            </w:r>
            <w:r w:rsidR="004C760B" w:rsidRPr="002D71DF">
              <w:rPr>
                <w:b/>
              </w:rPr>
              <w:t xml:space="preserve"> </w:t>
            </w:r>
            <w:r w:rsidRPr="002D71DF">
              <w:rPr>
                <w:b/>
              </w:rPr>
              <w:t>note:</w:t>
            </w:r>
            <w:r w:rsidR="004C760B" w:rsidRPr="002D71DF">
              <w:rPr>
                <w:b/>
              </w:rPr>
              <w:t xml:space="preserve"> </w:t>
            </w:r>
            <w:r w:rsidRPr="002D71DF">
              <w:t>watch</w:t>
            </w:r>
            <w:r w:rsidR="004C760B" w:rsidRPr="002D71DF">
              <w:t xml:space="preserve"> </w:t>
            </w:r>
            <w:hyperlink r:id="rId28" w:anchor="Video1:~:text=is%20Missing%20workshop-,Video%20%E2%80%93%20PROMETHIUS%20workshop%20(15%3A12),-PROMETHEUS%20workshop" w:history="1">
              <w:r w:rsidRPr="00A13B0D">
                <w:rPr>
                  <w:rStyle w:val="Hyperlink"/>
                </w:rPr>
                <w:t>Video</w:t>
              </w:r>
              <w:r w:rsidR="004C760B" w:rsidRPr="00A13B0D">
                <w:rPr>
                  <w:rStyle w:val="Hyperlink"/>
                </w:rPr>
                <w:t xml:space="preserve"> </w:t>
              </w:r>
              <w:r w:rsidRPr="00A13B0D">
                <w:rPr>
                  <w:rStyle w:val="Hyperlink"/>
                </w:rPr>
                <w:t>–</w:t>
              </w:r>
              <w:r w:rsidR="004C760B" w:rsidRPr="00A13B0D">
                <w:rPr>
                  <w:rStyle w:val="Hyperlink"/>
                </w:rPr>
                <w:t xml:space="preserve"> </w:t>
              </w:r>
              <w:r w:rsidRPr="00A13B0D">
                <w:rPr>
                  <w:rStyle w:val="Hyperlink"/>
                </w:rPr>
                <w:t>PROMETH</w:t>
              </w:r>
              <w:r w:rsidR="00DD6C0A">
                <w:rPr>
                  <w:rStyle w:val="Hyperlink"/>
                </w:rPr>
                <w:t>E</w:t>
              </w:r>
              <w:r w:rsidRPr="00A13B0D">
                <w:rPr>
                  <w:rStyle w:val="Hyperlink"/>
                </w:rPr>
                <w:t>US</w:t>
              </w:r>
              <w:r w:rsidR="004C760B" w:rsidRPr="00A13B0D">
                <w:rPr>
                  <w:rStyle w:val="Hyperlink"/>
                </w:rPr>
                <w:t xml:space="preserve"> </w:t>
              </w:r>
              <w:r w:rsidRPr="00A13B0D">
                <w:rPr>
                  <w:rStyle w:val="Hyperlink"/>
                </w:rPr>
                <w:t>workshop</w:t>
              </w:r>
              <w:r w:rsidR="004C760B" w:rsidRPr="00A13B0D">
                <w:rPr>
                  <w:rStyle w:val="Hyperlink"/>
                </w:rPr>
                <w:t xml:space="preserve"> </w:t>
              </w:r>
              <w:r w:rsidRPr="00A13B0D">
                <w:rPr>
                  <w:rStyle w:val="Hyperlink"/>
                </w:rPr>
                <w:t>(15:12)</w:t>
              </w:r>
            </w:hyperlink>
            <w:r w:rsidR="004C760B" w:rsidRPr="002D71DF">
              <w:t xml:space="preserve"> </w:t>
            </w:r>
            <w:r w:rsidRPr="002D71DF">
              <w:t>to</w:t>
            </w:r>
            <w:r w:rsidR="004C760B" w:rsidRPr="002D71DF">
              <w:t xml:space="preserve"> </w:t>
            </w:r>
            <w:r w:rsidRPr="002D71DF">
              <w:t>see</w:t>
            </w:r>
            <w:r w:rsidR="004C760B" w:rsidRPr="002D71DF">
              <w:t xml:space="preserve"> </w:t>
            </w:r>
            <w:r w:rsidRPr="002D71DF">
              <w:t>how</w:t>
            </w:r>
            <w:r w:rsidR="004C760B" w:rsidRPr="002D71DF">
              <w:t xml:space="preserve"> </w:t>
            </w:r>
            <w:r w:rsidRPr="002D71DF">
              <w:t>to</w:t>
            </w:r>
            <w:r w:rsidR="004C760B" w:rsidRPr="002D71DF">
              <w:t xml:space="preserve"> </w:t>
            </w:r>
            <w:r w:rsidRPr="002D71DF">
              <w:t>use</w:t>
            </w:r>
            <w:r w:rsidR="004C760B" w:rsidRPr="002D71DF">
              <w:t xml:space="preserve"> </w:t>
            </w:r>
            <w:r w:rsidRPr="002D71DF">
              <w:t>simple</w:t>
            </w:r>
            <w:r w:rsidR="004C760B" w:rsidRPr="002D71DF">
              <w:t xml:space="preserve"> </w:t>
            </w:r>
            <w:r w:rsidRPr="002D71DF">
              <w:t>elements</w:t>
            </w:r>
            <w:r w:rsidR="004C760B" w:rsidRPr="002D71DF">
              <w:t xml:space="preserve"> </w:t>
            </w:r>
            <w:r w:rsidRPr="002D71DF">
              <w:t>of</w:t>
            </w:r>
            <w:r w:rsidR="004C760B" w:rsidRPr="002D71DF">
              <w:t xml:space="preserve"> </w:t>
            </w:r>
            <w:r w:rsidRPr="002D71DF">
              <w:t>production</w:t>
            </w:r>
            <w:r w:rsidR="004C760B" w:rsidRPr="002D71DF">
              <w:t xml:space="preserve"> </w:t>
            </w:r>
            <w:r w:rsidRPr="002D71DF">
              <w:t>in</w:t>
            </w:r>
            <w:r w:rsidR="004C760B" w:rsidRPr="002D71DF">
              <w:t xml:space="preserve"> </w:t>
            </w:r>
            <w:r w:rsidRPr="002D71DF">
              <w:t>combination</w:t>
            </w:r>
            <w:r w:rsidR="004C760B" w:rsidRPr="002D71DF">
              <w:t xml:space="preserve"> </w:t>
            </w:r>
            <w:r w:rsidRPr="002D71DF">
              <w:t>with</w:t>
            </w:r>
            <w:r w:rsidR="004C760B" w:rsidRPr="002D71DF">
              <w:t xml:space="preserve"> </w:t>
            </w:r>
            <w:r w:rsidRPr="002D71DF">
              <w:t>movement</w:t>
            </w:r>
            <w:r w:rsidR="004C760B" w:rsidRPr="002D71DF">
              <w:t xml:space="preserve"> </w:t>
            </w:r>
            <w:r w:rsidRPr="002D71DF">
              <w:t>and</w:t>
            </w:r>
            <w:r w:rsidR="004C760B" w:rsidRPr="002D71DF">
              <w:t xml:space="preserve"> </w:t>
            </w:r>
            <w:r w:rsidRPr="002D71DF">
              <w:t>gesture</w:t>
            </w:r>
            <w:r w:rsidR="004C760B" w:rsidRPr="002D71DF">
              <w:t xml:space="preserve"> </w:t>
            </w:r>
            <w:r w:rsidRPr="002D71DF">
              <w:t>to</w:t>
            </w:r>
            <w:r w:rsidR="004C760B" w:rsidRPr="002D71DF">
              <w:t xml:space="preserve"> </w:t>
            </w:r>
            <w:r w:rsidRPr="002D71DF">
              <w:t>create</w:t>
            </w:r>
            <w:r w:rsidR="004C760B" w:rsidRPr="002D71DF">
              <w:t xml:space="preserve"> </w:t>
            </w:r>
            <w:r w:rsidRPr="002D71DF">
              <w:t>character</w:t>
            </w:r>
            <w:r w:rsidR="004C760B" w:rsidRPr="002D71DF">
              <w:t xml:space="preserve"> </w:t>
            </w:r>
            <w:r w:rsidRPr="002D71DF">
              <w:t>and</w:t>
            </w:r>
            <w:r w:rsidR="004C760B" w:rsidRPr="002D71DF">
              <w:t xml:space="preserve"> </w:t>
            </w:r>
            <w:r w:rsidRPr="002D71DF">
              <w:t>build</w:t>
            </w:r>
            <w:r w:rsidR="004C760B" w:rsidRPr="002D71DF">
              <w:t xml:space="preserve"> </w:t>
            </w:r>
            <w:r w:rsidRPr="002D71DF">
              <w:t>tension.</w:t>
            </w:r>
            <w:r w:rsidR="004C760B" w:rsidRPr="002D71DF">
              <w:t xml:space="preserve"> </w:t>
            </w:r>
            <w:r w:rsidRPr="002D71DF">
              <w:t>Teachers</w:t>
            </w:r>
            <w:r w:rsidR="004C760B" w:rsidRPr="002D71DF">
              <w:t xml:space="preserve"> </w:t>
            </w:r>
            <w:r w:rsidRPr="002D71DF">
              <w:lastRenderedPageBreak/>
              <w:t>may</w:t>
            </w:r>
            <w:r w:rsidR="004C760B" w:rsidRPr="002D71DF">
              <w:t xml:space="preserve"> </w:t>
            </w:r>
            <w:r w:rsidRPr="002D71DF">
              <w:t>choose</w:t>
            </w:r>
            <w:r w:rsidR="004C760B" w:rsidRPr="002D71DF">
              <w:t xml:space="preserve"> </w:t>
            </w:r>
            <w:r w:rsidRPr="002D71DF">
              <w:t>to</w:t>
            </w:r>
            <w:r w:rsidR="004C760B" w:rsidRPr="002D71DF">
              <w:t xml:space="preserve"> </w:t>
            </w:r>
            <w:r w:rsidRPr="002D71DF">
              <w:t>share</w:t>
            </w:r>
            <w:r w:rsidR="004C760B" w:rsidRPr="002D71DF">
              <w:t xml:space="preserve"> </w:t>
            </w:r>
            <w:r w:rsidRPr="002D71DF">
              <w:t>these</w:t>
            </w:r>
            <w:r w:rsidR="004C760B" w:rsidRPr="002D71DF">
              <w:t xml:space="preserve"> </w:t>
            </w:r>
            <w:r w:rsidRPr="002D71DF">
              <w:t>sections</w:t>
            </w:r>
            <w:r w:rsidR="004C760B" w:rsidRPr="002D71DF">
              <w:t xml:space="preserve"> </w:t>
            </w:r>
            <w:r w:rsidRPr="002D71DF">
              <w:t>of</w:t>
            </w:r>
            <w:r w:rsidR="004C760B" w:rsidRPr="002D71DF">
              <w:t xml:space="preserve"> </w:t>
            </w:r>
            <w:r w:rsidRPr="002D71DF">
              <w:t>the</w:t>
            </w:r>
            <w:r w:rsidR="004C760B" w:rsidRPr="002D71DF">
              <w:t xml:space="preserve"> </w:t>
            </w:r>
            <w:r w:rsidRPr="002D71DF">
              <w:t>video</w:t>
            </w:r>
            <w:r w:rsidR="004C760B" w:rsidRPr="002D71DF">
              <w:t xml:space="preserve"> </w:t>
            </w:r>
            <w:r w:rsidRPr="002D71DF">
              <w:t>with</w:t>
            </w:r>
            <w:r w:rsidR="004C760B" w:rsidRPr="002D71DF">
              <w:t xml:space="preserve"> </w:t>
            </w:r>
            <w:r w:rsidRPr="002D71DF">
              <w:t>students.</w:t>
            </w:r>
          </w:p>
          <w:p w14:paraId="5A70EB98" w14:textId="24C9EA78" w:rsidR="008450CF" w:rsidRPr="002D71DF" w:rsidRDefault="008450CF" w:rsidP="008450CF">
            <w:pPr>
              <w:rPr>
                <w:bCs/>
              </w:rPr>
            </w:pPr>
            <w:r w:rsidRPr="002D71DF">
              <w:rPr>
                <w:bCs/>
              </w:rPr>
              <w:t>As</w:t>
            </w:r>
            <w:r w:rsidR="004C760B" w:rsidRPr="002D71DF">
              <w:rPr>
                <w:bCs/>
              </w:rPr>
              <w:t xml:space="preserve"> </w:t>
            </w:r>
            <w:r w:rsidRPr="002D71DF">
              <w:rPr>
                <w:bCs/>
              </w:rPr>
              <w:t>a</w:t>
            </w:r>
            <w:r w:rsidR="004C760B" w:rsidRPr="002D71DF">
              <w:rPr>
                <w:bCs/>
              </w:rPr>
              <w:t xml:space="preserve"> </w:t>
            </w:r>
            <w:r w:rsidRPr="002D71DF">
              <w:rPr>
                <w:bCs/>
              </w:rPr>
              <w:t>class,</w:t>
            </w:r>
            <w:r w:rsidR="004C760B" w:rsidRPr="002D71DF">
              <w:rPr>
                <w:bCs/>
              </w:rPr>
              <w:t xml:space="preserve"> </w:t>
            </w:r>
            <w:r w:rsidRPr="002D71DF">
              <w:rPr>
                <w:bCs/>
              </w:rPr>
              <w:t>students</w:t>
            </w:r>
            <w:r w:rsidR="004C760B" w:rsidRPr="002D71DF">
              <w:rPr>
                <w:bCs/>
              </w:rPr>
              <w:t xml:space="preserve"> </w:t>
            </w:r>
            <w:r w:rsidRPr="002D71DF">
              <w:rPr>
                <w:bCs/>
              </w:rPr>
              <w:t>re-read</w:t>
            </w:r>
            <w:r w:rsidR="004C760B" w:rsidRPr="002D71DF">
              <w:rPr>
                <w:bCs/>
              </w:rPr>
              <w:t xml:space="preserve"> </w:t>
            </w:r>
            <w:r w:rsidR="009E6807" w:rsidRPr="009E6807">
              <w:rPr>
                <w:bCs/>
              </w:rPr>
              <w:t>‘</w:t>
            </w:r>
            <w:r w:rsidRPr="00D25100">
              <w:rPr>
                <w:bCs/>
              </w:rPr>
              <w:t>SCENE</w:t>
            </w:r>
            <w:r w:rsidR="004C760B" w:rsidRPr="00D25100">
              <w:rPr>
                <w:bCs/>
              </w:rPr>
              <w:t xml:space="preserve"> </w:t>
            </w:r>
            <w:r w:rsidRPr="00D25100">
              <w:rPr>
                <w:bCs/>
              </w:rPr>
              <w:t>1</w:t>
            </w:r>
            <w:r w:rsidR="004C760B" w:rsidRPr="00D25100">
              <w:rPr>
                <w:bCs/>
              </w:rPr>
              <w:t xml:space="preserve"> </w:t>
            </w:r>
            <w:r w:rsidRPr="00D25100">
              <w:rPr>
                <w:bCs/>
              </w:rPr>
              <w:t>–</w:t>
            </w:r>
            <w:r w:rsidR="004C760B" w:rsidRPr="00D25100">
              <w:rPr>
                <w:bCs/>
              </w:rPr>
              <w:t xml:space="preserve"> </w:t>
            </w:r>
            <w:r w:rsidRPr="00D25100">
              <w:rPr>
                <w:bCs/>
              </w:rPr>
              <w:t>PIXOS</w:t>
            </w:r>
            <w:r w:rsidR="009E6807" w:rsidRPr="00D25100">
              <w:rPr>
                <w:bCs/>
              </w:rPr>
              <w:t>’</w:t>
            </w:r>
            <w:r w:rsidRPr="002D71DF">
              <w:rPr>
                <w:bCs/>
              </w:rPr>
              <w:t>,</w:t>
            </w:r>
            <w:r w:rsidR="004C760B" w:rsidRPr="002D71DF">
              <w:rPr>
                <w:bCs/>
              </w:rPr>
              <w:t xml:space="preserve"> </w:t>
            </w:r>
            <w:r w:rsidRPr="002D71DF">
              <w:rPr>
                <w:bCs/>
              </w:rPr>
              <w:t>focusing</w:t>
            </w:r>
            <w:r w:rsidR="004C760B" w:rsidRPr="002D71DF">
              <w:rPr>
                <w:bCs/>
              </w:rPr>
              <w:t xml:space="preserve"> </w:t>
            </w:r>
            <w:r w:rsidRPr="002D71DF">
              <w:rPr>
                <w:bCs/>
              </w:rPr>
              <w:t>on</w:t>
            </w:r>
            <w:r w:rsidR="004C760B" w:rsidRPr="002D71DF">
              <w:rPr>
                <w:bCs/>
              </w:rPr>
              <w:t xml:space="preserve"> </w:t>
            </w:r>
            <w:r w:rsidRPr="002D71DF">
              <w:rPr>
                <w:bCs/>
              </w:rPr>
              <w:t>the</w:t>
            </w:r>
            <w:r w:rsidR="004C760B" w:rsidRPr="002D71DF">
              <w:rPr>
                <w:bCs/>
              </w:rPr>
              <w:t xml:space="preserve"> </w:t>
            </w:r>
            <w:r w:rsidRPr="002D71DF">
              <w:rPr>
                <w:bCs/>
              </w:rPr>
              <w:t>moment</w:t>
            </w:r>
            <w:r w:rsidR="004C760B" w:rsidRPr="002D71DF">
              <w:t xml:space="preserve"> </w:t>
            </w:r>
            <w:r w:rsidR="009E6807">
              <w:t>(</w:t>
            </w:r>
            <w:r w:rsidRPr="002D71DF">
              <w:rPr>
                <w:bCs/>
              </w:rPr>
              <w:t>on</w:t>
            </w:r>
            <w:r w:rsidR="004C760B" w:rsidRPr="002D71DF">
              <w:rPr>
                <w:bCs/>
              </w:rPr>
              <w:t xml:space="preserve"> </w:t>
            </w:r>
            <w:r w:rsidRPr="002D71DF">
              <w:rPr>
                <w:bCs/>
              </w:rPr>
              <w:t>page</w:t>
            </w:r>
            <w:r w:rsidR="004C760B" w:rsidRPr="002D71DF">
              <w:rPr>
                <w:bCs/>
              </w:rPr>
              <w:t xml:space="preserve"> </w:t>
            </w:r>
            <w:r w:rsidRPr="002D71DF">
              <w:rPr>
                <w:bCs/>
              </w:rPr>
              <w:t>12</w:t>
            </w:r>
            <w:r w:rsidR="009E6807">
              <w:rPr>
                <w:bCs/>
              </w:rPr>
              <w:t>)</w:t>
            </w:r>
            <w:r w:rsidR="004C760B" w:rsidRPr="002D71DF">
              <w:rPr>
                <w:bCs/>
              </w:rPr>
              <w:t xml:space="preserve"> </w:t>
            </w:r>
            <w:r w:rsidRPr="002D71DF">
              <w:rPr>
                <w:bCs/>
              </w:rPr>
              <w:t>leading</w:t>
            </w:r>
            <w:r w:rsidR="004C760B" w:rsidRPr="002D71DF">
              <w:rPr>
                <w:bCs/>
              </w:rPr>
              <w:t xml:space="preserve"> </w:t>
            </w:r>
            <w:r w:rsidRPr="002D71DF">
              <w:rPr>
                <w:bCs/>
              </w:rPr>
              <w:t>into</w:t>
            </w:r>
            <w:r w:rsidR="004C760B" w:rsidRPr="002D71DF">
              <w:rPr>
                <w:bCs/>
              </w:rPr>
              <w:t xml:space="preserve"> </w:t>
            </w:r>
            <w:proofErr w:type="spellStart"/>
            <w:r w:rsidRPr="002D71DF">
              <w:rPr>
                <w:bCs/>
              </w:rPr>
              <w:t>Pixos</w:t>
            </w:r>
            <w:proofErr w:type="spellEnd"/>
            <w:r w:rsidR="004C760B" w:rsidRPr="002D71DF">
              <w:rPr>
                <w:bCs/>
              </w:rPr>
              <w:t xml:space="preserve"> </w:t>
            </w:r>
            <w:r w:rsidRPr="002D71DF">
              <w:rPr>
                <w:bCs/>
              </w:rPr>
              <w:t>speaking</w:t>
            </w:r>
            <w:r w:rsidR="004C760B" w:rsidRPr="002D71DF">
              <w:rPr>
                <w:bCs/>
              </w:rPr>
              <w:t xml:space="preserve"> </w:t>
            </w:r>
            <w:r w:rsidRPr="002D71DF">
              <w:rPr>
                <w:bCs/>
              </w:rPr>
              <w:t>for</w:t>
            </w:r>
            <w:r w:rsidR="004C760B" w:rsidRPr="002D71DF">
              <w:rPr>
                <w:bCs/>
              </w:rPr>
              <w:t xml:space="preserve"> </w:t>
            </w:r>
            <w:r w:rsidRPr="002D71DF">
              <w:rPr>
                <w:bCs/>
              </w:rPr>
              <w:t>the</w:t>
            </w:r>
            <w:r w:rsidR="004C760B" w:rsidRPr="002D71DF">
              <w:rPr>
                <w:bCs/>
              </w:rPr>
              <w:t xml:space="preserve"> </w:t>
            </w:r>
            <w:r w:rsidRPr="002D71DF">
              <w:rPr>
                <w:bCs/>
              </w:rPr>
              <w:t>first</w:t>
            </w:r>
            <w:r w:rsidR="004C760B" w:rsidRPr="002D71DF">
              <w:rPr>
                <w:bCs/>
              </w:rPr>
              <w:t xml:space="preserve"> </w:t>
            </w:r>
            <w:r w:rsidRPr="002D71DF">
              <w:rPr>
                <w:bCs/>
              </w:rPr>
              <w:t>time.</w:t>
            </w:r>
            <w:r w:rsidR="004C760B" w:rsidRPr="002D71DF">
              <w:rPr>
                <w:bCs/>
              </w:rPr>
              <w:t xml:space="preserve"> </w:t>
            </w:r>
            <w:r w:rsidRPr="002D71DF">
              <w:rPr>
                <w:bCs/>
              </w:rPr>
              <w:t>Ask</w:t>
            </w:r>
            <w:r w:rsidR="004C760B" w:rsidRPr="002D71DF">
              <w:rPr>
                <w:bCs/>
              </w:rPr>
              <w:t xml:space="preserve"> </w:t>
            </w:r>
            <w:r w:rsidRPr="002D71DF">
              <w:rPr>
                <w:bCs/>
              </w:rPr>
              <w:t>students</w:t>
            </w:r>
            <w:r w:rsidR="004C760B" w:rsidRPr="002D71DF">
              <w:rPr>
                <w:bCs/>
              </w:rPr>
              <w:t xml:space="preserve"> </w:t>
            </w:r>
            <w:r w:rsidRPr="002D71DF">
              <w:rPr>
                <w:bCs/>
              </w:rPr>
              <w:t>to</w:t>
            </w:r>
            <w:r w:rsidR="004C760B" w:rsidRPr="002D71DF">
              <w:rPr>
                <w:bCs/>
              </w:rPr>
              <w:t xml:space="preserve"> </w:t>
            </w:r>
            <w:r w:rsidRPr="002D71DF">
              <w:rPr>
                <w:bCs/>
              </w:rPr>
              <w:t>comment</w:t>
            </w:r>
            <w:r w:rsidR="004C760B" w:rsidRPr="002D71DF">
              <w:rPr>
                <w:bCs/>
              </w:rPr>
              <w:t xml:space="preserve"> </w:t>
            </w:r>
            <w:r w:rsidRPr="002D71DF">
              <w:rPr>
                <w:bCs/>
              </w:rPr>
              <w:t>on</w:t>
            </w:r>
            <w:r w:rsidR="004C760B" w:rsidRPr="002D71DF">
              <w:rPr>
                <w:bCs/>
              </w:rPr>
              <w:t xml:space="preserve"> </w:t>
            </w:r>
            <w:r w:rsidRPr="002D71DF">
              <w:rPr>
                <w:bCs/>
              </w:rPr>
              <w:t>the</w:t>
            </w:r>
            <w:r w:rsidR="004C760B" w:rsidRPr="002D71DF">
              <w:rPr>
                <w:bCs/>
              </w:rPr>
              <w:t xml:space="preserve"> </w:t>
            </w:r>
            <w:r w:rsidRPr="002D71DF">
              <w:rPr>
                <w:bCs/>
              </w:rPr>
              <w:t>way</w:t>
            </w:r>
            <w:r w:rsidR="004C760B" w:rsidRPr="002D71DF">
              <w:rPr>
                <w:bCs/>
              </w:rPr>
              <w:t xml:space="preserve"> </w:t>
            </w:r>
            <w:r w:rsidRPr="002D71DF">
              <w:rPr>
                <w:bCs/>
              </w:rPr>
              <w:t>characters</w:t>
            </w:r>
            <w:r w:rsidR="004C760B" w:rsidRPr="002D71DF">
              <w:rPr>
                <w:bCs/>
              </w:rPr>
              <w:t xml:space="preserve"> </w:t>
            </w:r>
            <w:r w:rsidRPr="002D71DF">
              <w:rPr>
                <w:bCs/>
              </w:rPr>
              <w:t>have</w:t>
            </w:r>
            <w:r w:rsidR="004C760B" w:rsidRPr="002D71DF">
              <w:rPr>
                <w:bCs/>
              </w:rPr>
              <w:t xml:space="preserve"> </w:t>
            </w:r>
            <w:r w:rsidRPr="002D71DF">
              <w:rPr>
                <w:bCs/>
              </w:rPr>
              <w:t>been</w:t>
            </w:r>
            <w:r w:rsidR="004C760B" w:rsidRPr="002D71DF">
              <w:rPr>
                <w:bCs/>
              </w:rPr>
              <w:t xml:space="preserve"> </w:t>
            </w:r>
            <w:r w:rsidRPr="002D71DF">
              <w:rPr>
                <w:bCs/>
              </w:rPr>
              <w:t>denoted</w:t>
            </w:r>
            <w:r w:rsidR="004C760B" w:rsidRPr="002D71DF">
              <w:rPr>
                <w:bCs/>
              </w:rPr>
              <w:t xml:space="preserve"> </w:t>
            </w:r>
            <w:r w:rsidRPr="002D71DF">
              <w:rPr>
                <w:bCs/>
              </w:rPr>
              <w:t>(Promise</w:t>
            </w:r>
            <w:r w:rsidR="004C760B" w:rsidRPr="002D71DF">
              <w:rPr>
                <w:bCs/>
              </w:rPr>
              <w:t xml:space="preserve"> </w:t>
            </w:r>
            <w:r w:rsidRPr="002D71DF">
              <w:rPr>
                <w:bCs/>
              </w:rPr>
              <w:t>and</w:t>
            </w:r>
            <w:r w:rsidR="004C760B" w:rsidRPr="002D71DF">
              <w:rPr>
                <w:bCs/>
              </w:rPr>
              <w:t xml:space="preserve"> </w:t>
            </w:r>
            <w:proofErr w:type="spellStart"/>
            <w:r w:rsidRPr="002D71DF">
              <w:rPr>
                <w:bCs/>
              </w:rPr>
              <w:t>Pixos</w:t>
            </w:r>
            <w:proofErr w:type="spellEnd"/>
            <w:r w:rsidR="004C760B" w:rsidRPr="002D71DF">
              <w:rPr>
                <w:bCs/>
              </w:rPr>
              <w:t xml:space="preserve"> </w:t>
            </w:r>
            <w:r w:rsidRPr="002D71DF">
              <w:rPr>
                <w:bCs/>
              </w:rPr>
              <w:t>are</w:t>
            </w:r>
            <w:r w:rsidR="004C760B" w:rsidRPr="002D71DF">
              <w:rPr>
                <w:bCs/>
              </w:rPr>
              <w:t xml:space="preserve"> </w:t>
            </w:r>
            <w:r w:rsidRPr="002D71DF">
              <w:rPr>
                <w:bCs/>
              </w:rPr>
              <w:t>the</w:t>
            </w:r>
            <w:r w:rsidR="004C760B" w:rsidRPr="002D71DF">
              <w:rPr>
                <w:bCs/>
              </w:rPr>
              <w:t xml:space="preserve"> </w:t>
            </w:r>
            <w:r w:rsidRPr="002D71DF">
              <w:rPr>
                <w:bCs/>
              </w:rPr>
              <w:t>only</w:t>
            </w:r>
            <w:r w:rsidR="004C760B" w:rsidRPr="002D71DF">
              <w:rPr>
                <w:bCs/>
              </w:rPr>
              <w:t xml:space="preserve"> </w:t>
            </w:r>
            <w:r w:rsidRPr="002D71DF">
              <w:rPr>
                <w:bCs/>
              </w:rPr>
              <w:t>characters</w:t>
            </w:r>
            <w:r w:rsidR="004C760B" w:rsidRPr="002D71DF">
              <w:rPr>
                <w:bCs/>
              </w:rPr>
              <w:t xml:space="preserve"> </w:t>
            </w:r>
            <w:r w:rsidRPr="002D71DF">
              <w:rPr>
                <w:bCs/>
              </w:rPr>
              <w:t>with</w:t>
            </w:r>
            <w:r w:rsidR="004C760B" w:rsidRPr="002D71DF">
              <w:rPr>
                <w:bCs/>
              </w:rPr>
              <w:t xml:space="preserve"> </w:t>
            </w:r>
            <w:r w:rsidRPr="002D71DF">
              <w:rPr>
                <w:bCs/>
              </w:rPr>
              <w:t>names,</w:t>
            </w:r>
            <w:r w:rsidR="004C760B" w:rsidRPr="002D71DF">
              <w:rPr>
                <w:bCs/>
              </w:rPr>
              <w:t xml:space="preserve"> </w:t>
            </w:r>
            <w:r w:rsidRPr="002D71DF">
              <w:rPr>
                <w:bCs/>
              </w:rPr>
              <w:t>the</w:t>
            </w:r>
            <w:r w:rsidR="004C760B" w:rsidRPr="002D71DF">
              <w:rPr>
                <w:bCs/>
              </w:rPr>
              <w:t xml:space="preserve"> </w:t>
            </w:r>
            <w:r w:rsidRPr="002D71DF">
              <w:rPr>
                <w:bCs/>
              </w:rPr>
              <w:t>scientists</w:t>
            </w:r>
            <w:r w:rsidR="004C760B" w:rsidRPr="002D71DF">
              <w:rPr>
                <w:bCs/>
              </w:rPr>
              <w:t xml:space="preserve"> </w:t>
            </w:r>
            <w:r w:rsidRPr="002D71DF">
              <w:rPr>
                <w:bCs/>
              </w:rPr>
              <w:t>are</w:t>
            </w:r>
            <w:r w:rsidR="004C760B" w:rsidRPr="002D71DF">
              <w:rPr>
                <w:bCs/>
              </w:rPr>
              <w:t xml:space="preserve"> </w:t>
            </w:r>
            <w:r w:rsidRPr="002D71DF">
              <w:rPr>
                <w:bCs/>
              </w:rPr>
              <w:t>indicated</w:t>
            </w:r>
            <w:r w:rsidR="004C760B" w:rsidRPr="002D71DF">
              <w:rPr>
                <w:bCs/>
              </w:rPr>
              <w:t xml:space="preserve"> </w:t>
            </w:r>
            <w:r w:rsidRPr="002D71DF">
              <w:rPr>
                <w:bCs/>
              </w:rPr>
              <w:t>by</w:t>
            </w:r>
            <w:r w:rsidR="004C760B" w:rsidRPr="002D71DF">
              <w:rPr>
                <w:bCs/>
              </w:rPr>
              <w:t xml:space="preserve"> </w:t>
            </w:r>
            <w:r w:rsidRPr="002D71DF">
              <w:rPr>
                <w:bCs/>
              </w:rPr>
              <w:t>numbers</w:t>
            </w:r>
            <w:r w:rsidR="004C760B" w:rsidRPr="002D71DF">
              <w:rPr>
                <w:bCs/>
              </w:rPr>
              <w:t xml:space="preserve"> </w:t>
            </w:r>
            <w:r w:rsidRPr="002D71DF">
              <w:rPr>
                <w:bCs/>
              </w:rPr>
              <w:t>only).</w:t>
            </w:r>
            <w:r w:rsidR="004C760B" w:rsidRPr="002D71DF">
              <w:rPr>
                <w:bCs/>
              </w:rPr>
              <w:t xml:space="preserve"> </w:t>
            </w:r>
            <w:r w:rsidRPr="002D71DF">
              <w:rPr>
                <w:bCs/>
              </w:rPr>
              <w:t>Ask</w:t>
            </w:r>
            <w:r w:rsidR="004C760B" w:rsidRPr="002D71DF">
              <w:rPr>
                <w:bCs/>
              </w:rPr>
              <w:t xml:space="preserve"> </w:t>
            </w:r>
            <w:r w:rsidRPr="002D71DF">
              <w:rPr>
                <w:bCs/>
              </w:rPr>
              <w:t>student</w:t>
            </w:r>
            <w:r w:rsidR="00AC5FCC" w:rsidRPr="002D71DF">
              <w:rPr>
                <w:bCs/>
              </w:rPr>
              <w:t>s</w:t>
            </w:r>
            <w:r w:rsidR="004C760B" w:rsidRPr="002D71DF">
              <w:rPr>
                <w:bCs/>
              </w:rPr>
              <w:t xml:space="preserve"> </w:t>
            </w:r>
            <w:r w:rsidRPr="002D71DF">
              <w:rPr>
                <w:bCs/>
              </w:rPr>
              <w:t>how</w:t>
            </w:r>
            <w:r w:rsidR="004C760B" w:rsidRPr="002D71DF">
              <w:rPr>
                <w:bCs/>
              </w:rPr>
              <w:t xml:space="preserve"> </w:t>
            </w:r>
            <w:r w:rsidRPr="002D71DF">
              <w:rPr>
                <w:bCs/>
              </w:rPr>
              <w:t>they</w:t>
            </w:r>
            <w:r w:rsidR="004C760B" w:rsidRPr="002D71DF">
              <w:rPr>
                <w:bCs/>
              </w:rPr>
              <w:t xml:space="preserve"> </w:t>
            </w:r>
            <w:r w:rsidRPr="002D71DF">
              <w:rPr>
                <w:bCs/>
              </w:rPr>
              <w:t>might</w:t>
            </w:r>
            <w:r w:rsidR="004C760B" w:rsidRPr="002D71DF">
              <w:rPr>
                <w:bCs/>
              </w:rPr>
              <w:t xml:space="preserve"> </w:t>
            </w:r>
            <w:r w:rsidRPr="002D71DF">
              <w:rPr>
                <w:bCs/>
              </w:rPr>
              <w:t>interpret</w:t>
            </w:r>
            <w:r w:rsidR="004C760B" w:rsidRPr="002D71DF">
              <w:rPr>
                <w:bCs/>
              </w:rPr>
              <w:t xml:space="preserve"> </w:t>
            </w:r>
            <w:r w:rsidRPr="002D71DF">
              <w:rPr>
                <w:bCs/>
              </w:rPr>
              <w:t>this</w:t>
            </w:r>
            <w:r w:rsidR="004C760B" w:rsidRPr="002D71DF">
              <w:rPr>
                <w:bCs/>
              </w:rPr>
              <w:t xml:space="preserve"> </w:t>
            </w:r>
            <w:r w:rsidRPr="002D71DF">
              <w:rPr>
                <w:bCs/>
              </w:rPr>
              <w:t>as</w:t>
            </w:r>
            <w:r w:rsidR="004C760B" w:rsidRPr="002D71DF">
              <w:rPr>
                <w:bCs/>
              </w:rPr>
              <w:t xml:space="preserve"> </w:t>
            </w:r>
            <w:r w:rsidRPr="002D71DF">
              <w:rPr>
                <w:bCs/>
              </w:rPr>
              <w:t>directors</w:t>
            </w:r>
            <w:r w:rsidR="004C760B" w:rsidRPr="002D71DF">
              <w:rPr>
                <w:bCs/>
              </w:rPr>
              <w:t xml:space="preserve"> </w:t>
            </w:r>
            <w:r w:rsidRPr="002D71DF">
              <w:rPr>
                <w:bCs/>
              </w:rPr>
              <w:t>and/or</w:t>
            </w:r>
            <w:r w:rsidR="004C760B" w:rsidRPr="002D71DF">
              <w:rPr>
                <w:bCs/>
              </w:rPr>
              <w:t xml:space="preserve"> </w:t>
            </w:r>
            <w:r w:rsidRPr="002D71DF">
              <w:rPr>
                <w:bCs/>
              </w:rPr>
              <w:t>performers?</w:t>
            </w:r>
            <w:r w:rsidR="004C760B" w:rsidRPr="002D71DF">
              <w:rPr>
                <w:bCs/>
              </w:rPr>
              <w:t xml:space="preserve"> </w:t>
            </w:r>
            <w:r w:rsidRPr="002D71DF">
              <w:rPr>
                <w:bCs/>
              </w:rPr>
              <w:t>What</w:t>
            </w:r>
            <w:r w:rsidR="004C760B" w:rsidRPr="002D71DF">
              <w:rPr>
                <w:bCs/>
              </w:rPr>
              <w:t xml:space="preserve"> </w:t>
            </w:r>
            <w:r w:rsidRPr="002D71DF">
              <w:rPr>
                <w:bCs/>
              </w:rPr>
              <w:t>might</w:t>
            </w:r>
            <w:r w:rsidR="004C760B" w:rsidRPr="002D71DF">
              <w:rPr>
                <w:bCs/>
              </w:rPr>
              <w:t xml:space="preserve"> </w:t>
            </w:r>
            <w:r w:rsidRPr="002D71DF">
              <w:rPr>
                <w:bCs/>
              </w:rPr>
              <w:t>they</w:t>
            </w:r>
            <w:r w:rsidR="004C760B" w:rsidRPr="002D71DF">
              <w:rPr>
                <w:bCs/>
              </w:rPr>
              <w:t xml:space="preserve"> </w:t>
            </w:r>
            <w:r w:rsidRPr="002D71DF">
              <w:rPr>
                <w:bCs/>
              </w:rPr>
              <w:t>do</w:t>
            </w:r>
            <w:r w:rsidR="004C760B" w:rsidRPr="002D71DF">
              <w:rPr>
                <w:bCs/>
              </w:rPr>
              <w:t xml:space="preserve"> </w:t>
            </w:r>
            <w:r w:rsidRPr="002D71DF">
              <w:rPr>
                <w:bCs/>
              </w:rPr>
              <w:t>to</w:t>
            </w:r>
            <w:r w:rsidR="004C760B" w:rsidRPr="002D71DF">
              <w:rPr>
                <w:bCs/>
              </w:rPr>
              <w:t xml:space="preserve"> </w:t>
            </w:r>
            <w:r w:rsidRPr="002D71DF">
              <w:rPr>
                <w:bCs/>
              </w:rPr>
              <w:t>embody</w:t>
            </w:r>
            <w:r w:rsidR="004C760B" w:rsidRPr="002D71DF">
              <w:rPr>
                <w:bCs/>
              </w:rPr>
              <w:t xml:space="preserve"> </w:t>
            </w:r>
            <w:r w:rsidRPr="002D71DF">
              <w:rPr>
                <w:bCs/>
              </w:rPr>
              <w:t>these</w:t>
            </w:r>
            <w:r w:rsidR="004C760B" w:rsidRPr="002D71DF">
              <w:rPr>
                <w:bCs/>
              </w:rPr>
              <w:t xml:space="preserve"> </w:t>
            </w:r>
            <w:r w:rsidRPr="002D71DF">
              <w:rPr>
                <w:bCs/>
              </w:rPr>
              <w:t>characters?</w:t>
            </w:r>
            <w:r w:rsidR="004C760B" w:rsidRPr="002D71DF">
              <w:rPr>
                <w:bCs/>
              </w:rPr>
              <w:t xml:space="preserve"> </w:t>
            </w:r>
            <w:r w:rsidRPr="002D71DF">
              <w:rPr>
                <w:bCs/>
              </w:rPr>
              <w:t>Ryan</w:t>
            </w:r>
            <w:r w:rsidR="004C760B" w:rsidRPr="002D71DF">
              <w:rPr>
                <w:bCs/>
              </w:rPr>
              <w:t xml:space="preserve"> </w:t>
            </w:r>
            <w:r w:rsidRPr="002D71DF">
              <w:rPr>
                <w:bCs/>
              </w:rPr>
              <w:t>reminds</w:t>
            </w:r>
            <w:r w:rsidR="004C760B" w:rsidRPr="002D71DF">
              <w:rPr>
                <w:bCs/>
              </w:rPr>
              <w:t xml:space="preserve"> </w:t>
            </w:r>
            <w:r w:rsidRPr="002D71DF">
              <w:rPr>
                <w:bCs/>
              </w:rPr>
              <w:t>us</w:t>
            </w:r>
            <w:r w:rsidR="004C760B" w:rsidRPr="002D71DF">
              <w:rPr>
                <w:bCs/>
              </w:rPr>
              <w:t xml:space="preserve"> </w:t>
            </w:r>
            <w:r w:rsidRPr="002D71DF">
              <w:rPr>
                <w:bCs/>
              </w:rPr>
              <w:t>that</w:t>
            </w:r>
            <w:r w:rsidR="004C760B" w:rsidRPr="002D71DF">
              <w:rPr>
                <w:bCs/>
              </w:rPr>
              <w:t xml:space="preserve"> </w:t>
            </w:r>
            <w:r w:rsidRPr="002D71DF">
              <w:rPr>
                <w:bCs/>
              </w:rPr>
              <w:t>the</w:t>
            </w:r>
            <w:r w:rsidR="004C760B" w:rsidRPr="002D71DF">
              <w:rPr>
                <w:bCs/>
              </w:rPr>
              <w:t xml:space="preserve"> </w:t>
            </w:r>
            <w:r w:rsidRPr="002D71DF">
              <w:rPr>
                <w:bCs/>
              </w:rPr>
              <w:t>chorus</w:t>
            </w:r>
            <w:r w:rsidR="004C760B" w:rsidRPr="002D71DF">
              <w:rPr>
                <w:bCs/>
              </w:rPr>
              <w:t xml:space="preserve"> </w:t>
            </w:r>
            <w:r w:rsidRPr="002D71DF">
              <w:rPr>
                <w:bCs/>
              </w:rPr>
              <w:t>is</w:t>
            </w:r>
            <w:r w:rsidR="004C760B" w:rsidRPr="002D71DF">
              <w:rPr>
                <w:bCs/>
              </w:rPr>
              <w:t xml:space="preserve"> </w:t>
            </w:r>
            <w:r w:rsidRPr="002D71DF">
              <w:rPr>
                <w:bCs/>
              </w:rPr>
              <w:t>the</w:t>
            </w:r>
            <w:r w:rsidR="004C760B" w:rsidRPr="002D71DF">
              <w:rPr>
                <w:bCs/>
              </w:rPr>
              <w:t xml:space="preserve"> </w:t>
            </w:r>
            <w:r w:rsidRPr="002D71DF">
              <w:rPr>
                <w:bCs/>
              </w:rPr>
              <w:t>voice</w:t>
            </w:r>
            <w:r w:rsidR="004C760B" w:rsidRPr="002D71DF">
              <w:rPr>
                <w:bCs/>
              </w:rPr>
              <w:t xml:space="preserve"> </w:t>
            </w:r>
            <w:r w:rsidRPr="002D71DF">
              <w:rPr>
                <w:bCs/>
              </w:rPr>
              <w:t>of</w:t>
            </w:r>
            <w:r w:rsidR="004C760B" w:rsidRPr="002D71DF">
              <w:rPr>
                <w:bCs/>
              </w:rPr>
              <w:t xml:space="preserve"> </w:t>
            </w:r>
            <w:r w:rsidRPr="002D71DF">
              <w:rPr>
                <w:bCs/>
              </w:rPr>
              <w:t>the</w:t>
            </w:r>
            <w:r w:rsidR="004C760B" w:rsidRPr="002D71DF">
              <w:rPr>
                <w:bCs/>
              </w:rPr>
              <w:t xml:space="preserve"> </w:t>
            </w:r>
            <w:r w:rsidRPr="002D71DF">
              <w:rPr>
                <w:bCs/>
              </w:rPr>
              <w:t>people,</w:t>
            </w:r>
            <w:r w:rsidR="004C760B" w:rsidRPr="002D71DF">
              <w:rPr>
                <w:bCs/>
              </w:rPr>
              <w:t xml:space="preserve"> </w:t>
            </w:r>
            <w:r w:rsidRPr="002D71DF">
              <w:rPr>
                <w:bCs/>
              </w:rPr>
              <w:t>‘disparate</w:t>
            </w:r>
            <w:r w:rsidR="004C760B" w:rsidRPr="002D71DF">
              <w:rPr>
                <w:bCs/>
              </w:rPr>
              <w:t xml:space="preserve"> </w:t>
            </w:r>
            <w:r w:rsidRPr="002D71DF">
              <w:rPr>
                <w:bCs/>
              </w:rPr>
              <w:t>and</w:t>
            </w:r>
            <w:r w:rsidR="004C760B" w:rsidRPr="002D71DF">
              <w:rPr>
                <w:bCs/>
              </w:rPr>
              <w:t xml:space="preserve"> </w:t>
            </w:r>
            <w:r w:rsidRPr="002D71DF">
              <w:rPr>
                <w:bCs/>
              </w:rPr>
              <w:t>various’.</w:t>
            </w:r>
            <w:r w:rsidR="004C760B" w:rsidRPr="002D71DF">
              <w:rPr>
                <w:bCs/>
              </w:rPr>
              <w:t xml:space="preserve"> </w:t>
            </w:r>
            <w:r w:rsidRPr="002D71DF">
              <w:rPr>
                <w:bCs/>
              </w:rPr>
              <w:t>The</w:t>
            </w:r>
            <w:r w:rsidR="004C760B" w:rsidRPr="002D71DF">
              <w:rPr>
                <w:bCs/>
              </w:rPr>
              <w:t xml:space="preserve"> </w:t>
            </w:r>
            <w:r w:rsidRPr="002D71DF">
              <w:rPr>
                <w:bCs/>
              </w:rPr>
              <w:t>scientists</w:t>
            </w:r>
            <w:r w:rsidR="004C760B" w:rsidRPr="002D71DF">
              <w:rPr>
                <w:bCs/>
              </w:rPr>
              <w:t xml:space="preserve"> </w:t>
            </w:r>
            <w:r w:rsidRPr="002D71DF">
              <w:rPr>
                <w:bCs/>
              </w:rPr>
              <w:t>are</w:t>
            </w:r>
            <w:r w:rsidR="004C760B" w:rsidRPr="002D71DF">
              <w:rPr>
                <w:bCs/>
              </w:rPr>
              <w:t xml:space="preserve"> </w:t>
            </w:r>
            <w:r w:rsidRPr="002D71DF">
              <w:rPr>
                <w:bCs/>
              </w:rPr>
              <w:t>a</w:t>
            </w:r>
            <w:r w:rsidR="004C760B" w:rsidRPr="002D71DF">
              <w:rPr>
                <w:bCs/>
              </w:rPr>
              <w:t xml:space="preserve"> </w:t>
            </w:r>
            <w:r w:rsidRPr="002D71DF">
              <w:rPr>
                <w:bCs/>
              </w:rPr>
              <w:t>chorus,</w:t>
            </w:r>
            <w:r w:rsidR="004C760B" w:rsidRPr="002D71DF">
              <w:rPr>
                <w:bCs/>
              </w:rPr>
              <w:t xml:space="preserve"> </w:t>
            </w:r>
            <w:r w:rsidRPr="002D71DF">
              <w:rPr>
                <w:bCs/>
              </w:rPr>
              <w:t>just</w:t>
            </w:r>
            <w:r w:rsidR="004C760B" w:rsidRPr="002D71DF">
              <w:rPr>
                <w:bCs/>
              </w:rPr>
              <w:t xml:space="preserve"> </w:t>
            </w:r>
            <w:r w:rsidRPr="002D71DF">
              <w:rPr>
                <w:bCs/>
              </w:rPr>
              <w:t>as</w:t>
            </w:r>
            <w:r w:rsidR="004C760B" w:rsidRPr="002D71DF">
              <w:rPr>
                <w:bCs/>
              </w:rPr>
              <w:t xml:space="preserve"> </w:t>
            </w:r>
            <w:r w:rsidRPr="002D71DF">
              <w:rPr>
                <w:bCs/>
              </w:rPr>
              <w:t>the</w:t>
            </w:r>
            <w:r w:rsidR="004C760B" w:rsidRPr="002D71DF">
              <w:rPr>
                <w:bCs/>
              </w:rPr>
              <w:t xml:space="preserve"> </w:t>
            </w:r>
            <w:r w:rsidRPr="002D71DF">
              <w:rPr>
                <w:bCs/>
              </w:rPr>
              <w:t>soldiers</w:t>
            </w:r>
            <w:r w:rsidR="004C760B" w:rsidRPr="002D71DF">
              <w:rPr>
                <w:bCs/>
              </w:rPr>
              <w:t xml:space="preserve"> </w:t>
            </w:r>
            <w:r w:rsidRPr="002D71DF">
              <w:rPr>
                <w:bCs/>
              </w:rPr>
              <w:t>and</w:t>
            </w:r>
            <w:r w:rsidR="004C760B" w:rsidRPr="002D71DF">
              <w:rPr>
                <w:bCs/>
              </w:rPr>
              <w:t xml:space="preserve"> </w:t>
            </w:r>
            <w:r w:rsidRPr="002D71DF">
              <w:rPr>
                <w:bCs/>
              </w:rPr>
              <w:t>everyday</w:t>
            </w:r>
            <w:r w:rsidR="004C760B" w:rsidRPr="002D71DF">
              <w:rPr>
                <w:bCs/>
              </w:rPr>
              <w:t xml:space="preserve"> </w:t>
            </w:r>
            <w:r w:rsidRPr="002D71DF">
              <w:rPr>
                <w:bCs/>
              </w:rPr>
              <w:t>people</w:t>
            </w:r>
            <w:r w:rsidR="004C760B" w:rsidRPr="002D71DF">
              <w:rPr>
                <w:bCs/>
              </w:rPr>
              <w:t xml:space="preserve"> </w:t>
            </w:r>
            <w:r w:rsidRPr="002D71DF">
              <w:rPr>
                <w:bCs/>
              </w:rPr>
              <w:t>later</w:t>
            </w:r>
            <w:r w:rsidR="004C760B" w:rsidRPr="002D71DF">
              <w:rPr>
                <w:bCs/>
              </w:rPr>
              <w:t xml:space="preserve"> </w:t>
            </w:r>
            <w:r w:rsidRPr="002D71DF">
              <w:rPr>
                <w:bCs/>
              </w:rPr>
              <w:t>in</w:t>
            </w:r>
            <w:r w:rsidR="004C760B" w:rsidRPr="002D71DF">
              <w:rPr>
                <w:bCs/>
              </w:rPr>
              <w:t xml:space="preserve"> </w:t>
            </w:r>
            <w:r w:rsidRPr="002D71DF">
              <w:rPr>
                <w:bCs/>
              </w:rPr>
              <w:t>the</w:t>
            </w:r>
            <w:r w:rsidR="004C760B" w:rsidRPr="002D71DF">
              <w:rPr>
                <w:bCs/>
              </w:rPr>
              <w:t xml:space="preserve"> </w:t>
            </w:r>
            <w:r w:rsidRPr="002D71DF">
              <w:rPr>
                <w:bCs/>
              </w:rPr>
              <w:t>play</w:t>
            </w:r>
            <w:r w:rsidR="004C760B" w:rsidRPr="002D71DF">
              <w:rPr>
                <w:bCs/>
              </w:rPr>
              <w:t xml:space="preserve"> </w:t>
            </w:r>
            <w:r w:rsidRPr="002D71DF">
              <w:rPr>
                <w:bCs/>
              </w:rPr>
              <w:t>are</w:t>
            </w:r>
            <w:r w:rsidR="004C760B" w:rsidRPr="002D71DF">
              <w:rPr>
                <w:bCs/>
              </w:rPr>
              <w:t xml:space="preserve"> </w:t>
            </w:r>
            <w:r w:rsidRPr="002D71DF">
              <w:rPr>
                <w:bCs/>
              </w:rPr>
              <w:t>a</w:t>
            </w:r>
            <w:r w:rsidR="004C760B" w:rsidRPr="002D71DF">
              <w:rPr>
                <w:bCs/>
              </w:rPr>
              <w:t xml:space="preserve"> </w:t>
            </w:r>
            <w:r w:rsidRPr="002D71DF">
              <w:rPr>
                <w:bCs/>
              </w:rPr>
              <w:t>broader</w:t>
            </w:r>
            <w:r w:rsidR="004C760B" w:rsidRPr="002D71DF">
              <w:rPr>
                <w:bCs/>
              </w:rPr>
              <w:t xml:space="preserve"> </w:t>
            </w:r>
            <w:r w:rsidRPr="002D71DF">
              <w:rPr>
                <w:bCs/>
              </w:rPr>
              <w:t>chorus.</w:t>
            </w:r>
          </w:p>
          <w:p w14:paraId="390B13C4" w14:textId="66EED945" w:rsidR="008450CF" w:rsidRPr="002D71DF" w:rsidRDefault="008450CF" w:rsidP="008450CF">
            <w:pPr>
              <w:rPr>
                <w:bCs/>
              </w:rPr>
            </w:pPr>
            <w:r w:rsidRPr="002D71DF">
              <w:rPr>
                <w:bCs/>
              </w:rPr>
              <w:t>Break</w:t>
            </w:r>
            <w:r w:rsidR="004C760B" w:rsidRPr="002D71DF">
              <w:rPr>
                <w:bCs/>
              </w:rPr>
              <w:t xml:space="preserve"> </w:t>
            </w:r>
            <w:r w:rsidRPr="002D71DF">
              <w:rPr>
                <w:bCs/>
              </w:rPr>
              <w:t>the</w:t>
            </w:r>
            <w:r w:rsidR="004C760B" w:rsidRPr="002D71DF">
              <w:rPr>
                <w:bCs/>
              </w:rPr>
              <w:t xml:space="preserve"> </w:t>
            </w:r>
            <w:r w:rsidRPr="002D71DF">
              <w:rPr>
                <w:bCs/>
              </w:rPr>
              <w:t>class</w:t>
            </w:r>
            <w:r w:rsidR="004C760B" w:rsidRPr="002D71DF">
              <w:rPr>
                <w:bCs/>
              </w:rPr>
              <w:t xml:space="preserve"> </w:t>
            </w:r>
            <w:r w:rsidRPr="002D71DF">
              <w:rPr>
                <w:bCs/>
              </w:rPr>
              <w:t>into</w:t>
            </w:r>
            <w:r w:rsidR="004C760B" w:rsidRPr="002D71DF">
              <w:rPr>
                <w:bCs/>
              </w:rPr>
              <w:t xml:space="preserve"> </w:t>
            </w:r>
            <w:r w:rsidRPr="002D71DF">
              <w:rPr>
                <w:bCs/>
              </w:rPr>
              <w:t>groups</w:t>
            </w:r>
            <w:r w:rsidR="004C760B" w:rsidRPr="002D71DF">
              <w:rPr>
                <w:bCs/>
              </w:rPr>
              <w:t xml:space="preserve"> </w:t>
            </w:r>
            <w:r w:rsidRPr="002D71DF">
              <w:rPr>
                <w:bCs/>
              </w:rPr>
              <w:t>of</w:t>
            </w:r>
            <w:r w:rsidR="004C760B" w:rsidRPr="002D71DF">
              <w:rPr>
                <w:bCs/>
              </w:rPr>
              <w:t xml:space="preserve"> </w:t>
            </w:r>
            <w:r w:rsidRPr="002D71DF">
              <w:rPr>
                <w:bCs/>
              </w:rPr>
              <w:t>3</w:t>
            </w:r>
            <w:r w:rsidR="004C760B" w:rsidRPr="002D71DF">
              <w:rPr>
                <w:bCs/>
              </w:rPr>
              <w:t xml:space="preserve"> </w:t>
            </w:r>
            <w:r w:rsidRPr="002D71DF">
              <w:rPr>
                <w:bCs/>
              </w:rPr>
              <w:t>or</w:t>
            </w:r>
            <w:r w:rsidR="004C760B" w:rsidRPr="002D71DF">
              <w:rPr>
                <w:bCs/>
              </w:rPr>
              <w:t xml:space="preserve"> </w:t>
            </w:r>
            <w:r w:rsidRPr="002D71DF">
              <w:rPr>
                <w:bCs/>
              </w:rPr>
              <w:t>more</w:t>
            </w:r>
            <w:r w:rsidR="004C760B" w:rsidRPr="002D71DF">
              <w:rPr>
                <w:bCs/>
              </w:rPr>
              <w:t xml:space="preserve"> </w:t>
            </w:r>
            <w:r w:rsidRPr="002D71DF">
              <w:rPr>
                <w:bCs/>
              </w:rPr>
              <w:t>with</w:t>
            </w:r>
            <w:r w:rsidR="004C760B" w:rsidRPr="002D71DF">
              <w:rPr>
                <w:bCs/>
              </w:rPr>
              <w:t xml:space="preserve"> </w:t>
            </w:r>
            <w:r w:rsidRPr="002D71DF">
              <w:rPr>
                <w:bCs/>
              </w:rPr>
              <w:t>at</w:t>
            </w:r>
            <w:r w:rsidR="004C760B" w:rsidRPr="002D71DF">
              <w:rPr>
                <w:bCs/>
              </w:rPr>
              <w:t xml:space="preserve"> </w:t>
            </w:r>
            <w:r w:rsidRPr="002D71DF">
              <w:rPr>
                <w:bCs/>
              </w:rPr>
              <w:t>least</w:t>
            </w:r>
            <w:r w:rsidR="004C760B" w:rsidRPr="002D71DF">
              <w:rPr>
                <w:bCs/>
              </w:rPr>
              <w:t xml:space="preserve"> </w:t>
            </w:r>
            <w:r w:rsidRPr="002D71DF">
              <w:rPr>
                <w:bCs/>
              </w:rPr>
              <w:t>one</w:t>
            </w:r>
            <w:r w:rsidR="004C760B" w:rsidRPr="002D71DF">
              <w:rPr>
                <w:bCs/>
              </w:rPr>
              <w:t xml:space="preserve"> </w:t>
            </w:r>
            <w:r w:rsidRPr="002D71DF">
              <w:rPr>
                <w:bCs/>
              </w:rPr>
              <w:t>group</w:t>
            </w:r>
            <w:r w:rsidR="004C760B" w:rsidRPr="002D71DF">
              <w:rPr>
                <w:bCs/>
              </w:rPr>
              <w:t xml:space="preserve"> </w:t>
            </w:r>
            <w:r w:rsidRPr="002D71DF">
              <w:rPr>
                <w:bCs/>
              </w:rPr>
              <w:t>of</w:t>
            </w:r>
            <w:r w:rsidR="004C760B" w:rsidRPr="002D71DF">
              <w:rPr>
                <w:bCs/>
              </w:rPr>
              <w:t xml:space="preserve"> </w:t>
            </w:r>
            <w:r w:rsidRPr="002D71DF">
              <w:rPr>
                <w:bCs/>
              </w:rPr>
              <w:t>6</w:t>
            </w:r>
            <w:r w:rsidR="004C760B" w:rsidRPr="002D71DF">
              <w:rPr>
                <w:bCs/>
              </w:rPr>
              <w:t xml:space="preserve"> </w:t>
            </w:r>
            <w:r w:rsidR="00DF758A" w:rsidRPr="002D71DF">
              <w:rPr>
                <w:bCs/>
              </w:rPr>
              <w:t>if</w:t>
            </w:r>
            <w:r w:rsidR="004C760B" w:rsidRPr="002D71DF">
              <w:rPr>
                <w:bCs/>
              </w:rPr>
              <w:t xml:space="preserve"> </w:t>
            </w:r>
            <w:r w:rsidRPr="002D71DF">
              <w:rPr>
                <w:bCs/>
              </w:rPr>
              <w:t>possible.</w:t>
            </w:r>
          </w:p>
          <w:p w14:paraId="79020F1B" w14:textId="4A41B2C1" w:rsidR="008450CF" w:rsidRPr="002D71DF" w:rsidRDefault="008450CF" w:rsidP="008450CF">
            <w:pPr>
              <w:rPr>
                <w:bCs/>
              </w:rPr>
            </w:pPr>
            <w:r w:rsidRPr="002D71DF">
              <w:rPr>
                <w:bCs/>
              </w:rPr>
              <w:t>Groups</w:t>
            </w:r>
            <w:r w:rsidR="004C760B" w:rsidRPr="002D71DF">
              <w:rPr>
                <w:bCs/>
              </w:rPr>
              <w:t xml:space="preserve"> </w:t>
            </w:r>
            <w:r w:rsidRPr="002D71DF">
              <w:rPr>
                <w:bCs/>
              </w:rPr>
              <w:t>of</w:t>
            </w:r>
            <w:r w:rsidR="004C760B" w:rsidRPr="002D71DF">
              <w:rPr>
                <w:bCs/>
              </w:rPr>
              <w:t xml:space="preserve"> </w:t>
            </w:r>
            <w:r w:rsidRPr="002D71DF">
              <w:rPr>
                <w:bCs/>
              </w:rPr>
              <w:t>less</w:t>
            </w:r>
            <w:r w:rsidR="004C760B" w:rsidRPr="002D71DF">
              <w:rPr>
                <w:bCs/>
              </w:rPr>
              <w:t xml:space="preserve"> </w:t>
            </w:r>
            <w:r w:rsidRPr="002D71DF">
              <w:rPr>
                <w:bCs/>
              </w:rPr>
              <w:t>than</w:t>
            </w:r>
            <w:r w:rsidR="004C760B" w:rsidRPr="002D71DF">
              <w:rPr>
                <w:bCs/>
              </w:rPr>
              <w:t xml:space="preserve"> </w:t>
            </w:r>
            <w:r w:rsidRPr="002D71DF">
              <w:rPr>
                <w:bCs/>
              </w:rPr>
              <w:t>6</w:t>
            </w:r>
            <w:r w:rsidR="004C760B" w:rsidRPr="002D71DF">
              <w:rPr>
                <w:bCs/>
              </w:rPr>
              <w:t xml:space="preserve"> </w:t>
            </w:r>
            <w:r w:rsidRPr="002D71DF">
              <w:rPr>
                <w:bCs/>
              </w:rPr>
              <w:t>create</w:t>
            </w:r>
            <w:r w:rsidR="004C760B" w:rsidRPr="002D71DF">
              <w:rPr>
                <w:bCs/>
              </w:rPr>
              <w:t xml:space="preserve"> </w:t>
            </w:r>
            <w:r w:rsidRPr="002D71DF">
              <w:rPr>
                <w:bCs/>
              </w:rPr>
              <w:t>their</w:t>
            </w:r>
            <w:r w:rsidR="004C760B" w:rsidRPr="002D71DF">
              <w:rPr>
                <w:bCs/>
              </w:rPr>
              <w:t xml:space="preserve"> </w:t>
            </w:r>
            <w:r w:rsidRPr="002D71DF">
              <w:rPr>
                <w:bCs/>
              </w:rPr>
              <w:t>own</w:t>
            </w:r>
            <w:r w:rsidR="004C760B" w:rsidRPr="002D71DF">
              <w:rPr>
                <w:bCs/>
              </w:rPr>
              <w:t xml:space="preserve"> </w:t>
            </w:r>
            <w:r w:rsidRPr="002D71DF">
              <w:rPr>
                <w:bCs/>
              </w:rPr>
              <w:t>interpretations</w:t>
            </w:r>
            <w:r w:rsidR="004C760B" w:rsidRPr="002D71DF">
              <w:rPr>
                <w:bCs/>
              </w:rPr>
              <w:t xml:space="preserve"> </w:t>
            </w:r>
            <w:r w:rsidRPr="002D71DF">
              <w:rPr>
                <w:bCs/>
              </w:rPr>
              <w:t>of</w:t>
            </w:r>
            <w:r w:rsidR="004C760B" w:rsidRPr="002D71DF">
              <w:rPr>
                <w:bCs/>
              </w:rPr>
              <w:t xml:space="preserve"> </w:t>
            </w:r>
            <w:proofErr w:type="spellStart"/>
            <w:r w:rsidRPr="002D71DF">
              <w:rPr>
                <w:bCs/>
              </w:rPr>
              <w:t>Pixos</w:t>
            </w:r>
            <w:proofErr w:type="spellEnd"/>
            <w:r w:rsidRPr="002D71DF">
              <w:rPr>
                <w:bCs/>
              </w:rPr>
              <w:t>,</w:t>
            </w:r>
            <w:r w:rsidR="004C760B" w:rsidRPr="002D71DF">
              <w:rPr>
                <w:bCs/>
              </w:rPr>
              <w:t xml:space="preserve"> </w:t>
            </w:r>
            <w:r w:rsidRPr="002D71DF">
              <w:rPr>
                <w:bCs/>
              </w:rPr>
              <w:t>using</w:t>
            </w:r>
            <w:r w:rsidR="004C760B" w:rsidRPr="002D71DF">
              <w:rPr>
                <w:bCs/>
              </w:rPr>
              <w:t xml:space="preserve"> </w:t>
            </w:r>
            <w:r w:rsidRPr="002D71DF">
              <w:rPr>
                <w:bCs/>
              </w:rPr>
              <w:t>Ryan’s</w:t>
            </w:r>
            <w:r w:rsidR="004C760B" w:rsidRPr="002D71DF">
              <w:rPr>
                <w:bCs/>
              </w:rPr>
              <w:t xml:space="preserve"> </w:t>
            </w:r>
            <w:r w:rsidRPr="002D71DF">
              <w:rPr>
                <w:bCs/>
              </w:rPr>
              <w:t>stage</w:t>
            </w:r>
            <w:r w:rsidR="004C760B" w:rsidRPr="002D71DF">
              <w:rPr>
                <w:bCs/>
              </w:rPr>
              <w:t xml:space="preserve"> </w:t>
            </w:r>
            <w:r w:rsidRPr="002D71DF">
              <w:rPr>
                <w:bCs/>
              </w:rPr>
              <w:t>notes</w:t>
            </w:r>
            <w:r w:rsidR="004C760B" w:rsidRPr="002D71DF">
              <w:rPr>
                <w:bCs/>
              </w:rPr>
              <w:t xml:space="preserve"> </w:t>
            </w:r>
            <w:r w:rsidRPr="002D71DF">
              <w:rPr>
                <w:bCs/>
              </w:rPr>
              <w:t>and</w:t>
            </w:r>
            <w:r w:rsidR="004C760B" w:rsidRPr="002D71DF">
              <w:rPr>
                <w:bCs/>
              </w:rPr>
              <w:t xml:space="preserve"> </w:t>
            </w:r>
            <w:r w:rsidRPr="002D71DF">
              <w:rPr>
                <w:bCs/>
              </w:rPr>
              <w:t>their</w:t>
            </w:r>
            <w:r w:rsidR="004C760B" w:rsidRPr="002D71DF">
              <w:rPr>
                <w:bCs/>
              </w:rPr>
              <w:t xml:space="preserve"> </w:t>
            </w:r>
            <w:r w:rsidRPr="002D71DF">
              <w:rPr>
                <w:bCs/>
              </w:rPr>
              <w:t>own</w:t>
            </w:r>
            <w:r w:rsidR="004C760B" w:rsidRPr="002D71DF">
              <w:rPr>
                <w:bCs/>
              </w:rPr>
              <w:t xml:space="preserve"> </w:t>
            </w:r>
            <w:r w:rsidRPr="002D71DF">
              <w:rPr>
                <w:bCs/>
              </w:rPr>
              <w:t>ideas.</w:t>
            </w:r>
            <w:r w:rsidR="004C760B" w:rsidRPr="002D71DF">
              <w:rPr>
                <w:bCs/>
              </w:rPr>
              <w:t xml:space="preserve"> </w:t>
            </w:r>
            <w:r w:rsidRPr="002D71DF">
              <w:rPr>
                <w:bCs/>
              </w:rPr>
              <w:t>Ask</w:t>
            </w:r>
            <w:r w:rsidR="004C760B" w:rsidRPr="002D71DF">
              <w:rPr>
                <w:bCs/>
              </w:rPr>
              <w:t xml:space="preserve"> </w:t>
            </w:r>
            <w:r w:rsidRPr="002D71DF">
              <w:rPr>
                <w:bCs/>
              </w:rPr>
              <w:t>them</w:t>
            </w:r>
            <w:r w:rsidR="004C760B" w:rsidRPr="002D71DF">
              <w:rPr>
                <w:bCs/>
              </w:rPr>
              <w:t xml:space="preserve"> </w:t>
            </w:r>
            <w:r w:rsidRPr="002D71DF">
              <w:rPr>
                <w:bCs/>
              </w:rPr>
              <w:t>to</w:t>
            </w:r>
            <w:r w:rsidR="004C760B" w:rsidRPr="002D71DF">
              <w:rPr>
                <w:bCs/>
              </w:rPr>
              <w:t xml:space="preserve"> </w:t>
            </w:r>
            <w:r w:rsidRPr="002D71DF">
              <w:rPr>
                <w:bCs/>
              </w:rPr>
              <w:t>ideate</w:t>
            </w:r>
            <w:r w:rsidR="004C760B" w:rsidRPr="002D71DF">
              <w:rPr>
                <w:bCs/>
              </w:rPr>
              <w:t xml:space="preserve"> </w:t>
            </w:r>
            <w:r w:rsidRPr="002D71DF">
              <w:rPr>
                <w:bCs/>
              </w:rPr>
              <w:t>first</w:t>
            </w:r>
            <w:r w:rsidR="004C760B" w:rsidRPr="002D71DF">
              <w:rPr>
                <w:bCs/>
              </w:rPr>
              <w:t xml:space="preserve"> </w:t>
            </w:r>
            <w:r w:rsidRPr="002D71DF">
              <w:rPr>
                <w:bCs/>
              </w:rPr>
              <w:t>without</w:t>
            </w:r>
            <w:r w:rsidR="004C760B" w:rsidRPr="002D71DF">
              <w:rPr>
                <w:bCs/>
              </w:rPr>
              <w:t xml:space="preserve"> </w:t>
            </w:r>
            <w:r w:rsidRPr="002D71DF">
              <w:rPr>
                <w:bCs/>
              </w:rPr>
              <w:t>limitation.</w:t>
            </w:r>
          </w:p>
          <w:p w14:paraId="5F0A74E5" w14:textId="5AD1D001" w:rsidR="008450CF" w:rsidRPr="002D71DF" w:rsidRDefault="008450CF" w:rsidP="008450CF">
            <w:pPr>
              <w:rPr>
                <w:bCs/>
              </w:rPr>
            </w:pPr>
            <w:r w:rsidRPr="002D71DF">
              <w:rPr>
                <w:bCs/>
              </w:rPr>
              <w:t>Groups</w:t>
            </w:r>
            <w:r w:rsidR="004C760B" w:rsidRPr="002D71DF">
              <w:rPr>
                <w:bCs/>
              </w:rPr>
              <w:t xml:space="preserve"> </w:t>
            </w:r>
            <w:r w:rsidRPr="002D71DF">
              <w:rPr>
                <w:bCs/>
              </w:rPr>
              <w:t>of</w:t>
            </w:r>
            <w:r w:rsidR="004C760B" w:rsidRPr="002D71DF">
              <w:rPr>
                <w:bCs/>
              </w:rPr>
              <w:t xml:space="preserve"> </w:t>
            </w:r>
            <w:r w:rsidRPr="002D71DF">
              <w:rPr>
                <w:bCs/>
              </w:rPr>
              <w:t>6</w:t>
            </w:r>
            <w:r w:rsidR="004C760B" w:rsidRPr="002D71DF">
              <w:rPr>
                <w:bCs/>
              </w:rPr>
              <w:t xml:space="preserve"> </w:t>
            </w:r>
            <w:r w:rsidRPr="002D71DF">
              <w:rPr>
                <w:bCs/>
              </w:rPr>
              <w:t>play</w:t>
            </w:r>
            <w:r w:rsidR="004C760B" w:rsidRPr="002D71DF">
              <w:rPr>
                <w:bCs/>
              </w:rPr>
              <w:t xml:space="preserve"> </w:t>
            </w:r>
            <w:r w:rsidRPr="002D71DF">
              <w:rPr>
                <w:bCs/>
              </w:rPr>
              <w:t>with</w:t>
            </w:r>
            <w:r w:rsidR="004C760B" w:rsidRPr="002D71DF">
              <w:rPr>
                <w:bCs/>
              </w:rPr>
              <w:t xml:space="preserve"> </w:t>
            </w:r>
            <w:r w:rsidRPr="002D71DF">
              <w:rPr>
                <w:bCs/>
              </w:rPr>
              <w:t>characterisation</w:t>
            </w:r>
            <w:r w:rsidR="004C760B" w:rsidRPr="002D71DF">
              <w:rPr>
                <w:bCs/>
              </w:rPr>
              <w:t xml:space="preserve"> </w:t>
            </w:r>
            <w:r w:rsidRPr="002D71DF">
              <w:rPr>
                <w:bCs/>
              </w:rPr>
              <w:t>of</w:t>
            </w:r>
            <w:r w:rsidR="004C760B" w:rsidRPr="002D71DF">
              <w:rPr>
                <w:bCs/>
              </w:rPr>
              <w:t xml:space="preserve"> </w:t>
            </w:r>
            <w:r w:rsidRPr="002D71DF">
              <w:rPr>
                <w:bCs/>
              </w:rPr>
              <w:t>the</w:t>
            </w:r>
            <w:r w:rsidR="004C760B" w:rsidRPr="002D71DF">
              <w:rPr>
                <w:bCs/>
              </w:rPr>
              <w:t xml:space="preserve"> </w:t>
            </w:r>
            <w:r w:rsidRPr="002D71DF">
              <w:rPr>
                <w:bCs/>
              </w:rPr>
              <w:t>lab</w:t>
            </w:r>
            <w:r w:rsidR="004C760B" w:rsidRPr="002D71DF">
              <w:rPr>
                <w:bCs/>
              </w:rPr>
              <w:t xml:space="preserve"> </w:t>
            </w:r>
            <w:r w:rsidRPr="002D71DF">
              <w:rPr>
                <w:bCs/>
              </w:rPr>
              <w:t>techs</w:t>
            </w:r>
            <w:r w:rsidR="004C760B" w:rsidRPr="002D71DF">
              <w:rPr>
                <w:bCs/>
              </w:rPr>
              <w:t xml:space="preserve"> </w:t>
            </w:r>
            <w:r w:rsidRPr="002D71DF">
              <w:rPr>
                <w:bCs/>
              </w:rPr>
              <w:t>and</w:t>
            </w:r>
            <w:r w:rsidR="004C760B" w:rsidRPr="002D71DF">
              <w:rPr>
                <w:bCs/>
              </w:rPr>
              <w:t xml:space="preserve"> </w:t>
            </w:r>
            <w:r w:rsidRPr="002D71DF">
              <w:rPr>
                <w:bCs/>
              </w:rPr>
              <w:t>Promise.</w:t>
            </w:r>
            <w:r w:rsidR="004C760B" w:rsidRPr="002D71DF">
              <w:rPr>
                <w:bCs/>
              </w:rPr>
              <w:t xml:space="preserve"> </w:t>
            </w:r>
            <w:r w:rsidRPr="002D71DF">
              <w:rPr>
                <w:bCs/>
              </w:rPr>
              <w:t>Ask</w:t>
            </w:r>
            <w:r w:rsidR="004C760B" w:rsidRPr="002D71DF">
              <w:rPr>
                <w:bCs/>
              </w:rPr>
              <w:t xml:space="preserve"> </w:t>
            </w:r>
            <w:r w:rsidRPr="002D71DF">
              <w:rPr>
                <w:bCs/>
              </w:rPr>
              <w:t>them</w:t>
            </w:r>
            <w:r w:rsidR="004C760B" w:rsidRPr="002D71DF">
              <w:rPr>
                <w:bCs/>
              </w:rPr>
              <w:t xml:space="preserve"> </w:t>
            </w:r>
            <w:r w:rsidRPr="002D71DF">
              <w:rPr>
                <w:bCs/>
              </w:rPr>
              <w:t>to</w:t>
            </w:r>
            <w:r w:rsidR="004C760B" w:rsidRPr="002D71DF">
              <w:rPr>
                <w:bCs/>
              </w:rPr>
              <w:t xml:space="preserve"> </w:t>
            </w:r>
            <w:r w:rsidRPr="002D71DF">
              <w:rPr>
                <w:bCs/>
              </w:rPr>
              <w:t>each</w:t>
            </w:r>
            <w:r w:rsidR="004C760B" w:rsidRPr="002D71DF">
              <w:rPr>
                <w:bCs/>
              </w:rPr>
              <w:t xml:space="preserve"> </w:t>
            </w:r>
            <w:r w:rsidRPr="002D71DF">
              <w:rPr>
                <w:bCs/>
              </w:rPr>
              <w:t>create</w:t>
            </w:r>
            <w:r w:rsidR="004C760B" w:rsidRPr="002D71DF">
              <w:rPr>
                <w:bCs/>
              </w:rPr>
              <w:t xml:space="preserve"> </w:t>
            </w:r>
            <w:r w:rsidRPr="002D71DF">
              <w:rPr>
                <w:bCs/>
              </w:rPr>
              <w:t>a</w:t>
            </w:r>
            <w:r w:rsidR="004C760B" w:rsidRPr="002D71DF">
              <w:rPr>
                <w:bCs/>
              </w:rPr>
              <w:t xml:space="preserve"> </w:t>
            </w:r>
            <w:r w:rsidRPr="002D71DF">
              <w:rPr>
                <w:bCs/>
              </w:rPr>
              <w:t>physical</w:t>
            </w:r>
            <w:r w:rsidR="004C760B" w:rsidRPr="002D71DF">
              <w:rPr>
                <w:bCs/>
              </w:rPr>
              <w:t xml:space="preserve"> </w:t>
            </w:r>
            <w:r w:rsidRPr="002D71DF">
              <w:rPr>
                <w:bCs/>
              </w:rPr>
              <w:t>characteristic</w:t>
            </w:r>
            <w:r w:rsidR="004C760B" w:rsidRPr="002D71DF">
              <w:rPr>
                <w:bCs/>
              </w:rPr>
              <w:t xml:space="preserve"> </w:t>
            </w:r>
            <w:r w:rsidRPr="002D71DF">
              <w:rPr>
                <w:bCs/>
              </w:rPr>
              <w:t>which</w:t>
            </w:r>
            <w:r w:rsidR="004C760B" w:rsidRPr="002D71DF">
              <w:rPr>
                <w:bCs/>
              </w:rPr>
              <w:t xml:space="preserve"> </w:t>
            </w:r>
            <w:r w:rsidRPr="002D71DF">
              <w:rPr>
                <w:bCs/>
              </w:rPr>
              <w:t>embodies</w:t>
            </w:r>
            <w:r w:rsidR="004C760B" w:rsidRPr="002D71DF">
              <w:rPr>
                <w:bCs/>
              </w:rPr>
              <w:t xml:space="preserve"> </w:t>
            </w:r>
            <w:r w:rsidRPr="002D71DF">
              <w:rPr>
                <w:bCs/>
              </w:rPr>
              <w:t>the</w:t>
            </w:r>
            <w:r w:rsidR="004C760B" w:rsidRPr="002D71DF">
              <w:rPr>
                <w:bCs/>
              </w:rPr>
              <w:t xml:space="preserve"> </w:t>
            </w:r>
            <w:r w:rsidRPr="002D71DF">
              <w:rPr>
                <w:bCs/>
              </w:rPr>
              <w:t>excitement</w:t>
            </w:r>
            <w:r w:rsidR="004C760B" w:rsidRPr="002D71DF">
              <w:rPr>
                <w:bCs/>
              </w:rPr>
              <w:t xml:space="preserve"> </w:t>
            </w:r>
            <w:r w:rsidRPr="002D71DF">
              <w:rPr>
                <w:bCs/>
              </w:rPr>
              <w:t>and</w:t>
            </w:r>
            <w:r w:rsidR="004C760B" w:rsidRPr="002D71DF">
              <w:rPr>
                <w:bCs/>
              </w:rPr>
              <w:t xml:space="preserve"> </w:t>
            </w:r>
            <w:r w:rsidRPr="002D71DF">
              <w:rPr>
                <w:bCs/>
              </w:rPr>
              <w:t>nervous</w:t>
            </w:r>
            <w:r w:rsidR="004C760B" w:rsidRPr="002D71DF">
              <w:rPr>
                <w:bCs/>
              </w:rPr>
              <w:t xml:space="preserve"> </w:t>
            </w:r>
            <w:r w:rsidRPr="002D71DF">
              <w:rPr>
                <w:bCs/>
              </w:rPr>
              <w:t>tension</w:t>
            </w:r>
            <w:r w:rsidR="004C760B" w:rsidRPr="002D71DF">
              <w:rPr>
                <w:bCs/>
              </w:rPr>
              <w:t xml:space="preserve"> </w:t>
            </w:r>
            <w:r w:rsidRPr="002D71DF">
              <w:rPr>
                <w:bCs/>
              </w:rPr>
              <w:t>evident</w:t>
            </w:r>
            <w:r w:rsidR="004C760B" w:rsidRPr="002D71DF">
              <w:rPr>
                <w:bCs/>
              </w:rPr>
              <w:t xml:space="preserve"> </w:t>
            </w:r>
            <w:r w:rsidRPr="002D71DF">
              <w:rPr>
                <w:bCs/>
              </w:rPr>
              <w:t>in</w:t>
            </w:r>
            <w:r w:rsidR="004C760B" w:rsidRPr="002D71DF">
              <w:rPr>
                <w:bCs/>
              </w:rPr>
              <w:t xml:space="preserve"> </w:t>
            </w:r>
            <w:r w:rsidRPr="002D71DF">
              <w:rPr>
                <w:bCs/>
              </w:rPr>
              <w:t>the</w:t>
            </w:r>
            <w:r w:rsidR="004C760B" w:rsidRPr="002D71DF">
              <w:rPr>
                <w:bCs/>
              </w:rPr>
              <w:t xml:space="preserve"> </w:t>
            </w:r>
            <w:r w:rsidRPr="002D71DF">
              <w:rPr>
                <w:bCs/>
              </w:rPr>
              <w:t>early</w:t>
            </w:r>
            <w:r w:rsidR="004C760B" w:rsidRPr="002D71DF">
              <w:rPr>
                <w:bCs/>
              </w:rPr>
              <w:t xml:space="preserve"> </w:t>
            </w:r>
            <w:r w:rsidRPr="002D71DF">
              <w:rPr>
                <w:bCs/>
              </w:rPr>
              <w:t>part</w:t>
            </w:r>
            <w:r w:rsidR="004C760B" w:rsidRPr="002D71DF">
              <w:rPr>
                <w:bCs/>
              </w:rPr>
              <w:t xml:space="preserve"> </w:t>
            </w:r>
            <w:r w:rsidRPr="002D71DF">
              <w:rPr>
                <w:bCs/>
              </w:rPr>
              <w:t>of</w:t>
            </w:r>
            <w:r w:rsidR="004C760B" w:rsidRPr="002D71DF">
              <w:rPr>
                <w:bCs/>
              </w:rPr>
              <w:t xml:space="preserve"> </w:t>
            </w:r>
            <w:r w:rsidRPr="002D71DF">
              <w:rPr>
                <w:bCs/>
              </w:rPr>
              <w:t>the</w:t>
            </w:r>
            <w:r w:rsidR="004C760B" w:rsidRPr="002D71DF">
              <w:rPr>
                <w:bCs/>
              </w:rPr>
              <w:t xml:space="preserve"> </w:t>
            </w:r>
            <w:r w:rsidRPr="002D71DF">
              <w:rPr>
                <w:bCs/>
              </w:rPr>
              <w:t>scene.</w:t>
            </w:r>
            <w:r w:rsidR="004C760B" w:rsidRPr="002D71DF">
              <w:rPr>
                <w:bCs/>
              </w:rPr>
              <w:t xml:space="preserve"> </w:t>
            </w:r>
            <w:r w:rsidRPr="002D71DF">
              <w:rPr>
                <w:bCs/>
              </w:rPr>
              <w:t>They</w:t>
            </w:r>
            <w:r w:rsidR="004C760B" w:rsidRPr="002D71DF">
              <w:rPr>
                <w:bCs/>
              </w:rPr>
              <w:t xml:space="preserve"> </w:t>
            </w:r>
            <w:r w:rsidRPr="002D71DF">
              <w:rPr>
                <w:bCs/>
              </w:rPr>
              <w:t>should</w:t>
            </w:r>
            <w:r w:rsidR="004C760B" w:rsidRPr="002D71DF">
              <w:rPr>
                <w:bCs/>
              </w:rPr>
              <w:t xml:space="preserve"> </w:t>
            </w:r>
            <w:r w:rsidRPr="002D71DF">
              <w:rPr>
                <w:bCs/>
              </w:rPr>
              <w:t>then</w:t>
            </w:r>
            <w:r w:rsidR="004C760B" w:rsidRPr="002D71DF">
              <w:rPr>
                <w:bCs/>
              </w:rPr>
              <w:t xml:space="preserve"> </w:t>
            </w:r>
            <w:r w:rsidRPr="002D71DF">
              <w:rPr>
                <w:bCs/>
              </w:rPr>
              <w:t>rehearse</w:t>
            </w:r>
            <w:r w:rsidR="004C760B" w:rsidRPr="002D71DF">
              <w:rPr>
                <w:bCs/>
              </w:rPr>
              <w:t xml:space="preserve"> </w:t>
            </w:r>
            <w:r w:rsidRPr="002D71DF">
              <w:rPr>
                <w:bCs/>
              </w:rPr>
              <w:t>the</w:t>
            </w:r>
            <w:r w:rsidR="004C760B" w:rsidRPr="002D71DF">
              <w:rPr>
                <w:bCs/>
              </w:rPr>
              <w:t xml:space="preserve"> </w:t>
            </w:r>
            <w:r w:rsidRPr="002D71DF">
              <w:rPr>
                <w:bCs/>
              </w:rPr>
              <w:t>lines</w:t>
            </w:r>
            <w:r w:rsidR="004C760B" w:rsidRPr="002D71DF">
              <w:rPr>
                <w:bCs/>
              </w:rPr>
              <w:t xml:space="preserve"> </w:t>
            </w:r>
            <w:r w:rsidRPr="002D71DF">
              <w:rPr>
                <w:bCs/>
              </w:rPr>
              <w:t>and</w:t>
            </w:r>
            <w:r w:rsidR="004C760B" w:rsidRPr="002D71DF">
              <w:rPr>
                <w:bCs/>
              </w:rPr>
              <w:t xml:space="preserve"> </w:t>
            </w:r>
            <w:r w:rsidRPr="002D71DF">
              <w:rPr>
                <w:bCs/>
              </w:rPr>
              <w:t>actions</w:t>
            </w:r>
            <w:r w:rsidR="004C760B" w:rsidRPr="002D71DF">
              <w:rPr>
                <w:bCs/>
              </w:rPr>
              <w:t xml:space="preserve"> </w:t>
            </w:r>
            <w:r w:rsidRPr="002D71DF">
              <w:rPr>
                <w:bCs/>
              </w:rPr>
              <w:t>in</w:t>
            </w:r>
            <w:r w:rsidR="004C760B" w:rsidRPr="002D71DF">
              <w:rPr>
                <w:bCs/>
              </w:rPr>
              <w:t xml:space="preserve"> </w:t>
            </w:r>
            <w:r w:rsidRPr="002D71DF">
              <w:rPr>
                <w:bCs/>
              </w:rPr>
              <w:t>the</w:t>
            </w:r>
            <w:r w:rsidR="004C760B" w:rsidRPr="002D71DF">
              <w:rPr>
                <w:bCs/>
              </w:rPr>
              <w:t xml:space="preserve"> </w:t>
            </w:r>
            <w:r w:rsidRPr="002D71DF">
              <w:rPr>
                <w:bCs/>
              </w:rPr>
              <w:t>scene</w:t>
            </w:r>
            <w:r w:rsidR="004C760B" w:rsidRPr="002D71DF">
              <w:rPr>
                <w:bCs/>
              </w:rPr>
              <w:t xml:space="preserve"> </w:t>
            </w:r>
            <w:r w:rsidRPr="002D71DF">
              <w:rPr>
                <w:bCs/>
              </w:rPr>
              <w:t>leading</w:t>
            </w:r>
            <w:r w:rsidR="004C760B" w:rsidRPr="002D71DF">
              <w:rPr>
                <w:bCs/>
              </w:rPr>
              <w:t xml:space="preserve"> </w:t>
            </w:r>
            <w:r w:rsidRPr="002D71DF">
              <w:rPr>
                <w:bCs/>
              </w:rPr>
              <w:t>up</w:t>
            </w:r>
            <w:r w:rsidR="004C760B" w:rsidRPr="002D71DF">
              <w:rPr>
                <w:bCs/>
              </w:rPr>
              <w:t xml:space="preserve"> </w:t>
            </w:r>
            <w:r w:rsidRPr="002D71DF">
              <w:rPr>
                <w:bCs/>
              </w:rPr>
              <w:t>to</w:t>
            </w:r>
            <w:r w:rsidR="004C760B" w:rsidRPr="002D71DF">
              <w:rPr>
                <w:bCs/>
              </w:rPr>
              <w:t xml:space="preserve"> </w:t>
            </w:r>
            <w:proofErr w:type="spellStart"/>
            <w:r w:rsidRPr="002D71DF">
              <w:rPr>
                <w:bCs/>
              </w:rPr>
              <w:t>Pixos</w:t>
            </w:r>
            <w:proofErr w:type="spellEnd"/>
            <w:r w:rsidRPr="002D71DF">
              <w:rPr>
                <w:bCs/>
              </w:rPr>
              <w:t>’</w:t>
            </w:r>
            <w:r w:rsidR="004C760B" w:rsidRPr="002D71DF">
              <w:rPr>
                <w:bCs/>
              </w:rPr>
              <w:t xml:space="preserve"> </w:t>
            </w:r>
            <w:r w:rsidRPr="002D71DF">
              <w:rPr>
                <w:bCs/>
              </w:rPr>
              <w:t>awakening.</w:t>
            </w:r>
          </w:p>
          <w:p w14:paraId="2F335939" w14:textId="76651025" w:rsidR="008450CF" w:rsidRPr="002D71DF" w:rsidRDefault="008450CF" w:rsidP="008450CF">
            <w:pPr>
              <w:rPr>
                <w:bCs/>
              </w:rPr>
            </w:pPr>
            <w:r w:rsidRPr="002D71DF">
              <w:rPr>
                <w:bCs/>
              </w:rPr>
              <w:t>Circulate</w:t>
            </w:r>
            <w:r w:rsidR="004C760B" w:rsidRPr="002D71DF">
              <w:rPr>
                <w:bCs/>
              </w:rPr>
              <w:t xml:space="preserve"> </w:t>
            </w:r>
            <w:r w:rsidRPr="002D71DF">
              <w:rPr>
                <w:bCs/>
              </w:rPr>
              <w:t>around</w:t>
            </w:r>
            <w:r w:rsidR="004C760B" w:rsidRPr="002D71DF">
              <w:rPr>
                <w:bCs/>
              </w:rPr>
              <w:t xml:space="preserve"> </w:t>
            </w:r>
            <w:r w:rsidRPr="002D71DF">
              <w:rPr>
                <w:bCs/>
              </w:rPr>
              <w:t>the</w:t>
            </w:r>
            <w:r w:rsidR="004C760B" w:rsidRPr="002D71DF">
              <w:rPr>
                <w:bCs/>
              </w:rPr>
              <w:t xml:space="preserve"> </w:t>
            </w:r>
            <w:r w:rsidRPr="002D71DF">
              <w:rPr>
                <w:bCs/>
              </w:rPr>
              <w:t>groups,</w:t>
            </w:r>
            <w:r w:rsidR="004C760B" w:rsidRPr="002D71DF">
              <w:rPr>
                <w:bCs/>
              </w:rPr>
              <w:t xml:space="preserve"> </w:t>
            </w:r>
            <w:r w:rsidRPr="002D71DF">
              <w:rPr>
                <w:bCs/>
              </w:rPr>
              <w:t>responding</w:t>
            </w:r>
            <w:r w:rsidR="004C760B" w:rsidRPr="002D71DF">
              <w:rPr>
                <w:bCs/>
              </w:rPr>
              <w:t xml:space="preserve"> </w:t>
            </w:r>
            <w:r w:rsidRPr="002D71DF">
              <w:rPr>
                <w:bCs/>
              </w:rPr>
              <w:t>to</w:t>
            </w:r>
            <w:r w:rsidR="004C760B" w:rsidRPr="002D71DF">
              <w:rPr>
                <w:bCs/>
              </w:rPr>
              <w:t xml:space="preserve"> </w:t>
            </w:r>
            <w:r w:rsidRPr="002D71DF">
              <w:rPr>
                <w:bCs/>
              </w:rPr>
              <w:t>individual</w:t>
            </w:r>
            <w:r w:rsidR="004C760B" w:rsidRPr="002D71DF">
              <w:rPr>
                <w:bCs/>
              </w:rPr>
              <w:t xml:space="preserve"> </w:t>
            </w:r>
            <w:r w:rsidRPr="002D71DF">
              <w:rPr>
                <w:bCs/>
              </w:rPr>
              <w:t>needs</w:t>
            </w:r>
            <w:r w:rsidR="004C760B" w:rsidRPr="002D71DF">
              <w:rPr>
                <w:bCs/>
              </w:rPr>
              <w:t xml:space="preserve"> </w:t>
            </w:r>
            <w:r w:rsidRPr="002D71DF">
              <w:rPr>
                <w:bCs/>
              </w:rPr>
              <w:t>with</w:t>
            </w:r>
            <w:r w:rsidR="004C760B" w:rsidRPr="002D71DF">
              <w:rPr>
                <w:bCs/>
              </w:rPr>
              <w:t xml:space="preserve"> </w:t>
            </w:r>
            <w:r w:rsidRPr="002D71DF">
              <w:rPr>
                <w:bCs/>
              </w:rPr>
              <w:t>effective</w:t>
            </w:r>
            <w:r w:rsidR="004C760B" w:rsidRPr="002D71DF">
              <w:rPr>
                <w:bCs/>
              </w:rPr>
              <w:t xml:space="preserve"> </w:t>
            </w:r>
            <w:r w:rsidRPr="002D71DF">
              <w:rPr>
                <w:bCs/>
              </w:rPr>
              <w:t>questioning</w:t>
            </w:r>
            <w:r w:rsidR="004C760B" w:rsidRPr="002D71DF">
              <w:rPr>
                <w:bCs/>
              </w:rPr>
              <w:t xml:space="preserve"> </w:t>
            </w:r>
            <w:r w:rsidRPr="002D71DF">
              <w:rPr>
                <w:bCs/>
              </w:rPr>
              <w:t>such</w:t>
            </w:r>
            <w:r w:rsidR="004C760B" w:rsidRPr="002D71DF">
              <w:rPr>
                <w:bCs/>
              </w:rPr>
              <w:t xml:space="preserve"> </w:t>
            </w:r>
            <w:r w:rsidRPr="002D71DF">
              <w:rPr>
                <w:bCs/>
              </w:rPr>
              <w:t>as:</w:t>
            </w:r>
          </w:p>
          <w:p w14:paraId="5FF2A5FD" w14:textId="401CC136" w:rsidR="008450CF" w:rsidRPr="002D71DF" w:rsidRDefault="008450CF" w:rsidP="008A49FE">
            <w:pPr>
              <w:pStyle w:val="ListBullet"/>
              <w:numPr>
                <w:ilvl w:val="0"/>
                <w:numId w:val="5"/>
              </w:numPr>
            </w:pPr>
            <w:r w:rsidRPr="002D71DF">
              <w:t>What</w:t>
            </w:r>
            <w:r w:rsidR="004C760B" w:rsidRPr="002D71DF">
              <w:t xml:space="preserve"> </w:t>
            </w:r>
            <w:r w:rsidRPr="002D71DF">
              <w:t>elements</w:t>
            </w:r>
            <w:r w:rsidR="004C760B" w:rsidRPr="002D71DF">
              <w:t xml:space="preserve"> </w:t>
            </w:r>
            <w:r w:rsidRPr="002D71DF">
              <w:t>of</w:t>
            </w:r>
            <w:r w:rsidR="004C760B" w:rsidRPr="002D71DF">
              <w:t xml:space="preserve"> </w:t>
            </w:r>
            <w:r w:rsidRPr="002D71DF">
              <w:t>production</w:t>
            </w:r>
            <w:r w:rsidR="004C760B" w:rsidRPr="002D71DF">
              <w:t xml:space="preserve"> </w:t>
            </w:r>
            <w:r w:rsidRPr="002D71DF">
              <w:t>might</w:t>
            </w:r>
            <w:r w:rsidR="004C760B" w:rsidRPr="002D71DF">
              <w:t xml:space="preserve"> </w:t>
            </w:r>
            <w:r w:rsidRPr="002D71DF">
              <w:t>you</w:t>
            </w:r>
            <w:r w:rsidR="004C760B" w:rsidRPr="002D71DF">
              <w:t xml:space="preserve"> </w:t>
            </w:r>
            <w:r w:rsidRPr="002D71DF">
              <w:t>use</w:t>
            </w:r>
            <w:r w:rsidR="004C760B" w:rsidRPr="002D71DF">
              <w:t xml:space="preserve"> </w:t>
            </w:r>
            <w:r w:rsidRPr="002D71DF">
              <w:t>to</w:t>
            </w:r>
            <w:r w:rsidR="004C760B" w:rsidRPr="002D71DF">
              <w:t xml:space="preserve"> </w:t>
            </w:r>
            <w:r w:rsidRPr="002D71DF">
              <w:t>build</w:t>
            </w:r>
            <w:r w:rsidR="004C760B" w:rsidRPr="002D71DF">
              <w:t xml:space="preserve"> </w:t>
            </w:r>
            <w:r w:rsidRPr="002D71DF">
              <w:t>the</w:t>
            </w:r>
            <w:r w:rsidR="004C760B" w:rsidRPr="002D71DF">
              <w:t xml:space="preserve"> </w:t>
            </w:r>
            <w:r w:rsidRPr="002D71DF">
              <w:t>tension?</w:t>
            </w:r>
            <w:r w:rsidR="004C760B" w:rsidRPr="002D71DF">
              <w:t xml:space="preserve"> </w:t>
            </w:r>
          </w:p>
          <w:p w14:paraId="7AD6C348" w14:textId="2FD6AB12" w:rsidR="008450CF" w:rsidRPr="002D71DF" w:rsidRDefault="008450CF" w:rsidP="008A49FE">
            <w:pPr>
              <w:pStyle w:val="ListBullet"/>
              <w:numPr>
                <w:ilvl w:val="0"/>
                <w:numId w:val="5"/>
              </w:numPr>
            </w:pPr>
            <w:r w:rsidRPr="002D71DF">
              <w:t>How</w:t>
            </w:r>
            <w:r w:rsidR="004C760B" w:rsidRPr="002D71DF">
              <w:t xml:space="preserve"> </w:t>
            </w:r>
            <w:r w:rsidRPr="002D71DF">
              <w:t>could</w:t>
            </w:r>
            <w:r w:rsidR="004C760B" w:rsidRPr="002D71DF">
              <w:t xml:space="preserve"> </w:t>
            </w:r>
            <w:r w:rsidRPr="002D71DF">
              <w:t>you</w:t>
            </w:r>
            <w:r w:rsidR="004C760B" w:rsidRPr="002D71DF">
              <w:t xml:space="preserve"> </w:t>
            </w:r>
            <w:r w:rsidRPr="002D71DF">
              <w:t>use</w:t>
            </w:r>
            <w:r w:rsidR="004C760B" w:rsidRPr="002D71DF">
              <w:t xml:space="preserve"> </w:t>
            </w:r>
            <w:r w:rsidRPr="002D71DF">
              <w:t>physicality</w:t>
            </w:r>
            <w:r w:rsidR="004C760B" w:rsidRPr="002D71DF">
              <w:t xml:space="preserve"> </w:t>
            </w:r>
            <w:r w:rsidRPr="002D71DF">
              <w:t>and</w:t>
            </w:r>
            <w:r w:rsidR="004C760B" w:rsidRPr="002D71DF">
              <w:t xml:space="preserve"> </w:t>
            </w:r>
            <w:r w:rsidRPr="002D71DF">
              <w:t>levels</w:t>
            </w:r>
            <w:r w:rsidR="004C760B" w:rsidRPr="002D71DF">
              <w:t xml:space="preserve"> </w:t>
            </w:r>
            <w:r w:rsidRPr="002D71DF">
              <w:t>to</w:t>
            </w:r>
            <w:r w:rsidR="004C760B" w:rsidRPr="002D71DF">
              <w:t xml:space="preserve"> </w:t>
            </w:r>
            <w:r w:rsidRPr="002D71DF">
              <w:t>create</w:t>
            </w:r>
            <w:r w:rsidR="004C760B" w:rsidRPr="002D71DF">
              <w:t xml:space="preserve"> </w:t>
            </w:r>
            <w:proofErr w:type="spellStart"/>
            <w:r w:rsidRPr="002D71DF">
              <w:t>Pixos</w:t>
            </w:r>
            <w:proofErr w:type="spellEnd"/>
            <w:r w:rsidRPr="002D71DF">
              <w:t>?</w:t>
            </w:r>
          </w:p>
          <w:p w14:paraId="1C0EA256" w14:textId="14A05D7D" w:rsidR="008450CF" w:rsidRPr="002D71DF" w:rsidRDefault="008450CF" w:rsidP="008450CF">
            <w:pPr>
              <w:rPr>
                <w:bCs/>
              </w:rPr>
            </w:pPr>
            <w:r w:rsidRPr="002D71DF">
              <w:rPr>
                <w:bCs/>
              </w:rPr>
              <w:lastRenderedPageBreak/>
              <w:t>Following</w:t>
            </w:r>
            <w:r w:rsidR="004C760B" w:rsidRPr="002D71DF">
              <w:rPr>
                <w:bCs/>
              </w:rPr>
              <w:t xml:space="preserve"> </w:t>
            </w:r>
            <w:r w:rsidRPr="002D71DF">
              <w:rPr>
                <w:bCs/>
              </w:rPr>
              <w:t>this</w:t>
            </w:r>
            <w:r w:rsidR="004C760B" w:rsidRPr="002D71DF">
              <w:rPr>
                <w:bCs/>
              </w:rPr>
              <w:t xml:space="preserve"> </w:t>
            </w:r>
            <w:r w:rsidRPr="002D71DF">
              <w:rPr>
                <w:bCs/>
              </w:rPr>
              <w:t>ideation,</w:t>
            </w:r>
            <w:r w:rsidR="004C760B" w:rsidRPr="002D71DF">
              <w:rPr>
                <w:bCs/>
              </w:rPr>
              <w:t xml:space="preserve"> </w:t>
            </w:r>
            <w:r w:rsidRPr="002D71DF">
              <w:rPr>
                <w:bCs/>
              </w:rPr>
              <w:t>ask</w:t>
            </w:r>
            <w:r w:rsidR="004C760B" w:rsidRPr="002D71DF">
              <w:rPr>
                <w:bCs/>
              </w:rPr>
              <w:t xml:space="preserve"> </w:t>
            </w:r>
            <w:r w:rsidRPr="002D71DF">
              <w:rPr>
                <w:bCs/>
              </w:rPr>
              <w:t>both</w:t>
            </w:r>
            <w:r w:rsidR="004C760B" w:rsidRPr="002D71DF">
              <w:rPr>
                <w:bCs/>
              </w:rPr>
              <w:t xml:space="preserve"> </w:t>
            </w:r>
            <w:r w:rsidRPr="002D71DF">
              <w:rPr>
                <w:bCs/>
              </w:rPr>
              <w:t>groups</w:t>
            </w:r>
            <w:r w:rsidR="004C760B" w:rsidRPr="002D71DF">
              <w:rPr>
                <w:bCs/>
              </w:rPr>
              <w:t xml:space="preserve"> </w:t>
            </w:r>
            <w:r w:rsidRPr="002D71DF">
              <w:rPr>
                <w:bCs/>
              </w:rPr>
              <w:t>to</w:t>
            </w:r>
            <w:r w:rsidR="004C760B" w:rsidRPr="002D71DF">
              <w:rPr>
                <w:bCs/>
              </w:rPr>
              <w:t xml:space="preserve"> </w:t>
            </w:r>
            <w:r w:rsidRPr="002D71DF">
              <w:rPr>
                <w:bCs/>
              </w:rPr>
              <w:t>create</w:t>
            </w:r>
            <w:r w:rsidR="004C760B" w:rsidRPr="002D71DF">
              <w:rPr>
                <w:bCs/>
              </w:rPr>
              <w:t xml:space="preserve"> </w:t>
            </w:r>
            <w:proofErr w:type="spellStart"/>
            <w:r w:rsidRPr="002D71DF">
              <w:rPr>
                <w:bCs/>
              </w:rPr>
              <w:t>Pixos</w:t>
            </w:r>
            <w:proofErr w:type="spellEnd"/>
            <w:r w:rsidR="004C760B" w:rsidRPr="002D71DF">
              <w:rPr>
                <w:bCs/>
              </w:rPr>
              <w:t xml:space="preserve"> </w:t>
            </w:r>
            <w:r w:rsidRPr="002D71DF">
              <w:rPr>
                <w:bCs/>
              </w:rPr>
              <w:t>using</w:t>
            </w:r>
            <w:r w:rsidR="004C760B" w:rsidRPr="002D71DF">
              <w:rPr>
                <w:bCs/>
              </w:rPr>
              <w:t xml:space="preserve"> </w:t>
            </w:r>
            <w:r w:rsidRPr="002D71DF">
              <w:rPr>
                <w:bCs/>
              </w:rPr>
              <w:t>the</w:t>
            </w:r>
            <w:r w:rsidR="004C760B" w:rsidRPr="002D71DF">
              <w:rPr>
                <w:bCs/>
              </w:rPr>
              <w:t xml:space="preserve"> </w:t>
            </w:r>
            <w:r w:rsidRPr="002D71DF">
              <w:rPr>
                <w:bCs/>
              </w:rPr>
              <w:t>materials</w:t>
            </w:r>
            <w:r w:rsidR="004C760B" w:rsidRPr="002D71DF">
              <w:rPr>
                <w:bCs/>
              </w:rPr>
              <w:t xml:space="preserve"> </w:t>
            </w:r>
            <w:r w:rsidRPr="002D71DF">
              <w:rPr>
                <w:bCs/>
              </w:rPr>
              <w:t>available</w:t>
            </w:r>
            <w:r w:rsidR="004C760B" w:rsidRPr="002D71DF">
              <w:rPr>
                <w:bCs/>
              </w:rPr>
              <w:t xml:space="preserve"> </w:t>
            </w:r>
            <w:r w:rsidRPr="002D71DF">
              <w:rPr>
                <w:bCs/>
              </w:rPr>
              <w:t>to</w:t>
            </w:r>
            <w:r w:rsidR="004C760B" w:rsidRPr="002D71DF">
              <w:rPr>
                <w:bCs/>
              </w:rPr>
              <w:t xml:space="preserve"> </w:t>
            </w:r>
            <w:r w:rsidRPr="002D71DF">
              <w:rPr>
                <w:bCs/>
              </w:rPr>
              <w:t>them</w:t>
            </w:r>
            <w:r w:rsidR="004C760B" w:rsidRPr="002D71DF">
              <w:rPr>
                <w:bCs/>
              </w:rPr>
              <w:t xml:space="preserve"> </w:t>
            </w:r>
            <w:r w:rsidRPr="002D71DF">
              <w:rPr>
                <w:bCs/>
              </w:rPr>
              <w:t>(torches,</w:t>
            </w:r>
            <w:r w:rsidR="004C760B" w:rsidRPr="002D71DF">
              <w:rPr>
                <w:bCs/>
              </w:rPr>
              <w:t xml:space="preserve"> </w:t>
            </w:r>
            <w:r w:rsidRPr="002D71DF">
              <w:rPr>
                <w:bCs/>
              </w:rPr>
              <w:t>sheets,</w:t>
            </w:r>
            <w:r w:rsidR="004C760B" w:rsidRPr="002D71DF">
              <w:rPr>
                <w:bCs/>
              </w:rPr>
              <w:t xml:space="preserve"> </w:t>
            </w:r>
            <w:r w:rsidRPr="002D71DF">
              <w:rPr>
                <w:bCs/>
              </w:rPr>
              <w:t>paper,</w:t>
            </w:r>
            <w:r w:rsidR="004C760B" w:rsidRPr="002D71DF">
              <w:rPr>
                <w:bCs/>
              </w:rPr>
              <w:t xml:space="preserve"> </w:t>
            </w:r>
            <w:r w:rsidRPr="002D71DF">
              <w:rPr>
                <w:bCs/>
              </w:rPr>
              <w:t>furniture)</w:t>
            </w:r>
            <w:r w:rsidR="004C760B" w:rsidRPr="002D71DF">
              <w:rPr>
                <w:bCs/>
              </w:rPr>
              <w:t xml:space="preserve"> </w:t>
            </w:r>
            <w:r w:rsidRPr="002D71DF">
              <w:rPr>
                <w:bCs/>
              </w:rPr>
              <w:t>as</w:t>
            </w:r>
            <w:r w:rsidR="004C760B" w:rsidRPr="002D71DF">
              <w:rPr>
                <w:bCs/>
              </w:rPr>
              <w:t xml:space="preserve"> </w:t>
            </w:r>
            <w:r w:rsidRPr="002D71DF">
              <w:rPr>
                <w:bCs/>
              </w:rPr>
              <w:t>they</w:t>
            </w:r>
            <w:r w:rsidR="004C760B" w:rsidRPr="002D71DF">
              <w:rPr>
                <w:bCs/>
              </w:rPr>
              <w:t xml:space="preserve"> </w:t>
            </w:r>
            <w:r w:rsidRPr="002D71DF">
              <w:rPr>
                <w:bCs/>
              </w:rPr>
              <w:t>focus</w:t>
            </w:r>
            <w:r w:rsidR="004C760B" w:rsidRPr="002D71DF">
              <w:rPr>
                <w:bCs/>
              </w:rPr>
              <w:t xml:space="preserve"> </w:t>
            </w:r>
            <w:r w:rsidRPr="002D71DF">
              <w:rPr>
                <w:bCs/>
              </w:rPr>
              <w:t>on</w:t>
            </w:r>
            <w:r w:rsidR="004C760B" w:rsidRPr="002D71DF">
              <w:rPr>
                <w:bCs/>
              </w:rPr>
              <w:t xml:space="preserve"> </w:t>
            </w:r>
            <w:r w:rsidRPr="002D71DF">
              <w:rPr>
                <w:bCs/>
              </w:rPr>
              <w:t>creating</w:t>
            </w:r>
            <w:r w:rsidR="004C760B" w:rsidRPr="002D71DF">
              <w:rPr>
                <w:bCs/>
              </w:rPr>
              <w:t xml:space="preserve"> </w:t>
            </w:r>
            <w:r w:rsidRPr="002D71DF">
              <w:rPr>
                <w:bCs/>
              </w:rPr>
              <w:t>atmosphere</w:t>
            </w:r>
            <w:r w:rsidR="004C760B" w:rsidRPr="002D71DF">
              <w:rPr>
                <w:bCs/>
              </w:rPr>
              <w:t xml:space="preserve"> </w:t>
            </w:r>
            <w:r w:rsidRPr="002D71DF">
              <w:rPr>
                <w:bCs/>
              </w:rPr>
              <w:t>through</w:t>
            </w:r>
            <w:r w:rsidR="004C760B" w:rsidRPr="002D71DF">
              <w:rPr>
                <w:bCs/>
              </w:rPr>
              <w:t xml:space="preserve"> </w:t>
            </w:r>
            <w:r w:rsidRPr="002D71DF">
              <w:rPr>
                <w:bCs/>
              </w:rPr>
              <w:t>the</w:t>
            </w:r>
            <w:r w:rsidR="004C760B" w:rsidRPr="002D71DF">
              <w:rPr>
                <w:bCs/>
              </w:rPr>
              <w:t xml:space="preserve"> </w:t>
            </w:r>
            <w:r w:rsidRPr="002D71DF">
              <w:rPr>
                <w:bCs/>
              </w:rPr>
              <w:t>manipulation</w:t>
            </w:r>
            <w:r w:rsidR="004C760B" w:rsidRPr="002D71DF">
              <w:rPr>
                <w:bCs/>
              </w:rPr>
              <w:t xml:space="preserve"> </w:t>
            </w:r>
            <w:r w:rsidRPr="002D71DF">
              <w:rPr>
                <w:bCs/>
              </w:rPr>
              <w:t>of</w:t>
            </w:r>
            <w:r w:rsidR="004C760B" w:rsidRPr="002D71DF">
              <w:rPr>
                <w:bCs/>
              </w:rPr>
              <w:t xml:space="preserve"> </w:t>
            </w:r>
            <w:r w:rsidRPr="002D71DF">
              <w:rPr>
                <w:bCs/>
              </w:rPr>
              <w:t>image,</w:t>
            </w:r>
            <w:r w:rsidR="004C760B" w:rsidRPr="002D71DF">
              <w:rPr>
                <w:bCs/>
              </w:rPr>
              <w:t xml:space="preserve"> </w:t>
            </w:r>
            <w:r w:rsidRPr="002D71DF">
              <w:rPr>
                <w:bCs/>
              </w:rPr>
              <w:t>movement,</w:t>
            </w:r>
            <w:r w:rsidR="004C760B" w:rsidRPr="002D71DF">
              <w:rPr>
                <w:bCs/>
              </w:rPr>
              <w:t xml:space="preserve"> </w:t>
            </w:r>
            <w:r w:rsidRPr="002D71DF">
              <w:rPr>
                <w:bCs/>
              </w:rPr>
              <w:t>sound</w:t>
            </w:r>
            <w:r w:rsidR="004C760B" w:rsidRPr="002D71DF">
              <w:rPr>
                <w:bCs/>
              </w:rPr>
              <w:t xml:space="preserve"> </w:t>
            </w:r>
            <w:r w:rsidRPr="002D71DF">
              <w:rPr>
                <w:bCs/>
              </w:rPr>
              <w:t>and</w:t>
            </w:r>
            <w:r w:rsidR="004C760B" w:rsidRPr="002D71DF">
              <w:rPr>
                <w:bCs/>
              </w:rPr>
              <w:t xml:space="preserve"> </w:t>
            </w:r>
            <w:r w:rsidRPr="002D71DF">
              <w:rPr>
                <w:bCs/>
              </w:rPr>
              <w:t>so</w:t>
            </w:r>
            <w:r w:rsidR="004C760B" w:rsidRPr="002D71DF">
              <w:rPr>
                <w:bCs/>
              </w:rPr>
              <w:t xml:space="preserve"> </w:t>
            </w:r>
            <w:r w:rsidRPr="002D71DF">
              <w:rPr>
                <w:bCs/>
              </w:rPr>
              <w:t>on.</w:t>
            </w:r>
          </w:p>
          <w:p w14:paraId="78767669" w14:textId="5FF9D33A" w:rsidR="008450CF" w:rsidRPr="002D71DF" w:rsidRDefault="008450CF" w:rsidP="008450CF">
            <w:pPr>
              <w:rPr>
                <w:bCs/>
              </w:rPr>
            </w:pPr>
            <w:r w:rsidRPr="002D71DF">
              <w:rPr>
                <w:bCs/>
              </w:rPr>
              <w:t>Once</w:t>
            </w:r>
            <w:r w:rsidR="004C760B" w:rsidRPr="002D71DF">
              <w:rPr>
                <w:bCs/>
              </w:rPr>
              <w:t xml:space="preserve"> </w:t>
            </w:r>
            <w:r w:rsidRPr="002D71DF">
              <w:rPr>
                <w:bCs/>
              </w:rPr>
              <w:t>each</w:t>
            </w:r>
            <w:r w:rsidR="004C760B" w:rsidRPr="002D71DF">
              <w:rPr>
                <w:bCs/>
              </w:rPr>
              <w:t xml:space="preserve"> </w:t>
            </w:r>
            <w:r w:rsidRPr="002D71DF">
              <w:rPr>
                <w:bCs/>
              </w:rPr>
              <w:t>group</w:t>
            </w:r>
            <w:r w:rsidR="004C760B" w:rsidRPr="002D71DF">
              <w:rPr>
                <w:bCs/>
              </w:rPr>
              <w:t xml:space="preserve"> </w:t>
            </w:r>
            <w:r w:rsidRPr="002D71DF">
              <w:rPr>
                <w:bCs/>
              </w:rPr>
              <w:t>has</w:t>
            </w:r>
            <w:r w:rsidR="004C760B" w:rsidRPr="002D71DF">
              <w:rPr>
                <w:bCs/>
              </w:rPr>
              <w:t xml:space="preserve"> </w:t>
            </w:r>
            <w:r w:rsidRPr="002D71DF">
              <w:rPr>
                <w:bCs/>
              </w:rPr>
              <w:t>devised</w:t>
            </w:r>
            <w:r w:rsidR="004C760B" w:rsidRPr="002D71DF">
              <w:rPr>
                <w:bCs/>
              </w:rPr>
              <w:t xml:space="preserve"> </w:t>
            </w:r>
            <w:r w:rsidRPr="002D71DF">
              <w:rPr>
                <w:bCs/>
              </w:rPr>
              <w:t>their</w:t>
            </w:r>
            <w:r w:rsidR="004C760B" w:rsidRPr="002D71DF">
              <w:rPr>
                <w:bCs/>
              </w:rPr>
              <w:t xml:space="preserve"> </w:t>
            </w:r>
            <w:proofErr w:type="spellStart"/>
            <w:r w:rsidRPr="002D71DF">
              <w:rPr>
                <w:bCs/>
              </w:rPr>
              <w:t>Pixos</w:t>
            </w:r>
            <w:proofErr w:type="spellEnd"/>
            <w:r w:rsidRPr="002D71DF">
              <w:rPr>
                <w:bCs/>
              </w:rPr>
              <w:t>,</w:t>
            </w:r>
            <w:r w:rsidR="004C760B" w:rsidRPr="002D71DF">
              <w:rPr>
                <w:bCs/>
              </w:rPr>
              <w:t xml:space="preserve"> </w:t>
            </w:r>
            <w:r w:rsidRPr="002D71DF">
              <w:rPr>
                <w:bCs/>
              </w:rPr>
              <w:t>ask</w:t>
            </w:r>
            <w:r w:rsidR="004C760B" w:rsidRPr="002D71DF">
              <w:rPr>
                <w:bCs/>
              </w:rPr>
              <w:t xml:space="preserve"> </w:t>
            </w:r>
            <w:r w:rsidRPr="002D71DF">
              <w:rPr>
                <w:bCs/>
              </w:rPr>
              <w:t>them</w:t>
            </w:r>
            <w:r w:rsidR="004C760B" w:rsidRPr="002D71DF">
              <w:rPr>
                <w:bCs/>
              </w:rPr>
              <w:t xml:space="preserve"> </w:t>
            </w:r>
            <w:r w:rsidRPr="002D71DF">
              <w:rPr>
                <w:bCs/>
              </w:rPr>
              <w:t>to</w:t>
            </w:r>
            <w:r w:rsidR="004C760B" w:rsidRPr="002D71DF">
              <w:rPr>
                <w:bCs/>
              </w:rPr>
              <w:t xml:space="preserve"> </w:t>
            </w:r>
            <w:r w:rsidRPr="002D71DF">
              <w:rPr>
                <w:bCs/>
              </w:rPr>
              <w:t>share</w:t>
            </w:r>
            <w:r w:rsidR="004C760B" w:rsidRPr="002D71DF">
              <w:rPr>
                <w:bCs/>
              </w:rPr>
              <w:t xml:space="preserve"> </w:t>
            </w:r>
            <w:r w:rsidRPr="002D71DF">
              <w:rPr>
                <w:bCs/>
              </w:rPr>
              <w:t>with</w:t>
            </w:r>
            <w:r w:rsidR="004C760B" w:rsidRPr="002D71DF">
              <w:rPr>
                <w:bCs/>
              </w:rPr>
              <w:t xml:space="preserve"> </w:t>
            </w:r>
            <w:r w:rsidRPr="002D71DF">
              <w:rPr>
                <w:bCs/>
              </w:rPr>
              <w:t>the</w:t>
            </w:r>
            <w:r w:rsidR="004C760B" w:rsidRPr="002D71DF">
              <w:rPr>
                <w:bCs/>
              </w:rPr>
              <w:t xml:space="preserve"> </w:t>
            </w:r>
            <w:r w:rsidRPr="002D71DF">
              <w:rPr>
                <w:bCs/>
              </w:rPr>
              <w:t>other</w:t>
            </w:r>
            <w:r w:rsidR="004C760B" w:rsidRPr="002D71DF">
              <w:rPr>
                <w:bCs/>
              </w:rPr>
              <w:t xml:space="preserve"> </w:t>
            </w:r>
            <w:r w:rsidRPr="002D71DF">
              <w:rPr>
                <w:bCs/>
              </w:rPr>
              <w:t>groups.</w:t>
            </w:r>
            <w:r w:rsidR="004C760B" w:rsidRPr="002D71DF">
              <w:rPr>
                <w:bCs/>
              </w:rPr>
              <w:t xml:space="preserve"> </w:t>
            </w:r>
            <w:r w:rsidRPr="002D71DF">
              <w:rPr>
                <w:bCs/>
              </w:rPr>
              <w:t>As</w:t>
            </w:r>
            <w:r w:rsidR="004C760B" w:rsidRPr="002D71DF">
              <w:rPr>
                <w:bCs/>
              </w:rPr>
              <w:t xml:space="preserve"> </w:t>
            </w:r>
            <w:r w:rsidRPr="002D71DF">
              <w:rPr>
                <w:bCs/>
              </w:rPr>
              <w:t>a</w:t>
            </w:r>
            <w:r w:rsidR="004C760B" w:rsidRPr="002D71DF">
              <w:rPr>
                <w:bCs/>
              </w:rPr>
              <w:t xml:space="preserve"> </w:t>
            </w:r>
            <w:r w:rsidRPr="002D71DF">
              <w:rPr>
                <w:bCs/>
              </w:rPr>
              <w:t>class,</w:t>
            </w:r>
            <w:r w:rsidR="004C760B" w:rsidRPr="002D71DF">
              <w:rPr>
                <w:bCs/>
              </w:rPr>
              <w:t xml:space="preserve"> </w:t>
            </w:r>
            <w:r w:rsidRPr="002D71DF">
              <w:rPr>
                <w:bCs/>
              </w:rPr>
              <w:t>discuss</w:t>
            </w:r>
            <w:r w:rsidR="004C760B" w:rsidRPr="002D71DF">
              <w:rPr>
                <w:bCs/>
              </w:rPr>
              <w:t xml:space="preserve"> </w:t>
            </w:r>
            <w:r w:rsidRPr="002D71DF">
              <w:rPr>
                <w:bCs/>
              </w:rPr>
              <w:t>and</w:t>
            </w:r>
            <w:r w:rsidR="004C760B" w:rsidRPr="002D71DF">
              <w:rPr>
                <w:bCs/>
              </w:rPr>
              <w:t xml:space="preserve"> </w:t>
            </w:r>
            <w:r w:rsidRPr="002D71DF">
              <w:rPr>
                <w:bCs/>
              </w:rPr>
              <w:t>come</w:t>
            </w:r>
            <w:r w:rsidR="004C760B" w:rsidRPr="002D71DF">
              <w:rPr>
                <w:bCs/>
              </w:rPr>
              <w:t xml:space="preserve"> </w:t>
            </w:r>
            <w:r w:rsidRPr="002D71DF">
              <w:rPr>
                <w:bCs/>
              </w:rPr>
              <w:t>to</w:t>
            </w:r>
            <w:r w:rsidR="004C760B" w:rsidRPr="002D71DF">
              <w:rPr>
                <w:bCs/>
              </w:rPr>
              <w:t xml:space="preserve"> </w:t>
            </w:r>
            <w:r w:rsidRPr="002D71DF">
              <w:rPr>
                <w:bCs/>
              </w:rPr>
              <w:t>a</w:t>
            </w:r>
            <w:r w:rsidR="004C760B" w:rsidRPr="002D71DF">
              <w:rPr>
                <w:bCs/>
              </w:rPr>
              <w:t xml:space="preserve"> </w:t>
            </w:r>
            <w:r w:rsidRPr="002D71DF">
              <w:rPr>
                <w:bCs/>
              </w:rPr>
              <w:t>consensus</w:t>
            </w:r>
            <w:r w:rsidR="004C760B" w:rsidRPr="002D71DF">
              <w:rPr>
                <w:bCs/>
              </w:rPr>
              <w:t xml:space="preserve"> </w:t>
            </w:r>
            <w:r w:rsidRPr="002D71DF">
              <w:rPr>
                <w:bCs/>
              </w:rPr>
              <w:t>about</w:t>
            </w:r>
            <w:r w:rsidR="004C760B" w:rsidRPr="002D71DF">
              <w:rPr>
                <w:bCs/>
              </w:rPr>
              <w:t xml:space="preserve"> </w:t>
            </w:r>
            <w:r w:rsidRPr="002D71DF">
              <w:rPr>
                <w:bCs/>
              </w:rPr>
              <w:t>which</w:t>
            </w:r>
            <w:r w:rsidR="004C760B" w:rsidRPr="002D71DF">
              <w:rPr>
                <w:bCs/>
              </w:rPr>
              <w:t xml:space="preserve"> </w:t>
            </w:r>
            <w:r w:rsidRPr="002D71DF">
              <w:rPr>
                <w:bCs/>
              </w:rPr>
              <w:t>imagined</w:t>
            </w:r>
            <w:r w:rsidR="004C760B" w:rsidRPr="002D71DF">
              <w:rPr>
                <w:bCs/>
              </w:rPr>
              <w:t xml:space="preserve"> </w:t>
            </w:r>
            <w:r w:rsidRPr="002D71DF">
              <w:rPr>
                <w:bCs/>
              </w:rPr>
              <w:t>version</w:t>
            </w:r>
            <w:r w:rsidR="004C760B" w:rsidRPr="002D71DF">
              <w:rPr>
                <w:bCs/>
              </w:rPr>
              <w:t xml:space="preserve"> </w:t>
            </w:r>
            <w:r w:rsidRPr="002D71DF">
              <w:rPr>
                <w:bCs/>
              </w:rPr>
              <w:t>of</w:t>
            </w:r>
            <w:r w:rsidR="004C760B" w:rsidRPr="002D71DF">
              <w:rPr>
                <w:bCs/>
              </w:rPr>
              <w:t xml:space="preserve"> </w:t>
            </w:r>
            <w:proofErr w:type="spellStart"/>
            <w:r w:rsidRPr="002D71DF">
              <w:rPr>
                <w:bCs/>
              </w:rPr>
              <w:t>Pixos</w:t>
            </w:r>
            <w:proofErr w:type="spellEnd"/>
            <w:r w:rsidR="004C760B" w:rsidRPr="002D71DF">
              <w:rPr>
                <w:bCs/>
              </w:rPr>
              <w:t xml:space="preserve"> </w:t>
            </w:r>
            <w:r w:rsidRPr="002D71DF">
              <w:rPr>
                <w:bCs/>
              </w:rPr>
              <w:t>they</w:t>
            </w:r>
            <w:r w:rsidR="004C760B" w:rsidRPr="002D71DF">
              <w:rPr>
                <w:bCs/>
              </w:rPr>
              <w:t xml:space="preserve"> </w:t>
            </w:r>
            <w:r w:rsidRPr="002D71DF">
              <w:rPr>
                <w:bCs/>
              </w:rPr>
              <w:t>feel</w:t>
            </w:r>
            <w:r w:rsidR="004C760B" w:rsidRPr="002D71DF">
              <w:rPr>
                <w:bCs/>
              </w:rPr>
              <w:t xml:space="preserve"> </w:t>
            </w:r>
            <w:r w:rsidRPr="002D71DF">
              <w:rPr>
                <w:bCs/>
              </w:rPr>
              <w:t>most</w:t>
            </w:r>
            <w:r w:rsidR="004C760B" w:rsidRPr="002D71DF">
              <w:rPr>
                <w:bCs/>
              </w:rPr>
              <w:t xml:space="preserve"> </w:t>
            </w:r>
            <w:r w:rsidRPr="002D71DF">
              <w:rPr>
                <w:bCs/>
              </w:rPr>
              <w:t>effectively</w:t>
            </w:r>
            <w:r w:rsidR="004C760B" w:rsidRPr="002D71DF">
              <w:rPr>
                <w:bCs/>
              </w:rPr>
              <w:t xml:space="preserve"> </w:t>
            </w:r>
            <w:r w:rsidRPr="002D71DF">
              <w:rPr>
                <w:bCs/>
              </w:rPr>
              <w:t>embodies</w:t>
            </w:r>
            <w:r w:rsidR="004C760B" w:rsidRPr="002D71DF">
              <w:rPr>
                <w:bCs/>
              </w:rPr>
              <w:t xml:space="preserve"> </w:t>
            </w:r>
            <w:r w:rsidRPr="002D71DF">
              <w:rPr>
                <w:bCs/>
              </w:rPr>
              <w:t>the</w:t>
            </w:r>
            <w:r w:rsidR="004C760B" w:rsidRPr="002D71DF">
              <w:rPr>
                <w:bCs/>
              </w:rPr>
              <w:t xml:space="preserve"> </w:t>
            </w:r>
            <w:r w:rsidRPr="002D71DF">
              <w:rPr>
                <w:bCs/>
              </w:rPr>
              <w:t>character.</w:t>
            </w:r>
            <w:r w:rsidR="004C760B" w:rsidRPr="002D71DF">
              <w:rPr>
                <w:bCs/>
              </w:rPr>
              <w:t xml:space="preserve"> </w:t>
            </w:r>
            <w:r w:rsidRPr="002D71DF">
              <w:rPr>
                <w:bCs/>
              </w:rPr>
              <w:t>Use</w:t>
            </w:r>
            <w:r w:rsidR="004C760B" w:rsidRPr="002D71DF">
              <w:rPr>
                <w:bCs/>
              </w:rPr>
              <w:t xml:space="preserve"> </w:t>
            </w:r>
            <w:r w:rsidRPr="002D71DF">
              <w:rPr>
                <w:bCs/>
              </w:rPr>
              <w:t>effective</w:t>
            </w:r>
            <w:r w:rsidR="004C760B" w:rsidRPr="002D71DF">
              <w:rPr>
                <w:bCs/>
              </w:rPr>
              <w:t xml:space="preserve"> </w:t>
            </w:r>
            <w:r w:rsidRPr="002D71DF">
              <w:rPr>
                <w:bCs/>
              </w:rPr>
              <w:t>questioning</w:t>
            </w:r>
            <w:r w:rsidR="004C760B" w:rsidRPr="002D71DF">
              <w:rPr>
                <w:bCs/>
              </w:rPr>
              <w:t xml:space="preserve"> </w:t>
            </w:r>
            <w:r w:rsidRPr="002D71DF">
              <w:rPr>
                <w:bCs/>
              </w:rPr>
              <w:t>to</w:t>
            </w:r>
            <w:r w:rsidR="004C760B" w:rsidRPr="002D71DF">
              <w:rPr>
                <w:bCs/>
              </w:rPr>
              <w:t xml:space="preserve"> </w:t>
            </w:r>
            <w:r w:rsidRPr="002D71DF">
              <w:rPr>
                <w:bCs/>
              </w:rPr>
              <w:t>facilitate</w:t>
            </w:r>
            <w:r w:rsidR="004C760B" w:rsidRPr="002D71DF">
              <w:rPr>
                <w:bCs/>
              </w:rPr>
              <w:t xml:space="preserve"> </w:t>
            </w:r>
            <w:r w:rsidRPr="002D71DF">
              <w:rPr>
                <w:bCs/>
              </w:rPr>
              <w:t>this</w:t>
            </w:r>
            <w:r w:rsidR="004C760B" w:rsidRPr="002D71DF">
              <w:rPr>
                <w:bCs/>
              </w:rPr>
              <w:t xml:space="preserve"> </w:t>
            </w:r>
            <w:r w:rsidRPr="002D71DF">
              <w:rPr>
                <w:bCs/>
              </w:rPr>
              <w:t>collaboratively</w:t>
            </w:r>
            <w:r w:rsidR="004C760B" w:rsidRPr="002D71DF">
              <w:rPr>
                <w:bCs/>
              </w:rPr>
              <w:t xml:space="preserve"> </w:t>
            </w:r>
            <w:r w:rsidRPr="002D71DF">
              <w:rPr>
                <w:bCs/>
              </w:rPr>
              <w:t>negotiated</w:t>
            </w:r>
            <w:r w:rsidR="004C760B" w:rsidRPr="002D71DF">
              <w:rPr>
                <w:bCs/>
              </w:rPr>
              <w:t xml:space="preserve"> </w:t>
            </w:r>
            <w:r w:rsidRPr="002D71DF">
              <w:rPr>
                <w:bCs/>
              </w:rPr>
              <w:t>creative</w:t>
            </w:r>
            <w:r w:rsidR="004C760B" w:rsidRPr="002D71DF">
              <w:rPr>
                <w:bCs/>
              </w:rPr>
              <w:t xml:space="preserve"> </w:t>
            </w:r>
            <w:r w:rsidRPr="002D71DF">
              <w:rPr>
                <w:bCs/>
              </w:rPr>
              <w:t>choice.</w:t>
            </w:r>
            <w:r w:rsidR="004C760B" w:rsidRPr="002D71DF">
              <w:rPr>
                <w:bCs/>
              </w:rPr>
              <w:t xml:space="preserve"> </w:t>
            </w:r>
            <w:r w:rsidRPr="002D71DF">
              <w:rPr>
                <w:bCs/>
              </w:rPr>
              <w:t>Prompts</w:t>
            </w:r>
            <w:r w:rsidR="004C760B" w:rsidRPr="002D71DF">
              <w:rPr>
                <w:bCs/>
              </w:rPr>
              <w:t xml:space="preserve"> </w:t>
            </w:r>
            <w:r w:rsidRPr="002D71DF">
              <w:rPr>
                <w:bCs/>
              </w:rPr>
              <w:t>could</w:t>
            </w:r>
            <w:r w:rsidR="004C760B" w:rsidRPr="002D71DF">
              <w:rPr>
                <w:bCs/>
              </w:rPr>
              <w:t xml:space="preserve"> </w:t>
            </w:r>
            <w:r w:rsidRPr="002D71DF">
              <w:rPr>
                <w:bCs/>
              </w:rPr>
              <w:t>include:</w:t>
            </w:r>
          </w:p>
          <w:p w14:paraId="73A98AAF" w14:textId="2E5D23E0" w:rsidR="008450CF" w:rsidRPr="002D71DF" w:rsidRDefault="008450CF" w:rsidP="008A49FE">
            <w:pPr>
              <w:pStyle w:val="ListBullet"/>
              <w:numPr>
                <w:ilvl w:val="0"/>
                <w:numId w:val="5"/>
              </w:numPr>
            </w:pPr>
            <w:r w:rsidRPr="002D71DF">
              <w:t>How</w:t>
            </w:r>
            <w:r w:rsidR="004C760B" w:rsidRPr="002D71DF">
              <w:t xml:space="preserve"> </w:t>
            </w:r>
            <w:r w:rsidRPr="002D71DF">
              <w:t>did</w:t>
            </w:r>
            <w:r w:rsidR="004C760B" w:rsidRPr="002D71DF">
              <w:t xml:space="preserve"> </w:t>
            </w:r>
            <w:r w:rsidRPr="002D71DF">
              <w:t>the</w:t>
            </w:r>
            <w:r w:rsidR="004C760B" w:rsidRPr="002D71DF">
              <w:t xml:space="preserve"> </w:t>
            </w:r>
            <w:r w:rsidRPr="002D71DF">
              <w:t>audience</w:t>
            </w:r>
            <w:r w:rsidR="004C760B" w:rsidRPr="002D71DF">
              <w:t xml:space="preserve"> </w:t>
            </w:r>
            <w:r w:rsidRPr="002D71DF">
              <w:t>feel</w:t>
            </w:r>
            <w:r w:rsidR="004C760B" w:rsidRPr="002D71DF">
              <w:t xml:space="preserve"> </w:t>
            </w:r>
            <w:r w:rsidRPr="002D71DF">
              <w:t>when</w:t>
            </w:r>
            <w:r w:rsidR="004C760B" w:rsidRPr="002D71DF">
              <w:t xml:space="preserve"> </w:t>
            </w:r>
            <w:proofErr w:type="spellStart"/>
            <w:r w:rsidRPr="002D71DF">
              <w:t>Pixos</w:t>
            </w:r>
            <w:proofErr w:type="spellEnd"/>
            <w:r w:rsidR="004C760B" w:rsidRPr="002D71DF">
              <w:t xml:space="preserve"> </w:t>
            </w:r>
            <w:r w:rsidRPr="002D71DF">
              <w:t>awakened</w:t>
            </w:r>
            <w:r w:rsidR="004C760B" w:rsidRPr="002D71DF">
              <w:t xml:space="preserve"> </w:t>
            </w:r>
            <w:r w:rsidRPr="002D71DF">
              <w:t>and</w:t>
            </w:r>
            <w:r w:rsidR="004C760B" w:rsidRPr="002D71DF">
              <w:t xml:space="preserve"> </w:t>
            </w:r>
            <w:r w:rsidRPr="002D71DF">
              <w:t>spoke?</w:t>
            </w:r>
          </w:p>
          <w:p w14:paraId="4A3A552F" w14:textId="1F600370" w:rsidR="008450CF" w:rsidRPr="002D71DF" w:rsidRDefault="008450CF" w:rsidP="008A49FE">
            <w:pPr>
              <w:pStyle w:val="ListBullet"/>
              <w:numPr>
                <w:ilvl w:val="0"/>
                <w:numId w:val="5"/>
              </w:numPr>
            </w:pPr>
            <w:r w:rsidRPr="002D71DF">
              <w:t>How</w:t>
            </w:r>
            <w:r w:rsidR="004C760B" w:rsidRPr="002D71DF">
              <w:t xml:space="preserve"> </w:t>
            </w:r>
            <w:r w:rsidRPr="002D71DF">
              <w:t>did</w:t>
            </w:r>
            <w:r w:rsidR="004C760B" w:rsidRPr="002D71DF">
              <w:t xml:space="preserve"> </w:t>
            </w:r>
            <w:r w:rsidRPr="002D71DF">
              <w:t>the</w:t>
            </w:r>
            <w:r w:rsidR="004C760B" w:rsidRPr="002D71DF">
              <w:t xml:space="preserve"> </w:t>
            </w:r>
            <w:r w:rsidRPr="002D71DF">
              <w:t>embodiment</w:t>
            </w:r>
            <w:r w:rsidR="004C760B" w:rsidRPr="002D71DF">
              <w:t xml:space="preserve"> </w:t>
            </w:r>
            <w:r w:rsidRPr="002D71DF">
              <w:t>of</w:t>
            </w:r>
            <w:r w:rsidR="004C760B" w:rsidRPr="002D71DF">
              <w:t xml:space="preserve"> </w:t>
            </w:r>
            <w:proofErr w:type="spellStart"/>
            <w:r w:rsidRPr="002D71DF">
              <w:t>Pixos</w:t>
            </w:r>
            <w:proofErr w:type="spellEnd"/>
            <w:r w:rsidR="004C760B" w:rsidRPr="002D71DF">
              <w:t xml:space="preserve"> </w:t>
            </w:r>
            <w:r w:rsidRPr="002D71DF">
              <w:t>create</w:t>
            </w:r>
            <w:r w:rsidR="004C760B" w:rsidRPr="002D71DF">
              <w:t xml:space="preserve"> </w:t>
            </w:r>
            <w:r w:rsidRPr="002D71DF">
              <w:t>tension</w:t>
            </w:r>
            <w:r w:rsidR="004C760B" w:rsidRPr="002D71DF">
              <w:t xml:space="preserve"> </w:t>
            </w:r>
            <w:r w:rsidRPr="002D71DF">
              <w:t>for</w:t>
            </w:r>
            <w:r w:rsidR="004C760B" w:rsidRPr="002D71DF">
              <w:t xml:space="preserve"> </w:t>
            </w:r>
            <w:r w:rsidRPr="002D71DF">
              <w:t>us</w:t>
            </w:r>
            <w:r w:rsidR="004C760B" w:rsidRPr="002D71DF">
              <w:t xml:space="preserve"> </w:t>
            </w:r>
            <w:r w:rsidRPr="002D71DF">
              <w:t>as</w:t>
            </w:r>
            <w:r w:rsidR="004C760B" w:rsidRPr="002D71DF">
              <w:t xml:space="preserve"> </w:t>
            </w:r>
            <w:r w:rsidRPr="002D71DF">
              <w:t>performers</w:t>
            </w:r>
            <w:r w:rsidR="004C760B" w:rsidRPr="002D71DF">
              <w:t xml:space="preserve"> </w:t>
            </w:r>
            <w:r w:rsidRPr="002D71DF">
              <w:t>and</w:t>
            </w:r>
            <w:r w:rsidR="004C760B" w:rsidRPr="002D71DF">
              <w:t xml:space="preserve"> </w:t>
            </w:r>
            <w:r w:rsidRPr="002D71DF">
              <w:t>audience?</w:t>
            </w:r>
          </w:p>
          <w:p w14:paraId="3AE2BE6C" w14:textId="2E4FE11A" w:rsidR="008450CF" w:rsidRPr="002D71DF" w:rsidRDefault="008450CF" w:rsidP="008A49FE">
            <w:pPr>
              <w:pStyle w:val="ListBullet"/>
              <w:numPr>
                <w:ilvl w:val="0"/>
                <w:numId w:val="5"/>
              </w:numPr>
            </w:pPr>
            <w:r w:rsidRPr="002D71DF">
              <w:t>Which</w:t>
            </w:r>
            <w:r w:rsidR="004C760B" w:rsidRPr="002D71DF">
              <w:t xml:space="preserve"> </w:t>
            </w:r>
            <w:r w:rsidRPr="002D71DF">
              <w:t>version</w:t>
            </w:r>
            <w:r w:rsidR="004C760B" w:rsidRPr="002D71DF">
              <w:t xml:space="preserve"> </w:t>
            </w:r>
            <w:r w:rsidRPr="002D71DF">
              <w:t>of</w:t>
            </w:r>
            <w:r w:rsidR="004C760B" w:rsidRPr="002D71DF">
              <w:t xml:space="preserve"> </w:t>
            </w:r>
            <w:proofErr w:type="spellStart"/>
            <w:r w:rsidRPr="002D71DF">
              <w:t>Pixos</w:t>
            </w:r>
            <w:proofErr w:type="spellEnd"/>
            <w:r w:rsidR="004C760B" w:rsidRPr="002D71DF">
              <w:t xml:space="preserve"> </w:t>
            </w:r>
            <w:r w:rsidRPr="002D71DF">
              <w:t>most</w:t>
            </w:r>
            <w:r w:rsidR="004C760B" w:rsidRPr="002D71DF">
              <w:t xml:space="preserve"> </w:t>
            </w:r>
            <w:r w:rsidRPr="002D71DF">
              <w:t>effectively</w:t>
            </w:r>
            <w:r w:rsidR="004C760B" w:rsidRPr="002D71DF">
              <w:t xml:space="preserve"> </w:t>
            </w:r>
            <w:r w:rsidRPr="002D71DF">
              <w:t>captures</w:t>
            </w:r>
            <w:r w:rsidR="004C760B" w:rsidRPr="002D71DF">
              <w:t xml:space="preserve"> </w:t>
            </w:r>
            <w:r w:rsidRPr="002D71DF">
              <w:t>our</w:t>
            </w:r>
            <w:r w:rsidR="004C760B" w:rsidRPr="002D71DF">
              <w:t xml:space="preserve"> </w:t>
            </w:r>
            <w:r w:rsidRPr="002D71DF">
              <w:t>ideas</w:t>
            </w:r>
            <w:r w:rsidR="004C760B" w:rsidRPr="002D71DF">
              <w:t xml:space="preserve"> </w:t>
            </w:r>
            <w:r w:rsidRPr="002D71DF">
              <w:t>and</w:t>
            </w:r>
            <w:r w:rsidR="004C760B" w:rsidRPr="002D71DF">
              <w:t xml:space="preserve"> </w:t>
            </w:r>
            <w:r w:rsidRPr="002D71DF">
              <w:t>feelings</w:t>
            </w:r>
            <w:r w:rsidR="004C760B" w:rsidRPr="002D71DF">
              <w:t xml:space="preserve"> </w:t>
            </w:r>
            <w:r w:rsidRPr="002D71DF">
              <w:t>about</w:t>
            </w:r>
            <w:r w:rsidR="004C760B" w:rsidRPr="002D71DF">
              <w:t xml:space="preserve"> </w:t>
            </w:r>
            <w:r w:rsidRPr="002D71DF">
              <w:t>Artificial</w:t>
            </w:r>
            <w:r w:rsidR="004C760B" w:rsidRPr="002D71DF">
              <w:t xml:space="preserve"> </w:t>
            </w:r>
            <w:r w:rsidRPr="002D71DF">
              <w:t>Intelligence?</w:t>
            </w:r>
          </w:p>
          <w:p w14:paraId="27B0009D" w14:textId="0E0BFB42" w:rsidR="008450CF" w:rsidRPr="002D71DF" w:rsidRDefault="008450CF" w:rsidP="008A49FE">
            <w:pPr>
              <w:pStyle w:val="ListBullet"/>
              <w:numPr>
                <w:ilvl w:val="0"/>
                <w:numId w:val="5"/>
              </w:numPr>
            </w:pPr>
            <w:r w:rsidRPr="002D71DF">
              <w:t>How</w:t>
            </w:r>
            <w:r w:rsidR="004C760B" w:rsidRPr="002D71DF">
              <w:t xml:space="preserve"> </w:t>
            </w:r>
            <w:r w:rsidRPr="002D71DF">
              <w:t>might</w:t>
            </w:r>
            <w:r w:rsidR="004C760B" w:rsidRPr="002D71DF">
              <w:t xml:space="preserve"> </w:t>
            </w:r>
            <w:r w:rsidRPr="002D71DF">
              <w:t>we</w:t>
            </w:r>
            <w:r w:rsidR="004C760B" w:rsidRPr="002D71DF">
              <w:t xml:space="preserve"> </w:t>
            </w:r>
            <w:r w:rsidRPr="002D71DF">
              <w:t>work</w:t>
            </w:r>
            <w:r w:rsidR="004C760B" w:rsidRPr="002D71DF">
              <w:t xml:space="preserve"> </w:t>
            </w:r>
            <w:r w:rsidRPr="002D71DF">
              <w:t>together</w:t>
            </w:r>
            <w:r w:rsidR="004C760B" w:rsidRPr="002D71DF">
              <w:t xml:space="preserve"> </w:t>
            </w:r>
            <w:r w:rsidRPr="002D71DF">
              <w:t>now</w:t>
            </w:r>
            <w:r w:rsidR="004C760B" w:rsidRPr="002D71DF">
              <w:t xml:space="preserve"> </w:t>
            </w:r>
            <w:r w:rsidRPr="002D71DF">
              <w:t>to</w:t>
            </w:r>
            <w:r w:rsidR="004C760B" w:rsidRPr="002D71DF">
              <w:t xml:space="preserve"> </w:t>
            </w:r>
            <w:r w:rsidRPr="002D71DF">
              <w:t>enhance</w:t>
            </w:r>
            <w:r w:rsidR="004C760B" w:rsidRPr="002D71DF">
              <w:t xml:space="preserve"> </w:t>
            </w:r>
            <w:r w:rsidRPr="002D71DF">
              <w:t>this</w:t>
            </w:r>
            <w:r w:rsidR="004C760B" w:rsidRPr="002D71DF">
              <w:t xml:space="preserve"> </w:t>
            </w:r>
            <w:r w:rsidRPr="002D71DF">
              <w:t>version</w:t>
            </w:r>
            <w:r w:rsidR="004C760B" w:rsidRPr="002D71DF">
              <w:t xml:space="preserve"> </w:t>
            </w:r>
            <w:r w:rsidRPr="002D71DF">
              <w:t>of</w:t>
            </w:r>
            <w:r w:rsidR="004C760B" w:rsidRPr="002D71DF">
              <w:t xml:space="preserve"> </w:t>
            </w:r>
            <w:proofErr w:type="spellStart"/>
            <w:r w:rsidRPr="002D71DF">
              <w:t>Pixos</w:t>
            </w:r>
            <w:proofErr w:type="spellEnd"/>
            <w:r w:rsidRPr="002D71DF">
              <w:t>?</w:t>
            </w:r>
          </w:p>
          <w:p w14:paraId="26145689" w14:textId="36D415E3" w:rsidR="008450CF" w:rsidRPr="002D71DF" w:rsidRDefault="008450CF" w:rsidP="008A49FE">
            <w:pPr>
              <w:pStyle w:val="ListBullet"/>
              <w:numPr>
                <w:ilvl w:val="0"/>
                <w:numId w:val="5"/>
              </w:numPr>
            </w:pPr>
            <w:r w:rsidRPr="002D71DF">
              <w:t>What</w:t>
            </w:r>
            <w:r w:rsidR="004C760B" w:rsidRPr="002D71DF">
              <w:t xml:space="preserve"> </w:t>
            </w:r>
            <w:r w:rsidRPr="002D71DF">
              <w:t>do</w:t>
            </w:r>
            <w:r w:rsidR="004C760B" w:rsidRPr="002D71DF">
              <w:t xml:space="preserve"> </w:t>
            </w:r>
            <w:r w:rsidRPr="002D71DF">
              <w:t>we</w:t>
            </w:r>
            <w:r w:rsidR="004C760B" w:rsidRPr="002D71DF">
              <w:t xml:space="preserve"> </w:t>
            </w:r>
            <w:r w:rsidRPr="002D71DF">
              <w:t>want</w:t>
            </w:r>
            <w:r w:rsidR="004C760B" w:rsidRPr="002D71DF">
              <w:t xml:space="preserve"> </w:t>
            </w:r>
            <w:r w:rsidRPr="002D71DF">
              <w:t>the</w:t>
            </w:r>
            <w:r w:rsidR="004C760B" w:rsidRPr="002D71DF">
              <w:t xml:space="preserve"> </w:t>
            </w:r>
            <w:r w:rsidRPr="002D71DF">
              <w:t>audience</w:t>
            </w:r>
            <w:r w:rsidR="004C760B" w:rsidRPr="002D71DF">
              <w:t xml:space="preserve"> </w:t>
            </w:r>
            <w:r w:rsidRPr="002D71DF">
              <w:t>to</w:t>
            </w:r>
            <w:r w:rsidR="004C760B" w:rsidRPr="002D71DF">
              <w:t xml:space="preserve"> </w:t>
            </w:r>
            <w:r w:rsidRPr="002D71DF">
              <w:t>know,</w:t>
            </w:r>
            <w:r w:rsidR="004C760B" w:rsidRPr="002D71DF">
              <w:t xml:space="preserve"> </w:t>
            </w:r>
            <w:r w:rsidRPr="002D71DF">
              <w:t>think</w:t>
            </w:r>
            <w:r w:rsidR="002C7345" w:rsidRPr="002D71DF">
              <w:t>,</w:t>
            </w:r>
            <w:r w:rsidR="004C760B" w:rsidRPr="002D71DF">
              <w:t xml:space="preserve"> </w:t>
            </w:r>
            <w:r w:rsidRPr="002D71DF">
              <w:t>feel</w:t>
            </w:r>
            <w:r w:rsidR="004C760B" w:rsidRPr="002D71DF">
              <w:t xml:space="preserve"> </w:t>
            </w:r>
            <w:r w:rsidRPr="002D71DF">
              <w:t>or</w:t>
            </w:r>
            <w:r w:rsidR="004C760B" w:rsidRPr="002D71DF">
              <w:t xml:space="preserve"> </w:t>
            </w:r>
            <w:r w:rsidRPr="002D71DF">
              <w:t>understand</w:t>
            </w:r>
            <w:r w:rsidR="004C760B" w:rsidRPr="002D71DF">
              <w:t xml:space="preserve"> </w:t>
            </w:r>
            <w:r w:rsidRPr="002D71DF">
              <w:t>about</w:t>
            </w:r>
            <w:r w:rsidR="004C760B" w:rsidRPr="002D71DF">
              <w:t xml:space="preserve"> </w:t>
            </w:r>
            <w:r w:rsidRPr="002D71DF">
              <w:t>the</w:t>
            </w:r>
            <w:r w:rsidR="004C760B" w:rsidRPr="002D71DF">
              <w:t xml:space="preserve"> </w:t>
            </w:r>
            <w:r w:rsidRPr="002D71DF">
              <w:t>character</w:t>
            </w:r>
            <w:r w:rsidR="004C760B" w:rsidRPr="002D71DF">
              <w:t xml:space="preserve"> </w:t>
            </w:r>
            <w:r w:rsidRPr="002D71DF">
              <w:t>from</w:t>
            </w:r>
            <w:r w:rsidR="004C760B" w:rsidRPr="002D71DF">
              <w:t xml:space="preserve"> </w:t>
            </w:r>
            <w:r w:rsidRPr="002D71DF">
              <w:t>our</w:t>
            </w:r>
            <w:r w:rsidR="004C760B" w:rsidRPr="002D71DF">
              <w:t xml:space="preserve"> </w:t>
            </w:r>
            <w:r w:rsidRPr="002D71DF">
              <w:t>interpretation</w:t>
            </w:r>
            <w:r w:rsidR="004C760B" w:rsidRPr="002D71DF">
              <w:t xml:space="preserve"> </w:t>
            </w:r>
            <w:r w:rsidRPr="002D71DF">
              <w:t>and</w:t>
            </w:r>
            <w:r w:rsidR="004C760B" w:rsidRPr="002D71DF">
              <w:t xml:space="preserve"> </w:t>
            </w:r>
            <w:r w:rsidRPr="002D71DF">
              <w:t>embodiment?</w:t>
            </w:r>
          </w:p>
          <w:p w14:paraId="754894E4" w14:textId="1AFC427B" w:rsidR="008450CF" w:rsidRPr="00A13B0D" w:rsidRDefault="008450CF" w:rsidP="008450CF">
            <w:r w:rsidRPr="002D71DF">
              <w:rPr>
                <w:bCs/>
              </w:rPr>
              <w:t>Once</w:t>
            </w:r>
            <w:r w:rsidR="004C760B" w:rsidRPr="002D71DF">
              <w:rPr>
                <w:bCs/>
              </w:rPr>
              <w:t xml:space="preserve"> </w:t>
            </w:r>
            <w:r w:rsidRPr="002D71DF">
              <w:rPr>
                <w:bCs/>
              </w:rPr>
              <w:t>consensus</w:t>
            </w:r>
            <w:r w:rsidR="004C760B" w:rsidRPr="002D71DF">
              <w:rPr>
                <w:bCs/>
              </w:rPr>
              <w:t xml:space="preserve"> </w:t>
            </w:r>
            <w:r w:rsidRPr="002D71DF">
              <w:rPr>
                <w:bCs/>
              </w:rPr>
              <w:t>has</w:t>
            </w:r>
            <w:r w:rsidR="004C760B" w:rsidRPr="002D71DF">
              <w:rPr>
                <w:bCs/>
              </w:rPr>
              <w:t xml:space="preserve"> </w:t>
            </w:r>
            <w:r w:rsidRPr="002D71DF">
              <w:rPr>
                <w:bCs/>
              </w:rPr>
              <w:t>been</w:t>
            </w:r>
            <w:r w:rsidR="004C760B" w:rsidRPr="002D71DF">
              <w:rPr>
                <w:bCs/>
              </w:rPr>
              <w:t xml:space="preserve"> </w:t>
            </w:r>
            <w:r w:rsidRPr="002D71DF">
              <w:rPr>
                <w:bCs/>
              </w:rPr>
              <w:t>reached,</w:t>
            </w:r>
            <w:r w:rsidR="004C760B" w:rsidRPr="002D71DF">
              <w:rPr>
                <w:bCs/>
              </w:rPr>
              <w:t xml:space="preserve"> </w:t>
            </w:r>
            <w:r w:rsidRPr="002D71DF">
              <w:rPr>
                <w:bCs/>
              </w:rPr>
              <w:t>guide</w:t>
            </w:r>
            <w:r w:rsidR="004C760B" w:rsidRPr="002D71DF">
              <w:rPr>
                <w:bCs/>
              </w:rPr>
              <w:t xml:space="preserve"> </w:t>
            </w:r>
            <w:r w:rsidRPr="002D71DF">
              <w:rPr>
                <w:bCs/>
              </w:rPr>
              <w:t>students</w:t>
            </w:r>
            <w:r w:rsidR="004C760B" w:rsidRPr="002D71DF">
              <w:rPr>
                <w:bCs/>
              </w:rPr>
              <w:t xml:space="preserve"> </w:t>
            </w:r>
            <w:r w:rsidRPr="002D71DF">
              <w:rPr>
                <w:bCs/>
              </w:rPr>
              <w:t>to</w:t>
            </w:r>
            <w:r w:rsidR="004C760B" w:rsidRPr="002D71DF">
              <w:t xml:space="preserve"> </w:t>
            </w:r>
            <w:r w:rsidRPr="002D71DF">
              <w:rPr>
                <w:bCs/>
              </w:rPr>
              <w:t>work</w:t>
            </w:r>
            <w:r w:rsidR="004C760B" w:rsidRPr="002D71DF">
              <w:rPr>
                <w:bCs/>
              </w:rPr>
              <w:t xml:space="preserve"> </w:t>
            </w:r>
            <w:r w:rsidRPr="002D71DF">
              <w:rPr>
                <w:bCs/>
              </w:rPr>
              <w:t>together</w:t>
            </w:r>
            <w:r w:rsidR="004C760B" w:rsidRPr="002D71DF">
              <w:rPr>
                <w:bCs/>
              </w:rPr>
              <w:t xml:space="preserve"> </w:t>
            </w:r>
            <w:r w:rsidRPr="002D71DF">
              <w:rPr>
                <w:bCs/>
              </w:rPr>
              <w:t>to</w:t>
            </w:r>
            <w:r w:rsidR="004C760B" w:rsidRPr="002D71DF">
              <w:rPr>
                <w:bCs/>
              </w:rPr>
              <w:t xml:space="preserve"> </w:t>
            </w:r>
            <w:r w:rsidRPr="002D71DF">
              <w:rPr>
                <w:bCs/>
              </w:rPr>
              <w:t>incorporate</w:t>
            </w:r>
            <w:r w:rsidR="004C760B" w:rsidRPr="002D71DF">
              <w:rPr>
                <w:bCs/>
              </w:rPr>
              <w:t xml:space="preserve"> </w:t>
            </w:r>
            <w:r w:rsidRPr="002D71DF">
              <w:rPr>
                <w:bCs/>
              </w:rPr>
              <w:t>all</w:t>
            </w:r>
            <w:r w:rsidR="004C760B" w:rsidRPr="002D71DF">
              <w:rPr>
                <w:bCs/>
              </w:rPr>
              <w:t xml:space="preserve"> </w:t>
            </w:r>
            <w:r w:rsidRPr="002D71DF">
              <w:rPr>
                <w:bCs/>
              </w:rPr>
              <w:t>members</w:t>
            </w:r>
            <w:r w:rsidR="004C760B" w:rsidRPr="002D71DF">
              <w:rPr>
                <w:bCs/>
              </w:rPr>
              <w:t xml:space="preserve"> </w:t>
            </w:r>
            <w:r w:rsidRPr="002D71DF">
              <w:rPr>
                <w:bCs/>
              </w:rPr>
              <w:t>of</w:t>
            </w:r>
            <w:r w:rsidR="004C760B" w:rsidRPr="002D71DF">
              <w:rPr>
                <w:bCs/>
              </w:rPr>
              <w:t xml:space="preserve"> </w:t>
            </w:r>
            <w:r w:rsidRPr="002D71DF">
              <w:rPr>
                <w:bCs/>
              </w:rPr>
              <w:t>the</w:t>
            </w:r>
            <w:r w:rsidR="004C760B" w:rsidRPr="002D71DF">
              <w:rPr>
                <w:bCs/>
              </w:rPr>
              <w:t xml:space="preserve"> </w:t>
            </w:r>
            <w:r w:rsidRPr="002D71DF">
              <w:rPr>
                <w:bCs/>
              </w:rPr>
              <w:t>class</w:t>
            </w:r>
            <w:r w:rsidR="004C760B" w:rsidRPr="002D71DF">
              <w:rPr>
                <w:bCs/>
              </w:rPr>
              <w:t xml:space="preserve"> </w:t>
            </w:r>
            <w:r w:rsidRPr="002D71DF">
              <w:rPr>
                <w:bCs/>
              </w:rPr>
              <w:t>into</w:t>
            </w:r>
            <w:r w:rsidR="004C760B" w:rsidRPr="002D71DF">
              <w:rPr>
                <w:bCs/>
              </w:rPr>
              <w:t xml:space="preserve"> </w:t>
            </w:r>
            <w:r w:rsidRPr="002D71DF">
              <w:rPr>
                <w:bCs/>
              </w:rPr>
              <w:t>the</w:t>
            </w:r>
            <w:r w:rsidR="004C760B" w:rsidRPr="002D71DF">
              <w:rPr>
                <w:bCs/>
              </w:rPr>
              <w:t xml:space="preserve"> </w:t>
            </w:r>
            <w:r w:rsidRPr="002D71DF">
              <w:rPr>
                <w:bCs/>
              </w:rPr>
              <w:t>chosen</w:t>
            </w:r>
            <w:r w:rsidR="004C760B" w:rsidRPr="002D71DF">
              <w:rPr>
                <w:bCs/>
              </w:rPr>
              <w:t xml:space="preserve"> </w:t>
            </w:r>
            <w:r w:rsidRPr="002D71DF">
              <w:rPr>
                <w:bCs/>
              </w:rPr>
              <w:t>version</w:t>
            </w:r>
            <w:r w:rsidR="004C760B" w:rsidRPr="002D71DF">
              <w:rPr>
                <w:bCs/>
              </w:rPr>
              <w:t xml:space="preserve"> </w:t>
            </w:r>
            <w:r w:rsidRPr="002D71DF">
              <w:rPr>
                <w:bCs/>
              </w:rPr>
              <w:t>of</w:t>
            </w:r>
            <w:r w:rsidR="004C760B" w:rsidRPr="002D71DF">
              <w:rPr>
                <w:bCs/>
              </w:rPr>
              <w:t xml:space="preserve"> </w:t>
            </w:r>
            <w:proofErr w:type="spellStart"/>
            <w:r w:rsidRPr="002D71DF">
              <w:rPr>
                <w:bCs/>
              </w:rPr>
              <w:t>Pixos</w:t>
            </w:r>
            <w:proofErr w:type="spellEnd"/>
            <w:r w:rsidRPr="002D71DF">
              <w:rPr>
                <w:bCs/>
              </w:rPr>
              <w:t>.</w:t>
            </w:r>
            <w:r w:rsidR="004C760B" w:rsidRPr="002D71DF">
              <w:rPr>
                <w:bCs/>
              </w:rPr>
              <w:t xml:space="preserve"> </w:t>
            </w:r>
            <w:r w:rsidRPr="002D71DF">
              <w:rPr>
                <w:bCs/>
              </w:rPr>
              <w:t>As</w:t>
            </w:r>
            <w:r w:rsidR="004C760B" w:rsidRPr="002D71DF">
              <w:rPr>
                <w:bCs/>
              </w:rPr>
              <w:t xml:space="preserve"> </w:t>
            </w:r>
            <w:r w:rsidRPr="002D71DF">
              <w:rPr>
                <w:bCs/>
              </w:rPr>
              <w:t>they</w:t>
            </w:r>
            <w:r w:rsidR="004C760B" w:rsidRPr="002D71DF">
              <w:rPr>
                <w:bCs/>
              </w:rPr>
              <w:t xml:space="preserve"> </w:t>
            </w:r>
            <w:r w:rsidRPr="002D71DF">
              <w:rPr>
                <w:bCs/>
              </w:rPr>
              <w:t>devise</w:t>
            </w:r>
            <w:r w:rsidR="004C760B" w:rsidRPr="002D71DF">
              <w:rPr>
                <w:bCs/>
              </w:rPr>
              <w:t xml:space="preserve"> </w:t>
            </w:r>
            <w:r w:rsidRPr="002D71DF">
              <w:rPr>
                <w:bCs/>
              </w:rPr>
              <w:t>and</w:t>
            </w:r>
            <w:r w:rsidR="004C760B" w:rsidRPr="002D71DF">
              <w:rPr>
                <w:bCs/>
              </w:rPr>
              <w:t xml:space="preserve"> </w:t>
            </w:r>
            <w:r w:rsidRPr="002D71DF">
              <w:rPr>
                <w:bCs/>
              </w:rPr>
              <w:t>rehearse,</w:t>
            </w:r>
            <w:r w:rsidR="004C760B" w:rsidRPr="002D71DF">
              <w:rPr>
                <w:bCs/>
              </w:rPr>
              <w:t xml:space="preserve"> </w:t>
            </w:r>
            <w:r w:rsidRPr="002D71DF">
              <w:rPr>
                <w:bCs/>
              </w:rPr>
              <w:t>encourage</w:t>
            </w:r>
            <w:r w:rsidR="004C760B" w:rsidRPr="002D71DF">
              <w:rPr>
                <w:bCs/>
              </w:rPr>
              <w:t xml:space="preserve"> </w:t>
            </w:r>
            <w:r w:rsidRPr="002D71DF">
              <w:rPr>
                <w:bCs/>
              </w:rPr>
              <w:t>students</w:t>
            </w:r>
            <w:r w:rsidR="004C760B" w:rsidRPr="002D71DF">
              <w:rPr>
                <w:bCs/>
              </w:rPr>
              <w:t xml:space="preserve"> </w:t>
            </w:r>
            <w:r w:rsidRPr="002D71DF">
              <w:rPr>
                <w:bCs/>
              </w:rPr>
              <w:t>to</w:t>
            </w:r>
            <w:r w:rsidR="004C760B" w:rsidRPr="002D71DF">
              <w:rPr>
                <w:bCs/>
              </w:rPr>
              <w:t xml:space="preserve"> </w:t>
            </w:r>
            <w:r w:rsidRPr="002D71DF">
              <w:rPr>
                <w:bCs/>
              </w:rPr>
              <w:t>think</w:t>
            </w:r>
            <w:r w:rsidR="004C760B" w:rsidRPr="002D71DF">
              <w:rPr>
                <w:bCs/>
              </w:rPr>
              <w:t xml:space="preserve"> </w:t>
            </w:r>
            <w:r w:rsidRPr="002D71DF">
              <w:rPr>
                <w:bCs/>
              </w:rPr>
              <w:t>about</w:t>
            </w:r>
            <w:r w:rsidR="004C760B" w:rsidRPr="002D71DF">
              <w:rPr>
                <w:bCs/>
              </w:rPr>
              <w:t xml:space="preserve"> </w:t>
            </w:r>
            <w:r w:rsidRPr="002D71DF">
              <w:rPr>
                <w:bCs/>
              </w:rPr>
              <w:t>how</w:t>
            </w:r>
            <w:r w:rsidR="004C760B" w:rsidRPr="002D71DF">
              <w:rPr>
                <w:bCs/>
              </w:rPr>
              <w:t xml:space="preserve"> </w:t>
            </w:r>
            <w:r w:rsidRPr="002D71DF">
              <w:rPr>
                <w:bCs/>
              </w:rPr>
              <w:t>they</w:t>
            </w:r>
            <w:r w:rsidR="004C760B" w:rsidRPr="002D71DF">
              <w:rPr>
                <w:bCs/>
              </w:rPr>
              <w:t xml:space="preserve"> </w:t>
            </w:r>
            <w:r w:rsidRPr="002D71DF">
              <w:rPr>
                <w:bCs/>
              </w:rPr>
              <w:t>might</w:t>
            </w:r>
            <w:r w:rsidR="004C760B" w:rsidRPr="002D71DF">
              <w:rPr>
                <w:bCs/>
              </w:rPr>
              <w:t xml:space="preserve"> </w:t>
            </w:r>
            <w:r w:rsidRPr="002D71DF">
              <w:rPr>
                <w:bCs/>
              </w:rPr>
              <w:t>heighten</w:t>
            </w:r>
            <w:r w:rsidR="004C760B" w:rsidRPr="002D71DF">
              <w:rPr>
                <w:bCs/>
              </w:rPr>
              <w:t xml:space="preserve"> </w:t>
            </w:r>
            <w:r w:rsidRPr="002D71DF">
              <w:rPr>
                <w:bCs/>
              </w:rPr>
              <w:t>the</w:t>
            </w:r>
            <w:r w:rsidR="004C760B" w:rsidRPr="002D71DF">
              <w:rPr>
                <w:bCs/>
              </w:rPr>
              <w:t xml:space="preserve"> </w:t>
            </w:r>
            <w:r w:rsidRPr="002D71DF">
              <w:rPr>
                <w:bCs/>
              </w:rPr>
              <w:t>contrast</w:t>
            </w:r>
            <w:r w:rsidR="004C760B" w:rsidRPr="002D71DF">
              <w:rPr>
                <w:bCs/>
              </w:rPr>
              <w:t xml:space="preserve"> </w:t>
            </w:r>
            <w:r w:rsidRPr="002D71DF">
              <w:rPr>
                <w:bCs/>
              </w:rPr>
              <w:t>between</w:t>
            </w:r>
            <w:r w:rsidR="004C760B" w:rsidRPr="002D71DF">
              <w:rPr>
                <w:bCs/>
              </w:rPr>
              <w:t xml:space="preserve"> </w:t>
            </w:r>
            <w:proofErr w:type="spellStart"/>
            <w:r w:rsidRPr="002D71DF">
              <w:rPr>
                <w:bCs/>
              </w:rPr>
              <w:t>Pixos</w:t>
            </w:r>
            <w:proofErr w:type="spellEnd"/>
            <w:r w:rsidR="004C760B" w:rsidRPr="002D71DF">
              <w:rPr>
                <w:bCs/>
              </w:rPr>
              <w:t xml:space="preserve"> </w:t>
            </w:r>
            <w:r w:rsidRPr="002D71DF">
              <w:rPr>
                <w:bCs/>
              </w:rPr>
              <w:t>and</w:t>
            </w:r>
            <w:r w:rsidR="004C760B" w:rsidRPr="002D71DF">
              <w:rPr>
                <w:bCs/>
              </w:rPr>
              <w:t xml:space="preserve"> </w:t>
            </w:r>
            <w:r w:rsidRPr="002D71DF">
              <w:rPr>
                <w:bCs/>
              </w:rPr>
              <w:t>the</w:t>
            </w:r>
            <w:r w:rsidR="004C760B" w:rsidRPr="002D71DF">
              <w:rPr>
                <w:bCs/>
              </w:rPr>
              <w:t xml:space="preserve"> </w:t>
            </w:r>
            <w:r w:rsidRPr="002D71DF">
              <w:rPr>
                <w:bCs/>
              </w:rPr>
              <w:t>scientists</w:t>
            </w:r>
            <w:r w:rsidR="004C760B" w:rsidRPr="002D71DF">
              <w:rPr>
                <w:bCs/>
              </w:rPr>
              <w:t xml:space="preserve"> </w:t>
            </w:r>
            <w:r w:rsidRPr="002D71DF">
              <w:rPr>
                <w:bCs/>
              </w:rPr>
              <w:t>in</w:t>
            </w:r>
            <w:r w:rsidR="004C760B" w:rsidRPr="002D71DF">
              <w:rPr>
                <w:bCs/>
              </w:rPr>
              <w:t xml:space="preserve"> </w:t>
            </w:r>
            <w:r w:rsidRPr="002D71DF">
              <w:rPr>
                <w:bCs/>
              </w:rPr>
              <w:t>the</w:t>
            </w:r>
            <w:r w:rsidR="004C760B" w:rsidRPr="002D71DF">
              <w:rPr>
                <w:bCs/>
              </w:rPr>
              <w:t xml:space="preserve"> </w:t>
            </w:r>
            <w:r w:rsidRPr="002D71DF">
              <w:rPr>
                <w:bCs/>
              </w:rPr>
              <w:t>lab.</w:t>
            </w:r>
          </w:p>
          <w:p w14:paraId="7C84E7D5" w14:textId="741226CC" w:rsidR="008450CF" w:rsidRPr="002D71DF" w:rsidRDefault="008450CF" w:rsidP="008450CF">
            <w:pPr>
              <w:rPr>
                <w:b/>
              </w:rPr>
            </w:pPr>
            <w:r w:rsidRPr="002D71DF">
              <w:rPr>
                <w:b/>
                <w:bCs/>
              </w:rPr>
              <w:lastRenderedPageBreak/>
              <w:t>Activity</w:t>
            </w:r>
            <w:r w:rsidR="004C760B" w:rsidRPr="002D71DF">
              <w:rPr>
                <w:b/>
                <w:bCs/>
              </w:rPr>
              <w:t xml:space="preserve"> </w:t>
            </w:r>
            <w:r w:rsidRPr="002D71DF">
              <w:rPr>
                <w:b/>
                <w:bCs/>
              </w:rPr>
              <w:t>3.7</w:t>
            </w:r>
            <w:r w:rsidR="004C760B" w:rsidRPr="002D71DF">
              <w:rPr>
                <w:b/>
                <w:bCs/>
              </w:rPr>
              <w:t xml:space="preserve"> </w:t>
            </w:r>
            <w:r w:rsidRPr="002D71DF">
              <w:rPr>
                <w:b/>
                <w:bCs/>
              </w:rPr>
              <w:t>–</w:t>
            </w:r>
            <w:r w:rsidR="004C760B" w:rsidRPr="002D71DF">
              <w:rPr>
                <w:b/>
                <w:bCs/>
              </w:rPr>
              <w:t xml:space="preserve"> </w:t>
            </w:r>
            <w:r w:rsidRPr="002D71DF">
              <w:rPr>
                <w:b/>
                <w:bCs/>
              </w:rPr>
              <w:t>designer</w:t>
            </w:r>
            <w:r w:rsidR="009E6807">
              <w:rPr>
                <w:b/>
              </w:rPr>
              <w:t xml:space="preserve"> –</w:t>
            </w:r>
            <w:r w:rsidR="004C760B" w:rsidRPr="002D71DF">
              <w:rPr>
                <w:b/>
              </w:rPr>
              <w:t xml:space="preserve"> </w:t>
            </w:r>
            <w:r w:rsidRPr="002D71DF">
              <w:rPr>
                <w:b/>
              </w:rPr>
              <w:t>illuminating</w:t>
            </w:r>
            <w:r w:rsidR="004C760B" w:rsidRPr="002D71DF">
              <w:rPr>
                <w:b/>
              </w:rPr>
              <w:t xml:space="preserve"> </w:t>
            </w:r>
            <w:r w:rsidRPr="002D71DF">
              <w:rPr>
                <w:b/>
              </w:rPr>
              <w:t>the</w:t>
            </w:r>
            <w:r w:rsidR="004C760B" w:rsidRPr="002D71DF">
              <w:rPr>
                <w:b/>
              </w:rPr>
              <w:t xml:space="preserve"> </w:t>
            </w:r>
            <w:r w:rsidRPr="002D71DF">
              <w:rPr>
                <w:b/>
              </w:rPr>
              <w:t>lighthouse</w:t>
            </w:r>
          </w:p>
          <w:p w14:paraId="11BEE412" w14:textId="38F8389B" w:rsidR="008450CF" w:rsidRPr="002D71DF" w:rsidRDefault="008450CF" w:rsidP="008450CF">
            <w:pPr>
              <w:rPr>
                <w:bCs/>
              </w:rPr>
            </w:pPr>
            <w:r w:rsidRPr="002D71DF">
              <w:rPr>
                <w:bCs/>
              </w:rPr>
              <w:t>As</w:t>
            </w:r>
            <w:r w:rsidR="004C760B" w:rsidRPr="002D71DF">
              <w:rPr>
                <w:bCs/>
              </w:rPr>
              <w:t xml:space="preserve"> </w:t>
            </w:r>
            <w:r w:rsidRPr="002D71DF">
              <w:rPr>
                <w:bCs/>
              </w:rPr>
              <w:t>a</w:t>
            </w:r>
            <w:r w:rsidR="004C760B" w:rsidRPr="002D71DF">
              <w:rPr>
                <w:bCs/>
              </w:rPr>
              <w:t xml:space="preserve"> </w:t>
            </w:r>
            <w:r w:rsidRPr="002D71DF">
              <w:rPr>
                <w:bCs/>
              </w:rPr>
              <w:t>class,</w:t>
            </w:r>
            <w:r w:rsidR="004C760B" w:rsidRPr="002D71DF">
              <w:rPr>
                <w:bCs/>
              </w:rPr>
              <w:t xml:space="preserve"> </w:t>
            </w:r>
            <w:r w:rsidRPr="002D71DF">
              <w:rPr>
                <w:bCs/>
              </w:rPr>
              <w:t>lead</w:t>
            </w:r>
            <w:r w:rsidR="004C760B" w:rsidRPr="002D71DF">
              <w:rPr>
                <w:bCs/>
              </w:rPr>
              <w:t xml:space="preserve"> </w:t>
            </w:r>
            <w:r w:rsidRPr="002D71DF">
              <w:rPr>
                <w:bCs/>
              </w:rPr>
              <w:t>a</w:t>
            </w:r>
            <w:r w:rsidR="004C760B" w:rsidRPr="002D71DF">
              <w:rPr>
                <w:bCs/>
              </w:rPr>
              <w:t xml:space="preserve"> </w:t>
            </w:r>
            <w:r w:rsidRPr="002D71DF">
              <w:rPr>
                <w:bCs/>
              </w:rPr>
              <w:t>read</w:t>
            </w:r>
            <w:r w:rsidR="004C760B" w:rsidRPr="002D71DF">
              <w:rPr>
                <w:bCs/>
              </w:rPr>
              <w:t xml:space="preserve"> </w:t>
            </w:r>
            <w:r w:rsidRPr="002D71DF">
              <w:rPr>
                <w:bCs/>
              </w:rPr>
              <w:t>through</w:t>
            </w:r>
            <w:r w:rsidR="004C760B" w:rsidRPr="002D71DF">
              <w:rPr>
                <w:bCs/>
              </w:rPr>
              <w:t xml:space="preserve"> </w:t>
            </w:r>
            <w:r w:rsidRPr="002D71DF">
              <w:rPr>
                <w:bCs/>
              </w:rPr>
              <w:t>of</w:t>
            </w:r>
            <w:r w:rsidR="004C760B" w:rsidRPr="002D71DF">
              <w:rPr>
                <w:bCs/>
              </w:rPr>
              <w:t xml:space="preserve"> </w:t>
            </w:r>
            <w:r w:rsidR="009E6807" w:rsidRPr="009E6807">
              <w:rPr>
                <w:bCs/>
              </w:rPr>
              <w:t>‘</w:t>
            </w:r>
            <w:r w:rsidRPr="00D25100">
              <w:rPr>
                <w:bCs/>
              </w:rPr>
              <w:t>SCENE</w:t>
            </w:r>
            <w:r w:rsidR="004C760B" w:rsidRPr="00D25100">
              <w:rPr>
                <w:bCs/>
              </w:rPr>
              <w:t xml:space="preserve"> </w:t>
            </w:r>
            <w:r w:rsidRPr="00D25100">
              <w:rPr>
                <w:bCs/>
              </w:rPr>
              <w:t>3</w:t>
            </w:r>
            <w:r w:rsidR="004C760B" w:rsidRPr="00D25100">
              <w:rPr>
                <w:bCs/>
              </w:rPr>
              <w:t xml:space="preserve"> </w:t>
            </w:r>
            <w:r w:rsidRPr="00D25100">
              <w:rPr>
                <w:bCs/>
              </w:rPr>
              <w:t>–</w:t>
            </w:r>
            <w:r w:rsidR="004C760B" w:rsidRPr="00D25100">
              <w:rPr>
                <w:bCs/>
              </w:rPr>
              <w:t xml:space="preserve"> </w:t>
            </w:r>
            <w:r w:rsidRPr="00D25100">
              <w:rPr>
                <w:bCs/>
              </w:rPr>
              <w:t>THE</w:t>
            </w:r>
            <w:r w:rsidR="004C760B" w:rsidRPr="00D25100">
              <w:rPr>
                <w:bCs/>
              </w:rPr>
              <w:t xml:space="preserve"> </w:t>
            </w:r>
            <w:r w:rsidRPr="00D25100">
              <w:rPr>
                <w:bCs/>
              </w:rPr>
              <w:t>LIGHTHOUSE</w:t>
            </w:r>
            <w:r w:rsidR="009E6807" w:rsidRPr="00D25100">
              <w:rPr>
                <w:bCs/>
              </w:rPr>
              <w:t>’</w:t>
            </w:r>
            <w:r w:rsidRPr="002D71DF">
              <w:rPr>
                <w:bCs/>
              </w:rPr>
              <w:t>.</w:t>
            </w:r>
            <w:r w:rsidR="004C760B" w:rsidRPr="002D71DF">
              <w:rPr>
                <w:bCs/>
              </w:rPr>
              <w:t xml:space="preserve"> </w:t>
            </w:r>
            <w:r w:rsidRPr="002D71DF">
              <w:rPr>
                <w:bCs/>
              </w:rPr>
              <w:t>While</w:t>
            </w:r>
            <w:r w:rsidR="004C760B" w:rsidRPr="002D71DF">
              <w:rPr>
                <w:bCs/>
              </w:rPr>
              <w:t xml:space="preserve"> </w:t>
            </w:r>
            <w:r w:rsidRPr="002D71DF">
              <w:rPr>
                <w:bCs/>
              </w:rPr>
              <w:t>reading,</w:t>
            </w:r>
            <w:r w:rsidR="004C760B" w:rsidRPr="002D71DF">
              <w:rPr>
                <w:bCs/>
              </w:rPr>
              <w:t xml:space="preserve"> </w:t>
            </w:r>
            <w:r w:rsidRPr="002D71DF">
              <w:rPr>
                <w:bCs/>
              </w:rPr>
              <w:t>ask</w:t>
            </w:r>
            <w:r w:rsidR="004C760B" w:rsidRPr="002D71DF">
              <w:rPr>
                <w:bCs/>
              </w:rPr>
              <w:t xml:space="preserve"> </w:t>
            </w:r>
            <w:r w:rsidRPr="002D71DF">
              <w:rPr>
                <w:bCs/>
              </w:rPr>
              <w:t>students</w:t>
            </w:r>
            <w:r w:rsidR="004C760B" w:rsidRPr="002D71DF">
              <w:rPr>
                <w:bCs/>
              </w:rPr>
              <w:t xml:space="preserve"> </w:t>
            </w:r>
            <w:r w:rsidRPr="002D71DF">
              <w:rPr>
                <w:bCs/>
              </w:rPr>
              <w:t>to</w:t>
            </w:r>
            <w:r w:rsidR="004C760B" w:rsidRPr="002D71DF">
              <w:rPr>
                <w:bCs/>
              </w:rPr>
              <w:t xml:space="preserve"> </w:t>
            </w:r>
            <w:r w:rsidRPr="002D71DF">
              <w:rPr>
                <w:bCs/>
              </w:rPr>
              <w:t>use</w:t>
            </w:r>
            <w:r w:rsidR="004C760B" w:rsidRPr="002D71DF">
              <w:rPr>
                <w:bCs/>
              </w:rPr>
              <w:t xml:space="preserve"> </w:t>
            </w:r>
            <w:r w:rsidRPr="002D71DF">
              <w:rPr>
                <w:bCs/>
              </w:rPr>
              <w:t>different</w:t>
            </w:r>
            <w:r w:rsidR="004C760B" w:rsidRPr="002D71DF">
              <w:rPr>
                <w:bCs/>
              </w:rPr>
              <w:t xml:space="preserve"> </w:t>
            </w:r>
            <w:r w:rsidRPr="002D71DF">
              <w:rPr>
                <w:bCs/>
              </w:rPr>
              <w:t>coloured</w:t>
            </w:r>
            <w:r w:rsidR="004C760B" w:rsidRPr="002D71DF">
              <w:rPr>
                <w:bCs/>
              </w:rPr>
              <w:t xml:space="preserve"> </w:t>
            </w:r>
            <w:r w:rsidRPr="002D71DF">
              <w:rPr>
                <w:bCs/>
              </w:rPr>
              <w:t>highlighters</w:t>
            </w:r>
            <w:r w:rsidR="004C760B" w:rsidRPr="002D71DF">
              <w:rPr>
                <w:bCs/>
              </w:rPr>
              <w:t xml:space="preserve"> </w:t>
            </w:r>
            <w:r w:rsidRPr="002D71DF">
              <w:rPr>
                <w:bCs/>
              </w:rPr>
              <w:t>to</w:t>
            </w:r>
            <w:r w:rsidR="004C760B" w:rsidRPr="002D71DF">
              <w:rPr>
                <w:bCs/>
              </w:rPr>
              <w:t xml:space="preserve"> </w:t>
            </w:r>
            <w:r w:rsidRPr="002D71DF">
              <w:rPr>
                <w:bCs/>
              </w:rPr>
              <w:t>make</w:t>
            </w:r>
            <w:r w:rsidR="004C760B" w:rsidRPr="002D71DF">
              <w:rPr>
                <w:bCs/>
              </w:rPr>
              <w:t xml:space="preserve"> </w:t>
            </w:r>
            <w:r w:rsidRPr="002D71DF">
              <w:rPr>
                <w:bCs/>
              </w:rPr>
              <w:t>notes</w:t>
            </w:r>
            <w:r w:rsidR="004C760B" w:rsidRPr="002D71DF">
              <w:rPr>
                <w:bCs/>
              </w:rPr>
              <w:t xml:space="preserve"> </w:t>
            </w:r>
            <w:r w:rsidRPr="002D71DF">
              <w:rPr>
                <w:bCs/>
              </w:rPr>
              <w:t>of</w:t>
            </w:r>
            <w:r w:rsidR="004C760B" w:rsidRPr="002D71DF">
              <w:rPr>
                <w:bCs/>
              </w:rPr>
              <w:t xml:space="preserve"> </w:t>
            </w:r>
            <w:r w:rsidRPr="002D71DF">
              <w:rPr>
                <w:bCs/>
              </w:rPr>
              <w:t>the</w:t>
            </w:r>
            <w:r w:rsidR="004C760B" w:rsidRPr="002D71DF">
              <w:rPr>
                <w:bCs/>
              </w:rPr>
              <w:t xml:space="preserve"> </w:t>
            </w:r>
            <w:r w:rsidRPr="002D71DF">
              <w:rPr>
                <w:bCs/>
              </w:rPr>
              <w:t>following:</w:t>
            </w:r>
          </w:p>
          <w:p w14:paraId="63404C98" w14:textId="7EA8A489" w:rsidR="008450CF" w:rsidRPr="002D71DF" w:rsidRDefault="008450CF" w:rsidP="008A49FE">
            <w:pPr>
              <w:pStyle w:val="ListBullet"/>
              <w:numPr>
                <w:ilvl w:val="0"/>
                <w:numId w:val="5"/>
              </w:numPr>
            </w:pPr>
            <w:r w:rsidRPr="009E6807">
              <w:t>Where</w:t>
            </w:r>
            <w:r w:rsidR="004C760B" w:rsidRPr="002D71DF">
              <w:t xml:space="preserve"> </w:t>
            </w:r>
            <w:r w:rsidRPr="002D71DF">
              <w:t>Ryan</w:t>
            </w:r>
            <w:r w:rsidR="004C760B" w:rsidRPr="002D71DF">
              <w:t xml:space="preserve"> </w:t>
            </w:r>
            <w:r w:rsidR="009E6807">
              <w:t xml:space="preserve">has </w:t>
            </w:r>
            <w:r w:rsidRPr="002D71DF">
              <w:t>used</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to</w:t>
            </w:r>
            <w:r w:rsidR="004C760B" w:rsidRPr="002D71DF">
              <w:t xml:space="preserve"> </w:t>
            </w:r>
            <w:r w:rsidRPr="002D71DF">
              <w:t>describe</w:t>
            </w:r>
            <w:r w:rsidR="004C760B" w:rsidRPr="002D71DF">
              <w:t xml:space="preserve"> </w:t>
            </w:r>
            <w:r w:rsidRPr="002D71DF">
              <w:t>lighting</w:t>
            </w:r>
            <w:r w:rsidR="004C760B" w:rsidRPr="002D71DF">
              <w:t xml:space="preserve"> </w:t>
            </w:r>
            <w:r w:rsidRPr="002D71DF">
              <w:t>states</w:t>
            </w:r>
            <w:r w:rsidR="004C760B" w:rsidRPr="002D71DF">
              <w:t xml:space="preserve"> </w:t>
            </w:r>
            <w:r w:rsidRPr="002D71DF">
              <w:t>and</w:t>
            </w:r>
            <w:r w:rsidR="004C760B" w:rsidRPr="002D71DF">
              <w:t xml:space="preserve"> </w:t>
            </w:r>
            <w:r w:rsidRPr="002D71DF">
              <w:t>shifts</w:t>
            </w:r>
            <w:r w:rsidR="009E6807">
              <w:t>.</w:t>
            </w:r>
          </w:p>
          <w:p w14:paraId="34C75D0E" w14:textId="16877C77" w:rsidR="008450CF" w:rsidRPr="002D71DF" w:rsidRDefault="008450CF" w:rsidP="008A49FE">
            <w:pPr>
              <w:pStyle w:val="ListBullet"/>
              <w:numPr>
                <w:ilvl w:val="0"/>
                <w:numId w:val="5"/>
              </w:numPr>
            </w:pPr>
            <w:r w:rsidRPr="002D71DF">
              <w:t>Where</w:t>
            </w:r>
            <w:r w:rsidR="004C760B" w:rsidRPr="002D71DF">
              <w:t xml:space="preserve"> </w:t>
            </w:r>
            <w:r w:rsidRPr="002D71DF">
              <w:t>Ryan</w:t>
            </w:r>
            <w:r w:rsidR="004C760B" w:rsidRPr="002D71DF">
              <w:t xml:space="preserve"> </w:t>
            </w:r>
            <w:r w:rsidR="009E6807">
              <w:t xml:space="preserve">has </w:t>
            </w:r>
            <w:r w:rsidRPr="002D71DF">
              <w:t>used</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scene</w:t>
            </w:r>
            <w:r w:rsidR="004C760B" w:rsidRPr="002D71DF">
              <w:t xml:space="preserve"> </w:t>
            </w:r>
            <w:r w:rsidRPr="002D71DF">
              <w:t>description</w:t>
            </w:r>
            <w:r w:rsidR="004C760B" w:rsidRPr="002D71DF">
              <w:t xml:space="preserve"> </w:t>
            </w:r>
            <w:r w:rsidRPr="002D71DF">
              <w:t>and</w:t>
            </w:r>
            <w:r w:rsidR="004C760B" w:rsidRPr="002D71DF">
              <w:t xml:space="preserve"> </w:t>
            </w:r>
            <w:r w:rsidRPr="002D71DF">
              <w:t>dialogue</w:t>
            </w:r>
            <w:r w:rsidR="004C760B" w:rsidRPr="002D71DF">
              <w:t xml:space="preserve"> </w:t>
            </w:r>
            <w:r w:rsidRPr="002D71DF">
              <w:t>to</w:t>
            </w:r>
            <w:r w:rsidR="004C760B" w:rsidRPr="002D71DF">
              <w:t xml:space="preserve"> </w:t>
            </w:r>
            <w:r w:rsidRPr="002D71DF">
              <w:t>describe</w:t>
            </w:r>
            <w:r w:rsidR="004C760B" w:rsidRPr="002D71DF">
              <w:t xml:space="preserve"> </w:t>
            </w:r>
            <w:r w:rsidRPr="002D71DF">
              <w:t>the</w:t>
            </w:r>
            <w:r w:rsidR="004C760B" w:rsidRPr="002D71DF">
              <w:t xml:space="preserve"> </w:t>
            </w:r>
            <w:r w:rsidRPr="002D71DF">
              <w:t>space</w:t>
            </w:r>
            <w:r w:rsidR="009E6807">
              <w:t xml:space="preserve"> and</w:t>
            </w:r>
            <w:r w:rsidRPr="002D71DF">
              <w:t>/</w:t>
            </w:r>
            <w:r w:rsidR="009E6807">
              <w:t xml:space="preserve">or </w:t>
            </w:r>
            <w:r w:rsidRPr="002D71DF">
              <w:t>set</w:t>
            </w:r>
            <w:r w:rsidR="009E6807">
              <w:t>.</w:t>
            </w:r>
          </w:p>
          <w:p w14:paraId="4BC54D30" w14:textId="33137EC7" w:rsidR="008450CF" w:rsidRPr="002D71DF" w:rsidRDefault="008450CF" w:rsidP="008450CF">
            <w:pPr>
              <w:rPr>
                <w:bCs/>
              </w:rPr>
            </w:pPr>
            <w:r w:rsidRPr="002D71DF">
              <w:rPr>
                <w:bCs/>
              </w:rPr>
              <w:t>Ask</w:t>
            </w:r>
            <w:r w:rsidR="004C760B" w:rsidRPr="002D71DF">
              <w:rPr>
                <w:bCs/>
              </w:rPr>
              <w:t xml:space="preserve"> </w:t>
            </w:r>
            <w:r w:rsidRPr="002D71DF">
              <w:rPr>
                <w:bCs/>
              </w:rPr>
              <w:t>students</w:t>
            </w:r>
            <w:r w:rsidR="004C760B" w:rsidRPr="002D71DF">
              <w:rPr>
                <w:bCs/>
              </w:rPr>
              <w:t xml:space="preserve"> </w:t>
            </w:r>
            <w:r w:rsidRPr="002D71DF">
              <w:rPr>
                <w:bCs/>
              </w:rPr>
              <w:t>to</w:t>
            </w:r>
            <w:r w:rsidR="004C760B" w:rsidRPr="002D71DF">
              <w:rPr>
                <w:bCs/>
              </w:rPr>
              <w:t xml:space="preserve"> </w:t>
            </w:r>
            <w:r w:rsidRPr="002D71DF">
              <w:rPr>
                <w:bCs/>
              </w:rPr>
              <w:t>use</w:t>
            </w:r>
            <w:r w:rsidR="004C760B" w:rsidRPr="002D71DF">
              <w:rPr>
                <w:bCs/>
              </w:rPr>
              <w:t xml:space="preserve"> </w:t>
            </w:r>
            <w:r w:rsidRPr="002D71DF">
              <w:t>Matt</w:t>
            </w:r>
            <w:r w:rsidR="004C760B" w:rsidRPr="002D71DF">
              <w:t xml:space="preserve"> </w:t>
            </w:r>
            <w:r w:rsidRPr="002D71DF">
              <w:t>Kizer’s</w:t>
            </w:r>
            <w:r w:rsidR="004C760B" w:rsidRPr="002D71DF">
              <w:rPr>
                <w:bCs/>
              </w:rPr>
              <w:t xml:space="preserve"> </w:t>
            </w:r>
            <w:hyperlink r:id="rId29" w:history="1">
              <w:r w:rsidRPr="00A13B0D">
                <w:rPr>
                  <w:rStyle w:val="Hyperlink"/>
                </w:rPr>
                <w:t>Light</w:t>
              </w:r>
              <w:r w:rsidR="004C760B" w:rsidRPr="00A13B0D">
                <w:rPr>
                  <w:rStyle w:val="Hyperlink"/>
                </w:rPr>
                <w:t xml:space="preserve"> </w:t>
              </w:r>
              <w:r w:rsidRPr="00A13B0D">
                <w:rPr>
                  <w:rStyle w:val="Hyperlink"/>
                </w:rPr>
                <w:t>Lab</w:t>
              </w:r>
            </w:hyperlink>
            <w:r w:rsidR="004C760B" w:rsidRPr="00A13B0D">
              <w:t xml:space="preserve"> </w:t>
            </w:r>
            <w:r w:rsidRPr="002D71DF">
              <w:rPr>
                <w:bCs/>
              </w:rPr>
              <w:t>to</w:t>
            </w:r>
            <w:r w:rsidR="004C760B" w:rsidRPr="002D71DF">
              <w:rPr>
                <w:bCs/>
              </w:rPr>
              <w:t xml:space="preserve"> </w:t>
            </w:r>
            <w:r w:rsidRPr="002D71DF">
              <w:rPr>
                <w:bCs/>
              </w:rPr>
              <w:t>create</w:t>
            </w:r>
            <w:r w:rsidR="004C760B" w:rsidRPr="002D71DF">
              <w:rPr>
                <w:bCs/>
              </w:rPr>
              <w:t xml:space="preserve"> </w:t>
            </w:r>
            <w:r w:rsidRPr="002D71DF">
              <w:rPr>
                <w:bCs/>
              </w:rPr>
              <w:t>2</w:t>
            </w:r>
            <w:r w:rsidR="004C760B" w:rsidRPr="002D71DF">
              <w:rPr>
                <w:bCs/>
              </w:rPr>
              <w:t xml:space="preserve"> </w:t>
            </w:r>
            <w:r w:rsidRPr="002D71DF">
              <w:rPr>
                <w:bCs/>
              </w:rPr>
              <w:t>lighting</w:t>
            </w:r>
            <w:r w:rsidR="004C760B" w:rsidRPr="002D71DF">
              <w:rPr>
                <w:bCs/>
              </w:rPr>
              <w:t xml:space="preserve"> </w:t>
            </w:r>
            <w:r w:rsidRPr="002D71DF">
              <w:rPr>
                <w:bCs/>
              </w:rPr>
              <w:t>states</w:t>
            </w:r>
            <w:r w:rsidR="004C760B" w:rsidRPr="002D71DF">
              <w:rPr>
                <w:bCs/>
              </w:rPr>
              <w:t xml:space="preserve"> </w:t>
            </w:r>
            <w:r w:rsidRPr="002D71DF">
              <w:rPr>
                <w:bCs/>
              </w:rPr>
              <w:t>for</w:t>
            </w:r>
            <w:r w:rsidR="004C760B" w:rsidRPr="002D71DF">
              <w:rPr>
                <w:bCs/>
              </w:rPr>
              <w:t xml:space="preserve"> </w:t>
            </w:r>
            <w:r w:rsidRPr="002D71DF">
              <w:rPr>
                <w:bCs/>
              </w:rPr>
              <w:t>2</w:t>
            </w:r>
            <w:r w:rsidR="004C760B" w:rsidRPr="002D71DF">
              <w:rPr>
                <w:bCs/>
              </w:rPr>
              <w:t xml:space="preserve"> </w:t>
            </w:r>
            <w:r w:rsidRPr="002D71DF">
              <w:rPr>
                <w:bCs/>
              </w:rPr>
              <w:t>moments</w:t>
            </w:r>
            <w:r w:rsidR="004C760B" w:rsidRPr="002D71DF">
              <w:rPr>
                <w:bCs/>
              </w:rPr>
              <w:t xml:space="preserve"> </w:t>
            </w:r>
            <w:r w:rsidRPr="002D71DF">
              <w:rPr>
                <w:bCs/>
              </w:rPr>
              <w:t>from</w:t>
            </w:r>
            <w:r w:rsidR="004C760B" w:rsidRPr="002D71DF">
              <w:rPr>
                <w:bCs/>
              </w:rPr>
              <w:t xml:space="preserve"> </w:t>
            </w:r>
            <w:r w:rsidR="009E6807" w:rsidRPr="009E6807">
              <w:rPr>
                <w:bCs/>
              </w:rPr>
              <w:t>‘</w:t>
            </w:r>
            <w:r w:rsidRPr="00D25100">
              <w:rPr>
                <w:bCs/>
              </w:rPr>
              <w:t>SCENE</w:t>
            </w:r>
            <w:r w:rsidR="004C760B" w:rsidRPr="00D25100">
              <w:rPr>
                <w:bCs/>
              </w:rPr>
              <w:t xml:space="preserve"> </w:t>
            </w:r>
            <w:r w:rsidRPr="00D25100">
              <w:rPr>
                <w:bCs/>
              </w:rPr>
              <w:t>3</w:t>
            </w:r>
            <w:r w:rsidR="004C760B" w:rsidRPr="00D25100">
              <w:rPr>
                <w:bCs/>
              </w:rPr>
              <w:t xml:space="preserve"> </w:t>
            </w:r>
            <w:r w:rsidRPr="00D25100">
              <w:rPr>
                <w:bCs/>
              </w:rPr>
              <w:t>–</w:t>
            </w:r>
            <w:r w:rsidR="004C760B" w:rsidRPr="00D25100">
              <w:rPr>
                <w:bCs/>
              </w:rPr>
              <w:t xml:space="preserve"> </w:t>
            </w:r>
            <w:r w:rsidRPr="00D25100">
              <w:rPr>
                <w:bCs/>
              </w:rPr>
              <w:t>THE</w:t>
            </w:r>
            <w:r w:rsidR="004C760B" w:rsidRPr="00D25100">
              <w:rPr>
                <w:bCs/>
              </w:rPr>
              <w:t xml:space="preserve"> </w:t>
            </w:r>
            <w:r w:rsidRPr="00D25100">
              <w:rPr>
                <w:bCs/>
              </w:rPr>
              <w:t>LIGHTHOUSE</w:t>
            </w:r>
            <w:r w:rsidR="009E6807" w:rsidRPr="00D25100">
              <w:rPr>
                <w:bCs/>
              </w:rPr>
              <w:t>’</w:t>
            </w:r>
            <w:r w:rsidR="009E6807">
              <w:rPr>
                <w:bCs/>
              </w:rPr>
              <w:t>.</w:t>
            </w:r>
          </w:p>
          <w:p w14:paraId="6B2F05B3" w14:textId="723A67FF" w:rsidR="008450CF" w:rsidRPr="002D71DF" w:rsidRDefault="008450CF" w:rsidP="003A7FE6">
            <w:pPr>
              <w:pStyle w:val="ListNumber"/>
              <w:numPr>
                <w:ilvl w:val="0"/>
                <w:numId w:val="7"/>
              </w:numPr>
            </w:pPr>
            <w:r w:rsidRPr="002D71DF">
              <w:t>A</w:t>
            </w:r>
            <w:r w:rsidR="004C760B" w:rsidRPr="002D71DF">
              <w:t xml:space="preserve"> </w:t>
            </w:r>
            <w:r w:rsidRPr="002D71DF">
              <w:t>lighting</w:t>
            </w:r>
            <w:r w:rsidR="004C760B" w:rsidRPr="002D71DF">
              <w:t xml:space="preserve"> </w:t>
            </w:r>
            <w:r w:rsidRPr="002D71DF">
              <w:t>state</w:t>
            </w:r>
            <w:r w:rsidR="004C760B" w:rsidRPr="002D71DF">
              <w:t xml:space="preserve"> </w:t>
            </w:r>
            <w:r w:rsidRPr="002D71DF">
              <w:t>for</w:t>
            </w:r>
            <w:r w:rsidR="004C760B" w:rsidRPr="002D71DF">
              <w:t xml:space="preserve"> </w:t>
            </w:r>
            <w:r w:rsidRPr="002D71DF">
              <w:t>the</w:t>
            </w:r>
            <w:r w:rsidR="004C760B" w:rsidRPr="002D71DF">
              <w:t xml:space="preserve"> </w:t>
            </w:r>
            <w:r w:rsidRPr="002D71DF">
              <w:t>storm</w:t>
            </w:r>
            <w:r w:rsidR="004C760B" w:rsidRPr="002D71DF">
              <w:t xml:space="preserve"> </w:t>
            </w:r>
            <w:r w:rsidRPr="002D71DF">
              <w:t>in</w:t>
            </w:r>
            <w:r w:rsidR="004C760B" w:rsidRPr="002D71DF">
              <w:t xml:space="preserve"> </w:t>
            </w:r>
            <w:r w:rsidRPr="002D71DF">
              <w:t>the</w:t>
            </w:r>
            <w:r w:rsidR="004C760B" w:rsidRPr="002D71DF">
              <w:t xml:space="preserve"> </w:t>
            </w:r>
            <w:r w:rsidRPr="002D71DF">
              <w:t>opening,</w:t>
            </w:r>
            <w:r w:rsidR="004C760B" w:rsidRPr="002D71DF">
              <w:t xml:space="preserve"> </w:t>
            </w:r>
            <w:r w:rsidRPr="002D71DF">
              <w:t>up</w:t>
            </w:r>
            <w:r w:rsidR="004C760B" w:rsidRPr="002D71DF">
              <w:t xml:space="preserve"> </w:t>
            </w:r>
            <w:r w:rsidRPr="002D71DF">
              <w:t>to</w:t>
            </w:r>
            <w:r w:rsidR="004C760B" w:rsidRPr="002D71DF">
              <w:t xml:space="preserve"> </w:t>
            </w:r>
            <w:r w:rsidRPr="002D71DF">
              <w:t>and/or</w:t>
            </w:r>
            <w:r w:rsidR="004C760B" w:rsidRPr="002D71DF">
              <w:t xml:space="preserve"> </w:t>
            </w:r>
            <w:r w:rsidRPr="002D71DF">
              <w:t>including</w:t>
            </w:r>
            <w:r w:rsidR="004C760B" w:rsidRPr="002D71DF">
              <w:t xml:space="preserve"> </w:t>
            </w:r>
            <w:r w:rsidRPr="002D71DF">
              <w:t>‘</w:t>
            </w:r>
            <w:r w:rsidRPr="002D71DF">
              <w:rPr>
                <w:i/>
                <w:iCs/>
              </w:rPr>
              <w:t>Lightning</w:t>
            </w:r>
            <w:r w:rsidR="004C760B" w:rsidRPr="002D71DF">
              <w:rPr>
                <w:i/>
                <w:iCs/>
              </w:rPr>
              <w:t xml:space="preserve"> </w:t>
            </w:r>
            <w:r w:rsidRPr="002D71DF">
              <w:rPr>
                <w:i/>
                <w:iCs/>
              </w:rPr>
              <w:t>strikes</w:t>
            </w:r>
            <w:r w:rsidR="004C760B" w:rsidRPr="002D71DF">
              <w:rPr>
                <w:i/>
                <w:iCs/>
              </w:rPr>
              <w:t xml:space="preserve"> </w:t>
            </w:r>
            <w:r w:rsidRPr="002D71DF">
              <w:rPr>
                <w:i/>
                <w:iCs/>
              </w:rPr>
              <w:t>the</w:t>
            </w:r>
            <w:r w:rsidR="004C760B" w:rsidRPr="002D71DF">
              <w:rPr>
                <w:i/>
                <w:iCs/>
              </w:rPr>
              <w:t xml:space="preserve"> </w:t>
            </w:r>
            <w:r w:rsidRPr="002D71DF">
              <w:rPr>
                <w:i/>
                <w:iCs/>
              </w:rPr>
              <w:t>lighthouse,</w:t>
            </w:r>
            <w:r w:rsidR="004C760B" w:rsidRPr="002D71DF">
              <w:rPr>
                <w:i/>
                <w:iCs/>
              </w:rPr>
              <w:t xml:space="preserve"> </w:t>
            </w:r>
            <w:r w:rsidRPr="002D71DF">
              <w:rPr>
                <w:i/>
                <w:iCs/>
              </w:rPr>
              <w:t>the</w:t>
            </w:r>
            <w:r w:rsidR="004C760B" w:rsidRPr="002D71DF">
              <w:rPr>
                <w:i/>
                <w:iCs/>
              </w:rPr>
              <w:t xml:space="preserve"> </w:t>
            </w:r>
            <w:r w:rsidRPr="002D71DF">
              <w:rPr>
                <w:i/>
                <w:iCs/>
              </w:rPr>
              <w:t>room</w:t>
            </w:r>
            <w:r w:rsidR="004C760B" w:rsidRPr="002D71DF">
              <w:rPr>
                <w:i/>
                <w:iCs/>
              </w:rPr>
              <w:t xml:space="preserve"> </w:t>
            </w:r>
            <w:r w:rsidRPr="002D71DF">
              <w:rPr>
                <w:i/>
                <w:iCs/>
              </w:rPr>
              <w:t>shudders</w:t>
            </w:r>
            <w:r w:rsidRPr="002D71DF">
              <w:t>.’</w:t>
            </w:r>
          </w:p>
          <w:p w14:paraId="05FA8703" w14:textId="3C7F2D49" w:rsidR="008450CF" w:rsidRPr="002D71DF" w:rsidRDefault="008450CF" w:rsidP="003A7FE6">
            <w:pPr>
              <w:pStyle w:val="ListNumber"/>
              <w:numPr>
                <w:ilvl w:val="0"/>
                <w:numId w:val="6"/>
              </w:numPr>
            </w:pPr>
            <w:r w:rsidRPr="002D71DF">
              <w:t>A</w:t>
            </w:r>
            <w:r w:rsidR="004C760B" w:rsidRPr="002D71DF">
              <w:t xml:space="preserve"> </w:t>
            </w:r>
            <w:r w:rsidRPr="002D71DF">
              <w:t>lighting</w:t>
            </w:r>
            <w:r w:rsidR="004C760B" w:rsidRPr="002D71DF">
              <w:t xml:space="preserve"> </w:t>
            </w:r>
            <w:r w:rsidRPr="002D71DF">
              <w:t>state</w:t>
            </w:r>
            <w:r w:rsidR="004C760B" w:rsidRPr="002D71DF">
              <w:t xml:space="preserve"> </w:t>
            </w:r>
            <w:r w:rsidRPr="002D71DF">
              <w:t>for</w:t>
            </w:r>
            <w:r w:rsidR="004C760B" w:rsidRPr="002D71DF">
              <w:t xml:space="preserve"> </w:t>
            </w:r>
            <w:r w:rsidRPr="002D71DF">
              <w:t>the</w:t>
            </w:r>
            <w:r w:rsidR="004C760B" w:rsidRPr="002D71DF">
              <w:t xml:space="preserve"> </w:t>
            </w:r>
            <w:r w:rsidRPr="002D71DF">
              <w:t>ending</w:t>
            </w:r>
            <w:r w:rsidR="004C760B" w:rsidRPr="002D71DF">
              <w:t xml:space="preserve"> </w:t>
            </w:r>
            <w:r w:rsidRPr="002D71DF">
              <w:t>stage</w:t>
            </w:r>
            <w:r w:rsidR="004C760B" w:rsidRPr="002D71DF">
              <w:t xml:space="preserve"> </w:t>
            </w:r>
            <w:r w:rsidRPr="002D71DF">
              <w:t>direction</w:t>
            </w:r>
            <w:r w:rsidR="004C760B" w:rsidRPr="002D71DF">
              <w:t xml:space="preserve"> </w:t>
            </w:r>
            <w:r w:rsidRPr="002D71DF">
              <w:t>of</w:t>
            </w:r>
            <w:r w:rsidR="004C760B" w:rsidRPr="002D71DF">
              <w:t xml:space="preserve"> </w:t>
            </w:r>
            <w:r w:rsidRPr="002D71DF">
              <w:t>the</w:t>
            </w:r>
            <w:r w:rsidR="004C760B" w:rsidRPr="002D71DF">
              <w:t xml:space="preserve"> </w:t>
            </w:r>
            <w:r w:rsidRPr="002D71DF">
              <w:t>scene</w:t>
            </w:r>
            <w:r w:rsidR="004C760B" w:rsidRPr="002D71DF">
              <w:t xml:space="preserve"> </w:t>
            </w:r>
            <w:r w:rsidRPr="002D71DF">
              <w:rPr>
                <w:i/>
                <w:iCs/>
              </w:rPr>
              <w:t>‘(the</w:t>
            </w:r>
            <w:r w:rsidR="004C760B" w:rsidRPr="002D71DF">
              <w:rPr>
                <w:i/>
                <w:iCs/>
              </w:rPr>
              <w:t xml:space="preserve"> </w:t>
            </w:r>
            <w:r w:rsidRPr="002D71DF">
              <w:rPr>
                <w:i/>
                <w:iCs/>
              </w:rPr>
              <w:t>sun</w:t>
            </w:r>
            <w:r w:rsidR="004C760B" w:rsidRPr="002D71DF">
              <w:rPr>
                <w:i/>
                <w:iCs/>
              </w:rPr>
              <w:t xml:space="preserve"> </w:t>
            </w:r>
            <w:r w:rsidRPr="002D71DF">
              <w:rPr>
                <w:i/>
                <w:iCs/>
              </w:rPr>
              <w:t>starts</w:t>
            </w:r>
            <w:r w:rsidR="004C760B" w:rsidRPr="002D71DF">
              <w:rPr>
                <w:i/>
                <w:iCs/>
              </w:rPr>
              <w:t xml:space="preserve"> </w:t>
            </w:r>
            <w:r w:rsidRPr="002D71DF">
              <w:rPr>
                <w:i/>
                <w:iCs/>
              </w:rPr>
              <w:t>to</w:t>
            </w:r>
            <w:r w:rsidR="004C760B" w:rsidRPr="002D71DF">
              <w:rPr>
                <w:i/>
                <w:iCs/>
              </w:rPr>
              <w:t xml:space="preserve"> </w:t>
            </w:r>
            <w:r w:rsidRPr="002D71DF">
              <w:rPr>
                <w:i/>
                <w:iCs/>
              </w:rPr>
              <w:t>rise</w:t>
            </w:r>
            <w:r w:rsidR="004C760B" w:rsidRPr="002D71DF">
              <w:rPr>
                <w:i/>
                <w:iCs/>
              </w:rPr>
              <w:t xml:space="preserve"> </w:t>
            </w:r>
            <w:r w:rsidRPr="002D71DF">
              <w:rPr>
                <w:i/>
                <w:iCs/>
              </w:rPr>
              <w:t>on</w:t>
            </w:r>
            <w:r w:rsidR="004C760B" w:rsidRPr="002D71DF">
              <w:rPr>
                <w:i/>
                <w:iCs/>
              </w:rPr>
              <w:t xml:space="preserve"> </w:t>
            </w:r>
            <w:r w:rsidRPr="002D71DF">
              <w:rPr>
                <w:i/>
                <w:iCs/>
              </w:rPr>
              <w:t>the</w:t>
            </w:r>
            <w:r w:rsidR="004C760B" w:rsidRPr="002D71DF">
              <w:rPr>
                <w:i/>
                <w:iCs/>
              </w:rPr>
              <w:t xml:space="preserve"> </w:t>
            </w:r>
            <w:r w:rsidRPr="002D71DF">
              <w:rPr>
                <w:i/>
                <w:iCs/>
              </w:rPr>
              <w:t>scene,</w:t>
            </w:r>
            <w:r w:rsidR="004C760B" w:rsidRPr="002D71DF">
              <w:rPr>
                <w:i/>
                <w:iCs/>
              </w:rPr>
              <w:t xml:space="preserve"> </w:t>
            </w:r>
            <w:r w:rsidRPr="002D71DF">
              <w:rPr>
                <w:i/>
                <w:iCs/>
              </w:rPr>
              <w:t>a</w:t>
            </w:r>
            <w:r w:rsidR="004C760B" w:rsidRPr="002D71DF">
              <w:rPr>
                <w:i/>
                <w:iCs/>
              </w:rPr>
              <w:t xml:space="preserve"> </w:t>
            </w:r>
            <w:r w:rsidRPr="002D71DF">
              <w:rPr>
                <w:i/>
                <w:iCs/>
              </w:rPr>
              <w:t>searing</w:t>
            </w:r>
            <w:r w:rsidR="004C760B" w:rsidRPr="002D71DF">
              <w:rPr>
                <w:i/>
                <w:iCs/>
              </w:rPr>
              <w:t xml:space="preserve"> </w:t>
            </w:r>
            <w:r w:rsidRPr="002D71DF">
              <w:rPr>
                <w:i/>
                <w:iCs/>
              </w:rPr>
              <w:t>light</w:t>
            </w:r>
            <w:r w:rsidR="004C760B" w:rsidRPr="002D71DF">
              <w:rPr>
                <w:i/>
                <w:iCs/>
              </w:rPr>
              <w:t xml:space="preserve"> </w:t>
            </w:r>
            <w:r w:rsidRPr="002D71DF">
              <w:rPr>
                <w:i/>
                <w:iCs/>
              </w:rPr>
              <w:t>beginning</w:t>
            </w:r>
            <w:r w:rsidR="004C760B" w:rsidRPr="002D71DF">
              <w:rPr>
                <w:i/>
                <w:iCs/>
              </w:rPr>
              <w:t xml:space="preserve"> </w:t>
            </w:r>
            <w:r w:rsidRPr="002D71DF">
              <w:rPr>
                <w:i/>
                <w:iCs/>
              </w:rPr>
              <w:t>to</w:t>
            </w:r>
            <w:r w:rsidR="004C760B" w:rsidRPr="002D71DF">
              <w:rPr>
                <w:i/>
                <w:iCs/>
              </w:rPr>
              <w:t xml:space="preserve"> </w:t>
            </w:r>
            <w:r w:rsidRPr="002D71DF">
              <w:rPr>
                <w:i/>
                <w:iCs/>
              </w:rPr>
              <w:t>fill</w:t>
            </w:r>
            <w:r w:rsidR="004C760B" w:rsidRPr="002D71DF">
              <w:rPr>
                <w:i/>
                <w:iCs/>
              </w:rPr>
              <w:t xml:space="preserve"> </w:t>
            </w:r>
            <w:r w:rsidRPr="002D71DF">
              <w:rPr>
                <w:i/>
                <w:iCs/>
              </w:rPr>
              <w:t>the</w:t>
            </w:r>
            <w:r w:rsidR="004C760B" w:rsidRPr="002D71DF">
              <w:rPr>
                <w:i/>
                <w:iCs/>
              </w:rPr>
              <w:t xml:space="preserve"> </w:t>
            </w:r>
            <w:r w:rsidRPr="002D71DF">
              <w:rPr>
                <w:i/>
                <w:iCs/>
              </w:rPr>
              <w:t>space,</w:t>
            </w:r>
            <w:r w:rsidR="004C760B" w:rsidRPr="002D71DF">
              <w:rPr>
                <w:i/>
                <w:iCs/>
              </w:rPr>
              <w:t xml:space="preserve"> </w:t>
            </w:r>
            <w:r w:rsidRPr="002D71DF">
              <w:rPr>
                <w:i/>
                <w:iCs/>
              </w:rPr>
              <w:t>Promise</w:t>
            </w:r>
            <w:r w:rsidR="004C760B" w:rsidRPr="002D71DF">
              <w:rPr>
                <w:i/>
                <w:iCs/>
              </w:rPr>
              <w:t xml:space="preserve"> </w:t>
            </w:r>
            <w:r w:rsidRPr="002D71DF">
              <w:rPr>
                <w:i/>
                <w:iCs/>
              </w:rPr>
              <w:t>protects</w:t>
            </w:r>
            <w:r w:rsidR="004C760B" w:rsidRPr="002D71DF">
              <w:rPr>
                <w:i/>
                <w:iCs/>
              </w:rPr>
              <w:t xml:space="preserve"> </w:t>
            </w:r>
            <w:r w:rsidRPr="002D71DF">
              <w:rPr>
                <w:i/>
                <w:iCs/>
              </w:rPr>
              <w:t>eyes</w:t>
            </w:r>
            <w:r w:rsidR="004C760B" w:rsidRPr="002D71DF">
              <w:rPr>
                <w:i/>
                <w:iCs/>
              </w:rPr>
              <w:t xml:space="preserve"> </w:t>
            </w:r>
            <w:r w:rsidRPr="002D71DF">
              <w:rPr>
                <w:i/>
                <w:iCs/>
              </w:rPr>
              <w:t>from</w:t>
            </w:r>
            <w:r w:rsidR="004C760B" w:rsidRPr="002D71DF">
              <w:rPr>
                <w:i/>
                <w:iCs/>
              </w:rPr>
              <w:t xml:space="preserve"> </w:t>
            </w:r>
            <w:r w:rsidRPr="002D71DF">
              <w:rPr>
                <w:i/>
                <w:iCs/>
              </w:rPr>
              <w:t>the</w:t>
            </w:r>
            <w:r w:rsidR="004C760B" w:rsidRPr="002D71DF">
              <w:rPr>
                <w:i/>
                <w:iCs/>
              </w:rPr>
              <w:t xml:space="preserve"> </w:t>
            </w:r>
            <w:r w:rsidRPr="002D71DF">
              <w:rPr>
                <w:i/>
                <w:iCs/>
              </w:rPr>
              <w:t>intensity</w:t>
            </w:r>
            <w:r w:rsidRPr="002D71DF">
              <w:t>)’.</w:t>
            </w:r>
          </w:p>
          <w:p w14:paraId="771A2F9D" w14:textId="069E482E" w:rsidR="008450CF" w:rsidRPr="002D71DF" w:rsidRDefault="008450CF" w:rsidP="008450CF">
            <w:pPr>
              <w:rPr>
                <w:bCs/>
              </w:rPr>
            </w:pPr>
            <w:r w:rsidRPr="002D71DF">
              <w:rPr>
                <w:b/>
                <w:bCs/>
              </w:rPr>
              <w:t>Documentation</w:t>
            </w:r>
            <w:r w:rsidR="004C760B" w:rsidRPr="002D71DF">
              <w:rPr>
                <w:b/>
                <w:bCs/>
              </w:rPr>
              <w:t xml:space="preserve"> </w:t>
            </w:r>
            <w:r w:rsidRPr="002D71DF">
              <w:rPr>
                <w:b/>
                <w:bCs/>
              </w:rPr>
              <w:t>prompt:</w:t>
            </w:r>
            <w:r w:rsidR="004C760B" w:rsidRPr="002D71DF">
              <w:rPr>
                <w:b/>
                <w:bCs/>
              </w:rPr>
              <w:t xml:space="preserve"> </w:t>
            </w:r>
            <w:r w:rsidR="00A13B0D">
              <w:rPr>
                <w:bCs/>
              </w:rPr>
              <w:t>a</w:t>
            </w:r>
            <w:r w:rsidRPr="002D71DF">
              <w:rPr>
                <w:bCs/>
              </w:rPr>
              <w:t>sk</w:t>
            </w:r>
            <w:r w:rsidR="004C760B" w:rsidRPr="002D71DF">
              <w:rPr>
                <w:bCs/>
              </w:rPr>
              <w:t xml:space="preserve"> </w:t>
            </w:r>
            <w:r w:rsidRPr="002D71DF">
              <w:rPr>
                <w:bCs/>
              </w:rPr>
              <w:t>students</w:t>
            </w:r>
            <w:r w:rsidR="004C760B" w:rsidRPr="002D71DF">
              <w:rPr>
                <w:bCs/>
              </w:rPr>
              <w:t xml:space="preserve"> </w:t>
            </w:r>
            <w:r w:rsidRPr="002D71DF">
              <w:rPr>
                <w:bCs/>
              </w:rPr>
              <w:t>to</w:t>
            </w:r>
            <w:r w:rsidR="004C760B" w:rsidRPr="002D71DF">
              <w:rPr>
                <w:bCs/>
              </w:rPr>
              <w:t xml:space="preserve"> </w:t>
            </w:r>
            <w:r w:rsidRPr="002D71DF">
              <w:rPr>
                <w:bCs/>
              </w:rPr>
              <w:t>attach</w:t>
            </w:r>
            <w:r w:rsidR="004C760B" w:rsidRPr="002D71DF">
              <w:rPr>
                <w:bCs/>
              </w:rPr>
              <w:t xml:space="preserve"> </w:t>
            </w:r>
            <w:r w:rsidRPr="002D71DF">
              <w:rPr>
                <w:bCs/>
              </w:rPr>
              <w:t>screen</w:t>
            </w:r>
            <w:r w:rsidR="004C760B" w:rsidRPr="002D71DF">
              <w:rPr>
                <w:bCs/>
              </w:rPr>
              <w:t xml:space="preserve"> </w:t>
            </w:r>
            <w:r w:rsidRPr="002D71DF">
              <w:rPr>
                <w:bCs/>
              </w:rPr>
              <w:t>grabs</w:t>
            </w:r>
            <w:r w:rsidR="004C760B" w:rsidRPr="002D71DF">
              <w:rPr>
                <w:bCs/>
              </w:rPr>
              <w:t xml:space="preserve"> </w:t>
            </w:r>
            <w:r w:rsidRPr="002D71DF">
              <w:rPr>
                <w:bCs/>
              </w:rPr>
              <w:t>of</w:t>
            </w:r>
            <w:r w:rsidR="004C760B" w:rsidRPr="002D71DF">
              <w:rPr>
                <w:bCs/>
              </w:rPr>
              <w:t xml:space="preserve"> </w:t>
            </w:r>
            <w:r w:rsidRPr="002D71DF">
              <w:rPr>
                <w:bCs/>
              </w:rPr>
              <w:t>the</w:t>
            </w:r>
            <w:r w:rsidR="004C760B" w:rsidRPr="002D71DF">
              <w:rPr>
                <w:bCs/>
              </w:rPr>
              <w:t xml:space="preserve"> </w:t>
            </w:r>
            <w:r w:rsidRPr="002D71DF">
              <w:rPr>
                <w:bCs/>
              </w:rPr>
              <w:t>2</w:t>
            </w:r>
            <w:r w:rsidR="004C760B" w:rsidRPr="002D71DF">
              <w:rPr>
                <w:bCs/>
              </w:rPr>
              <w:t xml:space="preserve"> </w:t>
            </w:r>
            <w:r w:rsidRPr="002D71DF">
              <w:rPr>
                <w:bCs/>
              </w:rPr>
              <w:t>lighting</w:t>
            </w:r>
            <w:r w:rsidR="004C760B" w:rsidRPr="002D71DF">
              <w:rPr>
                <w:bCs/>
              </w:rPr>
              <w:t xml:space="preserve"> </w:t>
            </w:r>
            <w:r w:rsidRPr="002D71DF">
              <w:rPr>
                <w:bCs/>
              </w:rPr>
              <w:t>states</w:t>
            </w:r>
            <w:r w:rsidR="004C760B" w:rsidRPr="002D71DF">
              <w:rPr>
                <w:bCs/>
              </w:rPr>
              <w:t xml:space="preserve"> </w:t>
            </w:r>
            <w:r w:rsidRPr="002D71DF">
              <w:rPr>
                <w:bCs/>
              </w:rPr>
              <w:t>to</w:t>
            </w:r>
            <w:r w:rsidR="004C760B" w:rsidRPr="002D71DF">
              <w:rPr>
                <w:bCs/>
              </w:rPr>
              <w:t xml:space="preserve"> </w:t>
            </w:r>
            <w:r w:rsidRPr="002D71DF">
              <w:rPr>
                <w:b/>
              </w:rPr>
              <w:t>slide</w:t>
            </w:r>
            <w:r w:rsidR="004C760B" w:rsidRPr="002D71DF">
              <w:rPr>
                <w:b/>
              </w:rPr>
              <w:t xml:space="preserve"> </w:t>
            </w:r>
            <w:r w:rsidRPr="002D71DF">
              <w:rPr>
                <w:b/>
              </w:rPr>
              <w:t>PJ</w:t>
            </w:r>
            <w:r w:rsidR="007D062B" w:rsidRPr="002D71DF">
              <w:rPr>
                <w:b/>
              </w:rPr>
              <w:t>10</w:t>
            </w:r>
            <w:r w:rsidR="004C760B" w:rsidRPr="002D71DF">
              <w:rPr>
                <w:b/>
              </w:rPr>
              <w:t xml:space="preserve"> </w:t>
            </w:r>
            <w:r w:rsidRPr="002D71DF">
              <w:rPr>
                <w:bCs/>
              </w:rPr>
              <w:t>in</w:t>
            </w:r>
            <w:r w:rsidR="004C760B" w:rsidRPr="002D71DF">
              <w:rPr>
                <w:bCs/>
              </w:rPr>
              <w:t xml:space="preserve"> </w:t>
            </w:r>
            <w:r w:rsidRPr="002D71DF">
              <w:rPr>
                <w:bCs/>
              </w:rPr>
              <w:t>their</w:t>
            </w:r>
            <w:r w:rsidR="004C760B" w:rsidRPr="002D71DF">
              <w:rPr>
                <w:bCs/>
              </w:rPr>
              <w:t xml:space="preserve"> </w:t>
            </w:r>
            <w:r w:rsidRPr="002D71DF">
              <w:rPr>
                <w:bCs/>
              </w:rPr>
              <w:t>‘playwright’s</w:t>
            </w:r>
            <w:r w:rsidR="004C760B" w:rsidRPr="002D71DF">
              <w:rPr>
                <w:bCs/>
              </w:rPr>
              <w:t xml:space="preserve"> </w:t>
            </w:r>
            <w:r w:rsidRPr="002D71DF">
              <w:rPr>
                <w:bCs/>
              </w:rPr>
              <w:t>journal’.</w:t>
            </w:r>
            <w:r w:rsidR="004C760B" w:rsidRPr="002D71DF">
              <w:rPr>
                <w:bCs/>
              </w:rPr>
              <w:t xml:space="preserve"> </w:t>
            </w:r>
          </w:p>
          <w:p w14:paraId="42A19CB6" w14:textId="4ACFFBC7" w:rsidR="008450CF" w:rsidRPr="002D71DF" w:rsidRDefault="008450CF" w:rsidP="008450CF">
            <w:pPr>
              <w:rPr>
                <w:b/>
              </w:rPr>
            </w:pPr>
            <w:r w:rsidRPr="002D71DF">
              <w:rPr>
                <w:b/>
              </w:rPr>
              <w:t>Activity</w:t>
            </w:r>
            <w:r w:rsidR="004C760B" w:rsidRPr="002D71DF">
              <w:rPr>
                <w:b/>
              </w:rPr>
              <w:t xml:space="preserve"> </w:t>
            </w:r>
            <w:r w:rsidRPr="002D71DF">
              <w:rPr>
                <w:b/>
              </w:rPr>
              <w:t>3.9</w:t>
            </w:r>
            <w:r w:rsidR="004C760B" w:rsidRPr="002D71DF">
              <w:rPr>
                <w:b/>
              </w:rPr>
              <w:t xml:space="preserve"> </w:t>
            </w:r>
            <w:r w:rsidRPr="002D71DF">
              <w:rPr>
                <w:b/>
              </w:rPr>
              <w:t>–</w:t>
            </w:r>
            <w:r w:rsidR="004C760B" w:rsidRPr="002D71DF">
              <w:rPr>
                <w:b/>
              </w:rPr>
              <w:t xml:space="preserve"> </w:t>
            </w:r>
            <w:r w:rsidRPr="002D71DF">
              <w:rPr>
                <w:b/>
              </w:rPr>
              <w:t>performer</w:t>
            </w:r>
            <w:r w:rsidR="00143E69">
              <w:rPr>
                <w:b/>
              </w:rPr>
              <w:t xml:space="preserve"> –</w:t>
            </w:r>
            <w:r w:rsidR="004C760B" w:rsidRPr="002D71DF">
              <w:rPr>
                <w:b/>
              </w:rPr>
              <w:t xml:space="preserve"> </w:t>
            </w:r>
            <w:r w:rsidRPr="002D71DF">
              <w:rPr>
                <w:b/>
              </w:rPr>
              <w:t>dialling</w:t>
            </w:r>
            <w:r w:rsidR="004C760B" w:rsidRPr="002D71DF">
              <w:rPr>
                <w:b/>
              </w:rPr>
              <w:t xml:space="preserve"> </w:t>
            </w:r>
            <w:r w:rsidRPr="002D71DF">
              <w:rPr>
                <w:b/>
              </w:rPr>
              <w:t>up</w:t>
            </w:r>
            <w:r w:rsidR="004C760B" w:rsidRPr="002D71DF">
              <w:rPr>
                <w:b/>
              </w:rPr>
              <w:t xml:space="preserve"> </w:t>
            </w:r>
            <w:r w:rsidRPr="002D71DF">
              <w:rPr>
                <w:b/>
              </w:rPr>
              <w:t>the</w:t>
            </w:r>
            <w:r w:rsidR="004C760B" w:rsidRPr="002D71DF">
              <w:rPr>
                <w:b/>
              </w:rPr>
              <w:t xml:space="preserve"> </w:t>
            </w:r>
            <w:r w:rsidRPr="002D71DF">
              <w:rPr>
                <w:b/>
              </w:rPr>
              <w:t>tension</w:t>
            </w:r>
          </w:p>
          <w:p w14:paraId="4D05C390" w14:textId="782D271A" w:rsidR="008450CF" w:rsidRPr="002D71DF" w:rsidRDefault="008450CF" w:rsidP="008450CF">
            <w:pPr>
              <w:rPr>
                <w:bCs/>
              </w:rPr>
            </w:pPr>
            <w:r w:rsidRPr="002D71DF">
              <w:rPr>
                <w:bCs/>
              </w:rPr>
              <w:t>Activate</w:t>
            </w:r>
            <w:r w:rsidR="004C760B" w:rsidRPr="002D71DF">
              <w:rPr>
                <w:bCs/>
              </w:rPr>
              <w:t xml:space="preserve"> </w:t>
            </w:r>
            <w:r w:rsidRPr="002D71DF">
              <w:rPr>
                <w:bCs/>
              </w:rPr>
              <w:t>prior</w:t>
            </w:r>
            <w:r w:rsidR="004C760B" w:rsidRPr="002D71DF">
              <w:rPr>
                <w:bCs/>
              </w:rPr>
              <w:t xml:space="preserve"> </w:t>
            </w:r>
            <w:r w:rsidRPr="002D71DF">
              <w:rPr>
                <w:bCs/>
              </w:rPr>
              <w:t>learning</w:t>
            </w:r>
            <w:r w:rsidR="004C760B" w:rsidRPr="002D71DF">
              <w:rPr>
                <w:bCs/>
              </w:rPr>
              <w:t xml:space="preserve"> </w:t>
            </w:r>
            <w:r w:rsidRPr="002D71DF">
              <w:rPr>
                <w:bCs/>
              </w:rPr>
              <w:t>by</w:t>
            </w:r>
            <w:r w:rsidR="004C760B" w:rsidRPr="002D71DF">
              <w:rPr>
                <w:bCs/>
              </w:rPr>
              <w:t xml:space="preserve"> </w:t>
            </w:r>
            <w:r w:rsidRPr="002D71DF">
              <w:rPr>
                <w:bCs/>
              </w:rPr>
              <w:t>asking</w:t>
            </w:r>
            <w:r w:rsidR="004C760B" w:rsidRPr="002D71DF">
              <w:rPr>
                <w:bCs/>
              </w:rPr>
              <w:t xml:space="preserve"> </w:t>
            </w:r>
            <w:r w:rsidRPr="002D71DF">
              <w:rPr>
                <w:bCs/>
              </w:rPr>
              <w:t>students,</w:t>
            </w:r>
            <w:r w:rsidR="004C760B" w:rsidRPr="002D71DF">
              <w:rPr>
                <w:bCs/>
              </w:rPr>
              <w:t xml:space="preserve"> </w:t>
            </w:r>
            <w:r w:rsidRPr="002D71DF">
              <w:rPr>
                <w:bCs/>
              </w:rPr>
              <w:t>‘What</w:t>
            </w:r>
            <w:r w:rsidR="004C760B" w:rsidRPr="002D71DF">
              <w:rPr>
                <w:bCs/>
              </w:rPr>
              <w:t xml:space="preserve"> </w:t>
            </w:r>
            <w:r w:rsidRPr="002D71DF">
              <w:rPr>
                <w:bCs/>
              </w:rPr>
              <w:t>is</w:t>
            </w:r>
            <w:r w:rsidR="004C760B" w:rsidRPr="002D71DF">
              <w:rPr>
                <w:bCs/>
              </w:rPr>
              <w:t xml:space="preserve"> </w:t>
            </w:r>
            <w:r w:rsidRPr="002D71DF">
              <w:rPr>
                <w:bCs/>
              </w:rPr>
              <w:t>tension?’</w:t>
            </w:r>
            <w:r w:rsidR="004C760B" w:rsidRPr="002D71DF">
              <w:rPr>
                <w:bCs/>
              </w:rPr>
              <w:t xml:space="preserve"> </w:t>
            </w:r>
            <w:r w:rsidRPr="002D71DF">
              <w:rPr>
                <w:bCs/>
              </w:rPr>
              <w:t>Ensure</w:t>
            </w:r>
            <w:r w:rsidR="004C760B" w:rsidRPr="002D71DF">
              <w:rPr>
                <w:bCs/>
              </w:rPr>
              <w:t xml:space="preserve"> </w:t>
            </w:r>
            <w:r w:rsidRPr="002D71DF">
              <w:rPr>
                <w:bCs/>
              </w:rPr>
              <w:t>students</w:t>
            </w:r>
            <w:r w:rsidR="004C760B" w:rsidRPr="002D71DF">
              <w:rPr>
                <w:bCs/>
              </w:rPr>
              <w:t xml:space="preserve"> </w:t>
            </w:r>
            <w:r w:rsidRPr="002D71DF">
              <w:rPr>
                <w:bCs/>
              </w:rPr>
              <w:t>have</w:t>
            </w:r>
            <w:r w:rsidR="004C760B" w:rsidRPr="002D71DF">
              <w:rPr>
                <w:bCs/>
              </w:rPr>
              <w:t xml:space="preserve"> </w:t>
            </w:r>
            <w:r w:rsidRPr="002D71DF">
              <w:rPr>
                <w:bCs/>
              </w:rPr>
              <w:t>a</w:t>
            </w:r>
            <w:r w:rsidR="004C760B" w:rsidRPr="002D71DF">
              <w:rPr>
                <w:bCs/>
              </w:rPr>
              <w:t xml:space="preserve"> </w:t>
            </w:r>
            <w:r w:rsidRPr="002D71DF">
              <w:rPr>
                <w:bCs/>
              </w:rPr>
              <w:t>shared</w:t>
            </w:r>
            <w:r w:rsidR="004C760B" w:rsidRPr="002D71DF">
              <w:rPr>
                <w:bCs/>
              </w:rPr>
              <w:t xml:space="preserve"> </w:t>
            </w:r>
            <w:r w:rsidRPr="002D71DF">
              <w:rPr>
                <w:bCs/>
              </w:rPr>
              <w:lastRenderedPageBreak/>
              <w:t>understanding</w:t>
            </w:r>
            <w:r w:rsidR="004C760B" w:rsidRPr="002D71DF">
              <w:rPr>
                <w:bCs/>
              </w:rPr>
              <w:t xml:space="preserve"> </w:t>
            </w:r>
            <w:r w:rsidRPr="002D71DF">
              <w:rPr>
                <w:bCs/>
              </w:rPr>
              <w:t>of</w:t>
            </w:r>
            <w:r w:rsidR="004C760B" w:rsidRPr="002D71DF">
              <w:rPr>
                <w:bCs/>
              </w:rPr>
              <w:t xml:space="preserve"> </w:t>
            </w:r>
            <w:r w:rsidRPr="002D71DF">
              <w:rPr>
                <w:bCs/>
              </w:rPr>
              <w:t>the</w:t>
            </w:r>
            <w:r w:rsidR="004C760B" w:rsidRPr="002D71DF">
              <w:rPr>
                <w:bCs/>
              </w:rPr>
              <w:t xml:space="preserve"> </w:t>
            </w:r>
            <w:r w:rsidRPr="002D71DF">
              <w:rPr>
                <w:bCs/>
              </w:rPr>
              <w:t>NESA</w:t>
            </w:r>
            <w:r w:rsidR="004C760B" w:rsidRPr="002D71DF">
              <w:rPr>
                <w:bCs/>
              </w:rPr>
              <w:t xml:space="preserve"> </w:t>
            </w:r>
            <w:r w:rsidRPr="002D71DF">
              <w:rPr>
                <w:bCs/>
              </w:rPr>
              <w:t>definition</w:t>
            </w:r>
            <w:r w:rsidR="004C760B" w:rsidRPr="002D71DF">
              <w:rPr>
                <w:bCs/>
              </w:rPr>
              <w:t xml:space="preserve"> </w:t>
            </w:r>
            <w:r w:rsidRPr="002D71DF">
              <w:rPr>
                <w:bCs/>
              </w:rPr>
              <w:t>of</w:t>
            </w:r>
            <w:r w:rsidR="004C760B" w:rsidRPr="002D71DF">
              <w:rPr>
                <w:bCs/>
              </w:rPr>
              <w:t xml:space="preserve"> </w:t>
            </w:r>
            <w:r w:rsidRPr="002D71DF">
              <w:rPr>
                <w:bCs/>
              </w:rPr>
              <w:t>tension:</w:t>
            </w:r>
          </w:p>
          <w:p w14:paraId="712C5628" w14:textId="72296F61" w:rsidR="008450CF" w:rsidRPr="002D71DF" w:rsidRDefault="008450CF" w:rsidP="00DC6EE3">
            <w:pPr>
              <w:pStyle w:val="Pulloutquote"/>
            </w:pPr>
            <w:r w:rsidRPr="002D71DF">
              <w:t>Tension</w:t>
            </w:r>
            <w:r w:rsidR="004C760B" w:rsidRPr="002D71DF">
              <w:t xml:space="preserve"> </w:t>
            </w:r>
            <w:r w:rsidRPr="002D71DF">
              <w:t>is</w:t>
            </w:r>
            <w:r w:rsidR="004C760B" w:rsidRPr="002D71DF">
              <w:t xml:space="preserve"> </w:t>
            </w:r>
            <w:r w:rsidR="002E5012">
              <w:t>‘</w:t>
            </w:r>
            <w:r w:rsidRPr="002D71DF">
              <w:t>the</w:t>
            </w:r>
            <w:r w:rsidR="004C760B" w:rsidRPr="002D71DF">
              <w:t xml:space="preserve"> </w:t>
            </w:r>
            <w:r w:rsidRPr="002D71DF">
              <w:t>energy</w:t>
            </w:r>
            <w:r w:rsidR="004C760B" w:rsidRPr="002D71DF">
              <w:t xml:space="preserve"> </w:t>
            </w:r>
            <w:r w:rsidRPr="002D71DF">
              <w:t>which</w:t>
            </w:r>
            <w:r w:rsidR="004C760B" w:rsidRPr="002D71DF">
              <w:t xml:space="preserve"> </w:t>
            </w:r>
            <w:r w:rsidRPr="002D71DF">
              <w:t>drives</w:t>
            </w:r>
            <w:r w:rsidR="004C760B" w:rsidRPr="002D71DF">
              <w:t xml:space="preserve"> </w:t>
            </w:r>
            <w:r w:rsidRPr="002D71DF">
              <w:t>drama.</w:t>
            </w:r>
            <w:r w:rsidR="004C760B" w:rsidRPr="002D71DF">
              <w:t xml:space="preserve"> </w:t>
            </w:r>
            <w:r w:rsidRPr="002D71DF">
              <w:t>Tension</w:t>
            </w:r>
            <w:r w:rsidR="004C760B" w:rsidRPr="002D71DF">
              <w:t xml:space="preserve"> </w:t>
            </w:r>
            <w:r w:rsidRPr="002D71DF">
              <w:t>can</w:t>
            </w:r>
            <w:r w:rsidR="004C760B" w:rsidRPr="002D71DF">
              <w:t xml:space="preserve"> </w:t>
            </w:r>
            <w:r w:rsidRPr="002D71DF">
              <w:t>be</w:t>
            </w:r>
            <w:r w:rsidR="004C760B" w:rsidRPr="002D71DF">
              <w:t xml:space="preserve"> </w:t>
            </w:r>
            <w:r w:rsidRPr="002D71DF">
              <w:t>developed</w:t>
            </w:r>
            <w:r w:rsidR="004C760B" w:rsidRPr="002D71DF">
              <w:t xml:space="preserve"> </w:t>
            </w:r>
            <w:r w:rsidRPr="002D71DF">
              <w:t>through</w:t>
            </w:r>
            <w:r w:rsidR="004C760B" w:rsidRPr="002D71DF">
              <w:t xml:space="preserve"> </w:t>
            </w:r>
            <w:r w:rsidRPr="002D71DF">
              <w:t>embodiment,</w:t>
            </w:r>
            <w:r w:rsidR="004C760B" w:rsidRPr="002D71DF">
              <w:t xml:space="preserve"> </w:t>
            </w:r>
            <w:r w:rsidRPr="002D71DF">
              <w:t>structure,</w:t>
            </w:r>
            <w:r w:rsidR="004C760B" w:rsidRPr="002D71DF">
              <w:t xml:space="preserve"> </w:t>
            </w:r>
            <w:r w:rsidRPr="002D71DF">
              <w:t>problems,</w:t>
            </w:r>
            <w:r w:rsidR="004C760B" w:rsidRPr="002D71DF">
              <w:t xml:space="preserve"> </w:t>
            </w:r>
            <w:r w:rsidRPr="002D71DF">
              <w:t>tasks,</w:t>
            </w:r>
            <w:r w:rsidR="004C760B" w:rsidRPr="002D71DF">
              <w:t xml:space="preserve"> </w:t>
            </w:r>
            <w:r w:rsidRPr="002D71DF">
              <w:t>conflict</w:t>
            </w:r>
            <w:r w:rsidR="004C760B" w:rsidRPr="002D71DF">
              <w:t xml:space="preserve"> </w:t>
            </w:r>
            <w:r w:rsidRPr="002D71DF">
              <w:t>and</w:t>
            </w:r>
            <w:r w:rsidR="004C760B" w:rsidRPr="002D71DF">
              <w:t xml:space="preserve"> </w:t>
            </w:r>
            <w:r w:rsidRPr="002D71DF">
              <w:t>manipulation</w:t>
            </w:r>
            <w:r w:rsidR="004C760B" w:rsidRPr="002D71DF">
              <w:t xml:space="preserve"> </w:t>
            </w:r>
            <w:r w:rsidRPr="002D71DF">
              <w:t>of</w:t>
            </w:r>
            <w:r w:rsidR="004C760B" w:rsidRPr="002D71DF">
              <w:t xml:space="preserve"> </w:t>
            </w:r>
            <w:r w:rsidRPr="002D71DF">
              <w:t>audience</w:t>
            </w:r>
            <w:r w:rsidR="004C760B" w:rsidRPr="002D71DF">
              <w:t xml:space="preserve"> </w:t>
            </w:r>
            <w:r w:rsidRPr="002D71DF">
              <w:t>expectations</w:t>
            </w:r>
            <w:r w:rsidR="002E5012">
              <w:t>’ (NESA</w:t>
            </w:r>
            <w:r w:rsidR="00126D1D">
              <w:t xml:space="preserve"> 2023</w:t>
            </w:r>
            <w:r w:rsidR="002E5012">
              <w:t>)</w:t>
            </w:r>
            <w:r w:rsidRPr="002D71DF">
              <w:t>.</w:t>
            </w:r>
            <w:r w:rsidR="004C760B" w:rsidRPr="002D71DF">
              <w:t xml:space="preserve"> </w:t>
            </w:r>
          </w:p>
          <w:p w14:paraId="4CF23D7B" w14:textId="2B72C197" w:rsidR="008450CF" w:rsidRPr="002D71DF" w:rsidRDefault="008450CF" w:rsidP="008450CF">
            <w:pPr>
              <w:rPr>
                <w:bCs/>
              </w:rPr>
            </w:pPr>
            <w:r w:rsidRPr="002D71DF">
              <w:rPr>
                <w:bCs/>
              </w:rPr>
              <w:t>Extend</w:t>
            </w:r>
            <w:r w:rsidR="004C760B" w:rsidRPr="002D71DF">
              <w:rPr>
                <w:bCs/>
              </w:rPr>
              <w:t xml:space="preserve"> </w:t>
            </w:r>
            <w:r w:rsidRPr="002D71DF">
              <w:rPr>
                <w:bCs/>
              </w:rPr>
              <w:t>student</w:t>
            </w:r>
            <w:r w:rsidR="004C760B" w:rsidRPr="002D71DF">
              <w:rPr>
                <w:bCs/>
              </w:rPr>
              <w:t xml:space="preserve"> </w:t>
            </w:r>
            <w:r w:rsidRPr="002D71DF">
              <w:rPr>
                <w:bCs/>
              </w:rPr>
              <w:t>understanding</w:t>
            </w:r>
            <w:r w:rsidR="004C760B" w:rsidRPr="002D71DF">
              <w:rPr>
                <w:bCs/>
              </w:rPr>
              <w:t xml:space="preserve"> </w:t>
            </w:r>
            <w:r w:rsidRPr="002D71DF">
              <w:rPr>
                <w:bCs/>
              </w:rPr>
              <w:t>by</w:t>
            </w:r>
            <w:r w:rsidR="004C760B" w:rsidRPr="002D71DF">
              <w:rPr>
                <w:bCs/>
              </w:rPr>
              <w:t xml:space="preserve"> </w:t>
            </w:r>
            <w:r w:rsidRPr="002D71DF">
              <w:rPr>
                <w:bCs/>
              </w:rPr>
              <w:t>explaining</w:t>
            </w:r>
            <w:r w:rsidR="004C760B" w:rsidRPr="002D71DF">
              <w:rPr>
                <w:bCs/>
              </w:rPr>
              <w:t xml:space="preserve"> </w:t>
            </w:r>
            <w:r w:rsidRPr="002D71DF">
              <w:rPr>
                <w:bCs/>
              </w:rPr>
              <w:t>that,</w:t>
            </w:r>
            <w:r w:rsidR="004C760B" w:rsidRPr="002D71DF">
              <w:rPr>
                <w:bCs/>
              </w:rPr>
              <w:t xml:space="preserve"> </w:t>
            </w:r>
            <w:r w:rsidRPr="002D71DF">
              <w:rPr>
                <w:bCs/>
              </w:rPr>
              <w:t>for</w:t>
            </w:r>
            <w:r w:rsidR="004C760B" w:rsidRPr="002D71DF">
              <w:rPr>
                <w:bCs/>
              </w:rPr>
              <w:t xml:space="preserve"> </w:t>
            </w:r>
            <w:r w:rsidRPr="002D71DF">
              <w:rPr>
                <w:bCs/>
              </w:rPr>
              <w:t>performers,</w:t>
            </w:r>
            <w:r w:rsidR="004C760B" w:rsidRPr="002D71DF">
              <w:rPr>
                <w:bCs/>
              </w:rPr>
              <w:t xml:space="preserve"> </w:t>
            </w:r>
            <w:r w:rsidRPr="002D71DF">
              <w:rPr>
                <w:bCs/>
              </w:rPr>
              <w:t>tension</w:t>
            </w:r>
            <w:r w:rsidR="004C760B" w:rsidRPr="002D71DF">
              <w:rPr>
                <w:bCs/>
              </w:rPr>
              <w:t xml:space="preserve"> </w:t>
            </w:r>
            <w:r w:rsidRPr="002D71DF">
              <w:rPr>
                <w:bCs/>
              </w:rPr>
              <w:t>is</w:t>
            </w:r>
            <w:r w:rsidR="004C760B" w:rsidRPr="002D71DF">
              <w:rPr>
                <w:bCs/>
              </w:rPr>
              <w:t xml:space="preserve"> </w:t>
            </w:r>
            <w:r w:rsidRPr="002D71DF">
              <w:rPr>
                <w:bCs/>
              </w:rPr>
              <w:t>often</w:t>
            </w:r>
            <w:r w:rsidR="004C760B" w:rsidRPr="002D71DF">
              <w:rPr>
                <w:bCs/>
              </w:rPr>
              <w:t xml:space="preserve"> </w:t>
            </w:r>
            <w:r w:rsidRPr="002D71DF">
              <w:rPr>
                <w:bCs/>
              </w:rPr>
              <w:t>the</w:t>
            </w:r>
            <w:r w:rsidR="004C760B" w:rsidRPr="002D71DF">
              <w:rPr>
                <w:bCs/>
              </w:rPr>
              <w:t xml:space="preserve"> </w:t>
            </w:r>
            <w:r w:rsidRPr="002D71DF">
              <w:rPr>
                <w:bCs/>
              </w:rPr>
              <w:t>pressure</w:t>
            </w:r>
            <w:r w:rsidR="004C760B" w:rsidRPr="002D71DF">
              <w:rPr>
                <w:bCs/>
              </w:rPr>
              <w:t xml:space="preserve"> </w:t>
            </w:r>
            <w:r w:rsidRPr="002D71DF">
              <w:rPr>
                <w:bCs/>
              </w:rPr>
              <w:t>between</w:t>
            </w:r>
            <w:r w:rsidR="004C760B" w:rsidRPr="002D71DF">
              <w:rPr>
                <w:bCs/>
              </w:rPr>
              <w:t xml:space="preserve"> </w:t>
            </w:r>
            <w:r w:rsidRPr="002D71DF">
              <w:rPr>
                <w:bCs/>
              </w:rPr>
              <w:t>what</w:t>
            </w:r>
            <w:r w:rsidR="004C760B" w:rsidRPr="002D71DF">
              <w:rPr>
                <w:bCs/>
              </w:rPr>
              <w:t xml:space="preserve"> </w:t>
            </w:r>
            <w:r w:rsidRPr="002D71DF">
              <w:rPr>
                <w:bCs/>
              </w:rPr>
              <w:t>characters</w:t>
            </w:r>
            <w:r w:rsidR="004C760B" w:rsidRPr="002D71DF">
              <w:rPr>
                <w:bCs/>
              </w:rPr>
              <w:t xml:space="preserve"> </w:t>
            </w:r>
            <w:r w:rsidRPr="002D71DF">
              <w:rPr>
                <w:bCs/>
              </w:rPr>
              <w:t>want</w:t>
            </w:r>
            <w:r w:rsidR="004C760B" w:rsidRPr="002D71DF">
              <w:rPr>
                <w:bCs/>
              </w:rPr>
              <w:t xml:space="preserve"> </w:t>
            </w:r>
            <w:r w:rsidRPr="002D71DF">
              <w:rPr>
                <w:bCs/>
              </w:rPr>
              <w:t>and</w:t>
            </w:r>
            <w:r w:rsidR="004C760B" w:rsidRPr="002D71DF">
              <w:rPr>
                <w:bCs/>
              </w:rPr>
              <w:t xml:space="preserve"> </w:t>
            </w:r>
            <w:r w:rsidRPr="002D71DF">
              <w:rPr>
                <w:bCs/>
              </w:rPr>
              <w:t>what</w:t>
            </w:r>
            <w:r w:rsidR="004C760B" w:rsidRPr="002D71DF">
              <w:rPr>
                <w:bCs/>
              </w:rPr>
              <w:t xml:space="preserve"> </w:t>
            </w:r>
            <w:r w:rsidRPr="002D71DF">
              <w:rPr>
                <w:bCs/>
              </w:rPr>
              <w:t>stands</w:t>
            </w:r>
            <w:r w:rsidR="004C760B" w:rsidRPr="002D71DF">
              <w:rPr>
                <w:bCs/>
              </w:rPr>
              <w:t xml:space="preserve"> </w:t>
            </w:r>
            <w:r w:rsidRPr="002D71DF">
              <w:rPr>
                <w:bCs/>
              </w:rPr>
              <w:t>in</w:t>
            </w:r>
            <w:r w:rsidR="004C760B" w:rsidRPr="002D71DF">
              <w:rPr>
                <w:bCs/>
              </w:rPr>
              <w:t xml:space="preserve"> </w:t>
            </w:r>
            <w:r w:rsidRPr="002D71DF">
              <w:rPr>
                <w:bCs/>
              </w:rPr>
              <w:t>their</w:t>
            </w:r>
            <w:r w:rsidR="004C760B" w:rsidRPr="002D71DF">
              <w:rPr>
                <w:bCs/>
              </w:rPr>
              <w:t xml:space="preserve"> </w:t>
            </w:r>
            <w:r w:rsidRPr="002D71DF">
              <w:rPr>
                <w:bCs/>
              </w:rPr>
              <w:t>way,</w:t>
            </w:r>
            <w:r w:rsidR="004C760B" w:rsidRPr="002D71DF">
              <w:rPr>
                <w:bCs/>
              </w:rPr>
              <w:t xml:space="preserve"> </w:t>
            </w:r>
            <w:r w:rsidRPr="002D71DF">
              <w:rPr>
                <w:bCs/>
              </w:rPr>
              <w:t>while</w:t>
            </w:r>
            <w:r w:rsidR="004C760B" w:rsidRPr="002D71DF">
              <w:rPr>
                <w:bCs/>
              </w:rPr>
              <w:t xml:space="preserve"> </w:t>
            </w:r>
            <w:r w:rsidRPr="002D71DF">
              <w:rPr>
                <w:bCs/>
              </w:rPr>
              <w:t>stakes</w:t>
            </w:r>
            <w:r w:rsidR="004C760B" w:rsidRPr="002D71DF">
              <w:rPr>
                <w:bCs/>
              </w:rPr>
              <w:t xml:space="preserve"> </w:t>
            </w:r>
            <w:r w:rsidRPr="002D71DF">
              <w:rPr>
                <w:bCs/>
              </w:rPr>
              <w:t>are</w:t>
            </w:r>
            <w:r w:rsidR="004C760B" w:rsidRPr="002D71DF">
              <w:rPr>
                <w:bCs/>
              </w:rPr>
              <w:t xml:space="preserve"> </w:t>
            </w:r>
            <w:r w:rsidRPr="002D71DF">
              <w:rPr>
                <w:bCs/>
              </w:rPr>
              <w:t>the</w:t>
            </w:r>
            <w:r w:rsidR="004C760B" w:rsidRPr="002D71DF">
              <w:rPr>
                <w:bCs/>
              </w:rPr>
              <w:t xml:space="preserve"> </w:t>
            </w:r>
            <w:r w:rsidRPr="002D71DF">
              <w:rPr>
                <w:bCs/>
              </w:rPr>
              <w:t>weight</w:t>
            </w:r>
            <w:r w:rsidR="004C760B" w:rsidRPr="002D71DF">
              <w:rPr>
                <w:bCs/>
              </w:rPr>
              <w:t xml:space="preserve"> </w:t>
            </w:r>
            <w:r w:rsidRPr="002D71DF">
              <w:rPr>
                <w:bCs/>
              </w:rPr>
              <w:t>of</w:t>
            </w:r>
            <w:r w:rsidR="004C760B" w:rsidRPr="002D71DF">
              <w:rPr>
                <w:bCs/>
              </w:rPr>
              <w:t xml:space="preserve"> </w:t>
            </w:r>
            <w:r w:rsidRPr="002D71DF">
              <w:rPr>
                <w:bCs/>
              </w:rPr>
              <w:t>what</w:t>
            </w:r>
            <w:r w:rsidR="004C760B" w:rsidRPr="002D71DF">
              <w:rPr>
                <w:bCs/>
              </w:rPr>
              <w:t xml:space="preserve"> </w:t>
            </w:r>
            <w:r w:rsidRPr="002D71DF">
              <w:rPr>
                <w:bCs/>
              </w:rPr>
              <w:t>will</w:t>
            </w:r>
            <w:r w:rsidR="004C760B" w:rsidRPr="002D71DF">
              <w:rPr>
                <w:bCs/>
              </w:rPr>
              <w:t xml:space="preserve"> </w:t>
            </w:r>
            <w:r w:rsidRPr="002D71DF">
              <w:rPr>
                <w:bCs/>
              </w:rPr>
              <w:t>be</w:t>
            </w:r>
            <w:r w:rsidR="004C760B" w:rsidRPr="002D71DF">
              <w:rPr>
                <w:bCs/>
              </w:rPr>
              <w:t xml:space="preserve"> </w:t>
            </w:r>
            <w:r w:rsidRPr="002D71DF">
              <w:rPr>
                <w:bCs/>
              </w:rPr>
              <w:t>lost</w:t>
            </w:r>
            <w:r w:rsidR="004C760B" w:rsidRPr="002D71DF">
              <w:rPr>
                <w:bCs/>
              </w:rPr>
              <w:t xml:space="preserve"> </w:t>
            </w:r>
            <w:r w:rsidRPr="002D71DF">
              <w:rPr>
                <w:bCs/>
              </w:rPr>
              <w:t>or</w:t>
            </w:r>
            <w:r w:rsidR="004C760B" w:rsidRPr="002D71DF">
              <w:rPr>
                <w:bCs/>
              </w:rPr>
              <w:t xml:space="preserve"> </w:t>
            </w:r>
            <w:r w:rsidRPr="002D71DF">
              <w:rPr>
                <w:bCs/>
              </w:rPr>
              <w:t>gained</w:t>
            </w:r>
            <w:r w:rsidR="004C760B" w:rsidRPr="002D71DF">
              <w:rPr>
                <w:bCs/>
              </w:rPr>
              <w:t xml:space="preserve"> </w:t>
            </w:r>
            <w:r w:rsidRPr="002D71DF">
              <w:rPr>
                <w:bCs/>
              </w:rPr>
              <w:t>depending</w:t>
            </w:r>
            <w:r w:rsidR="004C760B" w:rsidRPr="002D71DF">
              <w:rPr>
                <w:bCs/>
              </w:rPr>
              <w:t xml:space="preserve"> </w:t>
            </w:r>
            <w:r w:rsidRPr="002D71DF">
              <w:rPr>
                <w:bCs/>
              </w:rPr>
              <w:t>on</w:t>
            </w:r>
            <w:r w:rsidR="004C760B" w:rsidRPr="002D71DF">
              <w:rPr>
                <w:bCs/>
              </w:rPr>
              <w:t xml:space="preserve"> </w:t>
            </w:r>
            <w:r w:rsidRPr="002D71DF">
              <w:rPr>
                <w:bCs/>
              </w:rPr>
              <w:t>the</w:t>
            </w:r>
            <w:r w:rsidR="004C760B" w:rsidRPr="002D71DF">
              <w:rPr>
                <w:bCs/>
              </w:rPr>
              <w:t xml:space="preserve"> </w:t>
            </w:r>
            <w:r w:rsidRPr="002D71DF">
              <w:rPr>
                <w:bCs/>
              </w:rPr>
              <w:t>outcome.</w:t>
            </w:r>
            <w:r w:rsidR="004C760B" w:rsidRPr="002D71DF">
              <w:rPr>
                <w:bCs/>
              </w:rPr>
              <w:t xml:space="preserve"> </w:t>
            </w:r>
          </w:p>
          <w:p w14:paraId="042D88C1" w14:textId="434A19B5" w:rsidR="008450CF" w:rsidRPr="002D71DF" w:rsidRDefault="007F72C0" w:rsidP="008450CF">
            <w:pPr>
              <w:rPr>
                <w:bCs/>
              </w:rPr>
            </w:pPr>
            <w:r w:rsidRPr="002D71DF">
              <w:rPr>
                <w:bCs/>
              </w:rPr>
              <w:t>Break</w:t>
            </w:r>
            <w:r w:rsidR="004C760B" w:rsidRPr="002D71DF">
              <w:rPr>
                <w:bCs/>
              </w:rPr>
              <w:t xml:space="preserve"> </w:t>
            </w:r>
            <w:r w:rsidR="00143E69" w:rsidRPr="00143E69">
              <w:rPr>
                <w:bCs/>
              </w:rPr>
              <w:t>‘</w:t>
            </w:r>
            <w:r w:rsidR="008450CF" w:rsidRPr="00D25100">
              <w:rPr>
                <w:bCs/>
              </w:rPr>
              <w:t>SCENE</w:t>
            </w:r>
            <w:r w:rsidR="004C760B" w:rsidRPr="00D25100">
              <w:rPr>
                <w:bCs/>
              </w:rPr>
              <w:t xml:space="preserve"> </w:t>
            </w:r>
            <w:r w:rsidR="008450CF" w:rsidRPr="00D25100">
              <w:rPr>
                <w:bCs/>
              </w:rPr>
              <w:t>5</w:t>
            </w:r>
            <w:r w:rsidR="004C760B" w:rsidRPr="00D25100">
              <w:rPr>
                <w:bCs/>
              </w:rPr>
              <w:t xml:space="preserve"> </w:t>
            </w:r>
            <w:r w:rsidR="008450CF" w:rsidRPr="00D25100">
              <w:rPr>
                <w:bCs/>
              </w:rPr>
              <w:t>–</w:t>
            </w:r>
            <w:r w:rsidR="004C760B" w:rsidRPr="00D25100">
              <w:rPr>
                <w:bCs/>
              </w:rPr>
              <w:t xml:space="preserve"> </w:t>
            </w:r>
            <w:r w:rsidR="008450CF" w:rsidRPr="00D25100">
              <w:rPr>
                <w:bCs/>
              </w:rPr>
              <w:t>PROMISE</w:t>
            </w:r>
            <w:r w:rsidR="00143E69" w:rsidRPr="00D25100">
              <w:rPr>
                <w:bCs/>
              </w:rPr>
              <w:t>’</w:t>
            </w:r>
            <w:r w:rsidR="004C760B" w:rsidRPr="002D71DF">
              <w:rPr>
                <w:bCs/>
                <w:i/>
                <w:iCs/>
              </w:rPr>
              <w:t xml:space="preserve"> </w:t>
            </w:r>
            <w:r w:rsidRPr="002D71DF">
              <w:rPr>
                <w:bCs/>
              </w:rPr>
              <w:t>into</w:t>
            </w:r>
            <w:r w:rsidR="004C760B" w:rsidRPr="002D71DF">
              <w:rPr>
                <w:bCs/>
              </w:rPr>
              <w:t xml:space="preserve"> </w:t>
            </w:r>
            <w:r w:rsidRPr="002D71DF">
              <w:rPr>
                <w:bCs/>
              </w:rPr>
              <w:t>small</w:t>
            </w:r>
            <w:r w:rsidR="004C760B" w:rsidRPr="002D71DF">
              <w:rPr>
                <w:bCs/>
              </w:rPr>
              <w:t xml:space="preserve"> </w:t>
            </w:r>
            <w:r w:rsidRPr="002D71DF">
              <w:rPr>
                <w:bCs/>
              </w:rPr>
              <w:t>sections</w:t>
            </w:r>
            <w:r w:rsidR="004C760B" w:rsidRPr="002D71DF">
              <w:rPr>
                <w:bCs/>
              </w:rPr>
              <w:t xml:space="preserve"> </w:t>
            </w:r>
            <w:r w:rsidRPr="002D71DF">
              <w:rPr>
                <w:bCs/>
              </w:rPr>
              <w:t>and</w:t>
            </w:r>
            <w:r w:rsidR="004C760B" w:rsidRPr="002D71DF">
              <w:rPr>
                <w:bCs/>
              </w:rPr>
              <w:t xml:space="preserve"> </w:t>
            </w:r>
            <w:r w:rsidR="008450CF" w:rsidRPr="002D71DF">
              <w:rPr>
                <w:bCs/>
              </w:rPr>
              <w:t>ask</w:t>
            </w:r>
            <w:r w:rsidR="004C760B" w:rsidRPr="002D71DF">
              <w:rPr>
                <w:bCs/>
              </w:rPr>
              <w:t xml:space="preserve"> </w:t>
            </w:r>
            <w:r w:rsidR="008450CF" w:rsidRPr="002D71DF">
              <w:rPr>
                <w:bCs/>
              </w:rPr>
              <w:t>students</w:t>
            </w:r>
            <w:r w:rsidR="004C760B" w:rsidRPr="002D71DF">
              <w:rPr>
                <w:bCs/>
              </w:rPr>
              <w:t xml:space="preserve"> </w:t>
            </w:r>
            <w:r w:rsidR="008450CF" w:rsidRPr="002D71DF">
              <w:rPr>
                <w:bCs/>
              </w:rPr>
              <w:t>to</w:t>
            </w:r>
            <w:r w:rsidR="004C760B" w:rsidRPr="002D71DF">
              <w:rPr>
                <w:bCs/>
              </w:rPr>
              <w:t xml:space="preserve"> </w:t>
            </w:r>
            <w:r w:rsidR="008450CF" w:rsidRPr="002D71DF">
              <w:rPr>
                <w:bCs/>
              </w:rPr>
              <w:t>consider</w:t>
            </w:r>
            <w:r w:rsidR="004C760B" w:rsidRPr="002D71DF">
              <w:rPr>
                <w:bCs/>
              </w:rPr>
              <w:t xml:space="preserve"> </w:t>
            </w:r>
            <w:r w:rsidR="008450CF" w:rsidRPr="002D71DF">
              <w:rPr>
                <w:bCs/>
              </w:rPr>
              <w:t>the</w:t>
            </w:r>
            <w:r w:rsidR="004C760B" w:rsidRPr="002D71DF">
              <w:rPr>
                <w:bCs/>
              </w:rPr>
              <w:t xml:space="preserve"> </w:t>
            </w:r>
            <w:r w:rsidR="008450CF" w:rsidRPr="002D71DF">
              <w:rPr>
                <w:bCs/>
              </w:rPr>
              <w:t>following</w:t>
            </w:r>
            <w:r w:rsidR="004C760B" w:rsidRPr="002D71DF">
              <w:rPr>
                <w:bCs/>
              </w:rPr>
              <w:t xml:space="preserve"> </w:t>
            </w:r>
            <w:r w:rsidR="008450CF" w:rsidRPr="002D71DF">
              <w:rPr>
                <w:bCs/>
              </w:rPr>
              <w:t>prompt</w:t>
            </w:r>
            <w:r w:rsidR="004C760B" w:rsidRPr="002D71DF">
              <w:rPr>
                <w:bCs/>
              </w:rPr>
              <w:t xml:space="preserve"> </w:t>
            </w:r>
            <w:r w:rsidR="008450CF" w:rsidRPr="002D71DF">
              <w:rPr>
                <w:bCs/>
              </w:rPr>
              <w:t>as</w:t>
            </w:r>
            <w:r w:rsidR="004C760B" w:rsidRPr="002D71DF">
              <w:rPr>
                <w:bCs/>
              </w:rPr>
              <w:t xml:space="preserve"> </w:t>
            </w:r>
            <w:r w:rsidR="008450CF" w:rsidRPr="002D71DF">
              <w:rPr>
                <w:bCs/>
              </w:rPr>
              <w:t>they</w:t>
            </w:r>
            <w:r w:rsidR="004C760B" w:rsidRPr="002D71DF">
              <w:rPr>
                <w:bCs/>
              </w:rPr>
              <w:t xml:space="preserve"> </w:t>
            </w:r>
            <w:r w:rsidR="008450CF" w:rsidRPr="002D71DF">
              <w:rPr>
                <w:bCs/>
              </w:rPr>
              <w:t>explore</w:t>
            </w:r>
            <w:r w:rsidR="004C760B" w:rsidRPr="002D71DF">
              <w:rPr>
                <w:bCs/>
              </w:rPr>
              <w:t xml:space="preserve"> </w:t>
            </w:r>
            <w:r w:rsidRPr="002D71DF">
              <w:rPr>
                <w:bCs/>
              </w:rPr>
              <w:t>their</w:t>
            </w:r>
            <w:r w:rsidR="004C760B" w:rsidRPr="002D71DF">
              <w:rPr>
                <w:bCs/>
              </w:rPr>
              <w:t xml:space="preserve"> </w:t>
            </w:r>
            <w:r w:rsidR="00383257" w:rsidRPr="002D71DF">
              <w:rPr>
                <w:bCs/>
              </w:rPr>
              <w:t>section</w:t>
            </w:r>
            <w:r w:rsidR="004C760B" w:rsidRPr="002D71DF">
              <w:rPr>
                <w:bCs/>
              </w:rPr>
              <w:t xml:space="preserve"> </w:t>
            </w:r>
            <w:r w:rsidR="00383257" w:rsidRPr="002D71DF">
              <w:rPr>
                <w:bCs/>
              </w:rPr>
              <w:t>of</w:t>
            </w:r>
            <w:r w:rsidR="004C760B" w:rsidRPr="002D71DF">
              <w:rPr>
                <w:bCs/>
              </w:rPr>
              <w:t xml:space="preserve"> </w:t>
            </w:r>
            <w:r w:rsidR="008450CF" w:rsidRPr="002D71DF">
              <w:rPr>
                <w:bCs/>
              </w:rPr>
              <w:t>the</w:t>
            </w:r>
            <w:r w:rsidR="004C760B" w:rsidRPr="002D71DF">
              <w:rPr>
                <w:bCs/>
              </w:rPr>
              <w:t xml:space="preserve"> </w:t>
            </w:r>
            <w:r w:rsidR="008450CF" w:rsidRPr="002D71DF">
              <w:rPr>
                <w:bCs/>
              </w:rPr>
              <w:t>scene</w:t>
            </w:r>
            <w:r w:rsidR="004C760B" w:rsidRPr="002D71DF">
              <w:rPr>
                <w:bCs/>
              </w:rPr>
              <w:t xml:space="preserve"> </w:t>
            </w:r>
            <w:r w:rsidR="008450CF" w:rsidRPr="002D71DF">
              <w:rPr>
                <w:bCs/>
              </w:rPr>
              <w:t>together</w:t>
            </w:r>
            <w:r w:rsidR="004C760B" w:rsidRPr="002D71DF">
              <w:rPr>
                <w:bCs/>
              </w:rPr>
              <w:t xml:space="preserve"> </w:t>
            </w:r>
            <w:r w:rsidR="008450CF" w:rsidRPr="002D71DF">
              <w:rPr>
                <w:bCs/>
              </w:rPr>
              <w:t>in</w:t>
            </w:r>
            <w:r w:rsidR="004C760B" w:rsidRPr="002D71DF">
              <w:rPr>
                <w:bCs/>
              </w:rPr>
              <w:t xml:space="preserve"> </w:t>
            </w:r>
            <w:r w:rsidR="008450CF" w:rsidRPr="002D71DF">
              <w:rPr>
                <w:bCs/>
              </w:rPr>
              <w:t>small</w:t>
            </w:r>
            <w:r w:rsidR="004C760B" w:rsidRPr="002D71DF">
              <w:rPr>
                <w:bCs/>
              </w:rPr>
              <w:t xml:space="preserve"> </w:t>
            </w:r>
            <w:r w:rsidR="008450CF" w:rsidRPr="002D71DF">
              <w:rPr>
                <w:bCs/>
              </w:rPr>
              <w:t>groups:</w:t>
            </w:r>
            <w:r w:rsidR="004C760B" w:rsidRPr="002D71DF">
              <w:rPr>
                <w:bCs/>
              </w:rPr>
              <w:t xml:space="preserve"> </w:t>
            </w:r>
            <w:r w:rsidR="00143E69" w:rsidRPr="00143E69">
              <w:rPr>
                <w:bCs/>
              </w:rPr>
              <w:t>‘</w:t>
            </w:r>
            <w:r w:rsidR="008450CF" w:rsidRPr="00D25100">
              <w:rPr>
                <w:bCs/>
              </w:rPr>
              <w:t>What</w:t>
            </w:r>
            <w:r w:rsidR="004C760B" w:rsidRPr="00D25100">
              <w:rPr>
                <w:bCs/>
              </w:rPr>
              <w:t xml:space="preserve"> </w:t>
            </w:r>
            <w:r w:rsidR="008450CF" w:rsidRPr="00D25100">
              <w:rPr>
                <w:bCs/>
              </w:rPr>
              <w:t>is</w:t>
            </w:r>
            <w:r w:rsidR="004C760B" w:rsidRPr="00D25100">
              <w:rPr>
                <w:bCs/>
              </w:rPr>
              <w:t xml:space="preserve"> </w:t>
            </w:r>
            <w:r w:rsidR="008450CF" w:rsidRPr="00D25100">
              <w:rPr>
                <w:bCs/>
              </w:rPr>
              <w:t>at</w:t>
            </w:r>
            <w:r w:rsidR="004C760B" w:rsidRPr="00D25100">
              <w:rPr>
                <w:bCs/>
              </w:rPr>
              <w:t xml:space="preserve"> </w:t>
            </w:r>
            <w:r w:rsidR="008450CF" w:rsidRPr="00D25100">
              <w:rPr>
                <w:bCs/>
              </w:rPr>
              <w:t>risk</w:t>
            </w:r>
            <w:r w:rsidR="004C760B" w:rsidRPr="00D25100">
              <w:rPr>
                <w:bCs/>
              </w:rPr>
              <w:t xml:space="preserve"> </w:t>
            </w:r>
            <w:r w:rsidR="008450CF" w:rsidRPr="00D25100">
              <w:rPr>
                <w:bCs/>
              </w:rPr>
              <w:t>in</w:t>
            </w:r>
            <w:r w:rsidR="004C760B" w:rsidRPr="00D25100">
              <w:rPr>
                <w:bCs/>
              </w:rPr>
              <w:t xml:space="preserve"> </w:t>
            </w:r>
            <w:r w:rsidR="008450CF" w:rsidRPr="00D25100">
              <w:rPr>
                <w:bCs/>
              </w:rPr>
              <w:t>this</w:t>
            </w:r>
            <w:r w:rsidR="004C760B" w:rsidRPr="00D25100">
              <w:rPr>
                <w:bCs/>
              </w:rPr>
              <w:t xml:space="preserve"> </w:t>
            </w:r>
            <w:r w:rsidRPr="00D25100">
              <w:rPr>
                <w:bCs/>
              </w:rPr>
              <w:t>moment</w:t>
            </w:r>
            <w:r w:rsidR="004C760B" w:rsidRPr="00D25100">
              <w:rPr>
                <w:bCs/>
              </w:rPr>
              <w:t xml:space="preserve"> </w:t>
            </w:r>
            <w:r w:rsidR="008450CF" w:rsidRPr="00D25100">
              <w:rPr>
                <w:bCs/>
              </w:rPr>
              <w:t>–</w:t>
            </w:r>
            <w:r w:rsidR="004C760B" w:rsidRPr="00D25100">
              <w:rPr>
                <w:bCs/>
              </w:rPr>
              <w:t xml:space="preserve"> </w:t>
            </w:r>
            <w:r w:rsidR="008450CF" w:rsidRPr="00D25100">
              <w:rPr>
                <w:bCs/>
              </w:rPr>
              <w:t>for</w:t>
            </w:r>
            <w:r w:rsidR="004C760B" w:rsidRPr="00D25100">
              <w:rPr>
                <w:bCs/>
              </w:rPr>
              <w:t xml:space="preserve"> </w:t>
            </w:r>
            <w:r w:rsidR="008450CF" w:rsidRPr="00D25100">
              <w:rPr>
                <w:bCs/>
              </w:rPr>
              <w:t>each</w:t>
            </w:r>
            <w:r w:rsidR="004C760B" w:rsidRPr="00D25100">
              <w:rPr>
                <w:bCs/>
              </w:rPr>
              <w:t xml:space="preserve"> </w:t>
            </w:r>
            <w:r w:rsidR="008450CF" w:rsidRPr="00D25100">
              <w:rPr>
                <w:bCs/>
              </w:rPr>
              <w:t>character</w:t>
            </w:r>
            <w:r w:rsidR="004C760B" w:rsidRPr="00D25100">
              <w:rPr>
                <w:bCs/>
              </w:rPr>
              <w:t xml:space="preserve"> </w:t>
            </w:r>
            <w:r w:rsidR="008450CF" w:rsidRPr="00D25100">
              <w:rPr>
                <w:bCs/>
              </w:rPr>
              <w:t>and</w:t>
            </w:r>
            <w:r w:rsidR="004C760B" w:rsidRPr="00D25100">
              <w:rPr>
                <w:bCs/>
              </w:rPr>
              <w:t xml:space="preserve"> </w:t>
            </w:r>
            <w:r w:rsidR="008450CF" w:rsidRPr="00D25100">
              <w:rPr>
                <w:bCs/>
              </w:rPr>
              <w:t>for</w:t>
            </w:r>
            <w:r w:rsidR="004C760B" w:rsidRPr="00D25100">
              <w:rPr>
                <w:bCs/>
              </w:rPr>
              <w:t xml:space="preserve"> </w:t>
            </w:r>
            <w:r w:rsidR="008450CF" w:rsidRPr="00D25100">
              <w:rPr>
                <w:bCs/>
              </w:rPr>
              <w:t>the</w:t>
            </w:r>
            <w:r w:rsidR="004C760B" w:rsidRPr="00D25100">
              <w:rPr>
                <w:bCs/>
              </w:rPr>
              <w:t xml:space="preserve"> </w:t>
            </w:r>
            <w:r w:rsidR="008450CF" w:rsidRPr="00D25100">
              <w:rPr>
                <w:bCs/>
              </w:rPr>
              <w:t>world</w:t>
            </w:r>
            <w:r w:rsidR="004C760B" w:rsidRPr="00D25100">
              <w:rPr>
                <w:bCs/>
              </w:rPr>
              <w:t xml:space="preserve"> </w:t>
            </w:r>
            <w:r w:rsidR="008450CF" w:rsidRPr="00D25100">
              <w:rPr>
                <w:bCs/>
              </w:rPr>
              <w:t>of</w:t>
            </w:r>
            <w:r w:rsidR="004C760B" w:rsidRPr="00D25100">
              <w:rPr>
                <w:bCs/>
              </w:rPr>
              <w:t xml:space="preserve"> </w:t>
            </w:r>
            <w:r w:rsidR="008450CF" w:rsidRPr="00D25100">
              <w:rPr>
                <w:bCs/>
              </w:rPr>
              <w:t>the</w:t>
            </w:r>
            <w:r w:rsidR="004C760B" w:rsidRPr="00D25100">
              <w:rPr>
                <w:bCs/>
              </w:rPr>
              <w:t xml:space="preserve"> </w:t>
            </w:r>
            <w:r w:rsidR="008450CF" w:rsidRPr="00D25100">
              <w:rPr>
                <w:bCs/>
              </w:rPr>
              <w:t>play?</w:t>
            </w:r>
            <w:r w:rsidR="00143E69" w:rsidRPr="00D25100">
              <w:rPr>
                <w:bCs/>
              </w:rPr>
              <w:t>’</w:t>
            </w:r>
          </w:p>
          <w:p w14:paraId="61E40B42" w14:textId="7E6E331A" w:rsidR="008450CF" w:rsidRPr="002D71DF" w:rsidRDefault="008450CF" w:rsidP="008450CF">
            <w:pPr>
              <w:rPr>
                <w:bCs/>
              </w:rPr>
            </w:pPr>
            <w:r w:rsidRPr="002D71DF">
              <w:rPr>
                <w:bCs/>
              </w:rPr>
              <w:t>Guide</w:t>
            </w:r>
            <w:r w:rsidR="004C760B" w:rsidRPr="002D71DF">
              <w:rPr>
                <w:bCs/>
              </w:rPr>
              <w:t xml:space="preserve"> </w:t>
            </w:r>
            <w:r w:rsidRPr="002D71DF">
              <w:rPr>
                <w:bCs/>
              </w:rPr>
              <w:t>students</w:t>
            </w:r>
            <w:r w:rsidR="004C760B" w:rsidRPr="002D71DF">
              <w:rPr>
                <w:bCs/>
              </w:rPr>
              <w:t xml:space="preserve"> </w:t>
            </w:r>
            <w:r w:rsidRPr="002D71DF">
              <w:rPr>
                <w:bCs/>
              </w:rPr>
              <w:t>to</w:t>
            </w:r>
            <w:r w:rsidR="004C760B" w:rsidRPr="002D71DF">
              <w:rPr>
                <w:bCs/>
              </w:rPr>
              <w:t xml:space="preserve"> </w:t>
            </w:r>
            <w:r w:rsidRPr="002D71DF">
              <w:rPr>
                <w:bCs/>
              </w:rPr>
              <w:t>explore</w:t>
            </w:r>
            <w:r w:rsidR="004C760B" w:rsidRPr="002D71DF">
              <w:rPr>
                <w:bCs/>
              </w:rPr>
              <w:t xml:space="preserve"> </w:t>
            </w:r>
            <w:r w:rsidRPr="002D71DF">
              <w:rPr>
                <w:bCs/>
              </w:rPr>
              <w:t>the</w:t>
            </w:r>
            <w:r w:rsidR="00383257" w:rsidRPr="002D71DF">
              <w:rPr>
                <w:bCs/>
              </w:rPr>
              <w:t>ir</w:t>
            </w:r>
            <w:r w:rsidR="004C760B" w:rsidRPr="002D71DF">
              <w:rPr>
                <w:bCs/>
              </w:rPr>
              <w:t xml:space="preserve"> </w:t>
            </w:r>
            <w:r w:rsidR="007F72C0" w:rsidRPr="002D71DF">
              <w:rPr>
                <w:bCs/>
              </w:rPr>
              <w:t>moments</w:t>
            </w:r>
            <w:r w:rsidR="004C760B" w:rsidRPr="002D71DF">
              <w:rPr>
                <w:bCs/>
              </w:rPr>
              <w:t xml:space="preserve"> </w:t>
            </w:r>
            <w:r w:rsidRPr="002D71DF">
              <w:rPr>
                <w:bCs/>
              </w:rPr>
              <w:t>again</w:t>
            </w:r>
            <w:r w:rsidR="004C760B" w:rsidRPr="002D71DF">
              <w:rPr>
                <w:bCs/>
              </w:rPr>
              <w:t xml:space="preserve"> </w:t>
            </w:r>
            <w:r w:rsidRPr="002D71DF">
              <w:rPr>
                <w:bCs/>
              </w:rPr>
              <w:t>but</w:t>
            </w:r>
            <w:r w:rsidR="004C760B" w:rsidRPr="002D71DF">
              <w:rPr>
                <w:bCs/>
              </w:rPr>
              <w:t xml:space="preserve"> </w:t>
            </w:r>
            <w:r w:rsidRPr="002D71DF">
              <w:rPr>
                <w:bCs/>
              </w:rPr>
              <w:t>this</w:t>
            </w:r>
            <w:r w:rsidR="004C760B" w:rsidRPr="002D71DF">
              <w:rPr>
                <w:bCs/>
              </w:rPr>
              <w:t xml:space="preserve"> </w:t>
            </w:r>
            <w:r w:rsidRPr="002D71DF">
              <w:rPr>
                <w:bCs/>
              </w:rPr>
              <w:t>time</w:t>
            </w:r>
            <w:r w:rsidR="004C760B" w:rsidRPr="002D71DF">
              <w:rPr>
                <w:bCs/>
              </w:rPr>
              <w:t xml:space="preserve"> </w:t>
            </w:r>
            <w:r w:rsidRPr="002D71DF">
              <w:rPr>
                <w:bCs/>
              </w:rPr>
              <w:t>start</w:t>
            </w:r>
            <w:r w:rsidR="004C760B" w:rsidRPr="002D71DF">
              <w:rPr>
                <w:bCs/>
              </w:rPr>
              <w:t xml:space="preserve"> </w:t>
            </w:r>
            <w:r w:rsidRPr="002D71DF">
              <w:rPr>
                <w:bCs/>
              </w:rPr>
              <w:t>to</w:t>
            </w:r>
            <w:r w:rsidR="004C760B" w:rsidRPr="002D71DF">
              <w:rPr>
                <w:bCs/>
              </w:rPr>
              <w:t xml:space="preserve"> </w:t>
            </w:r>
            <w:r w:rsidRPr="002D71DF">
              <w:rPr>
                <w:bCs/>
              </w:rPr>
              <w:t>layer</w:t>
            </w:r>
            <w:r w:rsidR="004C760B" w:rsidRPr="002D71DF">
              <w:rPr>
                <w:bCs/>
              </w:rPr>
              <w:t xml:space="preserve"> </w:t>
            </w:r>
            <w:r w:rsidRPr="002D71DF">
              <w:rPr>
                <w:bCs/>
              </w:rPr>
              <w:t>tension</w:t>
            </w:r>
            <w:r w:rsidR="004C760B" w:rsidRPr="002D71DF">
              <w:rPr>
                <w:bCs/>
              </w:rPr>
              <w:t xml:space="preserve"> </w:t>
            </w:r>
            <w:r w:rsidRPr="002D71DF">
              <w:rPr>
                <w:bCs/>
              </w:rPr>
              <w:t>by</w:t>
            </w:r>
            <w:r w:rsidR="004C760B" w:rsidRPr="002D71DF">
              <w:rPr>
                <w:bCs/>
              </w:rPr>
              <w:t xml:space="preserve"> </w:t>
            </w:r>
            <w:r w:rsidRPr="002D71DF">
              <w:rPr>
                <w:bCs/>
              </w:rPr>
              <w:t>progressively</w:t>
            </w:r>
            <w:r w:rsidR="004C760B" w:rsidRPr="002D71DF">
              <w:rPr>
                <w:bCs/>
              </w:rPr>
              <w:t xml:space="preserve"> </w:t>
            </w:r>
            <w:r w:rsidRPr="002D71DF">
              <w:rPr>
                <w:bCs/>
              </w:rPr>
              <w:t>turning</w:t>
            </w:r>
            <w:r w:rsidR="004C760B" w:rsidRPr="002D71DF">
              <w:rPr>
                <w:bCs/>
              </w:rPr>
              <w:t xml:space="preserve"> </w:t>
            </w:r>
            <w:r w:rsidRPr="002D71DF">
              <w:rPr>
                <w:bCs/>
              </w:rPr>
              <w:t>up</w:t>
            </w:r>
            <w:r w:rsidR="004C760B" w:rsidRPr="002D71DF">
              <w:rPr>
                <w:bCs/>
              </w:rPr>
              <w:t xml:space="preserve"> </w:t>
            </w:r>
            <w:r w:rsidRPr="002D71DF">
              <w:rPr>
                <w:bCs/>
              </w:rPr>
              <w:t>the</w:t>
            </w:r>
            <w:r w:rsidR="004C760B" w:rsidRPr="002D71DF">
              <w:rPr>
                <w:bCs/>
              </w:rPr>
              <w:t xml:space="preserve"> </w:t>
            </w:r>
            <w:r w:rsidRPr="002D71DF">
              <w:rPr>
                <w:bCs/>
              </w:rPr>
              <w:t>‘tension</w:t>
            </w:r>
            <w:r w:rsidR="004C760B" w:rsidRPr="002D71DF">
              <w:rPr>
                <w:bCs/>
              </w:rPr>
              <w:t xml:space="preserve"> </w:t>
            </w:r>
            <w:r w:rsidRPr="002D71DF">
              <w:rPr>
                <w:bCs/>
              </w:rPr>
              <w:t>dial’</w:t>
            </w:r>
            <w:r w:rsidR="004C760B" w:rsidRPr="002D71DF">
              <w:rPr>
                <w:bCs/>
              </w:rPr>
              <w:t xml:space="preserve"> </w:t>
            </w:r>
            <w:r w:rsidRPr="002D71DF">
              <w:rPr>
                <w:bCs/>
              </w:rPr>
              <w:t>to</w:t>
            </w:r>
            <w:r w:rsidR="004C760B" w:rsidRPr="002D71DF">
              <w:rPr>
                <w:bCs/>
              </w:rPr>
              <w:t xml:space="preserve"> </w:t>
            </w:r>
            <w:r w:rsidRPr="002D71DF">
              <w:rPr>
                <w:bCs/>
              </w:rPr>
              <w:t>heighten</w:t>
            </w:r>
            <w:r w:rsidR="004C760B" w:rsidRPr="002D71DF">
              <w:rPr>
                <w:bCs/>
              </w:rPr>
              <w:t xml:space="preserve"> </w:t>
            </w:r>
            <w:r w:rsidRPr="002D71DF">
              <w:rPr>
                <w:bCs/>
              </w:rPr>
              <w:t>the</w:t>
            </w:r>
            <w:r w:rsidR="004C760B" w:rsidRPr="002D71DF">
              <w:rPr>
                <w:bCs/>
              </w:rPr>
              <w:t xml:space="preserve"> </w:t>
            </w:r>
            <w:r w:rsidRPr="002D71DF">
              <w:rPr>
                <w:bCs/>
              </w:rPr>
              <w:t>3</w:t>
            </w:r>
            <w:r w:rsidR="004C760B" w:rsidRPr="002D71DF">
              <w:rPr>
                <w:bCs/>
              </w:rPr>
              <w:t xml:space="preserve"> </w:t>
            </w:r>
            <w:r w:rsidRPr="002D71DF">
              <w:rPr>
                <w:bCs/>
              </w:rPr>
              <w:t>pillars</w:t>
            </w:r>
            <w:r w:rsidR="004C760B" w:rsidRPr="002D71DF">
              <w:rPr>
                <w:bCs/>
              </w:rPr>
              <w:t xml:space="preserve"> </w:t>
            </w:r>
            <w:r w:rsidRPr="002D71DF">
              <w:rPr>
                <w:bCs/>
              </w:rPr>
              <w:t>of</w:t>
            </w:r>
            <w:r w:rsidR="004C760B" w:rsidRPr="002D71DF">
              <w:rPr>
                <w:bCs/>
              </w:rPr>
              <w:t xml:space="preserve"> </w:t>
            </w:r>
            <w:r w:rsidRPr="002D71DF">
              <w:rPr>
                <w:bCs/>
              </w:rPr>
              <w:t>delivery:</w:t>
            </w:r>
            <w:r w:rsidR="004C760B" w:rsidRPr="002D71DF">
              <w:rPr>
                <w:bCs/>
              </w:rPr>
              <w:t xml:space="preserve"> </w:t>
            </w:r>
          </w:p>
          <w:p w14:paraId="0490D732" w14:textId="0CE21913" w:rsidR="008450CF" w:rsidRPr="002D71DF" w:rsidRDefault="004F55E7" w:rsidP="00F63F80">
            <w:pPr>
              <w:pStyle w:val="ListNumber"/>
              <w:numPr>
                <w:ilvl w:val="0"/>
                <w:numId w:val="10"/>
              </w:numPr>
            </w:pPr>
            <w:r>
              <w:t>t</w:t>
            </w:r>
            <w:r w:rsidR="008450CF" w:rsidRPr="002D71DF">
              <w:t>empo</w:t>
            </w:r>
            <w:r w:rsidR="004C760B" w:rsidRPr="002D71DF">
              <w:t xml:space="preserve"> </w:t>
            </w:r>
            <w:r w:rsidR="008450CF" w:rsidRPr="002D71DF">
              <w:t>–</w:t>
            </w:r>
            <w:r w:rsidR="004C760B" w:rsidRPr="002D71DF">
              <w:t xml:space="preserve"> </w:t>
            </w:r>
            <w:r w:rsidR="008450CF" w:rsidRPr="002D71DF">
              <w:t>slow</w:t>
            </w:r>
            <w:r w:rsidR="004C760B" w:rsidRPr="002D71DF">
              <w:t xml:space="preserve"> </w:t>
            </w:r>
            <w:r w:rsidR="008450CF" w:rsidRPr="002D71DF">
              <w:t>and</w:t>
            </w:r>
            <w:r w:rsidR="004C760B" w:rsidRPr="002D71DF">
              <w:t xml:space="preserve"> </w:t>
            </w:r>
            <w:r w:rsidR="008450CF" w:rsidRPr="002D71DF">
              <w:t>deliberate</w:t>
            </w:r>
            <w:r w:rsidR="004C760B" w:rsidRPr="002D71DF">
              <w:t xml:space="preserve"> </w:t>
            </w:r>
            <w:r w:rsidR="008450CF" w:rsidRPr="002D71DF">
              <w:t>versus</w:t>
            </w:r>
            <w:r w:rsidR="004C760B" w:rsidRPr="002D71DF">
              <w:t xml:space="preserve"> </w:t>
            </w:r>
            <w:r w:rsidR="008450CF" w:rsidRPr="002D71DF">
              <w:t>urgent</w:t>
            </w:r>
            <w:r w:rsidR="004C760B" w:rsidRPr="002D71DF">
              <w:t xml:space="preserve"> </w:t>
            </w:r>
            <w:r w:rsidR="008450CF" w:rsidRPr="002D71DF">
              <w:t>and</w:t>
            </w:r>
            <w:r w:rsidR="004C760B" w:rsidRPr="002D71DF">
              <w:t xml:space="preserve"> </w:t>
            </w:r>
            <w:r w:rsidR="008450CF" w:rsidRPr="002D71DF">
              <w:t>clipped</w:t>
            </w:r>
          </w:p>
          <w:p w14:paraId="439C4213" w14:textId="2CFB887E" w:rsidR="008450CF" w:rsidRPr="002D71DF" w:rsidRDefault="004F55E7" w:rsidP="003A7FE6">
            <w:pPr>
              <w:pStyle w:val="ListNumber"/>
              <w:numPr>
                <w:ilvl w:val="0"/>
                <w:numId w:val="6"/>
              </w:numPr>
            </w:pPr>
            <w:r>
              <w:t>d</w:t>
            </w:r>
            <w:r w:rsidR="008450CF" w:rsidRPr="002D71DF">
              <w:t>ynamics</w:t>
            </w:r>
            <w:r w:rsidR="004C760B" w:rsidRPr="002D71DF">
              <w:t xml:space="preserve"> </w:t>
            </w:r>
            <w:r w:rsidR="008450CF" w:rsidRPr="002D71DF">
              <w:t>–</w:t>
            </w:r>
            <w:r w:rsidR="004C760B" w:rsidRPr="002D71DF">
              <w:t xml:space="preserve"> </w:t>
            </w:r>
            <w:r w:rsidR="008450CF" w:rsidRPr="002D71DF">
              <w:t>whisper</w:t>
            </w:r>
            <w:r w:rsidR="004C760B" w:rsidRPr="002D71DF">
              <w:t xml:space="preserve"> </w:t>
            </w:r>
            <w:r w:rsidR="008450CF" w:rsidRPr="002D71DF">
              <w:t>to</w:t>
            </w:r>
            <w:r w:rsidR="004C760B" w:rsidRPr="002D71DF">
              <w:t xml:space="preserve"> </w:t>
            </w:r>
            <w:r w:rsidR="008450CF" w:rsidRPr="002D71DF">
              <w:t>shout</w:t>
            </w:r>
            <w:r w:rsidR="004C760B" w:rsidRPr="002D71DF">
              <w:t xml:space="preserve"> </w:t>
            </w:r>
          </w:p>
          <w:p w14:paraId="5C9FB37C" w14:textId="27FBB39D" w:rsidR="008450CF" w:rsidRPr="002D71DF" w:rsidRDefault="004F55E7" w:rsidP="003A7FE6">
            <w:pPr>
              <w:pStyle w:val="ListNumber"/>
              <w:numPr>
                <w:ilvl w:val="0"/>
                <w:numId w:val="6"/>
              </w:numPr>
            </w:pPr>
            <w:r>
              <w:t>r</w:t>
            </w:r>
            <w:r w:rsidR="008450CF" w:rsidRPr="002D71DF">
              <w:t>hythm</w:t>
            </w:r>
            <w:r w:rsidR="004C760B" w:rsidRPr="002D71DF">
              <w:t xml:space="preserve"> </w:t>
            </w:r>
            <w:r w:rsidR="008450CF" w:rsidRPr="002D71DF">
              <w:t>–</w:t>
            </w:r>
            <w:r w:rsidR="004C760B" w:rsidRPr="002D71DF">
              <w:t xml:space="preserve"> </w:t>
            </w:r>
            <w:r w:rsidR="008450CF" w:rsidRPr="002D71DF">
              <w:t>silences</w:t>
            </w:r>
            <w:r w:rsidR="004C760B" w:rsidRPr="002D71DF">
              <w:t xml:space="preserve"> </w:t>
            </w:r>
            <w:r w:rsidR="008450CF" w:rsidRPr="002D71DF">
              <w:t>versus</w:t>
            </w:r>
            <w:r w:rsidR="004C760B" w:rsidRPr="002D71DF">
              <w:t xml:space="preserve"> </w:t>
            </w:r>
            <w:r w:rsidR="008450CF" w:rsidRPr="002D71DF">
              <w:t>sounds</w:t>
            </w:r>
            <w:r>
              <w:t>.</w:t>
            </w:r>
            <w:r w:rsidR="004C760B" w:rsidRPr="002D71DF">
              <w:t xml:space="preserve"> </w:t>
            </w:r>
          </w:p>
          <w:p w14:paraId="75B57B0E" w14:textId="381CDDC4" w:rsidR="008450CF" w:rsidRPr="002D71DF" w:rsidRDefault="008450CF" w:rsidP="008450CF">
            <w:pPr>
              <w:rPr>
                <w:bCs/>
              </w:rPr>
            </w:pPr>
            <w:r w:rsidRPr="002D71DF">
              <w:rPr>
                <w:bCs/>
              </w:rPr>
              <w:t>After</w:t>
            </w:r>
            <w:r w:rsidR="004C760B" w:rsidRPr="002D71DF">
              <w:rPr>
                <w:bCs/>
              </w:rPr>
              <w:t xml:space="preserve"> </w:t>
            </w:r>
            <w:r w:rsidRPr="002D71DF">
              <w:rPr>
                <w:bCs/>
              </w:rPr>
              <w:t>each</w:t>
            </w:r>
            <w:r w:rsidR="004C760B" w:rsidRPr="002D71DF">
              <w:rPr>
                <w:bCs/>
              </w:rPr>
              <w:t xml:space="preserve"> </w:t>
            </w:r>
            <w:r w:rsidRPr="002D71DF">
              <w:rPr>
                <w:bCs/>
              </w:rPr>
              <w:t>run,</w:t>
            </w:r>
            <w:r w:rsidR="004C760B" w:rsidRPr="002D71DF">
              <w:rPr>
                <w:bCs/>
              </w:rPr>
              <w:t xml:space="preserve"> </w:t>
            </w:r>
            <w:r w:rsidRPr="002D71DF">
              <w:rPr>
                <w:bCs/>
              </w:rPr>
              <w:t>pause</w:t>
            </w:r>
            <w:r w:rsidR="004C760B" w:rsidRPr="002D71DF">
              <w:rPr>
                <w:bCs/>
              </w:rPr>
              <w:t xml:space="preserve"> </w:t>
            </w:r>
            <w:r w:rsidRPr="002D71DF">
              <w:rPr>
                <w:bCs/>
              </w:rPr>
              <w:t>for</w:t>
            </w:r>
            <w:r w:rsidR="004C760B" w:rsidRPr="002D71DF">
              <w:rPr>
                <w:bCs/>
              </w:rPr>
              <w:t xml:space="preserve"> </w:t>
            </w:r>
            <w:r w:rsidRPr="002D71DF">
              <w:rPr>
                <w:bCs/>
              </w:rPr>
              <w:t>a</w:t>
            </w:r>
            <w:r w:rsidR="004C760B" w:rsidRPr="002D71DF">
              <w:rPr>
                <w:bCs/>
              </w:rPr>
              <w:t xml:space="preserve"> </w:t>
            </w:r>
            <w:r w:rsidRPr="002D71DF">
              <w:rPr>
                <w:bCs/>
              </w:rPr>
              <w:t>short</w:t>
            </w:r>
            <w:r w:rsidR="004C760B" w:rsidRPr="002D71DF">
              <w:rPr>
                <w:bCs/>
              </w:rPr>
              <w:t xml:space="preserve"> </w:t>
            </w:r>
            <w:r w:rsidRPr="002D71DF">
              <w:rPr>
                <w:bCs/>
              </w:rPr>
              <w:t>reflection</w:t>
            </w:r>
            <w:r w:rsidR="004C760B" w:rsidRPr="002D71DF">
              <w:rPr>
                <w:bCs/>
              </w:rPr>
              <w:t xml:space="preserve"> </w:t>
            </w:r>
            <w:r w:rsidRPr="002D71DF">
              <w:rPr>
                <w:bCs/>
              </w:rPr>
              <w:t>on</w:t>
            </w:r>
            <w:r w:rsidR="004C760B" w:rsidRPr="002D71DF">
              <w:rPr>
                <w:bCs/>
              </w:rPr>
              <w:t xml:space="preserve"> </w:t>
            </w:r>
            <w:r w:rsidRPr="002D71DF">
              <w:rPr>
                <w:bCs/>
              </w:rPr>
              <w:t>how</w:t>
            </w:r>
            <w:r w:rsidR="004C760B" w:rsidRPr="002D71DF">
              <w:rPr>
                <w:bCs/>
              </w:rPr>
              <w:t xml:space="preserve"> </w:t>
            </w:r>
            <w:r w:rsidRPr="002D71DF">
              <w:rPr>
                <w:bCs/>
              </w:rPr>
              <w:t>the</w:t>
            </w:r>
            <w:r w:rsidR="004C760B" w:rsidRPr="002D71DF">
              <w:rPr>
                <w:bCs/>
              </w:rPr>
              <w:t xml:space="preserve"> </w:t>
            </w:r>
            <w:r w:rsidRPr="002D71DF">
              <w:rPr>
                <w:bCs/>
              </w:rPr>
              <w:t>stakes</w:t>
            </w:r>
            <w:r w:rsidR="004C760B" w:rsidRPr="002D71DF">
              <w:rPr>
                <w:bCs/>
              </w:rPr>
              <w:t xml:space="preserve"> </w:t>
            </w:r>
            <w:r w:rsidRPr="002D71DF">
              <w:rPr>
                <w:bCs/>
              </w:rPr>
              <w:t>felt</w:t>
            </w:r>
            <w:r w:rsidR="004C760B" w:rsidRPr="002D71DF">
              <w:rPr>
                <w:bCs/>
              </w:rPr>
              <w:t xml:space="preserve"> </w:t>
            </w:r>
            <w:r w:rsidRPr="002D71DF">
              <w:rPr>
                <w:bCs/>
              </w:rPr>
              <w:t>different.</w:t>
            </w:r>
            <w:r w:rsidR="004C760B" w:rsidRPr="002D71DF">
              <w:rPr>
                <w:bCs/>
              </w:rPr>
              <w:t xml:space="preserve"> </w:t>
            </w:r>
            <w:r w:rsidRPr="002D71DF">
              <w:rPr>
                <w:bCs/>
              </w:rPr>
              <w:t>Lead</w:t>
            </w:r>
            <w:r w:rsidR="004C760B" w:rsidRPr="002D71DF">
              <w:rPr>
                <w:bCs/>
              </w:rPr>
              <w:t xml:space="preserve"> </w:t>
            </w:r>
            <w:r w:rsidRPr="002D71DF">
              <w:rPr>
                <w:bCs/>
              </w:rPr>
              <w:t>discussion</w:t>
            </w:r>
            <w:r w:rsidR="004C760B" w:rsidRPr="002D71DF">
              <w:rPr>
                <w:bCs/>
              </w:rPr>
              <w:t xml:space="preserve"> </w:t>
            </w:r>
            <w:r w:rsidRPr="002D71DF">
              <w:rPr>
                <w:bCs/>
              </w:rPr>
              <w:t>using</w:t>
            </w:r>
            <w:r w:rsidR="004C760B" w:rsidRPr="002D71DF">
              <w:rPr>
                <w:bCs/>
              </w:rPr>
              <w:t xml:space="preserve"> </w:t>
            </w:r>
            <w:r w:rsidRPr="002D71DF">
              <w:rPr>
                <w:bCs/>
              </w:rPr>
              <w:t>prompts</w:t>
            </w:r>
            <w:r w:rsidR="004C760B" w:rsidRPr="002D71DF">
              <w:rPr>
                <w:bCs/>
              </w:rPr>
              <w:t xml:space="preserve"> </w:t>
            </w:r>
            <w:r w:rsidRPr="002D71DF">
              <w:rPr>
                <w:bCs/>
              </w:rPr>
              <w:t>such</w:t>
            </w:r>
            <w:r w:rsidR="004C760B" w:rsidRPr="002D71DF">
              <w:rPr>
                <w:bCs/>
              </w:rPr>
              <w:t xml:space="preserve"> </w:t>
            </w:r>
            <w:r w:rsidRPr="002D71DF">
              <w:rPr>
                <w:bCs/>
              </w:rPr>
              <w:t>as:</w:t>
            </w:r>
            <w:r w:rsidR="004C760B" w:rsidRPr="002D71DF">
              <w:rPr>
                <w:bCs/>
              </w:rPr>
              <w:t xml:space="preserve"> </w:t>
            </w:r>
          </w:p>
          <w:p w14:paraId="4E3EAE36" w14:textId="212DD986" w:rsidR="008450CF" w:rsidRPr="002D71DF" w:rsidRDefault="008450CF" w:rsidP="008A49FE">
            <w:pPr>
              <w:pStyle w:val="ListBullet"/>
              <w:numPr>
                <w:ilvl w:val="0"/>
                <w:numId w:val="5"/>
              </w:numPr>
            </w:pPr>
            <w:r w:rsidRPr="002D71DF">
              <w:lastRenderedPageBreak/>
              <w:t>What</w:t>
            </w:r>
            <w:r w:rsidR="004C760B" w:rsidRPr="002D71DF">
              <w:t xml:space="preserve"> </w:t>
            </w:r>
            <w:r w:rsidRPr="002D71DF">
              <w:t>felt</w:t>
            </w:r>
            <w:r w:rsidR="004C760B" w:rsidRPr="002D71DF">
              <w:t xml:space="preserve"> </w:t>
            </w:r>
            <w:r w:rsidRPr="002D71DF">
              <w:t>justified</w:t>
            </w:r>
            <w:r w:rsidR="004C760B" w:rsidRPr="002D71DF">
              <w:t xml:space="preserve"> </w:t>
            </w:r>
            <w:r w:rsidRPr="002D71DF">
              <w:t>and</w:t>
            </w:r>
            <w:r w:rsidR="004C760B" w:rsidRPr="002D71DF">
              <w:t xml:space="preserve"> </w:t>
            </w:r>
            <w:r w:rsidRPr="002D71DF">
              <w:t>gave</w:t>
            </w:r>
            <w:r w:rsidR="004C760B" w:rsidRPr="002D71DF">
              <w:t xml:space="preserve"> </w:t>
            </w:r>
            <w:r w:rsidRPr="002D71DF">
              <w:t>meaning</w:t>
            </w:r>
            <w:r w:rsidR="004C760B" w:rsidRPr="002D71DF">
              <w:t xml:space="preserve"> </w:t>
            </w:r>
            <w:r w:rsidRPr="002D71DF">
              <w:t>to</w:t>
            </w:r>
            <w:r w:rsidR="004C760B" w:rsidRPr="002D71DF">
              <w:t xml:space="preserve"> </w:t>
            </w:r>
            <w:r w:rsidRPr="002D71DF">
              <w:t>the</w:t>
            </w:r>
            <w:r w:rsidR="004C760B" w:rsidRPr="002D71DF">
              <w:t xml:space="preserve"> </w:t>
            </w:r>
            <w:r w:rsidRPr="002D71DF">
              <w:t>tension</w:t>
            </w:r>
            <w:r w:rsidR="004C760B" w:rsidRPr="002D71DF">
              <w:t xml:space="preserve"> </w:t>
            </w:r>
            <w:r w:rsidRPr="002D71DF">
              <w:t>and</w:t>
            </w:r>
            <w:r w:rsidR="004C760B" w:rsidRPr="002D71DF">
              <w:t xml:space="preserve"> </w:t>
            </w:r>
            <w:r w:rsidRPr="002D71DF">
              <w:t>stakes?</w:t>
            </w:r>
            <w:r w:rsidR="004C760B" w:rsidRPr="002D71DF">
              <w:t xml:space="preserve"> </w:t>
            </w:r>
          </w:p>
          <w:p w14:paraId="55AE3DA2" w14:textId="0F526668" w:rsidR="008450CF" w:rsidRPr="002D71DF" w:rsidRDefault="008450CF" w:rsidP="008A49FE">
            <w:pPr>
              <w:pStyle w:val="ListBullet"/>
              <w:numPr>
                <w:ilvl w:val="0"/>
                <w:numId w:val="5"/>
              </w:numPr>
            </w:pPr>
            <w:r w:rsidRPr="002D71DF">
              <w:t>Where</w:t>
            </w:r>
            <w:r w:rsidR="004C760B" w:rsidRPr="002D71DF">
              <w:t xml:space="preserve"> </w:t>
            </w:r>
            <w:r w:rsidRPr="002D71DF">
              <w:t>was</w:t>
            </w:r>
            <w:r w:rsidR="004C760B" w:rsidRPr="002D71DF">
              <w:t xml:space="preserve"> </w:t>
            </w:r>
            <w:r w:rsidRPr="002D71DF">
              <w:t>it</w:t>
            </w:r>
            <w:r w:rsidR="004C760B" w:rsidRPr="002D71DF">
              <w:t xml:space="preserve"> </w:t>
            </w:r>
            <w:r w:rsidRPr="002D71DF">
              <w:t>effective</w:t>
            </w:r>
            <w:r w:rsidR="004C760B" w:rsidRPr="002D71DF">
              <w:t xml:space="preserve"> </w:t>
            </w:r>
            <w:r w:rsidRPr="002D71DF">
              <w:t>to</w:t>
            </w:r>
            <w:r w:rsidR="004C760B" w:rsidRPr="002D71DF">
              <w:t xml:space="preserve"> </w:t>
            </w:r>
            <w:r w:rsidRPr="002D71DF">
              <w:t>put</w:t>
            </w:r>
            <w:r w:rsidR="004C760B" w:rsidRPr="002D71DF">
              <w:t xml:space="preserve"> </w:t>
            </w:r>
            <w:r w:rsidRPr="002D71DF">
              <w:t>pauses</w:t>
            </w:r>
            <w:r w:rsidR="004C760B" w:rsidRPr="002D71DF">
              <w:t xml:space="preserve"> </w:t>
            </w:r>
            <w:r w:rsidRPr="002D71DF">
              <w:t>and</w:t>
            </w:r>
            <w:r w:rsidR="004C760B" w:rsidRPr="002D71DF">
              <w:t xml:space="preserve"> </w:t>
            </w:r>
            <w:r w:rsidRPr="002D71DF">
              <w:t>silences?</w:t>
            </w:r>
            <w:r w:rsidR="004C760B" w:rsidRPr="002D71DF">
              <w:t xml:space="preserve"> </w:t>
            </w:r>
          </w:p>
          <w:p w14:paraId="187F5EE6" w14:textId="5FFD3E9D" w:rsidR="008450CF" w:rsidRPr="002D71DF" w:rsidRDefault="008450CF" w:rsidP="008450CF">
            <w:pPr>
              <w:rPr>
                <w:bCs/>
              </w:rPr>
            </w:pPr>
            <w:r w:rsidRPr="002D71DF">
              <w:rPr>
                <w:bCs/>
              </w:rPr>
              <w:t>On</w:t>
            </w:r>
            <w:r w:rsidR="004C760B" w:rsidRPr="002D71DF">
              <w:rPr>
                <w:bCs/>
              </w:rPr>
              <w:t xml:space="preserve"> </w:t>
            </w:r>
            <w:r w:rsidRPr="002D71DF">
              <w:rPr>
                <w:bCs/>
              </w:rPr>
              <w:t>large</w:t>
            </w:r>
            <w:r w:rsidR="004C760B" w:rsidRPr="002D71DF">
              <w:rPr>
                <w:bCs/>
              </w:rPr>
              <w:t xml:space="preserve"> </w:t>
            </w:r>
            <w:r w:rsidRPr="002D71DF">
              <w:rPr>
                <w:bCs/>
              </w:rPr>
              <w:t>sheets</w:t>
            </w:r>
            <w:r w:rsidR="004C760B" w:rsidRPr="002D71DF">
              <w:rPr>
                <w:bCs/>
              </w:rPr>
              <w:t xml:space="preserve"> </w:t>
            </w:r>
            <w:r w:rsidRPr="002D71DF">
              <w:rPr>
                <w:bCs/>
              </w:rPr>
              <w:t>of</w:t>
            </w:r>
            <w:r w:rsidR="004C760B" w:rsidRPr="002D71DF">
              <w:rPr>
                <w:bCs/>
              </w:rPr>
              <w:t xml:space="preserve"> </w:t>
            </w:r>
            <w:r w:rsidRPr="002D71DF">
              <w:rPr>
                <w:bCs/>
              </w:rPr>
              <w:t>paper,</w:t>
            </w:r>
            <w:r w:rsidR="004C760B" w:rsidRPr="002D71DF">
              <w:rPr>
                <w:bCs/>
              </w:rPr>
              <w:t xml:space="preserve"> </w:t>
            </w:r>
            <w:r w:rsidRPr="002D71DF">
              <w:rPr>
                <w:bCs/>
              </w:rPr>
              <w:t>ask</w:t>
            </w:r>
            <w:r w:rsidR="004C760B" w:rsidRPr="002D71DF">
              <w:rPr>
                <w:bCs/>
              </w:rPr>
              <w:t xml:space="preserve"> </w:t>
            </w:r>
            <w:r w:rsidRPr="002D71DF">
              <w:rPr>
                <w:bCs/>
              </w:rPr>
              <w:t>groups</w:t>
            </w:r>
            <w:r w:rsidR="004C760B" w:rsidRPr="002D71DF">
              <w:rPr>
                <w:bCs/>
              </w:rPr>
              <w:t xml:space="preserve"> </w:t>
            </w:r>
            <w:r w:rsidRPr="002D71DF">
              <w:rPr>
                <w:bCs/>
              </w:rPr>
              <w:t>to</w:t>
            </w:r>
            <w:r w:rsidR="004C760B" w:rsidRPr="002D71DF">
              <w:rPr>
                <w:bCs/>
              </w:rPr>
              <w:t xml:space="preserve"> </w:t>
            </w:r>
            <w:r w:rsidRPr="002D71DF">
              <w:rPr>
                <w:bCs/>
              </w:rPr>
              <w:t>map</w:t>
            </w:r>
            <w:r w:rsidR="004C760B" w:rsidRPr="002D71DF">
              <w:rPr>
                <w:bCs/>
              </w:rPr>
              <w:t xml:space="preserve"> </w:t>
            </w:r>
            <w:r w:rsidRPr="002D71DF">
              <w:rPr>
                <w:bCs/>
              </w:rPr>
              <w:t>the</w:t>
            </w:r>
            <w:r w:rsidR="004C760B" w:rsidRPr="002D71DF">
              <w:rPr>
                <w:bCs/>
              </w:rPr>
              <w:t xml:space="preserve"> </w:t>
            </w:r>
            <w:r w:rsidRPr="002D71DF">
              <w:rPr>
                <w:bCs/>
              </w:rPr>
              <w:t>stakes</w:t>
            </w:r>
            <w:r w:rsidR="004C760B" w:rsidRPr="002D71DF">
              <w:rPr>
                <w:bCs/>
              </w:rPr>
              <w:t xml:space="preserve"> </w:t>
            </w:r>
            <w:r w:rsidRPr="002D71DF">
              <w:rPr>
                <w:bCs/>
              </w:rPr>
              <w:t>of</w:t>
            </w:r>
            <w:r w:rsidR="004C760B" w:rsidRPr="002D71DF">
              <w:rPr>
                <w:bCs/>
              </w:rPr>
              <w:t xml:space="preserve"> </w:t>
            </w:r>
            <w:r w:rsidRPr="002D71DF">
              <w:rPr>
                <w:bCs/>
              </w:rPr>
              <w:t>the</w:t>
            </w:r>
            <w:r w:rsidR="004C760B" w:rsidRPr="002D71DF">
              <w:rPr>
                <w:bCs/>
              </w:rPr>
              <w:t xml:space="preserve"> </w:t>
            </w:r>
            <w:r w:rsidR="007F72C0" w:rsidRPr="002D71DF">
              <w:rPr>
                <w:bCs/>
              </w:rPr>
              <w:t>moment</w:t>
            </w:r>
            <w:r w:rsidR="004C760B" w:rsidRPr="002D71DF">
              <w:rPr>
                <w:bCs/>
              </w:rPr>
              <w:t xml:space="preserve"> </w:t>
            </w:r>
            <w:r w:rsidRPr="002D71DF">
              <w:rPr>
                <w:bCs/>
              </w:rPr>
              <w:t>using</w:t>
            </w:r>
            <w:r w:rsidR="004C760B" w:rsidRPr="002D71DF">
              <w:rPr>
                <w:bCs/>
              </w:rPr>
              <w:t xml:space="preserve"> </w:t>
            </w:r>
            <w:r w:rsidRPr="002D71DF">
              <w:rPr>
                <w:bCs/>
              </w:rPr>
              <w:t>the</w:t>
            </w:r>
            <w:r w:rsidR="004C760B" w:rsidRPr="002D71DF">
              <w:rPr>
                <w:bCs/>
              </w:rPr>
              <w:t xml:space="preserve"> </w:t>
            </w:r>
            <w:r w:rsidRPr="002D71DF">
              <w:rPr>
                <w:bCs/>
              </w:rPr>
              <w:t>‘What’s</w:t>
            </w:r>
            <w:r w:rsidR="004C760B" w:rsidRPr="002D71DF">
              <w:rPr>
                <w:bCs/>
              </w:rPr>
              <w:t xml:space="preserve"> </w:t>
            </w:r>
            <w:r w:rsidRPr="002D71DF">
              <w:rPr>
                <w:bCs/>
              </w:rPr>
              <w:t>at</w:t>
            </w:r>
            <w:r w:rsidR="004C760B" w:rsidRPr="002D71DF">
              <w:rPr>
                <w:bCs/>
              </w:rPr>
              <w:t xml:space="preserve"> </w:t>
            </w:r>
            <w:r w:rsidRPr="002D71DF">
              <w:rPr>
                <w:bCs/>
              </w:rPr>
              <w:t>stake</w:t>
            </w:r>
            <w:r w:rsidR="004C760B" w:rsidRPr="002D71DF">
              <w:rPr>
                <w:bCs/>
              </w:rPr>
              <w:t xml:space="preserve"> </w:t>
            </w:r>
            <w:r w:rsidRPr="002D71DF">
              <w:rPr>
                <w:bCs/>
              </w:rPr>
              <w:t>if</w:t>
            </w:r>
            <w:r w:rsidR="004F55E7">
              <w:rPr>
                <w:bCs/>
              </w:rPr>
              <w:t> </w:t>
            </w:r>
            <w:r w:rsidRPr="002D71DF">
              <w:rPr>
                <w:bCs/>
              </w:rPr>
              <w:t>…?’</w:t>
            </w:r>
            <w:r w:rsidR="004C760B" w:rsidRPr="002D71DF">
              <w:rPr>
                <w:bCs/>
              </w:rPr>
              <w:t xml:space="preserve"> </w:t>
            </w:r>
            <w:r w:rsidRPr="002D71DF">
              <w:rPr>
                <w:bCs/>
              </w:rPr>
              <w:t>suggested</w:t>
            </w:r>
            <w:r w:rsidR="004C760B" w:rsidRPr="002D71DF">
              <w:rPr>
                <w:bCs/>
              </w:rPr>
              <w:t xml:space="preserve"> </w:t>
            </w:r>
            <w:r w:rsidRPr="002D71DF">
              <w:rPr>
                <w:bCs/>
              </w:rPr>
              <w:t>prompts</w:t>
            </w:r>
            <w:r w:rsidR="004C760B" w:rsidRPr="002D71DF">
              <w:rPr>
                <w:bCs/>
              </w:rPr>
              <w:t xml:space="preserve"> </w:t>
            </w:r>
            <w:r w:rsidRPr="002D71DF">
              <w:rPr>
                <w:bCs/>
              </w:rPr>
              <w:t>in</w:t>
            </w:r>
            <w:r w:rsidR="004C760B" w:rsidRPr="002D71DF">
              <w:rPr>
                <w:bCs/>
              </w:rPr>
              <w:t xml:space="preserve"> </w:t>
            </w:r>
            <w:hyperlink w:anchor="_Appendix_5:_–" w:history="1">
              <w:r w:rsidRPr="009B258A">
                <w:rPr>
                  <w:rStyle w:val="Hyperlink"/>
                </w:rPr>
                <w:t>Appendix</w:t>
              </w:r>
              <w:r w:rsidR="004C760B" w:rsidRPr="009B258A">
                <w:rPr>
                  <w:rStyle w:val="Hyperlink"/>
                </w:rPr>
                <w:t xml:space="preserve"> </w:t>
              </w:r>
              <w:r w:rsidR="006153C3" w:rsidRPr="009B258A">
                <w:rPr>
                  <w:rStyle w:val="Hyperlink"/>
                </w:rPr>
                <w:t>5</w:t>
              </w:r>
            </w:hyperlink>
            <w:r w:rsidR="004F55E7">
              <w:t>,</w:t>
            </w:r>
            <w:r w:rsidR="004C760B" w:rsidRPr="009B258A">
              <w:t xml:space="preserve"> </w:t>
            </w:r>
            <w:r w:rsidRPr="009B258A">
              <w:t>to</w:t>
            </w:r>
            <w:r w:rsidR="004C760B" w:rsidRPr="009B258A">
              <w:t xml:space="preserve"> </w:t>
            </w:r>
            <w:r w:rsidRPr="009B258A">
              <w:t>un</w:t>
            </w:r>
            <w:r w:rsidRPr="002D71DF">
              <w:rPr>
                <w:bCs/>
              </w:rPr>
              <w:t>cover</w:t>
            </w:r>
            <w:r w:rsidR="004C760B" w:rsidRPr="002D71DF">
              <w:rPr>
                <w:bCs/>
              </w:rPr>
              <w:t xml:space="preserve"> </w:t>
            </w:r>
            <w:r w:rsidRPr="002D71DF">
              <w:rPr>
                <w:bCs/>
              </w:rPr>
              <w:t>the</w:t>
            </w:r>
            <w:r w:rsidR="004C760B" w:rsidRPr="002D71DF">
              <w:rPr>
                <w:bCs/>
              </w:rPr>
              <w:t xml:space="preserve"> </w:t>
            </w:r>
            <w:r w:rsidRPr="002D71DF">
              <w:rPr>
                <w:bCs/>
              </w:rPr>
              <w:t>tension.</w:t>
            </w:r>
            <w:r w:rsidR="004C760B" w:rsidRPr="002D71DF">
              <w:rPr>
                <w:bCs/>
              </w:rPr>
              <w:t xml:space="preserve"> </w:t>
            </w:r>
            <w:r w:rsidRPr="002D71DF">
              <w:rPr>
                <w:bCs/>
              </w:rPr>
              <w:t>Circulate</w:t>
            </w:r>
            <w:r w:rsidR="004C760B" w:rsidRPr="002D71DF">
              <w:rPr>
                <w:bCs/>
              </w:rPr>
              <w:t xml:space="preserve"> </w:t>
            </w:r>
            <w:r w:rsidRPr="002D71DF">
              <w:rPr>
                <w:bCs/>
              </w:rPr>
              <w:t>around</w:t>
            </w:r>
            <w:r w:rsidR="004C760B" w:rsidRPr="002D71DF">
              <w:rPr>
                <w:bCs/>
              </w:rPr>
              <w:t xml:space="preserve"> </w:t>
            </w:r>
            <w:r w:rsidRPr="002D71DF">
              <w:rPr>
                <w:bCs/>
              </w:rPr>
              <w:t>the</w:t>
            </w:r>
            <w:r w:rsidR="004C760B" w:rsidRPr="002D71DF">
              <w:rPr>
                <w:bCs/>
              </w:rPr>
              <w:t xml:space="preserve"> </w:t>
            </w:r>
            <w:r w:rsidRPr="002D71DF">
              <w:rPr>
                <w:bCs/>
              </w:rPr>
              <w:t>class,</w:t>
            </w:r>
            <w:r w:rsidR="004C760B" w:rsidRPr="002D71DF">
              <w:rPr>
                <w:bCs/>
              </w:rPr>
              <w:t xml:space="preserve"> </w:t>
            </w:r>
            <w:r w:rsidRPr="002D71DF">
              <w:rPr>
                <w:bCs/>
              </w:rPr>
              <w:t>supporting</w:t>
            </w:r>
            <w:r w:rsidR="004C760B" w:rsidRPr="002D71DF">
              <w:rPr>
                <w:bCs/>
              </w:rPr>
              <w:t xml:space="preserve"> </w:t>
            </w:r>
            <w:r w:rsidRPr="002D71DF">
              <w:rPr>
                <w:bCs/>
              </w:rPr>
              <w:t>students</w:t>
            </w:r>
            <w:r w:rsidR="004C760B" w:rsidRPr="002D71DF">
              <w:rPr>
                <w:bCs/>
              </w:rPr>
              <w:t xml:space="preserve"> </w:t>
            </w:r>
            <w:r w:rsidRPr="002D71DF">
              <w:rPr>
                <w:bCs/>
              </w:rPr>
              <w:t>to</w:t>
            </w:r>
            <w:r w:rsidR="004C760B" w:rsidRPr="002D71DF">
              <w:rPr>
                <w:bCs/>
              </w:rPr>
              <w:t xml:space="preserve"> </w:t>
            </w:r>
            <w:r w:rsidRPr="002D71DF">
              <w:rPr>
                <w:bCs/>
              </w:rPr>
              <w:t>use</w:t>
            </w:r>
            <w:r w:rsidR="004C760B" w:rsidRPr="002D71DF">
              <w:rPr>
                <w:bCs/>
              </w:rPr>
              <w:t xml:space="preserve"> </w:t>
            </w:r>
            <w:r w:rsidRPr="002D71DF">
              <w:rPr>
                <w:bCs/>
              </w:rPr>
              <w:t>the</w:t>
            </w:r>
            <w:r w:rsidR="004C760B" w:rsidRPr="002D71DF">
              <w:rPr>
                <w:bCs/>
              </w:rPr>
              <w:t xml:space="preserve"> </w:t>
            </w:r>
            <w:r w:rsidRPr="002D71DF">
              <w:rPr>
                <w:bCs/>
              </w:rPr>
              <w:t>suggested</w:t>
            </w:r>
            <w:r w:rsidR="004C760B" w:rsidRPr="002D71DF">
              <w:rPr>
                <w:bCs/>
              </w:rPr>
              <w:t xml:space="preserve"> </w:t>
            </w:r>
            <w:r w:rsidRPr="002D71DF">
              <w:rPr>
                <w:bCs/>
              </w:rPr>
              <w:t>prompts.</w:t>
            </w:r>
          </w:p>
          <w:p w14:paraId="6968585F" w14:textId="6CCCA3B8" w:rsidR="008450CF" w:rsidRPr="002D71DF" w:rsidRDefault="008450CF" w:rsidP="008450CF">
            <w:pPr>
              <w:rPr>
                <w:bCs/>
              </w:rPr>
            </w:pPr>
            <w:r w:rsidRPr="002D71DF">
              <w:rPr>
                <w:bCs/>
              </w:rPr>
              <w:t>Once</w:t>
            </w:r>
            <w:r w:rsidR="004C760B" w:rsidRPr="002D71DF">
              <w:rPr>
                <w:bCs/>
              </w:rPr>
              <w:t xml:space="preserve"> </w:t>
            </w:r>
            <w:r w:rsidRPr="002D71DF">
              <w:rPr>
                <w:bCs/>
              </w:rPr>
              <w:t>students</w:t>
            </w:r>
            <w:r w:rsidR="004C760B" w:rsidRPr="002D71DF">
              <w:rPr>
                <w:bCs/>
              </w:rPr>
              <w:t xml:space="preserve"> </w:t>
            </w:r>
            <w:r w:rsidRPr="002D71DF">
              <w:rPr>
                <w:bCs/>
              </w:rPr>
              <w:t>have</w:t>
            </w:r>
            <w:r w:rsidR="004C760B" w:rsidRPr="002D71DF">
              <w:rPr>
                <w:bCs/>
              </w:rPr>
              <w:t xml:space="preserve"> </w:t>
            </w:r>
            <w:r w:rsidRPr="002D71DF">
              <w:rPr>
                <w:bCs/>
              </w:rPr>
              <w:t>documented</w:t>
            </w:r>
            <w:r w:rsidR="004C760B" w:rsidRPr="002D71DF">
              <w:rPr>
                <w:bCs/>
              </w:rPr>
              <w:t xml:space="preserve"> </w:t>
            </w:r>
            <w:r w:rsidRPr="002D71DF">
              <w:rPr>
                <w:bCs/>
              </w:rPr>
              <w:t>their</w:t>
            </w:r>
            <w:r w:rsidR="004C760B" w:rsidRPr="002D71DF">
              <w:rPr>
                <w:bCs/>
              </w:rPr>
              <w:t xml:space="preserve"> </w:t>
            </w:r>
            <w:r w:rsidRPr="002D71DF">
              <w:rPr>
                <w:bCs/>
              </w:rPr>
              <w:t>responses,</w:t>
            </w:r>
            <w:r w:rsidR="004C760B" w:rsidRPr="002D71DF">
              <w:rPr>
                <w:bCs/>
              </w:rPr>
              <w:t xml:space="preserve"> </w:t>
            </w:r>
            <w:r w:rsidRPr="002D71DF">
              <w:rPr>
                <w:bCs/>
              </w:rPr>
              <w:t>lead</w:t>
            </w:r>
            <w:r w:rsidR="004C760B" w:rsidRPr="002D71DF">
              <w:rPr>
                <w:bCs/>
              </w:rPr>
              <w:t xml:space="preserve"> </w:t>
            </w:r>
            <w:r w:rsidRPr="002D71DF">
              <w:rPr>
                <w:bCs/>
              </w:rPr>
              <w:t>a</w:t>
            </w:r>
            <w:r w:rsidR="004C760B" w:rsidRPr="002D71DF">
              <w:rPr>
                <w:bCs/>
              </w:rPr>
              <w:t xml:space="preserve"> </w:t>
            </w:r>
            <w:r w:rsidRPr="002D71DF">
              <w:rPr>
                <w:bCs/>
              </w:rPr>
              <w:t>class</w:t>
            </w:r>
            <w:r w:rsidR="004C760B" w:rsidRPr="002D71DF">
              <w:rPr>
                <w:bCs/>
              </w:rPr>
              <w:t xml:space="preserve"> </w:t>
            </w:r>
            <w:r w:rsidRPr="002D71DF">
              <w:rPr>
                <w:bCs/>
              </w:rPr>
              <w:t>discussion</w:t>
            </w:r>
            <w:r w:rsidR="004C760B" w:rsidRPr="002D71DF">
              <w:rPr>
                <w:bCs/>
              </w:rPr>
              <w:t xml:space="preserve"> </w:t>
            </w:r>
            <w:r w:rsidRPr="002D71DF">
              <w:rPr>
                <w:bCs/>
              </w:rPr>
              <w:t>to</w:t>
            </w:r>
            <w:r w:rsidR="004C760B" w:rsidRPr="002D71DF">
              <w:rPr>
                <w:bCs/>
              </w:rPr>
              <w:t xml:space="preserve"> </w:t>
            </w:r>
            <w:r w:rsidRPr="002D71DF">
              <w:rPr>
                <w:bCs/>
              </w:rPr>
              <w:t>share</w:t>
            </w:r>
            <w:r w:rsidR="004C760B" w:rsidRPr="002D71DF">
              <w:rPr>
                <w:bCs/>
              </w:rPr>
              <w:t xml:space="preserve"> </w:t>
            </w:r>
            <w:r w:rsidRPr="002D71DF">
              <w:rPr>
                <w:bCs/>
              </w:rPr>
              <w:t>back</w:t>
            </w:r>
            <w:r w:rsidR="004C760B" w:rsidRPr="002D71DF">
              <w:rPr>
                <w:bCs/>
              </w:rPr>
              <w:t xml:space="preserve"> </w:t>
            </w:r>
            <w:r w:rsidRPr="002D71DF">
              <w:rPr>
                <w:bCs/>
              </w:rPr>
              <w:t>ideas</w:t>
            </w:r>
            <w:r w:rsidR="004C760B" w:rsidRPr="002D71DF">
              <w:rPr>
                <w:bCs/>
              </w:rPr>
              <w:t xml:space="preserve"> </w:t>
            </w:r>
            <w:r w:rsidRPr="002D71DF">
              <w:rPr>
                <w:bCs/>
              </w:rPr>
              <w:t>about:</w:t>
            </w:r>
            <w:r w:rsidR="004C760B" w:rsidRPr="002D71DF">
              <w:rPr>
                <w:bCs/>
              </w:rPr>
              <w:t xml:space="preserve"> </w:t>
            </w:r>
          </w:p>
          <w:p w14:paraId="631324E7" w14:textId="33BF2EB2" w:rsidR="008450CF" w:rsidRPr="002D71DF" w:rsidRDefault="008450CF" w:rsidP="008A49FE">
            <w:pPr>
              <w:pStyle w:val="ListBullet"/>
              <w:numPr>
                <w:ilvl w:val="0"/>
                <w:numId w:val="5"/>
              </w:numPr>
            </w:pPr>
            <w:r w:rsidRPr="002D71DF">
              <w:t>What</w:t>
            </w:r>
            <w:r w:rsidR="004C760B" w:rsidRPr="002D71DF">
              <w:t xml:space="preserve"> </w:t>
            </w:r>
            <w:r w:rsidRPr="002D71DF">
              <w:t>is</w:t>
            </w:r>
            <w:r w:rsidR="004C760B" w:rsidRPr="002D71DF">
              <w:t xml:space="preserve"> </w:t>
            </w:r>
            <w:r w:rsidRPr="002D71DF">
              <w:t>at</w:t>
            </w:r>
            <w:r w:rsidR="004C760B" w:rsidRPr="002D71DF">
              <w:t xml:space="preserve"> </w:t>
            </w:r>
            <w:r w:rsidRPr="002D71DF">
              <w:t>stake?</w:t>
            </w:r>
          </w:p>
          <w:p w14:paraId="707B9D70" w14:textId="169BB61F" w:rsidR="008450CF" w:rsidRPr="002D71DF" w:rsidRDefault="008450CF" w:rsidP="008A49FE">
            <w:pPr>
              <w:pStyle w:val="ListBullet"/>
              <w:numPr>
                <w:ilvl w:val="0"/>
                <w:numId w:val="5"/>
              </w:numPr>
            </w:pPr>
            <w:r w:rsidRPr="002D71DF">
              <w:t>What</w:t>
            </w:r>
            <w:r w:rsidR="004C760B" w:rsidRPr="002D71DF">
              <w:t xml:space="preserve"> </w:t>
            </w:r>
            <w:r w:rsidRPr="002D71DF">
              <w:t>happens</w:t>
            </w:r>
            <w:r w:rsidR="004C760B" w:rsidRPr="002D71DF">
              <w:t xml:space="preserve"> </w:t>
            </w:r>
            <w:r w:rsidRPr="002D71DF">
              <w:t>if</w:t>
            </w:r>
            <w:r w:rsidR="00FA4F37">
              <w:t> </w:t>
            </w:r>
            <w:r w:rsidRPr="002D71DF">
              <w:t>…?</w:t>
            </w:r>
          </w:p>
          <w:p w14:paraId="5153C4A0" w14:textId="7BBB6FD5" w:rsidR="008450CF" w:rsidRPr="002D71DF" w:rsidRDefault="008450CF" w:rsidP="008A49FE">
            <w:pPr>
              <w:pStyle w:val="ListBullet"/>
              <w:numPr>
                <w:ilvl w:val="0"/>
                <w:numId w:val="5"/>
              </w:numPr>
            </w:pPr>
            <w:r w:rsidRPr="002D71DF">
              <w:t>What</w:t>
            </w:r>
            <w:r w:rsidR="004C760B" w:rsidRPr="002D71DF">
              <w:t xml:space="preserve"> </w:t>
            </w:r>
            <w:r w:rsidRPr="002D71DF">
              <w:t>is</w:t>
            </w:r>
            <w:r w:rsidR="004C760B" w:rsidRPr="002D71DF">
              <w:t xml:space="preserve"> </w:t>
            </w:r>
            <w:r w:rsidRPr="002D71DF">
              <w:t>lost?</w:t>
            </w:r>
          </w:p>
          <w:p w14:paraId="15AB208B" w14:textId="733CEB32" w:rsidR="008450CF" w:rsidRPr="002D71DF" w:rsidRDefault="008450CF" w:rsidP="008A49FE">
            <w:pPr>
              <w:pStyle w:val="ListBullet"/>
              <w:numPr>
                <w:ilvl w:val="0"/>
                <w:numId w:val="5"/>
              </w:numPr>
            </w:pPr>
            <w:r w:rsidRPr="002D71DF">
              <w:t>What</w:t>
            </w:r>
            <w:r w:rsidR="004C760B" w:rsidRPr="002D71DF">
              <w:t xml:space="preserve"> </w:t>
            </w:r>
            <w:r w:rsidRPr="002D71DF">
              <w:t>is</w:t>
            </w:r>
            <w:r w:rsidR="004C760B" w:rsidRPr="002D71DF">
              <w:t xml:space="preserve"> </w:t>
            </w:r>
            <w:r w:rsidRPr="002D71DF">
              <w:t>gained?</w:t>
            </w:r>
          </w:p>
          <w:p w14:paraId="610C35FB" w14:textId="4ECAA67D" w:rsidR="008450CF" w:rsidRPr="002D71DF" w:rsidRDefault="008450CF" w:rsidP="008A49FE">
            <w:pPr>
              <w:pStyle w:val="ListBullet"/>
              <w:numPr>
                <w:ilvl w:val="0"/>
                <w:numId w:val="5"/>
              </w:numPr>
            </w:pPr>
            <w:r w:rsidRPr="002D71DF">
              <w:t>What</w:t>
            </w:r>
            <w:r w:rsidR="004C760B" w:rsidRPr="002D71DF">
              <w:t xml:space="preserve"> </w:t>
            </w:r>
            <w:r w:rsidRPr="002D71DF">
              <w:t>is</w:t>
            </w:r>
            <w:r w:rsidR="004C760B" w:rsidRPr="002D71DF">
              <w:t xml:space="preserve"> </w:t>
            </w:r>
            <w:r w:rsidRPr="002D71DF">
              <w:t>the</w:t>
            </w:r>
            <w:r w:rsidR="004C760B" w:rsidRPr="002D71DF">
              <w:t xml:space="preserve"> </w:t>
            </w:r>
            <w:r w:rsidRPr="002D71DF">
              <w:t>consequence</w:t>
            </w:r>
            <w:r w:rsidR="004C760B" w:rsidRPr="002D71DF">
              <w:t xml:space="preserve"> </w:t>
            </w:r>
            <w:r w:rsidRPr="002D71DF">
              <w:t>of</w:t>
            </w:r>
            <w:r w:rsidR="004C760B" w:rsidRPr="002D71DF">
              <w:t xml:space="preserve"> </w:t>
            </w:r>
            <w:r w:rsidRPr="002D71DF">
              <w:t>a</w:t>
            </w:r>
            <w:r w:rsidR="004C760B" w:rsidRPr="002D71DF">
              <w:t xml:space="preserve"> </w:t>
            </w:r>
            <w:r w:rsidRPr="002D71DF">
              <w:t>single</w:t>
            </w:r>
            <w:r w:rsidR="004C760B" w:rsidRPr="002D71DF">
              <w:t xml:space="preserve"> </w:t>
            </w:r>
            <w:r w:rsidRPr="002D71DF">
              <w:t>choice?</w:t>
            </w:r>
          </w:p>
          <w:p w14:paraId="2C7FD4F2" w14:textId="775FBB5E" w:rsidR="008450CF" w:rsidRPr="002D71DF" w:rsidRDefault="008450CF" w:rsidP="008A49FE">
            <w:pPr>
              <w:pStyle w:val="ListBullet"/>
              <w:numPr>
                <w:ilvl w:val="0"/>
                <w:numId w:val="5"/>
              </w:numPr>
            </w:pPr>
            <w:r w:rsidRPr="002D71DF">
              <w:t>How</w:t>
            </w:r>
            <w:r w:rsidR="004C760B" w:rsidRPr="002D71DF">
              <w:t xml:space="preserve"> </w:t>
            </w:r>
            <w:r w:rsidRPr="002D71DF">
              <w:t>significant</w:t>
            </w:r>
            <w:r w:rsidR="004C760B" w:rsidRPr="002D71DF">
              <w:t xml:space="preserve"> </w:t>
            </w:r>
            <w:r w:rsidRPr="002D71DF">
              <w:t>is</w:t>
            </w:r>
            <w:r w:rsidR="004C760B" w:rsidRPr="002D71DF">
              <w:t xml:space="preserve"> </w:t>
            </w:r>
            <w:r w:rsidRPr="002D71DF">
              <w:t>the</w:t>
            </w:r>
            <w:r w:rsidR="004C760B" w:rsidRPr="002D71DF">
              <w:t xml:space="preserve"> </w:t>
            </w:r>
            <w:r w:rsidRPr="002D71DF">
              <w:t>consequence?</w:t>
            </w:r>
          </w:p>
          <w:p w14:paraId="3F191DEF" w14:textId="06A81946" w:rsidR="008450CF" w:rsidRPr="002D71DF" w:rsidRDefault="008450CF" w:rsidP="008450CF">
            <w:pPr>
              <w:pBdr>
                <w:top w:val="single" w:sz="24" w:space="10" w:color="EBEBEB"/>
                <w:left w:val="single" w:sz="24" w:space="10" w:color="EBEBEB"/>
                <w:bottom w:val="single" w:sz="24" w:space="10" w:color="EBEBEB"/>
                <w:right w:val="single" w:sz="24" w:space="10" w:color="EBEBEB"/>
              </w:pBdr>
              <w:shd w:val="clear" w:color="auto" w:fill="EBEBEB"/>
            </w:pPr>
            <w:r w:rsidRPr="002D71DF">
              <w:rPr>
                <w:b/>
              </w:rPr>
              <w:t>Differentiation</w:t>
            </w:r>
            <w:r w:rsidRPr="002D71DF">
              <w:t>:</w:t>
            </w:r>
            <w:r w:rsidR="004C760B" w:rsidRPr="002D71DF">
              <w:t xml:space="preserve"> </w:t>
            </w:r>
            <w:r w:rsidR="00FA4F37">
              <w:t>w</w:t>
            </w:r>
            <w:r w:rsidRPr="002D71DF">
              <w:t>hen</w:t>
            </w:r>
            <w:r w:rsidR="004C760B" w:rsidRPr="002D71DF">
              <w:t xml:space="preserve"> </w:t>
            </w:r>
            <w:r w:rsidRPr="002D71DF">
              <w:t>formulating</w:t>
            </w:r>
            <w:r w:rsidR="004C760B" w:rsidRPr="002D71DF">
              <w:t xml:space="preserve"> </w:t>
            </w:r>
            <w:r w:rsidRPr="002D71DF">
              <w:t>their</w:t>
            </w:r>
            <w:r w:rsidR="004C760B" w:rsidRPr="002D71DF">
              <w:t xml:space="preserve"> </w:t>
            </w:r>
            <w:r w:rsidRPr="002D71DF">
              <w:t>verbal</w:t>
            </w:r>
            <w:r w:rsidR="004C760B" w:rsidRPr="002D71DF">
              <w:t xml:space="preserve"> </w:t>
            </w:r>
            <w:r w:rsidRPr="002D71DF">
              <w:t>response,</w:t>
            </w:r>
            <w:r w:rsidR="004C760B" w:rsidRPr="002D71DF">
              <w:t xml:space="preserve"> </w:t>
            </w:r>
            <w:r w:rsidRPr="002D71DF">
              <w:t>some</w:t>
            </w:r>
            <w:r w:rsidR="004C760B" w:rsidRPr="002D71DF">
              <w:t xml:space="preserve"> </w:t>
            </w:r>
            <w:r w:rsidRPr="002D71DF">
              <w:t>students</w:t>
            </w:r>
            <w:r w:rsidR="004C760B" w:rsidRPr="002D71DF">
              <w:t xml:space="preserve"> </w:t>
            </w:r>
            <w:r w:rsidRPr="002D71DF">
              <w:t>may</w:t>
            </w:r>
            <w:r w:rsidR="004C760B" w:rsidRPr="002D71DF">
              <w:t xml:space="preserve"> </w:t>
            </w:r>
            <w:r w:rsidRPr="002D71DF">
              <w:t>benefit</w:t>
            </w:r>
            <w:r w:rsidR="004C760B" w:rsidRPr="002D71DF">
              <w:t xml:space="preserve"> </w:t>
            </w:r>
            <w:r w:rsidRPr="002D71DF">
              <w:t>from</w:t>
            </w:r>
            <w:r w:rsidR="004C760B" w:rsidRPr="002D71DF">
              <w:t xml:space="preserve"> </w:t>
            </w:r>
            <w:r w:rsidRPr="002D71DF">
              <w:t>the</w:t>
            </w:r>
            <w:r w:rsidR="004C760B" w:rsidRPr="002D71DF">
              <w:t xml:space="preserve"> </w:t>
            </w:r>
            <w:r w:rsidRPr="002D71DF">
              <w:t>opportunity</w:t>
            </w:r>
            <w:r w:rsidR="004C760B" w:rsidRPr="002D71DF">
              <w:t xml:space="preserve"> </w:t>
            </w:r>
            <w:r w:rsidRPr="002D71DF">
              <w:t>to</w:t>
            </w:r>
            <w:r w:rsidR="004C760B" w:rsidRPr="002D71DF">
              <w:t xml:space="preserve"> </w:t>
            </w:r>
            <w:r w:rsidRPr="002D71DF">
              <w:t>access</w:t>
            </w:r>
            <w:r w:rsidR="004C760B" w:rsidRPr="002D71DF">
              <w:t xml:space="preserve"> </w:t>
            </w:r>
            <w:r w:rsidRPr="002D71DF">
              <w:t>sentence</w:t>
            </w:r>
            <w:r w:rsidR="004C760B" w:rsidRPr="002D71DF">
              <w:t xml:space="preserve"> </w:t>
            </w:r>
            <w:r w:rsidRPr="002D71DF">
              <w:t>stems</w:t>
            </w:r>
            <w:r w:rsidR="004C760B" w:rsidRPr="002D71DF">
              <w:t xml:space="preserve"> </w:t>
            </w:r>
            <w:r w:rsidRPr="002D71DF">
              <w:t>such</w:t>
            </w:r>
            <w:r w:rsidR="004C760B" w:rsidRPr="002D71DF">
              <w:t xml:space="preserve"> </w:t>
            </w:r>
            <w:r w:rsidRPr="002D71DF">
              <w:t>as:</w:t>
            </w:r>
            <w:r w:rsidR="004C760B" w:rsidRPr="002D71DF">
              <w:t xml:space="preserve"> </w:t>
            </w:r>
            <w:r w:rsidR="00C614D0">
              <w:t>‘</w:t>
            </w:r>
            <w:r w:rsidRPr="002D71DF">
              <w:t>If</w:t>
            </w:r>
            <w:r w:rsidR="004C760B" w:rsidRPr="002D71DF">
              <w:t xml:space="preserve"> </w:t>
            </w:r>
            <w:r w:rsidRPr="002D71DF">
              <w:t>she</w:t>
            </w:r>
            <w:r w:rsidR="004C760B" w:rsidRPr="002D71DF">
              <w:t xml:space="preserve"> </w:t>
            </w:r>
            <w:r w:rsidRPr="002D71DF">
              <w:t>tells</w:t>
            </w:r>
            <w:r w:rsidR="004C760B" w:rsidRPr="002D71DF">
              <w:t xml:space="preserve"> </w:t>
            </w:r>
            <w:r w:rsidRPr="002D71DF">
              <w:t>them,</w:t>
            </w:r>
            <w:r w:rsidR="004C760B" w:rsidRPr="002D71DF">
              <w:t xml:space="preserve"> </w:t>
            </w:r>
            <w:r w:rsidRPr="002D71DF">
              <w:t>she’ll</w:t>
            </w:r>
            <w:r w:rsidR="004C760B" w:rsidRPr="002D71DF">
              <w:t xml:space="preserve"> </w:t>
            </w:r>
            <w:r w:rsidRPr="002D71DF">
              <w:t>lose</w:t>
            </w:r>
            <w:r w:rsidR="00C614D0">
              <w:t xml:space="preserve"> </w:t>
            </w:r>
            <w:r w:rsidRPr="002D71DF">
              <w:t>….</w:t>
            </w:r>
            <w:r w:rsidR="004C760B" w:rsidRPr="002D71DF">
              <w:t xml:space="preserve"> </w:t>
            </w:r>
            <w:r w:rsidRPr="002D71DF">
              <w:t>but</w:t>
            </w:r>
            <w:r w:rsidR="004C760B" w:rsidRPr="002D71DF">
              <w:t xml:space="preserve"> </w:t>
            </w:r>
            <w:r w:rsidRPr="002D71DF">
              <w:t>she</w:t>
            </w:r>
            <w:r w:rsidR="004C760B" w:rsidRPr="002D71DF">
              <w:t xml:space="preserve"> </w:t>
            </w:r>
            <w:r w:rsidRPr="002D71DF">
              <w:t>might</w:t>
            </w:r>
            <w:r w:rsidR="004C760B" w:rsidRPr="002D71DF">
              <w:t xml:space="preserve"> </w:t>
            </w:r>
            <w:r w:rsidRPr="002D71DF">
              <w:t>gain</w:t>
            </w:r>
            <w:r w:rsidR="00C614D0">
              <w:t xml:space="preserve"> </w:t>
            </w:r>
            <w:r w:rsidRPr="002D71DF">
              <w:t>…</w:t>
            </w:r>
            <w:r w:rsidR="00C614D0">
              <w:t>’</w:t>
            </w:r>
            <w:r w:rsidR="004C760B" w:rsidRPr="002D71DF">
              <w:t xml:space="preserve"> </w:t>
            </w:r>
            <w:r w:rsidRPr="002D71DF">
              <w:t>or</w:t>
            </w:r>
            <w:r w:rsidR="004C760B" w:rsidRPr="002D71DF">
              <w:t xml:space="preserve"> </w:t>
            </w:r>
            <w:r w:rsidR="00C614D0">
              <w:t>‘</w:t>
            </w:r>
            <w:r w:rsidRPr="002D71DF">
              <w:t>If</w:t>
            </w:r>
            <w:r w:rsidR="004C760B" w:rsidRPr="002D71DF">
              <w:t xml:space="preserve"> </w:t>
            </w:r>
            <w:r w:rsidRPr="002D71DF">
              <w:t>they</w:t>
            </w:r>
            <w:r w:rsidR="004C760B" w:rsidRPr="002D71DF">
              <w:t xml:space="preserve"> </w:t>
            </w:r>
            <w:r w:rsidRPr="002D71DF">
              <w:t>wait,</w:t>
            </w:r>
            <w:r w:rsidR="004C760B" w:rsidRPr="002D71DF">
              <w:t xml:space="preserve"> </w:t>
            </w:r>
            <w:r w:rsidRPr="002D71DF">
              <w:lastRenderedPageBreak/>
              <w:t>…</w:t>
            </w:r>
            <w:r w:rsidR="004C760B" w:rsidRPr="002D71DF">
              <w:t xml:space="preserve"> </w:t>
            </w:r>
            <w:r w:rsidRPr="002D71DF">
              <w:t>gets</w:t>
            </w:r>
            <w:r w:rsidR="004C760B" w:rsidRPr="002D71DF">
              <w:t xml:space="preserve"> </w:t>
            </w:r>
            <w:r w:rsidRPr="002D71DF">
              <w:t>worse;</w:t>
            </w:r>
            <w:r w:rsidR="004C760B" w:rsidRPr="002D71DF">
              <w:t xml:space="preserve"> </w:t>
            </w:r>
            <w:r w:rsidRPr="002D71DF">
              <w:t>if</w:t>
            </w:r>
            <w:r w:rsidR="004C760B" w:rsidRPr="002D71DF">
              <w:t xml:space="preserve"> </w:t>
            </w:r>
            <w:r w:rsidRPr="002D71DF">
              <w:t>they</w:t>
            </w:r>
            <w:r w:rsidR="004C760B" w:rsidRPr="002D71DF">
              <w:t xml:space="preserve"> </w:t>
            </w:r>
            <w:r w:rsidRPr="002D71DF">
              <w:t>act,</w:t>
            </w:r>
            <w:r w:rsidR="004C760B" w:rsidRPr="002D71DF">
              <w:t xml:space="preserve"> </w:t>
            </w:r>
            <w:r w:rsidRPr="002D71DF">
              <w:t>….</w:t>
            </w:r>
            <w:r w:rsidR="004C760B" w:rsidRPr="002D71DF">
              <w:t xml:space="preserve"> </w:t>
            </w:r>
            <w:r w:rsidRPr="002D71DF">
              <w:t>could</w:t>
            </w:r>
            <w:r w:rsidR="004C760B" w:rsidRPr="002D71DF">
              <w:t xml:space="preserve"> </w:t>
            </w:r>
            <w:r w:rsidRPr="002D71DF">
              <w:t>break.</w:t>
            </w:r>
            <w:r w:rsidR="00C614D0">
              <w:t>’</w:t>
            </w:r>
          </w:p>
          <w:p w14:paraId="419E2162" w14:textId="6831BBED" w:rsidR="008450CF" w:rsidRPr="002D71DF" w:rsidRDefault="008450CF" w:rsidP="008450CF">
            <w:pPr>
              <w:rPr>
                <w:bCs/>
              </w:rPr>
            </w:pPr>
            <w:r w:rsidRPr="002D71DF">
              <w:rPr>
                <w:bCs/>
              </w:rPr>
              <w:t>Students</w:t>
            </w:r>
            <w:r w:rsidR="004C760B" w:rsidRPr="002D71DF">
              <w:rPr>
                <w:bCs/>
              </w:rPr>
              <w:t xml:space="preserve"> </w:t>
            </w:r>
            <w:r w:rsidRPr="002D71DF">
              <w:rPr>
                <w:bCs/>
              </w:rPr>
              <w:t>use</w:t>
            </w:r>
            <w:r w:rsidR="004C760B" w:rsidRPr="002D71DF">
              <w:rPr>
                <w:bCs/>
              </w:rPr>
              <w:t xml:space="preserve"> </w:t>
            </w:r>
            <w:r w:rsidRPr="002D71DF">
              <w:rPr>
                <w:bCs/>
              </w:rPr>
              <w:t>their</w:t>
            </w:r>
            <w:r w:rsidR="004C760B" w:rsidRPr="002D71DF">
              <w:rPr>
                <w:bCs/>
              </w:rPr>
              <w:t xml:space="preserve"> </w:t>
            </w:r>
            <w:r w:rsidRPr="002D71DF">
              <w:rPr>
                <w:bCs/>
              </w:rPr>
              <w:t>stakes</w:t>
            </w:r>
            <w:r w:rsidR="004C760B" w:rsidRPr="002D71DF">
              <w:rPr>
                <w:bCs/>
              </w:rPr>
              <w:t xml:space="preserve"> </w:t>
            </w:r>
            <w:r w:rsidRPr="002D71DF">
              <w:rPr>
                <w:bCs/>
              </w:rPr>
              <w:t>maps</w:t>
            </w:r>
            <w:r w:rsidR="004C760B" w:rsidRPr="002D71DF">
              <w:rPr>
                <w:bCs/>
              </w:rPr>
              <w:t xml:space="preserve"> </w:t>
            </w:r>
            <w:r w:rsidRPr="002D71DF">
              <w:rPr>
                <w:bCs/>
              </w:rPr>
              <w:t>to</w:t>
            </w:r>
            <w:r w:rsidR="004C760B" w:rsidRPr="002D71DF">
              <w:rPr>
                <w:bCs/>
              </w:rPr>
              <w:t xml:space="preserve"> </w:t>
            </w:r>
            <w:r w:rsidRPr="002D71DF">
              <w:rPr>
                <w:bCs/>
              </w:rPr>
              <w:t>rehearse</w:t>
            </w:r>
            <w:r w:rsidR="004C760B" w:rsidRPr="002D71DF">
              <w:rPr>
                <w:bCs/>
              </w:rPr>
              <w:t xml:space="preserve"> </w:t>
            </w:r>
            <w:r w:rsidRPr="002D71DF">
              <w:rPr>
                <w:bCs/>
              </w:rPr>
              <w:t>a</w:t>
            </w:r>
            <w:r w:rsidR="004C760B" w:rsidRPr="002D71DF">
              <w:rPr>
                <w:bCs/>
              </w:rPr>
              <w:t xml:space="preserve"> </w:t>
            </w:r>
            <w:r w:rsidRPr="002D71DF">
              <w:rPr>
                <w:bCs/>
              </w:rPr>
              <w:t>moved</w:t>
            </w:r>
            <w:r w:rsidR="004C760B" w:rsidRPr="002D71DF">
              <w:rPr>
                <w:bCs/>
              </w:rPr>
              <w:t xml:space="preserve"> </w:t>
            </w:r>
            <w:r w:rsidRPr="002D71DF">
              <w:rPr>
                <w:bCs/>
              </w:rPr>
              <w:t>reading</w:t>
            </w:r>
            <w:r w:rsidR="004C760B" w:rsidRPr="002D71DF">
              <w:rPr>
                <w:bCs/>
              </w:rPr>
              <w:t xml:space="preserve"> </w:t>
            </w:r>
            <w:r w:rsidRPr="002D71DF">
              <w:rPr>
                <w:bCs/>
              </w:rPr>
              <w:t>of</w:t>
            </w:r>
            <w:r w:rsidR="004C760B" w:rsidRPr="002D71DF">
              <w:rPr>
                <w:bCs/>
              </w:rPr>
              <w:t xml:space="preserve"> </w:t>
            </w:r>
            <w:r w:rsidR="00A4580F" w:rsidRPr="002D71DF">
              <w:rPr>
                <w:bCs/>
              </w:rPr>
              <w:t>their</w:t>
            </w:r>
            <w:r w:rsidR="004C760B" w:rsidRPr="002D71DF">
              <w:rPr>
                <w:bCs/>
              </w:rPr>
              <w:t xml:space="preserve"> </w:t>
            </w:r>
            <w:r w:rsidR="00A4580F" w:rsidRPr="002D71DF">
              <w:rPr>
                <w:bCs/>
              </w:rPr>
              <w:t>moment</w:t>
            </w:r>
            <w:r w:rsidR="004C760B" w:rsidRPr="002D71DF">
              <w:rPr>
                <w:bCs/>
              </w:rPr>
              <w:t xml:space="preserve"> </w:t>
            </w:r>
            <w:r w:rsidR="00A4580F" w:rsidRPr="002D71DF">
              <w:rPr>
                <w:bCs/>
              </w:rPr>
              <w:t>from</w:t>
            </w:r>
            <w:r w:rsidR="004C760B" w:rsidRPr="002D71DF">
              <w:rPr>
                <w:bCs/>
              </w:rPr>
              <w:t xml:space="preserve"> </w:t>
            </w:r>
            <w:r w:rsidR="004F55E7" w:rsidRPr="004F55E7">
              <w:rPr>
                <w:bCs/>
              </w:rPr>
              <w:t>‘</w:t>
            </w:r>
            <w:r w:rsidRPr="00D25100">
              <w:rPr>
                <w:bCs/>
              </w:rPr>
              <w:t>SCENE</w:t>
            </w:r>
            <w:r w:rsidR="004C760B" w:rsidRPr="00D25100">
              <w:rPr>
                <w:bCs/>
              </w:rPr>
              <w:t xml:space="preserve"> </w:t>
            </w:r>
            <w:r w:rsidRPr="00D25100">
              <w:rPr>
                <w:bCs/>
              </w:rPr>
              <w:t>5</w:t>
            </w:r>
            <w:r w:rsidR="004C760B" w:rsidRPr="00D25100">
              <w:rPr>
                <w:bCs/>
              </w:rPr>
              <w:t xml:space="preserve"> </w:t>
            </w:r>
            <w:r w:rsidRPr="00D25100">
              <w:rPr>
                <w:bCs/>
              </w:rPr>
              <w:t>–</w:t>
            </w:r>
            <w:r w:rsidR="004C760B" w:rsidRPr="00D25100">
              <w:rPr>
                <w:bCs/>
              </w:rPr>
              <w:t xml:space="preserve"> </w:t>
            </w:r>
            <w:r w:rsidRPr="00D25100">
              <w:rPr>
                <w:bCs/>
              </w:rPr>
              <w:t>PROMISE</w:t>
            </w:r>
            <w:r w:rsidR="004F55E7" w:rsidRPr="00D25100">
              <w:rPr>
                <w:bCs/>
              </w:rPr>
              <w:t>’</w:t>
            </w:r>
            <w:r w:rsidR="004C760B" w:rsidRPr="002D71DF">
              <w:rPr>
                <w:bCs/>
              </w:rPr>
              <w:t xml:space="preserve"> </w:t>
            </w:r>
            <w:r w:rsidRPr="002D71DF">
              <w:rPr>
                <w:bCs/>
              </w:rPr>
              <w:t>with</w:t>
            </w:r>
            <w:r w:rsidR="004C760B" w:rsidRPr="002D71DF">
              <w:rPr>
                <w:bCs/>
              </w:rPr>
              <w:t xml:space="preserve"> </w:t>
            </w:r>
            <w:r w:rsidRPr="002D71DF">
              <w:rPr>
                <w:bCs/>
              </w:rPr>
              <w:t>their</w:t>
            </w:r>
            <w:r w:rsidR="004C760B" w:rsidRPr="002D71DF">
              <w:rPr>
                <w:bCs/>
              </w:rPr>
              <w:t xml:space="preserve"> </w:t>
            </w:r>
            <w:r w:rsidRPr="002D71DF">
              <w:rPr>
                <w:bCs/>
              </w:rPr>
              <w:t>chosen</w:t>
            </w:r>
            <w:r w:rsidR="004C760B" w:rsidRPr="002D71DF">
              <w:rPr>
                <w:bCs/>
              </w:rPr>
              <w:t xml:space="preserve"> </w:t>
            </w:r>
            <w:r w:rsidRPr="002D71DF">
              <w:rPr>
                <w:bCs/>
              </w:rPr>
              <w:t>‘tension</w:t>
            </w:r>
            <w:r w:rsidR="004C760B" w:rsidRPr="002D71DF">
              <w:rPr>
                <w:bCs/>
              </w:rPr>
              <w:t xml:space="preserve"> </w:t>
            </w:r>
            <w:r w:rsidRPr="002D71DF">
              <w:rPr>
                <w:bCs/>
              </w:rPr>
              <w:t>dial’</w:t>
            </w:r>
            <w:r w:rsidR="004C760B" w:rsidRPr="002D71DF">
              <w:rPr>
                <w:bCs/>
              </w:rPr>
              <w:t xml:space="preserve"> </w:t>
            </w:r>
            <w:r w:rsidRPr="002D71DF">
              <w:rPr>
                <w:bCs/>
              </w:rPr>
              <w:t>setting.</w:t>
            </w:r>
            <w:r w:rsidR="004C760B" w:rsidRPr="002D71DF">
              <w:rPr>
                <w:bCs/>
              </w:rPr>
              <w:t xml:space="preserve"> </w:t>
            </w:r>
            <w:r w:rsidRPr="002D71DF">
              <w:rPr>
                <w:bCs/>
              </w:rPr>
              <w:t>With</w:t>
            </w:r>
            <w:r w:rsidR="004C760B" w:rsidRPr="002D71DF">
              <w:rPr>
                <w:bCs/>
              </w:rPr>
              <w:t xml:space="preserve"> </w:t>
            </w:r>
            <w:r w:rsidRPr="002D71DF">
              <w:rPr>
                <w:bCs/>
              </w:rPr>
              <w:t>the</w:t>
            </w:r>
            <w:r w:rsidR="004C760B" w:rsidRPr="002D71DF">
              <w:rPr>
                <w:bCs/>
              </w:rPr>
              <w:t xml:space="preserve"> </w:t>
            </w:r>
            <w:r w:rsidRPr="002D71DF">
              <w:rPr>
                <w:bCs/>
              </w:rPr>
              <w:t>3</w:t>
            </w:r>
            <w:r w:rsidR="004C760B" w:rsidRPr="002D71DF">
              <w:rPr>
                <w:bCs/>
              </w:rPr>
              <w:t xml:space="preserve"> </w:t>
            </w:r>
            <w:r w:rsidRPr="002D71DF">
              <w:rPr>
                <w:bCs/>
              </w:rPr>
              <w:t>pillars</w:t>
            </w:r>
            <w:r w:rsidR="004C760B" w:rsidRPr="002D71DF">
              <w:rPr>
                <w:bCs/>
              </w:rPr>
              <w:t xml:space="preserve"> </w:t>
            </w:r>
            <w:r w:rsidRPr="002D71DF">
              <w:rPr>
                <w:bCs/>
              </w:rPr>
              <w:t>of</w:t>
            </w:r>
            <w:r w:rsidR="004C760B" w:rsidRPr="002D71DF">
              <w:rPr>
                <w:bCs/>
              </w:rPr>
              <w:t xml:space="preserve"> </w:t>
            </w:r>
            <w:r w:rsidRPr="002D71DF">
              <w:rPr>
                <w:bCs/>
              </w:rPr>
              <w:t>delivery</w:t>
            </w:r>
            <w:r w:rsidR="004C760B" w:rsidRPr="002D71DF">
              <w:rPr>
                <w:bCs/>
              </w:rPr>
              <w:t xml:space="preserve"> </w:t>
            </w:r>
            <w:r w:rsidRPr="002D71DF">
              <w:rPr>
                <w:bCs/>
              </w:rPr>
              <w:t>(tempo,</w:t>
            </w:r>
            <w:r w:rsidR="004C760B" w:rsidRPr="002D71DF">
              <w:rPr>
                <w:bCs/>
              </w:rPr>
              <w:t xml:space="preserve"> </w:t>
            </w:r>
            <w:r w:rsidRPr="002D71DF">
              <w:rPr>
                <w:bCs/>
              </w:rPr>
              <w:t>dynamics,</w:t>
            </w:r>
            <w:r w:rsidR="004C760B" w:rsidRPr="002D71DF">
              <w:rPr>
                <w:bCs/>
              </w:rPr>
              <w:t xml:space="preserve"> </w:t>
            </w:r>
            <w:r w:rsidRPr="002D71DF">
              <w:rPr>
                <w:bCs/>
              </w:rPr>
              <w:t>rhythm),</w:t>
            </w:r>
            <w:r w:rsidR="004C760B" w:rsidRPr="002D71DF">
              <w:rPr>
                <w:bCs/>
              </w:rPr>
              <w:t xml:space="preserve"> </w:t>
            </w:r>
            <w:r w:rsidRPr="002D71DF">
              <w:rPr>
                <w:bCs/>
              </w:rPr>
              <w:t>students</w:t>
            </w:r>
            <w:r w:rsidR="004C760B" w:rsidRPr="002D71DF">
              <w:rPr>
                <w:bCs/>
              </w:rPr>
              <w:t xml:space="preserve"> </w:t>
            </w:r>
            <w:r w:rsidRPr="002D71DF">
              <w:rPr>
                <w:bCs/>
              </w:rPr>
              <w:t>should</w:t>
            </w:r>
            <w:r w:rsidR="004C760B" w:rsidRPr="002D71DF">
              <w:rPr>
                <w:bCs/>
              </w:rPr>
              <w:t xml:space="preserve"> </w:t>
            </w:r>
            <w:r w:rsidRPr="002D71DF">
              <w:rPr>
                <w:bCs/>
              </w:rPr>
              <w:t>choose</w:t>
            </w:r>
            <w:r w:rsidR="004C760B" w:rsidRPr="002D71DF">
              <w:rPr>
                <w:bCs/>
              </w:rPr>
              <w:t xml:space="preserve"> </w:t>
            </w:r>
            <w:r w:rsidRPr="002D71DF">
              <w:rPr>
                <w:bCs/>
              </w:rPr>
              <w:t>which</w:t>
            </w:r>
            <w:r w:rsidR="004C760B" w:rsidRPr="002D71DF">
              <w:rPr>
                <w:bCs/>
              </w:rPr>
              <w:t xml:space="preserve"> </w:t>
            </w:r>
            <w:r w:rsidRPr="002D71DF">
              <w:rPr>
                <w:bCs/>
              </w:rPr>
              <w:t>dial</w:t>
            </w:r>
            <w:r w:rsidR="004C760B" w:rsidRPr="002D71DF">
              <w:rPr>
                <w:bCs/>
              </w:rPr>
              <w:t xml:space="preserve"> </w:t>
            </w:r>
            <w:r w:rsidRPr="002D71DF">
              <w:rPr>
                <w:bCs/>
              </w:rPr>
              <w:t>each</w:t>
            </w:r>
            <w:r w:rsidR="004C760B" w:rsidRPr="002D71DF">
              <w:rPr>
                <w:bCs/>
              </w:rPr>
              <w:t xml:space="preserve"> </w:t>
            </w:r>
            <w:r w:rsidRPr="002D71DF">
              <w:rPr>
                <w:bCs/>
              </w:rPr>
              <w:t>pillar</w:t>
            </w:r>
            <w:r w:rsidR="004C760B" w:rsidRPr="002D71DF">
              <w:rPr>
                <w:bCs/>
              </w:rPr>
              <w:t xml:space="preserve"> </w:t>
            </w:r>
            <w:r w:rsidRPr="002D71DF">
              <w:rPr>
                <w:bCs/>
              </w:rPr>
              <w:t>starts</w:t>
            </w:r>
            <w:r w:rsidR="004C760B" w:rsidRPr="002D71DF">
              <w:rPr>
                <w:bCs/>
              </w:rPr>
              <w:t xml:space="preserve"> </w:t>
            </w:r>
            <w:r w:rsidRPr="002D71DF">
              <w:rPr>
                <w:bCs/>
              </w:rPr>
              <w:t>and</w:t>
            </w:r>
            <w:r w:rsidR="004C760B" w:rsidRPr="002D71DF">
              <w:rPr>
                <w:bCs/>
              </w:rPr>
              <w:t xml:space="preserve"> </w:t>
            </w:r>
            <w:r w:rsidRPr="002D71DF">
              <w:rPr>
                <w:bCs/>
              </w:rPr>
              <w:t>ends</w:t>
            </w:r>
            <w:r w:rsidR="004C760B" w:rsidRPr="002D71DF">
              <w:rPr>
                <w:bCs/>
              </w:rPr>
              <w:t xml:space="preserve"> </w:t>
            </w:r>
            <w:r w:rsidRPr="002D71DF">
              <w:rPr>
                <w:bCs/>
              </w:rPr>
              <w:t>on.</w:t>
            </w:r>
            <w:r w:rsidR="004C760B" w:rsidRPr="002D71DF">
              <w:rPr>
                <w:bCs/>
              </w:rPr>
              <w:t xml:space="preserve"> </w:t>
            </w:r>
          </w:p>
          <w:p w14:paraId="6A7371FC" w14:textId="22A9D845" w:rsidR="008450CF" w:rsidRPr="002D71DF" w:rsidRDefault="008450CF" w:rsidP="008450CF">
            <w:pPr>
              <w:rPr>
                <w:bCs/>
              </w:rPr>
            </w:pPr>
            <w:r w:rsidRPr="002D71DF">
              <w:rPr>
                <w:bCs/>
              </w:rPr>
              <w:t>Ask</w:t>
            </w:r>
            <w:r w:rsidR="004C760B" w:rsidRPr="002D71DF">
              <w:rPr>
                <w:bCs/>
              </w:rPr>
              <w:t xml:space="preserve"> </w:t>
            </w:r>
            <w:r w:rsidRPr="002D71DF">
              <w:rPr>
                <w:bCs/>
              </w:rPr>
              <w:t>2</w:t>
            </w:r>
            <w:r w:rsidR="004C760B" w:rsidRPr="002D71DF">
              <w:rPr>
                <w:bCs/>
              </w:rPr>
              <w:t xml:space="preserve"> </w:t>
            </w:r>
            <w:r w:rsidRPr="002D71DF">
              <w:rPr>
                <w:bCs/>
              </w:rPr>
              <w:t>or</w:t>
            </w:r>
            <w:r w:rsidR="004C760B" w:rsidRPr="002D71DF">
              <w:rPr>
                <w:bCs/>
              </w:rPr>
              <w:t xml:space="preserve"> </w:t>
            </w:r>
            <w:r w:rsidRPr="002D71DF">
              <w:rPr>
                <w:bCs/>
              </w:rPr>
              <w:t>more</w:t>
            </w:r>
            <w:r w:rsidR="004C760B" w:rsidRPr="002D71DF">
              <w:rPr>
                <w:bCs/>
              </w:rPr>
              <w:t xml:space="preserve"> </w:t>
            </w:r>
            <w:r w:rsidRPr="002D71DF">
              <w:rPr>
                <w:bCs/>
              </w:rPr>
              <w:t>groups</w:t>
            </w:r>
            <w:r w:rsidR="004C760B" w:rsidRPr="002D71DF">
              <w:rPr>
                <w:bCs/>
              </w:rPr>
              <w:t xml:space="preserve"> </w:t>
            </w:r>
            <w:r w:rsidRPr="002D71DF">
              <w:rPr>
                <w:bCs/>
              </w:rPr>
              <w:t>to</w:t>
            </w:r>
            <w:r w:rsidR="004C760B" w:rsidRPr="002D71DF">
              <w:rPr>
                <w:bCs/>
              </w:rPr>
              <w:t xml:space="preserve"> </w:t>
            </w:r>
            <w:r w:rsidRPr="002D71DF">
              <w:rPr>
                <w:bCs/>
              </w:rPr>
              <w:t>perform</w:t>
            </w:r>
            <w:r w:rsidR="004C760B" w:rsidRPr="002D71DF">
              <w:rPr>
                <w:bCs/>
              </w:rPr>
              <w:t xml:space="preserve"> </w:t>
            </w:r>
            <w:r w:rsidRPr="002D71DF">
              <w:rPr>
                <w:bCs/>
              </w:rPr>
              <w:t>their</w:t>
            </w:r>
            <w:r w:rsidR="004C760B" w:rsidRPr="002D71DF">
              <w:rPr>
                <w:bCs/>
              </w:rPr>
              <w:t xml:space="preserve"> </w:t>
            </w:r>
            <w:r w:rsidRPr="002D71DF">
              <w:rPr>
                <w:bCs/>
              </w:rPr>
              <w:t>moved</w:t>
            </w:r>
            <w:r w:rsidR="004C760B" w:rsidRPr="002D71DF">
              <w:rPr>
                <w:bCs/>
              </w:rPr>
              <w:t xml:space="preserve"> </w:t>
            </w:r>
            <w:r w:rsidRPr="002D71DF">
              <w:rPr>
                <w:bCs/>
              </w:rPr>
              <w:t>reading</w:t>
            </w:r>
            <w:r w:rsidR="004C760B" w:rsidRPr="002D71DF">
              <w:rPr>
                <w:bCs/>
              </w:rPr>
              <w:t xml:space="preserve"> </w:t>
            </w:r>
            <w:r w:rsidRPr="002D71DF">
              <w:rPr>
                <w:bCs/>
              </w:rPr>
              <w:t>for</w:t>
            </w:r>
            <w:r w:rsidR="004C760B" w:rsidRPr="002D71DF">
              <w:rPr>
                <w:bCs/>
              </w:rPr>
              <w:t xml:space="preserve"> </w:t>
            </w:r>
            <w:r w:rsidRPr="002D71DF">
              <w:rPr>
                <w:bCs/>
              </w:rPr>
              <w:t>the</w:t>
            </w:r>
            <w:r w:rsidR="004C760B" w:rsidRPr="002D71DF">
              <w:rPr>
                <w:bCs/>
              </w:rPr>
              <w:t xml:space="preserve"> </w:t>
            </w:r>
            <w:r w:rsidRPr="002D71DF">
              <w:rPr>
                <w:bCs/>
              </w:rPr>
              <w:t>class.</w:t>
            </w:r>
            <w:r w:rsidR="004C760B" w:rsidRPr="002D71DF">
              <w:rPr>
                <w:bCs/>
              </w:rPr>
              <w:t xml:space="preserve"> </w:t>
            </w:r>
            <w:r w:rsidRPr="002D71DF">
              <w:rPr>
                <w:bCs/>
              </w:rPr>
              <w:t>Following</w:t>
            </w:r>
            <w:r w:rsidR="004C760B" w:rsidRPr="002D71DF">
              <w:rPr>
                <w:bCs/>
              </w:rPr>
              <w:t xml:space="preserve"> </w:t>
            </w:r>
            <w:r w:rsidRPr="002D71DF">
              <w:rPr>
                <w:bCs/>
              </w:rPr>
              <w:t>these</w:t>
            </w:r>
            <w:r w:rsidR="004C760B" w:rsidRPr="002D71DF">
              <w:rPr>
                <w:bCs/>
              </w:rPr>
              <w:t xml:space="preserve"> </w:t>
            </w:r>
            <w:r w:rsidRPr="002D71DF">
              <w:rPr>
                <w:bCs/>
              </w:rPr>
              <w:t>performances,</w:t>
            </w:r>
            <w:r w:rsidR="004C760B" w:rsidRPr="002D71DF">
              <w:rPr>
                <w:bCs/>
              </w:rPr>
              <w:t xml:space="preserve"> </w:t>
            </w:r>
            <w:r w:rsidRPr="002D71DF">
              <w:rPr>
                <w:bCs/>
              </w:rPr>
              <w:t>lead</w:t>
            </w:r>
            <w:r w:rsidR="004C760B" w:rsidRPr="002D71DF">
              <w:rPr>
                <w:bCs/>
              </w:rPr>
              <w:t xml:space="preserve"> </w:t>
            </w:r>
            <w:r w:rsidRPr="002D71DF">
              <w:rPr>
                <w:bCs/>
              </w:rPr>
              <w:t>a</w:t>
            </w:r>
            <w:r w:rsidR="004C760B" w:rsidRPr="002D71DF">
              <w:rPr>
                <w:bCs/>
              </w:rPr>
              <w:t xml:space="preserve"> </w:t>
            </w:r>
            <w:r w:rsidRPr="002D71DF">
              <w:rPr>
                <w:bCs/>
              </w:rPr>
              <w:t>class</w:t>
            </w:r>
            <w:r w:rsidR="004C760B" w:rsidRPr="002D71DF">
              <w:rPr>
                <w:bCs/>
              </w:rPr>
              <w:t xml:space="preserve"> </w:t>
            </w:r>
            <w:r w:rsidRPr="002D71DF">
              <w:rPr>
                <w:bCs/>
              </w:rPr>
              <w:t>discussion</w:t>
            </w:r>
            <w:r w:rsidR="004C760B" w:rsidRPr="002D71DF">
              <w:rPr>
                <w:bCs/>
              </w:rPr>
              <w:t xml:space="preserve"> </w:t>
            </w:r>
            <w:r w:rsidRPr="002D71DF">
              <w:rPr>
                <w:bCs/>
              </w:rPr>
              <w:t>using</w:t>
            </w:r>
            <w:r w:rsidR="004C760B" w:rsidRPr="002D71DF">
              <w:rPr>
                <w:bCs/>
              </w:rPr>
              <w:t xml:space="preserve"> </w:t>
            </w:r>
            <w:r w:rsidRPr="002D71DF">
              <w:rPr>
                <w:bCs/>
              </w:rPr>
              <w:t>the</w:t>
            </w:r>
            <w:r w:rsidR="004C760B" w:rsidRPr="002D71DF">
              <w:rPr>
                <w:bCs/>
              </w:rPr>
              <w:t xml:space="preserve"> </w:t>
            </w:r>
            <w:r w:rsidRPr="002D71DF">
              <w:rPr>
                <w:bCs/>
              </w:rPr>
              <w:t>following</w:t>
            </w:r>
            <w:r w:rsidR="004C760B" w:rsidRPr="002D71DF">
              <w:rPr>
                <w:bCs/>
              </w:rPr>
              <w:t xml:space="preserve"> </w:t>
            </w:r>
            <w:r w:rsidRPr="002D71DF">
              <w:rPr>
                <w:bCs/>
              </w:rPr>
              <w:t>reflective</w:t>
            </w:r>
            <w:r w:rsidR="004C760B" w:rsidRPr="002D71DF">
              <w:rPr>
                <w:bCs/>
              </w:rPr>
              <w:t xml:space="preserve"> </w:t>
            </w:r>
            <w:r w:rsidRPr="002D71DF">
              <w:rPr>
                <w:bCs/>
              </w:rPr>
              <w:t>prompts:</w:t>
            </w:r>
          </w:p>
          <w:p w14:paraId="69E8B207" w14:textId="789B68F6" w:rsidR="008450CF" w:rsidRPr="002D71DF" w:rsidRDefault="008450CF" w:rsidP="008A49FE">
            <w:pPr>
              <w:pStyle w:val="ListBullet"/>
              <w:numPr>
                <w:ilvl w:val="0"/>
                <w:numId w:val="5"/>
              </w:numPr>
            </w:pPr>
            <w:r w:rsidRPr="002D71DF">
              <w:t>Which</w:t>
            </w:r>
            <w:r w:rsidR="004C760B" w:rsidRPr="002D71DF">
              <w:t xml:space="preserve"> </w:t>
            </w:r>
            <w:r w:rsidRPr="002D71DF">
              <w:t>choices</w:t>
            </w:r>
            <w:r w:rsidR="004C760B" w:rsidRPr="002D71DF">
              <w:t xml:space="preserve"> </w:t>
            </w:r>
            <w:r w:rsidRPr="002D71DF">
              <w:t>made</w:t>
            </w:r>
            <w:r w:rsidR="004C760B" w:rsidRPr="002D71DF">
              <w:t xml:space="preserve"> </w:t>
            </w:r>
            <w:r w:rsidRPr="002D71DF">
              <w:t>the</w:t>
            </w:r>
            <w:r w:rsidR="004C760B" w:rsidRPr="002D71DF">
              <w:t xml:space="preserve"> </w:t>
            </w:r>
            <w:r w:rsidRPr="002D71DF">
              <w:t>stakes</w:t>
            </w:r>
            <w:r w:rsidR="004C760B" w:rsidRPr="002D71DF">
              <w:t xml:space="preserve"> </w:t>
            </w:r>
            <w:r w:rsidRPr="002D71DF">
              <w:t>feel</w:t>
            </w:r>
            <w:r w:rsidR="004C760B" w:rsidRPr="002D71DF">
              <w:t xml:space="preserve"> </w:t>
            </w:r>
            <w:r w:rsidRPr="002D71DF">
              <w:t>most</w:t>
            </w:r>
            <w:r w:rsidR="004C760B" w:rsidRPr="002D71DF">
              <w:t xml:space="preserve"> </w:t>
            </w:r>
            <w:r w:rsidRPr="002D71DF">
              <w:t>urgent?</w:t>
            </w:r>
          </w:p>
          <w:p w14:paraId="1F029C73" w14:textId="79324C5A" w:rsidR="008450CF" w:rsidRPr="002D71DF" w:rsidRDefault="008450CF" w:rsidP="008A49FE">
            <w:pPr>
              <w:pStyle w:val="ListBullet"/>
              <w:numPr>
                <w:ilvl w:val="0"/>
                <w:numId w:val="5"/>
              </w:numPr>
            </w:pPr>
            <w:r w:rsidRPr="002D71DF">
              <w:t>Were</w:t>
            </w:r>
            <w:r w:rsidR="004C760B" w:rsidRPr="002D71DF">
              <w:t xml:space="preserve"> </w:t>
            </w:r>
            <w:r w:rsidRPr="002D71DF">
              <w:t>there</w:t>
            </w:r>
            <w:r w:rsidR="004C760B" w:rsidRPr="002D71DF">
              <w:t xml:space="preserve"> </w:t>
            </w:r>
            <w:r w:rsidRPr="002D71DF">
              <w:t>moments</w:t>
            </w:r>
            <w:r w:rsidR="004C760B" w:rsidRPr="002D71DF">
              <w:t xml:space="preserve"> </w:t>
            </w:r>
            <w:r w:rsidRPr="002D71DF">
              <w:t>when</w:t>
            </w:r>
            <w:r w:rsidR="004C760B" w:rsidRPr="002D71DF">
              <w:t xml:space="preserve"> </w:t>
            </w:r>
            <w:r w:rsidRPr="002D71DF">
              <w:t>tension</w:t>
            </w:r>
            <w:r w:rsidR="004C760B" w:rsidRPr="002D71DF">
              <w:t xml:space="preserve"> </w:t>
            </w:r>
            <w:r w:rsidRPr="002D71DF">
              <w:t>dipped?</w:t>
            </w:r>
            <w:r w:rsidR="004C760B" w:rsidRPr="002D71DF">
              <w:t xml:space="preserve"> </w:t>
            </w:r>
            <w:r w:rsidRPr="002D71DF">
              <w:t>If</w:t>
            </w:r>
            <w:r w:rsidR="004C760B" w:rsidRPr="002D71DF">
              <w:t xml:space="preserve"> </w:t>
            </w:r>
            <w:r w:rsidRPr="002D71DF">
              <w:t>so,</w:t>
            </w:r>
            <w:r w:rsidR="004C760B" w:rsidRPr="002D71DF">
              <w:t xml:space="preserve"> </w:t>
            </w:r>
            <w:r w:rsidRPr="002D71DF">
              <w:t>why?</w:t>
            </w:r>
          </w:p>
          <w:p w14:paraId="42389C74" w14:textId="4C9442A8" w:rsidR="008450CF" w:rsidRPr="002D71DF" w:rsidRDefault="008450CF" w:rsidP="008450CF">
            <w:pPr>
              <w:rPr>
                <w:b/>
                <w:szCs w:val="22"/>
              </w:rPr>
            </w:pPr>
            <w:r w:rsidRPr="002D71DF">
              <w:rPr>
                <w:b/>
              </w:rPr>
              <w:t>Activity</w:t>
            </w:r>
            <w:r w:rsidR="004C760B" w:rsidRPr="002D71DF">
              <w:rPr>
                <w:b/>
              </w:rPr>
              <w:t xml:space="preserve"> </w:t>
            </w:r>
            <w:r w:rsidRPr="002D71DF">
              <w:rPr>
                <w:b/>
              </w:rPr>
              <w:t>3.10</w:t>
            </w:r>
            <w:r w:rsidR="004C760B" w:rsidRPr="002D71DF">
              <w:rPr>
                <w:b/>
              </w:rPr>
              <w:t xml:space="preserve"> </w:t>
            </w:r>
            <w:r w:rsidRPr="002D71DF">
              <w:rPr>
                <w:b/>
              </w:rPr>
              <w:t>–</w:t>
            </w:r>
            <w:r w:rsidR="004C760B" w:rsidRPr="002D71DF">
              <w:rPr>
                <w:b/>
              </w:rPr>
              <w:t xml:space="preserve"> </w:t>
            </w:r>
            <w:r w:rsidRPr="002D71DF">
              <w:rPr>
                <w:b/>
              </w:rPr>
              <w:t>audience</w:t>
            </w:r>
            <w:r w:rsidR="004F55E7">
              <w:rPr>
                <w:b/>
                <w:bCs/>
                <w:szCs w:val="22"/>
              </w:rPr>
              <w:t xml:space="preserve"> –</w:t>
            </w:r>
            <w:r w:rsidR="004C760B" w:rsidRPr="002D71DF">
              <w:rPr>
                <w:b/>
                <w:bCs/>
                <w:szCs w:val="22"/>
              </w:rPr>
              <w:t xml:space="preserve"> </w:t>
            </w:r>
            <w:r w:rsidRPr="002D71DF">
              <w:rPr>
                <w:b/>
                <w:bCs/>
                <w:szCs w:val="22"/>
              </w:rPr>
              <w:t>breaking</w:t>
            </w:r>
            <w:r w:rsidR="004C760B" w:rsidRPr="002D71DF">
              <w:rPr>
                <w:b/>
                <w:bCs/>
                <w:szCs w:val="22"/>
              </w:rPr>
              <w:t xml:space="preserve"> </w:t>
            </w:r>
            <w:r w:rsidRPr="002D71DF">
              <w:rPr>
                <w:b/>
                <w:bCs/>
                <w:szCs w:val="22"/>
              </w:rPr>
              <w:t>the</w:t>
            </w:r>
            <w:r w:rsidR="004C760B" w:rsidRPr="002D71DF">
              <w:rPr>
                <w:b/>
                <w:bCs/>
                <w:szCs w:val="22"/>
              </w:rPr>
              <w:t xml:space="preserve"> </w:t>
            </w:r>
            <w:r w:rsidRPr="002D71DF">
              <w:rPr>
                <w:b/>
                <w:bCs/>
                <w:szCs w:val="22"/>
              </w:rPr>
              <w:t>wall</w:t>
            </w:r>
          </w:p>
          <w:p w14:paraId="10D6DC38" w14:textId="21D28BA0" w:rsidR="008450CF" w:rsidRPr="002D71DF" w:rsidRDefault="008450CF" w:rsidP="008450CF">
            <w:pPr>
              <w:rPr>
                <w:bCs/>
                <w:szCs w:val="22"/>
              </w:rPr>
            </w:pPr>
            <w:r w:rsidRPr="002D71DF">
              <w:rPr>
                <w:bCs/>
                <w:szCs w:val="22"/>
              </w:rPr>
              <w:t>Read</w:t>
            </w:r>
            <w:r w:rsidR="004C760B" w:rsidRPr="002D71DF">
              <w:rPr>
                <w:bCs/>
                <w:szCs w:val="22"/>
              </w:rPr>
              <w:t xml:space="preserve"> </w:t>
            </w:r>
            <w:r w:rsidRPr="002D71DF">
              <w:rPr>
                <w:bCs/>
                <w:szCs w:val="22"/>
              </w:rPr>
              <w:t>through</w:t>
            </w:r>
            <w:r w:rsidR="004C760B" w:rsidRPr="002D71DF">
              <w:rPr>
                <w:bCs/>
                <w:szCs w:val="22"/>
              </w:rPr>
              <w:t xml:space="preserve"> </w:t>
            </w:r>
            <w:r w:rsidR="004F55E7" w:rsidRPr="004F55E7">
              <w:rPr>
                <w:bCs/>
                <w:szCs w:val="22"/>
              </w:rPr>
              <w:t>‘</w:t>
            </w:r>
            <w:r w:rsidRPr="00D25100">
              <w:rPr>
                <w:szCs w:val="22"/>
              </w:rPr>
              <w:t>SCENE</w:t>
            </w:r>
            <w:r w:rsidR="004C760B" w:rsidRPr="00D25100">
              <w:rPr>
                <w:szCs w:val="22"/>
              </w:rPr>
              <w:t xml:space="preserve"> </w:t>
            </w:r>
            <w:r w:rsidRPr="00D25100">
              <w:rPr>
                <w:szCs w:val="22"/>
              </w:rPr>
              <w:t>6</w:t>
            </w:r>
            <w:r w:rsidR="004C760B" w:rsidRPr="00D25100">
              <w:rPr>
                <w:szCs w:val="22"/>
              </w:rPr>
              <w:t xml:space="preserve"> </w:t>
            </w:r>
            <w:r w:rsidRPr="00D25100">
              <w:rPr>
                <w:szCs w:val="22"/>
              </w:rPr>
              <w:t>–</w:t>
            </w:r>
            <w:r w:rsidR="004C760B" w:rsidRPr="00D25100">
              <w:rPr>
                <w:szCs w:val="22"/>
              </w:rPr>
              <w:t xml:space="preserve"> </w:t>
            </w:r>
            <w:r w:rsidRPr="00D25100">
              <w:rPr>
                <w:szCs w:val="22"/>
              </w:rPr>
              <w:t>EPIMETHEUS</w:t>
            </w:r>
            <w:r w:rsidR="004F55E7" w:rsidRPr="00D25100">
              <w:rPr>
                <w:szCs w:val="22"/>
              </w:rPr>
              <w:t>’</w:t>
            </w:r>
            <w:r w:rsidR="004C760B" w:rsidRPr="002D71DF">
              <w:rPr>
                <w:b/>
                <w:szCs w:val="22"/>
              </w:rPr>
              <w:t xml:space="preserve"> </w:t>
            </w:r>
            <w:r w:rsidRPr="002D71DF">
              <w:rPr>
                <w:bCs/>
                <w:szCs w:val="22"/>
              </w:rPr>
              <w:t>and</w:t>
            </w:r>
            <w:r w:rsidR="004C760B" w:rsidRPr="002D71DF">
              <w:rPr>
                <w:bCs/>
                <w:szCs w:val="22"/>
              </w:rPr>
              <w:t xml:space="preserve"> </w:t>
            </w:r>
            <w:r w:rsidRPr="002D71DF">
              <w:rPr>
                <w:bCs/>
                <w:szCs w:val="22"/>
              </w:rPr>
              <w:t>ask</w:t>
            </w:r>
            <w:r w:rsidR="004C760B" w:rsidRPr="002D71DF">
              <w:rPr>
                <w:bCs/>
                <w:szCs w:val="22"/>
              </w:rPr>
              <w:t xml:space="preserve"> </w:t>
            </w:r>
            <w:r w:rsidRPr="002D71DF">
              <w:rPr>
                <w:bCs/>
                <w:szCs w:val="22"/>
              </w:rPr>
              <w:t>students</w:t>
            </w:r>
            <w:r w:rsidR="004C760B" w:rsidRPr="002D71DF">
              <w:rPr>
                <w:bCs/>
                <w:szCs w:val="22"/>
              </w:rPr>
              <w:t xml:space="preserve"> </w:t>
            </w:r>
            <w:r w:rsidRPr="002D71DF">
              <w:rPr>
                <w:bCs/>
                <w:szCs w:val="22"/>
              </w:rPr>
              <w:t>to</w:t>
            </w:r>
            <w:r w:rsidR="004C760B" w:rsidRPr="002D71DF">
              <w:rPr>
                <w:bCs/>
                <w:szCs w:val="22"/>
              </w:rPr>
              <w:t xml:space="preserve"> </w:t>
            </w:r>
            <w:r w:rsidRPr="002D71DF">
              <w:rPr>
                <w:bCs/>
                <w:szCs w:val="22"/>
              </w:rPr>
              <w:t>identify</w:t>
            </w:r>
            <w:r w:rsidR="004C760B" w:rsidRPr="002D71DF">
              <w:rPr>
                <w:bCs/>
                <w:szCs w:val="22"/>
              </w:rPr>
              <w:t xml:space="preserve"> </w:t>
            </w:r>
            <w:r w:rsidRPr="002D71DF">
              <w:rPr>
                <w:bCs/>
                <w:szCs w:val="22"/>
              </w:rPr>
              <w:t>how</w:t>
            </w:r>
            <w:r w:rsidR="004C760B" w:rsidRPr="002D71DF">
              <w:rPr>
                <w:bCs/>
                <w:szCs w:val="22"/>
              </w:rPr>
              <w:t xml:space="preserve"> </w:t>
            </w:r>
            <w:r w:rsidRPr="002D71DF">
              <w:rPr>
                <w:bCs/>
                <w:szCs w:val="22"/>
              </w:rPr>
              <w:t>Ryan</w:t>
            </w:r>
            <w:r w:rsidR="004C760B" w:rsidRPr="002D71DF">
              <w:rPr>
                <w:bCs/>
                <w:szCs w:val="22"/>
              </w:rPr>
              <w:t xml:space="preserve"> </w:t>
            </w:r>
            <w:r w:rsidRPr="002D71DF">
              <w:rPr>
                <w:bCs/>
                <w:szCs w:val="22"/>
              </w:rPr>
              <w:t>breaks</w:t>
            </w:r>
            <w:r w:rsidR="004C760B" w:rsidRPr="002D71DF">
              <w:rPr>
                <w:bCs/>
                <w:szCs w:val="22"/>
              </w:rPr>
              <w:t xml:space="preserve"> </w:t>
            </w:r>
            <w:r w:rsidRPr="002D71DF">
              <w:rPr>
                <w:bCs/>
                <w:szCs w:val="22"/>
              </w:rPr>
              <w:t>the</w:t>
            </w:r>
            <w:r w:rsidR="004C760B" w:rsidRPr="002D71DF">
              <w:rPr>
                <w:bCs/>
                <w:szCs w:val="22"/>
              </w:rPr>
              <w:t xml:space="preserve"> </w:t>
            </w:r>
            <w:r w:rsidRPr="002D71DF">
              <w:rPr>
                <w:bCs/>
                <w:szCs w:val="22"/>
              </w:rPr>
              <w:t>fourth</w:t>
            </w:r>
            <w:r w:rsidR="004C760B" w:rsidRPr="002D71DF">
              <w:rPr>
                <w:bCs/>
                <w:szCs w:val="22"/>
              </w:rPr>
              <w:t xml:space="preserve"> </w:t>
            </w:r>
            <w:r w:rsidRPr="002D71DF">
              <w:rPr>
                <w:bCs/>
                <w:szCs w:val="22"/>
              </w:rPr>
              <w:t>wall</w:t>
            </w:r>
            <w:r w:rsidR="004C760B" w:rsidRPr="002D71DF">
              <w:rPr>
                <w:bCs/>
                <w:szCs w:val="22"/>
              </w:rPr>
              <w:t xml:space="preserve"> </w:t>
            </w:r>
            <w:r w:rsidRPr="002D71DF">
              <w:rPr>
                <w:bCs/>
                <w:szCs w:val="22"/>
              </w:rPr>
              <w:t>in</w:t>
            </w:r>
            <w:r w:rsidR="004C760B" w:rsidRPr="002D71DF">
              <w:rPr>
                <w:bCs/>
                <w:szCs w:val="22"/>
              </w:rPr>
              <w:t xml:space="preserve"> </w:t>
            </w:r>
            <w:r w:rsidRPr="002D71DF">
              <w:rPr>
                <w:bCs/>
                <w:szCs w:val="22"/>
              </w:rPr>
              <w:t>the</w:t>
            </w:r>
            <w:r w:rsidR="004C760B" w:rsidRPr="002D71DF">
              <w:rPr>
                <w:bCs/>
                <w:szCs w:val="22"/>
              </w:rPr>
              <w:t xml:space="preserve"> </w:t>
            </w:r>
            <w:r w:rsidRPr="002D71DF">
              <w:rPr>
                <w:bCs/>
                <w:szCs w:val="22"/>
              </w:rPr>
              <w:t>final</w:t>
            </w:r>
            <w:r w:rsidR="004C760B" w:rsidRPr="002D71DF">
              <w:rPr>
                <w:bCs/>
                <w:szCs w:val="22"/>
              </w:rPr>
              <w:t xml:space="preserve"> </w:t>
            </w:r>
            <w:r w:rsidRPr="002D71DF">
              <w:rPr>
                <w:bCs/>
                <w:szCs w:val="22"/>
              </w:rPr>
              <w:t>scene.</w:t>
            </w:r>
            <w:r w:rsidR="004C760B" w:rsidRPr="002D71DF">
              <w:rPr>
                <w:bCs/>
                <w:szCs w:val="22"/>
              </w:rPr>
              <w:t xml:space="preserve"> </w:t>
            </w:r>
            <w:r w:rsidRPr="002D71DF">
              <w:rPr>
                <w:bCs/>
                <w:szCs w:val="22"/>
              </w:rPr>
              <w:t>Activate</w:t>
            </w:r>
            <w:r w:rsidR="004C760B" w:rsidRPr="002D71DF">
              <w:rPr>
                <w:bCs/>
                <w:szCs w:val="22"/>
              </w:rPr>
              <w:t xml:space="preserve"> </w:t>
            </w:r>
            <w:r w:rsidRPr="002D71DF">
              <w:rPr>
                <w:bCs/>
                <w:szCs w:val="22"/>
              </w:rPr>
              <w:t>and</w:t>
            </w:r>
            <w:r w:rsidR="004C760B" w:rsidRPr="002D71DF">
              <w:rPr>
                <w:bCs/>
                <w:szCs w:val="22"/>
              </w:rPr>
              <w:t xml:space="preserve"> </w:t>
            </w:r>
            <w:r w:rsidRPr="002D71DF">
              <w:rPr>
                <w:bCs/>
                <w:szCs w:val="22"/>
              </w:rPr>
              <w:t>extend</w:t>
            </w:r>
            <w:r w:rsidR="004C760B" w:rsidRPr="002D71DF">
              <w:rPr>
                <w:bCs/>
                <w:szCs w:val="22"/>
              </w:rPr>
              <w:t xml:space="preserve"> </w:t>
            </w:r>
            <w:r w:rsidRPr="002D71DF">
              <w:rPr>
                <w:bCs/>
                <w:szCs w:val="22"/>
              </w:rPr>
              <w:t>on</w:t>
            </w:r>
            <w:r w:rsidR="004C760B" w:rsidRPr="002D71DF">
              <w:rPr>
                <w:bCs/>
                <w:szCs w:val="22"/>
              </w:rPr>
              <w:t xml:space="preserve"> </w:t>
            </w:r>
            <w:r w:rsidRPr="002D71DF">
              <w:rPr>
                <w:bCs/>
                <w:szCs w:val="22"/>
              </w:rPr>
              <w:t>prior</w:t>
            </w:r>
            <w:r w:rsidR="004C760B" w:rsidRPr="002D71DF">
              <w:rPr>
                <w:bCs/>
                <w:szCs w:val="22"/>
              </w:rPr>
              <w:t xml:space="preserve"> </w:t>
            </w:r>
            <w:r w:rsidRPr="002D71DF">
              <w:rPr>
                <w:bCs/>
                <w:szCs w:val="22"/>
              </w:rPr>
              <w:t>learning</w:t>
            </w:r>
            <w:r w:rsidR="004C760B" w:rsidRPr="002D71DF">
              <w:rPr>
                <w:bCs/>
                <w:szCs w:val="22"/>
              </w:rPr>
              <w:t xml:space="preserve"> </w:t>
            </w:r>
            <w:r w:rsidRPr="002D71DF">
              <w:rPr>
                <w:bCs/>
                <w:szCs w:val="22"/>
              </w:rPr>
              <w:t>by</w:t>
            </w:r>
            <w:r w:rsidR="004C760B" w:rsidRPr="002D71DF">
              <w:rPr>
                <w:bCs/>
                <w:szCs w:val="22"/>
              </w:rPr>
              <w:t xml:space="preserve"> </w:t>
            </w:r>
            <w:r w:rsidRPr="002D71DF">
              <w:rPr>
                <w:bCs/>
                <w:szCs w:val="22"/>
              </w:rPr>
              <w:t>asking</w:t>
            </w:r>
            <w:r w:rsidR="004C760B" w:rsidRPr="002D71DF">
              <w:rPr>
                <w:bCs/>
                <w:szCs w:val="22"/>
              </w:rPr>
              <w:t xml:space="preserve"> </w:t>
            </w:r>
            <w:r w:rsidRPr="002D71DF">
              <w:rPr>
                <w:bCs/>
                <w:szCs w:val="22"/>
              </w:rPr>
              <w:t>students</w:t>
            </w:r>
            <w:r w:rsidR="004C760B" w:rsidRPr="002D71DF">
              <w:rPr>
                <w:bCs/>
                <w:szCs w:val="22"/>
              </w:rPr>
              <w:t xml:space="preserve"> </w:t>
            </w:r>
            <w:r w:rsidRPr="002D71DF">
              <w:rPr>
                <w:bCs/>
                <w:szCs w:val="22"/>
              </w:rPr>
              <w:t>to</w:t>
            </w:r>
            <w:r w:rsidR="004C760B" w:rsidRPr="002D71DF">
              <w:rPr>
                <w:bCs/>
                <w:szCs w:val="22"/>
              </w:rPr>
              <w:t xml:space="preserve"> </w:t>
            </w:r>
            <w:r w:rsidRPr="002D71DF">
              <w:rPr>
                <w:bCs/>
                <w:szCs w:val="22"/>
              </w:rPr>
              <w:t>compare</w:t>
            </w:r>
            <w:r w:rsidR="004C760B" w:rsidRPr="002D71DF">
              <w:rPr>
                <w:bCs/>
                <w:szCs w:val="22"/>
              </w:rPr>
              <w:t xml:space="preserve"> </w:t>
            </w:r>
            <w:r w:rsidRPr="002D71DF">
              <w:rPr>
                <w:bCs/>
                <w:szCs w:val="22"/>
              </w:rPr>
              <w:t>this</w:t>
            </w:r>
            <w:r w:rsidR="004C760B" w:rsidRPr="002D71DF">
              <w:rPr>
                <w:bCs/>
                <w:szCs w:val="22"/>
              </w:rPr>
              <w:t xml:space="preserve"> </w:t>
            </w:r>
            <w:r w:rsidRPr="002D71DF">
              <w:rPr>
                <w:bCs/>
                <w:szCs w:val="22"/>
              </w:rPr>
              <w:t>with</w:t>
            </w:r>
            <w:r w:rsidR="004C760B" w:rsidRPr="002D71DF">
              <w:rPr>
                <w:bCs/>
                <w:szCs w:val="22"/>
              </w:rPr>
              <w:t xml:space="preserve"> </w:t>
            </w:r>
            <w:r w:rsidRPr="002D71DF">
              <w:rPr>
                <w:bCs/>
                <w:szCs w:val="22"/>
              </w:rPr>
              <w:t>the</w:t>
            </w:r>
            <w:r w:rsidR="004C760B" w:rsidRPr="002D71DF">
              <w:rPr>
                <w:bCs/>
                <w:szCs w:val="22"/>
              </w:rPr>
              <w:t xml:space="preserve"> </w:t>
            </w:r>
            <w:r w:rsidRPr="002D71DF">
              <w:rPr>
                <w:bCs/>
                <w:szCs w:val="22"/>
              </w:rPr>
              <w:t>use</w:t>
            </w:r>
            <w:r w:rsidR="004C760B" w:rsidRPr="002D71DF">
              <w:rPr>
                <w:bCs/>
                <w:szCs w:val="22"/>
              </w:rPr>
              <w:t xml:space="preserve"> </w:t>
            </w:r>
            <w:r w:rsidRPr="002D71DF">
              <w:rPr>
                <w:bCs/>
                <w:szCs w:val="22"/>
              </w:rPr>
              <w:t>of</w:t>
            </w:r>
            <w:r w:rsidR="004C760B" w:rsidRPr="002D71DF">
              <w:rPr>
                <w:bCs/>
                <w:szCs w:val="22"/>
              </w:rPr>
              <w:t xml:space="preserve"> </w:t>
            </w:r>
            <w:r w:rsidRPr="002D71DF">
              <w:rPr>
                <w:bCs/>
                <w:szCs w:val="22"/>
              </w:rPr>
              <w:t>vlog</w:t>
            </w:r>
            <w:r w:rsidR="004C760B" w:rsidRPr="002D71DF">
              <w:rPr>
                <w:bCs/>
                <w:szCs w:val="22"/>
              </w:rPr>
              <w:t xml:space="preserve"> </w:t>
            </w:r>
            <w:r w:rsidRPr="002D71DF">
              <w:rPr>
                <w:bCs/>
                <w:szCs w:val="22"/>
              </w:rPr>
              <w:t>in</w:t>
            </w:r>
            <w:r w:rsidR="004C760B" w:rsidRPr="002D71DF">
              <w:rPr>
                <w:bCs/>
                <w:szCs w:val="22"/>
              </w:rPr>
              <w:t xml:space="preserve"> </w:t>
            </w:r>
            <w:r w:rsidR="009D1EA8" w:rsidRPr="002D71DF">
              <w:rPr>
                <w:bCs/>
                <w:i/>
                <w:iCs/>
                <w:szCs w:val="22"/>
              </w:rPr>
              <w:t>Laila</w:t>
            </w:r>
            <w:r w:rsidR="004C760B" w:rsidRPr="002D71DF">
              <w:rPr>
                <w:bCs/>
                <w:i/>
                <w:iCs/>
                <w:szCs w:val="22"/>
              </w:rPr>
              <w:t xml:space="preserve"> </w:t>
            </w:r>
            <w:r w:rsidR="009D1EA8" w:rsidRPr="002D71DF">
              <w:rPr>
                <w:bCs/>
                <w:i/>
                <w:iCs/>
                <w:szCs w:val="22"/>
              </w:rPr>
              <w:t>is</w:t>
            </w:r>
            <w:r w:rsidR="004C760B" w:rsidRPr="002D71DF">
              <w:rPr>
                <w:bCs/>
                <w:i/>
                <w:iCs/>
                <w:szCs w:val="22"/>
              </w:rPr>
              <w:t xml:space="preserve"> </w:t>
            </w:r>
            <w:r w:rsidR="009D1EA8" w:rsidRPr="002D71DF">
              <w:rPr>
                <w:bCs/>
                <w:i/>
                <w:iCs/>
                <w:szCs w:val="22"/>
              </w:rPr>
              <w:t>Missing</w:t>
            </w:r>
            <w:r w:rsidR="004C760B" w:rsidRPr="002D71DF">
              <w:rPr>
                <w:bCs/>
                <w:i/>
                <w:iCs/>
                <w:szCs w:val="22"/>
              </w:rPr>
              <w:t xml:space="preserve"> </w:t>
            </w:r>
            <w:r w:rsidRPr="002D71DF">
              <w:rPr>
                <w:bCs/>
                <w:szCs w:val="22"/>
              </w:rPr>
              <w:t>where</w:t>
            </w:r>
            <w:r w:rsidR="004C760B" w:rsidRPr="002D71DF">
              <w:rPr>
                <w:bCs/>
                <w:szCs w:val="22"/>
              </w:rPr>
              <w:t xml:space="preserve"> </w:t>
            </w:r>
            <w:r w:rsidRPr="002D71DF">
              <w:rPr>
                <w:bCs/>
                <w:szCs w:val="22"/>
              </w:rPr>
              <w:t>the</w:t>
            </w:r>
            <w:r w:rsidR="004C760B" w:rsidRPr="002D71DF">
              <w:rPr>
                <w:bCs/>
                <w:szCs w:val="22"/>
              </w:rPr>
              <w:t xml:space="preserve"> </w:t>
            </w:r>
            <w:r w:rsidRPr="002D71DF">
              <w:rPr>
                <w:bCs/>
                <w:szCs w:val="22"/>
              </w:rPr>
              <w:t>audience</w:t>
            </w:r>
            <w:r w:rsidR="004C760B" w:rsidRPr="002D71DF">
              <w:rPr>
                <w:bCs/>
                <w:szCs w:val="22"/>
              </w:rPr>
              <w:t xml:space="preserve"> </w:t>
            </w:r>
            <w:r w:rsidRPr="002D71DF">
              <w:rPr>
                <w:bCs/>
                <w:szCs w:val="22"/>
              </w:rPr>
              <w:t>is</w:t>
            </w:r>
            <w:r w:rsidR="004C760B" w:rsidRPr="002D71DF">
              <w:rPr>
                <w:bCs/>
                <w:szCs w:val="22"/>
              </w:rPr>
              <w:t xml:space="preserve"> </w:t>
            </w:r>
            <w:r w:rsidRPr="002D71DF">
              <w:rPr>
                <w:bCs/>
                <w:szCs w:val="22"/>
              </w:rPr>
              <w:t>indirectly</w:t>
            </w:r>
            <w:r w:rsidR="004C760B" w:rsidRPr="002D71DF">
              <w:rPr>
                <w:bCs/>
                <w:szCs w:val="22"/>
              </w:rPr>
              <w:t xml:space="preserve"> </w:t>
            </w:r>
            <w:r w:rsidRPr="002D71DF">
              <w:rPr>
                <w:bCs/>
                <w:szCs w:val="22"/>
              </w:rPr>
              <w:t>addressed.</w:t>
            </w:r>
            <w:r w:rsidR="004C760B" w:rsidRPr="002D71DF">
              <w:rPr>
                <w:bCs/>
                <w:szCs w:val="22"/>
              </w:rPr>
              <w:t xml:space="preserve"> </w:t>
            </w:r>
            <w:r w:rsidRPr="002D71DF">
              <w:rPr>
                <w:bCs/>
                <w:szCs w:val="22"/>
              </w:rPr>
              <w:t>Effective</w:t>
            </w:r>
            <w:r w:rsidR="004C760B" w:rsidRPr="002D71DF">
              <w:rPr>
                <w:bCs/>
                <w:szCs w:val="22"/>
              </w:rPr>
              <w:t xml:space="preserve"> </w:t>
            </w:r>
            <w:r w:rsidRPr="002D71DF">
              <w:rPr>
                <w:bCs/>
                <w:szCs w:val="22"/>
              </w:rPr>
              <w:t>questions</w:t>
            </w:r>
            <w:r w:rsidR="004C760B" w:rsidRPr="002D71DF">
              <w:rPr>
                <w:bCs/>
                <w:szCs w:val="22"/>
              </w:rPr>
              <w:t xml:space="preserve"> </w:t>
            </w:r>
            <w:r w:rsidRPr="002D71DF">
              <w:rPr>
                <w:bCs/>
                <w:szCs w:val="22"/>
              </w:rPr>
              <w:t>to</w:t>
            </w:r>
            <w:r w:rsidR="004C760B" w:rsidRPr="002D71DF">
              <w:rPr>
                <w:bCs/>
                <w:szCs w:val="22"/>
              </w:rPr>
              <w:t xml:space="preserve"> </w:t>
            </w:r>
            <w:r w:rsidRPr="002D71DF">
              <w:rPr>
                <w:bCs/>
                <w:szCs w:val="22"/>
              </w:rPr>
              <w:t>facilitate</w:t>
            </w:r>
            <w:r w:rsidR="004C760B" w:rsidRPr="002D71DF">
              <w:rPr>
                <w:bCs/>
                <w:szCs w:val="22"/>
              </w:rPr>
              <w:t xml:space="preserve"> </w:t>
            </w:r>
            <w:r w:rsidRPr="002D71DF">
              <w:rPr>
                <w:bCs/>
                <w:szCs w:val="22"/>
              </w:rPr>
              <w:t>critical</w:t>
            </w:r>
            <w:r w:rsidR="004C760B" w:rsidRPr="002D71DF">
              <w:rPr>
                <w:bCs/>
                <w:szCs w:val="22"/>
              </w:rPr>
              <w:t xml:space="preserve"> </w:t>
            </w:r>
            <w:r w:rsidRPr="002D71DF">
              <w:rPr>
                <w:bCs/>
                <w:szCs w:val="22"/>
              </w:rPr>
              <w:t>thinking</w:t>
            </w:r>
            <w:r w:rsidR="004C760B" w:rsidRPr="002D71DF">
              <w:rPr>
                <w:bCs/>
                <w:szCs w:val="22"/>
              </w:rPr>
              <w:t xml:space="preserve"> </w:t>
            </w:r>
            <w:r w:rsidRPr="002D71DF">
              <w:rPr>
                <w:bCs/>
                <w:szCs w:val="22"/>
              </w:rPr>
              <w:t>could</w:t>
            </w:r>
            <w:r w:rsidR="004C760B" w:rsidRPr="002D71DF">
              <w:rPr>
                <w:bCs/>
                <w:szCs w:val="22"/>
              </w:rPr>
              <w:t xml:space="preserve"> </w:t>
            </w:r>
            <w:r w:rsidRPr="002D71DF">
              <w:rPr>
                <w:bCs/>
                <w:szCs w:val="22"/>
              </w:rPr>
              <w:t>include:</w:t>
            </w:r>
          </w:p>
          <w:p w14:paraId="1DCB0E29" w14:textId="0B306F93" w:rsidR="008450CF" w:rsidRPr="002D71DF" w:rsidRDefault="008450CF" w:rsidP="008A49FE">
            <w:pPr>
              <w:pStyle w:val="ListBullet"/>
              <w:numPr>
                <w:ilvl w:val="0"/>
                <w:numId w:val="5"/>
              </w:numPr>
            </w:pPr>
            <w:r w:rsidRPr="002D71DF">
              <w:t>What</w:t>
            </w:r>
            <w:r w:rsidR="004C760B" w:rsidRPr="002D71DF">
              <w:t xml:space="preserve"> </w:t>
            </w:r>
            <w:r w:rsidRPr="002D71DF">
              <w:t>is</w:t>
            </w:r>
            <w:r w:rsidR="004C760B" w:rsidRPr="002D71DF">
              <w:t xml:space="preserve"> </w:t>
            </w:r>
            <w:r w:rsidRPr="002D71DF">
              <w:t>different</w:t>
            </w:r>
            <w:r w:rsidR="004C760B" w:rsidRPr="002D71DF">
              <w:t xml:space="preserve"> </w:t>
            </w:r>
            <w:r w:rsidRPr="002D71DF">
              <w:t>about</w:t>
            </w:r>
            <w:r w:rsidR="004C760B" w:rsidRPr="002D71DF">
              <w:t xml:space="preserve"> </w:t>
            </w:r>
            <w:r w:rsidRPr="002D71DF">
              <w:t>each</w:t>
            </w:r>
            <w:r w:rsidR="004C760B" w:rsidRPr="002D71DF">
              <w:t xml:space="preserve"> </w:t>
            </w:r>
            <w:r w:rsidRPr="002D71DF">
              <w:t>approach?</w:t>
            </w:r>
          </w:p>
          <w:p w14:paraId="11EB0F1E" w14:textId="14A923B5" w:rsidR="008450CF" w:rsidRPr="002D71DF" w:rsidRDefault="008450CF" w:rsidP="008A49FE">
            <w:pPr>
              <w:pStyle w:val="ListBullet"/>
              <w:numPr>
                <w:ilvl w:val="0"/>
                <w:numId w:val="5"/>
              </w:numPr>
            </w:pPr>
            <w:r w:rsidRPr="002D71DF">
              <w:t>How</w:t>
            </w:r>
            <w:r w:rsidR="004C760B" w:rsidRPr="002D71DF">
              <w:t xml:space="preserve"> </w:t>
            </w:r>
            <w:r w:rsidRPr="002D71DF">
              <w:t>is</w:t>
            </w:r>
            <w:r w:rsidR="004C760B" w:rsidRPr="002D71DF">
              <w:t xml:space="preserve"> </w:t>
            </w:r>
            <w:r w:rsidRPr="002D71DF">
              <w:t>the</w:t>
            </w:r>
            <w:r w:rsidR="004C760B" w:rsidRPr="002D71DF">
              <w:t xml:space="preserve"> </w:t>
            </w:r>
            <w:r w:rsidRPr="002D71DF">
              <w:t>relationship</w:t>
            </w:r>
            <w:r w:rsidR="004C760B" w:rsidRPr="002D71DF">
              <w:t xml:space="preserve"> </w:t>
            </w:r>
            <w:r w:rsidRPr="002D71DF">
              <w:t>with</w:t>
            </w:r>
            <w:r w:rsidR="004C760B" w:rsidRPr="002D71DF">
              <w:t xml:space="preserve"> </w:t>
            </w:r>
            <w:r w:rsidRPr="002D71DF">
              <w:t>the</w:t>
            </w:r>
            <w:r w:rsidR="004C760B" w:rsidRPr="002D71DF">
              <w:t xml:space="preserve"> </w:t>
            </w:r>
            <w:r w:rsidRPr="002D71DF">
              <w:t>audience</w:t>
            </w:r>
            <w:r w:rsidR="004C760B" w:rsidRPr="002D71DF">
              <w:t xml:space="preserve"> </w:t>
            </w:r>
            <w:r w:rsidRPr="002D71DF">
              <w:t>established</w:t>
            </w:r>
            <w:r w:rsidR="004C760B" w:rsidRPr="002D71DF">
              <w:t xml:space="preserve"> </w:t>
            </w:r>
            <w:r w:rsidRPr="002D71DF">
              <w:t>in</w:t>
            </w:r>
            <w:r w:rsidR="004C760B" w:rsidRPr="002D71DF">
              <w:t xml:space="preserve"> </w:t>
            </w:r>
            <w:r w:rsidRPr="002D71DF">
              <w:t>each</w:t>
            </w:r>
            <w:r w:rsidR="004C760B" w:rsidRPr="002D71DF">
              <w:t xml:space="preserve"> </w:t>
            </w:r>
            <w:r w:rsidRPr="002D71DF">
              <w:t>approach?</w:t>
            </w:r>
          </w:p>
          <w:p w14:paraId="01AFABAC" w14:textId="42FF3311" w:rsidR="008450CF" w:rsidRPr="002D71DF" w:rsidRDefault="008450CF" w:rsidP="008A49FE">
            <w:pPr>
              <w:pStyle w:val="ListBullet"/>
              <w:numPr>
                <w:ilvl w:val="0"/>
                <w:numId w:val="5"/>
              </w:numPr>
            </w:pPr>
            <w:r w:rsidRPr="002D71DF">
              <w:lastRenderedPageBreak/>
              <w:t>What</w:t>
            </w:r>
            <w:r w:rsidR="004C760B" w:rsidRPr="002D71DF">
              <w:t xml:space="preserve"> </w:t>
            </w:r>
            <w:r w:rsidRPr="002D71DF">
              <w:t>is</w:t>
            </w:r>
            <w:r w:rsidR="004C760B" w:rsidRPr="002D71DF">
              <w:t xml:space="preserve"> </w:t>
            </w:r>
            <w:r w:rsidRPr="002D71DF">
              <w:t>the</w:t>
            </w:r>
            <w:r w:rsidR="004C760B" w:rsidRPr="002D71DF">
              <w:t xml:space="preserve"> </w:t>
            </w:r>
            <w:r w:rsidRPr="002D71DF">
              <w:t>purpose</w:t>
            </w:r>
            <w:r w:rsidR="004C760B" w:rsidRPr="002D71DF">
              <w:t xml:space="preserve"> </w:t>
            </w:r>
            <w:r w:rsidRPr="002D71DF">
              <w:t>of</w:t>
            </w:r>
            <w:r w:rsidR="004C760B" w:rsidRPr="002D71DF">
              <w:t xml:space="preserve"> </w:t>
            </w:r>
            <w:r w:rsidRPr="002D71DF">
              <w:t>Ryan</w:t>
            </w:r>
            <w:r w:rsidR="004C760B" w:rsidRPr="002D71DF">
              <w:t xml:space="preserve"> </w:t>
            </w:r>
            <w:r w:rsidRPr="002D71DF">
              <w:t>breaking</w:t>
            </w:r>
            <w:r w:rsidR="004C760B" w:rsidRPr="002D71DF">
              <w:t xml:space="preserve"> </w:t>
            </w:r>
            <w:r w:rsidRPr="002D71DF">
              <w:t>the</w:t>
            </w:r>
            <w:r w:rsidR="004C760B" w:rsidRPr="002D71DF">
              <w:t xml:space="preserve"> </w:t>
            </w:r>
            <w:r w:rsidRPr="002D71DF">
              <w:t>fourth</w:t>
            </w:r>
            <w:r w:rsidR="004C760B" w:rsidRPr="002D71DF">
              <w:t xml:space="preserve"> </w:t>
            </w:r>
            <w:r w:rsidRPr="002D71DF">
              <w:t>wall</w:t>
            </w:r>
            <w:r w:rsidR="004C760B" w:rsidRPr="002D71DF">
              <w:t xml:space="preserve"> </w:t>
            </w:r>
            <w:r w:rsidRPr="002D71DF">
              <w:t>in</w:t>
            </w:r>
            <w:r w:rsidR="004C760B" w:rsidRPr="002D71DF">
              <w:t xml:space="preserve"> </w:t>
            </w:r>
            <w:r w:rsidRPr="002D71DF">
              <w:t>the</w:t>
            </w:r>
            <w:r w:rsidR="004C760B" w:rsidRPr="002D71DF">
              <w:t xml:space="preserve"> </w:t>
            </w:r>
            <w:r w:rsidRPr="002D71DF">
              <w:t>final</w:t>
            </w:r>
            <w:r w:rsidR="004C760B" w:rsidRPr="002D71DF">
              <w:t xml:space="preserve"> </w:t>
            </w:r>
            <w:r w:rsidRPr="002D71DF">
              <w:t>scene?</w:t>
            </w:r>
          </w:p>
          <w:p w14:paraId="7D6BD629" w14:textId="350664D5" w:rsidR="00C2262B" w:rsidRPr="002D71DF" w:rsidRDefault="00C2262B" w:rsidP="00C2262B">
            <w:r w:rsidRPr="002D71DF">
              <w:t>Divide</w:t>
            </w:r>
            <w:r w:rsidR="004C760B" w:rsidRPr="002D71DF">
              <w:t xml:space="preserve"> </w:t>
            </w:r>
            <w:r w:rsidRPr="002D71DF">
              <w:t>the</w:t>
            </w:r>
            <w:r w:rsidR="004C760B" w:rsidRPr="002D71DF">
              <w:t xml:space="preserve"> </w:t>
            </w:r>
            <w:r w:rsidRPr="002D71DF">
              <w:t>class</w:t>
            </w:r>
            <w:r w:rsidR="004C760B" w:rsidRPr="002D71DF">
              <w:t xml:space="preserve"> </w:t>
            </w:r>
            <w:r w:rsidRPr="002D71DF">
              <w:t>into</w:t>
            </w:r>
            <w:r w:rsidR="004C760B" w:rsidRPr="002D71DF">
              <w:t xml:space="preserve"> </w:t>
            </w:r>
            <w:r w:rsidRPr="002D71DF">
              <w:t>3</w:t>
            </w:r>
            <w:r w:rsidR="004C760B" w:rsidRPr="002D71DF">
              <w:t xml:space="preserve"> </w:t>
            </w:r>
            <w:r w:rsidRPr="002D71DF">
              <w:t>groups</w:t>
            </w:r>
            <w:r w:rsidR="004C760B" w:rsidRPr="002D71DF">
              <w:t xml:space="preserve"> </w:t>
            </w:r>
            <w:r w:rsidRPr="002D71DF">
              <w:t>and</w:t>
            </w:r>
            <w:r w:rsidR="004C760B" w:rsidRPr="002D71DF">
              <w:t xml:space="preserve"> </w:t>
            </w:r>
            <w:r w:rsidRPr="002D71DF">
              <w:t>provide</w:t>
            </w:r>
            <w:r w:rsidR="004C760B" w:rsidRPr="002D71DF">
              <w:t xml:space="preserve"> </w:t>
            </w:r>
            <w:r w:rsidRPr="002D71DF">
              <w:t>each</w:t>
            </w:r>
            <w:r w:rsidR="004C760B" w:rsidRPr="002D71DF">
              <w:t xml:space="preserve"> </w:t>
            </w:r>
            <w:r w:rsidRPr="002D71DF">
              <w:t>group</w:t>
            </w:r>
            <w:r w:rsidR="004C760B" w:rsidRPr="002D71DF">
              <w:t xml:space="preserve"> </w:t>
            </w:r>
            <w:r w:rsidRPr="002D71DF">
              <w:t>with</w:t>
            </w:r>
            <w:r w:rsidR="004C760B" w:rsidRPr="002D71DF">
              <w:t xml:space="preserve"> </w:t>
            </w:r>
            <w:r w:rsidRPr="002D71DF">
              <w:t>a</w:t>
            </w:r>
            <w:r w:rsidR="004C760B" w:rsidRPr="002D71DF">
              <w:t xml:space="preserve"> </w:t>
            </w:r>
            <w:r w:rsidRPr="002D71DF">
              <w:t>large</w:t>
            </w:r>
            <w:r w:rsidR="004C760B" w:rsidRPr="002D71DF">
              <w:t xml:space="preserve"> </w:t>
            </w:r>
            <w:r w:rsidRPr="002D71DF">
              <w:t>sheet</w:t>
            </w:r>
            <w:r w:rsidR="004C760B" w:rsidRPr="002D71DF">
              <w:t xml:space="preserve"> </w:t>
            </w:r>
            <w:r w:rsidRPr="002D71DF">
              <w:t>of</w:t>
            </w:r>
            <w:r w:rsidR="004C760B" w:rsidRPr="002D71DF">
              <w:t xml:space="preserve"> </w:t>
            </w:r>
            <w:r w:rsidRPr="002D71DF">
              <w:t>paper</w:t>
            </w:r>
            <w:r w:rsidR="004C760B" w:rsidRPr="002D71DF">
              <w:t xml:space="preserve"> </w:t>
            </w:r>
            <w:r w:rsidR="0065596C" w:rsidRPr="002D71DF">
              <w:t>for</w:t>
            </w:r>
            <w:r w:rsidR="004C760B" w:rsidRPr="002D71DF">
              <w:t xml:space="preserve"> </w:t>
            </w:r>
            <w:r w:rsidR="0065596C" w:rsidRPr="002D71DF">
              <w:t>ideation</w:t>
            </w:r>
            <w:r w:rsidRPr="002D71DF">
              <w:t>.</w:t>
            </w:r>
            <w:r w:rsidR="004C760B" w:rsidRPr="002D71DF">
              <w:t xml:space="preserve"> </w:t>
            </w:r>
            <w:r w:rsidRPr="002D71DF">
              <w:t>Ask</w:t>
            </w:r>
            <w:r w:rsidR="004C760B" w:rsidRPr="002D71DF">
              <w:t xml:space="preserve"> </w:t>
            </w:r>
            <w:r w:rsidRPr="002D71DF">
              <w:t>students</w:t>
            </w:r>
            <w:r w:rsidR="004C760B" w:rsidRPr="002D71DF">
              <w:t xml:space="preserve"> </w:t>
            </w:r>
            <w:r w:rsidRPr="002D71DF">
              <w:t>in</w:t>
            </w:r>
            <w:r w:rsidR="004C760B" w:rsidRPr="002D71DF">
              <w:t xml:space="preserve"> </w:t>
            </w:r>
            <w:r w:rsidRPr="002D71DF">
              <w:t>one</w:t>
            </w:r>
            <w:r w:rsidR="004C760B" w:rsidRPr="002D71DF">
              <w:t xml:space="preserve"> </w:t>
            </w:r>
            <w:r w:rsidRPr="002D71DF">
              <w:t>group</w:t>
            </w:r>
            <w:r w:rsidR="004C760B" w:rsidRPr="002D71DF">
              <w:t xml:space="preserve"> </w:t>
            </w:r>
            <w:r w:rsidRPr="002D71DF">
              <w:t>to</w:t>
            </w:r>
            <w:r w:rsidR="004C760B" w:rsidRPr="002D71DF">
              <w:t xml:space="preserve"> </w:t>
            </w:r>
            <w:r w:rsidRPr="002D71DF">
              <w:t>draw</w:t>
            </w:r>
            <w:r w:rsidR="004C760B" w:rsidRPr="002D71DF">
              <w:t xml:space="preserve"> </w:t>
            </w:r>
            <w:r w:rsidRPr="002D71DF">
              <w:t>a</w:t>
            </w:r>
            <w:r w:rsidR="004C760B" w:rsidRPr="002D71DF">
              <w:t xml:space="preserve"> </w:t>
            </w:r>
            <w:r w:rsidRPr="002D71DF">
              <w:t>‘thought</w:t>
            </w:r>
            <w:r w:rsidR="004C760B" w:rsidRPr="002D71DF">
              <w:t xml:space="preserve"> </w:t>
            </w:r>
            <w:r w:rsidRPr="002D71DF">
              <w:t>bubble’</w:t>
            </w:r>
            <w:r w:rsidR="004C760B" w:rsidRPr="002D71DF">
              <w:t xml:space="preserve"> </w:t>
            </w:r>
            <w:r w:rsidRPr="002D71DF">
              <w:t>in</w:t>
            </w:r>
            <w:r w:rsidR="004C760B" w:rsidRPr="002D71DF">
              <w:t xml:space="preserve"> </w:t>
            </w:r>
            <w:r w:rsidRPr="002D71DF">
              <w:t>the</w:t>
            </w:r>
            <w:r w:rsidR="004C760B" w:rsidRPr="002D71DF">
              <w:t xml:space="preserve"> </w:t>
            </w:r>
            <w:r w:rsidRPr="002D71DF">
              <w:t>middle</w:t>
            </w:r>
            <w:r w:rsidR="004C760B" w:rsidRPr="002D71DF">
              <w:t xml:space="preserve"> </w:t>
            </w:r>
            <w:r w:rsidRPr="002D71DF">
              <w:t>which</w:t>
            </w:r>
            <w:r w:rsidR="004C760B" w:rsidRPr="002D71DF">
              <w:t xml:space="preserve"> </w:t>
            </w:r>
            <w:r w:rsidRPr="002D71DF">
              <w:t>says</w:t>
            </w:r>
            <w:r w:rsidR="004C760B" w:rsidRPr="002D71DF">
              <w:t xml:space="preserve"> </w:t>
            </w:r>
            <w:r w:rsidRPr="002D71DF">
              <w:t>‘Performer’,</w:t>
            </w:r>
            <w:r w:rsidR="004C760B" w:rsidRPr="002D71DF">
              <w:t xml:space="preserve"> </w:t>
            </w:r>
            <w:r w:rsidRPr="002D71DF">
              <w:t>one</w:t>
            </w:r>
            <w:r w:rsidR="004C760B" w:rsidRPr="002D71DF">
              <w:t xml:space="preserve"> </w:t>
            </w:r>
            <w:r w:rsidRPr="002D71DF">
              <w:t>group</w:t>
            </w:r>
            <w:r w:rsidR="004C760B" w:rsidRPr="002D71DF">
              <w:t xml:space="preserve"> </w:t>
            </w:r>
            <w:r w:rsidRPr="002D71DF">
              <w:t>‘Designer’</w:t>
            </w:r>
            <w:r w:rsidR="004C760B" w:rsidRPr="002D71DF">
              <w:t xml:space="preserve"> </w:t>
            </w:r>
            <w:r w:rsidRPr="002D71DF">
              <w:t>and</w:t>
            </w:r>
            <w:r w:rsidR="004C760B" w:rsidRPr="002D71DF">
              <w:t xml:space="preserve"> </w:t>
            </w:r>
            <w:r w:rsidRPr="002D71DF">
              <w:t>one</w:t>
            </w:r>
            <w:r w:rsidR="004C760B" w:rsidRPr="002D71DF">
              <w:t xml:space="preserve"> </w:t>
            </w:r>
            <w:r w:rsidRPr="002D71DF">
              <w:t>group</w:t>
            </w:r>
            <w:r w:rsidR="004C760B" w:rsidRPr="002D71DF">
              <w:t xml:space="preserve"> </w:t>
            </w:r>
            <w:r w:rsidRPr="002D71DF">
              <w:t>‘Director’.</w:t>
            </w:r>
            <w:r w:rsidR="004C760B" w:rsidRPr="002D71DF">
              <w:t xml:space="preserve"> </w:t>
            </w:r>
            <w:r w:rsidRPr="002D71DF">
              <w:t>Start</w:t>
            </w:r>
            <w:r w:rsidR="004C760B" w:rsidRPr="002D71DF">
              <w:t xml:space="preserve"> </w:t>
            </w:r>
            <w:r w:rsidRPr="002D71DF">
              <w:t>a</w:t>
            </w:r>
            <w:r w:rsidR="004C760B" w:rsidRPr="002D71DF">
              <w:t xml:space="preserve"> </w:t>
            </w:r>
            <w:r w:rsidRPr="002D71DF">
              <w:t>timer</w:t>
            </w:r>
            <w:r w:rsidR="004C760B" w:rsidRPr="002D71DF">
              <w:t xml:space="preserve"> </w:t>
            </w:r>
            <w:r w:rsidRPr="002D71DF">
              <w:t>for</w:t>
            </w:r>
            <w:r w:rsidR="004C760B" w:rsidRPr="002D71DF">
              <w:t xml:space="preserve"> </w:t>
            </w:r>
            <w:r w:rsidRPr="002D71DF">
              <w:t>2</w:t>
            </w:r>
            <w:r w:rsidR="004C760B" w:rsidRPr="002D71DF">
              <w:t xml:space="preserve"> </w:t>
            </w:r>
            <w:r w:rsidRPr="002D71DF">
              <w:t>to</w:t>
            </w:r>
            <w:r w:rsidR="004C760B" w:rsidRPr="002D71DF">
              <w:t xml:space="preserve"> </w:t>
            </w:r>
            <w:r w:rsidRPr="002D71DF">
              <w:t>4</w:t>
            </w:r>
            <w:r w:rsidR="004C760B" w:rsidRPr="002D71DF">
              <w:t xml:space="preserve"> </w:t>
            </w:r>
            <w:r w:rsidRPr="002D71DF">
              <w:t>minutes</w:t>
            </w:r>
            <w:r w:rsidR="004C760B" w:rsidRPr="002D71DF">
              <w:t xml:space="preserve"> </w:t>
            </w:r>
            <w:r w:rsidR="00494BEC" w:rsidRPr="002D71DF">
              <w:t>of</w:t>
            </w:r>
            <w:r w:rsidR="004C760B" w:rsidRPr="002D71DF">
              <w:t xml:space="preserve"> </w:t>
            </w:r>
            <w:r w:rsidR="00494BEC" w:rsidRPr="002D71DF">
              <w:t>ideation</w:t>
            </w:r>
            <w:r w:rsidR="004C760B" w:rsidRPr="002D71DF">
              <w:t xml:space="preserve"> </w:t>
            </w:r>
            <w:r w:rsidRPr="002D71DF">
              <w:t>and</w:t>
            </w:r>
            <w:r w:rsidR="004C760B" w:rsidRPr="002D71DF">
              <w:t xml:space="preserve"> </w:t>
            </w:r>
            <w:r w:rsidRPr="002D71DF">
              <w:t>ask</w:t>
            </w:r>
            <w:r w:rsidR="004C760B" w:rsidRPr="002D71DF">
              <w:t xml:space="preserve"> </w:t>
            </w:r>
            <w:r w:rsidRPr="002D71DF">
              <w:t>the</w:t>
            </w:r>
            <w:r w:rsidR="004C760B" w:rsidRPr="002D71DF">
              <w:t xml:space="preserve"> </w:t>
            </w:r>
            <w:r w:rsidRPr="002D71DF">
              <w:t>students</w:t>
            </w:r>
            <w:r w:rsidR="004C760B" w:rsidRPr="002D71DF">
              <w:t xml:space="preserve"> </w:t>
            </w:r>
            <w:r w:rsidRPr="002D71DF">
              <w:t>to</w:t>
            </w:r>
            <w:r w:rsidR="004C760B" w:rsidRPr="002D71DF">
              <w:t xml:space="preserve"> </w:t>
            </w:r>
            <w:r w:rsidRPr="002D71DF">
              <w:t>write</w:t>
            </w:r>
            <w:r w:rsidR="004C760B" w:rsidRPr="002D71DF">
              <w:t xml:space="preserve"> </w:t>
            </w:r>
            <w:r w:rsidRPr="002D71DF">
              <w:t>as</w:t>
            </w:r>
            <w:r w:rsidR="004C760B" w:rsidRPr="002D71DF">
              <w:t xml:space="preserve"> </w:t>
            </w:r>
            <w:r w:rsidRPr="002D71DF">
              <w:t>many</w:t>
            </w:r>
            <w:r w:rsidR="004C760B" w:rsidRPr="002D71DF">
              <w:t xml:space="preserve"> </w:t>
            </w:r>
            <w:r w:rsidRPr="002D71DF">
              <w:t>ideas</w:t>
            </w:r>
            <w:r w:rsidR="004C760B" w:rsidRPr="002D71DF">
              <w:t xml:space="preserve"> </w:t>
            </w:r>
            <w:r w:rsidRPr="002D71DF">
              <w:t>as</w:t>
            </w:r>
            <w:r w:rsidR="004C760B" w:rsidRPr="002D71DF">
              <w:t xml:space="preserve"> </w:t>
            </w:r>
            <w:r w:rsidRPr="002D71DF">
              <w:t>possible</w:t>
            </w:r>
            <w:r w:rsidR="004C760B" w:rsidRPr="002D71DF">
              <w:t xml:space="preserve"> </w:t>
            </w:r>
            <w:r w:rsidRPr="002D71DF">
              <w:t>about</w:t>
            </w:r>
            <w:r w:rsidR="004C760B" w:rsidRPr="002D71DF">
              <w:t xml:space="preserve"> </w:t>
            </w:r>
            <w:r w:rsidRPr="002D71DF">
              <w:t>the</w:t>
            </w:r>
            <w:r w:rsidR="004C760B" w:rsidRPr="002D71DF">
              <w:t xml:space="preserve"> </w:t>
            </w:r>
            <w:r w:rsidRPr="002D71DF">
              <w:t>conventions</w:t>
            </w:r>
            <w:r w:rsidR="004C760B" w:rsidRPr="002D71DF">
              <w:t xml:space="preserve"> </w:t>
            </w:r>
            <w:r w:rsidRPr="002D71DF">
              <w:t>their</w:t>
            </w:r>
            <w:r w:rsidR="004C760B" w:rsidRPr="002D71DF">
              <w:t xml:space="preserve"> </w:t>
            </w:r>
            <w:r w:rsidRPr="002D71DF">
              <w:t>role</w:t>
            </w:r>
            <w:r w:rsidR="004C760B" w:rsidRPr="002D71DF">
              <w:t xml:space="preserve"> </w:t>
            </w:r>
            <w:r w:rsidRPr="002D71DF">
              <w:t>might</w:t>
            </w:r>
            <w:r w:rsidR="004C760B" w:rsidRPr="002D71DF">
              <w:t xml:space="preserve"> </w:t>
            </w:r>
            <w:r w:rsidRPr="002D71DF">
              <w:t>use</w:t>
            </w:r>
            <w:r w:rsidR="004C760B" w:rsidRPr="002D71DF">
              <w:t xml:space="preserve"> </w:t>
            </w:r>
            <w:r w:rsidRPr="002D71DF">
              <w:t>to</w:t>
            </w:r>
            <w:r w:rsidR="004C760B" w:rsidRPr="002D71DF">
              <w:t xml:space="preserve"> </w:t>
            </w:r>
            <w:r w:rsidRPr="002D71DF">
              <w:t>engage</w:t>
            </w:r>
            <w:r w:rsidR="004C760B" w:rsidRPr="002D71DF">
              <w:t xml:space="preserve"> </w:t>
            </w:r>
            <w:r w:rsidRPr="002D71DF">
              <w:t>the</w:t>
            </w:r>
            <w:r w:rsidR="004C760B" w:rsidRPr="002D71DF">
              <w:t xml:space="preserve"> </w:t>
            </w:r>
            <w:r w:rsidRPr="002D71DF">
              <w:t>audience</w:t>
            </w:r>
            <w:r w:rsidR="004C760B" w:rsidRPr="002D71DF">
              <w:t xml:space="preserve"> </w:t>
            </w:r>
            <w:r w:rsidRPr="002D71DF">
              <w:t>by</w:t>
            </w:r>
            <w:r w:rsidR="004C760B" w:rsidRPr="002D71DF">
              <w:t xml:space="preserve"> </w:t>
            </w:r>
            <w:r w:rsidRPr="002D71DF">
              <w:t>breaking</w:t>
            </w:r>
            <w:r w:rsidR="004C760B" w:rsidRPr="002D71DF">
              <w:t xml:space="preserve"> </w:t>
            </w:r>
            <w:r w:rsidRPr="002D71DF">
              <w:t>the</w:t>
            </w:r>
            <w:r w:rsidR="004C760B" w:rsidRPr="002D71DF">
              <w:t xml:space="preserve"> </w:t>
            </w:r>
            <w:r w:rsidRPr="002D71DF">
              <w:t>fourth</w:t>
            </w:r>
            <w:r w:rsidR="004C760B" w:rsidRPr="002D71DF">
              <w:t xml:space="preserve"> </w:t>
            </w:r>
            <w:r w:rsidRPr="002D71DF">
              <w:t>wall.</w:t>
            </w:r>
            <w:r w:rsidR="004C760B" w:rsidRPr="002D71DF">
              <w:t xml:space="preserve"> </w:t>
            </w:r>
            <w:r w:rsidRPr="002D71DF">
              <w:t>At</w:t>
            </w:r>
            <w:r w:rsidR="004C760B" w:rsidRPr="002D71DF">
              <w:t xml:space="preserve"> </w:t>
            </w:r>
            <w:r w:rsidRPr="002D71DF">
              <w:t>the</w:t>
            </w:r>
            <w:r w:rsidR="004C760B" w:rsidRPr="002D71DF">
              <w:t xml:space="preserve"> </w:t>
            </w:r>
            <w:r w:rsidRPr="002D71DF">
              <w:t>end</w:t>
            </w:r>
            <w:r w:rsidR="004C760B" w:rsidRPr="002D71DF">
              <w:t xml:space="preserve"> </w:t>
            </w:r>
            <w:r w:rsidRPr="002D71DF">
              <w:t>of</w:t>
            </w:r>
            <w:r w:rsidR="004C760B" w:rsidRPr="002D71DF">
              <w:t xml:space="preserve"> </w:t>
            </w:r>
            <w:r w:rsidRPr="002D71DF">
              <w:t>this</w:t>
            </w:r>
            <w:r w:rsidR="004C760B" w:rsidRPr="002D71DF">
              <w:t xml:space="preserve"> </w:t>
            </w:r>
            <w:r w:rsidRPr="002D71DF">
              <w:t>time,</w:t>
            </w:r>
            <w:r w:rsidR="004C760B" w:rsidRPr="002D71DF">
              <w:t xml:space="preserve"> </w:t>
            </w:r>
            <w:r w:rsidRPr="002D71DF">
              <w:t>the</w:t>
            </w:r>
            <w:r w:rsidR="004C760B" w:rsidRPr="002D71DF">
              <w:t xml:space="preserve"> </w:t>
            </w:r>
            <w:r w:rsidRPr="002D71DF">
              <w:t>group</w:t>
            </w:r>
            <w:r w:rsidR="004C760B" w:rsidRPr="002D71DF">
              <w:t xml:space="preserve"> </w:t>
            </w:r>
            <w:r w:rsidRPr="002D71DF">
              <w:t>rotates</w:t>
            </w:r>
            <w:r w:rsidR="004C760B" w:rsidRPr="002D71DF">
              <w:t xml:space="preserve"> </w:t>
            </w:r>
            <w:r w:rsidRPr="002D71DF">
              <w:t>their</w:t>
            </w:r>
            <w:r w:rsidR="004C760B" w:rsidRPr="002D71DF">
              <w:t xml:space="preserve"> </w:t>
            </w:r>
            <w:r w:rsidR="00A75391" w:rsidRPr="002D71DF">
              <w:t>ideation</w:t>
            </w:r>
            <w:r w:rsidR="004C760B" w:rsidRPr="002D71DF">
              <w:t xml:space="preserve"> </w:t>
            </w:r>
            <w:r w:rsidRPr="002D71DF">
              <w:t>paper</w:t>
            </w:r>
            <w:r w:rsidR="004C760B" w:rsidRPr="002D71DF">
              <w:t xml:space="preserve"> </w:t>
            </w:r>
            <w:r w:rsidRPr="002D71DF">
              <w:t>to</w:t>
            </w:r>
            <w:r w:rsidR="004C760B" w:rsidRPr="002D71DF">
              <w:t xml:space="preserve"> </w:t>
            </w:r>
            <w:r w:rsidRPr="002D71DF">
              <w:t>the</w:t>
            </w:r>
            <w:r w:rsidR="004C760B" w:rsidRPr="002D71DF">
              <w:t xml:space="preserve"> </w:t>
            </w:r>
            <w:r w:rsidRPr="002D71DF">
              <w:t>next</w:t>
            </w:r>
            <w:r w:rsidR="004C760B" w:rsidRPr="002D71DF">
              <w:t xml:space="preserve"> </w:t>
            </w:r>
            <w:r w:rsidRPr="002D71DF">
              <w:t>group.</w:t>
            </w:r>
            <w:r w:rsidR="004C760B" w:rsidRPr="002D71DF">
              <w:t xml:space="preserve"> </w:t>
            </w:r>
            <w:r w:rsidRPr="002D71DF">
              <w:t>Give</w:t>
            </w:r>
            <w:r w:rsidR="004C760B" w:rsidRPr="002D71DF">
              <w:t xml:space="preserve"> </w:t>
            </w:r>
            <w:r w:rsidRPr="002D71DF">
              <w:t>them</w:t>
            </w:r>
            <w:r w:rsidR="004C760B" w:rsidRPr="002D71DF">
              <w:t xml:space="preserve"> </w:t>
            </w:r>
            <w:r w:rsidRPr="002D71DF">
              <w:t>one</w:t>
            </w:r>
            <w:r w:rsidR="004C760B" w:rsidRPr="002D71DF">
              <w:t xml:space="preserve"> </w:t>
            </w:r>
            <w:r w:rsidRPr="002D71DF">
              <w:t>minute</w:t>
            </w:r>
            <w:r w:rsidR="004C760B" w:rsidRPr="002D71DF">
              <w:t xml:space="preserve"> </w:t>
            </w:r>
            <w:r w:rsidRPr="002D71DF">
              <w:t>to</w:t>
            </w:r>
            <w:r w:rsidR="004C760B" w:rsidRPr="002D71DF">
              <w:t xml:space="preserve"> </w:t>
            </w:r>
            <w:r w:rsidRPr="002D71DF">
              <w:t>look</w:t>
            </w:r>
            <w:r w:rsidR="004C760B" w:rsidRPr="002D71DF">
              <w:t xml:space="preserve"> </w:t>
            </w:r>
            <w:r w:rsidRPr="002D71DF">
              <w:t>over</w:t>
            </w:r>
            <w:r w:rsidR="004C760B" w:rsidRPr="002D71DF">
              <w:t xml:space="preserve"> </w:t>
            </w:r>
            <w:r w:rsidRPr="002D71DF">
              <w:t>the</w:t>
            </w:r>
            <w:r w:rsidR="004C760B" w:rsidRPr="002D71DF">
              <w:t xml:space="preserve"> </w:t>
            </w:r>
            <w:r w:rsidRPr="002D71DF">
              <w:t>ideas</w:t>
            </w:r>
            <w:r w:rsidR="004C760B" w:rsidRPr="002D71DF">
              <w:t xml:space="preserve"> </w:t>
            </w:r>
            <w:r w:rsidRPr="002D71DF">
              <w:t>from</w:t>
            </w:r>
            <w:r w:rsidR="004C760B" w:rsidRPr="002D71DF">
              <w:t xml:space="preserve"> </w:t>
            </w:r>
            <w:r w:rsidRPr="002D71DF">
              <w:t>the</w:t>
            </w:r>
            <w:r w:rsidR="004C760B" w:rsidRPr="002D71DF">
              <w:t xml:space="preserve"> </w:t>
            </w:r>
            <w:r w:rsidRPr="002D71DF">
              <w:t>previous</w:t>
            </w:r>
            <w:r w:rsidR="004C760B" w:rsidRPr="002D71DF">
              <w:t xml:space="preserve"> </w:t>
            </w:r>
            <w:r w:rsidRPr="002D71DF">
              <w:t>group.</w:t>
            </w:r>
            <w:r w:rsidR="004C760B" w:rsidRPr="002D71DF">
              <w:t xml:space="preserve"> </w:t>
            </w:r>
            <w:r w:rsidRPr="002D71DF">
              <w:t>Then</w:t>
            </w:r>
            <w:r w:rsidR="004C760B" w:rsidRPr="002D71DF">
              <w:t xml:space="preserve"> </w:t>
            </w:r>
            <w:r w:rsidRPr="002D71DF">
              <w:t>restart</w:t>
            </w:r>
            <w:r w:rsidR="004C760B" w:rsidRPr="002D71DF">
              <w:t xml:space="preserve"> </w:t>
            </w:r>
            <w:r w:rsidRPr="002D71DF">
              <w:t>the</w:t>
            </w:r>
            <w:r w:rsidR="004C760B" w:rsidRPr="002D71DF">
              <w:t xml:space="preserve"> </w:t>
            </w:r>
            <w:r w:rsidRPr="002D71DF">
              <w:t>timer</w:t>
            </w:r>
            <w:r w:rsidR="004C760B" w:rsidRPr="002D71DF">
              <w:t xml:space="preserve"> </w:t>
            </w:r>
            <w:r w:rsidRPr="002D71DF">
              <w:t>and</w:t>
            </w:r>
            <w:r w:rsidR="004C760B" w:rsidRPr="002D71DF">
              <w:t xml:space="preserve"> </w:t>
            </w:r>
            <w:r w:rsidRPr="002D71DF">
              <w:t>have</w:t>
            </w:r>
            <w:r w:rsidR="004C760B" w:rsidRPr="002D71DF">
              <w:t xml:space="preserve"> </w:t>
            </w:r>
            <w:r w:rsidRPr="002D71DF">
              <w:t>them</w:t>
            </w:r>
            <w:r w:rsidR="004C760B" w:rsidRPr="002D71DF">
              <w:t xml:space="preserve"> </w:t>
            </w:r>
            <w:r w:rsidRPr="002D71DF">
              <w:t>add</w:t>
            </w:r>
            <w:r w:rsidR="004C760B" w:rsidRPr="002D71DF">
              <w:t xml:space="preserve"> </w:t>
            </w:r>
            <w:r w:rsidRPr="002D71DF">
              <w:t>new</w:t>
            </w:r>
            <w:r w:rsidR="004C760B" w:rsidRPr="002D71DF">
              <w:t xml:space="preserve"> </w:t>
            </w:r>
            <w:r w:rsidRPr="002D71DF">
              <w:t>ideas</w:t>
            </w:r>
            <w:r w:rsidR="004C760B" w:rsidRPr="002D71DF">
              <w:t xml:space="preserve"> </w:t>
            </w:r>
            <w:r w:rsidRPr="002D71DF">
              <w:t>and/or</w:t>
            </w:r>
            <w:r w:rsidR="004C760B" w:rsidRPr="002D71DF">
              <w:t xml:space="preserve"> </w:t>
            </w:r>
            <w:r w:rsidRPr="002D71DF">
              <w:t>extensions</w:t>
            </w:r>
            <w:r w:rsidR="004C760B" w:rsidRPr="002D71DF">
              <w:t xml:space="preserve"> </w:t>
            </w:r>
            <w:r w:rsidRPr="002D71DF">
              <w:t>to</w:t>
            </w:r>
            <w:r w:rsidR="004C760B" w:rsidRPr="002D71DF">
              <w:t xml:space="preserve"> </w:t>
            </w:r>
            <w:r w:rsidRPr="002D71DF">
              <w:t>the</w:t>
            </w:r>
            <w:r w:rsidR="004C760B" w:rsidRPr="002D71DF">
              <w:t xml:space="preserve"> </w:t>
            </w:r>
            <w:r w:rsidRPr="002D71DF">
              <w:t>previous</w:t>
            </w:r>
            <w:r w:rsidR="004C760B" w:rsidRPr="002D71DF">
              <w:t xml:space="preserve"> </w:t>
            </w:r>
            <w:r w:rsidRPr="002D71DF">
              <w:t>group’s</w:t>
            </w:r>
            <w:r w:rsidR="004C760B" w:rsidRPr="002D71DF">
              <w:t xml:space="preserve"> </w:t>
            </w:r>
            <w:r w:rsidRPr="002D71DF">
              <w:t>ideas</w:t>
            </w:r>
            <w:r w:rsidR="004C760B" w:rsidRPr="002D71DF">
              <w:t xml:space="preserve"> </w:t>
            </w:r>
            <w:r w:rsidRPr="002D71DF">
              <w:t>to</w:t>
            </w:r>
            <w:r w:rsidR="004C760B" w:rsidRPr="002D71DF">
              <w:t xml:space="preserve"> </w:t>
            </w:r>
            <w:r w:rsidRPr="002D71DF">
              <w:t>the</w:t>
            </w:r>
            <w:r w:rsidR="004C760B" w:rsidRPr="002D71DF">
              <w:t xml:space="preserve"> </w:t>
            </w:r>
            <w:r w:rsidRPr="002D71DF">
              <w:t>sheet.</w:t>
            </w:r>
            <w:r w:rsidR="004C760B" w:rsidRPr="002D71DF">
              <w:t xml:space="preserve"> </w:t>
            </w:r>
            <w:r w:rsidRPr="002D71DF">
              <w:t>Continue</w:t>
            </w:r>
            <w:r w:rsidR="004C760B" w:rsidRPr="002D71DF">
              <w:t xml:space="preserve"> </w:t>
            </w:r>
            <w:r w:rsidRPr="002D71DF">
              <w:t>the</w:t>
            </w:r>
            <w:r w:rsidR="004C760B" w:rsidRPr="002D71DF">
              <w:t xml:space="preserve"> </w:t>
            </w:r>
            <w:r w:rsidRPr="002D71DF">
              <w:t>progressive</w:t>
            </w:r>
            <w:r w:rsidR="004C760B" w:rsidRPr="002D71DF">
              <w:t xml:space="preserve"> </w:t>
            </w:r>
            <w:r w:rsidRPr="002D71DF">
              <w:t>ideation</w:t>
            </w:r>
            <w:r w:rsidR="004C760B" w:rsidRPr="002D71DF">
              <w:t xml:space="preserve"> </w:t>
            </w:r>
            <w:r w:rsidRPr="002D71DF">
              <w:t>cycle</w:t>
            </w:r>
            <w:r w:rsidR="004C760B" w:rsidRPr="002D71DF">
              <w:t xml:space="preserve"> </w:t>
            </w:r>
            <w:r w:rsidRPr="002D71DF">
              <w:t>until</w:t>
            </w:r>
            <w:r w:rsidR="004C760B" w:rsidRPr="002D71DF">
              <w:t xml:space="preserve"> </w:t>
            </w:r>
            <w:r w:rsidRPr="002D71DF">
              <w:t>the</w:t>
            </w:r>
            <w:r w:rsidR="004C760B" w:rsidRPr="002D71DF">
              <w:t xml:space="preserve"> </w:t>
            </w:r>
            <w:r w:rsidRPr="002D71DF">
              <w:t>paper</w:t>
            </w:r>
            <w:r w:rsidR="004C760B" w:rsidRPr="002D71DF">
              <w:t xml:space="preserve"> </w:t>
            </w:r>
            <w:r w:rsidRPr="002D71DF">
              <w:t>arrives</w:t>
            </w:r>
            <w:r w:rsidR="004C760B" w:rsidRPr="002D71DF">
              <w:t xml:space="preserve"> </w:t>
            </w:r>
            <w:r w:rsidRPr="002D71DF">
              <w:t>back</w:t>
            </w:r>
            <w:r w:rsidR="004C760B" w:rsidRPr="002D71DF">
              <w:t xml:space="preserve"> </w:t>
            </w:r>
            <w:r w:rsidRPr="002D71DF">
              <w:t>with</w:t>
            </w:r>
            <w:r w:rsidR="004C760B" w:rsidRPr="002D71DF">
              <w:t xml:space="preserve"> </w:t>
            </w:r>
            <w:r w:rsidRPr="002D71DF">
              <w:t>the</w:t>
            </w:r>
            <w:r w:rsidR="004C760B" w:rsidRPr="002D71DF">
              <w:t xml:space="preserve"> </w:t>
            </w:r>
            <w:r w:rsidRPr="002D71DF">
              <w:t>original</w:t>
            </w:r>
            <w:r w:rsidR="004C760B" w:rsidRPr="002D71DF">
              <w:t xml:space="preserve"> </w:t>
            </w:r>
            <w:r w:rsidRPr="002D71DF">
              <w:t>group.</w:t>
            </w:r>
            <w:r w:rsidR="004C760B" w:rsidRPr="002D71DF">
              <w:t xml:space="preserve"> </w:t>
            </w:r>
          </w:p>
          <w:p w14:paraId="03DAD6B7" w14:textId="7D90E18E" w:rsidR="00C2262B" w:rsidRPr="002D71DF" w:rsidRDefault="00C2262B" w:rsidP="00C2262B">
            <w:pPr>
              <w:rPr>
                <w:szCs w:val="22"/>
              </w:rPr>
            </w:pPr>
            <w:r w:rsidRPr="002D71DF">
              <w:rPr>
                <w:b/>
                <w:bCs/>
              </w:rPr>
              <w:t>Documentation</w:t>
            </w:r>
            <w:r w:rsidR="004C760B" w:rsidRPr="002D71DF">
              <w:rPr>
                <w:b/>
                <w:bCs/>
              </w:rPr>
              <w:t xml:space="preserve"> </w:t>
            </w:r>
            <w:r w:rsidRPr="002D71DF">
              <w:rPr>
                <w:b/>
                <w:bCs/>
              </w:rPr>
              <w:t>prompt:</w:t>
            </w:r>
            <w:r w:rsidR="004C760B" w:rsidRPr="002D71DF">
              <w:rPr>
                <w:b/>
                <w:bCs/>
              </w:rPr>
              <w:t xml:space="preserve"> </w:t>
            </w:r>
            <w:r w:rsidR="00477D2A">
              <w:t>h</w:t>
            </w:r>
            <w:r w:rsidRPr="002D71DF">
              <w:t>ave</w:t>
            </w:r>
            <w:r w:rsidR="004C760B" w:rsidRPr="002D71DF">
              <w:t xml:space="preserve"> </w:t>
            </w:r>
            <w:r w:rsidRPr="002D71DF">
              <w:t>each</w:t>
            </w:r>
            <w:r w:rsidR="004C760B" w:rsidRPr="002D71DF">
              <w:t xml:space="preserve"> </w:t>
            </w:r>
            <w:r w:rsidRPr="002D71DF">
              <w:t>student</w:t>
            </w:r>
            <w:r w:rsidR="004C760B" w:rsidRPr="002D71DF">
              <w:t xml:space="preserve"> </w:t>
            </w:r>
            <w:r w:rsidRPr="002D71DF">
              <w:t>take</w:t>
            </w:r>
            <w:r w:rsidR="004C760B" w:rsidRPr="002D71DF">
              <w:t xml:space="preserve"> </w:t>
            </w:r>
            <w:r w:rsidRPr="002D71DF">
              <w:t>a</w:t>
            </w:r>
            <w:r w:rsidR="004C760B" w:rsidRPr="002D71DF">
              <w:t xml:space="preserve"> </w:t>
            </w:r>
            <w:r w:rsidRPr="002D71DF">
              <w:t>photo</w:t>
            </w:r>
            <w:r w:rsidR="004C760B" w:rsidRPr="002D71DF">
              <w:t xml:space="preserve"> </w:t>
            </w:r>
            <w:r w:rsidRPr="002D71DF">
              <w:t>of</w:t>
            </w:r>
            <w:r w:rsidR="004C760B" w:rsidRPr="002D71DF">
              <w:t xml:space="preserve"> </w:t>
            </w:r>
            <w:r w:rsidRPr="002D71DF">
              <w:t>the</w:t>
            </w:r>
            <w:r w:rsidR="004C760B" w:rsidRPr="002D71DF">
              <w:t xml:space="preserve"> </w:t>
            </w:r>
            <w:r w:rsidR="0074655A" w:rsidRPr="002D71DF">
              <w:t>i</w:t>
            </w:r>
            <w:r w:rsidRPr="002D71DF">
              <w:t>deation</w:t>
            </w:r>
            <w:r w:rsidR="004C760B" w:rsidRPr="002D71DF">
              <w:t xml:space="preserve"> </w:t>
            </w:r>
            <w:r w:rsidRPr="002D71DF">
              <w:t>sheet</w:t>
            </w:r>
            <w:r w:rsidR="0065596C" w:rsidRPr="002D71DF">
              <w:t>s</w:t>
            </w:r>
            <w:r w:rsidR="004C760B" w:rsidRPr="002D71DF">
              <w:t xml:space="preserve"> </w:t>
            </w:r>
            <w:r w:rsidRPr="002D71DF">
              <w:t>to</w:t>
            </w:r>
            <w:r w:rsidR="004C760B" w:rsidRPr="002D71DF">
              <w:t xml:space="preserve"> </w:t>
            </w:r>
            <w:r w:rsidRPr="002D71DF">
              <w:t>add</w:t>
            </w:r>
            <w:r w:rsidR="004C760B" w:rsidRPr="002D71DF">
              <w:t xml:space="preserve"> </w:t>
            </w:r>
            <w:r w:rsidRPr="002D71DF">
              <w:t>to</w:t>
            </w:r>
            <w:r w:rsidR="004C760B" w:rsidRPr="002D71DF">
              <w:t xml:space="preserve"> </w:t>
            </w:r>
            <w:r w:rsidRPr="002D71DF">
              <w:t>the</w:t>
            </w:r>
            <w:r w:rsidR="004C760B" w:rsidRPr="002D71DF">
              <w:t xml:space="preserve"> </w:t>
            </w:r>
            <w:r w:rsidRPr="002D71DF">
              <w:t>templates</w:t>
            </w:r>
            <w:r w:rsidR="004C760B" w:rsidRPr="002D71DF">
              <w:t xml:space="preserve"> </w:t>
            </w:r>
            <w:r w:rsidRPr="002D71DF">
              <w:t>on</w:t>
            </w:r>
            <w:r w:rsidR="004C760B" w:rsidRPr="002D71DF">
              <w:t xml:space="preserve"> </w:t>
            </w:r>
            <w:r w:rsidRPr="002D71DF">
              <w:rPr>
                <w:b/>
                <w:bCs/>
              </w:rPr>
              <w:t>slide</w:t>
            </w:r>
            <w:r w:rsidR="004C760B" w:rsidRPr="002D71DF">
              <w:rPr>
                <w:b/>
                <w:bCs/>
              </w:rPr>
              <w:t xml:space="preserve"> </w:t>
            </w:r>
            <w:r w:rsidRPr="002D71DF">
              <w:rPr>
                <w:b/>
                <w:bCs/>
              </w:rPr>
              <w:t>PJ1</w:t>
            </w:r>
            <w:r w:rsidR="007D062B" w:rsidRPr="002D71DF">
              <w:rPr>
                <w:b/>
                <w:bCs/>
              </w:rPr>
              <w:t>1</w:t>
            </w:r>
            <w:r w:rsidRPr="002D71DF">
              <w:rPr>
                <w:szCs w:val="22"/>
              </w:rPr>
              <w:t>.</w:t>
            </w:r>
          </w:p>
          <w:p w14:paraId="0A1A58F0" w14:textId="39AC9700" w:rsidR="008450CF" w:rsidRPr="002D71DF" w:rsidRDefault="008450CF" w:rsidP="008450CF">
            <w:pPr>
              <w:rPr>
                <w:b/>
              </w:rPr>
            </w:pPr>
            <w:r w:rsidRPr="002D71DF">
              <w:rPr>
                <w:b/>
                <w:bCs/>
              </w:rPr>
              <w:t>Activity</w:t>
            </w:r>
            <w:r w:rsidR="004C760B" w:rsidRPr="002D71DF">
              <w:rPr>
                <w:b/>
                <w:bCs/>
              </w:rPr>
              <w:t xml:space="preserve"> </w:t>
            </w:r>
            <w:r w:rsidRPr="002D71DF">
              <w:rPr>
                <w:b/>
                <w:bCs/>
              </w:rPr>
              <w:t>3.1</w:t>
            </w:r>
            <w:r w:rsidR="009860D4" w:rsidRPr="002D71DF">
              <w:rPr>
                <w:b/>
                <w:bCs/>
              </w:rPr>
              <w:t>1</w:t>
            </w:r>
            <w:r w:rsidR="004C760B" w:rsidRPr="002D71DF">
              <w:rPr>
                <w:b/>
                <w:bCs/>
              </w:rPr>
              <w:t xml:space="preserve"> </w:t>
            </w:r>
            <w:r w:rsidRPr="002D71DF">
              <w:rPr>
                <w:b/>
                <w:bCs/>
              </w:rPr>
              <w:t>–</w:t>
            </w:r>
            <w:r w:rsidR="004C760B" w:rsidRPr="002D71DF">
              <w:rPr>
                <w:b/>
                <w:bCs/>
              </w:rPr>
              <w:t xml:space="preserve"> </w:t>
            </w:r>
            <w:r w:rsidRPr="002D71DF">
              <w:rPr>
                <w:b/>
                <w:bCs/>
              </w:rPr>
              <w:t>director</w:t>
            </w:r>
            <w:r w:rsidR="00476C75">
              <w:rPr>
                <w:b/>
              </w:rPr>
              <w:t xml:space="preserve"> –</w:t>
            </w:r>
            <w:r w:rsidR="004C760B" w:rsidRPr="002D71DF">
              <w:rPr>
                <w:b/>
              </w:rPr>
              <w:t xml:space="preserve"> </w:t>
            </w:r>
            <w:r w:rsidRPr="002D71DF">
              <w:rPr>
                <w:b/>
              </w:rPr>
              <w:t>shifting</w:t>
            </w:r>
            <w:r w:rsidR="004C760B" w:rsidRPr="002D71DF">
              <w:rPr>
                <w:b/>
              </w:rPr>
              <w:t xml:space="preserve"> </w:t>
            </w:r>
            <w:r w:rsidRPr="002D71DF">
              <w:rPr>
                <w:b/>
              </w:rPr>
              <w:t>styles</w:t>
            </w:r>
          </w:p>
          <w:p w14:paraId="2FD29D1F" w14:textId="13A9DD58" w:rsidR="008450CF" w:rsidRPr="002D71DF" w:rsidRDefault="008450CF" w:rsidP="008450CF">
            <w:pPr>
              <w:rPr>
                <w:bCs/>
              </w:rPr>
            </w:pPr>
            <w:r w:rsidRPr="002D71DF">
              <w:rPr>
                <w:bCs/>
              </w:rPr>
              <w:t>Discuss</w:t>
            </w:r>
            <w:r w:rsidR="004C760B" w:rsidRPr="002D71DF">
              <w:rPr>
                <w:bCs/>
              </w:rPr>
              <w:t xml:space="preserve"> </w:t>
            </w:r>
            <w:r w:rsidRPr="002D71DF">
              <w:rPr>
                <w:bCs/>
              </w:rPr>
              <w:t>Ryan’s</w:t>
            </w:r>
            <w:r w:rsidR="004C760B" w:rsidRPr="002D71DF">
              <w:rPr>
                <w:bCs/>
              </w:rPr>
              <w:t xml:space="preserve"> </w:t>
            </w:r>
            <w:r w:rsidRPr="002D71DF">
              <w:rPr>
                <w:bCs/>
              </w:rPr>
              <w:t>provision</w:t>
            </w:r>
            <w:r w:rsidR="004C760B" w:rsidRPr="002D71DF">
              <w:rPr>
                <w:bCs/>
              </w:rPr>
              <w:t xml:space="preserve"> </w:t>
            </w:r>
            <w:r w:rsidRPr="002D71DF">
              <w:rPr>
                <w:bCs/>
              </w:rPr>
              <w:t>of</w:t>
            </w:r>
            <w:r w:rsidR="004C760B" w:rsidRPr="002D71DF">
              <w:rPr>
                <w:bCs/>
              </w:rPr>
              <w:t xml:space="preserve"> </w:t>
            </w:r>
            <w:r w:rsidRPr="002D71DF">
              <w:rPr>
                <w:bCs/>
              </w:rPr>
              <w:t>the</w:t>
            </w:r>
            <w:r w:rsidR="004C760B" w:rsidRPr="002D71DF">
              <w:rPr>
                <w:bCs/>
              </w:rPr>
              <w:t xml:space="preserve"> </w:t>
            </w:r>
            <w:r w:rsidRPr="002D71DF">
              <w:rPr>
                <w:bCs/>
              </w:rPr>
              <w:t>optional</w:t>
            </w:r>
            <w:r w:rsidR="004C760B" w:rsidRPr="002D71DF">
              <w:rPr>
                <w:bCs/>
              </w:rPr>
              <w:t xml:space="preserve"> </w:t>
            </w:r>
            <w:r w:rsidRPr="002D71DF">
              <w:rPr>
                <w:bCs/>
              </w:rPr>
              <w:t>scenes</w:t>
            </w:r>
            <w:r w:rsidR="004C760B" w:rsidRPr="002D71DF">
              <w:rPr>
                <w:bCs/>
              </w:rPr>
              <w:t xml:space="preserve"> </w:t>
            </w:r>
            <w:r w:rsidRPr="002D71DF">
              <w:rPr>
                <w:bCs/>
              </w:rPr>
              <w:t>and</w:t>
            </w:r>
            <w:r w:rsidR="004C760B" w:rsidRPr="002D71DF">
              <w:rPr>
                <w:bCs/>
              </w:rPr>
              <w:t xml:space="preserve"> </w:t>
            </w:r>
            <w:r w:rsidRPr="002D71DF">
              <w:rPr>
                <w:bCs/>
              </w:rPr>
              <w:t>how</w:t>
            </w:r>
            <w:r w:rsidR="004C760B" w:rsidRPr="002D71DF">
              <w:rPr>
                <w:bCs/>
              </w:rPr>
              <w:t xml:space="preserve"> </w:t>
            </w:r>
            <w:r w:rsidRPr="002D71DF">
              <w:rPr>
                <w:bCs/>
              </w:rPr>
              <w:t>this</w:t>
            </w:r>
            <w:r w:rsidR="004C760B" w:rsidRPr="002D71DF">
              <w:rPr>
                <w:bCs/>
              </w:rPr>
              <w:t xml:space="preserve"> </w:t>
            </w:r>
            <w:r w:rsidRPr="002D71DF">
              <w:rPr>
                <w:bCs/>
              </w:rPr>
              <w:t>approach</w:t>
            </w:r>
            <w:r w:rsidR="004C760B" w:rsidRPr="002D71DF">
              <w:rPr>
                <w:bCs/>
              </w:rPr>
              <w:t xml:space="preserve"> </w:t>
            </w:r>
            <w:r w:rsidRPr="002D71DF">
              <w:rPr>
                <w:bCs/>
              </w:rPr>
              <w:t>allows</w:t>
            </w:r>
            <w:r w:rsidR="004C760B" w:rsidRPr="002D71DF">
              <w:rPr>
                <w:bCs/>
              </w:rPr>
              <w:t xml:space="preserve"> </w:t>
            </w:r>
            <w:r w:rsidRPr="002D71DF">
              <w:rPr>
                <w:bCs/>
              </w:rPr>
              <w:t>directors</w:t>
            </w:r>
            <w:r w:rsidR="004C760B" w:rsidRPr="002D71DF">
              <w:rPr>
                <w:bCs/>
              </w:rPr>
              <w:t xml:space="preserve"> </w:t>
            </w:r>
            <w:r w:rsidRPr="002D71DF">
              <w:rPr>
                <w:bCs/>
              </w:rPr>
              <w:t>to</w:t>
            </w:r>
            <w:r w:rsidR="004C760B" w:rsidRPr="002D71DF">
              <w:rPr>
                <w:bCs/>
              </w:rPr>
              <w:t xml:space="preserve"> </w:t>
            </w:r>
            <w:r w:rsidRPr="002D71DF">
              <w:rPr>
                <w:bCs/>
              </w:rPr>
              <w:t>make</w:t>
            </w:r>
            <w:r w:rsidR="004C760B" w:rsidRPr="002D71DF">
              <w:rPr>
                <w:bCs/>
              </w:rPr>
              <w:t xml:space="preserve"> </w:t>
            </w:r>
            <w:r w:rsidRPr="002D71DF">
              <w:rPr>
                <w:bCs/>
              </w:rPr>
              <w:t>choices</w:t>
            </w:r>
            <w:r w:rsidR="004C760B" w:rsidRPr="002D71DF">
              <w:rPr>
                <w:bCs/>
              </w:rPr>
              <w:t xml:space="preserve"> </w:t>
            </w:r>
            <w:r w:rsidRPr="002D71DF">
              <w:rPr>
                <w:bCs/>
              </w:rPr>
              <w:t>with</w:t>
            </w:r>
            <w:r w:rsidR="004C760B" w:rsidRPr="002D71DF">
              <w:rPr>
                <w:bCs/>
              </w:rPr>
              <w:t xml:space="preserve"> </w:t>
            </w:r>
            <w:r w:rsidRPr="002D71DF">
              <w:rPr>
                <w:bCs/>
              </w:rPr>
              <w:t>script,</w:t>
            </w:r>
            <w:r w:rsidR="004C760B" w:rsidRPr="002D71DF">
              <w:rPr>
                <w:bCs/>
              </w:rPr>
              <w:t xml:space="preserve"> </w:t>
            </w:r>
            <w:r w:rsidRPr="002D71DF">
              <w:rPr>
                <w:bCs/>
              </w:rPr>
              <w:t>staging</w:t>
            </w:r>
            <w:r w:rsidR="004C760B" w:rsidRPr="002D71DF">
              <w:rPr>
                <w:bCs/>
              </w:rPr>
              <w:t xml:space="preserve"> </w:t>
            </w:r>
            <w:r w:rsidRPr="002D71DF">
              <w:rPr>
                <w:bCs/>
              </w:rPr>
              <w:t>and</w:t>
            </w:r>
            <w:r w:rsidR="004C760B" w:rsidRPr="002D71DF">
              <w:rPr>
                <w:bCs/>
              </w:rPr>
              <w:t xml:space="preserve"> </w:t>
            </w:r>
            <w:r w:rsidRPr="002D71DF">
              <w:rPr>
                <w:bCs/>
              </w:rPr>
              <w:t>style</w:t>
            </w:r>
            <w:r w:rsidR="004C760B" w:rsidRPr="002D71DF">
              <w:rPr>
                <w:bCs/>
              </w:rPr>
              <w:t xml:space="preserve"> </w:t>
            </w:r>
            <w:r w:rsidRPr="002D71DF">
              <w:rPr>
                <w:bCs/>
              </w:rPr>
              <w:t>to</w:t>
            </w:r>
            <w:r w:rsidR="004C760B" w:rsidRPr="002D71DF">
              <w:rPr>
                <w:bCs/>
              </w:rPr>
              <w:t xml:space="preserve"> </w:t>
            </w:r>
            <w:r w:rsidRPr="002D71DF">
              <w:rPr>
                <w:bCs/>
              </w:rPr>
              <w:t>best</w:t>
            </w:r>
            <w:r w:rsidR="004C760B" w:rsidRPr="002D71DF">
              <w:rPr>
                <w:bCs/>
              </w:rPr>
              <w:t xml:space="preserve"> </w:t>
            </w:r>
            <w:r w:rsidRPr="002D71DF">
              <w:rPr>
                <w:bCs/>
              </w:rPr>
              <w:t>serve</w:t>
            </w:r>
            <w:r w:rsidR="004C760B" w:rsidRPr="002D71DF">
              <w:rPr>
                <w:bCs/>
              </w:rPr>
              <w:t xml:space="preserve"> </w:t>
            </w:r>
            <w:r w:rsidRPr="002D71DF">
              <w:rPr>
                <w:bCs/>
              </w:rPr>
              <w:t>the</w:t>
            </w:r>
            <w:r w:rsidR="004C760B" w:rsidRPr="002D71DF">
              <w:rPr>
                <w:bCs/>
              </w:rPr>
              <w:t xml:space="preserve"> </w:t>
            </w:r>
            <w:r w:rsidRPr="002D71DF">
              <w:rPr>
                <w:bCs/>
              </w:rPr>
              <w:t>intended</w:t>
            </w:r>
            <w:r w:rsidR="004C760B" w:rsidRPr="002D71DF">
              <w:rPr>
                <w:bCs/>
              </w:rPr>
              <w:t xml:space="preserve"> </w:t>
            </w:r>
            <w:r w:rsidRPr="002D71DF">
              <w:rPr>
                <w:bCs/>
              </w:rPr>
              <w:t>dramatic</w:t>
            </w:r>
            <w:r w:rsidR="004C760B" w:rsidRPr="002D71DF">
              <w:rPr>
                <w:bCs/>
              </w:rPr>
              <w:t xml:space="preserve"> </w:t>
            </w:r>
            <w:r w:rsidRPr="002D71DF">
              <w:rPr>
                <w:bCs/>
              </w:rPr>
              <w:t>meaning</w:t>
            </w:r>
            <w:r w:rsidR="004C760B" w:rsidRPr="002D71DF">
              <w:rPr>
                <w:bCs/>
              </w:rPr>
              <w:t xml:space="preserve"> </w:t>
            </w:r>
            <w:r w:rsidRPr="002D71DF">
              <w:rPr>
                <w:bCs/>
              </w:rPr>
              <w:t>of</w:t>
            </w:r>
            <w:r w:rsidR="004C760B" w:rsidRPr="002D71DF">
              <w:rPr>
                <w:bCs/>
              </w:rPr>
              <w:t xml:space="preserve"> </w:t>
            </w:r>
            <w:r w:rsidRPr="002D71DF">
              <w:rPr>
                <w:bCs/>
              </w:rPr>
              <w:t>their</w:t>
            </w:r>
            <w:r w:rsidR="004C760B" w:rsidRPr="002D71DF">
              <w:rPr>
                <w:bCs/>
              </w:rPr>
              <w:t xml:space="preserve"> </w:t>
            </w:r>
            <w:r w:rsidRPr="002D71DF">
              <w:rPr>
                <w:bCs/>
              </w:rPr>
              <w:t>production.</w:t>
            </w:r>
            <w:r w:rsidR="004C760B" w:rsidRPr="002D71DF">
              <w:rPr>
                <w:bCs/>
              </w:rPr>
              <w:t xml:space="preserve"> </w:t>
            </w:r>
            <w:r w:rsidRPr="002D71DF">
              <w:rPr>
                <w:bCs/>
              </w:rPr>
              <w:t>Divide</w:t>
            </w:r>
            <w:r w:rsidR="004C760B" w:rsidRPr="002D71DF">
              <w:rPr>
                <w:bCs/>
              </w:rPr>
              <w:t xml:space="preserve"> </w:t>
            </w:r>
            <w:r w:rsidRPr="002D71DF">
              <w:rPr>
                <w:bCs/>
              </w:rPr>
              <w:t>the</w:t>
            </w:r>
            <w:r w:rsidR="004C760B" w:rsidRPr="002D71DF">
              <w:rPr>
                <w:bCs/>
              </w:rPr>
              <w:t xml:space="preserve"> </w:t>
            </w:r>
            <w:r w:rsidRPr="002D71DF">
              <w:rPr>
                <w:bCs/>
              </w:rPr>
              <w:t>class</w:t>
            </w:r>
            <w:r w:rsidR="004C760B" w:rsidRPr="002D71DF">
              <w:rPr>
                <w:bCs/>
              </w:rPr>
              <w:t xml:space="preserve"> </w:t>
            </w:r>
            <w:r w:rsidRPr="002D71DF">
              <w:rPr>
                <w:bCs/>
              </w:rPr>
              <w:t>into</w:t>
            </w:r>
            <w:r w:rsidR="004C760B" w:rsidRPr="002D71DF">
              <w:rPr>
                <w:bCs/>
              </w:rPr>
              <w:t xml:space="preserve"> </w:t>
            </w:r>
            <w:r w:rsidRPr="002D71DF">
              <w:rPr>
                <w:bCs/>
              </w:rPr>
              <w:t>groups</w:t>
            </w:r>
            <w:r w:rsidR="004C760B" w:rsidRPr="002D71DF">
              <w:rPr>
                <w:bCs/>
              </w:rPr>
              <w:t xml:space="preserve"> </w:t>
            </w:r>
            <w:r w:rsidRPr="002D71DF">
              <w:rPr>
                <w:bCs/>
              </w:rPr>
              <w:t>of</w:t>
            </w:r>
            <w:r w:rsidR="004C760B" w:rsidRPr="002D71DF">
              <w:rPr>
                <w:bCs/>
              </w:rPr>
              <w:t xml:space="preserve"> </w:t>
            </w:r>
            <w:r w:rsidRPr="002D71DF">
              <w:rPr>
                <w:bCs/>
              </w:rPr>
              <w:t>4</w:t>
            </w:r>
            <w:r w:rsidR="004C760B" w:rsidRPr="002D71DF">
              <w:rPr>
                <w:bCs/>
              </w:rPr>
              <w:t xml:space="preserve"> </w:t>
            </w:r>
            <w:r w:rsidRPr="002D71DF">
              <w:rPr>
                <w:bCs/>
              </w:rPr>
              <w:t>to</w:t>
            </w:r>
            <w:r w:rsidR="004C760B" w:rsidRPr="002D71DF">
              <w:rPr>
                <w:bCs/>
              </w:rPr>
              <w:t xml:space="preserve"> </w:t>
            </w:r>
            <w:r w:rsidRPr="002D71DF">
              <w:rPr>
                <w:bCs/>
              </w:rPr>
              <w:t>6</w:t>
            </w:r>
            <w:r w:rsidR="004C760B" w:rsidRPr="002D71DF">
              <w:rPr>
                <w:bCs/>
              </w:rPr>
              <w:t xml:space="preserve"> </w:t>
            </w:r>
            <w:r w:rsidRPr="002D71DF">
              <w:rPr>
                <w:bCs/>
              </w:rPr>
              <w:t>and</w:t>
            </w:r>
            <w:r w:rsidR="004C760B" w:rsidRPr="002D71DF">
              <w:rPr>
                <w:bCs/>
              </w:rPr>
              <w:t xml:space="preserve"> </w:t>
            </w:r>
            <w:r w:rsidRPr="002D71DF">
              <w:rPr>
                <w:bCs/>
              </w:rPr>
              <w:t>allocate</w:t>
            </w:r>
            <w:r w:rsidR="004C760B" w:rsidRPr="002D71DF">
              <w:rPr>
                <w:bCs/>
              </w:rPr>
              <w:t xml:space="preserve"> </w:t>
            </w:r>
            <w:r w:rsidRPr="002D71DF">
              <w:rPr>
                <w:bCs/>
              </w:rPr>
              <w:t>each</w:t>
            </w:r>
            <w:r w:rsidR="004C760B" w:rsidRPr="002D71DF">
              <w:rPr>
                <w:bCs/>
              </w:rPr>
              <w:t xml:space="preserve"> </w:t>
            </w:r>
            <w:r w:rsidRPr="002D71DF">
              <w:rPr>
                <w:bCs/>
              </w:rPr>
              <w:t>group</w:t>
            </w:r>
            <w:r w:rsidR="004C760B" w:rsidRPr="002D71DF">
              <w:rPr>
                <w:bCs/>
              </w:rPr>
              <w:t xml:space="preserve"> </w:t>
            </w:r>
            <w:r w:rsidRPr="002D71DF">
              <w:rPr>
                <w:bCs/>
              </w:rPr>
              <w:t>with</w:t>
            </w:r>
            <w:r w:rsidR="004C760B" w:rsidRPr="002D71DF">
              <w:rPr>
                <w:bCs/>
              </w:rPr>
              <w:t xml:space="preserve"> </w:t>
            </w:r>
            <w:r w:rsidRPr="002D71DF">
              <w:rPr>
                <w:bCs/>
              </w:rPr>
              <w:t>one</w:t>
            </w:r>
            <w:r w:rsidR="004C760B" w:rsidRPr="002D71DF">
              <w:rPr>
                <w:bCs/>
              </w:rPr>
              <w:t xml:space="preserve"> </w:t>
            </w:r>
            <w:r w:rsidRPr="002D71DF">
              <w:rPr>
                <w:bCs/>
              </w:rPr>
              <w:t>or</w:t>
            </w:r>
            <w:r w:rsidR="004C760B" w:rsidRPr="002D71DF">
              <w:rPr>
                <w:bCs/>
              </w:rPr>
              <w:t xml:space="preserve"> </w:t>
            </w:r>
            <w:r w:rsidRPr="002D71DF">
              <w:rPr>
                <w:bCs/>
              </w:rPr>
              <w:t>more</w:t>
            </w:r>
            <w:r w:rsidR="004C760B" w:rsidRPr="002D71DF">
              <w:rPr>
                <w:bCs/>
              </w:rPr>
              <w:t xml:space="preserve"> </w:t>
            </w:r>
            <w:r w:rsidRPr="002D71DF">
              <w:rPr>
                <w:bCs/>
              </w:rPr>
              <w:t>of</w:t>
            </w:r>
            <w:r w:rsidR="004C760B" w:rsidRPr="002D71DF">
              <w:rPr>
                <w:bCs/>
              </w:rPr>
              <w:t xml:space="preserve"> </w:t>
            </w:r>
            <w:r w:rsidRPr="002D71DF">
              <w:rPr>
                <w:bCs/>
              </w:rPr>
              <w:t>the</w:t>
            </w:r>
            <w:r w:rsidR="004C760B" w:rsidRPr="002D71DF">
              <w:rPr>
                <w:bCs/>
              </w:rPr>
              <w:t xml:space="preserve"> </w:t>
            </w:r>
            <w:r w:rsidR="005907B3" w:rsidRPr="005907B3">
              <w:rPr>
                <w:bCs/>
              </w:rPr>
              <w:t>‘</w:t>
            </w:r>
            <w:r w:rsidRPr="00D25100">
              <w:rPr>
                <w:bCs/>
              </w:rPr>
              <w:t>Optional</w:t>
            </w:r>
            <w:r w:rsidR="004C760B" w:rsidRPr="00D25100">
              <w:rPr>
                <w:bCs/>
              </w:rPr>
              <w:t xml:space="preserve"> </w:t>
            </w:r>
            <w:r w:rsidRPr="00D25100">
              <w:rPr>
                <w:bCs/>
              </w:rPr>
              <w:t>moment</w:t>
            </w:r>
            <w:r w:rsidR="004C760B" w:rsidRPr="00D25100">
              <w:rPr>
                <w:bCs/>
              </w:rPr>
              <w:t xml:space="preserve"> </w:t>
            </w:r>
            <w:r w:rsidRPr="00D25100">
              <w:rPr>
                <w:bCs/>
              </w:rPr>
              <w:t>A</w:t>
            </w:r>
            <w:r w:rsidR="004C760B" w:rsidRPr="00D25100">
              <w:rPr>
                <w:bCs/>
              </w:rPr>
              <w:t xml:space="preserve"> </w:t>
            </w:r>
            <w:r w:rsidRPr="00D25100">
              <w:rPr>
                <w:bCs/>
              </w:rPr>
              <w:t>to</w:t>
            </w:r>
            <w:r w:rsidR="004C760B" w:rsidRPr="00D25100">
              <w:rPr>
                <w:bCs/>
              </w:rPr>
              <w:t xml:space="preserve"> </w:t>
            </w:r>
            <w:r w:rsidRPr="00D25100">
              <w:rPr>
                <w:bCs/>
              </w:rPr>
              <w:t>O</w:t>
            </w:r>
            <w:r w:rsidR="005907B3" w:rsidRPr="00D25100">
              <w:rPr>
                <w:bCs/>
              </w:rPr>
              <w:t>’</w:t>
            </w:r>
            <w:r w:rsidR="004C760B" w:rsidRPr="002D71DF">
              <w:rPr>
                <w:bCs/>
              </w:rPr>
              <w:t xml:space="preserve"> </w:t>
            </w:r>
            <w:r w:rsidRPr="002D71DF">
              <w:rPr>
                <w:bCs/>
              </w:rPr>
              <w:t>scenes</w:t>
            </w:r>
            <w:r w:rsidR="004C760B" w:rsidRPr="002D71DF">
              <w:rPr>
                <w:bCs/>
              </w:rPr>
              <w:t xml:space="preserve"> </w:t>
            </w:r>
            <w:r w:rsidRPr="002D71DF">
              <w:rPr>
                <w:bCs/>
              </w:rPr>
              <w:t>on</w:t>
            </w:r>
            <w:r w:rsidR="004C760B" w:rsidRPr="002D71DF">
              <w:rPr>
                <w:bCs/>
              </w:rPr>
              <w:t xml:space="preserve"> </w:t>
            </w:r>
            <w:r w:rsidRPr="002D71DF">
              <w:rPr>
                <w:bCs/>
              </w:rPr>
              <w:t>pages</w:t>
            </w:r>
            <w:r w:rsidR="004C760B" w:rsidRPr="002D71DF">
              <w:rPr>
                <w:bCs/>
              </w:rPr>
              <w:t xml:space="preserve"> </w:t>
            </w:r>
            <w:r w:rsidRPr="002D71DF">
              <w:rPr>
                <w:bCs/>
              </w:rPr>
              <w:t>24</w:t>
            </w:r>
            <w:r w:rsidR="004C760B" w:rsidRPr="002D71DF">
              <w:rPr>
                <w:bCs/>
              </w:rPr>
              <w:t xml:space="preserve"> </w:t>
            </w:r>
            <w:r w:rsidRPr="002D71DF">
              <w:rPr>
                <w:bCs/>
              </w:rPr>
              <w:t>to</w:t>
            </w:r>
            <w:r w:rsidR="004C760B" w:rsidRPr="002D71DF">
              <w:rPr>
                <w:bCs/>
              </w:rPr>
              <w:t xml:space="preserve"> </w:t>
            </w:r>
            <w:r w:rsidRPr="002D71DF">
              <w:rPr>
                <w:bCs/>
              </w:rPr>
              <w:t>37.</w:t>
            </w:r>
          </w:p>
          <w:p w14:paraId="3DE26F00" w14:textId="72318236" w:rsidR="008450CF" w:rsidRPr="002D71DF" w:rsidRDefault="008450CF" w:rsidP="008450CF">
            <w:pPr>
              <w:rPr>
                <w:bCs/>
              </w:rPr>
            </w:pPr>
            <w:r w:rsidRPr="002D71DF">
              <w:rPr>
                <w:bCs/>
              </w:rPr>
              <w:t>Using</w:t>
            </w:r>
            <w:r w:rsidR="004C760B" w:rsidRPr="002D71DF">
              <w:rPr>
                <w:bCs/>
              </w:rPr>
              <w:t xml:space="preserve"> </w:t>
            </w:r>
            <w:r w:rsidRPr="002D71DF">
              <w:rPr>
                <w:bCs/>
              </w:rPr>
              <w:t>their</w:t>
            </w:r>
            <w:r w:rsidR="004C760B" w:rsidRPr="002D71DF">
              <w:rPr>
                <w:bCs/>
              </w:rPr>
              <w:t xml:space="preserve"> </w:t>
            </w:r>
            <w:r w:rsidRPr="002D71DF">
              <w:rPr>
                <w:bCs/>
              </w:rPr>
              <w:t>allocated</w:t>
            </w:r>
            <w:r w:rsidR="004C760B" w:rsidRPr="002D71DF">
              <w:rPr>
                <w:bCs/>
              </w:rPr>
              <w:t xml:space="preserve"> </w:t>
            </w:r>
            <w:r w:rsidRPr="002D71DF">
              <w:rPr>
                <w:bCs/>
              </w:rPr>
              <w:t>optional</w:t>
            </w:r>
            <w:r w:rsidR="004C760B" w:rsidRPr="002D71DF">
              <w:rPr>
                <w:bCs/>
              </w:rPr>
              <w:t xml:space="preserve"> </w:t>
            </w:r>
            <w:r w:rsidRPr="002D71DF">
              <w:rPr>
                <w:bCs/>
              </w:rPr>
              <w:t>moment</w:t>
            </w:r>
            <w:r w:rsidR="004C760B" w:rsidRPr="002D71DF">
              <w:rPr>
                <w:bCs/>
              </w:rPr>
              <w:t xml:space="preserve"> </w:t>
            </w:r>
            <w:r w:rsidRPr="002D71DF">
              <w:rPr>
                <w:bCs/>
              </w:rPr>
              <w:t>script</w:t>
            </w:r>
            <w:r w:rsidR="00EC7D6D">
              <w:rPr>
                <w:bCs/>
              </w:rPr>
              <w:t>(</w:t>
            </w:r>
            <w:r w:rsidRPr="002D71DF">
              <w:rPr>
                <w:bCs/>
              </w:rPr>
              <w:t>s</w:t>
            </w:r>
            <w:r w:rsidR="00EC7D6D">
              <w:rPr>
                <w:bCs/>
              </w:rPr>
              <w:t>)</w:t>
            </w:r>
            <w:r w:rsidRPr="002D71DF">
              <w:rPr>
                <w:bCs/>
              </w:rPr>
              <w:t>,</w:t>
            </w:r>
            <w:r w:rsidR="004C760B" w:rsidRPr="002D71DF">
              <w:rPr>
                <w:bCs/>
              </w:rPr>
              <w:t xml:space="preserve"> </w:t>
            </w:r>
            <w:r w:rsidRPr="002D71DF">
              <w:rPr>
                <w:bCs/>
              </w:rPr>
              <w:t>guide</w:t>
            </w:r>
            <w:r w:rsidR="004C760B" w:rsidRPr="002D71DF">
              <w:rPr>
                <w:bCs/>
              </w:rPr>
              <w:t xml:space="preserve"> </w:t>
            </w:r>
            <w:r w:rsidRPr="002D71DF">
              <w:rPr>
                <w:bCs/>
              </w:rPr>
              <w:t>student</w:t>
            </w:r>
            <w:r w:rsidR="004C760B" w:rsidRPr="002D71DF">
              <w:rPr>
                <w:bCs/>
              </w:rPr>
              <w:t xml:space="preserve"> </w:t>
            </w:r>
            <w:r w:rsidRPr="002D71DF">
              <w:rPr>
                <w:bCs/>
              </w:rPr>
              <w:t>to</w:t>
            </w:r>
            <w:r w:rsidR="004C760B" w:rsidRPr="002D71DF">
              <w:rPr>
                <w:bCs/>
              </w:rPr>
              <w:t xml:space="preserve"> </w:t>
            </w:r>
            <w:r w:rsidRPr="002D71DF">
              <w:rPr>
                <w:bCs/>
              </w:rPr>
              <w:t>collaboratively</w:t>
            </w:r>
            <w:r w:rsidR="004C760B" w:rsidRPr="002D71DF">
              <w:rPr>
                <w:bCs/>
              </w:rPr>
              <w:t xml:space="preserve"> </w:t>
            </w:r>
            <w:r w:rsidRPr="002D71DF">
              <w:rPr>
                <w:bCs/>
              </w:rPr>
              <w:t>interpret</w:t>
            </w:r>
            <w:r w:rsidR="004C760B" w:rsidRPr="002D71DF">
              <w:rPr>
                <w:bCs/>
              </w:rPr>
              <w:t xml:space="preserve"> </w:t>
            </w:r>
            <w:r w:rsidRPr="002D71DF">
              <w:rPr>
                <w:bCs/>
              </w:rPr>
              <w:t>and</w:t>
            </w:r>
            <w:r w:rsidR="004C760B" w:rsidRPr="002D71DF">
              <w:rPr>
                <w:bCs/>
              </w:rPr>
              <w:t xml:space="preserve"> </w:t>
            </w:r>
            <w:r w:rsidRPr="002D71DF">
              <w:rPr>
                <w:bCs/>
              </w:rPr>
              <w:t>stage</w:t>
            </w:r>
            <w:r w:rsidR="004C760B" w:rsidRPr="002D71DF">
              <w:rPr>
                <w:bCs/>
              </w:rPr>
              <w:t xml:space="preserve"> </w:t>
            </w:r>
            <w:r w:rsidRPr="002D71DF">
              <w:rPr>
                <w:bCs/>
              </w:rPr>
              <w:t>the</w:t>
            </w:r>
            <w:r w:rsidR="004C760B" w:rsidRPr="002D71DF">
              <w:rPr>
                <w:bCs/>
              </w:rPr>
              <w:t xml:space="preserve"> </w:t>
            </w:r>
            <w:r w:rsidRPr="002D71DF">
              <w:rPr>
                <w:bCs/>
              </w:rPr>
              <w:t>moment</w:t>
            </w:r>
            <w:r w:rsidR="004C760B" w:rsidRPr="002D71DF">
              <w:rPr>
                <w:bCs/>
              </w:rPr>
              <w:t xml:space="preserve"> </w:t>
            </w:r>
            <w:r w:rsidRPr="002D71DF">
              <w:rPr>
                <w:bCs/>
              </w:rPr>
              <w:t>in</w:t>
            </w:r>
            <w:r w:rsidR="004C760B" w:rsidRPr="002D71DF">
              <w:rPr>
                <w:bCs/>
              </w:rPr>
              <w:t xml:space="preserve"> </w:t>
            </w:r>
            <w:r w:rsidRPr="002D71DF">
              <w:rPr>
                <w:bCs/>
              </w:rPr>
              <w:t>3</w:t>
            </w:r>
            <w:r w:rsidR="004C760B" w:rsidRPr="002D71DF">
              <w:rPr>
                <w:bCs/>
              </w:rPr>
              <w:t xml:space="preserve"> </w:t>
            </w:r>
            <w:r w:rsidRPr="002D71DF">
              <w:rPr>
                <w:bCs/>
              </w:rPr>
              <w:t>contrasting</w:t>
            </w:r>
            <w:r w:rsidR="004C760B" w:rsidRPr="002D71DF">
              <w:rPr>
                <w:bCs/>
              </w:rPr>
              <w:t xml:space="preserve"> </w:t>
            </w:r>
            <w:r w:rsidRPr="002D71DF">
              <w:rPr>
                <w:bCs/>
              </w:rPr>
              <w:t>styles:</w:t>
            </w:r>
          </w:p>
          <w:p w14:paraId="32C92A71" w14:textId="71875A1A" w:rsidR="008450CF" w:rsidRPr="002D71DF" w:rsidRDefault="008450CF" w:rsidP="00F63F80">
            <w:pPr>
              <w:pStyle w:val="ListNumber"/>
              <w:numPr>
                <w:ilvl w:val="0"/>
                <w:numId w:val="11"/>
              </w:numPr>
            </w:pPr>
            <w:r w:rsidRPr="002D71DF">
              <w:lastRenderedPageBreak/>
              <w:t>Realistic</w:t>
            </w:r>
            <w:r w:rsidR="004C760B" w:rsidRPr="002D71DF">
              <w:t xml:space="preserve"> </w:t>
            </w:r>
            <w:r w:rsidRPr="002D71DF">
              <w:t>situation,</w:t>
            </w:r>
            <w:r w:rsidR="004C760B" w:rsidRPr="002D71DF">
              <w:t xml:space="preserve"> </w:t>
            </w:r>
            <w:r w:rsidRPr="002D71DF">
              <w:t>setting</w:t>
            </w:r>
            <w:r w:rsidR="004C760B" w:rsidRPr="002D71DF">
              <w:t xml:space="preserve"> </w:t>
            </w:r>
            <w:r w:rsidRPr="002D71DF">
              <w:t>and</w:t>
            </w:r>
            <w:r w:rsidR="004C760B" w:rsidRPr="002D71DF">
              <w:t xml:space="preserve"> </w:t>
            </w:r>
            <w:r w:rsidRPr="002D71DF">
              <w:t>characterisation,</w:t>
            </w:r>
            <w:r w:rsidR="004C760B" w:rsidRPr="002D71DF">
              <w:t xml:space="preserve"> </w:t>
            </w:r>
            <w:r w:rsidRPr="002D71DF">
              <w:t>such</w:t>
            </w:r>
            <w:r w:rsidR="004C760B" w:rsidRPr="002D71DF">
              <w:t xml:space="preserve"> </w:t>
            </w:r>
            <w:r w:rsidRPr="002D71DF">
              <w:t>as</w:t>
            </w:r>
            <w:r w:rsidR="004C760B" w:rsidRPr="002D71DF">
              <w:t xml:space="preserve"> </w:t>
            </w:r>
            <w:r w:rsidRPr="002D71DF">
              <w:t>kitchen</w:t>
            </w:r>
            <w:r w:rsidR="004C760B" w:rsidRPr="002D71DF">
              <w:t xml:space="preserve"> </w:t>
            </w:r>
            <w:r w:rsidRPr="002D71DF">
              <w:t>table,</w:t>
            </w:r>
            <w:r w:rsidR="004C760B" w:rsidRPr="002D71DF">
              <w:t xml:space="preserve"> </w:t>
            </w:r>
            <w:r w:rsidRPr="002D71DF">
              <w:t>living</w:t>
            </w:r>
            <w:r w:rsidR="004C760B" w:rsidRPr="002D71DF">
              <w:t xml:space="preserve"> </w:t>
            </w:r>
            <w:r w:rsidRPr="002D71DF">
              <w:t>room</w:t>
            </w:r>
            <w:r w:rsidR="004C760B" w:rsidRPr="002D71DF">
              <w:t xml:space="preserve"> </w:t>
            </w:r>
            <w:r w:rsidRPr="002D71DF">
              <w:t>or</w:t>
            </w:r>
            <w:r w:rsidR="004C760B" w:rsidRPr="002D71DF">
              <w:t xml:space="preserve"> </w:t>
            </w:r>
            <w:r w:rsidRPr="002D71DF">
              <w:t>street.</w:t>
            </w:r>
            <w:r w:rsidR="004C760B" w:rsidRPr="002D71DF">
              <w:t xml:space="preserve"> </w:t>
            </w:r>
          </w:p>
          <w:p w14:paraId="6A6E09EA" w14:textId="0D9BFA09" w:rsidR="008450CF" w:rsidRPr="002D71DF" w:rsidRDefault="008450CF" w:rsidP="003A7FE6">
            <w:pPr>
              <w:pStyle w:val="ListNumber"/>
              <w:numPr>
                <w:ilvl w:val="0"/>
                <w:numId w:val="6"/>
              </w:numPr>
            </w:pPr>
            <w:r w:rsidRPr="002D71DF">
              <w:t>Abstract</w:t>
            </w:r>
            <w:r w:rsidR="004C760B" w:rsidRPr="002D71DF">
              <w:t xml:space="preserve"> </w:t>
            </w:r>
            <w:r w:rsidRPr="002D71DF">
              <w:t>use</w:t>
            </w:r>
            <w:r w:rsidR="004C760B" w:rsidRPr="002D71DF">
              <w:t xml:space="preserve"> </w:t>
            </w:r>
            <w:r w:rsidRPr="002D71DF">
              <w:t>of</w:t>
            </w:r>
            <w:r w:rsidR="004C760B" w:rsidRPr="002D71DF">
              <w:t xml:space="preserve"> </w:t>
            </w:r>
            <w:r w:rsidRPr="002D71DF">
              <w:t>space</w:t>
            </w:r>
            <w:r w:rsidR="004C760B" w:rsidRPr="002D71DF">
              <w:t xml:space="preserve"> </w:t>
            </w:r>
            <w:r w:rsidRPr="002D71DF">
              <w:t>and</w:t>
            </w:r>
            <w:r w:rsidR="004C760B" w:rsidRPr="002D71DF">
              <w:t xml:space="preserve"> </w:t>
            </w:r>
            <w:r w:rsidRPr="002D71DF">
              <w:t>character,</w:t>
            </w:r>
            <w:r w:rsidR="004C760B" w:rsidRPr="002D71DF">
              <w:t xml:space="preserve"> </w:t>
            </w:r>
            <w:r w:rsidRPr="002D71DF">
              <w:t>such</w:t>
            </w:r>
            <w:r w:rsidR="004C760B" w:rsidRPr="002D71DF">
              <w:t xml:space="preserve"> </w:t>
            </w:r>
            <w:r w:rsidRPr="002D71DF">
              <w:t>as</w:t>
            </w:r>
            <w:r w:rsidR="004C760B" w:rsidRPr="002D71DF">
              <w:t xml:space="preserve"> </w:t>
            </w:r>
            <w:r w:rsidRPr="002D71DF">
              <w:t>diagonals,</w:t>
            </w:r>
            <w:r w:rsidR="004C760B" w:rsidRPr="002D71DF">
              <w:t xml:space="preserve"> </w:t>
            </w:r>
            <w:r w:rsidRPr="002D71DF">
              <w:t>empty</w:t>
            </w:r>
            <w:r w:rsidR="004C760B" w:rsidRPr="002D71DF">
              <w:t xml:space="preserve"> </w:t>
            </w:r>
            <w:r w:rsidRPr="002D71DF">
              <w:t>areas,</w:t>
            </w:r>
            <w:r w:rsidR="004C760B" w:rsidRPr="002D71DF">
              <w:t xml:space="preserve"> </w:t>
            </w:r>
            <w:r w:rsidRPr="002D71DF">
              <w:t>slow-motion,</w:t>
            </w:r>
            <w:r w:rsidR="004C760B" w:rsidRPr="002D71DF">
              <w:t xml:space="preserve"> </w:t>
            </w:r>
            <w:r w:rsidRPr="002D71DF">
              <w:t>repeated</w:t>
            </w:r>
            <w:r w:rsidR="004C760B" w:rsidRPr="002D71DF">
              <w:t xml:space="preserve"> </w:t>
            </w:r>
            <w:r w:rsidRPr="002D71DF">
              <w:t>gestures</w:t>
            </w:r>
            <w:r w:rsidR="004C760B" w:rsidRPr="002D71DF">
              <w:t xml:space="preserve"> </w:t>
            </w:r>
            <w:r w:rsidRPr="002D71DF">
              <w:t>and/or</w:t>
            </w:r>
            <w:r w:rsidR="004C760B" w:rsidRPr="002D71DF">
              <w:t xml:space="preserve"> </w:t>
            </w:r>
            <w:r w:rsidRPr="002D71DF">
              <w:t>playing</w:t>
            </w:r>
            <w:r w:rsidR="004C760B" w:rsidRPr="002D71DF">
              <w:t xml:space="preserve"> </w:t>
            </w:r>
            <w:r w:rsidRPr="002D71DF">
              <w:t>the</w:t>
            </w:r>
            <w:r w:rsidR="004C760B" w:rsidRPr="002D71DF">
              <w:t xml:space="preserve"> </w:t>
            </w:r>
            <w:r w:rsidRPr="002D71DF">
              <w:t>inner</w:t>
            </w:r>
            <w:r w:rsidR="004C760B" w:rsidRPr="002D71DF">
              <w:t xml:space="preserve"> </w:t>
            </w:r>
            <w:r w:rsidRPr="002D71DF">
              <w:t>emotional</w:t>
            </w:r>
            <w:r w:rsidR="004C760B" w:rsidRPr="002D71DF">
              <w:t xml:space="preserve"> </w:t>
            </w:r>
            <w:r w:rsidRPr="002D71DF">
              <w:t>conflict</w:t>
            </w:r>
            <w:r w:rsidR="004C760B" w:rsidRPr="002D71DF">
              <w:t xml:space="preserve"> </w:t>
            </w:r>
            <w:r w:rsidRPr="002D71DF">
              <w:t>of</w:t>
            </w:r>
            <w:r w:rsidR="004C760B" w:rsidRPr="002D71DF">
              <w:t xml:space="preserve"> </w:t>
            </w:r>
            <w:r w:rsidRPr="002D71DF">
              <w:t>the</w:t>
            </w:r>
            <w:r w:rsidR="004C760B" w:rsidRPr="002D71DF">
              <w:t xml:space="preserve"> </w:t>
            </w:r>
            <w:r w:rsidRPr="002D71DF">
              <w:t>character.</w:t>
            </w:r>
            <w:r w:rsidR="004C760B" w:rsidRPr="002D71DF">
              <w:t xml:space="preserve"> </w:t>
            </w:r>
          </w:p>
          <w:p w14:paraId="1A7F402F" w14:textId="1ABAB1EE" w:rsidR="008450CF" w:rsidRPr="002D71DF" w:rsidRDefault="008450CF" w:rsidP="003A7FE6">
            <w:pPr>
              <w:pStyle w:val="ListNumber"/>
              <w:numPr>
                <w:ilvl w:val="0"/>
                <w:numId w:val="6"/>
              </w:numPr>
            </w:pPr>
            <w:r w:rsidRPr="002D71DF">
              <w:t>Distortion</w:t>
            </w:r>
            <w:r w:rsidR="004C760B" w:rsidRPr="002D71DF">
              <w:t xml:space="preserve"> </w:t>
            </w:r>
            <w:r w:rsidRPr="002D71DF">
              <w:t>of</w:t>
            </w:r>
            <w:r w:rsidR="004C760B" w:rsidRPr="002D71DF">
              <w:t xml:space="preserve"> </w:t>
            </w:r>
            <w:r w:rsidRPr="002D71DF">
              <w:t>time,</w:t>
            </w:r>
            <w:r w:rsidR="004C760B" w:rsidRPr="002D71DF">
              <w:t xml:space="preserve"> </w:t>
            </w:r>
            <w:r w:rsidRPr="002D71DF">
              <w:t>such</w:t>
            </w:r>
            <w:r w:rsidR="004C760B" w:rsidRPr="002D71DF">
              <w:t xml:space="preserve"> </w:t>
            </w:r>
            <w:r w:rsidRPr="002D71DF">
              <w:t>as</w:t>
            </w:r>
            <w:r w:rsidR="004C760B" w:rsidRPr="002D71DF">
              <w:t xml:space="preserve"> </w:t>
            </w:r>
            <w:r w:rsidRPr="002D71DF">
              <w:t>exaggerating</w:t>
            </w:r>
            <w:r w:rsidR="004C760B" w:rsidRPr="002D71DF">
              <w:t xml:space="preserve"> </w:t>
            </w:r>
            <w:r w:rsidRPr="002D71DF">
              <w:t>pace</w:t>
            </w:r>
            <w:r w:rsidR="004C760B" w:rsidRPr="002D71DF">
              <w:t xml:space="preserve"> </w:t>
            </w:r>
            <w:r w:rsidRPr="002D71DF">
              <w:t>and</w:t>
            </w:r>
            <w:r w:rsidR="004C760B" w:rsidRPr="002D71DF">
              <w:t xml:space="preserve"> </w:t>
            </w:r>
            <w:r w:rsidRPr="002D71DF">
              <w:t>timing</w:t>
            </w:r>
            <w:r w:rsidR="004C760B" w:rsidRPr="002D71DF">
              <w:t xml:space="preserve"> </w:t>
            </w:r>
            <w:r w:rsidRPr="002D71DF">
              <w:t>of</w:t>
            </w:r>
            <w:r w:rsidR="004C760B" w:rsidRPr="002D71DF">
              <w:t xml:space="preserve"> </w:t>
            </w:r>
            <w:r w:rsidRPr="002D71DF">
              <w:t>dialogue</w:t>
            </w:r>
            <w:r w:rsidR="004C760B" w:rsidRPr="002D71DF">
              <w:t xml:space="preserve"> </w:t>
            </w:r>
            <w:r w:rsidRPr="002D71DF">
              <w:t>delivery</w:t>
            </w:r>
            <w:r w:rsidR="004C760B" w:rsidRPr="002D71DF">
              <w:t xml:space="preserve"> </w:t>
            </w:r>
            <w:r w:rsidRPr="002D71DF">
              <w:t>and</w:t>
            </w:r>
            <w:r w:rsidR="004C760B" w:rsidRPr="002D71DF">
              <w:t xml:space="preserve"> </w:t>
            </w:r>
            <w:r w:rsidRPr="002D71DF">
              <w:t>actions.</w:t>
            </w:r>
            <w:r w:rsidR="004C760B" w:rsidRPr="002D71DF">
              <w:t xml:space="preserve"> </w:t>
            </w:r>
          </w:p>
          <w:p w14:paraId="1ECE0D50" w14:textId="7E30043B" w:rsidR="008450CF" w:rsidRPr="002D71DF" w:rsidRDefault="008450CF" w:rsidP="008450CF">
            <w:pPr>
              <w:rPr>
                <w:bCs/>
              </w:rPr>
            </w:pPr>
            <w:r w:rsidRPr="002D71DF">
              <w:rPr>
                <w:bCs/>
              </w:rPr>
              <w:t>Ask</w:t>
            </w:r>
            <w:r w:rsidR="004C760B" w:rsidRPr="002D71DF">
              <w:rPr>
                <w:bCs/>
              </w:rPr>
              <w:t xml:space="preserve"> </w:t>
            </w:r>
            <w:r w:rsidRPr="002D71DF">
              <w:rPr>
                <w:bCs/>
              </w:rPr>
              <w:t>each</w:t>
            </w:r>
            <w:r w:rsidR="004C760B" w:rsidRPr="002D71DF">
              <w:rPr>
                <w:bCs/>
              </w:rPr>
              <w:t xml:space="preserve"> </w:t>
            </w:r>
            <w:r w:rsidRPr="002D71DF">
              <w:rPr>
                <w:bCs/>
              </w:rPr>
              <w:t>group</w:t>
            </w:r>
            <w:r w:rsidR="004C760B" w:rsidRPr="002D71DF">
              <w:rPr>
                <w:bCs/>
              </w:rPr>
              <w:t xml:space="preserve"> </w:t>
            </w:r>
            <w:r w:rsidRPr="002D71DF">
              <w:rPr>
                <w:bCs/>
              </w:rPr>
              <w:t>to</w:t>
            </w:r>
            <w:r w:rsidR="004C760B" w:rsidRPr="002D71DF">
              <w:rPr>
                <w:bCs/>
              </w:rPr>
              <w:t xml:space="preserve"> </w:t>
            </w:r>
            <w:r w:rsidRPr="002D71DF">
              <w:rPr>
                <w:bCs/>
              </w:rPr>
              <w:t>join</w:t>
            </w:r>
            <w:r w:rsidR="004C760B" w:rsidRPr="002D71DF">
              <w:rPr>
                <w:bCs/>
              </w:rPr>
              <w:t xml:space="preserve"> </w:t>
            </w:r>
            <w:r w:rsidRPr="002D71DF">
              <w:rPr>
                <w:bCs/>
              </w:rPr>
              <w:t>up</w:t>
            </w:r>
            <w:r w:rsidR="004C760B" w:rsidRPr="002D71DF">
              <w:rPr>
                <w:bCs/>
              </w:rPr>
              <w:t xml:space="preserve"> </w:t>
            </w:r>
            <w:r w:rsidRPr="002D71DF">
              <w:rPr>
                <w:bCs/>
              </w:rPr>
              <w:t>with</w:t>
            </w:r>
            <w:r w:rsidR="004C760B" w:rsidRPr="002D71DF">
              <w:rPr>
                <w:bCs/>
              </w:rPr>
              <w:t xml:space="preserve"> </w:t>
            </w:r>
            <w:r w:rsidRPr="002D71DF">
              <w:rPr>
                <w:bCs/>
              </w:rPr>
              <w:t>another</w:t>
            </w:r>
            <w:r w:rsidR="004C760B" w:rsidRPr="002D71DF">
              <w:rPr>
                <w:bCs/>
              </w:rPr>
              <w:t xml:space="preserve"> </w:t>
            </w:r>
            <w:r w:rsidRPr="002D71DF">
              <w:rPr>
                <w:bCs/>
              </w:rPr>
              <w:t>group</w:t>
            </w:r>
            <w:r w:rsidR="004C760B" w:rsidRPr="002D71DF">
              <w:rPr>
                <w:bCs/>
              </w:rPr>
              <w:t xml:space="preserve"> </w:t>
            </w:r>
            <w:r w:rsidRPr="002D71DF">
              <w:rPr>
                <w:bCs/>
              </w:rPr>
              <w:t>to</w:t>
            </w:r>
            <w:r w:rsidR="004C760B" w:rsidRPr="002D71DF">
              <w:rPr>
                <w:bCs/>
              </w:rPr>
              <w:t xml:space="preserve"> </w:t>
            </w:r>
            <w:r w:rsidRPr="002D71DF">
              <w:rPr>
                <w:bCs/>
              </w:rPr>
              <w:t>act</w:t>
            </w:r>
            <w:r w:rsidR="004C760B" w:rsidRPr="002D71DF">
              <w:rPr>
                <w:bCs/>
              </w:rPr>
              <w:t xml:space="preserve"> </w:t>
            </w:r>
            <w:r w:rsidRPr="002D71DF">
              <w:rPr>
                <w:bCs/>
              </w:rPr>
              <w:t>as</w:t>
            </w:r>
            <w:r w:rsidR="004C760B" w:rsidRPr="002D71DF">
              <w:rPr>
                <w:bCs/>
              </w:rPr>
              <w:t xml:space="preserve"> </w:t>
            </w:r>
            <w:r w:rsidRPr="002D71DF">
              <w:rPr>
                <w:bCs/>
              </w:rPr>
              <w:t>performer</w:t>
            </w:r>
            <w:r w:rsidR="004C760B" w:rsidRPr="002D71DF">
              <w:rPr>
                <w:bCs/>
              </w:rPr>
              <w:t xml:space="preserve"> </w:t>
            </w:r>
            <w:r w:rsidRPr="002D71DF">
              <w:rPr>
                <w:bCs/>
              </w:rPr>
              <w:t>and</w:t>
            </w:r>
            <w:r w:rsidR="004C760B" w:rsidRPr="002D71DF">
              <w:rPr>
                <w:bCs/>
              </w:rPr>
              <w:t xml:space="preserve"> </w:t>
            </w:r>
            <w:r w:rsidRPr="002D71DF">
              <w:rPr>
                <w:bCs/>
              </w:rPr>
              <w:t>audience</w:t>
            </w:r>
            <w:r w:rsidR="004C760B" w:rsidRPr="002D71DF">
              <w:rPr>
                <w:bCs/>
              </w:rPr>
              <w:t xml:space="preserve"> </w:t>
            </w:r>
            <w:r w:rsidRPr="002D71DF">
              <w:rPr>
                <w:bCs/>
              </w:rPr>
              <w:t>for</w:t>
            </w:r>
            <w:r w:rsidR="004C760B" w:rsidRPr="002D71DF">
              <w:rPr>
                <w:bCs/>
              </w:rPr>
              <w:t xml:space="preserve"> </w:t>
            </w:r>
            <w:r w:rsidRPr="002D71DF">
              <w:rPr>
                <w:bCs/>
              </w:rPr>
              <w:t>each</w:t>
            </w:r>
            <w:r w:rsidR="004C760B" w:rsidRPr="002D71DF">
              <w:rPr>
                <w:bCs/>
              </w:rPr>
              <w:t xml:space="preserve"> </w:t>
            </w:r>
            <w:r w:rsidRPr="002D71DF">
              <w:rPr>
                <w:bCs/>
              </w:rPr>
              <w:t>other’s</w:t>
            </w:r>
            <w:r w:rsidR="004C760B" w:rsidRPr="002D71DF">
              <w:rPr>
                <w:bCs/>
              </w:rPr>
              <w:t xml:space="preserve"> </w:t>
            </w:r>
            <w:r w:rsidRPr="002D71DF">
              <w:rPr>
                <w:bCs/>
              </w:rPr>
              <w:t>work.</w:t>
            </w:r>
            <w:r w:rsidR="004C760B" w:rsidRPr="002D71DF">
              <w:rPr>
                <w:bCs/>
              </w:rPr>
              <w:t xml:space="preserve"> </w:t>
            </w:r>
            <w:r w:rsidRPr="002D71DF">
              <w:rPr>
                <w:bCs/>
              </w:rPr>
              <w:t>As</w:t>
            </w:r>
            <w:r w:rsidR="004C760B" w:rsidRPr="002D71DF">
              <w:rPr>
                <w:bCs/>
              </w:rPr>
              <w:t xml:space="preserve"> </w:t>
            </w:r>
            <w:r w:rsidRPr="002D71DF">
              <w:rPr>
                <w:bCs/>
              </w:rPr>
              <w:t>they</w:t>
            </w:r>
            <w:r w:rsidR="004C760B" w:rsidRPr="002D71DF">
              <w:rPr>
                <w:bCs/>
              </w:rPr>
              <w:t xml:space="preserve"> </w:t>
            </w:r>
            <w:r w:rsidRPr="002D71DF">
              <w:rPr>
                <w:bCs/>
              </w:rPr>
              <w:t>share</w:t>
            </w:r>
            <w:r w:rsidR="004C760B" w:rsidRPr="002D71DF">
              <w:rPr>
                <w:bCs/>
              </w:rPr>
              <w:t xml:space="preserve"> </w:t>
            </w:r>
            <w:r w:rsidRPr="002D71DF">
              <w:rPr>
                <w:bCs/>
              </w:rPr>
              <w:t>their</w:t>
            </w:r>
            <w:r w:rsidR="004C760B" w:rsidRPr="002D71DF">
              <w:rPr>
                <w:bCs/>
              </w:rPr>
              <w:t xml:space="preserve"> </w:t>
            </w:r>
            <w:r w:rsidRPr="002D71DF">
              <w:rPr>
                <w:bCs/>
              </w:rPr>
              <w:t>3</w:t>
            </w:r>
            <w:r w:rsidR="004C760B" w:rsidRPr="002D71DF">
              <w:rPr>
                <w:bCs/>
              </w:rPr>
              <w:t xml:space="preserve"> </w:t>
            </w:r>
            <w:r w:rsidRPr="002D71DF">
              <w:rPr>
                <w:bCs/>
              </w:rPr>
              <w:t>versions</w:t>
            </w:r>
            <w:r w:rsidR="004C760B" w:rsidRPr="002D71DF">
              <w:rPr>
                <w:bCs/>
              </w:rPr>
              <w:t xml:space="preserve"> </w:t>
            </w:r>
            <w:r w:rsidRPr="002D71DF">
              <w:rPr>
                <w:bCs/>
              </w:rPr>
              <w:t>of</w:t>
            </w:r>
            <w:r w:rsidR="004C760B" w:rsidRPr="002D71DF">
              <w:rPr>
                <w:bCs/>
              </w:rPr>
              <w:t xml:space="preserve"> </w:t>
            </w:r>
            <w:r w:rsidRPr="002D71DF">
              <w:rPr>
                <w:bCs/>
              </w:rPr>
              <w:t>each</w:t>
            </w:r>
            <w:r w:rsidR="004C760B" w:rsidRPr="002D71DF">
              <w:rPr>
                <w:bCs/>
              </w:rPr>
              <w:t xml:space="preserve"> </w:t>
            </w:r>
            <w:r w:rsidRPr="002D71DF">
              <w:rPr>
                <w:bCs/>
              </w:rPr>
              <w:t>moment,</w:t>
            </w:r>
            <w:r w:rsidR="004C760B" w:rsidRPr="002D71DF">
              <w:rPr>
                <w:bCs/>
              </w:rPr>
              <w:t xml:space="preserve"> </w:t>
            </w:r>
            <w:r w:rsidRPr="002D71DF">
              <w:rPr>
                <w:bCs/>
              </w:rPr>
              <w:t>ask</w:t>
            </w:r>
            <w:r w:rsidR="004C760B" w:rsidRPr="002D71DF">
              <w:rPr>
                <w:bCs/>
              </w:rPr>
              <w:t xml:space="preserve"> </w:t>
            </w:r>
            <w:r w:rsidRPr="002D71DF">
              <w:rPr>
                <w:bCs/>
              </w:rPr>
              <w:t>them</w:t>
            </w:r>
            <w:r w:rsidR="004C760B" w:rsidRPr="002D71DF">
              <w:rPr>
                <w:bCs/>
              </w:rPr>
              <w:t xml:space="preserve"> </w:t>
            </w:r>
            <w:r w:rsidRPr="002D71DF">
              <w:rPr>
                <w:bCs/>
              </w:rPr>
              <w:t>to</w:t>
            </w:r>
            <w:r w:rsidR="004C760B" w:rsidRPr="002D71DF">
              <w:rPr>
                <w:bCs/>
              </w:rPr>
              <w:t xml:space="preserve"> </w:t>
            </w:r>
            <w:r w:rsidRPr="002D71DF">
              <w:rPr>
                <w:bCs/>
              </w:rPr>
              <w:t>observe</w:t>
            </w:r>
            <w:r w:rsidR="004C760B" w:rsidRPr="002D71DF">
              <w:rPr>
                <w:bCs/>
              </w:rPr>
              <w:t xml:space="preserve"> </w:t>
            </w:r>
            <w:r w:rsidRPr="002D71DF">
              <w:rPr>
                <w:bCs/>
              </w:rPr>
              <w:t>shifts</w:t>
            </w:r>
            <w:r w:rsidR="004C760B" w:rsidRPr="002D71DF">
              <w:rPr>
                <w:bCs/>
              </w:rPr>
              <w:t xml:space="preserve"> </w:t>
            </w:r>
            <w:r w:rsidRPr="002D71DF">
              <w:rPr>
                <w:bCs/>
              </w:rPr>
              <w:t>in</w:t>
            </w:r>
            <w:r w:rsidR="004C760B" w:rsidRPr="002D71DF">
              <w:rPr>
                <w:bCs/>
              </w:rPr>
              <w:t xml:space="preserve"> </w:t>
            </w:r>
            <w:r w:rsidRPr="002D71DF">
              <w:rPr>
                <w:bCs/>
              </w:rPr>
              <w:t>dramatic</w:t>
            </w:r>
            <w:r w:rsidR="004C760B" w:rsidRPr="002D71DF">
              <w:rPr>
                <w:bCs/>
              </w:rPr>
              <w:t xml:space="preserve"> </w:t>
            </w:r>
            <w:r w:rsidRPr="002D71DF">
              <w:rPr>
                <w:bCs/>
              </w:rPr>
              <w:t>focus</w:t>
            </w:r>
            <w:r w:rsidR="004C760B" w:rsidRPr="002D71DF">
              <w:rPr>
                <w:bCs/>
              </w:rPr>
              <w:t xml:space="preserve"> </w:t>
            </w:r>
            <w:r w:rsidRPr="002D71DF">
              <w:rPr>
                <w:bCs/>
              </w:rPr>
              <w:t>and</w:t>
            </w:r>
            <w:r w:rsidR="004C760B" w:rsidRPr="002D71DF">
              <w:rPr>
                <w:bCs/>
              </w:rPr>
              <w:t xml:space="preserve"> </w:t>
            </w:r>
            <w:r w:rsidRPr="002D71DF">
              <w:rPr>
                <w:bCs/>
              </w:rPr>
              <w:t>audience</w:t>
            </w:r>
            <w:r w:rsidR="004C760B" w:rsidRPr="002D71DF">
              <w:rPr>
                <w:bCs/>
              </w:rPr>
              <w:t xml:space="preserve"> </w:t>
            </w:r>
            <w:r w:rsidRPr="002D71DF">
              <w:rPr>
                <w:bCs/>
              </w:rPr>
              <w:t>engagement.</w:t>
            </w:r>
            <w:r w:rsidR="004C760B" w:rsidRPr="002D71DF">
              <w:rPr>
                <w:bCs/>
              </w:rPr>
              <w:t xml:space="preserve"> </w:t>
            </w:r>
            <w:r w:rsidRPr="002D71DF">
              <w:rPr>
                <w:bCs/>
              </w:rPr>
              <w:t>Circulate</w:t>
            </w:r>
            <w:r w:rsidR="004C760B" w:rsidRPr="002D71DF">
              <w:rPr>
                <w:bCs/>
              </w:rPr>
              <w:t xml:space="preserve"> </w:t>
            </w:r>
            <w:r w:rsidRPr="002D71DF">
              <w:rPr>
                <w:bCs/>
              </w:rPr>
              <w:t>around</w:t>
            </w:r>
            <w:r w:rsidR="004C760B" w:rsidRPr="002D71DF">
              <w:rPr>
                <w:bCs/>
              </w:rPr>
              <w:t xml:space="preserve"> </w:t>
            </w:r>
            <w:r w:rsidRPr="002D71DF">
              <w:rPr>
                <w:bCs/>
              </w:rPr>
              <w:t>the</w:t>
            </w:r>
            <w:r w:rsidR="004C760B" w:rsidRPr="002D71DF">
              <w:rPr>
                <w:bCs/>
              </w:rPr>
              <w:t xml:space="preserve"> </w:t>
            </w:r>
            <w:r w:rsidRPr="002D71DF">
              <w:rPr>
                <w:bCs/>
              </w:rPr>
              <w:t>class</w:t>
            </w:r>
            <w:r w:rsidR="004C760B" w:rsidRPr="002D71DF">
              <w:rPr>
                <w:bCs/>
              </w:rPr>
              <w:t xml:space="preserve"> </w:t>
            </w:r>
            <w:r w:rsidRPr="002D71DF">
              <w:rPr>
                <w:bCs/>
              </w:rPr>
              <w:t>using</w:t>
            </w:r>
            <w:r w:rsidR="004C760B" w:rsidRPr="002D71DF">
              <w:rPr>
                <w:bCs/>
              </w:rPr>
              <w:t xml:space="preserve"> </w:t>
            </w:r>
            <w:r w:rsidRPr="002D71DF">
              <w:rPr>
                <w:bCs/>
              </w:rPr>
              <w:t>effective</w:t>
            </w:r>
            <w:r w:rsidR="004C760B" w:rsidRPr="002D71DF">
              <w:rPr>
                <w:bCs/>
              </w:rPr>
              <w:t xml:space="preserve"> </w:t>
            </w:r>
            <w:r w:rsidRPr="002D71DF">
              <w:rPr>
                <w:bCs/>
              </w:rPr>
              <w:t>prompts</w:t>
            </w:r>
            <w:r w:rsidR="004C760B" w:rsidRPr="002D71DF">
              <w:rPr>
                <w:bCs/>
              </w:rPr>
              <w:t xml:space="preserve"> </w:t>
            </w:r>
            <w:r w:rsidRPr="002D71DF">
              <w:rPr>
                <w:bCs/>
              </w:rPr>
              <w:t>to</w:t>
            </w:r>
            <w:r w:rsidR="004C760B" w:rsidRPr="002D71DF">
              <w:rPr>
                <w:bCs/>
              </w:rPr>
              <w:t xml:space="preserve"> </w:t>
            </w:r>
            <w:r w:rsidRPr="002D71DF">
              <w:rPr>
                <w:bCs/>
              </w:rPr>
              <w:t>help</w:t>
            </w:r>
            <w:r w:rsidR="004C760B" w:rsidRPr="002D71DF">
              <w:rPr>
                <w:bCs/>
              </w:rPr>
              <w:t xml:space="preserve"> </w:t>
            </w:r>
            <w:r w:rsidRPr="002D71DF">
              <w:rPr>
                <w:bCs/>
              </w:rPr>
              <w:t>students</w:t>
            </w:r>
            <w:r w:rsidR="004C760B" w:rsidRPr="002D71DF">
              <w:rPr>
                <w:bCs/>
              </w:rPr>
              <w:t xml:space="preserve"> </w:t>
            </w:r>
            <w:r w:rsidRPr="002D71DF">
              <w:rPr>
                <w:bCs/>
              </w:rPr>
              <w:t>choose</w:t>
            </w:r>
            <w:r w:rsidR="004C760B" w:rsidRPr="002D71DF">
              <w:rPr>
                <w:bCs/>
              </w:rPr>
              <w:t xml:space="preserve"> </w:t>
            </w:r>
            <w:r w:rsidRPr="002D71DF">
              <w:rPr>
                <w:bCs/>
              </w:rPr>
              <w:t>one</w:t>
            </w:r>
            <w:r w:rsidR="004C760B" w:rsidRPr="002D71DF">
              <w:rPr>
                <w:bCs/>
              </w:rPr>
              <w:t xml:space="preserve"> </w:t>
            </w:r>
            <w:r w:rsidRPr="002D71DF">
              <w:rPr>
                <w:bCs/>
              </w:rPr>
              <w:t>version</w:t>
            </w:r>
            <w:r w:rsidR="004C760B" w:rsidRPr="002D71DF">
              <w:rPr>
                <w:bCs/>
              </w:rPr>
              <w:t xml:space="preserve"> </w:t>
            </w:r>
            <w:r w:rsidRPr="002D71DF">
              <w:rPr>
                <w:bCs/>
              </w:rPr>
              <w:t>of</w:t>
            </w:r>
            <w:r w:rsidR="004C760B" w:rsidRPr="002D71DF">
              <w:rPr>
                <w:bCs/>
              </w:rPr>
              <w:t xml:space="preserve"> </w:t>
            </w:r>
            <w:r w:rsidRPr="002D71DF">
              <w:rPr>
                <w:bCs/>
              </w:rPr>
              <w:t>each</w:t>
            </w:r>
            <w:r w:rsidR="004C760B" w:rsidRPr="002D71DF">
              <w:rPr>
                <w:bCs/>
              </w:rPr>
              <w:t xml:space="preserve"> </w:t>
            </w:r>
            <w:r w:rsidRPr="002D71DF">
              <w:rPr>
                <w:bCs/>
              </w:rPr>
              <w:t>Optional</w:t>
            </w:r>
            <w:r w:rsidR="004C760B" w:rsidRPr="002D71DF">
              <w:rPr>
                <w:bCs/>
              </w:rPr>
              <w:t xml:space="preserve"> </w:t>
            </w:r>
            <w:r w:rsidRPr="002D71DF">
              <w:rPr>
                <w:bCs/>
              </w:rPr>
              <w:t>moment</w:t>
            </w:r>
            <w:r w:rsidR="004C760B" w:rsidRPr="002D71DF">
              <w:rPr>
                <w:bCs/>
              </w:rPr>
              <w:t xml:space="preserve"> </w:t>
            </w:r>
            <w:r w:rsidRPr="002D71DF">
              <w:rPr>
                <w:bCs/>
              </w:rPr>
              <w:t>to</w:t>
            </w:r>
            <w:r w:rsidR="004C760B" w:rsidRPr="002D71DF">
              <w:rPr>
                <w:bCs/>
              </w:rPr>
              <w:t xml:space="preserve"> </w:t>
            </w:r>
            <w:r w:rsidRPr="002D71DF">
              <w:rPr>
                <w:bCs/>
              </w:rPr>
              <w:t>share</w:t>
            </w:r>
            <w:r w:rsidR="004C760B" w:rsidRPr="002D71DF">
              <w:rPr>
                <w:bCs/>
              </w:rPr>
              <w:t xml:space="preserve"> </w:t>
            </w:r>
            <w:r w:rsidRPr="002D71DF">
              <w:rPr>
                <w:bCs/>
              </w:rPr>
              <w:t>with</w:t>
            </w:r>
            <w:r w:rsidR="004C760B" w:rsidRPr="002D71DF">
              <w:rPr>
                <w:bCs/>
              </w:rPr>
              <w:t xml:space="preserve"> </w:t>
            </w:r>
            <w:r w:rsidRPr="002D71DF">
              <w:rPr>
                <w:bCs/>
              </w:rPr>
              <w:t>the</w:t>
            </w:r>
            <w:r w:rsidR="004C760B" w:rsidRPr="002D71DF">
              <w:rPr>
                <w:bCs/>
              </w:rPr>
              <w:t xml:space="preserve"> </w:t>
            </w:r>
            <w:r w:rsidRPr="002D71DF">
              <w:rPr>
                <w:bCs/>
              </w:rPr>
              <w:t>whole</w:t>
            </w:r>
            <w:r w:rsidR="004C760B" w:rsidRPr="002D71DF">
              <w:rPr>
                <w:bCs/>
              </w:rPr>
              <w:t xml:space="preserve"> </w:t>
            </w:r>
            <w:r w:rsidRPr="002D71DF">
              <w:rPr>
                <w:bCs/>
              </w:rPr>
              <w:t>class.</w:t>
            </w:r>
            <w:r w:rsidR="004C760B" w:rsidRPr="002D71DF">
              <w:rPr>
                <w:bCs/>
              </w:rPr>
              <w:t xml:space="preserve"> </w:t>
            </w:r>
            <w:r w:rsidRPr="002D71DF">
              <w:rPr>
                <w:bCs/>
              </w:rPr>
              <w:t>Prompts</w:t>
            </w:r>
            <w:r w:rsidR="004C760B" w:rsidRPr="002D71DF">
              <w:rPr>
                <w:bCs/>
              </w:rPr>
              <w:t xml:space="preserve"> </w:t>
            </w:r>
            <w:r w:rsidRPr="002D71DF">
              <w:rPr>
                <w:bCs/>
              </w:rPr>
              <w:t>could</w:t>
            </w:r>
            <w:r w:rsidR="004C760B" w:rsidRPr="002D71DF">
              <w:rPr>
                <w:bCs/>
              </w:rPr>
              <w:t xml:space="preserve"> </w:t>
            </w:r>
            <w:r w:rsidRPr="002D71DF">
              <w:rPr>
                <w:bCs/>
              </w:rPr>
              <w:t>include:</w:t>
            </w:r>
          </w:p>
          <w:p w14:paraId="61E17F6A" w14:textId="7E9B6B50" w:rsidR="008450CF" w:rsidRPr="002D71DF" w:rsidRDefault="008450CF" w:rsidP="009412AD">
            <w:pPr>
              <w:pStyle w:val="ListBullet"/>
              <w:numPr>
                <w:ilvl w:val="0"/>
                <w:numId w:val="5"/>
              </w:numPr>
            </w:pPr>
            <w:r w:rsidRPr="002D71DF">
              <w:t>Which</w:t>
            </w:r>
            <w:r w:rsidR="004C760B" w:rsidRPr="002D71DF">
              <w:t xml:space="preserve"> </w:t>
            </w:r>
            <w:r w:rsidRPr="002D71DF">
              <w:t>spatial</w:t>
            </w:r>
            <w:r w:rsidR="004C760B" w:rsidRPr="002D71DF">
              <w:t xml:space="preserve"> </w:t>
            </w:r>
            <w:r w:rsidRPr="002D71DF">
              <w:t>and</w:t>
            </w:r>
            <w:r w:rsidR="004C760B" w:rsidRPr="002D71DF">
              <w:t xml:space="preserve"> </w:t>
            </w:r>
            <w:r w:rsidRPr="002D71DF">
              <w:t>temporal</w:t>
            </w:r>
            <w:r w:rsidR="004C760B" w:rsidRPr="002D71DF">
              <w:t xml:space="preserve"> </w:t>
            </w:r>
            <w:r w:rsidRPr="002D71DF">
              <w:t>choices</w:t>
            </w:r>
            <w:r w:rsidR="004C760B" w:rsidRPr="002D71DF">
              <w:t xml:space="preserve"> </w:t>
            </w:r>
            <w:r w:rsidRPr="002D71DF">
              <w:t>enhanced</w:t>
            </w:r>
            <w:r w:rsidR="004C760B" w:rsidRPr="002D71DF">
              <w:t xml:space="preserve"> </w:t>
            </w:r>
            <w:r w:rsidRPr="002D71DF">
              <w:t>the</w:t>
            </w:r>
            <w:r w:rsidR="004C760B" w:rsidRPr="002D71DF">
              <w:t xml:space="preserve"> </w:t>
            </w:r>
            <w:r w:rsidRPr="002D71DF">
              <w:t>scene’s</w:t>
            </w:r>
            <w:r w:rsidR="004C760B" w:rsidRPr="002D71DF">
              <w:t xml:space="preserve"> </w:t>
            </w:r>
            <w:r w:rsidRPr="002D71DF">
              <w:t>meaning?</w:t>
            </w:r>
          </w:p>
          <w:p w14:paraId="22E1FF0B" w14:textId="361A1EB0" w:rsidR="008450CF" w:rsidRPr="002D71DF" w:rsidRDefault="008450CF" w:rsidP="009412AD">
            <w:pPr>
              <w:pStyle w:val="ListBullet"/>
              <w:numPr>
                <w:ilvl w:val="0"/>
                <w:numId w:val="5"/>
              </w:numPr>
            </w:pPr>
            <w:r w:rsidRPr="002D71DF">
              <w:t>Did</w:t>
            </w:r>
            <w:r w:rsidR="004C760B" w:rsidRPr="002D71DF">
              <w:t xml:space="preserve"> </w:t>
            </w:r>
            <w:r w:rsidRPr="002D71DF">
              <w:t>any</w:t>
            </w:r>
            <w:r w:rsidR="004C760B" w:rsidRPr="002D71DF">
              <w:t xml:space="preserve"> </w:t>
            </w:r>
            <w:r w:rsidRPr="002D71DF">
              <w:t>choices</w:t>
            </w:r>
            <w:r w:rsidR="004C760B" w:rsidRPr="002D71DF">
              <w:t xml:space="preserve"> </w:t>
            </w:r>
            <w:r w:rsidRPr="002D71DF">
              <w:t>alter</w:t>
            </w:r>
            <w:r w:rsidR="004C760B" w:rsidRPr="002D71DF">
              <w:t xml:space="preserve"> </w:t>
            </w:r>
            <w:r w:rsidRPr="002D71DF">
              <w:t>how</w:t>
            </w:r>
            <w:r w:rsidR="004C760B" w:rsidRPr="002D71DF">
              <w:t xml:space="preserve"> </w:t>
            </w:r>
            <w:r w:rsidRPr="002D71DF">
              <w:t>you</w:t>
            </w:r>
            <w:r w:rsidR="004C760B" w:rsidRPr="002D71DF">
              <w:t xml:space="preserve"> </w:t>
            </w:r>
            <w:r w:rsidRPr="002D71DF">
              <w:t>understood</w:t>
            </w:r>
            <w:r w:rsidR="004C760B" w:rsidRPr="002D71DF">
              <w:t xml:space="preserve"> </w:t>
            </w:r>
            <w:r w:rsidRPr="002D71DF">
              <w:t>relationships</w:t>
            </w:r>
            <w:r w:rsidR="004C760B" w:rsidRPr="002D71DF">
              <w:t xml:space="preserve"> </w:t>
            </w:r>
            <w:r w:rsidRPr="002D71DF">
              <w:t>or</w:t>
            </w:r>
            <w:r w:rsidR="004C760B" w:rsidRPr="002D71DF">
              <w:t xml:space="preserve"> </w:t>
            </w:r>
            <w:r w:rsidRPr="002D71DF">
              <w:t>power?</w:t>
            </w:r>
          </w:p>
          <w:p w14:paraId="5302144C" w14:textId="23CC48A9" w:rsidR="008450CF" w:rsidRPr="002D71DF" w:rsidRDefault="008450CF" w:rsidP="009412AD">
            <w:pPr>
              <w:pStyle w:val="ListBullet"/>
              <w:numPr>
                <w:ilvl w:val="0"/>
                <w:numId w:val="5"/>
              </w:numPr>
            </w:pPr>
            <w:r w:rsidRPr="002D71DF">
              <w:t>Which</w:t>
            </w:r>
            <w:r w:rsidR="004C760B" w:rsidRPr="002D71DF">
              <w:t xml:space="preserve"> </w:t>
            </w:r>
            <w:r w:rsidRPr="002D71DF">
              <w:t>staging</w:t>
            </w:r>
            <w:r w:rsidR="004C760B" w:rsidRPr="002D71DF">
              <w:t xml:space="preserve"> </w:t>
            </w:r>
            <w:r w:rsidRPr="002D71DF">
              <w:t>do</w:t>
            </w:r>
            <w:r w:rsidR="004C760B" w:rsidRPr="002D71DF">
              <w:t xml:space="preserve"> </w:t>
            </w:r>
            <w:r w:rsidRPr="002D71DF">
              <w:t>you</w:t>
            </w:r>
            <w:r w:rsidR="004C760B" w:rsidRPr="002D71DF">
              <w:t xml:space="preserve"> </w:t>
            </w:r>
            <w:r w:rsidRPr="002D71DF">
              <w:t>think</w:t>
            </w:r>
            <w:r w:rsidR="004C760B" w:rsidRPr="002D71DF">
              <w:t xml:space="preserve"> </w:t>
            </w:r>
            <w:r w:rsidRPr="002D71DF">
              <w:t>would</w:t>
            </w:r>
            <w:r w:rsidR="004C760B" w:rsidRPr="002D71DF">
              <w:t xml:space="preserve"> </w:t>
            </w:r>
            <w:r w:rsidRPr="002D71DF">
              <w:t>be</w:t>
            </w:r>
            <w:r w:rsidR="004C760B" w:rsidRPr="002D71DF">
              <w:t xml:space="preserve"> </w:t>
            </w:r>
            <w:r w:rsidRPr="002D71DF">
              <w:t>most</w:t>
            </w:r>
            <w:r w:rsidR="004C760B" w:rsidRPr="002D71DF">
              <w:t xml:space="preserve"> </w:t>
            </w:r>
            <w:r w:rsidRPr="002D71DF">
              <w:t>engaging</w:t>
            </w:r>
            <w:r w:rsidR="004C760B" w:rsidRPr="002D71DF">
              <w:t xml:space="preserve"> </w:t>
            </w:r>
            <w:r w:rsidRPr="002D71DF">
              <w:t>for</w:t>
            </w:r>
            <w:r w:rsidR="004C760B" w:rsidRPr="002D71DF">
              <w:t xml:space="preserve"> </w:t>
            </w:r>
            <w:r w:rsidRPr="002D71DF">
              <w:t>the</w:t>
            </w:r>
            <w:r w:rsidR="004C760B" w:rsidRPr="002D71DF">
              <w:t xml:space="preserve"> </w:t>
            </w:r>
            <w:r w:rsidRPr="002D71DF">
              <w:t>audience</w:t>
            </w:r>
            <w:r w:rsidR="004C760B" w:rsidRPr="002D71DF">
              <w:t xml:space="preserve"> </w:t>
            </w:r>
            <w:r w:rsidRPr="002D71DF">
              <w:t>and</w:t>
            </w:r>
            <w:r w:rsidR="004C760B" w:rsidRPr="002D71DF">
              <w:t xml:space="preserve"> </w:t>
            </w:r>
            <w:r w:rsidRPr="002D71DF">
              <w:t>why?</w:t>
            </w:r>
          </w:p>
          <w:p w14:paraId="11D19682" w14:textId="01EF9956" w:rsidR="008450CF" w:rsidRPr="002D71DF" w:rsidRDefault="008450CF" w:rsidP="008450CF">
            <w:pPr>
              <w:rPr>
                <w:bCs/>
              </w:rPr>
            </w:pPr>
            <w:r w:rsidRPr="002D71DF">
              <w:rPr>
                <w:bCs/>
              </w:rPr>
              <w:t>Groups</w:t>
            </w:r>
            <w:r w:rsidR="004C760B" w:rsidRPr="002D71DF">
              <w:rPr>
                <w:bCs/>
              </w:rPr>
              <w:t xml:space="preserve"> </w:t>
            </w:r>
            <w:r w:rsidRPr="002D71DF">
              <w:rPr>
                <w:bCs/>
              </w:rPr>
              <w:t>perform</w:t>
            </w:r>
            <w:r w:rsidR="004C760B" w:rsidRPr="002D71DF">
              <w:rPr>
                <w:bCs/>
              </w:rPr>
              <w:t xml:space="preserve"> </w:t>
            </w:r>
            <w:r w:rsidRPr="002D71DF">
              <w:rPr>
                <w:bCs/>
              </w:rPr>
              <w:t>their</w:t>
            </w:r>
            <w:r w:rsidR="004C760B" w:rsidRPr="002D71DF">
              <w:rPr>
                <w:bCs/>
              </w:rPr>
              <w:t xml:space="preserve"> </w:t>
            </w:r>
            <w:r w:rsidRPr="002D71DF">
              <w:rPr>
                <w:bCs/>
              </w:rPr>
              <w:t>chosen</w:t>
            </w:r>
            <w:r w:rsidR="004C760B" w:rsidRPr="002D71DF">
              <w:rPr>
                <w:bCs/>
              </w:rPr>
              <w:t xml:space="preserve"> </w:t>
            </w:r>
            <w:r w:rsidRPr="002D71DF">
              <w:rPr>
                <w:bCs/>
              </w:rPr>
              <w:t>staging</w:t>
            </w:r>
            <w:r w:rsidR="004C760B" w:rsidRPr="002D71DF">
              <w:rPr>
                <w:bCs/>
              </w:rPr>
              <w:t xml:space="preserve"> </w:t>
            </w:r>
            <w:r w:rsidRPr="002D71DF">
              <w:rPr>
                <w:bCs/>
              </w:rPr>
              <w:t>of</w:t>
            </w:r>
            <w:r w:rsidR="004C760B" w:rsidRPr="002D71DF">
              <w:rPr>
                <w:bCs/>
              </w:rPr>
              <w:t xml:space="preserve"> </w:t>
            </w:r>
            <w:r w:rsidRPr="002D71DF">
              <w:rPr>
                <w:bCs/>
              </w:rPr>
              <w:t>Optional</w:t>
            </w:r>
            <w:r w:rsidR="004C760B" w:rsidRPr="002D71DF">
              <w:rPr>
                <w:bCs/>
              </w:rPr>
              <w:t xml:space="preserve"> </w:t>
            </w:r>
            <w:r w:rsidRPr="002D71DF">
              <w:rPr>
                <w:bCs/>
              </w:rPr>
              <w:t>moments</w:t>
            </w:r>
            <w:r w:rsidR="004C760B" w:rsidRPr="002D71DF">
              <w:rPr>
                <w:bCs/>
              </w:rPr>
              <w:t xml:space="preserve"> </w:t>
            </w:r>
            <w:r w:rsidRPr="002D71DF">
              <w:rPr>
                <w:bCs/>
              </w:rPr>
              <w:t>A</w:t>
            </w:r>
            <w:r w:rsidR="004C760B" w:rsidRPr="002D71DF">
              <w:rPr>
                <w:bCs/>
              </w:rPr>
              <w:t xml:space="preserve"> </w:t>
            </w:r>
            <w:r w:rsidRPr="002D71DF">
              <w:rPr>
                <w:bCs/>
              </w:rPr>
              <w:t>to</w:t>
            </w:r>
            <w:r w:rsidR="004C760B" w:rsidRPr="002D71DF">
              <w:rPr>
                <w:bCs/>
              </w:rPr>
              <w:t xml:space="preserve"> </w:t>
            </w:r>
            <w:r w:rsidRPr="002D71DF">
              <w:rPr>
                <w:bCs/>
              </w:rPr>
              <w:t>O</w:t>
            </w:r>
            <w:r w:rsidR="004C760B" w:rsidRPr="002D71DF">
              <w:rPr>
                <w:bCs/>
              </w:rPr>
              <w:t xml:space="preserve"> </w:t>
            </w:r>
            <w:r w:rsidRPr="002D71DF">
              <w:rPr>
                <w:bCs/>
              </w:rPr>
              <w:t>for</w:t>
            </w:r>
            <w:r w:rsidR="004C760B" w:rsidRPr="002D71DF">
              <w:rPr>
                <w:bCs/>
              </w:rPr>
              <w:t xml:space="preserve"> </w:t>
            </w:r>
            <w:r w:rsidRPr="002D71DF">
              <w:rPr>
                <w:bCs/>
              </w:rPr>
              <w:t>the</w:t>
            </w:r>
            <w:r w:rsidR="004C760B" w:rsidRPr="002D71DF">
              <w:rPr>
                <w:bCs/>
              </w:rPr>
              <w:t xml:space="preserve"> </w:t>
            </w:r>
            <w:r w:rsidRPr="002D71DF">
              <w:rPr>
                <w:bCs/>
              </w:rPr>
              <w:t>class.</w:t>
            </w:r>
            <w:r w:rsidR="004C760B" w:rsidRPr="002D71DF">
              <w:rPr>
                <w:bCs/>
              </w:rPr>
              <w:t xml:space="preserve"> </w:t>
            </w:r>
          </w:p>
          <w:p w14:paraId="3087A61C" w14:textId="686D271C" w:rsidR="008450CF" w:rsidRPr="002D71DF" w:rsidRDefault="008450CF" w:rsidP="008450CF">
            <w:pPr>
              <w:rPr>
                <w:b/>
              </w:rPr>
            </w:pPr>
            <w:r w:rsidRPr="002D71DF">
              <w:rPr>
                <w:b/>
                <w:bCs/>
              </w:rPr>
              <w:t>Documentation</w:t>
            </w:r>
            <w:r w:rsidR="004C760B" w:rsidRPr="002D71DF">
              <w:rPr>
                <w:b/>
                <w:bCs/>
              </w:rPr>
              <w:t xml:space="preserve"> </w:t>
            </w:r>
            <w:r w:rsidRPr="002D71DF">
              <w:rPr>
                <w:b/>
                <w:bCs/>
              </w:rPr>
              <w:t>prompt:</w:t>
            </w:r>
            <w:r w:rsidR="004C760B" w:rsidRPr="002D71DF">
              <w:rPr>
                <w:b/>
                <w:bCs/>
              </w:rPr>
              <w:t xml:space="preserve"> </w:t>
            </w:r>
            <w:r w:rsidR="002F6E1E">
              <w:rPr>
                <w:bCs/>
              </w:rPr>
              <w:t>f</w:t>
            </w:r>
            <w:r w:rsidRPr="002D71DF">
              <w:rPr>
                <w:bCs/>
              </w:rPr>
              <w:t>ollowing</w:t>
            </w:r>
            <w:r w:rsidR="004C760B" w:rsidRPr="002D71DF">
              <w:rPr>
                <w:bCs/>
              </w:rPr>
              <w:t xml:space="preserve"> </w:t>
            </w:r>
            <w:r w:rsidRPr="002D71DF">
              <w:rPr>
                <w:bCs/>
              </w:rPr>
              <w:t>the</w:t>
            </w:r>
            <w:r w:rsidR="004C760B" w:rsidRPr="002D71DF">
              <w:rPr>
                <w:bCs/>
              </w:rPr>
              <w:t xml:space="preserve"> </w:t>
            </w:r>
            <w:r w:rsidRPr="002D71DF">
              <w:rPr>
                <w:bCs/>
              </w:rPr>
              <w:t>performances,</w:t>
            </w:r>
            <w:r w:rsidR="004C760B" w:rsidRPr="002D71DF">
              <w:rPr>
                <w:bCs/>
              </w:rPr>
              <w:t xml:space="preserve"> </w:t>
            </w:r>
            <w:r w:rsidRPr="002D71DF">
              <w:rPr>
                <w:bCs/>
              </w:rPr>
              <w:t>ask</w:t>
            </w:r>
            <w:r w:rsidR="004C760B" w:rsidRPr="002D71DF">
              <w:rPr>
                <w:bCs/>
              </w:rPr>
              <w:t xml:space="preserve"> </w:t>
            </w:r>
            <w:r w:rsidRPr="002D71DF">
              <w:rPr>
                <w:bCs/>
              </w:rPr>
              <w:t>students</w:t>
            </w:r>
            <w:r w:rsidR="004C760B" w:rsidRPr="002D71DF">
              <w:rPr>
                <w:bCs/>
              </w:rPr>
              <w:t xml:space="preserve"> </w:t>
            </w:r>
            <w:r w:rsidRPr="002D71DF">
              <w:rPr>
                <w:bCs/>
              </w:rPr>
              <w:t>to</w:t>
            </w:r>
            <w:r w:rsidR="004C760B" w:rsidRPr="002D71DF">
              <w:rPr>
                <w:bCs/>
              </w:rPr>
              <w:t xml:space="preserve"> </w:t>
            </w:r>
            <w:r w:rsidRPr="002D71DF">
              <w:rPr>
                <w:bCs/>
              </w:rPr>
              <w:t>work</w:t>
            </w:r>
            <w:r w:rsidR="004C760B" w:rsidRPr="002D71DF">
              <w:rPr>
                <w:bCs/>
              </w:rPr>
              <w:t xml:space="preserve"> </w:t>
            </w:r>
            <w:r w:rsidRPr="002D71DF">
              <w:rPr>
                <w:bCs/>
              </w:rPr>
              <w:t>individually</w:t>
            </w:r>
            <w:r w:rsidR="004C760B" w:rsidRPr="002D71DF">
              <w:rPr>
                <w:bCs/>
              </w:rPr>
              <w:t xml:space="preserve"> </w:t>
            </w:r>
            <w:r w:rsidRPr="002D71DF">
              <w:rPr>
                <w:bCs/>
              </w:rPr>
              <w:t>or</w:t>
            </w:r>
            <w:r w:rsidR="004C760B" w:rsidRPr="002D71DF">
              <w:rPr>
                <w:bCs/>
              </w:rPr>
              <w:t xml:space="preserve"> </w:t>
            </w:r>
            <w:r w:rsidRPr="002D71DF">
              <w:rPr>
                <w:bCs/>
              </w:rPr>
              <w:t>collaboratively</w:t>
            </w:r>
            <w:r w:rsidR="004C760B" w:rsidRPr="002D71DF">
              <w:rPr>
                <w:bCs/>
              </w:rPr>
              <w:t xml:space="preserve"> </w:t>
            </w:r>
            <w:r w:rsidRPr="002D71DF">
              <w:rPr>
                <w:bCs/>
              </w:rPr>
              <w:t>to</w:t>
            </w:r>
            <w:r w:rsidR="004C760B" w:rsidRPr="002D71DF">
              <w:rPr>
                <w:bCs/>
              </w:rPr>
              <w:t xml:space="preserve"> </w:t>
            </w:r>
            <w:r w:rsidRPr="002D71DF">
              <w:rPr>
                <w:bCs/>
              </w:rPr>
              <w:t>document</w:t>
            </w:r>
            <w:r w:rsidR="004C760B" w:rsidRPr="002D71DF">
              <w:rPr>
                <w:bCs/>
              </w:rPr>
              <w:t xml:space="preserve"> </w:t>
            </w:r>
            <w:r w:rsidRPr="002D71DF">
              <w:rPr>
                <w:bCs/>
              </w:rPr>
              <w:t>their</w:t>
            </w:r>
            <w:r w:rsidR="004C760B" w:rsidRPr="002D71DF">
              <w:rPr>
                <w:bCs/>
              </w:rPr>
              <w:t xml:space="preserve"> </w:t>
            </w:r>
            <w:r w:rsidRPr="002D71DF">
              <w:rPr>
                <w:bCs/>
              </w:rPr>
              <w:t>responses</w:t>
            </w:r>
            <w:r w:rsidR="004C760B" w:rsidRPr="002D71DF">
              <w:rPr>
                <w:bCs/>
              </w:rPr>
              <w:t xml:space="preserve"> </w:t>
            </w:r>
            <w:r w:rsidRPr="002D71DF">
              <w:rPr>
                <w:bCs/>
              </w:rPr>
              <w:t>to</w:t>
            </w:r>
            <w:r w:rsidR="004C760B" w:rsidRPr="002D71DF">
              <w:rPr>
                <w:bCs/>
              </w:rPr>
              <w:t xml:space="preserve"> </w:t>
            </w:r>
            <w:r w:rsidRPr="002D71DF">
              <w:rPr>
                <w:bCs/>
              </w:rPr>
              <w:t>one</w:t>
            </w:r>
            <w:r w:rsidR="004C760B" w:rsidRPr="002D71DF">
              <w:rPr>
                <w:bCs/>
              </w:rPr>
              <w:t xml:space="preserve"> </w:t>
            </w:r>
            <w:r w:rsidRPr="002D71DF">
              <w:rPr>
                <w:bCs/>
              </w:rPr>
              <w:t>of</w:t>
            </w:r>
            <w:r w:rsidR="004C760B" w:rsidRPr="002D71DF">
              <w:rPr>
                <w:bCs/>
              </w:rPr>
              <w:t xml:space="preserve"> </w:t>
            </w:r>
            <w:r w:rsidRPr="002D71DF">
              <w:rPr>
                <w:bCs/>
              </w:rPr>
              <w:t>these</w:t>
            </w:r>
            <w:r w:rsidR="004C760B" w:rsidRPr="002D71DF">
              <w:rPr>
                <w:bCs/>
              </w:rPr>
              <w:t xml:space="preserve"> </w:t>
            </w:r>
            <w:r w:rsidRPr="002D71DF">
              <w:rPr>
                <w:bCs/>
              </w:rPr>
              <w:t>staged</w:t>
            </w:r>
            <w:r w:rsidR="004C760B" w:rsidRPr="002D71DF">
              <w:rPr>
                <w:bCs/>
              </w:rPr>
              <w:t xml:space="preserve"> </w:t>
            </w:r>
            <w:r w:rsidRPr="002D71DF">
              <w:rPr>
                <w:bCs/>
              </w:rPr>
              <w:t>Optional</w:t>
            </w:r>
            <w:r w:rsidR="004C760B" w:rsidRPr="002D71DF">
              <w:rPr>
                <w:bCs/>
              </w:rPr>
              <w:t xml:space="preserve"> </w:t>
            </w:r>
            <w:r w:rsidRPr="002D71DF">
              <w:rPr>
                <w:bCs/>
              </w:rPr>
              <w:t>moments.</w:t>
            </w:r>
            <w:r w:rsidR="004C760B" w:rsidRPr="002D71DF">
              <w:rPr>
                <w:bCs/>
              </w:rPr>
              <w:t xml:space="preserve"> </w:t>
            </w:r>
            <w:r w:rsidRPr="002D71DF">
              <w:rPr>
                <w:bCs/>
              </w:rPr>
              <w:t>Ask</w:t>
            </w:r>
            <w:r w:rsidR="004C760B" w:rsidRPr="002D71DF">
              <w:rPr>
                <w:bCs/>
              </w:rPr>
              <w:t xml:space="preserve"> </w:t>
            </w:r>
            <w:r w:rsidRPr="002D71DF">
              <w:rPr>
                <w:bCs/>
              </w:rPr>
              <w:t>them</w:t>
            </w:r>
            <w:r w:rsidR="004C760B" w:rsidRPr="002D71DF">
              <w:rPr>
                <w:bCs/>
              </w:rPr>
              <w:t xml:space="preserve"> </w:t>
            </w:r>
            <w:r w:rsidRPr="002D71DF">
              <w:rPr>
                <w:bCs/>
              </w:rPr>
              <w:t>to</w:t>
            </w:r>
            <w:r w:rsidR="004C760B" w:rsidRPr="002D71DF">
              <w:rPr>
                <w:bCs/>
              </w:rPr>
              <w:t xml:space="preserve"> </w:t>
            </w:r>
            <w:r w:rsidRPr="002D71DF">
              <w:rPr>
                <w:bCs/>
              </w:rPr>
              <w:t>draw</w:t>
            </w:r>
            <w:r w:rsidR="004C760B" w:rsidRPr="002D71DF">
              <w:rPr>
                <w:bCs/>
              </w:rPr>
              <w:t xml:space="preserve"> </w:t>
            </w:r>
            <w:r w:rsidRPr="002D71DF">
              <w:rPr>
                <w:bCs/>
              </w:rPr>
              <w:t>a</w:t>
            </w:r>
            <w:r w:rsidR="004C760B" w:rsidRPr="002D71DF">
              <w:rPr>
                <w:bCs/>
              </w:rPr>
              <w:t xml:space="preserve"> </w:t>
            </w:r>
            <w:r w:rsidRPr="002D71DF">
              <w:rPr>
                <w:bCs/>
              </w:rPr>
              <w:t>floorplan</w:t>
            </w:r>
            <w:r w:rsidR="004C760B" w:rsidRPr="002D71DF">
              <w:rPr>
                <w:bCs/>
              </w:rPr>
              <w:t xml:space="preserve"> </w:t>
            </w:r>
            <w:r w:rsidRPr="002D71DF">
              <w:rPr>
                <w:bCs/>
              </w:rPr>
              <w:t>of</w:t>
            </w:r>
            <w:r w:rsidR="004C760B" w:rsidRPr="002D71DF">
              <w:rPr>
                <w:bCs/>
              </w:rPr>
              <w:t xml:space="preserve"> </w:t>
            </w:r>
            <w:r w:rsidRPr="002D71DF">
              <w:rPr>
                <w:bCs/>
              </w:rPr>
              <w:t>the</w:t>
            </w:r>
            <w:r w:rsidR="004C760B" w:rsidRPr="002D71DF">
              <w:rPr>
                <w:bCs/>
              </w:rPr>
              <w:t xml:space="preserve"> </w:t>
            </w:r>
            <w:r w:rsidRPr="002D71DF">
              <w:rPr>
                <w:bCs/>
              </w:rPr>
              <w:t>most</w:t>
            </w:r>
            <w:r w:rsidR="004C760B" w:rsidRPr="002D71DF">
              <w:rPr>
                <w:bCs/>
              </w:rPr>
              <w:t xml:space="preserve"> </w:t>
            </w:r>
            <w:r w:rsidRPr="002D71DF">
              <w:rPr>
                <w:bCs/>
              </w:rPr>
              <w:t>powerful</w:t>
            </w:r>
            <w:r w:rsidR="004C760B" w:rsidRPr="002D71DF">
              <w:rPr>
                <w:bCs/>
              </w:rPr>
              <w:t xml:space="preserve"> </w:t>
            </w:r>
            <w:r w:rsidRPr="002D71DF">
              <w:rPr>
                <w:bCs/>
              </w:rPr>
              <w:t>staging</w:t>
            </w:r>
            <w:r w:rsidR="004C760B" w:rsidRPr="002D71DF">
              <w:rPr>
                <w:bCs/>
              </w:rPr>
              <w:t xml:space="preserve"> </w:t>
            </w:r>
            <w:r w:rsidRPr="002D71DF">
              <w:rPr>
                <w:bCs/>
              </w:rPr>
              <w:t>they</w:t>
            </w:r>
            <w:r w:rsidR="004C760B" w:rsidRPr="002D71DF">
              <w:rPr>
                <w:bCs/>
              </w:rPr>
              <w:t xml:space="preserve"> </w:t>
            </w:r>
            <w:r w:rsidRPr="002D71DF">
              <w:rPr>
                <w:bCs/>
              </w:rPr>
              <w:t>saw,</w:t>
            </w:r>
            <w:r w:rsidR="004C760B" w:rsidRPr="002D71DF">
              <w:rPr>
                <w:bCs/>
              </w:rPr>
              <w:t xml:space="preserve"> </w:t>
            </w:r>
            <w:r w:rsidRPr="002D71DF">
              <w:rPr>
                <w:bCs/>
              </w:rPr>
              <w:t>marking</w:t>
            </w:r>
            <w:r w:rsidR="004C760B" w:rsidRPr="002D71DF">
              <w:rPr>
                <w:bCs/>
              </w:rPr>
              <w:t xml:space="preserve"> </w:t>
            </w:r>
            <w:r w:rsidRPr="002D71DF">
              <w:rPr>
                <w:bCs/>
              </w:rPr>
              <w:t>blocking</w:t>
            </w:r>
            <w:r w:rsidR="004C760B" w:rsidRPr="002D71DF">
              <w:rPr>
                <w:bCs/>
              </w:rPr>
              <w:t xml:space="preserve"> </w:t>
            </w:r>
            <w:r w:rsidRPr="002D71DF">
              <w:rPr>
                <w:bCs/>
              </w:rPr>
              <w:t>pathways</w:t>
            </w:r>
            <w:r w:rsidR="004C760B" w:rsidRPr="002D71DF">
              <w:rPr>
                <w:bCs/>
              </w:rPr>
              <w:t xml:space="preserve"> </w:t>
            </w:r>
            <w:r w:rsidRPr="002D71DF">
              <w:rPr>
                <w:bCs/>
              </w:rPr>
              <w:t>and</w:t>
            </w:r>
            <w:r w:rsidR="004C760B" w:rsidRPr="002D71DF">
              <w:rPr>
                <w:bCs/>
              </w:rPr>
              <w:t xml:space="preserve"> </w:t>
            </w:r>
            <w:r w:rsidRPr="002D71DF">
              <w:rPr>
                <w:bCs/>
              </w:rPr>
              <w:t>key</w:t>
            </w:r>
            <w:r w:rsidR="004C760B" w:rsidRPr="002D71DF">
              <w:rPr>
                <w:bCs/>
              </w:rPr>
              <w:t xml:space="preserve"> </w:t>
            </w:r>
            <w:r w:rsidRPr="002D71DF">
              <w:rPr>
                <w:bCs/>
              </w:rPr>
              <w:t>performer</w:t>
            </w:r>
            <w:r w:rsidR="004C760B" w:rsidRPr="002D71DF">
              <w:rPr>
                <w:bCs/>
              </w:rPr>
              <w:t xml:space="preserve"> </w:t>
            </w:r>
            <w:r w:rsidRPr="002D71DF">
              <w:rPr>
                <w:bCs/>
              </w:rPr>
              <w:t>positions</w:t>
            </w:r>
            <w:r w:rsidR="004C760B" w:rsidRPr="002D71DF">
              <w:rPr>
                <w:bCs/>
              </w:rPr>
              <w:t xml:space="preserve"> </w:t>
            </w:r>
            <w:r w:rsidRPr="002D71DF">
              <w:rPr>
                <w:bCs/>
              </w:rPr>
              <w:t>in</w:t>
            </w:r>
            <w:r w:rsidR="004C760B" w:rsidRPr="002D71DF">
              <w:rPr>
                <w:bCs/>
              </w:rPr>
              <w:t xml:space="preserve"> </w:t>
            </w:r>
            <w:r w:rsidRPr="002D71DF">
              <w:rPr>
                <w:bCs/>
              </w:rPr>
              <w:t>the</w:t>
            </w:r>
            <w:r w:rsidR="004C760B" w:rsidRPr="002D71DF">
              <w:rPr>
                <w:bCs/>
              </w:rPr>
              <w:t xml:space="preserve"> </w:t>
            </w:r>
            <w:r w:rsidRPr="002D71DF">
              <w:rPr>
                <w:bCs/>
              </w:rPr>
              <w:t>performance</w:t>
            </w:r>
            <w:r w:rsidR="004C760B" w:rsidRPr="002D71DF">
              <w:rPr>
                <w:bCs/>
              </w:rPr>
              <w:t xml:space="preserve"> </w:t>
            </w:r>
            <w:r w:rsidRPr="002D71DF">
              <w:rPr>
                <w:bCs/>
              </w:rPr>
              <w:t>space</w:t>
            </w:r>
            <w:r w:rsidR="004C760B" w:rsidRPr="002D71DF">
              <w:rPr>
                <w:bCs/>
              </w:rPr>
              <w:t xml:space="preserve"> </w:t>
            </w:r>
            <w:r w:rsidRPr="002D71DF">
              <w:rPr>
                <w:bCs/>
              </w:rPr>
              <w:t>and</w:t>
            </w:r>
            <w:r w:rsidR="004C760B" w:rsidRPr="002D71DF">
              <w:rPr>
                <w:bCs/>
              </w:rPr>
              <w:t xml:space="preserve"> </w:t>
            </w:r>
            <w:r w:rsidRPr="002D71DF">
              <w:rPr>
                <w:bCs/>
              </w:rPr>
              <w:t>including</w:t>
            </w:r>
            <w:r w:rsidR="004C760B" w:rsidRPr="002D71DF">
              <w:rPr>
                <w:bCs/>
              </w:rPr>
              <w:t xml:space="preserve"> </w:t>
            </w:r>
            <w:r w:rsidRPr="002D71DF">
              <w:rPr>
                <w:bCs/>
              </w:rPr>
              <w:t>annotations</w:t>
            </w:r>
            <w:r w:rsidR="004C760B" w:rsidRPr="002D71DF">
              <w:rPr>
                <w:bCs/>
              </w:rPr>
              <w:t xml:space="preserve"> </w:t>
            </w:r>
            <w:r w:rsidRPr="002D71DF">
              <w:rPr>
                <w:bCs/>
              </w:rPr>
              <w:t>explaining</w:t>
            </w:r>
            <w:r w:rsidR="004C760B" w:rsidRPr="002D71DF">
              <w:rPr>
                <w:bCs/>
              </w:rPr>
              <w:t xml:space="preserve"> </w:t>
            </w:r>
            <w:r w:rsidRPr="002D71DF">
              <w:rPr>
                <w:bCs/>
              </w:rPr>
              <w:t>how</w:t>
            </w:r>
            <w:r w:rsidR="004C760B" w:rsidRPr="002D71DF">
              <w:rPr>
                <w:bCs/>
              </w:rPr>
              <w:t xml:space="preserve"> </w:t>
            </w:r>
            <w:r w:rsidRPr="002D71DF">
              <w:rPr>
                <w:bCs/>
              </w:rPr>
              <w:t>an</w:t>
            </w:r>
            <w:r w:rsidR="004C760B" w:rsidRPr="002D71DF">
              <w:rPr>
                <w:bCs/>
              </w:rPr>
              <w:t xml:space="preserve"> </w:t>
            </w:r>
            <w:r w:rsidRPr="002D71DF">
              <w:rPr>
                <w:bCs/>
              </w:rPr>
              <w:t>important</w:t>
            </w:r>
            <w:r w:rsidR="004C760B" w:rsidRPr="002D71DF">
              <w:rPr>
                <w:bCs/>
              </w:rPr>
              <w:t xml:space="preserve"> </w:t>
            </w:r>
            <w:r w:rsidRPr="002D71DF">
              <w:rPr>
                <w:bCs/>
              </w:rPr>
              <w:t>message</w:t>
            </w:r>
            <w:r w:rsidR="004C760B" w:rsidRPr="002D71DF">
              <w:rPr>
                <w:bCs/>
              </w:rPr>
              <w:t xml:space="preserve"> </w:t>
            </w:r>
            <w:r w:rsidRPr="002D71DF">
              <w:rPr>
                <w:bCs/>
              </w:rPr>
              <w:t>was</w:t>
            </w:r>
            <w:r w:rsidR="004C760B" w:rsidRPr="002D71DF">
              <w:rPr>
                <w:bCs/>
              </w:rPr>
              <w:t xml:space="preserve"> </w:t>
            </w:r>
            <w:r w:rsidRPr="002D71DF">
              <w:rPr>
                <w:bCs/>
              </w:rPr>
              <w:t>communicated</w:t>
            </w:r>
            <w:r w:rsidR="004C760B" w:rsidRPr="002D71DF">
              <w:rPr>
                <w:bCs/>
              </w:rPr>
              <w:t xml:space="preserve"> </w:t>
            </w:r>
            <w:r w:rsidRPr="002D71DF">
              <w:rPr>
                <w:bCs/>
              </w:rPr>
              <w:lastRenderedPageBreak/>
              <w:t>to</w:t>
            </w:r>
            <w:r w:rsidR="004C760B" w:rsidRPr="002D71DF">
              <w:rPr>
                <w:bCs/>
              </w:rPr>
              <w:t xml:space="preserve"> </w:t>
            </w:r>
            <w:r w:rsidRPr="002D71DF">
              <w:rPr>
                <w:bCs/>
              </w:rPr>
              <w:t>the</w:t>
            </w:r>
            <w:r w:rsidR="004C760B" w:rsidRPr="002D71DF">
              <w:rPr>
                <w:bCs/>
              </w:rPr>
              <w:t xml:space="preserve"> </w:t>
            </w:r>
            <w:r w:rsidRPr="002D71DF">
              <w:rPr>
                <w:bCs/>
              </w:rPr>
              <w:t>audience.</w:t>
            </w:r>
            <w:r w:rsidR="004C760B" w:rsidRPr="002D71DF">
              <w:rPr>
                <w:bCs/>
              </w:rPr>
              <w:t xml:space="preserve"> </w:t>
            </w:r>
            <w:r w:rsidRPr="002D71DF">
              <w:rPr>
                <w:bCs/>
              </w:rPr>
              <w:t>Students</w:t>
            </w:r>
            <w:r w:rsidR="004C760B" w:rsidRPr="002D71DF">
              <w:rPr>
                <w:bCs/>
              </w:rPr>
              <w:t xml:space="preserve"> </w:t>
            </w:r>
            <w:r w:rsidRPr="002D71DF">
              <w:rPr>
                <w:bCs/>
              </w:rPr>
              <w:t>upload</w:t>
            </w:r>
            <w:r w:rsidR="004C760B" w:rsidRPr="002D71DF">
              <w:rPr>
                <w:bCs/>
              </w:rPr>
              <w:t xml:space="preserve"> </w:t>
            </w:r>
            <w:r w:rsidRPr="002D71DF">
              <w:rPr>
                <w:bCs/>
              </w:rPr>
              <w:t>an</w:t>
            </w:r>
            <w:r w:rsidR="004C760B" w:rsidRPr="002D71DF">
              <w:rPr>
                <w:bCs/>
              </w:rPr>
              <w:t xml:space="preserve"> </w:t>
            </w:r>
            <w:r w:rsidRPr="002D71DF">
              <w:rPr>
                <w:bCs/>
              </w:rPr>
              <w:t>image</w:t>
            </w:r>
            <w:r w:rsidR="004C760B" w:rsidRPr="002D71DF">
              <w:rPr>
                <w:bCs/>
              </w:rPr>
              <w:t xml:space="preserve"> </w:t>
            </w:r>
            <w:r w:rsidRPr="002D71DF">
              <w:rPr>
                <w:bCs/>
              </w:rPr>
              <w:t>of</w:t>
            </w:r>
            <w:r w:rsidR="004C760B" w:rsidRPr="002D71DF">
              <w:rPr>
                <w:bCs/>
              </w:rPr>
              <w:t xml:space="preserve"> </w:t>
            </w:r>
            <w:r w:rsidRPr="002D71DF">
              <w:rPr>
                <w:bCs/>
              </w:rPr>
              <w:t>their</w:t>
            </w:r>
            <w:r w:rsidR="004C760B" w:rsidRPr="002D71DF">
              <w:rPr>
                <w:bCs/>
              </w:rPr>
              <w:t xml:space="preserve"> </w:t>
            </w:r>
            <w:r w:rsidRPr="002D71DF">
              <w:rPr>
                <w:bCs/>
              </w:rPr>
              <w:t>floorplan</w:t>
            </w:r>
            <w:r w:rsidR="004C760B" w:rsidRPr="002D71DF">
              <w:rPr>
                <w:bCs/>
              </w:rPr>
              <w:t xml:space="preserve"> </w:t>
            </w:r>
            <w:r w:rsidRPr="002D71DF">
              <w:rPr>
                <w:bCs/>
              </w:rPr>
              <w:t>to</w:t>
            </w:r>
            <w:r w:rsidR="004C760B" w:rsidRPr="002D71DF">
              <w:rPr>
                <w:bCs/>
              </w:rPr>
              <w:t xml:space="preserve"> </w:t>
            </w:r>
            <w:r w:rsidRPr="002D71DF">
              <w:rPr>
                <w:b/>
              </w:rPr>
              <w:t>slide</w:t>
            </w:r>
            <w:r w:rsidR="004C760B" w:rsidRPr="002D71DF">
              <w:rPr>
                <w:b/>
              </w:rPr>
              <w:t xml:space="preserve"> </w:t>
            </w:r>
            <w:r w:rsidRPr="002D71DF">
              <w:rPr>
                <w:b/>
              </w:rPr>
              <w:t>PJ1</w:t>
            </w:r>
            <w:r w:rsidR="007D062B" w:rsidRPr="002D71DF">
              <w:rPr>
                <w:b/>
              </w:rPr>
              <w:t>2</w:t>
            </w:r>
          </w:p>
          <w:p w14:paraId="5ECAB12E" w14:textId="16650128" w:rsidR="008450CF" w:rsidRPr="002D71DF" w:rsidRDefault="008450CF" w:rsidP="008450CF">
            <w:pPr>
              <w:rPr>
                <w:b/>
                <w:bCs/>
              </w:rPr>
            </w:pPr>
            <w:r w:rsidRPr="002D71DF">
              <w:rPr>
                <w:b/>
              </w:rPr>
              <w:t>Activity</w:t>
            </w:r>
            <w:r w:rsidR="004C760B" w:rsidRPr="002D71DF">
              <w:rPr>
                <w:b/>
              </w:rPr>
              <w:t xml:space="preserve"> </w:t>
            </w:r>
            <w:r w:rsidRPr="002D71DF">
              <w:rPr>
                <w:b/>
              </w:rPr>
              <w:t>3.1</w:t>
            </w:r>
            <w:r w:rsidR="009860D4" w:rsidRPr="002D71DF">
              <w:rPr>
                <w:b/>
              </w:rPr>
              <w:t>2</w:t>
            </w:r>
            <w:r w:rsidR="004C760B" w:rsidRPr="002D71DF">
              <w:rPr>
                <w:b/>
              </w:rPr>
              <w:t xml:space="preserve"> </w:t>
            </w:r>
            <w:r w:rsidRPr="002D71DF">
              <w:rPr>
                <w:b/>
              </w:rPr>
              <w:t>–</w:t>
            </w:r>
            <w:r w:rsidR="004C760B" w:rsidRPr="002D71DF">
              <w:rPr>
                <w:b/>
              </w:rPr>
              <w:t xml:space="preserve"> </w:t>
            </w:r>
            <w:r w:rsidRPr="002D71DF">
              <w:rPr>
                <w:b/>
                <w:bCs/>
              </w:rPr>
              <w:t>writing</w:t>
            </w:r>
            <w:r w:rsidR="004C760B" w:rsidRPr="002D71DF">
              <w:rPr>
                <w:b/>
                <w:bCs/>
              </w:rPr>
              <w:t xml:space="preserve"> </w:t>
            </w:r>
            <w:r w:rsidRPr="002D71DF">
              <w:rPr>
                <w:b/>
                <w:bCs/>
              </w:rPr>
              <w:t>prompt</w:t>
            </w:r>
            <w:r w:rsidR="004C760B" w:rsidRPr="002D71DF">
              <w:rPr>
                <w:b/>
                <w:bCs/>
              </w:rPr>
              <w:t xml:space="preserve"> </w:t>
            </w:r>
            <w:r w:rsidRPr="002D71DF">
              <w:rPr>
                <w:b/>
                <w:bCs/>
              </w:rPr>
              <w:t>bringing</w:t>
            </w:r>
            <w:r w:rsidR="004C760B" w:rsidRPr="002D71DF">
              <w:rPr>
                <w:b/>
                <w:bCs/>
              </w:rPr>
              <w:t xml:space="preserve"> </w:t>
            </w:r>
            <w:r w:rsidRPr="002D71DF">
              <w:rPr>
                <w:b/>
                <w:bCs/>
              </w:rPr>
              <w:t>the</w:t>
            </w:r>
            <w:r w:rsidR="004C760B" w:rsidRPr="002D71DF">
              <w:rPr>
                <w:b/>
                <w:bCs/>
              </w:rPr>
              <w:t xml:space="preserve"> </w:t>
            </w:r>
            <w:r w:rsidRPr="002D71DF">
              <w:rPr>
                <w:b/>
                <w:bCs/>
              </w:rPr>
              <w:t>world</w:t>
            </w:r>
            <w:r w:rsidR="004C760B" w:rsidRPr="002D71DF">
              <w:rPr>
                <w:b/>
                <w:bCs/>
              </w:rPr>
              <w:t xml:space="preserve"> </w:t>
            </w:r>
            <w:r w:rsidRPr="002D71DF">
              <w:rPr>
                <w:b/>
                <w:bCs/>
              </w:rPr>
              <w:t>life</w:t>
            </w:r>
          </w:p>
          <w:p w14:paraId="07BC66B7" w14:textId="19E71B3D" w:rsidR="004B2278" w:rsidRPr="002D71DF" w:rsidRDefault="004B2278" w:rsidP="004B2278">
            <w:pPr>
              <w:rPr>
                <w:bCs/>
              </w:rPr>
            </w:pPr>
            <w:r w:rsidRPr="002D71DF">
              <w:rPr>
                <w:bCs/>
              </w:rPr>
              <w:t>Ask</w:t>
            </w:r>
            <w:r w:rsidR="004C760B" w:rsidRPr="002D71DF">
              <w:rPr>
                <w:bCs/>
              </w:rPr>
              <w:t xml:space="preserve"> </w:t>
            </w:r>
            <w:r w:rsidRPr="002D71DF">
              <w:rPr>
                <w:bCs/>
              </w:rPr>
              <w:t>students</w:t>
            </w:r>
            <w:r w:rsidR="004C760B" w:rsidRPr="002D71DF">
              <w:rPr>
                <w:bCs/>
              </w:rPr>
              <w:t xml:space="preserve"> </w:t>
            </w:r>
            <w:r w:rsidRPr="002D71DF">
              <w:rPr>
                <w:bCs/>
              </w:rPr>
              <w:t>to</w:t>
            </w:r>
            <w:r w:rsidR="004C760B" w:rsidRPr="002D71DF">
              <w:rPr>
                <w:bCs/>
              </w:rPr>
              <w:t xml:space="preserve"> </w:t>
            </w:r>
            <w:r w:rsidRPr="002D71DF">
              <w:rPr>
                <w:bCs/>
              </w:rPr>
              <w:t>pair</w:t>
            </w:r>
            <w:r w:rsidR="004C760B" w:rsidRPr="002D71DF">
              <w:rPr>
                <w:bCs/>
              </w:rPr>
              <w:t xml:space="preserve"> </w:t>
            </w:r>
            <w:r w:rsidRPr="002D71DF">
              <w:rPr>
                <w:bCs/>
              </w:rPr>
              <w:t>up</w:t>
            </w:r>
            <w:r w:rsidR="004C760B" w:rsidRPr="002D71DF">
              <w:rPr>
                <w:bCs/>
              </w:rPr>
              <w:t xml:space="preserve"> </w:t>
            </w:r>
            <w:r w:rsidRPr="002D71DF">
              <w:rPr>
                <w:bCs/>
              </w:rPr>
              <w:t>and</w:t>
            </w:r>
            <w:r w:rsidR="004C760B" w:rsidRPr="002D71DF">
              <w:rPr>
                <w:bCs/>
              </w:rPr>
              <w:t xml:space="preserve"> </w:t>
            </w:r>
            <w:r w:rsidRPr="002D71DF">
              <w:rPr>
                <w:bCs/>
              </w:rPr>
              <w:t>provide</w:t>
            </w:r>
            <w:r w:rsidR="004C760B" w:rsidRPr="002D71DF">
              <w:rPr>
                <w:bCs/>
              </w:rPr>
              <w:t xml:space="preserve"> </w:t>
            </w:r>
            <w:r w:rsidRPr="002D71DF">
              <w:rPr>
                <w:bCs/>
              </w:rPr>
              <w:t>them</w:t>
            </w:r>
            <w:r w:rsidR="004C760B" w:rsidRPr="002D71DF">
              <w:rPr>
                <w:bCs/>
              </w:rPr>
              <w:t xml:space="preserve"> </w:t>
            </w:r>
            <w:r w:rsidRPr="002D71DF">
              <w:rPr>
                <w:bCs/>
              </w:rPr>
              <w:t>with</w:t>
            </w:r>
            <w:r w:rsidR="004C760B" w:rsidRPr="002D71DF">
              <w:rPr>
                <w:bCs/>
              </w:rPr>
              <w:t xml:space="preserve"> </w:t>
            </w:r>
            <w:r w:rsidRPr="002D71DF">
              <w:rPr>
                <w:bCs/>
              </w:rPr>
              <w:t>a</w:t>
            </w:r>
            <w:r w:rsidR="004C760B" w:rsidRPr="002D71DF">
              <w:rPr>
                <w:bCs/>
              </w:rPr>
              <w:t xml:space="preserve"> </w:t>
            </w:r>
            <w:r w:rsidRPr="002D71DF">
              <w:rPr>
                <w:bCs/>
              </w:rPr>
              <w:t>simple</w:t>
            </w:r>
            <w:r w:rsidR="004C760B" w:rsidRPr="002D71DF">
              <w:rPr>
                <w:bCs/>
              </w:rPr>
              <w:t xml:space="preserve"> </w:t>
            </w:r>
            <w:r w:rsidRPr="002D71DF">
              <w:rPr>
                <w:bCs/>
              </w:rPr>
              <w:t>topic</w:t>
            </w:r>
            <w:r w:rsidR="004C760B" w:rsidRPr="002D71DF">
              <w:rPr>
                <w:bCs/>
              </w:rPr>
              <w:t xml:space="preserve"> </w:t>
            </w:r>
            <w:r w:rsidRPr="002D71DF">
              <w:rPr>
                <w:bCs/>
              </w:rPr>
              <w:t>or</w:t>
            </w:r>
            <w:r w:rsidR="004C760B" w:rsidRPr="002D71DF">
              <w:rPr>
                <w:bCs/>
              </w:rPr>
              <w:t xml:space="preserve"> </w:t>
            </w:r>
            <w:r w:rsidRPr="002D71DF">
              <w:rPr>
                <w:bCs/>
              </w:rPr>
              <w:t>prompt</w:t>
            </w:r>
            <w:r w:rsidR="004C760B" w:rsidRPr="002D71DF">
              <w:rPr>
                <w:bCs/>
              </w:rPr>
              <w:t xml:space="preserve"> </w:t>
            </w:r>
            <w:r w:rsidRPr="002D71DF">
              <w:rPr>
                <w:bCs/>
              </w:rPr>
              <w:t>such</w:t>
            </w:r>
            <w:r w:rsidR="004C760B" w:rsidRPr="002D71DF">
              <w:rPr>
                <w:bCs/>
              </w:rPr>
              <w:t xml:space="preserve"> </w:t>
            </w:r>
            <w:r w:rsidRPr="002D71DF">
              <w:rPr>
                <w:bCs/>
              </w:rPr>
              <w:t>as:</w:t>
            </w:r>
          </w:p>
          <w:p w14:paraId="61BD4003" w14:textId="7982CDC6" w:rsidR="004B2278" w:rsidRPr="002D71DF" w:rsidRDefault="004B2278" w:rsidP="004B2278">
            <w:pPr>
              <w:pStyle w:val="ListBullet"/>
              <w:numPr>
                <w:ilvl w:val="0"/>
                <w:numId w:val="5"/>
              </w:numPr>
            </w:pPr>
            <w:r w:rsidRPr="002D71DF">
              <w:t>Best</w:t>
            </w:r>
            <w:r w:rsidR="004C760B" w:rsidRPr="002D71DF">
              <w:t xml:space="preserve"> </w:t>
            </w:r>
            <w:r w:rsidRPr="002D71DF">
              <w:t>snack</w:t>
            </w:r>
            <w:r w:rsidR="004C760B" w:rsidRPr="002D71DF">
              <w:t xml:space="preserve"> </w:t>
            </w:r>
            <w:r w:rsidRPr="002D71DF">
              <w:t>in</w:t>
            </w:r>
            <w:r w:rsidR="004C760B" w:rsidRPr="002D71DF">
              <w:t xml:space="preserve"> </w:t>
            </w:r>
            <w:r w:rsidRPr="002D71DF">
              <w:t>the</w:t>
            </w:r>
            <w:r w:rsidR="004C760B" w:rsidRPr="002D71DF">
              <w:t xml:space="preserve"> </w:t>
            </w:r>
            <w:r w:rsidRPr="002D71DF">
              <w:t>world!</w:t>
            </w:r>
          </w:p>
          <w:p w14:paraId="344DA282" w14:textId="0D88AF52" w:rsidR="004B2278" w:rsidRPr="002D71DF" w:rsidRDefault="004B2278" w:rsidP="004B2278">
            <w:pPr>
              <w:pStyle w:val="ListBullet"/>
              <w:numPr>
                <w:ilvl w:val="0"/>
                <w:numId w:val="5"/>
              </w:numPr>
            </w:pPr>
            <w:r w:rsidRPr="002D71DF">
              <w:t>Worst</w:t>
            </w:r>
            <w:r w:rsidR="004C760B" w:rsidRPr="002D71DF">
              <w:t xml:space="preserve"> </w:t>
            </w:r>
            <w:r w:rsidRPr="002D71DF">
              <w:t>sport</w:t>
            </w:r>
            <w:r w:rsidR="004C760B" w:rsidRPr="002D71DF">
              <w:t xml:space="preserve"> </w:t>
            </w:r>
            <w:r w:rsidRPr="002D71DF">
              <w:t>to</w:t>
            </w:r>
            <w:r w:rsidR="004C760B" w:rsidRPr="002D71DF">
              <w:t xml:space="preserve"> </w:t>
            </w:r>
            <w:r w:rsidRPr="002D71DF">
              <w:t>play!</w:t>
            </w:r>
            <w:r w:rsidR="004C760B" w:rsidRPr="002D71DF">
              <w:t xml:space="preserve"> </w:t>
            </w:r>
          </w:p>
          <w:p w14:paraId="216032E4" w14:textId="1E167432" w:rsidR="004B2278" w:rsidRPr="002D71DF" w:rsidRDefault="004B2278" w:rsidP="004B2278">
            <w:pPr>
              <w:pStyle w:val="ListBullet"/>
              <w:numPr>
                <w:ilvl w:val="0"/>
                <w:numId w:val="5"/>
              </w:numPr>
            </w:pPr>
            <w:r w:rsidRPr="002D71DF">
              <w:t>Homework</w:t>
            </w:r>
            <w:r w:rsidR="004C760B" w:rsidRPr="002D71DF">
              <w:t xml:space="preserve"> </w:t>
            </w:r>
            <w:r w:rsidRPr="002D71DF">
              <w:t>should</w:t>
            </w:r>
            <w:r w:rsidR="004C760B" w:rsidRPr="002D71DF">
              <w:t xml:space="preserve"> </w:t>
            </w:r>
            <w:r w:rsidRPr="002D71DF">
              <w:t>be</w:t>
            </w:r>
            <w:r w:rsidR="004C760B" w:rsidRPr="002D71DF">
              <w:t xml:space="preserve"> </w:t>
            </w:r>
            <w:r w:rsidRPr="002D71DF">
              <w:t>banned!</w:t>
            </w:r>
          </w:p>
          <w:p w14:paraId="028D0A42" w14:textId="3A0C5D63" w:rsidR="004B2278" w:rsidRPr="002D71DF" w:rsidRDefault="004B2278" w:rsidP="004B2278">
            <w:pPr>
              <w:rPr>
                <w:bCs/>
              </w:rPr>
            </w:pPr>
            <w:r w:rsidRPr="002D71DF">
              <w:rPr>
                <w:b/>
              </w:rPr>
              <w:t>Rule:</w:t>
            </w:r>
            <w:r w:rsidR="004C760B" w:rsidRPr="002D71DF">
              <w:rPr>
                <w:bCs/>
              </w:rPr>
              <w:t xml:space="preserve"> </w:t>
            </w:r>
            <w:r w:rsidRPr="002D71DF">
              <w:rPr>
                <w:bCs/>
              </w:rPr>
              <w:t>they</w:t>
            </w:r>
            <w:r w:rsidR="004C760B" w:rsidRPr="002D71DF">
              <w:rPr>
                <w:bCs/>
              </w:rPr>
              <w:t xml:space="preserve"> </w:t>
            </w:r>
            <w:r w:rsidRPr="002D71DF">
              <w:rPr>
                <w:bCs/>
              </w:rPr>
              <w:t>must</w:t>
            </w:r>
            <w:r w:rsidR="004C760B" w:rsidRPr="002D71DF">
              <w:rPr>
                <w:bCs/>
              </w:rPr>
              <w:t xml:space="preserve"> </w:t>
            </w:r>
            <w:r w:rsidRPr="002D71DF">
              <w:rPr>
                <w:bCs/>
              </w:rPr>
              <w:t>deliberately</w:t>
            </w:r>
            <w:r w:rsidR="004C760B" w:rsidRPr="002D71DF">
              <w:rPr>
                <w:bCs/>
              </w:rPr>
              <w:t xml:space="preserve"> </w:t>
            </w:r>
            <w:r w:rsidRPr="002D71DF">
              <w:rPr>
                <w:bCs/>
              </w:rPr>
              <w:t>interrupt</w:t>
            </w:r>
            <w:r w:rsidR="004C760B" w:rsidRPr="002D71DF">
              <w:rPr>
                <w:bCs/>
              </w:rPr>
              <w:t xml:space="preserve"> </w:t>
            </w:r>
            <w:r w:rsidRPr="002D71DF">
              <w:rPr>
                <w:bCs/>
              </w:rPr>
              <w:t>each</w:t>
            </w:r>
            <w:r w:rsidR="004C760B" w:rsidRPr="002D71DF">
              <w:rPr>
                <w:bCs/>
              </w:rPr>
              <w:t xml:space="preserve"> </w:t>
            </w:r>
            <w:r w:rsidRPr="002D71DF">
              <w:rPr>
                <w:bCs/>
              </w:rPr>
              <w:t>other</w:t>
            </w:r>
            <w:r w:rsidR="004C760B" w:rsidRPr="002D71DF">
              <w:rPr>
                <w:bCs/>
              </w:rPr>
              <w:t xml:space="preserve"> </w:t>
            </w:r>
            <w:r w:rsidRPr="002D71DF">
              <w:rPr>
                <w:bCs/>
              </w:rPr>
              <w:t>using</w:t>
            </w:r>
            <w:r w:rsidR="004C760B" w:rsidRPr="002D71DF">
              <w:rPr>
                <w:bCs/>
              </w:rPr>
              <w:t xml:space="preserve"> </w:t>
            </w:r>
            <w:r w:rsidRPr="002D71DF">
              <w:rPr>
                <w:bCs/>
              </w:rPr>
              <w:t>the</w:t>
            </w:r>
            <w:r w:rsidR="004C760B" w:rsidRPr="002D71DF">
              <w:rPr>
                <w:bCs/>
              </w:rPr>
              <w:t xml:space="preserve"> </w:t>
            </w:r>
            <w:r w:rsidRPr="002D71DF">
              <w:rPr>
                <w:bCs/>
              </w:rPr>
              <w:t>convention</w:t>
            </w:r>
            <w:r w:rsidR="004C760B" w:rsidRPr="002D71DF">
              <w:rPr>
                <w:bCs/>
              </w:rPr>
              <w:t xml:space="preserve"> </w:t>
            </w:r>
            <w:r w:rsidRPr="002D71DF">
              <w:rPr>
                <w:bCs/>
              </w:rPr>
              <w:t>of</w:t>
            </w:r>
            <w:r w:rsidR="004C760B" w:rsidRPr="002D71DF">
              <w:rPr>
                <w:bCs/>
              </w:rPr>
              <w:t xml:space="preserve"> </w:t>
            </w:r>
            <w:r w:rsidRPr="002D71DF">
              <w:rPr>
                <w:bCs/>
              </w:rPr>
              <w:t>overlaps</w:t>
            </w:r>
            <w:r w:rsidR="004C760B" w:rsidRPr="002D71DF">
              <w:rPr>
                <w:bCs/>
              </w:rPr>
              <w:t xml:space="preserve"> </w:t>
            </w:r>
            <w:r w:rsidRPr="002D71DF">
              <w:rPr>
                <w:bCs/>
              </w:rPr>
              <w:t>(/)</w:t>
            </w:r>
            <w:r w:rsidR="004C760B" w:rsidRPr="002D71DF">
              <w:rPr>
                <w:bCs/>
              </w:rPr>
              <w:t xml:space="preserve"> </w:t>
            </w:r>
            <w:r w:rsidRPr="002D71DF">
              <w:rPr>
                <w:bCs/>
              </w:rPr>
              <w:t>or</w:t>
            </w:r>
            <w:r w:rsidR="004C760B" w:rsidRPr="002D71DF">
              <w:rPr>
                <w:bCs/>
              </w:rPr>
              <w:t xml:space="preserve"> </w:t>
            </w:r>
            <w:r w:rsidRPr="002D71DF">
              <w:rPr>
                <w:bCs/>
              </w:rPr>
              <w:t>dashes</w:t>
            </w:r>
            <w:r w:rsidR="004C760B" w:rsidRPr="002D71DF">
              <w:rPr>
                <w:bCs/>
              </w:rPr>
              <w:t xml:space="preserve"> </w:t>
            </w:r>
            <w:r w:rsidRPr="002D71DF">
              <w:rPr>
                <w:bCs/>
              </w:rPr>
              <w:t>(–)</w:t>
            </w:r>
            <w:r w:rsidR="004C760B" w:rsidRPr="002D71DF">
              <w:rPr>
                <w:bCs/>
              </w:rPr>
              <w:t xml:space="preserve"> </w:t>
            </w:r>
            <w:r w:rsidRPr="002D71DF">
              <w:rPr>
                <w:bCs/>
              </w:rPr>
              <w:t>used</w:t>
            </w:r>
            <w:r w:rsidR="004C760B" w:rsidRPr="002D71DF">
              <w:rPr>
                <w:bCs/>
              </w:rPr>
              <w:t xml:space="preserve"> </w:t>
            </w:r>
            <w:r w:rsidRPr="002D71DF">
              <w:rPr>
                <w:bCs/>
              </w:rPr>
              <w:t>in</w:t>
            </w:r>
            <w:r w:rsidR="004C760B" w:rsidRPr="002D71DF">
              <w:rPr>
                <w:bCs/>
              </w:rPr>
              <w:t xml:space="preserve"> </w:t>
            </w:r>
            <w:r w:rsidR="007E2F89" w:rsidRPr="007E2F89">
              <w:rPr>
                <w:bCs/>
              </w:rPr>
              <w:t>‘</w:t>
            </w:r>
            <w:r w:rsidRPr="00D25100">
              <w:rPr>
                <w:bCs/>
              </w:rPr>
              <w:t>Optional</w:t>
            </w:r>
            <w:r w:rsidR="004C760B" w:rsidRPr="00D25100">
              <w:rPr>
                <w:bCs/>
              </w:rPr>
              <w:t xml:space="preserve"> </w:t>
            </w:r>
            <w:r w:rsidRPr="00D25100">
              <w:rPr>
                <w:bCs/>
              </w:rPr>
              <w:t>moment</w:t>
            </w:r>
            <w:r w:rsidR="004C760B" w:rsidRPr="00D25100">
              <w:rPr>
                <w:bCs/>
              </w:rPr>
              <w:t xml:space="preserve"> </w:t>
            </w:r>
            <w:r w:rsidRPr="00D25100">
              <w:rPr>
                <w:bCs/>
              </w:rPr>
              <w:t>A</w:t>
            </w:r>
            <w:r w:rsidR="007E2F89" w:rsidRPr="00D25100">
              <w:rPr>
                <w:bCs/>
              </w:rPr>
              <w:t>’</w:t>
            </w:r>
            <w:r w:rsidR="004C760B" w:rsidRPr="002D71DF">
              <w:rPr>
                <w:bCs/>
                <w:i/>
                <w:iCs/>
              </w:rPr>
              <w:t xml:space="preserve"> </w:t>
            </w:r>
            <w:r w:rsidRPr="002D71DF">
              <w:rPr>
                <w:bCs/>
              </w:rPr>
              <w:t>or</w:t>
            </w:r>
            <w:r w:rsidR="004C760B" w:rsidRPr="002D71DF">
              <w:rPr>
                <w:bCs/>
                <w:i/>
                <w:iCs/>
              </w:rPr>
              <w:t xml:space="preserve"> </w:t>
            </w:r>
            <w:r w:rsidR="007E2F89" w:rsidRPr="00D25100">
              <w:rPr>
                <w:bCs/>
              </w:rPr>
              <w:t>‘</w:t>
            </w:r>
            <w:r w:rsidRPr="00D25100">
              <w:rPr>
                <w:bCs/>
              </w:rPr>
              <w:t>Optional</w:t>
            </w:r>
            <w:r w:rsidR="004C760B" w:rsidRPr="00D25100">
              <w:rPr>
                <w:bCs/>
              </w:rPr>
              <w:t xml:space="preserve"> </w:t>
            </w:r>
            <w:r w:rsidRPr="00D25100">
              <w:rPr>
                <w:bCs/>
              </w:rPr>
              <w:t>moment</w:t>
            </w:r>
            <w:r w:rsidR="004C760B" w:rsidRPr="00D25100">
              <w:rPr>
                <w:bCs/>
              </w:rPr>
              <w:t xml:space="preserve"> </w:t>
            </w:r>
            <w:r w:rsidRPr="00D25100">
              <w:rPr>
                <w:bCs/>
              </w:rPr>
              <w:t>M</w:t>
            </w:r>
            <w:r w:rsidR="007E2F89" w:rsidRPr="00D25100">
              <w:rPr>
                <w:bCs/>
              </w:rPr>
              <w:t>’</w:t>
            </w:r>
            <w:r w:rsidRPr="002D71DF">
              <w:rPr>
                <w:bCs/>
              </w:rPr>
              <w:t>.</w:t>
            </w:r>
            <w:r w:rsidR="004C760B" w:rsidRPr="002D71DF">
              <w:rPr>
                <w:bCs/>
              </w:rPr>
              <w:t xml:space="preserve"> </w:t>
            </w:r>
            <w:r w:rsidRPr="002D71DF">
              <w:rPr>
                <w:bCs/>
              </w:rPr>
              <w:t>Encourage</w:t>
            </w:r>
            <w:r w:rsidR="004C760B" w:rsidRPr="002D71DF">
              <w:rPr>
                <w:bCs/>
              </w:rPr>
              <w:t xml:space="preserve"> </w:t>
            </w:r>
            <w:r w:rsidRPr="002D71DF">
              <w:rPr>
                <w:bCs/>
              </w:rPr>
              <w:t>students</w:t>
            </w:r>
            <w:r w:rsidR="004C760B" w:rsidRPr="002D71DF">
              <w:rPr>
                <w:bCs/>
              </w:rPr>
              <w:t xml:space="preserve"> </w:t>
            </w:r>
            <w:r w:rsidRPr="002D71DF">
              <w:rPr>
                <w:bCs/>
              </w:rPr>
              <w:t>to</w:t>
            </w:r>
            <w:r w:rsidR="004C760B" w:rsidRPr="002D71DF">
              <w:rPr>
                <w:bCs/>
              </w:rPr>
              <w:t xml:space="preserve"> </w:t>
            </w:r>
            <w:r w:rsidRPr="002D71DF">
              <w:rPr>
                <w:bCs/>
              </w:rPr>
              <w:t>keep</w:t>
            </w:r>
            <w:r w:rsidR="004C760B" w:rsidRPr="002D71DF">
              <w:rPr>
                <w:bCs/>
              </w:rPr>
              <w:t xml:space="preserve"> </w:t>
            </w:r>
            <w:r w:rsidRPr="002D71DF">
              <w:rPr>
                <w:bCs/>
              </w:rPr>
              <w:t>energy</w:t>
            </w:r>
            <w:r w:rsidR="004C760B" w:rsidRPr="002D71DF">
              <w:rPr>
                <w:bCs/>
              </w:rPr>
              <w:t xml:space="preserve"> </w:t>
            </w:r>
            <w:r w:rsidRPr="002D71DF">
              <w:rPr>
                <w:bCs/>
              </w:rPr>
              <w:t>fast,</w:t>
            </w:r>
            <w:r w:rsidR="004C760B" w:rsidRPr="002D71DF">
              <w:rPr>
                <w:bCs/>
              </w:rPr>
              <w:t xml:space="preserve"> </w:t>
            </w:r>
            <w:r w:rsidRPr="002D71DF">
              <w:rPr>
                <w:bCs/>
              </w:rPr>
              <w:t>playful</w:t>
            </w:r>
            <w:r w:rsidR="004C760B" w:rsidRPr="002D71DF">
              <w:rPr>
                <w:bCs/>
              </w:rPr>
              <w:t xml:space="preserve"> </w:t>
            </w:r>
            <w:r w:rsidRPr="002D71DF">
              <w:rPr>
                <w:bCs/>
              </w:rPr>
              <w:t>and</w:t>
            </w:r>
            <w:r w:rsidR="004C760B" w:rsidRPr="002D71DF">
              <w:rPr>
                <w:bCs/>
              </w:rPr>
              <w:t xml:space="preserve"> </w:t>
            </w:r>
            <w:r w:rsidRPr="002D71DF">
              <w:rPr>
                <w:bCs/>
              </w:rPr>
              <w:t>responsive,</w:t>
            </w:r>
            <w:r w:rsidR="004C760B" w:rsidRPr="002D71DF">
              <w:t xml:space="preserve"> </w:t>
            </w:r>
            <w:r w:rsidRPr="002D71DF">
              <w:rPr>
                <w:bCs/>
              </w:rPr>
              <w:t>avoiding</w:t>
            </w:r>
            <w:r w:rsidR="004C760B" w:rsidRPr="002D71DF">
              <w:rPr>
                <w:bCs/>
              </w:rPr>
              <w:t xml:space="preserve"> </w:t>
            </w:r>
            <w:r w:rsidRPr="002D71DF">
              <w:rPr>
                <w:bCs/>
              </w:rPr>
              <w:t>long</w:t>
            </w:r>
            <w:r w:rsidR="004C760B" w:rsidRPr="002D71DF">
              <w:rPr>
                <w:bCs/>
              </w:rPr>
              <w:t xml:space="preserve"> </w:t>
            </w:r>
            <w:r w:rsidRPr="002D71DF">
              <w:rPr>
                <w:bCs/>
              </w:rPr>
              <w:t>pauses.</w:t>
            </w:r>
            <w:r w:rsidR="004C760B" w:rsidRPr="002D71DF">
              <w:rPr>
                <w:bCs/>
              </w:rPr>
              <w:t xml:space="preserve"> </w:t>
            </w:r>
          </w:p>
          <w:p w14:paraId="77CF26A4" w14:textId="63A99948" w:rsidR="004B2278" w:rsidRPr="002D71DF" w:rsidRDefault="004B2278" w:rsidP="004B2278">
            <w:pPr>
              <w:rPr>
                <w:bCs/>
              </w:rPr>
            </w:pPr>
            <w:r w:rsidRPr="002D71DF">
              <w:rPr>
                <w:bCs/>
              </w:rPr>
              <w:t>Following</w:t>
            </w:r>
            <w:r w:rsidR="004C760B" w:rsidRPr="002D71DF">
              <w:rPr>
                <w:bCs/>
              </w:rPr>
              <w:t xml:space="preserve"> </w:t>
            </w:r>
            <w:r w:rsidRPr="002D71DF">
              <w:rPr>
                <w:bCs/>
              </w:rPr>
              <w:t>this</w:t>
            </w:r>
            <w:r w:rsidR="004C760B" w:rsidRPr="002D71DF">
              <w:rPr>
                <w:bCs/>
              </w:rPr>
              <w:t xml:space="preserve"> </w:t>
            </w:r>
            <w:r w:rsidRPr="002D71DF">
              <w:rPr>
                <w:bCs/>
              </w:rPr>
              <w:t>activity,</w:t>
            </w:r>
            <w:r w:rsidR="004C760B" w:rsidRPr="002D71DF">
              <w:rPr>
                <w:bCs/>
              </w:rPr>
              <w:t xml:space="preserve"> </w:t>
            </w:r>
            <w:r w:rsidRPr="002D71DF">
              <w:rPr>
                <w:bCs/>
              </w:rPr>
              <w:t>guide</w:t>
            </w:r>
            <w:r w:rsidR="004C760B" w:rsidRPr="002D71DF">
              <w:rPr>
                <w:bCs/>
              </w:rPr>
              <w:t xml:space="preserve"> </w:t>
            </w:r>
            <w:r w:rsidRPr="002D71DF">
              <w:rPr>
                <w:bCs/>
              </w:rPr>
              <w:t>a</w:t>
            </w:r>
            <w:r w:rsidR="004C760B" w:rsidRPr="002D71DF">
              <w:rPr>
                <w:bCs/>
              </w:rPr>
              <w:t xml:space="preserve"> </w:t>
            </w:r>
            <w:r w:rsidRPr="002D71DF">
              <w:rPr>
                <w:bCs/>
              </w:rPr>
              <w:t>class</w:t>
            </w:r>
            <w:r w:rsidR="004C760B" w:rsidRPr="002D71DF">
              <w:rPr>
                <w:bCs/>
              </w:rPr>
              <w:t xml:space="preserve"> </w:t>
            </w:r>
            <w:r w:rsidRPr="002D71DF">
              <w:rPr>
                <w:bCs/>
              </w:rPr>
              <w:t>reflection</w:t>
            </w:r>
            <w:r w:rsidR="004C760B" w:rsidRPr="002D71DF">
              <w:rPr>
                <w:bCs/>
              </w:rPr>
              <w:t xml:space="preserve"> </w:t>
            </w:r>
            <w:r w:rsidRPr="002D71DF">
              <w:rPr>
                <w:bCs/>
              </w:rPr>
              <w:t>in</w:t>
            </w:r>
            <w:r w:rsidR="004C760B" w:rsidRPr="002D71DF">
              <w:rPr>
                <w:bCs/>
              </w:rPr>
              <w:t xml:space="preserve"> </w:t>
            </w:r>
            <w:r w:rsidRPr="002D71DF">
              <w:rPr>
                <w:bCs/>
              </w:rPr>
              <w:t>response</w:t>
            </w:r>
            <w:r w:rsidR="004C760B" w:rsidRPr="002D71DF">
              <w:rPr>
                <w:bCs/>
              </w:rPr>
              <w:t xml:space="preserve"> </w:t>
            </w:r>
            <w:r w:rsidRPr="002D71DF">
              <w:rPr>
                <w:bCs/>
              </w:rPr>
              <w:t>to</w:t>
            </w:r>
            <w:r w:rsidR="004C760B" w:rsidRPr="002D71DF">
              <w:rPr>
                <w:bCs/>
              </w:rPr>
              <w:t xml:space="preserve"> </w:t>
            </w:r>
            <w:r w:rsidRPr="002D71DF">
              <w:rPr>
                <w:bCs/>
              </w:rPr>
              <w:t>the</w:t>
            </w:r>
            <w:r w:rsidR="004C760B" w:rsidRPr="002D71DF">
              <w:rPr>
                <w:bCs/>
              </w:rPr>
              <w:t xml:space="preserve"> </w:t>
            </w:r>
            <w:r w:rsidRPr="002D71DF">
              <w:rPr>
                <w:bCs/>
              </w:rPr>
              <w:t>prompts:</w:t>
            </w:r>
            <w:r w:rsidR="004C760B" w:rsidRPr="002D71DF">
              <w:rPr>
                <w:bCs/>
              </w:rPr>
              <w:t xml:space="preserve"> </w:t>
            </w:r>
          </w:p>
          <w:p w14:paraId="610A6946" w14:textId="51665186" w:rsidR="004B2278" w:rsidRPr="002D71DF" w:rsidRDefault="004B2278" w:rsidP="004B2278">
            <w:pPr>
              <w:pStyle w:val="ListBullet"/>
              <w:numPr>
                <w:ilvl w:val="0"/>
                <w:numId w:val="5"/>
              </w:numPr>
            </w:pPr>
            <w:r w:rsidRPr="002D71DF">
              <w:t>How</w:t>
            </w:r>
            <w:r w:rsidR="004C760B" w:rsidRPr="002D71DF">
              <w:t xml:space="preserve"> </w:t>
            </w:r>
            <w:r w:rsidRPr="002D71DF">
              <w:t>do</w:t>
            </w:r>
            <w:r w:rsidR="004C760B" w:rsidRPr="002D71DF">
              <w:t xml:space="preserve"> </w:t>
            </w:r>
            <w:r w:rsidRPr="002D71DF">
              <w:t>interruptions</w:t>
            </w:r>
            <w:r w:rsidR="004C760B" w:rsidRPr="002D71DF">
              <w:t xml:space="preserve"> </w:t>
            </w:r>
            <w:r w:rsidRPr="002D71DF">
              <w:t>create</w:t>
            </w:r>
            <w:r w:rsidR="004C760B" w:rsidRPr="002D71DF">
              <w:t xml:space="preserve"> </w:t>
            </w:r>
            <w:r w:rsidRPr="002D71DF">
              <w:t>energy,</w:t>
            </w:r>
            <w:r w:rsidR="004C760B" w:rsidRPr="002D71DF">
              <w:t xml:space="preserve"> </w:t>
            </w:r>
            <w:r w:rsidRPr="002D71DF">
              <w:t>rhythm</w:t>
            </w:r>
            <w:r w:rsidR="004C760B" w:rsidRPr="002D71DF">
              <w:t xml:space="preserve"> </w:t>
            </w:r>
            <w:r w:rsidRPr="002D71DF">
              <w:t>and</w:t>
            </w:r>
            <w:r w:rsidR="004C760B" w:rsidRPr="002D71DF">
              <w:t xml:space="preserve"> </w:t>
            </w:r>
            <w:r w:rsidRPr="002D71DF">
              <w:t>tension</w:t>
            </w:r>
            <w:r w:rsidR="004C760B" w:rsidRPr="002D71DF">
              <w:t xml:space="preserve"> </w:t>
            </w:r>
            <w:r w:rsidRPr="002D71DF">
              <w:t>in</w:t>
            </w:r>
            <w:r w:rsidR="004C760B" w:rsidRPr="002D71DF">
              <w:t xml:space="preserve"> </w:t>
            </w:r>
            <w:r w:rsidRPr="002D71DF">
              <w:t>dialogue?</w:t>
            </w:r>
            <w:r w:rsidR="004C760B" w:rsidRPr="002D71DF">
              <w:t xml:space="preserve"> </w:t>
            </w:r>
          </w:p>
          <w:p w14:paraId="0722110C" w14:textId="703E7E78" w:rsidR="004B2278" w:rsidRPr="002D71DF" w:rsidRDefault="004B2278" w:rsidP="008450CF">
            <w:pPr>
              <w:pStyle w:val="ListBullet"/>
              <w:numPr>
                <w:ilvl w:val="0"/>
                <w:numId w:val="5"/>
              </w:numPr>
              <w:rPr>
                <w:bCs/>
              </w:rPr>
            </w:pPr>
            <w:r w:rsidRPr="002D71DF">
              <w:rPr>
                <w:bCs/>
              </w:rPr>
              <w:t>How</w:t>
            </w:r>
            <w:r w:rsidR="004C760B" w:rsidRPr="002D71DF">
              <w:rPr>
                <w:bCs/>
              </w:rPr>
              <w:t xml:space="preserve"> </w:t>
            </w:r>
            <w:r w:rsidRPr="002D71DF">
              <w:rPr>
                <w:bCs/>
              </w:rPr>
              <w:t>can</w:t>
            </w:r>
            <w:r w:rsidR="004C760B" w:rsidRPr="002D71DF">
              <w:rPr>
                <w:bCs/>
              </w:rPr>
              <w:t xml:space="preserve"> </w:t>
            </w:r>
            <w:r w:rsidRPr="002D71DF">
              <w:rPr>
                <w:bCs/>
              </w:rPr>
              <w:t>playwrights</w:t>
            </w:r>
            <w:r w:rsidR="004C760B" w:rsidRPr="002D71DF">
              <w:rPr>
                <w:bCs/>
              </w:rPr>
              <w:t xml:space="preserve"> </w:t>
            </w:r>
            <w:r w:rsidRPr="002D71DF">
              <w:rPr>
                <w:bCs/>
              </w:rPr>
              <w:t>use</w:t>
            </w:r>
            <w:r w:rsidR="004C760B" w:rsidRPr="002D71DF">
              <w:rPr>
                <w:bCs/>
              </w:rPr>
              <w:t xml:space="preserve"> </w:t>
            </w:r>
            <w:r w:rsidRPr="002D71DF">
              <w:rPr>
                <w:bCs/>
              </w:rPr>
              <w:t>punctuation</w:t>
            </w:r>
            <w:r w:rsidR="004C760B" w:rsidRPr="002D71DF">
              <w:rPr>
                <w:bCs/>
              </w:rPr>
              <w:t xml:space="preserve"> </w:t>
            </w:r>
            <w:r w:rsidRPr="002D71DF">
              <w:rPr>
                <w:bCs/>
              </w:rPr>
              <w:t>to</w:t>
            </w:r>
            <w:r w:rsidR="004C760B" w:rsidRPr="002D71DF">
              <w:rPr>
                <w:bCs/>
              </w:rPr>
              <w:t xml:space="preserve"> </w:t>
            </w:r>
            <w:r w:rsidRPr="002D71DF">
              <w:rPr>
                <w:bCs/>
              </w:rPr>
              <w:t>help</w:t>
            </w:r>
            <w:r w:rsidR="004C760B" w:rsidRPr="002D71DF">
              <w:rPr>
                <w:bCs/>
              </w:rPr>
              <w:t xml:space="preserve"> </w:t>
            </w:r>
            <w:r w:rsidRPr="002D71DF">
              <w:rPr>
                <w:bCs/>
              </w:rPr>
              <w:t>shape</w:t>
            </w:r>
            <w:r w:rsidR="004C760B" w:rsidRPr="002D71DF">
              <w:rPr>
                <w:bCs/>
              </w:rPr>
              <w:t xml:space="preserve"> </w:t>
            </w:r>
            <w:r w:rsidRPr="002D71DF">
              <w:rPr>
                <w:bCs/>
              </w:rPr>
              <w:t>pace,</w:t>
            </w:r>
            <w:r w:rsidR="004C760B" w:rsidRPr="002D71DF">
              <w:rPr>
                <w:bCs/>
              </w:rPr>
              <w:t xml:space="preserve"> </w:t>
            </w:r>
            <w:r w:rsidRPr="002D71DF">
              <w:rPr>
                <w:bCs/>
              </w:rPr>
              <w:t>tension</w:t>
            </w:r>
            <w:r w:rsidR="004C760B" w:rsidRPr="002D71DF">
              <w:rPr>
                <w:bCs/>
              </w:rPr>
              <w:t xml:space="preserve"> </w:t>
            </w:r>
            <w:r w:rsidRPr="002D71DF">
              <w:rPr>
                <w:bCs/>
              </w:rPr>
              <w:t>and</w:t>
            </w:r>
            <w:r w:rsidR="004C760B" w:rsidRPr="002D71DF">
              <w:rPr>
                <w:bCs/>
              </w:rPr>
              <w:t xml:space="preserve"> </w:t>
            </w:r>
            <w:r w:rsidRPr="002D71DF">
              <w:rPr>
                <w:bCs/>
              </w:rPr>
              <w:t>character</w:t>
            </w:r>
            <w:r w:rsidR="004C760B" w:rsidRPr="002D71DF">
              <w:rPr>
                <w:bCs/>
              </w:rPr>
              <w:t xml:space="preserve"> </w:t>
            </w:r>
            <w:r w:rsidRPr="002D71DF">
              <w:rPr>
                <w:bCs/>
              </w:rPr>
              <w:t>voice?</w:t>
            </w:r>
            <w:r w:rsidR="004C760B" w:rsidRPr="002D71DF">
              <w:rPr>
                <w:bCs/>
              </w:rPr>
              <w:t xml:space="preserve"> </w:t>
            </w:r>
          </w:p>
          <w:p w14:paraId="7FC9F819" w14:textId="789B1A77" w:rsidR="008450CF" w:rsidRPr="002D71DF" w:rsidRDefault="008450CF" w:rsidP="008450CF">
            <w:r w:rsidRPr="002D71DF">
              <w:t>Guide</w:t>
            </w:r>
            <w:r w:rsidR="004C760B" w:rsidRPr="002D71DF">
              <w:t xml:space="preserve"> </w:t>
            </w:r>
            <w:r w:rsidRPr="002D71DF">
              <w:t>students</w:t>
            </w:r>
            <w:r w:rsidR="004C760B" w:rsidRPr="002D71DF">
              <w:t xml:space="preserve"> </w:t>
            </w:r>
            <w:r w:rsidRPr="002D71DF">
              <w:t>to</w:t>
            </w:r>
            <w:r w:rsidR="004C760B" w:rsidRPr="002D71DF">
              <w:t xml:space="preserve"> </w:t>
            </w:r>
            <w:r w:rsidRPr="002D71DF">
              <w:t>individually</w:t>
            </w:r>
            <w:r w:rsidR="004C760B" w:rsidRPr="002D71DF">
              <w:t xml:space="preserve"> </w:t>
            </w:r>
            <w:r w:rsidRPr="002D71DF">
              <w:t>or</w:t>
            </w:r>
            <w:r w:rsidR="004C760B" w:rsidRPr="002D71DF">
              <w:t xml:space="preserve"> </w:t>
            </w:r>
            <w:r w:rsidRPr="002D71DF">
              <w:t>in</w:t>
            </w:r>
            <w:r w:rsidR="004C760B" w:rsidRPr="002D71DF">
              <w:t xml:space="preserve"> </w:t>
            </w:r>
            <w:r w:rsidRPr="002D71DF">
              <w:t>small</w:t>
            </w:r>
            <w:r w:rsidR="004C760B" w:rsidRPr="002D71DF">
              <w:t xml:space="preserve"> </w:t>
            </w:r>
            <w:r w:rsidRPr="002D71DF">
              <w:t>groups,</w:t>
            </w:r>
            <w:r w:rsidR="004C760B" w:rsidRPr="002D71DF">
              <w:t xml:space="preserve"> </w:t>
            </w:r>
            <w:r w:rsidRPr="002D71DF">
              <w:t>complete</w:t>
            </w:r>
            <w:r w:rsidR="004C760B" w:rsidRPr="002D71DF">
              <w:t xml:space="preserve"> </w:t>
            </w:r>
            <w:r w:rsidRPr="002D71DF">
              <w:t>the</w:t>
            </w:r>
            <w:r w:rsidR="004C760B" w:rsidRPr="002D71DF">
              <w:t xml:space="preserve"> </w:t>
            </w:r>
            <w:r w:rsidRPr="002D71DF">
              <w:t>following</w:t>
            </w:r>
            <w:r w:rsidR="004C760B" w:rsidRPr="002D71DF">
              <w:t xml:space="preserve"> </w:t>
            </w:r>
            <w:r w:rsidRPr="002D71DF">
              <w:t>writing</w:t>
            </w:r>
            <w:r w:rsidR="004C760B" w:rsidRPr="002D71DF">
              <w:t xml:space="preserve"> </w:t>
            </w:r>
            <w:r w:rsidRPr="002D71DF">
              <w:t>prompt:</w:t>
            </w:r>
          </w:p>
          <w:p w14:paraId="023FDCD5" w14:textId="08EA78AA" w:rsidR="008450CF" w:rsidRPr="00CA6D5E" w:rsidRDefault="008450CF" w:rsidP="008450CF">
            <w:r w:rsidRPr="002D71DF">
              <w:rPr>
                <w:b/>
                <w:bCs/>
              </w:rPr>
              <w:t>Documentation</w:t>
            </w:r>
            <w:r w:rsidR="004C760B" w:rsidRPr="002D71DF">
              <w:rPr>
                <w:b/>
                <w:bCs/>
              </w:rPr>
              <w:t xml:space="preserve"> </w:t>
            </w:r>
            <w:r w:rsidRPr="002D71DF">
              <w:rPr>
                <w:b/>
                <w:bCs/>
              </w:rPr>
              <w:t>prompt:</w:t>
            </w:r>
            <w:r w:rsidR="004C760B" w:rsidRPr="002D71DF">
              <w:rPr>
                <w:b/>
                <w:bCs/>
              </w:rPr>
              <w:t xml:space="preserve"> </w:t>
            </w:r>
            <w:r w:rsidR="002F6E1E" w:rsidRPr="00CA6D5E">
              <w:t>w</w:t>
            </w:r>
            <w:r w:rsidRPr="00CA6D5E">
              <w:t>rite</w:t>
            </w:r>
            <w:r w:rsidR="004C760B" w:rsidRPr="00CA6D5E">
              <w:t xml:space="preserve"> </w:t>
            </w:r>
            <w:r w:rsidR="00CE3B4B" w:rsidRPr="00CA6D5E">
              <w:t>the</w:t>
            </w:r>
            <w:r w:rsidR="004C760B" w:rsidRPr="00CA6D5E">
              <w:t xml:space="preserve"> </w:t>
            </w:r>
            <w:r w:rsidR="00CE3B4B" w:rsidRPr="00CA6D5E">
              <w:t>opening</w:t>
            </w:r>
            <w:r w:rsidR="004C760B" w:rsidRPr="00CA6D5E">
              <w:t xml:space="preserve"> </w:t>
            </w:r>
            <w:r w:rsidR="00CE3B4B" w:rsidRPr="00CA6D5E">
              <w:t>of</w:t>
            </w:r>
            <w:r w:rsidR="004C760B" w:rsidRPr="00CA6D5E">
              <w:t xml:space="preserve"> </w:t>
            </w:r>
            <w:r w:rsidR="00C8312F" w:rsidRPr="00CA6D5E">
              <w:t>a</w:t>
            </w:r>
            <w:r w:rsidR="004C760B" w:rsidRPr="00CA6D5E">
              <w:t xml:space="preserve"> </w:t>
            </w:r>
            <w:r w:rsidRPr="00CA6D5E">
              <w:t>monologue</w:t>
            </w:r>
            <w:r w:rsidR="004C760B" w:rsidRPr="00CA6D5E">
              <w:t xml:space="preserve"> </w:t>
            </w:r>
            <w:r w:rsidRPr="00CA6D5E">
              <w:t>or</w:t>
            </w:r>
            <w:r w:rsidR="004C760B" w:rsidRPr="00CA6D5E">
              <w:t xml:space="preserve"> </w:t>
            </w:r>
            <w:r w:rsidR="00CE3B4B" w:rsidRPr="00CA6D5E">
              <w:t>the</w:t>
            </w:r>
            <w:r w:rsidR="004C760B" w:rsidRPr="00CA6D5E">
              <w:t xml:space="preserve"> </w:t>
            </w:r>
            <w:r w:rsidR="00CE3B4B" w:rsidRPr="00CA6D5E">
              <w:t>first</w:t>
            </w:r>
            <w:r w:rsidR="004C760B" w:rsidRPr="00CA6D5E">
              <w:t xml:space="preserve"> </w:t>
            </w:r>
            <w:r w:rsidR="0004495B" w:rsidRPr="00CA6D5E">
              <w:t>few</w:t>
            </w:r>
            <w:r w:rsidR="004C760B" w:rsidRPr="00CA6D5E">
              <w:t xml:space="preserve"> </w:t>
            </w:r>
            <w:r w:rsidR="00CE3B4B" w:rsidRPr="00CA6D5E">
              <w:t>lines</w:t>
            </w:r>
            <w:r w:rsidR="004C760B" w:rsidRPr="00CA6D5E">
              <w:t xml:space="preserve"> </w:t>
            </w:r>
            <w:r w:rsidR="00CE3B4B" w:rsidRPr="00CA6D5E">
              <w:t>of</w:t>
            </w:r>
            <w:r w:rsidR="004C760B" w:rsidRPr="00CA6D5E">
              <w:t xml:space="preserve"> </w:t>
            </w:r>
            <w:r w:rsidR="00CE3B4B" w:rsidRPr="00CA6D5E">
              <w:t>a</w:t>
            </w:r>
            <w:r w:rsidR="004C760B" w:rsidRPr="00CA6D5E">
              <w:t xml:space="preserve"> </w:t>
            </w:r>
            <w:r w:rsidRPr="00CA6D5E">
              <w:t>short</w:t>
            </w:r>
            <w:r w:rsidR="004C760B" w:rsidRPr="00CA6D5E">
              <w:t xml:space="preserve"> </w:t>
            </w:r>
            <w:r w:rsidRPr="00CA6D5E">
              <w:t>scene</w:t>
            </w:r>
            <w:r w:rsidR="004C760B" w:rsidRPr="00CA6D5E">
              <w:t xml:space="preserve"> </w:t>
            </w:r>
            <w:r w:rsidRPr="00CA6D5E">
              <w:t>set</w:t>
            </w:r>
            <w:r w:rsidR="004C760B" w:rsidRPr="00CA6D5E">
              <w:t xml:space="preserve"> </w:t>
            </w:r>
            <w:r w:rsidRPr="00CA6D5E">
              <w:t>in</w:t>
            </w:r>
            <w:r w:rsidR="004C760B" w:rsidRPr="00CA6D5E">
              <w:t xml:space="preserve"> </w:t>
            </w:r>
            <w:r w:rsidRPr="00CA6D5E">
              <w:t>an</w:t>
            </w:r>
            <w:r w:rsidR="004C760B" w:rsidRPr="00CA6D5E">
              <w:t xml:space="preserve"> </w:t>
            </w:r>
            <w:r w:rsidRPr="00CA6D5E">
              <w:t>imagined</w:t>
            </w:r>
            <w:r w:rsidR="004C760B" w:rsidRPr="00CA6D5E">
              <w:t xml:space="preserve"> </w:t>
            </w:r>
            <w:r w:rsidRPr="00CA6D5E">
              <w:t>future</w:t>
            </w:r>
            <w:r w:rsidR="004C760B" w:rsidRPr="00CA6D5E">
              <w:t xml:space="preserve"> </w:t>
            </w:r>
            <w:r w:rsidRPr="00CA6D5E">
              <w:t>that</w:t>
            </w:r>
            <w:r w:rsidR="004C760B" w:rsidRPr="00CA6D5E">
              <w:t xml:space="preserve"> </w:t>
            </w:r>
            <w:r w:rsidRPr="00CA6D5E">
              <w:t>reflects</w:t>
            </w:r>
            <w:r w:rsidR="004C760B" w:rsidRPr="00CA6D5E">
              <w:t xml:space="preserve"> </w:t>
            </w:r>
            <w:r w:rsidRPr="00CA6D5E">
              <w:t>your</w:t>
            </w:r>
            <w:r w:rsidR="004C760B" w:rsidRPr="00CA6D5E">
              <w:t xml:space="preserve"> </w:t>
            </w:r>
            <w:r w:rsidRPr="00CA6D5E">
              <w:t>own</w:t>
            </w:r>
            <w:r w:rsidR="004C760B" w:rsidRPr="00CA6D5E">
              <w:t xml:space="preserve"> </w:t>
            </w:r>
            <w:r w:rsidRPr="00CA6D5E">
              <w:t>values,</w:t>
            </w:r>
            <w:r w:rsidR="004C760B" w:rsidRPr="00CA6D5E">
              <w:t xml:space="preserve"> </w:t>
            </w:r>
            <w:r w:rsidRPr="00CA6D5E">
              <w:t>concerns</w:t>
            </w:r>
            <w:r w:rsidR="004C760B" w:rsidRPr="00CA6D5E">
              <w:t xml:space="preserve"> </w:t>
            </w:r>
            <w:r w:rsidRPr="00CA6D5E">
              <w:t>or</w:t>
            </w:r>
            <w:r w:rsidR="004C760B" w:rsidRPr="00CA6D5E">
              <w:t xml:space="preserve"> </w:t>
            </w:r>
            <w:r w:rsidRPr="00CA6D5E">
              <w:t>hopes</w:t>
            </w:r>
            <w:r w:rsidR="004C760B" w:rsidRPr="00CA6D5E">
              <w:t xml:space="preserve"> </w:t>
            </w:r>
            <w:r w:rsidRPr="00CA6D5E">
              <w:t>about</w:t>
            </w:r>
            <w:r w:rsidR="004C760B" w:rsidRPr="00CA6D5E">
              <w:t xml:space="preserve"> </w:t>
            </w:r>
            <w:r w:rsidRPr="00CA6D5E">
              <w:t>technology</w:t>
            </w:r>
            <w:r w:rsidR="004C760B" w:rsidRPr="00CA6D5E">
              <w:t xml:space="preserve"> </w:t>
            </w:r>
            <w:r w:rsidRPr="00CA6D5E">
              <w:t>and</w:t>
            </w:r>
            <w:r w:rsidR="004C760B" w:rsidRPr="00CA6D5E">
              <w:t xml:space="preserve"> </w:t>
            </w:r>
            <w:r w:rsidRPr="00CA6D5E">
              <w:t>society.</w:t>
            </w:r>
            <w:r w:rsidR="004C760B" w:rsidRPr="00CA6D5E">
              <w:t xml:space="preserve"> </w:t>
            </w:r>
            <w:r w:rsidRPr="00CA6D5E">
              <w:t>Your</w:t>
            </w:r>
            <w:r w:rsidR="004C760B" w:rsidRPr="00CA6D5E">
              <w:t xml:space="preserve"> </w:t>
            </w:r>
            <w:r w:rsidRPr="00CA6D5E">
              <w:lastRenderedPageBreak/>
              <w:t>piece</w:t>
            </w:r>
            <w:r w:rsidR="004C760B" w:rsidRPr="00CA6D5E">
              <w:t xml:space="preserve"> </w:t>
            </w:r>
            <w:r w:rsidRPr="00CA6D5E">
              <w:t>should</w:t>
            </w:r>
            <w:r w:rsidR="004C760B" w:rsidRPr="00CA6D5E">
              <w:t xml:space="preserve"> </w:t>
            </w:r>
            <w:r w:rsidRPr="00CA6D5E">
              <w:t>explore</w:t>
            </w:r>
            <w:r w:rsidR="004C760B" w:rsidRPr="00CA6D5E">
              <w:t xml:space="preserve"> </w:t>
            </w:r>
            <w:r w:rsidRPr="00CA6D5E">
              <w:t>what</w:t>
            </w:r>
            <w:r w:rsidR="004C760B" w:rsidRPr="00CA6D5E">
              <w:t xml:space="preserve"> </w:t>
            </w:r>
            <w:r w:rsidRPr="00CA6D5E">
              <w:t>is</w:t>
            </w:r>
            <w:r w:rsidR="004C760B" w:rsidRPr="00CA6D5E">
              <w:t xml:space="preserve"> </w:t>
            </w:r>
            <w:r w:rsidRPr="00CA6D5E">
              <w:t>at</w:t>
            </w:r>
            <w:r w:rsidR="004C760B" w:rsidRPr="00CA6D5E">
              <w:t xml:space="preserve"> </w:t>
            </w:r>
            <w:r w:rsidRPr="00CA6D5E">
              <w:t>stake</w:t>
            </w:r>
            <w:r w:rsidR="004C760B" w:rsidRPr="00CA6D5E">
              <w:t xml:space="preserve"> </w:t>
            </w:r>
            <w:r w:rsidRPr="00CA6D5E">
              <w:t>for</w:t>
            </w:r>
            <w:r w:rsidR="004C760B" w:rsidRPr="00CA6D5E">
              <w:t xml:space="preserve"> </w:t>
            </w:r>
            <w:r w:rsidRPr="00CA6D5E">
              <w:t>a</w:t>
            </w:r>
            <w:r w:rsidR="004C760B" w:rsidRPr="00CA6D5E">
              <w:t xml:space="preserve"> </w:t>
            </w:r>
            <w:r w:rsidRPr="00CA6D5E">
              <w:t>character</w:t>
            </w:r>
            <w:r w:rsidR="004C760B" w:rsidRPr="00CA6D5E">
              <w:t xml:space="preserve"> </w:t>
            </w:r>
            <w:r w:rsidRPr="00CA6D5E">
              <w:t>living</w:t>
            </w:r>
            <w:r w:rsidR="004C760B" w:rsidRPr="00CA6D5E">
              <w:t xml:space="preserve"> </w:t>
            </w:r>
            <w:r w:rsidRPr="00CA6D5E">
              <w:t>in</w:t>
            </w:r>
            <w:r w:rsidR="004C760B" w:rsidRPr="00CA6D5E">
              <w:t xml:space="preserve"> </w:t>
            </w:r>
            <w:r w:rsidRPr="00CA6D5E">
              <w:t>that</w:t>
            </w:r>
            <w:r w:rsidR="004C760B" w:rsidRPr="00CA6D5E">
              <w:t xml:space="preserve"> </w:t>
            </w:r>
            <w:r w:rsidRPr="00CA6D5E">
              <w:t>future,</w:t>
            </w:r>
            <w:r w:rsidR="004C760B" w:rsidRPr="00CA6D5E">
              <w:t xml:space="preserve"> </w:t>
            </w:r>
            <w:r w:rsidRPr="00CA6D5E">
              <w:t>such</w:t>
            </w:r>
            <w:r w:rsidR="004C760B" w:rsidRPr="00CA6D5E">
              <w:t xml:space="preserve"> </w:t>
            </w:r>
            <w:r w:rsidRPr="00CA6D5E">
              <w:t>as</w:t>
            </w:r>
            <w:r w:rsidR="004C760B" w:rsidRPr="00CA6D5E">
              <w:t xml:space="preserve"> </w:t>
            </w:r>
            <w:r w:rsidRPr="00CA6D5E">
              <w:t>a</w:t>
            </w:r>
            <w:r w:rsidR="004C760B" w:rsidRPr="00CA6D5E">
              <w:t xml:space="preserve"> </w:t>
            </w:r>
            <w:r w:rsidRPr="00CA6D5E">
              <w:t>moral</w:t>
            </w:r>
            <w:r w:rsidR="004C760B" w:rsidRPr="00CA6D5E">
              <w:t xml:space="preserve"> </w:t>
            </w:r>
            <w:r w:rsidRPr="00CA6D5E">
              <w:t>dilemma,</w:t>
            </w:r>
            <w:r w:rsidR="004C760B" w:rsidRPr="00CA6D5E">
              <w:t xml:space="preserve"> </w:t>
            </w:r>
            <w:r w:rsidRPr="00CA6D5E">
              <w:t>a</w:t>
            </w:r>
            <w:r w:rsidR="004C760B" w:rsidRPr="00CA6D5E">
              <w:t xml:space="preserve"> </w:t>
            </w:r>
            <w:r w:rsidRPr="00CA6D5E">
              <w:t>fear,</w:t>
            </w:r>
            <w:r w:rsidR="004C760B" w:rsidRPr="00CA6D5E">
              <w:t xml:space="preserve"> </w:t>
            </w:r>
            <w:r w:rsidRPr="00CA6D5E">
              <w:t>a</w:t>
            </w:r>
            <w:r w:rsidR="004C760B" w:rsidRPr="00CA6D5E">
              <w:t xml:space="preserve"> </w:t>
            </w:r>
            <w:r w:rsidRPr="00CA6D5E">
              <w:t>discovery</w:t>
            </w:r>
            <w:r w:rsidR="004C760B" w:rsidRPr="00CA6D5E">
              <w:t xml:space="preserve"> </w:t>
            </w:r>
            <w:r w:rsidRPr="00CA6D5E">
              <w:t>or</w:t>
            </w:r>
            <w:r w:rsidR="004C760B" w:rsidRPr="00CA6D5E">
              <w:t xml:space="preserve"> </w:t>
            </w:r>
            <w:r w:rsidRPr="00CA6D5E">
              <w:t>a</w:t>
            </w:r>
            <w:r w:rsidR="004C760B" w:rsidRPr="00CA6D5E">
              <w:t xml:space="preserve"> </w:t>
            </w:r>
            <w:r w:rsidRPr="00CA6D5E">
              <w:t>moment</w:t>
            </w:r>
            <w:r w:rsidR="004C760B" w:rsidRPr="00CA6D5E">
              <w:t xml:space="preserve"> </w:t>
            </w:r>
            <w:r w:rsidRPr="00CA6D5E">
              <w:t>of</w:t>
            </w:r>
            <w:r w:rsidR="004C760B" w:rsidRPr="00CA6D5E">
              <w:t xml:space="preserve"> </w:t>
            </w:r>
            <w:r w:rsidRPr="00CA6D5E">
              <w:t>choice</w:t>
            </w:r>
            <w:r w:rsidR="004C760B" w:rsidRPr="00CA6D5E">
              <w:t xml:space="preserve"> </w:t>
            </w:r>
            <w:r w:rsidRPr="00CA6D5E">
              <w:t>that</w:t>
            </w:r>
            <w:r w:rsidR="004C760B" w:rsidRPr="00CA6D5E">
              <w:t xml:space="preserve"> </w:t>
            </w:r>
            <w:r w:rsidRPr="00CA6D5E">
              <w:t>reveals</w:t>
            </w:r>
            <w:r w:rsidR="004C760B" w:rsidRPr="00CA6D5E">
              <w:t xml:space="preserve"> </w:t>
            </w:r>
            <w:r w:rsidRPr="00CA6D5E">
              <w:t>what</w:t>
            </w:r>
            <w:r w:rsidR="004C760B" w:rsidRPr="00CA6D5E">
              <w:t xml:space="preserve"> </w:t>
            </w:r>
            <w:r w:rsidRPr="00CA6D5E">
              <w:t>matters</w:t>
            </w:r>
            <w:r w:rsidR="004C760B" w:rsidRPr="00CA6D5E">
              <w:t xml:space="preserve"> </w:t>
            </w:r>
            <w:r w:rsidRPr="00CA6D5E">
              <w:t>to</w:t>
            </w:r>
            <w:r w:rsidR="004C760B" w:rsidRPr="00CA6D5E">
              <w:t xml:space="preserve"> </w:t>
            </w:r>
            <w:r w:rsidRPr="00CA6D5E">
              <w:t>them.</w:t>
            </w:r>
          </w:p>
          <w:p w14:paraId="670793B2" w14:textId="0C632A6B" w:rsidR="008450CF" w:rsidRPr="00CA6D5E" w:rsidRDefault="008450CF" w:rsidP="008450CF">
            <w:r w:rsidRPr="00CA6D5E">
              <w:t>Construct</w:t>
            </w:r>
            <w:r w:rsidR="004C760B" w:rsidRPr="00CA6D5E">
              <w:t xml:space="preserve"> </w:t>
            </w:r>
            <w:r w:rsidRPr="00CA6D5E">
              <w:t>your</w:t>
            </w:r>
            <w:r w:rsidR="004C760B" w:rsidRPr="00CA6D5E">
              <w:t xml:space="preserve"> </w:t>
            </w:r>
            <w:r w:rsidR="00E97DCD" w:rsidRPr="00CA6D5E">
              <w:t>script</w:t>
            </w:r>
            <w:r w:rsidR="004C760B" w:rsidRPr="00CA6D5E">
              <w:t xml:space="preserve"> </w:t>
            </w:r>
            <w:r w:rsidRPr="00CA6D5E">
              <w:t>by</w:t>
            </w:r>
            <w:r w:rsidR="004C760B" w:rsidRPr="00CA6D5E">
              <w:t xml:space="preserve"> </w:t>
            </w:r>
            <w:r w:rsidRPr="00CA6D5E">
              <w:t>deliberately</w:t>
            </w:r>
            <w:r w:rsidR="004C760B" w:rsidRPr="00CA6D5E">
              <w:t xml:space="preserve"> </w:t>
            </w:r>
            <w:r w:rsidRPr="00CA6D5E">
              <w:t>manipulating</w:t>
            </w:r>
            <w:r w:rsidR="004C760B" w:rsidRPr="00CA6D5E">
              <w:t xml:space="preserve"> </w:t>
            </w:r>
            <w:r w:rsidRPr="00CA6D5E">
              <w:t>pace</w:t>
            </w:r>
            <w:r w:rsidR="004C760B" w:rsidRPr="00CA6D5E">
              <w:t xml:space="preserve"> </w:t>
            </w:r>
            <w:r w:rsidRPr="00CA6D5E">
              <w:t>and</w:t>
            </w:r>
            <w:r w:rsidR="004C760B" w:rsidRPr="00CA6D5E">
              <w:t xml:space="preserve"> </w:t>
            </w:r>
            <w:r w:rsidRPr="00CA6D5E">
              <w:t>rhythm.</w:t>
            </w:r>
            <w:r w:rsidR="004C760B" w:rsidRPr="00CA6D5E">
              <w:t xml:space="preserve"> </w:t>
            </w:r>
            <w:r w:rsidRPr="00CA6D5E">
              <w:t>Use</w:t>
            </w:r>
            <w:r w:rsidR="004C760B" w:rsidRPr="00CA6D5E">
              <w:t xml:space="preserve"> </w:t>
            </w:r>
            <w:r w:rsidRPr="00CA6D5E">
              <w:t>script</w:t>
            </w:r>
            <w:r w:rsidR="004C760B" w:rsidRPr="00CA6D5E">
              <w:t xml:space="preserve"> </w:t>
            </w:r>
            <w:r w:rsidRPr="00CA6D5E">
              <w:t>conventions</w:t>
            </w:r>
            <w:r w:rsidR="004C760B" w:rsidRPr="00CA6D5E">
              <w:t xml:space="preserve"> </w:t>
            </w:r>
            <w:r w:rsidRPr="00CA6D5E">
              <w:t>such</w:t>
            </w:r>
            <w:r w:rsidR="004C760B" w:rsidRPr="00CA6D5E">
              <w:t xml:space="preserve"> </w:t>
            </w:r>
            <w:r w:rsidRPr="00CA6D5E">
              <w:t>as</w:t>
            </w:r>
            <w:r w:rsidR="004C760B" w:rsidRPr="00CA6D5E">
              <w:t xml:space="preserve"> </w:t>
            </w:r>
            <w:r w:rsidRPr="00CA6D5E">
              <w:t>ellipses,</w:t>
            </w:r>
            <w:r w:rsidR="004C760B" w:rsidRPr="00CA6D5E">
              <w:t xml:space="preserve"> </w:t>
            </w:r>
            <w:r w:rsidRPr="00CA6D5E">
              <w:t>dashes,</w:t>
            </w:r>
            <w:r w:rsidR="004C760B" w:rsidRPr="00CA6D5E">
              <w:t xml:space="preserve"> </w:t>
            </w:r>
            <w:r w:rsidRPr="00CA6D5E">
              <w:t>overlaps</w:t>
            </w:r>
            <w:r w:rsidR="004C760B" w:rsidRPr="00CA6D5E">
              <w:t xml:space="preserve"> </w:t>
            </w:r>
            <w:r w:rsidRPr="00CA6D5E">
              <w:t>and</w:t>
            </w:r>
            <w:r w:rsidR="004C760B" w:rsidRPr="00CA6D5E">
              <w:t xml:space="preserve"> </w:t>
            </w:r>
            <w:r w:rsidRPr="00CA6D5E">
              <w:t>pauses</w:t>
            </w:r>
            <w:r w:rsidR="004C760B" w:rsidRPr="00CA6D5E">
              <w:t xml:space="preserve"> </w:t>
            </w:r>
            <w:r w:rsidRPr="00CA6D5E">
              <w:t>to</w:t>
            </w:r>
            <w:r w:rsidR="004C760B" w:rsidRPr="00CA6D5E">
              <w:t xml:space="preserve"> </w:t>
            </w:r>
            <w:r w:rsidRPr="00CA6D5E">
              <w:t>shape</w:t>
            </w:r>
            <w:r w:rsidR="004C760B" w:rsidRPr="00CA6D5E">
              <w:t xml:space="preserve"> </w:t>
            </w:r>
            <w:r w:rsidRPr="00CA6D5E">
              <w:t>how</w:t>
            </w:r>
            <w:r w:rsidR="004C760B" w:rsidRPr="00CA6D5E">
              <w:t xml:space="preserve"> </w:t>
            </w:r>
            <w:r w:rsidRPr="00CA6D5E">
              <w:t>the</w:t>
            </w:r>
            <w:r w:rsidR="004C760B" w:rsidRPr="00CA6D5E">
              <w:t xml:space="preserve"> </w:t>
            </w:r>
            <w:r w:rsidRPr="00CA6D5E">
              <w:t>character</w:t>
            </w:r>
            <w:r w:rsidR="004C760B" w:rsidRPr="00CA6D5E">
              <w:t xml:space="preserve"> </w:t>
            </w:r>
            <w:r w:rsidRPr="00CA6D5E">
              <w:t>thinks,</w:t>
            </w:r>
            <w:r w:rsidR="004C760B" w:rsidRPr="00CA6D5E">
              <w:t xml:space="preserve"> </w:t>
            </w:r>
            <w:r w:rsidRPr="00CA6D5E">
              <w:t>hesitates,</w:t>
            </w:r>
            <w:r w:rsidR="004C760B" w:rsidRPr="00CA6D5E">
              <w:t xml:space="preserve"> </w:t>
            </w:r>
            <w:r w:rsidRPr="00CA6D5E">
              <w:t>accelerates</w:t>
            </w:r>
            <w:r w:rsidR="004C760B" w:rsidRPr="00CA6D5E">
              <w:t xml:space="preserve"> </w:t>
            </w:r>
            <w:r w:rsidRPr="00CA6D5E">
              <w:t>or</w:t>
            </w:r>
            <w:r w:rsidR="004C760B" w:rsidRPr="00CA6D5E">
              <w:t xml:space="preserve"> </w:t>
            </w:r>
            <w:r w:rsidRPr="00CA6D5E">
              <w:t>interrupts</w:t>
            </w:r>
            <w:r w:rsidR="004C760B" w:rsidRPr="00CA6D5E">
              <w:t xml:space="preserve"> </w:t>
            </w:r>
            <w:r w:rsidRPr="00CA6D5E">
              <w:t>themself.</w:t>
            </w:r>
            <w:r w:rsidR="004C760B" w:rsidRPr="00CA6D5E">
              <w:t xml:space="preserve"> </w:t>
            </w:r>
            <w:r w:rsidRPr="00CA6D5E">
              <w:t>These</w:t>
            </w:r>
            <w:r w:rsidR="004C760B" w:rsidRPr="00CA6D5E">
              <w:t xml:space="preserve"> </w:t>
            </w:r>
            <w:r w:rsidRPr="00CA6D5E">
              <w:t>choices</w:t>
            </w:r>
            <w:r w:rsidR="004C760B" w:rsidRPr="00CA6D5E">
              <w:t xml:space="preserve"> </w:t>
            </w:r>
            <w:r w:rsidRPr="00CA6D5E">
              <w:t>should</w:t>
            </w:r>
            <w:r w:rsidR="004C760B" w:rsidRPr="00CA6D5E">
              <w:t xml:space="preserve"> </w:t>
            </w:r>
            <w:r w:rsidRPr="00CA6D5E">
              <w:t>help</w:t>
            </w:r>
            <w:r w:rsidR="004C760B" w:rsidRPr="00CA6D5E">
              <w:t xml:space="preserve"> </w:t>
            </w:r>
            <w:r w:rsidRPr="00CA6D5E">
              <w:t>you</w:t>
            </w:r>
            <w:r w:rsidR="004C760B" w:rsidRPr="00CA6D5E">
              <w:t xml:space="preserve"> </w:t>
            </w:r>
            <w:r w:rsidRPr="00CA6D5E">
              <w:t>create</w:t>
            </w:r>
            <w:r w:rsidR="004C760B" w:rsidRPr="00CA6D5E">
              <w:t xml:space="preserve"> </w:t>
            </w:r>
            <w:r w:rsidRPr="00CA6D5E">
              <w:t>tension,</w:t>
            </w:r>
            <w:r w:rsidR="004C760B" w:rsidRPr="00CA6D5E">
              <w:t xml:space="preserve"> </w:t>
            </w:r>
            <w:r w:rsidRPr="00CA6D5E">
              <w:t>atmosphere</w:t>
            </w:r>
            <w:r w:rsidR="004C760B" w:rsidRPr="00CA6D5E">
              <w:t xml:space="preserve"> </w:t>
            </w:r>
            <w:r w:rsidRPr="00CA6D5E">
              <w:t>and</w:t>
            </w:r>
            <w:r w:rsidR="004C760B" w:rsidRPr="00CA6D5E">
              <w:t xml:space="preserve"> </w:t>
            </w:r>
            <w:r w:rsidRPr="00CA6D5E">
              <w:t>meaning</w:t>
            </w:r>
            <w:r w:rsidR="004C760B" w:rsidRPr="00CA6D5E">
              <w:t xml:space="preserve"> </w:t>
            </w:r>
            <w:r w:rsidRPr="00CA6D5E">
              <w:t>in</w:t>
            </w:r>
            <w:r w:rsidR="004C760B" w:rsidRPr="00CA6D5E">
              <w:t xml:space="preserve"> </w:t>
            </w:r>
            <w:r w:rsidRPr="00CA6D5E">
              <w:t>the</w:t>
            </w:r>
            <w:r w:rsidR="004C760B" w:rsidRPr="00CA6D5E">
              <w:t xml:space="preserve"> </w:t>
            </w:r>
            <w:r w:rsidRPr="00CA6D5E">
              <w:t>moment</w:t>
            </w:r>
            <w:r w:rsidR="004C760B" w:rsidRPr="00CA6D5E">
              <w:t xml:space="preserve"> </w:t>
            </w:r>
            <w:r w:rsidRPr="00CA6D5E">
              <w:t>you</w:t>
            </w:r>
            <w:r w:rsidR="004C760B" w:rsidRPr="00CA6D5E">
              <w:t xml:space="preserve"> </w:t>
            </w:r>
            <w:r w:rsidRPr="00CA6D5E">
              <w:t>write.</w:t>
            </w:r>
          </w:p>
          <w:p w14:paraId="28B9F5F9" w14:textId="30A0AF2F" w:rsidR="008450CF" w:rsidRPr="00CA6D5E" w:rsidRDefault="008450CF" w:rsidP="008450CF">
            <w:r w:rsidRPr="00CA6D5E">
              <w:t>Your</w:t>
            </w:r>
            <w:r w:rsidR="004C760B" w:rsidRPr="00CA6D5E">
              <w:t xml:space="preserve"> </w:t>
            </w:r>
            <w:r w:rsidRPr="00CA6D5E">
              <w:t>goal</w:t>
            </w:r>
            <w:r w:rsidR="004C760B" w:rsidRPr="00CA6D5E">
              <w:t xml:space="preserve"> </w:t>
            </w:r>
            <w:r w:rsidRPr="00CA6D5E">
              <w:t>is</w:t>
            </w:r>
            <w:r w:rsidR="004C760B" w:rsidRPr="00CA6D5E">
              <w:t xml:space="preserve"> </w:t>
            </w:r>
            <w:r w:rsidRPr="00CA6D5E">
              <w:t>to</w:t>
            </w:r>
            <w:r w:rsidR="004C760B" w:rsidRPr="00CA6D5E">
              <w:t xml:space="preserve"> </w:t>
            </w:r>
            <w:r w:rsidRPr="00CA6D5E">
              <w:t>create</w:t>
            </w:r>
            <w:r w:rsidR="004C760B" w:rsidRPr="00CA6D5E">
              <w:t xml:space="preserve"> </w:t>
            </w:r>
            <w:r w:rsidRPr="00CA6D5E">
              <w:t>a</w:t>
            </w:r>
            <w:r w:rsidR="004C760B" w:rsidRPr="00CA6D5E">
              <w:t xml:space="preserve"> </w:t>
            </w:r>
            <w:r w:rsidRPr="00CA6D5E">
              <w:t>brief</w:t>
            </w:r>
            <w:r w:rsidR="004C760B" w:rsidRPr="00CA6D5E">
              <w:t xml:space="preserve"> </w:t>
            </w:r>
            <w:r w:rsidRPr="00CA6D5E">
              <w:t>snapshot</w:t>
            </w:r>
            <w:r w:rsidR="004C760B" w:rsidRPr="00CA6D5E">
              <w:t xml:space="preserve"> </w:t>
            </w:r>
            <w:r w:rsidRPr="00CA6D5E">
              <w:t>of</w:t>
            </w:r>
            <w:r w:rsidR="004C760B" w:rsidRPr="00CA6D5E">
              <w:t xml:space="preserve"> </w:t>
            </w:r>
            <w:r w:rsidRPr="00CA6D5E">
              <w:t>a</w:t>
            </w:r>
            <w:r w:rsidR="004C760B" w:rsidRPr="00CA6D5E">
              <w:t xml:space="preserve"> </w:t>
            </w:r>
            <w:r w:rsidRPr="00CA6D5E">
              <w:t>dramatic</w:t>
            </w:r>
            <w:r w:rsidR="004C760B" w:rsidRPr="00CA6D5E">
              <w:t xml:space="preserve"> </w:t>
            </w:r>
            <w:r w:rsidRPr="00CA6D5E">
              <w:t>world</w:t>
            </w:r>
            <w:r w:rsidR="004C760B" w:rsidRPr="00CA6D5E">
              <w:t xml:space="preserve"> </w:t>
            </w:r>
            <w:r w:rsidRPr="00CA6D5E">
              <w:t>that</w:t>
            </w:r>
            <w:r w:rsidR="004C760B" w:rsidRPr="00CA6D5E">
              <w:t xml:space="preserve"> </w:t>
            </w:r>
            <w:r w:rsidRPr="00CA6D5E">
              <w:t>expresses</w:t>
            </w:r>
            <w:r w:rsidR="004C760B" w:rsidRPr="00CA6D5E">
              <w:t xml:space="preserve"> </w:t>
            </w:r>
            <w:r w:rsidRPr="00CA6D5E">
              <w:t>your</w:t>
            </w:r>
            <w:r w:rsidR="004C760B" w:rsidRPr="00CA6D5E">
              <w:t xml:space="preserve"> </w:t>
            </w:r>
            <w:r w:rsidRPr="00CA6D5E">
              <w:t>perspective</w:t>
            </w:r>
            <w:r w:rsidR="004C760B" w:rsidRPr="00CA6D5E">
              <w:t xml:space="preserve"> </w:t>
            </w:r>
            <w:r w:rsidRPr="00CA6D5E">
              <w:t>while</w:t>
            </w:r>
            <w:r w:rsidR="004C760B" w:rsidRPr="00CA6D5E">
              <w:t xml:space="preserve"> </w:t>
            </w:r>
            <w:r w:rsidRPr="00CA6D5E">
              <w:t>using</w:t>
            </w:r>
            <w:r w:rsidR="004C760B" w:rsidRPr="00CA6D5E">
              <w:t xml:space="preserve"> </w:t>
            </w:r>
            <w:r w:rsidRPr="00CA6D5E">
              <w:t>script</w:t>
            </w:r>
            <w:r w:rsidR="004C760B" w:rsidRPr="00CA6D5E">
              <w:t xml:space="preserve"> </w:t>
            </w:r>
            <w:r w:rsidRPr="00CA6D5E">
              <w:t>conventions</w:t>
            </w:r>
            <w:r w:rsidR="004C760B" w:rsidRPr="00CA6D5E">
              <w:t xml:space="preserve"> </w:t>
            </w:r>
            <w:r w:rsidRPr="00CA6D5E">
              <w:t>to</w:t>
            </w:r>
            <w:r w:rsidR="004C760B" w:rsidRPr="00CA6D5E">
              <w:t xml:space="preserve"> </w:t>
            </w:r>
            <w:r w:rsidRPr="00CA6D5E">
              <w:t>bring</w:t>
            </w:r>
            <w:r w:rsidR="004C760B" w:rsidRPr="00CA6D5E">
              <w:t xml:space="preserve"> </w:t>
            </w:r>
            <w:r w:rsidRPr="00CA6D5E">
              <w:t>the</w:t>
            </w:r>
            <w:r w:rsidR="004C760B" w:rsidRPr="00CA6D5E">
              <w:t xml:space="preserve"> </w:t>
            </w:r>
            <w:r w:rsidRPr="00CA6D5E">
              <w:t>language</w:t>
            </w:r>
            <w:r w:rsidR="004C760B" w:rsidRPr="00CA6D5E">
              <w:t xml:space="preserve"> </w:t>
            </w:r>
            <w:r w:rsidRPr="00CA6D5E">
              <w:t>to</w:t>
            </w:r>
            <w:r w:rsidR="004C760B" w:rsidRPr="00CA6D5E">
              <w:t xml:space="preserve"> </w:t>
            </w:r>
            <w:r w:rsidRPr="00CA6D5E">
              <w:t>life.</w:t>
            </w:r>
          </w:p>
          <w:p w14:paraId="015430A9" w14:textId="4CF86F8D" w:rsidR="0034619A" w:rsidRPr="002D71DF" w:rsidRDefault="008450CF" w:rsidP="00850CF1">
            <w:pPr>
              <w:rPr>
                <w:b/>
              </w:rPr>
            </w:pPr>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upload</w:t>
            </w:r>
            <w:r w:rsidR="004C760B" w:rsidRPr="002D71DF">
              <w:t xml:space="preserve"> </w:t>
            </w:r>
            <w:r w:rsidRPr="002D71DF">
              <w:t>their</w:t>
            </w:r>
            <w:r w:rsidR="004C760B" w:rsidRPr="002D71DF">
              <w:t xml:space="preserve"> </w:t>
            </w:r>
            <w:r w:rsidRPr="002D71DF">
              <w:t>monologues</w:t>
            </w:r>
            <w:r w:rsidR="004C760B" w:rsidRPr="002D71DF">
              <w:t xml:space="preserve"> </w:t>
            </w:r>
            <w:r w:rsidRPr="002D71DF">
              <w:t>to</w:t>
            </w:r>
            <w:r w:rsidR="004C760B" w:rsidRPr="002D71DF">
              <w:t xml:space="preserve"> </w:t>
            </w:r>
            <w:r w:rsidRPr="002D71DF">
              <w:rPr>
                <w:b/>
              </w:rPr>
              <w:t>slide</w:t>
            </w:r>
            <w:r w:rsidR="004C760B" w:rsidRPr="002D71DF">
              <w:rPr>
                <w:b/>
              </w:rPr>
              <w:t xml:space="preserve"> </w:t>
            </w:r>
            <w:r w:rsidRPr="002D71DF">
              <w:rPr>
                <w:b/>
              </w:rPr>
              <w:t>PJ1</w:t>
            </w:r>
            <w:r w:rsidR="007D062B" w:rsidRPr="002D71DF">
              <w:rPr>
                <w:b/>
              </w:rPr>
              <w:t>3</w:t>
            </w:r>
            <w:r w:rsidR="004C760B" w:rsidRPr="002D71DF">
              <w:rPr>
                <w:b/>
              </w:rPr>
              <w:t xml:space="preserve"> </w:t>
            </w:r>
            <w:r w:rsidRPr="002D71DF">
              <w:rPr>
                <w:bCs/>
              </w:rPr>
              <w:t>for</w:t>
            </w:r>
            <w:r w:rsidR="004C760B" w:rsidRPr="002D71DF">
              <w:rPr>
                <w:bCs/>
              </w:rPr>
              <w:t xml:space="preserve"> </w:t>
            </w:r>
            <w:r w:rsidRPr="002D71DF">
              <w:rPr>
                <w:bCs/>
              </w:rPr>
              <w:t>future</w:t>
            </w:r>
            <w:r w:rsidR="004C760B" w:rsidRPr="002D71DF">
              <w:rPr>
                <w:bCs/>
              </w:rPr>
              <w:t xml:space="preserve"> </w:t>
            </w:r>
            <w:r w:rsidRPr="002D71DF">
              <w:rPr>
                <w:bCs/>
              </w:rPr>
              <w:t>reference.</w:t>
            </w:r>
            <w:r w:rsidR="004C760B" w:rsidRPr="002D71DF">
              <w:rPr>
                <w:b/>
              </w:rPr>
              <w:t xml:space="preserve"> </w:t>
            </w:r>
          </w:p>
        </w:tc>
      </w:tr>
    </w:tbl>
    <w:p w14:paraId="1DEAEC04" w14:textId="77777777" w:rsidR="0034619A" w:rsidRPr="002D71DF" w:rsidRDefault="0034619A" w:rsidP="002F0C43">
      <w:r w:rsidRPr="002D71DF">
        <w:lastRenderedPageBreak/>
        <w:br w:type="page"/>
      </w:r>
    </w:p>
    <w:p w14:paraId="30C3C97D" w14:textId="70C18631" w:rsidR="0034619A" w:rsidRPr="002D71DF" w:rsidRDefault="0034619A" w:rsidP="00AB6842">
      <w:pPr>
        <w:pStyle w:val="Heading1"/>
      </w:pPr>
      <w:bookmarkStart w:id="18" w:name="_Toc232500200"/>
      <w:r w:rsidRPr="002D71DF">
        <w:lastRenderedPageBreak/>
        <w:t>Learning</w:t>
      </w:r>
      <w:r w:rsidR="004C760B" w:rsidRPr="002D71DF">
        <w:t xml:space="preserve"> </w:t>
      </w:r>
      <w:r w:rsidRPr="002D71DF">
        <w:t>sequence</w:t>
      </w:r>
      <w:r w:rsidR="004C760B" w:rsidRPr="002D71DF">
        <w:t xml:space="preserve"> </w:t>
      </w:r>
      <w:r w:rsidRPr="002D71DF">
        <w:t>4</w:t>
      </w:r>
      <w:r w:rsidR="004C760B" w:rsidRPr="002D71DF">
        <w:t xml:space="preserve"> </w:t>
      </w:r>
      <w:r w:rsidRPr="002D71DF">
        <w:t>–</w:t>
      </w:r>
      <w:r w:rsidR="004C760B" w:rsidRPr="002D71DF">
        <w:t xml:space="preserve"> </w:t>
      </w:r>
      <w:r w:rsidR="001B5502" w:rsidRPr="002D71DF">
        <w:rPr>
          <w:i/>
          <w:iCs/>
        </w:rPr>
        <w:t>PINCHED</w:t>
      </w:r>
      <w:r w:rsidR="004C760B" w:rsidRPr="002D71DF">
        <w:t xml:space="preserve"> </w:t>
      </w:r>
      <w:r w:rsidR="001B5502" w:rsidRPr="002D71DF">
        <w:t>by</w:t>
      </w:r>
      <w:r w:rsidR="004C760B" w:rsidRPr="002D71DF">
        <w:t xml:space="preserve"> </w:t>
      </w:r>
      <w:r w:rsidR="001B5502" w:rsidRPr="002D71DF">
        <w:t>Melanie</w:t>
      </w:r>
      <w:r w:rsidR="004C760B" w:rsidRPr="002D71DF">
        <w:t xml:space="preserve"> </w:t>
      </w:r>
      <w:r w:rsidR="001B5502" w:rsidRPr="002D71DF">
        <w:t>Tait</w:t>
      </w:r>
      <w:bookmarkEnd w:id="18"/>
    </w:p>
    <w:p w14:paraId="1084C6B5" w14:textId="0103C45E" w:rsidR="007A5E5E" w:rsidRPr="002D71DF" w:rsidRDefault="007A5E5E" w:rsidP="007A5E5E">
      <w:pPr>
        <w:pStyle w:val="FeatureBox2"/>
      </w:pPr>
      <w:r w:rsidRPr="002D71DF">
        <w:rPr>
          <w:b/>
        </w:rPr>
        <w:t>Teacher</w:t>
      </w:r>
      <w:r w:rsidR="004C760B" w:rsidRPr="002D71DF">
        <w:rPr>
          <w:b/>
        </w:rPr>
        <w:t xml:space="preserve"> </w:t>
      </w:r>
      <w:r w:rsidRPr="002D71DF">
        <w:rPr>
          <w:b/>
        </w:rPr>
        <w:t>note:</w:t>
      </w:r>
      <w:r w:rsidR="004C760B" w:rsidRPr="002D71DF">
        <w:rPr>
          <w:b/>
        </w:rPr>
        <w:t xml:space="preserve"> </w:t>
      </w:r>
      <w:r w:rsidRPr="002D71DF">
        <w:t>in</w:t>
      </w:r>
      <w:r w:rsidR="004C760B" w:rsidRPr="002D71DF">
        <w:t xml:space="preserve"> </w:t>
      </w:r>
      <w:r w:rsidRPr="002D71DF">
        <w:t>this</w:t>
      </w:r>
      <w:r w:rsidR="004C760B" w:rsidRPr="002D71DF">
        <w:t xml:space="preserve"> </w:t>
      </w:r>
      <w:r w:rsidRPr="002D71DF">
        <w:t>learning</w:t>
      </w:r>
      <w:r w:rsidR="004C760B" w:rsidRPr="002D71DF">
        <w:t xml:space="preserve"> </w:t>
      </w:r>
      <w:r w:rsidRPr="002D71DF">
        <w:t>sequence,</w:t>
      </w:r>
      <w:r w:rsidR="004C760B" w:rsidRPr="002D71DF">
        <w:t xml:space="preserve"> </w:t>
      </w:r>
      <w:r w:rsidRPr="002D71DF">
        <w:t>students</w:t>
      </w:r>
      <w:r w:rsidR="004C760B" w:rsidRPr="002D71DF">
        <w:t xml:space="preserve"> </w:t>
      </w:r>
      <w:r w:rsidRPr="002D71DF">
        <w:t>continue</w:t>
      </w:r>
      <w:r w:rsidR="004C760B" w:rsidRPr="002D71DF">
        <w:t xml:space="preserve"> </w:t>
      </w:r>
      <w:r w:rsidRPr="002D71DF">
        <w:t>their</w:t>
      </w:r>
      <w:r w:rsidR="004C760B" w:rsidRPr="002D71DF">
        <w:t xml:space="preserve"> </w:t>
      </w:r>
      <w:r w:rsidRPr="002D71DF">
        <w:t>exploration</w:t>
      </w:r>
      <w:r w:rsidR="004C760B" w:rsidRPr="002D71DF">
        <w:t xml:space="preserve"> </w:t>
      </w:r>
      <w:r w:rsidRPr="002D71DF">
        <w:t>of</w:t>
      </w:r>
      <w:r w:rsidR="004C760B" w:rsidRPr="002D71DF">
        <w:t xml:space="preserve"> </w:t>
      </w:r>
      <w:r w:rsidRPr="002D71DF">
        <w:t>scripted</w:t>
      </w:r>
      <w:r w:rsidR="004C760B" w:rsidRPr="002D71DF">
        <w:t xml:space="preserve"> </w:t>
      </w:r>
      <w:r w:rsidRPr="002D71DF">
        <w:t>work</w:t>
      </w:r>
      <w:r w:rsidR="004C760B" w:rsidRPr="002D71DF">
        <w:t xml:space="preserve"> </w:t>
      </w:r>
      <w:r w:rsidRPr="002D71DF">
        <w:t>in</w:t>
      </w:r>
      <w:r w:rsidR="004C760B" w:rsidRPr="002D71DF">
        <w:t xml:space="preserve"> </w:t>
      </w:r>
      <w:r w:rsidRPr="002D71DF">
        <w:t>the</w:t>
      </w:r>
      <w:r w:rsidR="004C760B" w:rsidRPr="002D71DF">
        <w:t xml:space="preserve"> </w:t>
      </w:r>
      <w:r w:rsidRPr="002D71DF">
        <w:t>roles</w:t>
      </w:r>
      <w:r w:rsidR="004C760B" w:rsidRPr="002D71DF">
        <w:t xml:space="preserve"> </w:t>
      </w:r>
      <w:r w:rsidRPr="002D71DF">
        <w:t>of</w:t>
      </w:r>
      <w:r w:rsidR="004C760B" w:rsidRPr="002D71DF">
        <w:t xml:space="preserve"> </w:t>
      </w:r>
      <w:r w:rsidRPr="002D71DF">
        <w:t>performer,</w:t>
      </w:r>
      <w:r w:rsidR="004C760B" w:rsidRPr="002D71DF">
        <w:t xml:space="preserve"> </w:t>
      </w:r>
      <w:r w:rsidRPr="002D71DF">
        <w:t>director,</w:t>
      </w:r>
      <w:r w:rsidR="004C760B" w:rsidRPr="002D71DF">
        <w:t xml:space="preserve"> </w:t>
      </w:r>
      <w:r w:rsidRPr="002D71DF">
        <w:t>designer</w:t>
      </w:r>
      <w:r w:rsidR="004C760B" w:rsidRPr="002D71DF">
        <w:t xml:space="preserve"> </w:t>
      </w:r>
      <w:r w:rsidRPr="002D71DF">
        <w:t>and</w:t>
      </w:r>
      <w:r w:rsidR="004C760B" w:rsidRPr="002D71DF">
        <w:t xml:space="preserve"> </w:t>
      </w:r>
      <w:r w:rsidRPr="002D71DF">
        <w:t>audience</w:t>
      </w:r>
      <w:r w:rsidR="004C760B" w:rsidRPr="002D71DF">
        <w:t xml:space="preserve"> </w:t>
      </w:r>
      <w:r w:rsidRPr="002D71DF">
        <w:t>as</w:t>
      </w:r>
      <w:r w:rsidR="004C760B" w:rsidRPr="002D71DF">
        <w:t xml:space="preserve"> </w:t>
      </w:r>
      <w:r w:rsidRPr="002D71DF">
        <w:t>they</w:t>
      </w:r>
      <w:r w:rsidR="004C760B" w:rsidRPr="002D71DF">
        <w:t xml:space="preserve"> </w:t>
      </w:r>
      <w:r w:rsidRPr="002D71DF">
        <w:t>engage</w:t>
      </w:r>
      <w:r w:rsidR="004C760B" w:rsidRPr="002D71DF">
        <w:t xml:space="preserve"> </w:t>
      </w:r>
      <w:r w:rsidRPr="002D71DF">
        <w:t>with</w:t>
      </w:r>
      <w:r w:rsidR="004C760B" w:rsidRPr="002D71DF">
        <w:t xml:space="preserve"> </w:t>
      </w:r>
      <w:r w:rsidRPr="002D71DF">
        <w:t>scenes</w:t>
      </w:r>
      <w:r w:rsidR="004C760B" w:rsidRPr="002D71DF">
        <w:t xml:space="preserve"> </w:t>
      </w:r>
      <w:r w:rsidRPr="002D71DF">
        <w:t>from</w:t>
      </w:r>
      <w:r w:rsidR="004C760B" w:rsidRPr="002D71DF">
        <w:t xml:space="preserve"> </w:t>
      </w:r>
      <w:r w:rsidRPr="002D71DF">
        <w:rPr>
          <w:i/>
          <w:iCs/>
        </w:rPr>
        <w:t>PINCHED</w:t>
      </w:r>
      <w:r w:rsidR="004C760B" w:rsidRPr="002D71DF">
        <w:t xml:space="preserve"> </w:t>
      </w:r>
      <w:r w:rsidRPr="002D71DF">
        <w:t>by</w:t>
      </w:r>
      <w:r w:rsidR="004C760B" w:rsidRPr="002D71DF">
        <w:t xml:space="preserve"> </w:t>
      </w:r>
      <w:r w:rsidRPr="002D71DF">
        <w:t>Melanie</w:t>
      </w:r>
      <w:r w:rsidR="004C760B" w:rsidRPr="002D71DF">
        <w:t xml:space="preserve"> </w:t>
      </w:r>
      <w:r w:rsidRPr="002D71DF">
        <w:t>Tait.</w:t>
      </w:r>
      <w:r w:rsidR="004C760B" w:rsidRPr="002D71DF">
        <w:t xml:space="preserve"> </w:t>
      </w:r>
      <w:r w:rsidRPr="002D71DF">
        <w:t>They</w:t>
      </w:r>
      <w:r w:rsidR="004C760B" w:rsidRPr="002D71DF">
        <w:t xml:space="preserve"> </w:t>
      </w:r>
      <w:r w:rsidRPr="002D71DF">
        <w:t>deepen</w:t>
      </w:r>
      <w:r w:rsidR="004C760B" w:rsidRPr="002D71DF">
        <w:t xml:space="preserve"> </w:t>
      </w:r>
      <w:r w:rsidRPr="002D71DF">
        <w:t>their</w:t>
      </w:r>
      <w:r w:rsidR="004C760B" w:rsidRPr="002D71DF">
        <w:t xml:space="preserve"> </w:t>
      </w:r>
      <w:r w:rsidRPr="002D71DF">
        <w:t>understanding</w:t>
      </w:r>
      <w:r w:rsidR="004C760B" w:rsidRPr="002D71DF">
        <w:t xml:space="preserve"> </w:t>
      </w:r>
      <w:r w:rsidRPr="002D71DF">
        <w:t>of</w:t>
      </w:r>
      <w:r w:rsidR="004C760B" w:rsidRPr="002D71DF">
        <w:t xml:space="preserve"> </w:t>
      </w:r>
      <w:r w:rsidRPr="002D71DF">
        <w:t>the</w:t>
      </w:r>
      <w:r w:rsidR="004C760B" w:rsidRPr="002D71DF">
        <w:t xml:space="preserve"> </w:t>
      </w:r>
      <w:r w:rsidRPr="002D71DF">
        <w:t>craft</w:t>
      </w:r>
      <w:r w:rsidR="004C760B" w:rsidRPr="002D71DF">
        <w:t xml:space="preserve"> </w:t>
      </w:r>
      <w:r w:rsidRPr="002D71DF">
        <w:t>of</w:t>
      </w:r>
      <w:r w:rsidR="004C760B" w:rsidRPr="002D71DF">
        <w:t xml:space="preserve"> </w:t>
      </w:r>
      <w:r w:rsidRPr="002D71DF">
        <w:t>the</w:t>
      </w:r>
      <w:r w:rsidR="004C760B" w:rsidRPr="002D71DF">
        <w:t xml:space="preserve"> </w:t>
      </w:r>
      <w:r w:rsidRPr="002D71DF">
        <w:t>playwright</w:t>
      </w:r>
      <w:r w:rsidR="004C760B" w:rsidRPr="002D71DF">
        <w:t xml:space="preserve"> </w:t>
      </w:r>
      <w:r w:rsidRPr="002D71DF">
        <w:t>as</w:t>
      </w:r>
      <w:r w:rsidR="004C760B" w:rsidRPr="002D71DF">
        <w:t xml:space="preserve"> </w:t>
      </w:r>
      <w:r w:rsidRPr="002D71DF">
        <w:t>they</w:t>
      </w:r>
      <w:r w:rsidR="004C760B" w:rsidRPr="002D71DF">
        <w:t xml:space="preserve"> </w:t>
      </w:r>
      <w:r w:rsidRPr="002D71DF">
        <w:t>explore</w:t>
      </w:r>
      <w:r w:rsidR="004C760B" w:rsidRPr="002D71DF">
        <w:t xml:space="preserve"> </w:t>
      </w:r>
      <w:r w:rsidRPr="002D71DF">
        <w:t>the</w:t>
      </w:r>
      <w:r w:rsidR="004C760B" w:rsidRPr="002D71DF">
        <w:t xml:space="preserve"> </w:t>
      </w:r>
      <w:r w:rsidRPr="002D71DF">
        <w:t>conventions</w:t>
      </w:r>
      <w:r w:rsidR="004C760B" w:rsidRPr="002D71DF">
        <w:t xml:space="preserve"> </w:t>
      </w:r>
      <w:r w:rsidRPr="002D71DF">
        <w:t>of</w:t>
      </w:r>
      <w:r w:rsidR="004C760B" w:rsidRPr="002D71DF">
        <w:t xml:space="preserve"> </w:t>
      </w:r>
      <w:r w:rsidRPr="002D71DF">
        <w:t>neutral</w:t>
      </w:r>
      <w:r w:rsidR="004C760B" w:rsidRPr="002D71DF">
        <w:t xml:space="preserve"> </w:t>
      </w:r>
      <w:r w:rsidRPr="002D71DF">
        <w:t>scripts</w:t>
      </w:r>
      <w:r w:rsidR="004C760B" w:rsidRPr="002D71DF">
        <w:t xml:space="preserve"> </w:t>
      </w:r>
      <w:r w:rsidRPr="002D71DF">
        <w:t>and</w:t>
      </w:r>
      <w:r w:rsidR="004C760B" w:rsidRPr="002D71DF">
        <w:t xml:space="preserve"> </w:t>
      </w:r>
      <w:r w:rsidRPr="002D71DF">
        <w:t>continue</w:t>
      </w:r>
      <w:r w:rsidR="004C760B" w:rsidRPr="002D71DF">
        <w:t xml:space="preserve"> </w:t>
      </w:r>
      <w:r w:rsidRPr="002D71DF">
        <w:t>to</w:t>
      </w:r>
      <w:r w:rsidR="004C760B" w:rsidRPr="002D71DF">
        <w:t xml:space="preserve"> </w:t>
      </w:r>
      <w:r w:rsidRPr="002D71DF">
        <w:t>document</w:t>
      </w:r>
      <w:r w:rsidR="004C760B" w:rsidRPr="002D71DF">
        <w:t xml:space="preserve"> </w:t>
      </w:r>
      <w:r w:rsidRPr="002D71DF">
        <w:t>their</w:t>
      </w:r>
      <w:r w:rsidR="004C760B" w:rsidRPr="002D71DF">
        <w:t xml:space="preserve"> </w:t>
      </w:r>
      <w:r w:rsidRPr="002D71DF">
        <w:t>critical</w:t>
      </w:r>
      <w:r w:rsidR="004C760B" w:rsidRPr="002D71DF">
        <w:t xml:space="preserve"> </w:t>
      </w:r>
      <w:r w:rsidRPr="002D71DF">
        <w:t>and</w:t>
      </w:r>
      <w:r w:rsidR="004C760B" w:rsidRPr="002D71DF">
        <w:t xml:space="preserve"> </w:t>
      </w:r>
      <w:r w:rsidRPr="002D71DF">
        <w:t>creative</w:t>
      </w:r>
      <w:r w:rsidR="004C760B" w:rsidRPr="002D71DF">
        <w:t xml:space="preserve"> </w:t>
      </w:r>
      <w:r w:rsidRPr="002D71DF">
        <w:t>processes.</w:t>
      </w:r>
      <w:r w:rsidR="004C760B" w:rsidRPr="002D71DF">
        <w:t xml:space="preserve"> </w:t>
      </w:r>
    </w:p>
    <w:p w14:paraId="50C7DA68" w14:textId="575A1E14" w:rsidR="007A5E5E" w:rsidRPr="002D71DF" w:rsidRDefault="007A5E5E" w:rsidP="007A5E5E">
      <w:pPr>
        <w:pStyle w:val="FeatureBox2"/>
      </w:pPr>
      <w:r w:rsidRPr="002D71DF">
        <w:t>Depending</w:t>
      </w:r>
      <w:r w:rsidR="004C760B" w:rsidRPr="002D71DF">
        <w:t xml:space="preserve"> </w:t>
      </w:r>
      <w:r w:rsidRPr="002D71DF">
        <w:t>on</w:t>
      </w:r>
      <w:r w:rsidR="004C760B" w:rsidRPr="002D71DF">
        <w:t xml:space="preserve"> </w:t>
      </w:r>
      <w:r w:rsidRPr="002D71DF">
        <w:t>the</w:t>
      </w:r>
      <w:r w:rsidR="004C760B" w:rsidRPr="002D71DF">
        <w:t xml:space="preserve"> </w:t>
      </w:r>
      <w:r w:rsidRPr="002D71DF">
        <w:t>time</w:t>
      </w:r>
      <w:r w:rsidR="004C760B" w:rsidRPr="002D71DF">
        <w:t xml:space="preserve"> </w:t>
      </w:r>
      <w:r w:rsidRPr="002D71DF">
        <w:t>available</w:t>
      </w:r>
      <w:r w:rsidR="004C760B" w:rsidRPr="002D71DF">
        <w:t xml:space="preserve"> </w:t>
      </w:r>
      <w:r w:rsidRPr="002D71DF">
        <w:t>and</w:t>
      </w:r>
      <w:r w:rsidR="004C760B" w:rsidRPr="002D71DF">
        <w:t xml:space="preserve"> </w:t>
      </w:r>
      <w:r w:rsidRPr="002D71DF">
        <w:t>needs</w:t>
      </w:r>
      <w:r w:rsidR="004C760B" w:rsidRPr="002D71DF">
        <w:t xml:space="preserve"> </w:t>
      </w:r>
      <w:r w:rsidRPr="002D71DF">
        <w:t>of</w:t>
      </w:r>
      <w:r w:rsidR="004C760B" w:rsidRPr="002D71DF">
        <w:t xml:space="preserve"> </w:t>
      </w:r>
      <w:r w:rsidRPr="002D71DF">
        <w:t>the</w:t>
      </w:r>
      <w:r w:rsidR="004C760B" w:rsidRPr="002D71DF">
        <w:t xml:space="preserve"> </w:t>
      </w:r>
      <w:r w:rsidRPr="002D71DF">
        <w:t>class,</w:t>
      </w:r>
      <w:r w:rsidR="004C760B" w:rsidRPr="002D71DF">
        <w:t xml:space="preserve"> </w:t>
      </w:r>
      <w:r w:rsidRPr="002D71DF">
        <w:t>teachers</w:t>
      </w:r>
      <w:r w:rsidR="004C760B" w:rsidRPr="002D71DF">
        <w:t xml:space="preserve"> </w:t>
      </w:r>
      <w:r w:rsidRPr="002D71DF">
        <w:t>may</w:t>
      </w:r>
      <w:r w:rsidR="004C760B" w:rsidRPr="002D71DF">
        <w:t xml:space="preserve"> </w:t>
      </w:r>
      <w:r w:rsidRPr="002D71DF">
        <w:t>choose</w:t>
      </w:r>
      <w:r w:rsidR="004C760B" w:rsidRPr="002D71DF">
        <w:t xml:space="preserve"> </w:t>
      </w:r>
      <w:r w:rsidRPr="002D71DF">
        <w:t>to</w:t>
      </w:r>
      <w:r w:rsidR="004C760B" w:rsidRPr="002D71DF">
        <w:t xml:space="preserve"> </w:t>
      </w:r>
      <w:r w:rsidRPr="002D71DF">
        <w:t>engage</w:t>
      </w:r>
      <w:r w:rsidR="004C760B" w:rsidRPr="002D71DF">
        <w:t xml:space="preserve"> </w:t>
      </w:r>
      <w:r w:rsidRPr="002D71DF">
        <w:t>students</w:t>
      </w:r>
      <w:r w:rsidR="004C760B" w:rsidRPr="002D71DF">
        <w:t xml:space="preserve"> </w:t>
      </w:r>
      <w:r w:rsidRPr="002D71DF">
        <w:t>in</w:t>
      </w:r>
      <w:r w:rsidR="004C760B" w:rsidRPr="002D71DF">
        <w:t xml:space="preserve"> </w:t>
      </w:r>
      <w:r w:rsidRPr="002D71DF">
        <w:t>a</w:t>
      </w:r>
      <w:r w:rsidR="004C760B" w:rsidRPr="002D71DF">
        <w:t xml:space="preserve"> </w:t>
      </w:r>
      <w:r w:rsidRPr="002D71DF">
        <w:t>full</w:t>
      </w:r>
      <w:r w:rsidR="004C760B" w:rsidRPr="002D71DF">
        <w:t xml:space="preserve"> </w:t>
      </w:r>
      <w:r w:rsidRPr="002D71DF">
        <w:t>script</w:t>
      </w:r>
      <w:r w:rsidR="004C760B" w:rsidRPr="002D71DF">
        <w:t xml:space="preserve"> </w:t>
      </w:r>
      <w:r w:rsidRPr="002D71DF">
        <w:t>reading</w:t>
      </w:r>
      <w:r w:rsidR="004C760B" w:rsidRPr="002D71DF">
        <w:t xml:space="preserve"> </w:t>
      </w:r>
      <w:r w:rsidRPr="002D71DF">
        <w:t>of</w:t>
      </w:r>
      <w:r w:rsidR="004C760B" w:rsidRPr="002D71DF">
        <w:t xml:space="preserve"> </w:t>
      </w:r>
      <w:r w:rsidRPr="002D71DF">
        <w:rPr>
          <w:i/>
          <w:iCs/>
        </w:rPr>
        <w:t>PINCHED</w:t>
      </w:r>
      <w:r w:rsidR="004C760B" w:rsidRPr="002D71DF">
        <w:t xml:space="preserve"> </w:t>
      </w:r>
      <w:r w:rsidRPr="002D71DF">
        <w:t>by</w:t>
      </w:r>
      <w:r w:rsidR="004C760B" w:rsidRPr="002D71DF">
        <w:t xml:space="preserve"> </w:t>
      </w:r>
      <w:r w:rsidRPr="002D71DF">
        <w:t>Melanie</w:t>
      </w:r>
      <w:r w:rsidR="004C760B" w:rsidRPr="002D71DF">
        <w:t xml:space="preserve"> </w:t>
      </w:r>
      <w:r w:rsidRPr="002D71DF">
        <w:t>Tait.</w:t>
      </w:r>
      <w:r w:rsidR="004C760B" w:rsidRPr="002D71DF">
        <w:t xml:space="preserve"> </w:t>
      </w:r>
      <w:r w:rsidRPr="002D71DF">
        <w:t>The</w:t>
      </w:r>
      <w:r w:rsidR="004C760B" w:rsidRPr="002D71DF">
        <w:t xml:space="preserve"> </w:t>
      </w:r>
      <w:r w:rsidRPr="002D71DF">
        <w:t>suggested</w:t>
      </w:r>
      <w:r w:rsidR="004C760B" w:rsidRPr="002D71DF">
        <w:t xml:space="preserve"> </w:t>
      </w:r>
      <w:r w:rsidRPr="002D71DF">
        <w:t>activities</w:t>
      </w:r>
      <w:r w:rsidR="004C760B" w:rsidRPr="002D71DF">
        <w:t xml:space="preserve"> </w:t>
      </w:r>
      <w:r w:rsidRPr="002D71DF">
        <w:t>in</w:t>
      </w:r>
      <w:r w:rsidR="004C760B" w:rsidRPr="002D71DF">
        <w:t xml:space="preserve"> </w:t>
      </w:r>
      <w:r w:rsidRPr="002D71DF">
        <w:t>this</w:t>
      </w:r>
      <w:r w:rsidR="004C760B" w:rsidRPr="002D71DF">
        <w:t xml:space="preserve"> </w:t>
      </w:r>
      <w:r w:rsidRPr="002D71DF">
        <w:t>learning</w:t>
      </w:r>
      <w:r w:rsidR="004C760B" w:rsidRPr="002D71DF">
        <w:t xml:space="preserve"> </w:t>
      </w:r>
      <w:r w:rsidRPr="002D71DF">
        <w:t>sequence</w:t>
      </w:r>
      <w:r w:rsidR="004C760B" w:rsidRPr="002D71DF">
        <w:t xml:space="preserve"> </w:t>
      </w:r>
      <w:r w:rsidRPr="002D71DF">
        <w:t>explore</w:t>
      </w:r>
      <w:r w:rsidR="004C760B" w:rsidRPr="002D71DF">
        <w:t xml:space="preserve"> </w:t>
      </w:r>
      <w:r w:rsidRPr="002D71DF">
        <w:t>a</w:t>
      </w:r>
      <w:r w:rsidR="004C760B" w:rsidRPr="002D71DF">
        <w:t xml:space="preserve"> </w:t>
      </w:r>
      <w:r w:rsidRPr="002D71DF">
        <w:t>limited</w:t>
      </w:r>
      <w:r w:rsidR="004C760B" w:rsidRPr="002D71DF">
        <w:t xml:space="preserve"> </w:t>
      </w:r>
      <w:r w:rsidRPr="002D71DF">
        <w:t>selection</w:t>
      </w:r>
      <w:r w:rsidR="004C760B" w:rsidRPr="002D71DF">
        <w:t xml:space="preserve"> </w:t>
      </w:r>
      <w:r w:rsidRPr="002D71DF">
        <w:t>of</w:t>
      </w:r>
      <w:r w:rsidR="004C760B" w:rsidRPr="002D71DF">
        <w:t xml:space="preserve"> </w:t>
      </w:r>
      <w:r w:rsidRPr="002D71DF">
        <w:t>scenes.</w:t>
      </w:r>
    </w:p>
    <w:p w14:paraId="1E129AA8" w14:textId="224269C7" w:rsidR="007A5E5E" w:rsidRPr="002D71DF" w:rsidRDefault="007A5E5E" w:rsidP="007A5E5E">
      <w:pPr>
        <w:pStyle w:val="FeatureBox2"/>
      </w:pPr>
      <w:r w:rsidRPr="002D71DF">
        <w:t>The</w:t>
      </w:r>
      <w:r w:rsidR="004C760B" w:rsidRPr="002D71DF">
        <w:t xml:space="preserve"> </w:t>
      </w:r>
      <w:r w:rsidRPr="002D71DF">
        <w:t>‘</w:t>
      </w:r>
      <w:r w:rsidRPr="002D71DF">
        <w:rPr>
          <w:i/>
          <w:iCs/>
        </w:rPr>
        <w:t>PINCHED</w:t>
      </w:r>
      <w:r w:rsidR="004C760B" w:rsidRPr="002D71DF">
        <w:rPr>
          <w:i/>
          <w:iCs/>
        </w:rPr>
        <w:t xml:space="preserve"> </w:t>
      </w:r>
      <w:r w:rsidRPr="002D71DF">
        <w:t>by</w:t>
      </w:r>
      <w:r w:rsidR="004C760B" w:rsidRPr="002D71DF">
        <w:t xml:space="preserve"> </w:t>
      </w:r>
      <w:r w:rsidRPr="002D71DF">
        <w:t>Melanie</w:t>
      </w:r>
      <w:r w:rsidR="004C760B" w:rsidRPr="002D71DF">
        <w:t xml:space="preserve"> </w:t>
      </w:r>
      <w:r w:rsidRPr="002D71DF">
        <w:t>Tait’</w:t>
      </w:r>
      <w:r w:rsidR="004C760B" w:rsidRPr="002D71DF">
        <w:t xml:space="preserve"> </w:t>
      </w:r>
      <w:r w:rsidRPr="002D71DF">
        <w:t>section</w:t>
      </w:r>
      <w:r w:rsidR="004C760B" w:rsidRPr="002D71DF">
        <w:t xml:space="preserve"> </w:t>
      </w:r>
      <w:r w:rsidRPr="002D71DF">
        <w:t>of</w:t>
      </w:r>
      <w:r w:rsidR="004C760B" w:rsidRPr="002D71DF">
        <w:t xml:space="preserve"> </w:t>
      </w:r>
      <w:r w:rsidRPr="002D71DF">
        <w:t>the</w:t>
      </w:r>
      <w:r w:rsidR="004C760B" w:rsidRPr="002D71DF">
        <w:t xml:space="preserve"> </w:t>
      </w:r>
      <w:r w:rsidRPr="002D71DF">
        <w:t>PowerPoint</w:t>
      </w:r>
      <w:r w:rsidR="004C760B" w:rsidRPr="002D71DF">
        <w:t xml:space="preserve"> </w:t>
      </w:r>
      <w:r w:rsidRPr="002D71DF">
        <w:t>resource</w:t>
      </w:r>
      <w:r w:rsidR="004C760B" w:rsidRPr="002D71DF">
        <w:t xml:space="preserve"> </w:t>
      </w:r>
      <w:r w:rsidRPr="002D71DF">
        <w:t>–</w:t>
      </w:r>
      <w:r w:rsidR="004C760B" w:rsidRPr="002D71DF">
        <w:t xml:space="preserve"> </w:t>
      </w:r>
      <w:r w:rsidRPr="002D71DF">
        <w:t>finding</w:t>
      </w:r>
      <w:r w:rsidR="004C760B" w:rsidRPr="002D71DF">
        <w:t xml:space="preserve"> </w:t>
      </w:r>
      <w:r w:rsidRPr="002D71DF">
        <w:t>voice,</w:t>
      </w:r>
      <w:r w:rsidR="004C760B" w:rsidRPr="002D71DF">
        <w:t xml:space="preserve"> </w:t>
      </w:r>
      <w:r w:rsidRPr="002D71DF">
        <w:t>Script</w:t>
      </w:r>
      <w:r w:rsidR="004C760B" w:rsidRPr="002D71DF">
        <w:t xml:space="preserve"> </w:t>
      </w:r>
      <w:r w:rsidRPr="002D71DF">
        <w:t>booklet</w:t>
      </w:r>
      <w:r w:rsidR="004C760B" w:rsidRPr="002D71DF">
        <w:t xml:space="preserve"> </w:t>
      </w:r>
      <w:r w:rsidRPr="002D71DF">
        <w:t>1</w:t>
      </w:r>
      <w:r w:rsidR="004C760B" w:rsidRPr="002D71DF">
        <w:t xml:space="preserve"> </w:t>
      </w:r>
      <w:r w:rsidRPr="002D71DF">
        <w:t>–</w:t>
      </w:r>
      <w:r w:rsidR="004C760B" w:rsidRPr="002D71DF">
        <w:t xml:space="preserve"> </w:t>
      </w:r>
      <w:r w:rsidRPr="00D25100">
        <w:rPr>
          <w:i/>
          <w:iCs/>
        </w:rPr>
        <w:t>PINCHED</w:t>
      </w:r>
      <w:r w:rsidR="004C760B" w:rsidRPr="002D71DF">
        <w:t xml:space="preserve"> </w:t>
      </w:r>
      <w:r w:rsidRPr="002D71DF">
        <w:t>by</w:t>
      </w:r>
      <w:r w:rsidR="004C760B" w:rsidRPr="002D71DF">
        <w:t xml:space="preserve"> </w:t>
      </w:r>
      <w:r w:rsidRPr="002D71DF">
        <w:t>Melanie</w:t>
      </w:r>
      <w:r w:rsidR="004C760B" w:rsidRPr="002D71DF">
        <w:t xml:space="preserve"> </w:t>
      </w:r>
      <w:r w:rsidRPr="002D71DF">
        <w:t>Tait,</w:t>
      </w:r>
      <w:r w:rsidR="004C760B" w:rsidRPr="002D71DF">
        <w:t xml:space="preserve"> </w:t>
      </w:r>
      <w:r w:rsidRPr="002D71DF">
        <w:t>and</w:t>
      </w:r>
      <w:r w:rsidR="004C760B" w:rsidRPr="002D71DF">
        <w:t xml:space="preserve"> </w:t>
      </w:r>
      <w:hyperlink r:id="rId30" w:anchor="Video1:~:text=of%20PROMETHEUS%20workshop-,Video%20%E2%80%93%20PINCHED%20workshop%20(17%3A20),-PINCHED%20workshop" w:history="1">
        <w:r w:rsidRPr="00D25100">
          <w:rPr>
            <w:rStyle w:val="Hyperlink"/>
          </w:rPr>
          <w:t>Video</w:t>
        </w:r>
        <w:r w:rsidR="004C760B" w:rsidRPr="00D25100">
          <w:rPr>
            <w:rStyle w:val="Hyperlink"/>
          </w:rPr>
          <w:t xml:space="preserve"> </w:t>
        </w:r>
        <w:r w:rsidRPr="00D25100">
          <w:rPr>
            <w:rStyle w:val="Hyperlink"/>
          </w:rPr>
          <w:t>–</w:t>
        </w:r>
        <w:r w:rsidR="004C760B" w:rsidRPr="00D25100">
          <w:rPr>
            <w:rStyle w:val="Hyperlink"/>
          </w:rPr>
          <w:t xml:space="preserve"> </w:t>
        </w:r>
        <w:r w:rsidRPr="00D25100">
          <w:rPr>
            <w:rStyle w:val="Hyperlink"/>
          </w:rPr>
          <w:t>PINCHED</w:t>
        </w:r>
        <w:r w:rsidR="004C760B" w:rsidRPr="00D25100">
          <w:rPr>
            <w:rStyle w:val="Hyperlink"/>
          </w:rPr>
          <w:t xml:space="preserve"> </w:t>
        </w:r>
        <w:r w:rsidRPr="00D25100">
          <w:rPr>
            <w:rStyle w:val="Hyperlink"/>
          </w:rPr>
          <w:t>workshop</w:t>
        </w:r>
        <w:r w:rsidR="004C760B" w:rsidRPr="00D25100">
          <w:rPr>
            <w:rStyle w:val="Hyperlink"/>
          </w:rPr>
          <w:t xml:space="preserve"> </w:t>
        </w:r>
        <w:r w:rsidRPr="00D25100">
          <w:rPr>
            <w:rStyle w:val="Hyperlink"/>
          </w:rPr>
          <w:t>(17:20)</w:t>
        </w:r>
      </w:hyperlink>
      <w:r w:rsidR="004C760B" w:rsidRPr="00B8455C">
        <w:t xml:space="preserve"> </w:t>
      </w:r>
      <w:r w:rsidRPr="00B8455C">
        <w:t>s</w:t>
      </w:r>
      <w:r w:rsidRPr="002D71DF">
        <w:t>hould</w:t>
      </w:r>
      <w:r w:rsidR="004C760B" w:rsidRPr="002D71DF">
        <w:t xml:space="preserve"> </w:t>
      </w:r>
      <w:r w:rsidRPr="002D71DF">
        <w:t>be</w:t>
      </w:r>
      <w:r w:rsidR="004C760B" w:rsidRPr="002D71DF">
        <w:t xml:space="preserve"> </w:t>
      </w:r>
      <w:r w:rsidRPr="002D71DF">
        <w:t>used</w:t>
      </w:r>
      <w:r w:rsidR="004C760B" w:rsidRPr="002D71DF">
        <w:t xml:space="preserve"> </w:t>
      </w:r>
      <w:r w:rsidRPr="002D71DF">
        <w:t>to</w:t>
      </w:r>
      <w:r w:rsidR="004C760B" w:rsidRPr="002D71DF">
        <w:t xml:space="preserve"> </w:t>
      </w:r>
      <w:r w:rsidRPr="002D71DF">
        <w:t>support</w:t>
      </w:r>
      <w:r w:rsidR="004C760B" w:rsidRPr="002D71DF">
        <w:t xml:space="preserve"> </w:t>
      </w:r>
      <w:r w:rsidRPr="002D71DF">
        <w:t>Learning</w:t>
      </w:r>
      <w:r w:rsidR="004C760B" w:rsidRPr="002D71DF">
        <w:t xml:space="preserve"> </w:t>
      </w:r>
      <w:r w:rsidRPr="002D71DF">
        <w:t>sequence</w:t>
      </w:r>
      <w:r w:rsidR="004C760B" w:rsidRPr="002D71DF">
        <w:t xml:space="preserve"> </w:t>
      </w:r>
      <w:r w:rsidRPr="002D71DF">
        <w:t>4.</w:t>
      </w:r>
      <w:r w:rsidR="004C760B" w:rsidRPr="002D71DF">
        <w:t xml:space="preserve"> </w:t>
      </w:r>
    </w:p>
    <w:p w14:paraId="4AC3CE76" w14:textId="59E21B84" w:rsidR="007A5E5E" w:rsidRPr="002D71DF" w:rsidRDefault="007A5E5E" w:rsidP="007A5E5E">
      <w:pPr>
        <w:pStyle w:val="FeatureBox2"/>
      </w:pPr>
      <w:r w:rsidRPr="002D71DF">
        <w:t>As</w:t>
      </w:r>
      <w:r w:rsidR="004C760B" w:rsidRPr="002D71DF">
        <w:t xml:space="preserve"> </w:t>
      </w:r>
      <w:r w:rsidRPr="002D71DF">
        <w:t>in</w:t>
      </w:r>
      <w:r w:rsidR="004C760B" w:rsidRPr="002D71DF">
        <w:t xml:space="preserve"> </w:t>
      </w:r>
      <w:r w:rsidR="004A6F45">
        <w:t>L</w:t>
      </w:r>
      <w:r w:rsidRPr="002D71DF">
        <w:t>earning</w:t>
      </w:r>
      <w:r w:rsidR="004C760B" w:rsidRPr="002D71DF">
        <w:t xml:space="preserve"> </w:t>
      </w:r>
      <w:r w:rsidRPr="002D71DF">
        <w:t>sequences</w:t>
      </w:r>
      <w:r w:rsidR="004C760B" w:rsidRPr="002D71DF">
        <w:t xml:space="preserve"> </w:t>
      </w:r>
      <w:r w:rsidRPr="002D71DF">
        <w:t>2</w:t>
      </w:r>
      <w:r w:rsidR="004C760B" w:rsidRPr="002D71DF">
        <w:t xml:space="preserve"> </w:t>
      </w:r>
      <w:r w:rsidRPr="002D71DF">
        <w:t>and</w:t>
      </w:r>
      <w:r w:rsidR="004C760B" w:rsidRPr="002D71DF">
        <w:t xml:space="preserve"> </w:t>
      </w:r>
      <w:r w:rsidRPr="002D71DF">
        <w:t>3,</w:t>
      </w:r>
      <w:r w:rsidR="004C760B" w:rsidRPr="002D71DF">
        <w:t xml:space="preserve"> </w:t>
      </w:r>
      <w:r w:rsidR="004A6F45">
        <w:t xml:space="preserve">the </w:t>
      </w:r>
      <w:r w:rsidRPr="002D71DF">
        <w:t>activities</w:t>
      </w:r>
      <w:r w:rsidR="004C760B" w:rsidRPr="002D71DF">
        <w:t xml:space="preserve"> </w:t>
      </w:r>
      <w:r w:rsidR="004A6F45">
        <w:t xml:space="preserve">in this learning sequence </w:t>
      </w:r>
      <w:r w:rsidRPr="002D71DF">
        <w:t>are</w:t>
      </w:r>
      <w:r w:rsidR="004C760B" w:rsidRPr="002D71DF">
        <w:t xml:space="preserve"> </w:t>
      </w:r>
      <w:r w:rsidRPr="002D71DF">
        <w:t>suggested</w:t>
      </w:r>
      <w:r w:rsidR="004C760B" w:rsidRPr="002D71DF">
        <w:t xml:space="preserve"> </w:t>
      </w:r>
      <w:r w:rsidRPr="002D71DF">
        <w:t>for</w:t>
      </w:r>
      <w:r w:rsidR="004C760B" w:rsidRPr="002D71DF">
        <w:t xml:space="preserve"> </w:t>
      </w:r>
      <w:r w:rsidRPr="002D71DF">
        <w:t>students</w:t>
      </w:r>
      <w:r w:rsidR="004C760B" w:rsidRPr="002D71DF">
        <w:t xml:space="preserve"> </w:t>
      </w:r>
      <w:r w:rsidRPr="002D71DF">
        <w:t>to</w:t>
      </w:r>
      <w:r w:rsidR="004C760B" w:rsidRPr="002D71DF">
        <w:t xml:space="preserve"> </w:t>
      </w:r>
      <w:r w:rsidRPr="002D71DF">
        <w:t>experience</w:t>
      </w:r>
      <w:r w:rsidR="004C760B" w:rsidRPr="002D71DF">
        <w:t xml:space="preserve"> </w:t>
      </w:r>
      <w:r w:rsidRPr="002D71DF">
        <w:t>the</w:t>
      </w:r>
      <w:r w:rsidR="004C760B" w:rsidRPr="002D71DF">
        <w:t xml:space="preserve"> </w:t>
      </w:r>
      <w:r w:rsidRPr="002D71DF">
        <w:t>roles</w:t>
      </w:r>
      <w:r w:rsidR="004C760B" w:rsidRPr="002D71DF">
        <w:t xml:space="preserve"> </w:t>
      </w:r>
      <w:r w:rsidRPr="002D71DF">
        <w:t>of</w:t>
      </w:r>
      <w:r w:rsidR="004C760B" w:rsidRPr="002D71DF">
        <w:t xml:space="preserve"> </w:t>
      </w:r>
      <w:r w:rsidRPr="002D71DF">
        <w:t>performer,</w:t>
      </w:r>
      <w:r w:rsidR="004C760B" w:rsidRPr="002D71DF">
        <w:t xml:space="preserve"> </w:t>
      </w:r>
      <w:r w:rsidRPr="002D71DF">
        <w:t>director,</w:t>
      </w:r>
      <w:r w:rsidR="004C760B" w:rsidRPr="002D71DF">
        <w:t xml:space="preserve"> </w:t>
      </w:r>
      <w:r w:rsidRPr="002D71DF">
        <w:t>designer</w:t>
      </w:r>
      <w:r w:rsidR="004C760B" w:rsidRPr="002D71DF">
        <w:t xml:space="preserve"> </w:t>
      </w:r>
      <w:r w:rsidRPr="002D71DF">
        <w:t>and</w:t>
      </w:r>
      <w:r w:rsidR="004C760B" w:rsidRPr="002D71DF">
        <w:t xml:space="preserve"> </w:t>
      </w:r>
      <w:r w:rsidRPr="002D71DF">
        <w:t>audience.</w:t>
      </w:r>
      <w:r w:rsidR="004C760B" w:rsidRPr="002D71DF">
        <w:t xml:space="preserve"> </w:t>
      </w:r>
      <w:r w:rsidRPr="002D71DF">
        <w:t>Teachers</w:t>
      </w:r>
      <w:r w:rsidR="004C760B" w:rsidRPr="002D71DF">
        <w:t xml:space="preserve"> </w:t>
      </w:r>
      <w:r w:rsidRPr="002D71DF">
        <w:t>may</w:t>
      </w:r>
      <w:r w:rsidR="004C760B" w:rsidRPr="002D71DF">
        <w:t xml:space="preserve"> </w:t>
      </w:r>
      <w:r w:rsidRPr="002D71DF">
        <w:t>select</w:t>
      </w:r>
      <w:r w:rsidR="004C760B" w:rsidRPr="002D71DF">
        <w:t xml:space="preserve"> </w:t>
      </w:r>
      <w:r w:rsidRPr="002D71DF">
        <w:t>activities</w:t>
      </w:r>
      <w:r w:rsidR="004C760B" w:rsidRPr="002D71DF">
        <w:t xml:space="preserve"> </w:t>
      </w:r>
      <w:r w:rsidRPr="002D71DF">
        <w:t>that</w:t>
      </w:r>
      <w:r w:rsidR="004C760B" w:rsidRPr="002D71DF">
        <w:t xml:space="preserve"> </w:t>
      </w:r>
      <w:r w:rsidRPr="002D71DF">
        <w:t>best</w:t>
      </w:r>
      <w:r w:rsidR="004C760B" w:rsidRPr="002D71DF">
        <w:t xml:space="preserve"> </w:t>
      </w:r>
      <w:r w:rsidRPr="002D71DF">
        <w:t>meet</w:t>
      </w:r>
      <w:r w:rsidR="004C760B" w:rsidRPr="002D71DF">
        <w:t xml:space="preserve"> </w:t>
      </w:r>
      <w:r w:rsidRPr="002D71DF">
        <w:t>the</w:t>
      </w:r>
      <w:r w:rsidR="004C760B" w:rsidRPr="002D71DF">
        <w:t xml:space="preserve"> </w:t>
      </w:r>
      <w:r w:rsidRPr="002D71DF">
        <w:t>needs</w:t>
      </w:r>
      <w:r w:rsidR="004C760B" w:rsidRPr="002D71DF">
        <w:t xml:space="preserve"> </w:t>
      </w:r>
      <w:r w:rsidRPr="002D71DF">
        <w:t>of</w:t>
      </w:r>
      <w:r w:rsidR="004C760B" w:rsidRPr="002D71DF">
        <w:t xml:space="preserve"> </w:t>
      </w:r>
      <w:r w:rsidRPr="002D71DF">
        <w:t>students</w:t>
      </w:r>
      <w:r w:rsidR="004C760B" w:rsidRPr="002D71DF">
        <w:t xml:space="preserve"> </w:t>
      </w:r>
      <w:r w:rsidRPr="002D71DF">
        <w:t>based</w:t>
      </w:r>
      <w:r w:rsidR="004C760B" w:rsidRPr="002D71DF">
        <w:t xml:space="preserve"> </w:t>
      </w:r>
      <w:r w:rsidRPr="002D71DF">
        <w:t>on</w:t>
      </w:r>
      <w:r w:rsidR="004C760B" w:rsidRPr="002D71DF">
        <w:t xml:space="preserve"> </w:t>
      </w:r>
      <w:r w:rsidRPr="002D71DF">
        <w:t>their</w:t>
      </w:r>
      <w:r w:rsidR="004C760B" w:rsidRPr="002D71DF">
        <w:t xml:space="preserve"> </w:t>
      </w:r>
      <w:r w:rsidRPr="002D71DF">
        <w:t>experiences</w:t>
      </w:r>
      <w:r w:rsidR="004C760B" w:rsidRPr="002D71DF">
        <w:t xml:space="preserve"> </w:t>
      </w:r>
      <w:r w:rsidRPr="002D71DF">
        <w:t>in</w:t>
      </w:r>
      <w:r w:rsidR="004C760B" w:rsidRPr="002D71DF">
        <w:t xml:space="preserve"> </w:t>
      </w:r>
      <w:r w:rsidRPr="002D71DF">
        <w:t>prior</w:t>
      </w:r>
      <w:r w:rsidR="004C760B" w:rsidRPr="002D71DF">
        <w:t xml:space="preserve"> </w:t>
      </w:r>
      <w:r w:rsidRPr="002D71DF">
        <w:t>learning</w:t>
      </w:r>
      <w:r w:rsidR="004C760B" w:rsidRPr="002D71DF">
        <w:t xml:space="preserve"> </w:t>
      </w:r>
      <w:r w:rsidRPr="002D71DF">
        <w:t>sequences.</w:t>
      </w:r>
    </w:p>
    <w:p w14:paraId="54D45DE2" w14:textId="39C313FC" w:rsidR="007A5E5E" w:rsidRPr="002D71DF" w:rsidRDefault="007A5E5E" w:rsidP="007A5E5E">
      <w:pPr>
        <w:pStyle w:val="FeatureBox2"/>
      </w:pPr>
      <w:r w:rsidRPr="002D71DF">
        <w:t>The</w:t>
      </w:r>
      <w:r w:rsidR="004C760B" w:rsidRPr="002D71DF">
        <w:t xml:space="preserve"> </w:t>
      </w:r>
      <w:r w:rsidRPr="002D71DF">
        <w:t>duration</w:t>
      </w:r>
      <w:r w:rsidR="004C760B" w:rsidRPr="002D71DF">
        <w:t xml:space="preserve"> </w:t>
      </w:r>
      <w:r w:rsidRPr="002D71DF">
        <w:t>of</w:t>
      </w:r>
      <w:r w:rsidR="004C760B" w:rsidRPr="002D71DF">
        <w:t xml:space="preserve"> </w:t>
      </w:r>
      <w:r w:rsidR="00033864">
        <w:t>this</w:t>
      </w:r>
      <w:r w:rsidR="00033864" w:rsidRPr="002D71DF">
        <w:t xml:space="preserve"> </w:t>
      </w:r>
      <w:r w:rsidRPr="002D71DF">
        <w:t>learning</w:t>
      </w:r>
      <w:r w:rsidR="004C760B" w:rsidRPr="002D71DF">
        <w:t xml:space="preserve"> </w:t>
      </w:r>
      <w:r w:rsidRPr="002D71DF">
        <w:t>sequence</w:t>
      </w:r>
      <w:r w:rsidR="004C760B" w:rsidRPr="002D71DF">
        <w:t xml:space="preserve"> </w:t>
      </w:r>
      <w:r w:rsidRPr="002D71DF">
        <w:t>is</w:t>
      </w:r>
      <w:r w:rsidR="004C760B" w:rsidRPr="002D71DF">
        <w:t xml:space="preserve"> </w:t>
      </w:r>
      <w:r w:rsidRPr="002D71DF">
        <w:t>approximately</w:t>
      </w:r>
      <w:r w:rsidR="004C760B" w:rsidRPr="002D71DF">
        <w:t xml:space="preserve"> </w:t>
      </w:r>
      <w:r w:rsidRPr="002D71DF">
        <w:t>2</w:t>
      </w:r>
      <w:r w:rsidR="004C760B" w:rsidRPr="002D71DF">
        <w:t xml:space="preserve"> </w:t>
      </w:r>
      <w:r w:rsidRPr="002D71DF">
        <w:t>weeks.</w:t>
      </w:r>
    </w:p>
    <w:p w14:paraId="219FAD15" w14:textId="40125CF5" w:rsidR="0034619A" w:rsidRPr="009E63D6" w:rsidRDefault="0034619A" w:rsidP="009E63D6">
      <w:pPr>
        <w:pStyle w:val="Caption"/>
      </w:pPr>
      <w:r w:rsidRPr="009E63D6">
        <w:t>Table</w:t>
      </w:r>
      <w:r w:rsidR="004C760B" w:rsidRPr="009E63D6">
        <w:t xml:space="preserve"> </w:t>
      </w:r>
      <w:fldSimple w:instr=" SEQ Table \* ARABIC ">
        <w:r w:rsidR="003F31D0">
          <w:rPr>
            <w:noProof/>
          </w:rPr>
          <w:t>4</w:t>
        </w:r>
      </w:fldSimple>
      <w:r w:rsidR="004C760B" w:rsidRPr="009E63D6">
        <w:t xml:space="preserve"> </w:t>
      </w:r>
      <w:r w:rsidRPr="009E63D6">
        <w:t>–</w:t>
      </w:r>
      <w:r w:rsidR="004C760B" w:rsidRPr="009E63D6">
        <w:t xml:space="preserve"> </w:t>
      </w:r>
      <w:r w:rsidR="0064037D" w:rsidRPr="009E63D6">
        <w:t>L</w:t>
      </w:r>
      <w:r w:rsidRPr="009E63D6">
        <w:t>earning</w:t>
      </w:r>
      <w:r w:rsidR="004C760B" w:rsidRPr="009E63D6">
        <w:t xml:space="preserve"> </w:t>
      </w:r>
      <w:r w:rsidRPr="009E63D6">
        <w:t>sequence</w:t>
      </w:r>
      <w:r w:rsidR="004C760B" w:rsidRPr="009E63D6">
        <w:t xml:space="preserve"> </w:t>
      </w:r>
      <w:r w:rsidRPr="009E63D6">
        <w:t>4</w:t>
      </w:r>
      <w:r w:rsidR="004C760B" w:rsidRPr="009E63D6">
        <w:t xml:space="preserve"> </w:t>
      </w:r>
      <w:r w:rsidRPr="009E63D6">
        <w:t>–</w:t>
      </w:r>
      <w:r w:rsidR="004C760B" w:rsidRPr="009E63D6">
        <w:t xml:space="preserve"> </w:t>
      </w:r>
      <w:r w:rsidR="00F00B65" w:rsidRPr="009E63D6">
        <w:rPr>
          <w:i/>
          <w:iCs w:val="0"/>
        </w:rPr>
        <w:t>PINCHED</w:t>
      </w:r>
      <w:r w:rsidR="004C760B" w:rsidRPr="009E63D6">
        <w:t xml:space="preserve"> </w:t>
      </w:r>
      <w:r w:rsidR="00F00B65" w:rsidRPr="009E63D6">
        <w:t>by</w:t>
      </w:r>
      <w:r w:rsidR="004C760B" w:rsidRPr="009E63D6">
        <w:t xml:space="preserve"> </w:t>
      </w:r>
      <w:r w:rsidR="00F00B65" w:rsidRPr="009E63D6">
        <w:t>Melanie</w:t>
      </w:r>
      <w:r w:rsidR="004C760B" w:rsidRPr="009E63D6">
        <w:t xml:space="preserve"> </w:t>
      </w:r>
      <w:r w:rsidR="00F00B65" w:rsidRPr="009E63D6">
        <w:t>Tait</w:t>
      </w:r>
    </w:p>
    <w:tbl>
      <w:tblPr>
        <w:tblStyle w:val="Tableheader"/>
        <w:tblW w:w="14567" w:type="dxa"/>
        <w:tblLayout w:type="fixed"/>
        <w:tblLook w:val="0420" w:firstRow="1" w:lastRow="0" w:firstColumn="0" w:lastColumn="0" w:noHBand="0" w:noVBand="1"/>
        <w:tblDescription w:val="Table outlines the outcomes, content and teaching and learning activities for this learning sequence."/>
      </w:tblPr>
      <w:tblGrid>
        <w:gridCol w:w="3969"/>
        <w:gridCol w:w="10598"/>
      </w:tblGrid>
      <w:tr w:rsidR="001C764D" w:rsidRPr="002D71DF" w14:paraId="24AD5B1C" w14:textId="77777777" w:rsidTr="02F7F8F0">
        <w:trPr>
          <w:cnfStyle w:val="100000000000" w:firstRow="1" w:lastRow="0" w:firstColumn="0" w:lastColumn="0" w:oddVBand="0" w:evenVBand="0" w:oddHBand="0" w:evenHBand="0" w:firstRowFirstColumn="0" w:firstRowLastColumn="0" w:lastRowFirstColumn="0" w:lastRowLastColumn="0"/>
        </w:trPr>
        <w:tc>
          <w:tcPr>
            <w:tcW w:w="3969" w:type="dxa"/>
          </w:tcPr>
          <w:p w14:paraId="05BFD45A" w14:textId="0F613375" w:rsidR="0034619A" w:rsidRPr="002D71DF" w:rsidRDefault="0034619A">
            <w:r w:rsidRPr="002D71DF">
              <w:t>Outcomes</w:t>
            </w:r>
            <w:r w:rsidR="004C760B" w:rsidRPr="002D71DF">
              <w:t xml:space="preserve"> </w:t>
            </w:r>
            <w:r w:rsidRPr="002D71DF">
              <w:t>and</w:t>
            </w:r>
            <w:r w:rsidR="004C760B" w:rsidRPr="002D71DF">
              <w:t xml:space="preserve"> </w:t>
            </w:r>
            <w:r w:rsidRPr="002D71DF">
              <w:t>content</w:t>
            </w:r>
          </w:p>
        </w:tc>
        <w:tc>
          <w:tcPr>
            <w:tcW w:w="10598" w:type="dxa"/>
          </w:tcPr>
          <w:p w14:paraId="2B422C61" w14:textId="681FE2A0" w:rsidR="0034619A" w:rsidRPr="002D71DF" w:rsidRDefault="0034619A">
            <w:r w:rsidRPr="002D71DF">
              <w:t>Teaching</w:t>
            </w:r>
            <w:r w:rsidR="004C760B" w:rsidRPr="002D71DF">
              <w:t xml:space="preserve"> </w:t>
            </w:r>
            <w:r w:rsidRPr="002D71DF">
              <w:t>and</w:t>
            </w:r>
            <w:r w:rsidR="004C760B" w:rsidRPr="002D71DF">
              <w:t xml:space="preserve"> </w:t>
            </w:r>
            <w:r w:rsidRPr="002D71DF">
              <w:t>learning</w:t>
            </w:r>
            <w:r w:rsidR="004C760B" w:rsidRPr="002D71DF">
              <w:t xml:space="preserve"> </w:t>
            </w:r>
            <w:r w:rsidRPr="002D71DF">
              <w:t>activities</w:t>
            </w:r>
          </w:p>
        </w:tc>
      </w:tr>
      <w:tr w:rsidR="001C764D" w:rsidRPr="002D71DF" w14:paraId="147F03E1" w14:textId="77777777" w:rsidTr="02F7F8F0">
        <w:trPr>
          <w:cnfStyle w:val="000000100000" w:firstRow="0" w:lastRow="0" w:firstColumn="0" w:lastColumn="0" w:oddVBand="0" w:evenVBand="0" w:oddHBand="1" w:evenHBand="0" w:firstRowFirstColumn="0" w:firstRowLastColumn="0" w:lastRowFirstColumn="0" w:lastRowLastColumn="0"/>
        </w:trPr>
        <w:tc>
          <w:tcPr>
            <w:tcW w:w="3969" w:type="dxa"/>
          </w:tcPr>
          <w:p w14:paraId="298CFACB" w14:textId="77777777" w:rsidR="0034619A" w:rsidRPr="002D71DF" w:rsidRDefault="0034619A">
            <w:pPr>
              <w:rPr>
                <w:rStyle w:val="Strong"/>
              </w:rPr>
            </w:pPr>
            <w:r w:rsidRPr="002D71DF">
              <w:rPr>
                <w:rStyle w:val="Strong"/>
              </w:rPr>
              <w:t>Outcomes</w:t>
            </w:r>
          </w:p>
          <w:p w14:paraId="207E0B60" w14:textId="269EDA04" w:rsidR="0034619A" w:rsidRPr="002D71DF" w:rsidRDefault="0034619A" w:rsidP="00850CF1">
            <w:pPr>
              <w:pStyle w:val="ListBullet"/>
              <w:numPr>
                <w:ilvl w:val="0"/>
                <w:numId w:val="0"/>
              </w:numPr>
            </w:pPr>
            <w:r w:rsidRPr="002D71DF">
              <w:rPr>
                <w:b/>
                <w:bCs/>
              </w:rPr>
              <w:t>DR5-MAK-01</w:t>
            </w:r>
            <w:r w:rsidR="004C760B" w:rsidRPr="002D71DF">
              <w:t xml:space="preserve"> </w:t>
            </w:r>
            <w:r w:rsidRPr="002D71DF">
              <w:t>creates</w:t>
            </w:r>
            <w:r w:rsidR="004C760B" w:rsidRPr="002D71DF">
              <w:t xml:space="preserve"> </w:t>
            </w:r>
            <w:r w:rsidRPr="002D71DF">
              <w:t>and</w:t>
            </w:r>
            <w:r w:rsidR="004C760B" w:rsidRPr="002D71DF">
              <w:t xml:space="preserve"> </w:t>
            </w:r>
            <w:r w:rsidRPr="002D71DF">
              <w:t>refines</w:t>
            </w:r>
            <w:r w:rsidR="004C760B" w:rsidRPr="002D71DF">
              <w:t xml:space="preserve"> </w:t>
            </w:r>
            <w:r w:rsidRPr="002D71DF">
              <w:lastRenderedPageBreak/>
              <w:t>meaning</w:t>
            </w:r>
            <w:r w:rsidR="004C760B" w:rsidRPr="002D71DF">
              <w:t xml:space="preserve"> </w:t>
            </w:r>
            <w:r w:rsidRPr="002D71DF">
              <w:t>through</w:t>
            </w:r>
            <w:r w:rsidR="004C760B" w:rsidRPr="002D71DF">
              <w:t xml:space="preserve"> </w:t>
            </w:r>
            <w:r w:rsidRPr="002D71DF">
              <w:t>experimentation</w:t>
            </w:r>
            <w:r w:rsidR="004C760B" w:rsidRPr="002D71DF">
              <w:t xml:space="preserve"> </w:t>
            </w:r>
            <w:r w:rsidRPr="002D71DF">
              <w:t>with</w:t>
            </w:r>
            <w:r w:rsidR="004C760B" w:rsidRPr="002D71DF">
              <w:t xml:space="preserve"> </w:t>
            </w:r>
            <w:r w:rsidRPr="002D71DF">
              <w:t>dramatic</w:t>
            </w:r>
            <w:r w:rsidR="004C760B" w:rsidRPr="002D71DF">
              <w:t xml:space="preserve"> </w:t>
            </w:r>
            <w:r w:rsidRPr="002D71DF">
              <w:t>processes</w:t>
            </w:r>
          </w:p>
          <w:p w14:paraId="1E871C3F" w14:textId="256F9886" w:rsidR="0034619A" w:rsidRPr="002D71DF" w:rsidRDefault="0034619A" w:rsidP="00850CF1">
            <w:pPr>
              <w:pStyle w:val="ListBullet"/>
              <w:numPr>
                <w:ilvl w:val="0"/>
                <w:numId w:val="0"/>
              </w:numPr>
            </w:pPr>
            <w:r w:rsidRPr="002D71DF">
              <w:rPr>
                <w:b/>
                <w:bCs/>
              </w:rPr>
              <w:t>DR5-MAK-02</w:t>
            </w:r>
            <w:r w:rsidR="004C760B" w:rsidRPr="002D71DF">
              <w:t xml:space="preserve"> </w:t>
            </w:r>
            <w:r w:rsidRPr="002D71DF">
              <w:t>selects</w:t>
            </w:r>
            <w:r w:rsidR="004C760B" w:rsidRPr="002D71DF">
              <w:t xml:space="preserve"> </w:t>
            </w:r>
            <w:r w:rsidRPr="002D71DF">
              <w:t>and</w:t>
            </w:r>
            <w:r w:rsidR="004C760B" w:rsidRPr="002D71DF">
              <w:t xml:space="preserve"> </w:t>
            </w:r>
            <w:r w:rsidRPr="002D71DF">
              <w:t>applies</w:t>
            </w:r>
            <w:r w:rsidR="004C760B" w:rsidRPr="002D71DF">
              <w:t xml:space="preserve"> </w:t>
            </w:r>
            <w:r w:rsidRPr="002D71DF">
              <w:t>dramatic</w:t>
            </w:r>
            <w:r w:rsidR="004C760B" w:rsidRPr="002D71DF">
              <w:t xml:space="preserve"> </w:t>
            </w:r>
            <w:r w:rsidRPr="002D71DF">
              <w:t>elements</w:t>
            </w:r>
            <w:r w:rsidR="004C760B" w:rsidRPr="002D71DF">
              <w:t xml:space="preserve"> </w:t>
            </w:r>
            <w:r w:rsidRPr="002D71DF">
              <w:t>to</w:t>
            </w:r>
            <w:r w:rsidR="004C760B" w:rsidRPr="002D71DF">
              <w:t xml:space="preserve"> </w:t>
            </w:r>
            <w:r w:rsidRPr="002D71DF">
              <w:t>create</w:t>
            </w:r>
            <w:r w:rsidR="004C760B" w:rsidRPr="002D71DF">
              <w:t xml:space="preserve"> </w:t>
            </w:r>
            <w:r w:rsidRPr="002D71DF">
              <w:t>and</w:t>
            </w:r>
            <w:r w:rsidR="004C760B" w:rsidRPr="002D71DF">
              <w:t xml:space="preserve"> </w:t>
            </w:r>
            <w:r w:rsidRPr="002D71DF">
              <w:t>refine</w:t>
            </w:r>
            <w:r w:rsidR="004C760B" w:rsidRPr="002D71DF">
              <w:t xml:space="preserve"> </w:t>
            </w:r>
            <w:r w:rsidRPr="002D71DF">
              <w:t>works</w:t>
            </w:r>
            <w:r w:rsidR="004C760B" w:rsidRPr="002D71DF">
              <w:t xml:space="preserve"> </w:t>
            </w:r>
            <w:r w:rsidRPr="002D71DF">
              <w:t>and</w:t>
            </w:r>
            <w:r w:rsidR="004C760B" w:rsidRPr="002D71DF">
              <w:t xml:space="preserve"> </w:t>
            </w:r>
            <w:r w:rsidRPr="002D71DF">
              <w:t>experiences</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contexts</w:t>
            </w:r>
          </w:p>
          <w:p w14:paraId="40536378" w14:textId="725DD65F" w:rsidR="0034619A" w:rsidRPr="002D71DF" w:rsidRDefault="0034619A" w:rsidP="00850CF1">
            <w:pPr>
              <w:pStyle w:val="ListBullet"/>
              <w:numPr>
                <w:ilvl w:val="0"/>
                <w:numId w:val="0"/>
              </w:numPr>
            </w:pPr>
            <w:r w:rsidRPr="002D71DF">
              <w:rPr>
                <w:b/>
                <w:bCs/>
              </w:rPr>
              <w:t>DR5-PER-01</w:t>
            </w:r>
            <w:r w:rsidR="004C760B" w:rsidRPr="002D71DF">
              <w:t xml:space="preserve"> </w:t>
            </w:r>
            <w:r w:rsidRPr="002D71DF">
              <w:t>applies</w:t>
            </w:r>
            <w:r w:rsidR="004C760B" w:rsidRPr="002D71DF">
              <w:t xml:space="preserve"> </w:t>
            </w:r>
            <w:r w:rsidRPr="002D71DF">
              <w:t>and</w:t>
            </w:r>
            <w:r w:rsidR="004C760B" w:rsidRPr="002D71DF">
              <w:t xml:space="preserve"> </w:t>
            </w:r>
            <w:r w:rsidRPr="002D71DF">
              <w:t>adapts</w:t>
            </w:r>
            <w:r w:rsidR="004C760B" w:rsidRPr="002D71DF">
              <w:t xml:space="preserve"> </w:t>
            </w:r>
            <w:r w:rsidRPr="002D71DF">
              <w:t>performance</w:t>
            </w:r>
            <w:r w:rsidR="004C760B" w:rsidRPr="002D71DF">
              <w:t xml:space="preserve"> </w:t>
            </w:r>
            <w:r w:rsidRPr="002D71DF">
              <w:t>skills</w:t>
            </w:r>
            <w:r w:rsidR="004C760B" w:rsidRPr="002D71DF">
              <w:t xml:space="preserve"> </w:t>
            </w:r>
            <w:r w:rsidRPr="002D71DF">
              <w:t>and</w:t>
            </w:r>
            <w:r w:rsidR="004C760B" w:rsidRPr="002D71DF">
              <w:t xml:space="preserve"> </w:t>
            </w:r>
            <w:r w:rsidRPr="002D71DF">
              <w:t>dramatic</w:t>
            </w:r>
            <w:r w:rsidR="004C760B" w:rsidRPr="002D71DF">
              <w:t xml:space="preserve"> </w:t>
            </w:r>
            <w:r w:rsidRPr="002D71DF">
              <w:t>processes</w:t>
            </w:r>
            <w:r w:rsidR="004C760B" w:rsidRPr="002D71DF">
              <w:t xml:space="preserve"> </w:t>
            </w:r>
            <w:r w:rsidRPr="002D71DF">
              <w:t>to</w:t>
            </w:r>
            <w:r w:rsidR="004C760B" w:rsidRPr="002D71DF">
              <w:t xml:space="preserve"> </w:t>
            </w:r>
            <w:r w:rsidRPr="002D71DF">
              <w:t>communicate</w:t>
            </w:r>
            <w:r w:rsidR="004C760B" w:rsidRPr="002D71DF">
              <w:t xml:space="preserve"> </w:t>
            </w:r>
            <w:r w:rsidRPr="002D71DF">
              <w:t>intention</w:t>
            </w:r>
            <w:r w:rsidR="004C760B" w:rsidRPr="002D71DF">
              <w:t xml:space="preserve"> </w:t>
            </w:r>
            <w:r w:rsidRPr="002D71DF">
              <w:t>and</w:t>
            </w:r>
            <w:r w:rsidR="004C760B" w:rsidRPr="002D71DF">
              <w:t xml:space="preserve"> </w:t>
            </w:r>
            <w:r w:rsidRPr="002D71DF">
              <w:t>meaning</w:t>
            </w:r>
          </w:p>
          <w:p w14:paraId="5A1BD07A" w14:textId="20BF5951" w:rsidR="0034619A" w:rsidRPr="002D71DF" w:rsidRDefault="0034619A" w:rsidP="00850CF1">
            <w:pPr>
              <w:pStyle w:val="ListBullet"/>
              <w:numPr>
                <w:ilvl w:val="0"/>
                <w:numId w:val="0"/>
              </w:numPr>
            </w:pPr>
            <w:r w:rsidRPr="002D71DF">
              <w:rPr>
                <w:b/>
                <w:bCs/>
              </w:rPr>
              <w:t>DR5-PER-02</w:t>
            </w:r>
            <w:r w:rsidR="004C760B" w:rsidRPr="002D71DF">
              <w:t xml:space="preserve"> </w:t>
            </w:r>
            <w:r w:rsidRPr="002D71DF">
              <w:t>manipulates</w:t>
            </w:r>
            <w:r w:rsidR="004C760B" w:rsidRPr="002D71DF">
              <w:t xml:space="preserve"> </w:t>
            </w:r>
            <w:r w:rsidRPr="002D71DF">
              <w:t>dramatic</w:t>
            </w:r>
            <w:r w:rsidR="004C760B" w:rsidRPr="002D71DF">
              <w:t xml:space="preserve"> </w:t>
            </w:r>
            <w:r w:rsidRPr="002D71DF">
              <w:t>elements</w:t>
            </w:r>
            <w:r w:rsidR="004C760B" w:rsidRPr="002D71DF">
              <w:t xml:space="preserve"> </w:t>
            </w:r>
            <w:r w:rsidRPr="002D71DF">
              <w:t>to</w:t>
            </w:r>
            <w:r w:rsidR="004C760B" w:rsidRPr="002D71DF">
              <w:t xml:space="preserve"> </w:t>
            </w:r>
            <w:r w:rsidRPr="002D71DF">
              <w:t>stage</w:t>
            </w:r>
            <w:r w:rsidR="004C760B" w:rsidRPr="002D71DF">
              <w:t xml:space="preserve"> </w:t>
            </w:r>
            <w:r w:rsidRPr="002D71DF">
              <w:t>works</w:t>
            </w:r>
            <w:r w:rsidR="004C760B" w:rsidRPr="002D71DF">
              <w:t xml:space="preserve"> </w:t>
            </w:r>
            <w:r w:rsidRPr="002D71DF">
              <w:t>and</w:t>
            </w:r>
            <w:r w:rsidR="004C760B" w:rsidRPr="002D71DF">
              <w:t xml:space="preserve"> </w:t>
            </w:r>
            <w:r w:rsidRPr="002D71DF">
              <w:t>influence</w:t>
            </w:r>
            <w:r w:rsidR="004C760B" w:rsidRPr="002D71DF">
              <w:t xml:space="preserve"> </w:t>
            </w:r>
            <w:r w:rsidRPr="002D71DF">
              <w:t>audience</w:t>
            </w:r>
            <w:r w:rsidR="004C760B" w:rsidRPr="002D71DF">
              <w:t xml:space="preserve"> </w:t>
            </w:r>
            <w:r w:rsidRPr="002D71DF">
              <w:t>response</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contexts</w:t>
            </w:r>
          </w:p>
          <w:p w14:paraId="7819C902" w14:textId="37B25CEF" w:rsidR="0034619A" w:rsidRPr="002D71DF" w:rsidRDefault="0034619A" w:rsidP="00850CF1">
            <w:pPr>
              <w:pStyle w:val="ListBullet"/>
              <w:numPr>
                <w:ilvl w:val="0"/>
                <w:numId w:val="0"/>
              </w:numPr>
            </w:pPr>
            <w:r w:rsidRPr="002D71DF">
              <w:rPr>
                <w:b/>
                <w:bCs/>
              </w:rPr>
              <w:t>DR5-APP-01</w:t>
            </w:r>
            <w:r w:rsidR="004C760B" w:rsidRPr="002D71DF">
              <w:t xml:space="preserve"> </w:t>
            </w:r>
            <w:r w:rsidRPr="002D71DF">
              <w:t>analyses</w:t>
            </w:r>
            <w:r w:rsidR="004C760B" w:rsidRPr="002D71DF">
              <w:t xml:space="preserve"> </w:t>
            </w:r>
            <w:r w:rsidRPr="002D71DF">
              <w:t>how</w:t>
            </w:r>
            <w:r w:rsidR="004C760B" w:rsidRPr="002D71DF">
              <w:t xml:space="preserve"> </w:t>
            </w:r>
            <w:r w:rsidRPr="002D71DF">
              <w:t>creative</w:t>
            </w:r>
            <w:r w:rsidR="004C760B" w:rsidRPr="002D71DF">
              <w:t xml:space="preserve"> </w:t>
            </w:r>
            <w:r w:rsidRPr="002D71DF">
              <w:t>choices</w:t>
            </w:r>
            <w:r w:rsidR="004C760B" w:rsidRPr="002D71DF">
              <w:t xml:space="preserve"> </w:t>
            </w:r>
            <w:r w:rsidRPr="002D71DF">
              <w:t>shape</w:t>
            </w:r>
            <w:r w:rsidR="004C760B" w:rsidRPr="002D71DF">
              <w:t xml:space="preserve"> </w:t>
            </w:r>
            <w:r w:rsidRPr="002D71DF">
              <w:t>intention</w:t>
            </w:r>
            <w:r w:rsidR="004C760B" w:rsidRPr="002D71DF">
              <w:t xml:space="preserve"> </w:t>
            </w:r>
            <w:r w:rsidRPr="002D71DF">
              <w:t>and</w:t>
            </w:r>
            <w:r w:rsidR="004C760B" w:rsidRPr="002D71DF">
              <w:t xml:space="preserve"> </w:t>
            </w:r>
            <w:r w:rsidRPr="002D71DF">
              <w:t>meaning</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processes</w:t>
            </w:r>
          </w:p>
          <w:p w14:paraId="10415920" w14:textId="1E3E549F" w:rsidR="0034619A" w:rsidRPr="002D71DF" w:rsidRDefault="0034619A" w:rsidP="00850CF1">
            <w:pPr>
              <w:pStyle w:val="ListBullet"/>
              <w:numPr>
                <w:ilvl w:val="0"/>
                <w:numId w:val="0"/>
              </w:numPr>
              <w:rPr>
                <w:rStyle w:val="Strong"/>
                <w:b w:val="0"/>
                <w:bCs w:val="0"/>
              </w:rPr>
            </w:pPr>
            <w:r w:rsidRPr="002D71DF">
              <w:rPr>
                <w:b/>
                <w:bCs/>
              </w:rPr>
              <w:t>DR5-APP-02</w:t>
            </w:r>
            <w:r w:rsidR="004C760B" w:rsidRPr="002D71DF">
              <w:t xml:space="preserve"> </w:t>
            </w:r>
            <w:r w:rsidRPr="002D71DF">
              <w:t>evaluates</w:t>
            </w:r>
            <w:r w:rsidR="004C760B" w:rsidRPr="002D71DF">
              <w:t xml:space="preserve"> </w:t>
            </w:r>
            <w:r w:rsidRPr="002D71DF">
              <w:t>how</w:t>
            </w:r>
            <w:r w:rsidR="004C760B" w:rsidRPr="002D71DF">
              <w:t xml:space="preserve"> </w:t>
            </w:r>
            <w:r w:rsidRPr="002D71DF">
              <w:t>dramatic</w:t>
            </w:r>
            <w:r w:rsidR="004C760B" w:rsidRPr="002D71DF">
              <w:t xml:space="preserve"> </w:t>
            </w:r>
            <w:r w:rsidRPr="002D71DF">
              <w:t>elements</w:t>
            </w:r>
            <w:r w:rsidR="004C760B" w:rsidRPr="002D71DF">
              <w:t xml:space="preserve"> </w:t>
            </w:r>
            <w:r w:rsidRPr="002D71DF">
              <w:t>are</w:t>
            </w:r>
            <w:r w:rsidR="004C760B" w:rsidRPr="002D71DF">
              <w:t xml:space="preserve"> </w:t>
            </w:r>
            <w:r w:rsidRPr="002D71DF">
              <w:t>manipulated</w:t>
            </w:r>
            <w:r w:rsidR="004C760B" w:rsidRPr="002D71DF">
              <w:t xml:space="preserve"> </w:t>
            </w:r>
            <w:r w:rsidRPr="002D71DF">
              <w:t>to</w:t>
            </w:r>
            <w:r w:rsidR="004C760B" w:rsidRPr="002D71DF">
              <w:t xml:space="preserve"> </w:t>
            </w:r>
            <w:r w:rsidRPr="002D71DF">
              <w:t>influence</w:t>
            </w:r>
            <w:r w:rsidR="004C760B" w:rsidRPr="002D71DF">
              <w:t xml:space="preserve"> </w:t>
            </w:r>
            <w:r w:rsidRPr="002D71DF">
              <w:lastRenderedPageBreak/>
              <w:t>audience</w:t>
            </w:r>
            <w:r w:rsidR="004C760B" w:rsidRPr="002D71DF">
              <w:t xml:space="preserve"> </w:t>
            </w:r>
            <w:r w:rsidRPr="002D71DF">
              <w:t>response</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contexts</w:t>
            </w:r>
          </w:p>
          <w:p w14:paraId="3604DCCB" w14:textId="77777777" w:rsidR="0034619A" w:rsidRPr="002D71DF" w:rsidRDefault="0034619A">
            <w:pPr>
              <w:rPr>
                <w:rStyle w:val="Strong"/>
              </w:rPr>
            </w:pPr>
            <w:r w:rsidRPr="002D71DF">
              <w:rPr>
                <w:rStyle w:val="Strong"/>
              </w:rPr>
              <w:t>Content</w:t>
            </w:r>
          </w:p>
          <w:p w14:paraId="0EBB313F" w14:textId="7EE07643" w:rsidR="00D64FEC" w:rsidRPr="002D71DF" w:rsidRDefault="00D64FEC" w:rsidP="00D64FEC">
            <w:pPr>
              <w:rPr>
                <w:rStyle w:val="Strong"/>
              </w:rPr>
            </w:pPr>
            <w:r w:rsidRPr="002D71DF">
              <w:rPr>
                <w:rStyle w:val="Strong"/>
              </w:rPr>
              <w:t>Making</w:t>
            </w:r>
            <w:r w:rsidR="004C760B" w:rsidRPr="002D71DF">
              <w:rPr>
                <w:rStyle w:val="Strong"/>
              </w:rPr>
              <w:t xml:space="preserve"> </w:t>
            </w:r>
            <w:r w:rsidRPr="002D71DF">
              <w:rPr>
                <w:rStyle w:val="Strong"/>
              </w:rPr>
              <w:t>–</w:t>
            </w:r>
            <w:r w:rsidR="004C760B" w:rsidRPr="002D71DF">
              <w:rPr>
                <w:rStyle w:val="Strong"/>
              </w:rPr>
              <w:t xml:space="preserve"> </w:t>
            </w:r>
            <w:r w:rsidRPr="002D71DF">
              <w:rPr>
                <w:rStyle w:val="Strong"/>
              </w:rPr>
              <w:t>Dramatic</w:t>
            </w:r>
            <w:r w:rsidR="004C760B" w:rsidRPr="002D71DF">
              <w:rPr>
                <w:rStyle w:val="Strong"/>
              </w:rPr>
              <w:t xml:space="preserve"> </w:t>
            </w:r>
            <w:r w:rsidRPr="002D71DF">
              <w:rPr>
                <w:rStyle w:val="Strong"/>
              </w:rPr>
              <w:t>contexts</w:t>
            </w:r>
            <w:r w:rsidR="004C760B" w:rsidRPr="002D71DF">
              <w:rPr>
                <w:rStyle w:val="Strong"/>
              </w:rPr>
              <w:t xml:space="preserve"> </w:t>
            </w:r>
          </w:p>
          <w:p w14:paraId="30F4263F" w14:textId="1B7B85F1" w:rsidR="00DF133D" w:rsidRPr="002D71DF" w:rsidRDefault="5B9202AC" w:rsidP="00DF133D">
            <w:pPr>
              <w:pStyle w:val="ListBullet"/>
              <w:rPr>
                <w:rStyle w:val="Strong"/>
                <w:b w:val="0"/>
                <w:bCs w:val="0"/>
              </w:rPr>
            </w:pPr>
            <w:r w:rsidRPr="002D71DF">
              <w:rPr>
                <w:rStyle w:val="Strong"/>
                <w:b w:val="0"/>
                <w:bCs w:val="0"/>
              </w:rPr>
              <w:t>Generate,</w:t>
            </w:r>
            <w:r w:rsidR="004C760B" w:rsidRPr="002D71DF">
              <w:rPr>
                <w:rStyle w:val="Strong"/>
                <w:b w:val="0"/>
                <w:bCs w:val="0"/>
              </w:rPr>
              <w:t xml:space="preserve"> </w:t>
            </w:r>
            <w:r w:rsidRPr="002D71DF">
              <w:rPr>
                <w:rStyle w:val="Strong"/>
                <w:b w:val="0"/>
                <w:bCs w:val="0"/>
              </w:rPr>
              <w:t>rehearse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images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stories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explore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interpret</w:t>
            </w:r>
            <w:r w:rsidR="004C760B" w:rsidRPr="002D71DF">
              <w:rPr>
                <w:rStyle w:val="Strong"/>
                <w:b w:val="0"/>
                <w:bCs w:val="0"/>
              </w:rPr>
              <w:t xml:space="preserve"> </w:t>
            </w:r>
            <w:r w:rsidRPr="002D71DF">
              <w:rPr>
                <w:rStyle w:val="Strong"/>
                <w:b w:val="0"/>
                <w:bCs w:val="0"/>
              </w:rPr>
              <w:t>individual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collective</w:t>
            </w:r>
            <w:r w:rsidR="004C760B" w:rsidRPr="002D71DF">
              <w:rPr>
                <w:rStyle w:val="Strong"/>
                <w:b w:val="0"/>
                <w:bCs w:val="0"/>
              </w:rPr>
              <w:t xml:space="preserve"> </w:t>
            </w:r>
            <w:r w:rsidRPr="002D71DF">
              <w:rPr>
                <w:rStyle w:val="Strong"/>
                <w:b w:val="0"/>
                <w:bCs w:val="0"/>
              </w:rPr>
              <w:t>identities,</w:t>
            </w:r>
            <w:r w:rsidR="004C760B" w:rsidRPr="002D71DF">
              <w:rPr>
                <w:rStyle w:val="Strong"/>
                <w:b w:val="0"/>
                <w:bCs w:val="0"/>
              </w:rPr>
              <w:t xml:space="preserve"> </w:t>
            </w:r>
            <w:r w:rsidRPr="002D71DF">
              <w:rPr>
                <w:rStyle w:val="Strong"/>
                <w:b w:val="0"/>
                <w:bCs w:val="0"/>
              </w:rPr>
              <w:t>values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perspectives</w:t>
            </w:r>
          </w:p>
          <w:p w14:paraId="4AC6CBB3" w14:textId="0C6C9FE9" w:rsidR="00DF133D" w:rsidRPr="002D71DF" w:rsidRDefault="5B9202AC" w:rsidP="00DF133D">
            <w:pPr>
              <w:pStyle w:val="ListBullet"/>
              <w:rPr>
                <w:rStyle w:val="Strong"/>
                <w:b w:val="0"/>
                <w:bCs w:val="0"/>
              </w:rPr>
            </w:pPr>
            <w:r w:rsidRPr="002D71DF">
              <w:rPr>
                <w:rStyle w:val="Strong"/>
                <w:b w:val="0"/>
                <w:bCs w:val="0"/>
              </w:rPr>
              <w:t>Explore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interpret</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works,</w:t>
            </w:r>
            <w:r w:rsidR="004C760B" w:rsidRPr="002D71DF">
              <w:rPr>
                <w:rStyle w:val="Strong"/>
                <w:b w:val="0"/>
                <w:bCs w:val="0"/>
              </w:rPr>
              <w:t xml:space="preserve"> </w:t>
            </w:r>
            <w:r w:rsidRPr="002D71DF">
              <w:rPr>
                <w:rStyle w:val="Strong"/>
                <w:b w:val="0"/>
                <w:bCs w:val="0"/>
              </w:rPr>
              <w:t>practices</w:t>
            </w:r>
            <w:r w:rsidR="004C760B" w:rsidRPr="002D71DF">
              <w:rPr>
                <w:rStyle w:val="Strong"/>
                <w:b w:val="0"/>
                <w:bCs w:val="0"/>
              </w:rPr>
              <w:t xml:space="preserve"> </w:t>
            </w:r>
            <w:r w:rsidRPr="002D71DF">
              <w:rPr>
                <w:rStyle w:val="Strong"/>
                <w:b w:val="0"/>
                <w:bCs w:val="0"/>
              </w:rPr>
              <w:t>or</w:t>
            </w:r>
            <w:r w:rsidR="004C760B" w:rsidRPr="002D71DF">
              <w:rPr>
                <w:rStyle w:val="Strong"/>
                <w:b w:val="0"/>
                <w:bCs w:val="0"/>
              </w:rPr>
              <w:t xml:space="preserve"> </w:t>
            </w:r>
            <w:r w:rsidRPr="002D71DF">
              <w:rPr>
                <w:rStyle w:val="Strong"/>
                <w:b w:val="0"/>
                <w:bCs w:val="0"/>
              </w:rPr>
              <w:t>practitioners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guide</w:t>
            </w:r>
            <w:r w:rsidR="004C760B" w:rsidRPr="002D71DF">
              <w:rPr>
                <w:rStyle w:val="Strong"/>
                <w:b w:val="0"/>
                <w:bCs w:val="0"/>
              </w:rPr>
              <w:t xml:space="preserve"> </w:t>
            </w:r>
            <w:r w:rsidRPr="002D71DF">
              <w:rPr>
                <w:rStyle w:val="Strong"/>
                <w:b w:val="0"/>
                <w:bCs w:val="0"/>
              </w:rPr>
              <w:t>experimentation</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conventions,</w:t>
            </w:r>
            <w:r w:rsidR="004C760B" w:rsidRPr="002D71DF">
              <w:rPr>
                <w:rStyle w:val="Strong"/>
                <w:b w:val="0"/>
                <w:bCs w:val="0"/>
              </w:rPr>
              <w:t xml:space="preserve"> </w:t>
            </w:r>
            <w:r w:rsidRPr="002D71DF">
              <w:rPr>
                <w:rStyle w:val="Strong"/>
                <w:b w:val="0"/>
                <w:bCs w:val="0"/>
              </w:rPr>
              <w:t>forms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styles</w:t>
            </w:r>
          </w:p>
          <w:p w14:paraId="47816CFD" w14:textId="5E44E30C" w:rsidR="00DF133D" w:rsidRPr="002D71DF" w:rsidRDefault="5B9202AC" w:rsidP="00DF133D">
            <w:pPr>
              <w:pStyle w:val="ListBullet"/>
              <w:rPr>
                <w:rStyle w:val="Strong"/>
                <w:b w:val="0"/>
                <w:bCs w:val="0"/>
              </w:rPr>
            </w:pPr>
            <w:r w:rsidRPr="002D71DF">
              <w:rPr>
                <w:rStyle w:val="Strong"/>
                <w:b w:val="0"/>
                <w:bCs w:val="0"/>
              </w:rPr>
              <w:t>Use</w:t>
            </w:r>
            <w:r w:rsidR="004C760B" w:rsidRPr="002D71DF">
              <w:rPr>
                <w:rStyle w:val="Strong"/>
                <w:b w:val="0"/>
                <w:bCs w:val="0"/>
              </w:rPr>
              <w:t xml:space="preserve"> </w:t>
            </w:r>
            <w:r w:rsidRPr="002D71DF">
              <w:rPr>
                <w:rStyle w:val="Strong"/>
                <w:b w:val="0"/>
                <w:bCs w:val="0"/>
              </w:rPr>
              <w:t>language</w:t>
            </w:r>
            <w:r w:rsidR="004C760B" w:rsidRPr="002D71DF">
              <w:rPr>
                <w:rStyle w:val="Strong"/>
                <w:b w:val="0"/>
                <w:bCs w:val="0"/>
              </w:rPr>
              <w:t xml:space="preserve"> </w:t>
            </w:r>
            <w:r w:rsidRPr="002D71DF">
              <w:rPr>
                <w:rStyle w:val="Strong"/>
                <w:b w:val="0"/>
                <w:bCs w:val="0"/>
              </w:rPr>
              <w:t>appropriate</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context</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communicate,</w:t>
            </w:r>
            <w:r w:rsidR="004C760B" w:rsidRPr="002D71DF">
              <w:rPr>
                <w:rStyle w:val="Strong"/>
                <w:b w:val="0"/>
                <w:bCs w:val="0"/>
              </w:rPr>
              <w:t xml:space="preserve"> </w:t>
            </w:r>
            <w:r w:rsidRPr="002D71DF">
              <w:rPr>
                <w:rStyle w:val="Strong"/>
                <w:b w:val="0"/>
                <w:bCs w:val="0"/>
              </w:rPr>
              <w:t>develop</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intention</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collaborators</w:t>
            </w:r>
          </w:p>
          <w:p w14:paraId="3E5CFC74" w14:textId="254AF34B" w:rsidR="00D64FEC" w:rsidRPr="002D71DF" w:rsidRDefault="5B9202AC" w:rsidP="00DF133D">
            <w:pPr>
              <w:pStyle w:val="ListBullet"/>
              <w:rPr>
                <w:rStyle w:val="Strong"/>
                <w:b w:val="0"/>
                <w:bCs w:val="0"/>
              </w:rPr>
            </w:pPr>
            <w:r w:rsidRPr="002D71DF">
              <w:rPr>
                <w:rStyle w:val="Strong"/>
                <w:b w:val="0"/>
                <w:bCs w:val="0"/>
              </w:rPr>
              <w:lastRenderedPageBreak/>
              <w:t>Create,</w:t>
            </w:r>
            <w:r w:rsidR="004C760B" w:rsidRPr="002D71DF">
              <w:rPr>
                <w:rStyle w:val="Strong"/>
                <w:b w:val="0"/>
                <w:bCs w:val="0"/>
              </w:rPr>
              <w:t xml:space="preserve"> </w:t>
            </w:r>
            <w:r w:rsidRPr="002D71DF">
              <w:rPr>
                <w:rStyle w:val="Strong"/>
                <w:b w:val="0"/>
                <w:bCs w:val="0"/>
              </w:rPr>
              <w:t>interpret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coherent</w:t>
            </w:r>
            <w:r w:rsidR="004C760B" w:rsidRPr="002D71DF">
              <w:rPr>
                <w:rStyle w:val="Strong"/>
                <w:b w:val="0"/>
                <w:bCs w:val="0"/>
              </w:rPr>
              <w:t xml:space="preserve"> </w:t>
            </w:r>
            <w:r w:rsidRPr="002D71DF">
              <w:rPr>
                <w:rStyle w:val="Strong"/>
                <w:b w:val="0"/>
                <w:bCs w:val="0"/>
              </w:rPr>
              <w:t>devised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scripted</w:t>
            </w:r>
            <w:r w:rsidR="004C760B" w:rsidRPr="002D71DF">
              <w:rPr>
                <w:rStyle w:val="Strong"/>
                <w:b w:val="0"/>
                <w:bCs w:val="0"/>
              </w:rPr>
              <w:t xml:space="preserve"> </w:t>
            </w:r>
            <w:r w:rsidRPr="002D71DF">
              <w:rPr>
                <w:rStyle w:val="Strong"/>
                <w:b w:val="0"/>
                <w:bCs w:val="0"/>
              </w:rPr>
              <w:t>theatrical</w:t>
            </w:r>
            <w:r w:rsidR="004C760B" w:rsidRPr="002D71DF">
              <w:rPr>
                <w:rStyle w:val="Strong"/>
                <w:b w:val="0"/>
                <w:bCs w:val="0"/>
              </w:rPr>
              <w:t xml:space="preserve"> </w:t>
            </w:r>
            <w:r w:rsidRPr="002D71DF">
              <w:rPr>
                <w:rStyle w:val="Strong"/>
                <w:b w:val="0"/>
                <w:bCs w:val="0"/>
              </w:rPr>
              <w:t>works</w:t>
            </w:r>
          </w:p>
          <w:p w14:paraId="104DBB52" w14:textId="381078B1" w:rsidR="00D64FEC" w:rsidRPr="002D71DF" w:rsidRDefault="00D64FEC" w:rsidP="00D64FEC">
            <w:pPr>
              <w:rPr>
                <w:rStyle w:val="Strong"/>
              </w:rPr>
            </w:pPr>
            <w:r w:rsidRPr="002D71DF">
              <w:rPr>
                <w:rStyle w:val="Strong"/>
              </w:rPr>
              <w:t>Making</w:t>
            </w:r>
            <w:r w:rsidR="004C760B" w:rsidRPr="002D71DF">
              <w:rPr>
                <w:rStyle w:val="Strong"/>
              </w:rPr>
              <w:t xml:space="preserve"> </w:t>
            </w:r>
            <w:r w:rsidRPr="002D71DF">
              <w:rPr>
                <w:rStyle w:val="Strong"/>
              </w:rPr>
              <w:t>–</w:t>
            </w:r>
            <w:r w:rsidR="004C760B" w:rsidRPr="002D71DF">
              <w:rPr>
                <w:rStyle w:val="Strong"/>
              </w:rPr>
              <w:t xml:space="preserve"> </w:t>
            </w:r>
            <w:r w:rsidR="00A95CAB">
              <w:rPr>
                <w:rStyle w:val="Strong"/>
              </w:rPr>
              <w:t>D</w:t>
            </w:r>
            <w:r w:rsidRPr="002D71DF">
              <w:rPr>
                <w:rStyle w:val="Strong"/>
              </w:rPr>
              <w:t>ramatic</w:t>
            </w:r>
            <w:r w:rsidR="004C760B" w:rsidRPr="002D71DF">
              <w:rPr>
                <w:rStyle w:val="Strong"/>
              </w:rPr>
              <w:t xml:space="preserve"> </w:t>
            </w:r>
            <w:r w:rsidRPr="002D71DF">
              <w:rPr>
                <w:rStyle w:val="Strong"/>
              </w:rPr>
              <w:t>processes</w:t>
            </w:r>
          </w:p>
          <w:p w14:paraId="1C5D67F6" w14:textId="6828A2A8" w:rsidR="004B4620" w:rsidRPr="002D71DF" w:rsidRDefault="284A49A0" w:rsidP="004B4620">
            <w:pPr>
              <w:pStyle w:val="ListBullet"/>
              <w:rPr>
                <w:rStyle w:val="Strong"/>
                <w:b w:val="0"/>
                <w:bCs w:val="0"/>
              </w:rPr>
            </w:pPr>
            <w:r w:rsidRPr="002D71DF">
              <w:rPr>
                <w:rStyle w:val="Strong"/>
                <w:b w:val="0"/>
                <w:bCs w:val="0"/>
              </w:rPr>
              <w:t>Select,</w:t>
            </w:r>
            <w:r w:rsidR="004C760B" w:rsidRPr="002D71DF">
              <w:rPr>
                <w:rStyle w:val="Strong"/>
                <w:b w:val="0"/>
                <w:bCs w:val="0"/>
              </w:rPr>
              <w:t xml:space="preserve"> </w:t>
            </w:r>
            <w:r w:rsidRPr="002D71DF">
              <w:rPr>
                <w:rStyle w:val="Strong"/>
                <w:b w:val="0"/>
                <w:bCs w:val="0"/>
              </w:rPr>
              <w:t>enact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warm-ups,</w:t>
            </w:r>
            <w:r w:rsidR="004C760B" w:rsidRPr="002D71DF">
              <w:rPr>
                <w:rStyle w:val="Strong"/>
                <w:b w:val="0"/>
                <w:bCs w:val="0"/>
              </w:rPr>
              <w:t xml:space="preserve"> </w:t>
            </w:r>
            <w:r w:rsidRPr="002D71DF">
              <w:rPr>
                <w:rStyle w:val="Strong"/>
                <w:b w:val="0"/>
                <w:bCs w:val="0"/>
              </w:rPr>
              <w:t>workshops,</w:t>
            </w:r>
            <w:r w:rsidR="004C760B" w:rsidRPr="002D71DF">
              <w:rPr>
                <w:rStyle w:val="Strong"/>
                <w:b w:val="0"/>
                <w:bCs w:val="0"/>
              </w:rPr>
              <w:t xml:space="preserve"> </w:t>
            </w:r>
            <w:r w:rsidRPr="002D71DF">
              <w:rPr>
                <w:rStyle w:val="Strong"/>
                <w:b w:val="0"/>
                <w:bCs w:val="0"/>
              </w:rPr>
              <w:t>rehearsals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play</w:t>
            </w:r>
          </w:p>
          <w:p w14:paraId="14FA7368" w14:textId="11258BBD" w:rsidR="004B4620" w:rsidRPr="002D71DF" w:rsidRDefault="284A49A0" w:rsidP="004B4620">
            <w:pPr>
              <w:pStyle w:val="ListBullet"/>
              <w:rPr>
                <w:rStyle w:val="Strong"/>
                <w:b w:val="0"/>
                <w:bCs w:val="0"/>
              </w:rPr>
            </w:pPr>
            <w:r w:rsidRPr="002D71DF">
              <w:rPr>
                <w:rStyle w:val="Strong"/>
                <w:b w:val="0"/>
                <w:bCs w:val="0"/>
              </w:rPr>
              <w:t>Seek,</w:t>
            </w:r>
            <w:r w:rsidR="004C760B" w:rsidRPr="002D71DF">
              <w:rPr>
                <w:rStyle w:val="Strong"/>
                <w:b w:val="0"/>
                <w:bCs w:val="0"/>
              </w:rPr>
              <w:t xml:space="preserve"> </w:t>
            </w:r>
            <w:r w:rsidRPr="002D71DF">
              <w:rPr>
                <w:rStyle w:val="Strong"/>
                <w:b w:val="0"/>
                <w:bCs w:val="0"/>
              </w:rPr>
              <w:t>recognise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exchange</w:t>
            </w:r>
            <w:r w:rsidR="004C760B" w:rsidRPr="002D71DF">
              <w:rPr>
                <w:rStyle w:val="Strong"/>
                <w:b w:val="0"/>
                <w:bCs w:val="0"/>
              </w:rPr>
              <w:t xml:space="preserve"> </w:t>
            </w:r>
            <w:r w:rsidRPr="002D71DF">
              <w:rPr>
                <w:rStyle w:val="Strong"/>
                <w:b w:val="0"/>
                <w:bCs w:val="0"/>
              </w:rPr>
              <w:t>perspectives</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others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co-construct</w:t>
            </w:r>
            <w:r w:rsidR="004C760B" w:rsidRPr="002D71DF">
              <w:rPr>
                <w:rStyle w:val="Strong"/>
                <w:b w:val="0"/>
                <w:bCs w:val="0"/>
              </w:rPr>
              <w:t xml:space="preserve"> </w:t>
            </w:r>
            <w:r w:rsidRPr="002D71DF">
              <w:rPr>
                <w:rStyle w:val="Strong"/>
                <w:b w:val="0"/>
                <w:bCs w:val="0"/>
              </w:rPr>
              <w:t>drama</w:t>
            </w:r>
          </w:p>
          <w:p w14:paraId="672A2888" w14:textId="4DB60B90" w:rsidR="004B4620" w:rsidRPr="002D71DF" w:rsidRDefault="284A49A0" w:rsidP="004B4620">
            <w:pPr>
              <w:pStyle w:val="ListBullet"/>
              <w:rPr>
                <w:rStyle w:val="Strong"/>
                <w:b w:val="0"/>
                <w:bCs w:val="0"/>
              </w:rPr>
            </w:pPr>
            <w:r w:rsidRPr="002D71DF">
              <w:rPr>
                <w:rStyle w:val="Strong"/>
                <w:b w:val="0"/>
                <w:bCs w:val="0"/>
              </w:rPr>
              <w:t>Explore,</w:t>
            </w:r>
            <w:r w:rsidR="004C760B" w:rsidRPr="002D71DF">
              <w:rPr>
                <w:rStyle w:val="Strong"/>
                <w:b w:val="0"/>
                <w:bCs w:val="0"/>
              </w:rPr>
              <w:t xml:space="preserve"> </w:t>
            </w:r>
            <w:r w:rsidRPr="002D71DF">
              <w:rPr>
                <w:rStyle w:val="Strong"/>
                <w:b w:val="0"/>
                <w:bCs w:val="0"/>
              </w:rPr>
              <w:t>document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evaluate</w:t>
            </w:r>
            <w:r w:rsidR="004C760B" w:rsidRPr="002D71DF">
              <w:rPr>
                <w:rStyle w:val="Strong"/>
                <w:b w:val="0"/>
                <w:bCs w:val="0"/>
              </w:rPr>
              <w:t xml:space="preserve"> </w:t>
            </w:r>
            <w:r w:rsidRPr="002D71DF">
              <w:rPr>
                <w:rStyle w:val="Strong"/>
                <w:b w:val="0"/>
                <w:bCs w:val="0"/>
              </w:rPr>
              <w:t>ways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use</w:t>
            </w:r>
            <w:r w:rsidR="004C760B" w:rsidRPr="002D71DF">
              <w:rPr>
                <w:rStyle w:val="Strong"/>
                <w:b w:val="0"/>
                <w:bCs w:val="0"/>
              </w:rPr>
              <w:t xml:space="preserve"> </w:t>
            </w:r>
            <w:r w:rsidRPr="002D71DF">
              <w:rPr>
                <w:rStyle w:val="Strong"/>
                <w:b w:val="0"/>
                <w:bCs w:val="0"/>
              </w:rPr>
              <w:t>performance</w:t>
            </w:r>
            <w:r w:rsidR="004C760B" w:rsidRPr="002D71DF">
              <w:rPr>
                <w:rStyle w:val="Strong"/>
                <w:b w:val="0"/>
                <w:bCs w:val="0"/>
              </w:rPr>
              <w:t xml:space="preserve"> </w:t>
            </w:r>
            <w:r w:rsidRPr="002D71DF">
              <w:rPr>
                <w:rStyle w:val="Strong"/>
                <w:b w:val="0"/>
                <w:bCs w:val="0"/>
              </w:rPr>
              <w:t>skills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develop</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action</w:t>
            </w:r>
            <w:r w:rsidR="004C760B" w:rsidRPr="002D71DF">
              <w:rPr>
                <w:rStyle w:val="Strong"/>
                <w:b w:val="0"/>
                <w:bCs w:val="0"/>
              </w:rPr>
              <w:t xml:space="preserve"> </w:t>
            </w:r>
            <w:r w:rsidRPr="002D71DF">
              <w:rPr>
                <w:rStyle w:val="Strong"/>
                <w:b w:val="0"/>
                <w:bCs w:val="0"/>
              </w:rPr>
              <w:t>through</w:t>
            </w:r>
            <w:r w:rsidR="004C760B" w:rsidRPr="002D71DF">
              <w:rPr>
                <w:rStyle w:val="Strong"/>
                <w:b w:val="0"/>
                <w:bCs w:val="0"/>
              </w:rPr>
              <w:t xml:space="preserve"> </w:t>
            </w:r>
            <w:r w:rsidRPr="002D71DF">
              <w:rPr>
                <w:rStyle w:val="Strong"/>
                <w:b w:val="0"/>
                <w:bCs w:val="0"/>
              </w:rPr>
              <w:t>trial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error</w:t>
            </w:r>
          </w:p>
          <w:p w14:paraId="1117EFB7" w14:textId="66CAAECD" w:rsidR="00D64FEC" w:rsidRPr="002D71DF" w:rsidRDefault="284A49A0" w:rsidP="004B4620">
            <w:pPr>
              <w:pStyle w:val="ListBullet"/>
              <w:rPr>
                <w:rStyle w:val="Strong"/>
                <w:b w:val="0"/>
                <w:bCs w:val="0"/>
              </w:rPr>
            </w:pPr>
            <w:r w:rsidRPr="002D71DF">
              <w:rPr>
                <w:rStyle w:val="Strong"/>
                <w:b w:val="0"/>
                <w:bCs w:val="0"/>
              </w:rPr>
              <w:t>Use</w:t>
            </w:r>
            <w:r w:rsidR="004C760B" w:rsidRPr="002D71DF">
              <w:rPr>
                <w:rStyle w:val="Strong"/>
                <w:b w:val="0"/>
                <w:bCs w:val="0"/>
              </w:rPr>
              <w:t xml:space="preserve"> </w:t>
            </w:r>
            <w:r w:rsidRPr="002D71DF">
              <w:rPr>
                <w:rStyle w:val="Strong"/>
                <w:b w:val="0"/>
                <w:bCs w:val="0"/>
              </w:rPr>
              <w:t>improvising</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make,</w:t>
            </w:r>
            <w:r w:rsidR="004C760B" w:rsidRPr="002D71DF">
              <w:rPr>
                <w:rStyle w:val="Strong"/>
                <w:b w:val="0"/>
                <w:bCs w:val="0"/>
              </w:rPr>
              <w:t xml:space="preserve"> </w:t>
            </w:r>
            <w:r w:rsidRPr="002D71DF">
              <w:rPr>
                <w:rStyle w:val="Strong"/>
                <w:b w:val="0"/>
                <w:bCs w:val="0"/>
              </w:rPr>
              <w:t>accept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extend</w:t>
            </w:r>
            <w:r w:rsidR="004C760B" w:rsidRPr="002D71DF">
              <w:rPr>
                <w:rStyle w:val="Strong"/>
                <w:b w:val="0"/>
                <w:bCs w:val="0"/>
              </w:rPr>
              <w:t xml:space="preserve"> </w:t>
            </w:r>
            <w:r w:rsidRPr="002D71DF">
              <w:rPr>
                <w:rStyle w:val="Strong"/>
                <w:b w:val="0"/>
                <w:bCs w:val="0"/>
              </w:rPr>
              <w:t>offers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action</w:t>
            </w:r>
          </w:p>
          <w:p w14:paraId="5E53F86D" w14:textId="060F4FCA" w:rsidR="00D64FEC" w:rsidRPr="002D71DF" w:rsidRDefault="00D64FEC" w:rsidP="00D64FEC">
            <w:pPr>
              <w:rPr>
                <w:rStyle w:val="Strong"/>
              </w:rPr>
            </w:pPr>
            <w:r w:rsidRPr="002D71DF">
              <w:rPr>
                <w:rStyle w:val="Strong"/>
              </w:rPr>
              <w:lastRenderedPageBreak/>
              <w:t>Making</w:t>
            </w:r>
            <w:r w:rsidR="004C760B" w:rsidRPr="002D71DF">
              <w:rPr>
                <w:rStyle w:val="Strong"/>
              </w:rPr>
              <w:t xml:space="preserve"> </w:t>
            </w:r>
            <w:r w:rsidRPr="002D71DF">
              <w:rPr>
                <w:rStyle w:val="Strong"/>
              </w:rPr>
              <w:t>–</w:t>
            </w:r>
            <w:r w:rsidR="004C760B" w:rsidRPr="002D71DF">
              <w:rPr>
                <w:rStyle w:val="Strong"/>
              </w:rPr>
              <w:t xml:space="preserve"> </w:t>
            </w:r>
            <w:r w:rsidR="00A95CAB">
              <w:rPr>
                <w:rStyle w:val="Strong"/>
              </w:rPr>
              <w:t>D</w:t>
            </w:r>
            <w:r w:rsidRPr="002D71DF">
              <w:rPr>
                <w:rStyle w:val="Strong"/>
              </w:rPr>
              <w:t>ramatic</w:t>
            </w:r>
            <w:r w:rsidR="004C760B" w:rsidRPr="002D71DF">
              <w:rPr>
                <w:rStyle w:val="Strong"/>
              </w:rPr>
              <w:t xml:space="preserve"> </w:t>
            </w:r>
            <w:r w:rsidRPr="002D71DF">
              <w:rPr>
                <w:rStyle w:val="Strong"/>
              </w:rPr>
              <w:t>elements</w:t>
            </w:r>
            <w:r w:rsidR="004C760B" w:rsidRPr="002D71DF">
              <w:rPr>
                <w:rStyle w:val="Strong"/>
              </w:rPr>
              <w:t xml:space="preserve"> </w:t>
            </w:r>
          </w:p>
          <w:p w14:paraId="473BFF1D" w14:textId="258ECCD0" w:rsidR="00523B94" w:rsidRPr="002D71DF" w:rsidRDefault="04A33001" w:rsidP="00523B94">
            <w:pPr>
              <w:pStyle w:val="ListBullet"/>
              <w:rPr>
                <w:rStyle w:val="Strong"/>
                <w:b w:val="0"/>
                <w:bCs w:val="0"/>
              </w:rPr>
            </w:pPr>
            <w:r w:rsidRPr="002D71DF">
              <w:rPr>
                <w:rStyle w:val="Strong"/>
                <w:b w:val="0"/>
                <w:bCs w:val="0"/>
              </w:rPr>
              <w:t>Interpret,</w:t>
            </w:r>
            <w:r w:rsidR="004C760B" w:rsidRPr="002D71DF">
              <w:rPr>
                <w:rStyle w:val="Strong"/>
                <w:b w:val="0"/>
                <w:bCs w:val="0"/>
              </w:rPr>
              <w:t xml:space="preserve"> </w:t>
            </w:r>
            <w:r w:rsidRPr="002D71DF">
              <w:rPr>
                <w:rStyle w:val="Strong"/>
                <w:b w:val="0"/>
                <w:bCs w:val="0"/>
              </w:rPr>
              <w:t>enact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scripted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original</w:t>
            </w:r>
            <w:r w:rsidR="004C760B" w:rsidRPr="002D71DF">
              <w:rPr>
                <w:rStyle w:val="Strong"/>
                <w:b w:val="0"/>
                <w:bCs w:val="0"/>
              </w:rPr>
              <w:t xml:space="preserve"> </w:t>
            </w:r>
            <w:r w:rsidRPr="002D71DF">
              <w:rPr>
                <w:rStyle w:val="Strong"/>
                <w:b w:val="0"/>
                <w:bCs w:val="0"/>
              </w:rPr>
              <w:t>roles,</w:t>
            </w:r>
            <w:r w:rsidR="004C760B" w:rsidRPr="002D71DF">
              <w:rPr>
                <w:rStyle w:val="Strong"/>
                <w:b w:val="0"/>
                <w:bCs w:val="0"/>
              </w:rPr>
              <w:t xml:space="preserve"> </w:t>
            </w:r>
            <w:r w:rsidRPr="002D71DF">
              <w:rPr>
                <w:rStyle w:val="Strong"/>
                <w:b w:val="0"/>
                <w:bCs w:val="0"/>
              </w:rPr>
              <w:t>characters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situations</w:t>
            </w:r>
          </w:p>
          <w:p w14:paraId="63B6C9D5" w14:textId="270940D7" w:rsidR="00523B94" w:rsidRPr="002D71DF" w:rsidRDefault="04A33001" w:rsidP="00523B94">
            <w:pPr>
              <w:pStyle w:val="ListBullet"/>
              <w:rPr>
                <w:rStyle w:val="Strong"/>
                <w:b w:val="0"/>
                <w:bCs w:val="0"/>
              </w:rPr>
            </w:pPr>
            <w:r w:rsidRPr="002D71DF">
              <w:rPr>
                <w:rStyle w:val="Strong"/>
                <w:b w:val="0"/>
                <w:bCs w:val="0"/>
              </w:rPr>
              <w:t>Explore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improvising,</w:t>
            </w:r>
            <w:r w:rsidR="004C760B" w:rsidRPr="002D71DF">
              <w:rPr>
                <w:rStyle w:val="Strong"/>
                <w:b w:val="0"/>
                <w:bCs w:val="0"/>
              </w:rPr>
              <w:t xml:space="preserve"> </w:t>
            </w:r>
            <w:r w:rsidRPr="002D71DF">
              <w:rPr>
                <w:rStyle w:val="Strong"/>
                <w:b w:val="0"/>
                <w:bCs w:val="0"/>
              </w:rPr>
              <w:t>rehearsing</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devising</w:t>
            </w:r>
          </w:p>
          <w:p w14:paraId="7669E976" w14:textId="49AE5749" w:rsidR="00523B94" w:rsidRPr="002D71DF" w:rsidRDefault="04A33001" w:rsidP="00523B94">
            <w:pPr>
              <w:pStyle w:val="ListBullet"/>
              <w:rPr>
                <w:rStyle w:val="Strong"/>
                <w:b w:val="0"/>
                <w:bCs w:val="0"/>
              </w:rPr>
            </w:pPr>
            <w:r w:rsidRPr="002D71DF">
              <w:rPr>
                <w:rStyle w:val="Strong"/>
                <w:b w:val="0"/>
                <w:bCs w:val="0"/>
              </w:rPr>
              <w:t>Experiment</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rehearse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ways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applying</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performance</w:t>
            </w:r>
          </w:p>
          <w:p w14:paraId="566E493C" w14:textId="057F8107" w:rsidR="00D64FEC" w:rsidRPr="002D71DF" w:rsidRDefault="04A33001" w:rsidP="00523B94">
            <w:pPr>
              <w:pStyle w:val="ListBullet"/>
              <w:rPr>
                <w:rStyle w:val="Strong"/>
                <w:b w:val="0"/>
                <w:bCs w:val="0"/>
              </w:rPr>
            </w:pPr>
            <w:r w:rsidRPr="002D71DF">
              <w:rPr>
                <w:rStyle w:val="Strong"/>
                <w:b w:val="0"/>
                <w:bCs w:val="0"/>
              </w:rPr>
              <w:t>Investigate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use</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production</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craft</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works</w:t>
            </w:r>
          </w:p>
          <w:p w14:paraId="5FFC6241" w14:textId="5A17726C" w:rsidR="00D64FEC" w:rsidRPr="002D71DF" w:rsidRDefault="00D64FEC" w:rsidP="00D64FEC">
            <w:pPr>
              <w:rPr>
                <w:rStyle w:val="Strong"/>
              </w:rPr>
            </w:pPr>
            <w:r w:rsidRPr="002D71DF">
              <w:rPr>
                <w:rStyle w:val="Strong"/>
              </w:rPr>
              <w:t>Performing</w:t>
            </w:r>
            <w:r w:rsidR="004C760B" w:rsidRPr="002D71DF">
              <w:rPr>
                <w:rStyle w:val="Strong"/>
              </w:rPr>
              <w:t xml:space="preserve"> </w:t>
            </w:r>
            <w:r w:rsidRPr="002D71DF">
              <w:rPr>
                <w:rStyle w:val="Strong"/>
              </w:rPr>
              <w:t>–</w:t>
            </w:r>
            <w:r w:rsidR="004C760B" w:rsidRPr="002D71DF">
              <w:rPr>
                <w:rStyle w:val="Strong"/>
              </w:rPr>
              <w:t xml:space="preserve"> </w:t>
            </w:r>
            <w:r w:rsidR="00A95CAB">
              <w:rPr>
                <w:rStyle w:val="Strong"/>
              </w:rPr>
              <w:t>D</w:t>
            </w:r>
            <w:r w:rsidRPr="002D71DF">
              <w:rPr>
                <w:rStyle w:val="Strong"/>
              </w:rPr>
              <w:t>ramatic</w:t>
            </w:r>
            <w:r w:rsidR="004C760B" w:rsidRPr="002D71DF">
              <w:rPr>
                <w:rStyle w:val="Strong"/>
              </w:rPr>
              <w:t xml:space="preserve"> </w:t>
            </w:r>
            <w:r w:rsidRPr="002D71DF">
              <w:rPr>
                <w:rStyle w:val="Strong"/>
              </w:rPr>
              <w:t>contexts</w:t>
            </w:r>
            <w:r w:rsidR="004C760B" w:rsidRPr="002D71DF">
              <w:rPr>
                <w:rStyle w:val="Strong"/>
              </w:rPr>
              <w:t xml:space="preserve"> </w:t>
            </w:r>
          </w:p>
          <w:p w14:paraId="3F6C1BA0" w14:textId="11AD000D" w:rsidR="00A0405E" w:rsidRPr="002D71DF" w:rsidRDefault="4FC27CB8" w:rsidP="00A0405E">
            <w:pPr>
              <w:pStyle w:val="ListBullet"/>
              <w:rPr>
                <w:rStyle w:val="Strong"/>
                <w:b w:val="0"/>
                <w:bCs w:val="0"/>
              </w:rPr>
            </w:pPr>
            <w:r w:rsidRPr="002D71DF">
              <w:rPr>
                <w:rStyle w:val="Strong"/>
                <w:b w:val="0"/>
                <w:bCs w:val="0"/>
              </w:rPr>
              <w:t>Stage</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images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stories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express</w:t>
            </w:r>
            <w:r w:rsidR="004C760B" w:rsidRPr="002D71DF">
              <w:rPr>
                <w:rStyle w:val="Strong"/>
                <w:b w:val="0"/>
                <w:bCs w:val="0"/>
              </w:rPr>
              <w:t xml:space="preserve"> </w:t>
            </w:r>
            <w:r w:rsidRPr="002D71DF">
              <w:rPr>
                <w:rStyle w:val="Strong"/>
                <w:b w:val="0"/>
                <w:bCs w:val="0"/>
              </w:rPr>
              <w:t>individual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collective</w:t>
            </w:r>
            <w:r w:rsidR="004C760B" w:rsidRPr="002D71DF">
              <w:rPr>
                <w:rStyle w:val="Strong"/>
                <w:b w:val="0"/>
                <w:bCs w:val="0"/>
              </w:rPr>
              <w:t xml:space="preserve"> </w:t>
            </w:r>
            <w:r w:rsidRPr="002D71DF">
              <w:rPr>
                <w:rStyle w:val="Strong"/>
                <w:b w:val="0"/>
                <w:bCs w:val="0"/>
              </w:rPr>
              <w:t>identities,</w:t>
            </w:r>
            <w:r w:rsidR="004C760B" w:rsidRPr="002D71DF">
              <w:rPr>
                <w:rStyle w:val="Strong"/>
                <w:b w:val="0"/>
                <w:bCs w:val="0"/>
              </w:rPr>
              <w:t xml:space="preserve"> </w:t>
            </w:r>
            <w:r w:rsidRPr="002D71DF">
              <w:rPr>
                <w:rStyle w:val="Strong"/>
                <w:b w:val="0"/>
                <w:bCs w:val="0"/>
              </w:rPr>
              <w:t>values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lastRenderedPageBreak/>
              <w:t>perspectives</w:t>
            </w:r>
          </w:p>
          <w:p w14:paraId="30F980CA" w14:textId="1CFA814F" w:rsidR="00A0405E" w:rsidRPr="002D71DF" w:rsidRDefault="4FC27CB8" w:rsidP="00A0405E">
            <w:pPr>
              <w:pStyle w:val="ListBullet"/>
              <w:rPr>
                <w:rStyle w:val="Strong"/>
                <w:b w:val="0"/>
                <w:bCs w:val="0"/>
              </w:rPr>
            </w:pPr>
            <w:r w:rsidRPr="002D71DF">
              <w:rPr>
                <w:rStyle w:val="Strong"/>
                <w:b w:val="0"/>
                <w:bCs w:val="0"/>
              </w:rPr>
              <w:t>Apply</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conventions,</w:t>
            </w:r>
            <w:r w:rsidR="004C760B" w:rsidRPr="002D71DF">
              <w:rPr>
                <w:rStyle w:val="Strong"/>
                <w:b w:val="0"/>
                <w:bCs w:val="0"/>
              </w:rPr>
              <w:t xml:space="preserve"> </w:t>
            </w:r>
            <w:r w:rsidRPr="002D71DF">
              <w:rPr>
                <w:rStyle w:val="Strong"/>
                <w:b w:val="0"/>
                <w:bCs w:val="0"/>
              </w:rPr>
              <w:t>forms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styles</w:t>
            </w:r>
            <w:r w:rsidR="004C760B" w:rsidRPr="002D71DF">
              <w:rPr>
                <w:rStyle w:val="Strong"/>
                <w:b w:val="0"/>
                <w:bCs w:val="0"/>
              </w:rPr>
              <w:t xml:space="preserve"> </w:t>
            </w:r>
            <w:r w:rsidRPr="002D71DF">
              <w:rPr>
                <w:rStyle w:val="Strong"/>
                <w:b w:val="0"/>
                <w:bCs w:val="0"/>
              </w:rPr>
              <w:t>influenced</w:t>
            </w:r>
            <w:r w:rsidR="004C760B" w:rsidRPr="002D71DF">
              <w:rPr>
                <w:rStyle w:val="Strong"/>
                <w:b w:val="0"/>
                <w:bCs w:val="0"/>
              </w:rPr>
              <w:t xml:space="preserve"> </w:t>
            </w:r>
            <w:r w:rsidRPr="002D71DF">
              <w:rPr>
                <w:rStyle w:val="Strong"/>
                <w:b w:val="0"/>
                <w:bCs w:val="0"/>
              </w:rPr>
              <w:t>by</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works,</w:t>
            </w:r>
            <w:r w:rsidR="004C760B" w:rsidRPr="002D71DF">
              <w:rPr>
                <w:rStyle w:val="Strong"/>
                <w:b w:val="0"/>
                <w:bCs w:val="0"/>
              </w:rPr>
              <w:t xml:space="preserve"> </w:t>
            </w:r>
            <w:r w:rsidRPr="002D71DF">
              <w:rPr>
                <w:rStyle w:val="Strong"/>
                <w:b w:val="0"/>
                <w:bCs w:val="0"/>
              </w:rPr>
              <w:t>practices</w:t>
            </w:r>
            <w:r w:rsidR="004C760B" w:rsidRPr="002D71DF">
              <w:rPr>
                <w:rStyle w:val="Strong"/>
                <w:b w:val="0"/>
                <w:bCs w:val="0"/>
              </w:rPr>
              <w:t xml:space="preserve"> </w:t>
            </w:r>
            <w:r w:rsidRPr="002D71DF">
              <w:rPr>
                <w:rStyle w:val="Strong"/>
                <w:b w:val="0"/>
                <w:bCs w:val="0"/>
              </w:rPr>
              <w:t>or</w:t>
            </w:r>
            <w:r w:rsidR="004C760B" w:rsidRPr="002D71DF">
              <w:rPr>
                <w:rStyle w:val="Strong"/>
                <w:b w:val="0"/>
                <w:bCs w:val="0"/>
              </w:rPr>
              <w:t xml:space="preserve"> </w:t>
            </w:r>
            <w:r w:rsidRPr="002D71DF">
              <w:rPr>
                <w:rStyle w:val="Strong"/>
                <w:b w:val="0"/>
                <w:bCs w:val="0"/>
              </w:rPr>
              <w:t>practitioners</w:t>
            </w:r>
          </w:p>
          <w:p w14:paraId="6ECE9973" w14:textId="3B62D6B6" w:rsidR="00A0405E" w:rsidRPr="002D71DF" w:rsidRDefault="4FC27CB8" w:rsidP="00A0405E">
            <w:pPr>
              <w:pStyle w:val="ListBullet"/>
              <w:rPr>
                <w:rStyle w:val="Strong"/>
                <w:b w:val="0"/>
                <w:bCs w:val="0"/>
              </w:rPr>
            </w:pPr>
            <w:r w:rsidRPr="002D71DF">
              <w:rPr>
                <w:rStyle w:val="Strong"/>
                <w:b w:val="0"/>
                <w:bCs w:val="0"/>
              </w:rPr>
              <w:t>Use</w:t>
            </w:r>
            <w:r w:rsidR="004C760B" w:rsidRPr="002D71DF">
              <w:rPr>
                <w:rStyle w:val="Strong"/>
                <w:b w:val="0"/>
                <w:bCs w:val="0"/>
              </w:rPr>
              <w:t xml:space="preserve"> </w:t>
            </w:r>
            <w:r w:rsidRPr="002D71DF">
              <w:rPr>
                <w:rStyle w:val="Strong"/>
                <w:b w:val="0"/>
                <w:bCs w:val="0"/>
              </w:rPr>
              <w:t>language</w:t>
            </w:r>
            <w:r w:rsidR="004C760B" w:rsidRPr="002D71DF">
              <w:rPr>
                <w:rStyle w:val="Strong"/>
                <w:b w:val="0"/>
                <w:bCs w:val="0"/>
              </w:rPr>
              <w:t xml:space="preserve"> </w:t>
            </w:r>
            <w:r w:rsidRPr="002D71DF">
              <w:rPr>
                <w:rStyle w:val="Strong"/>
                <w:b w:val="0"/>
                <w:bCs w:val="0"/>
              </w:rPr>
              <w:t>appropriate</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context</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communicate</w:t>
            </w:r>
            <w:r w:rsidR="004C760B" w:rsidRPr="002D71DF">
              <w:rPr>
                <w:rStyle w:val="Strong"/>
                <w:b w:val="0"/>
                <w:bCs w:val="0"/>
              </w:rPr>
              <w:t xml:space="preserve"> </w:t>
            </w:r>
            <w:r w:rsidRPr="002D71DF">
              <w:rPr>
                <w:rStyle w:val="Strong"/>
                <w:b w:val="0"/>
                <w:bCs w:val="0"/>
              </w:rPr>
              <w:t>meaning</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an</w:t>
            </w:r>
            <w:r w:rsidR="004C760B" w:rsidRPr="002D71DF">
              <w:rPr>
                <w:rStyle w:val="Strong"/>
                <w:b w:val="0"/>
                <w:bCs w:val="0"/>
              </w:rPr>
              <w:t xml:space="preserve"> </w:t>
            </w:r>
            <w:r w:rsidRPr="002D71DF">
              <w:rPr>
                <w:rStyle w:val="Strong"/>
                <w:b w:val="0"/>
                <w:bCs w:val="0"/>
              </w:rPr>
              <w:t>audience</w:t>
            </w:r>
          </w:p>
          <w:p w14:paraId="7052412F" w14:textId="42B65827" w:rsidR="00D64FEC" w:rsidRPr="002D71DF" w:rsidRDefault="4FC27CB8" w:rsidP="00A0405E">
            <w:pPr>
              <w:pStyle w:val="ListBullet"/>
              <w:rPr>
                <w:rStyle w:val="Strong"/>
                <w:b w:val="0"/>
                <w:bCs w:val="0"/>
              </w:rPr>
            </w:pPr>
            <w:r w:rsidRPr="002D71DF">
              <w:rPr>
                <w:rStyle w:val="Strong"/>
                <w:b w:val="0"/>
                <w:bCs w:val="0"/>
              </w:rPr>
              <w:t>Craft</w:t>
            </w:r>
            <w:r w:rsidR="004C760B" w:rsidRPr="002D71DF">
              <w:rPr>
                <w:rStyle w:val="Strong"/>
                <w:b w:val="0"/>
                <w:bCs w:val="0"/>
              </w:rPr>
              <w:t xml:space="preserve"> </w:t>
            </w:r>
            <w:r w:rsidRPr="002D71DF">
              <w:rPr>
                <w:rStyle w:val="Strong"/>
                <w:b w:val="0"/>
                <w:bCs w:val="0"/>
              </w:rPr>
              <w:t>meaning</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influence</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response</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coherent</w:t>
            </w:r>
            <w:r w:rsidR="004C760B" w:rsidRPr="002D71DF">
              <w:rPr>
                <w:rStyle w:val="Strong"/>
                <w:b w:val="0"/>
                <w:bCs w:val="0"/>
              </w:rPr>
              <w:t xml:space="preserve"> </w:t>
            </w:r>
            <w:r w:rsidRPr="002D71DF">
              <w:rPr>
                <w:rStyle w:val="Strong"/>
                <w:b w:val="0"/>
                <w:bCs w:val="0"/>
              </w:rPr>
              <w:t>devised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scripted</w:t>
            </w:r>
            <w:r w:rsidR="004C760B" w:rsidRPr="002D71DF">
              <w:rPr>
                <w:rStyle w:val="Strong"/>
                <w:b w:val="0"/>
                <w:bCs w:val="0"/>
              </w:rPr>
              <w:t xml:space="preserve"> </w:t>
            </w:r>
            <w:r w:rsidRPr="002D71DF">
              <w:rPr>
                <w:rStyle w:val="Strong"/>
                <w:b w:val="0"/>
                <w:bCs w:val="0"/>
              </w:rPr>
              <w:t>theatrical</w:t>
            </w:r>
            <w:r w:rsidR="004C760B" w:rsidRPr="002D71DF">
              <w:rPr>
                <w:rStyle w:val="Strong"/>
                <w:b w:val="0"/>
                <w:bCs w:val="0"/>
              </w:rPr>
              <w:t xml:space="preserve"> </w:t>
            </w:r>
            <w:r w:rsidRPr="002D71DF">
              <w:rPr>
                <w:rStyle w:val="Strong"/>
                <w:b w:val="0"/>
                <w:bCs w:val="0"/>
              </w:rPr>
              <w:t>works</w:t>
            </w:r>
          </w:p>
          <w:p w14:paraId="1E9BA5A8" w14:textId="5E64A77C" w:rsidR="00D64FEC" w:rsidRPr="002D71DF" w:rsidRDefault="00D64FEC" w:rsidP="00D64FEC">
            <w:pPr>
              <w:rPr>
                <w:rStyle w:val="Strong"/>
              </w:rPr>
            </w:pPr>
            <w:r w:rsidRPr="002D71DF">
              <w:rPr>
                <w:rStyle w:val="Strong"/>
              </w:rPr>
              <w:t>Performing</w:t>
            </w:r>
            <w:r w:rsidR="004C760B" w:rsidRPr="002D71DF">
              <w:rPr>
                <w:rStyle w:val="Strong"/>
              </w:rPr>
              <w:t xml:space="preserve"> </w:t>
            </w:r>
            <w:r w:rsidRPr="002D71DF">
              <w:rPr>
                <w:rStyle w:val="Strong"/>
              </w:rPr>
              <w:t>–</w:t>
            </w:r>
            <w:r w:rsidR="004C760B" w:rsidRPr="002D71DF">
              <w:rPr>
                <w:rStyle w:val="Strong"/>
              </w:rPr>
              <w:t xml:space="preserve"> </w:t>
            </w:r>
            <w:r w:rsidR="00A95CAB">
              <w:rPr>
                <w:rStyle w:val="Strong"/>
              </w:rPr>
              <w:t>D</w:t>
            </w:r>
            <w:r w:rsidRPr="002D71DF">
              <w:rPr>
                <w:rStyle w:val="Strong"/>
              </w:rPr>
              <w:t>ramatic</w:t>
            </w:r>
            <w:r w:rsidR="004C760B" w:rsidRPr="002D71DF">
              <w:rPr>
                <w:rStyle w:val="Strong"/>
              </w:rPr>
              <w:t xml:space="preserve"> </w:t>
            </w:r>
            <w:r w:rsidRPr="002D71DF">
              <w:rPr>
                <w:rStyle w:val="Strong"/>
              </w:rPr>
              <w:t>processes</w:t>
            </w:r>
            <w:r w:rsidR="004C760B" w:rsidRPr="002D71DF">
              <w:rPr>
                <w:rStyle w:val="Strong"/>
              </w:rPr>
              <w:t xml:space="preserve"> </w:t>
            </w:r>
          </w:p>
          <w:p w14:paraId="16CF867F" w14:textId="6FF347B8" w:rsidR="00084C74" w:rsidRPr="002D71DF" w:rsidRDefault="49FEF860" w:rsidP="00084C74">
            <w:pPr>
              <w:pStyle w:val="ListBullet"/>
              <w:rPr>
                <w:rStyle w:val="Strong"/>
                <w:b w:val="0"/>
                <w:bCs w:val="0"/>
              </w:rPr>
            </w:pPr>
            <w:r w:rsidRPr="002D71DF">
              <w:rPr>
                <w:rStyle w:val="Strong"/>
                <w:b w:val="0"/>
                <w:bCs w:val="0"/>
              </w:rPr>
              <w:t>Embody</w:t>
            </w:r>
            <w:r w:rsidR="004C760B" w:rsidRPr="002D71DF">
              <w:rPr>
                <w:rStyle w:val="Strong"/>
                <w:b w:val="0"/>
                <w:bCs w:val="0"/>
              </w:rPr>
              <w:t xml:space="preserve"> </w:t>
            </w:r>
            <w:r w:rsidRPr="002D71DF">
              <w:rPr>
                <w:rStyle w:val="Strong"/>
                <w:b w:val="0"/>
                <w:bCs w:val="0"/>
              </w:rPr>
              <w:t>characters,</w:t>
            </w:r>
            <w:r w:rsidR="004C760B" w:rsidRPr="002D71DF">
              <w:rPr>
                <w:rStyle w:val="Strong"/>
                <w:b w:val="0"/>
                <w:bCs w:val="0"/>
              </w:rPr>
              <w:t xml:space="preserve"> </w:t>
            </w:r>
            <w:r w:rsidRPr="002D71DF">
              <w:rPr>
                <w:rStyle w:val="Strong"/>
                <w:b w:val="0"/>
                <w:bCs w:val="0"/>
              </w:rPr>
              <w:t>situations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for</w:t>
            </w:r>
            <w:r w:rsidR="004C760B" w:rsidRPr="002D71DF">
              <w:rPr>
                <w:rStyle w:val="Strong"/>
                <w:b w:val="0"/>
                <w:bCs w:val="0"/>
              </w:rPr>
              <w:t xml:space="preserve"> </w:t>
            </w:r>
            <w:r w:rsidRPr="002D71DF">
              <w:rPr>
                <w:rStyle w:val="Strong"/>
                <w:b w:val="0"/>
                <w:bCs w:val="0"/>
              </w:rPr>
              <w:t>an</w:t>
            </w:r>
            <w:r w:rsidR="004C760B" w:rsidRPr="002D71DF">
              <w:rPr>
                <w:rStyle w:val="Strong"/>
                <w:b w:val="0"/>
                <w:bCs w:val="0"/>
              </w:rPr>
              <w:t xml:space="preserve"> </w:t>
            </w:r>
            <w:r w:rsidRPr="002D71DF">
              <w:rPr>
                <w:rStyle w:val="Strong"/>
                <w:b w:val="0"/>
                <w:bCs w:val="0"/>
              </w:rPr>
              <w:t>audience</w:t>
            </w:r>
          </w:p>
          <w:p w14:paraId="482B3117" w14:textId="4CFBAFB0" w:rsidR="00084C74" w:rsidRPr="002D71DF" w:rsidRDefault="49FEF860" w:rsidP="00084C74">
            <w:pPr>
              <w:pStyle w:val="ListBullet"/>
              <w:rPr>
                <w:rStyle w:val="Strong"/>
                <w:b w:val="0"/>
                <w:bCs w:val="0"/>
              </w:rPr>
            </w:pPr>
            <w:r w:rsidRPr="002D71DF">
              <w:rPr>
                <w:rStyle w:val="Strong"/>
                <w:b w:val="0"/>
                <w:bCs w:val="0"/>
              </w:rPr>
              <w:t>Apply</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support</w:t>
            </w:r>
            <w:r w:rsidR="004C760B" w:rsidRPr="002D71DF">
              <w:rPr>
                <w:rStyle w:val="Strong"/>
                <w:b w:val="0"/>
                <w:bCs w:val="0"/>
              </w:rPr>
              <w:t xml:space="preserve"> </w:t>
            </w:r>
            <w:r w:rsidRPr="002D71DF">
              <w:rPr>
                <w:rStyle w:val="Strong"/>
                <w:b w:val="0"/>
                <w:bCs w:val="0"/>
              </w:rPr>
              <w:t>safe,</w:t>
            </w:r>
            <w:r w:rsidR="004C760B" w:rsidRPr="002D71DF">
              <w:rPr>
                <w:rStyle w:val="Strong"/>
                <w:b w:val="0"/>
                <w:bCs w:val="0"/>
              </w:rPr>
              <w:t xml:space="preserve"> </w:t>
            </w:r>
            <w:r w:rsidRPr="002D71DF">
              <w:rPr>
                <w:rStyle w:val="Strong"/>
                <w:b w:val="0"/>
                <w:bCs w:val="0"/>
              </w:rPr>
              <w:t>respectful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inclusive</w:t>
            </w:r>
            <w:r w:rsidR="004C760B" w:rsidRPr="002D71DF">
              <w:rPr>
                <w:rStyle w:val="Strong"/>
                <w:b w:val="0"/>
                <w:bCs w:val="0"/>
              </w:rPr>
              <w:t xml:space="preserve"> </w:t>
            </w:r>
            <w:r w:rsidRPr="002D71DF">
              <w:rPr>
                <w:rStyle w:val="Strong"/>
                <w:b w:val="0"/>
                <w:bCs w:val="0"/>
              </w:rPr>
              <w:t>performance</w:t>
            </w:r>
            <w:r w:rsidR="004C760B" w:rsidRPr="002D71DF">
              <w:rPr>
                <w:rStyle w:val="Strong"/>
                <w:b w:val="0"/>
                <w:bCs w:val="0"/>
              </w:rPr>
              <w:t xml:space="preserve"> </w:t>
            </w:r>
          </w:p>
          <w:p w14:paraId="3C07166C" w14:textId="108ED015" w:rsidR="00084C74" w:rsidRPr="002D71DF" w:rsidRDefault="49FEF860" w:rsidP="00084C74">
            <w:pPr>
              <w:pStyle w:val="ListBullet"/>
              <w:rPr>
                <w:rStyle w:val="Strong"/>
                <w:b w:val="0"/>
                <w:bCs w:val="0"/>
              </w:rPr>
            </w:pPr>
            <w:r w:rsidRPr="002D71DF">
              <w:rPr>
                <w:rStyle w:val="Strong"/>
                <w:b w:val="0"/>
                <w:bCs w:val="0"/>
              </w:rPr>
              <w:lastRenderedPageBreak/>
              <w:t>Collaborate</w:t>
            </w:r>
            <w:r w:rsidR="004C760B" w:rsidRPr="002D71DF">
              <w:rPr>
                <w:rStyle w:val="Strong"/>
                <w:b w:val="0"/>
                <w:bCs w:val="0"/>
              </w:rPr>
              <w:t xml:space="preserve"> </w:t>
            </w:r>
            <w:r w:rsidRPr="002D71DF">
              <w:rPr>
                <w:rStyle w:val="Strong"/>
                <w:b w:val="0"/>
                <w:bCs w:val="0"/>
              </w:rPr>
              <w:t>dynamically</w:t>
            </w:r>
            <w:r w:rsidR="004C760B" w:rsidRPr="002D71DF">
              <w:rPr>
                <w:rStyle w:val="Strong"/>
                <w:b w:val="0"/>
                <w:bCs w:val="0"/>
              </w:rPr>
              <w:t xml:space="preserve"> </w:t>
            </w:r>
            <w:r w:rsidRPr="002D71DF">
              <w:rPr>
                <w:rStyle w:val="Strong"/>
                <w:b w:val="0"/>
                <w:bCs w:val="0"/>
              </w:rPr>
              <w:t>within</w:t>
            </w:r>
            <w:r w:rsidR="004C760B" w:rsidRPr="002D71DF">
              <w:rPr>
                <w:rStyle w:val="Strong"/>
                <w:b w:val="0"/>
                <w:bCs w:val="0"/>
              </w:rPr>
              <w:t xml:space="preserve"> </w:t>
            </w:r>
            <w:r w:rsidRPr="002D71DF">
              <w:rPr>
                <w:rStyle w:val="Strong"/>
                <w:b w:val="0"/>
                <w:bCs w:val="0"/>
              </w:rPr>
              <w:t>an</w:t>
            </w:r>
            <w:r w:rsidR="004C760B" w:rsidRPr="002D71DF">
              <w:rPr>
                <w:rStyle w:val="Strong"/>
                <w:b w:val="0"/>
                <w:bCs w:val="0"/>
              </w:rPr>
              <w:t xml:space="preserve"> </w:t>
            </w:r>
            <w:r w:rsidRPr="002D71DF">
              <w:rPr>
                <w:rStyle w:val="Strong"/>
                <w:b w:val="0"/>
                <w:bCs w:val="0"/>
              </w:rPr>
              <w:t>ensemble</w:t>
            </w:r>
            <w:r w:rsidR="004C760B" w:rsidRPr="002D71DF">
              <w:rPr>
                <w:rStyle w:val="Strong"/>
                <w:b w:val="0"/>
                <w:bCs w:val="0"/>
              </w:rPr>
              <w:t xml:space="preserve"> </w:t>
            </w:r>
            <w:r w:rsidRPr="002D71DF">
              <w:rPr>
                <w:rStyle w:val="Strong"/>
                <w:b w:val="0"/>
                <w:bCs w:val="0"/>
              </w:rPr>
              <w:t>and/or</w:t>
            </w:r>
            <w:r w:rsidR="004C760B" w:rsidRPr="002D71DF">
              <w:rPr>
                <w:rStyle w:val="Strong"/>
                <w:b w:val="0"/>
                <w:bCs w:val="0"/>
              </w:rPr>
              <w:t xml:space="preserve"> </w:t>
            </w:r>
            <w:r w:rsidRPr="002D71DF">
              <w:rPr>
                <w:rStyle w:val="Strong"/>
                <w:b w:val="0"/>
                <w:bCs w:val="0"/>
              </w:rPr>
              <w:t>crew</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jointly</w:t>
            </w:r>
            <w:r w:rsidR="004C760B" w:rsidRPr="002D71DF">
              <w:rPr>
                <w:rStyle w:val="Strong"/>
                <w:b w:val="0"/>
                <w:bCs w:val="0"/>
              </w:rPr>
              <w:t xml:space="preserve"> </w:t>
            </w:r>
            <w:r w:rsidRPr="002D71DF">
              <w:rPr>
                <w:rStyle w:val="Strong"/>
                <w:b w:val="0"/>
                <w:bCs w:val="0"/>
              </w:rPr>
              <w:t>stage</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action</w:t>
            </w:r>
          </w:p>
          <w:p w14:paraId="76F4099E" w14:textId="1B7449F1" w:rsidR="00084C74" w:rsidRPr="002D71DF" w:rsidRDefault="49FEF860" w:rsidP="00084C74">
            <w:pPr>
              <w:pStyle w:val="ListBullet"/>
              <w:rPr>
                <w:rStyle w:val="Strong"/>
                <w:b w:val="0"/>
                <w:bCs w:val="0"/>
              </w:rPr>
            </w:pPr>
            <w:r w:rsidRPr="002D71DF">
              <w:rPr>
                <w:rStyle w:val="Strong"/>
                <w:b w:val="0"/>
                <w:bCs w:val="0"/>
              </w:rPr>
              <w:t>Apply</w:t>
            </w:r>
            <w:r w:rsidR="004C760B" w:rsidRPr="002D71DF">
              <w:rPr>
                <w:rStyle w:val="Strong"/>
                <w:b w:val="0"/>
                <w:bCs w:val="0"/>
              </w:rPr>
              <w:t xml:space="preserve"> </w:t>
            </w:r>
            <w:r w:rsidRPr="002D71DF">
              <w:rPr>
                <w:rStyle w:val="Strong"/>
                <w:b w:val="0"/>
                <w:bCs w:val="0"/>
              </w:rPr>
              <w:t>performance</w:t>
            </w:r>
            <w:r w:rsidR="004C760B" w:rsidRPr="002D71DF">
              <w:rPr>
                <w:rStyle w:val="Strong"/>
                <w:b w:val="0"/>
                <w:bCs w:val="0"/>
              </w:rPr>
              <w:t xml:space="preserve"> </w:t>
            </w:r>
            <w:r w:rsidRPr="002D71DF">
              <w:rPr>
                <w:rStyle w:val="Strong"/>
                <w:b w:val="0"/>
                <w:bCs w:val="0"/>
              </w:rPr>
              <w:t>skills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take</w:t>
            </w:r>
            <w:r w:rsidR="004C760B" w:rsidRPr="002D71DF">
              <w:rPr>
                <w:rStyle w:val="Strong"/>
                <w:b w:val="0"/>
                <w:bCs w:val="0"/>
              </w:rPr>
              <w:t xml:space="preserve"> </w:t>
            </w:r>
            <w:r w:rsidRPr="002D71DF">
              <w:rPr>
                <w:rStyle w:val="Strong"/>
                <w:b w:val="0"/>
                <w:bCs w:val="0"/>
              </w:rPr>
              <w:t>creative</w:t>
            </w:r>
            <w:r w:rsidR="004C760B" w:rsidRPr="002D71DF">
              <w:rPr>
                <w:rStyle w:val="Strong"/>
                <w:b w:val="0"/>
                <w:bCs w:val="0"/>
              </w:rPr>
              <w:t xml:space="preserve"> </w:t>
            </w:r>
            <w:r w:rsidRPr="002D71DF">
              <w:rPr>
                <w:rStyle w:val="Strong"/>
                <w:b w:val="0"/>
                <w:bCs w:val="0"/>
              </w:rPr>
              <w:t>risks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strengthen</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intention</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influence</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response</w:t>
            </w:r>
          </w:p>
          <w:p w14:paraId="542EE1FE" w14:textId="21C7B489" w:rsidR="00D64FEC" w:rsidRPr="002D71DF" w:rsidRDefault="49FEF860" w:rsidP="00084C74">
            <w:pPr>
              <w:pStyle w:val="ListBullet"/>
              <w:rPr>
                <w:rStyle w:val="Strong"/>
                <w:b w:val="0"/>
                <w:bCs w:val="0"/>
              </w:rPr>
            </w:pPr>
            <w:r w:rsidRPr="002D71DF">
              <w:rPr>
                <w:rStyle w:val="Strong"/>
                <w:b w:val="0"/>
                <w:bCs w:val="0"/>
              </w:rPr>
              <w:t>Spontaneously</w:t>
            </w:r>
            <w:r w:rsidR="004C760B" w:rsidRPr="002D71DF">
              <w:rPr>
                <w:rStyle w:val="Strong"/>
                <w:b w:val="0"/>
                <w:bCs w:val="0"/>
              </w:rPr>
              <w:t xml:space="preserve"> </w:t>
            </w:r>
            <w:r w:rsidRPr="002D71DF">
              <w:rPr>
                <w:rStyle w:val="Strong"/>
                <w:b w:val="0"/>
                <w:bCs w:val="0"/>
              </w:rPr>
              <w:t>create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develop</w:t>
            </w:r>
            <w:r w:rsidR="004C760B" w:rsidRPr="002D71DF">
              <w:rPr>
                <w:rStyle w:val="Strong"/>
                <w:b w:val="0"/>
                <w:bCs w:val="0"/>
              </w:rPr>
              <w:t xml:space="preserve"> </w:t>
            </w:r>
            <w:r w:rsidRPr="002D71DF">
              <w:rPr>
                <w:rStyle w:val="Strong"/>
                <w:b w:val="0"/>
                <w:bCs w:val="0"/>
              </w:rPr>
              <w:t>characters,</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images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stories</w:t>
            </w:r>
            <w:r w:rsidR="004C760B" w:rsidRPr="002D71DF">
              <w:rPr>
                <w:rStyle w:val="Strong"/>
                <w:b w:val="0"/>
                <w:bCs w:val="0"/>
              </w:rPr>
              <w:t xml:space="preserve"> </w:t>
            </w:r>
            <w:r w:rsidRPr="002D71DF">
              <w:rPr>
                <w:rStyle w:val="Strong"/>
                <w:b w:val="0"/>
                <w:bCs w:val="0"/>
              </w:rPr>
              <w:t>through</w:t>
            </w:r>
            <w:r w:rsidR="004C760B" w:rsidRPr="002D71DF">
              <w:rPr>
                <w:rStyle w:val="Strong"/>
                <w:b w:val="0"/>
                <w:bCs w:val="0"/>
              </w:rPr>
              <w:t xml:space="preserve"> </w:t>
            </w:r>
            <w:r w:rsidRPr="002D71DF">
              <w:rPr>
                <w:rStyle w:val="Strong"/>
                <w:b w:val="0"/>
                <w:bCs w:val="0"/>
              </w:rPr>
              <w:t>improvisation</w:t>
            </w:r>
          </w:p>
          <w:p w14:paraId="25A09D73" w14:textId="28C0C2CA" w:rsidR="00D64FEC" w:rsidRPr="002D71DF" w:rsidRDefault="00D64FEC" w:rsidP="00D64FEC">
            <w:pPr>
              <w:rPr>
                <w:rStyle w:val="Strong"/>
              </w:rPr>
            </w:pPr>
            <w:r w:rsidRPr="002D71DF">
              <w:rPr>
                <w:rStyle w:val="Strong"/>
              </w:rPr>
              <w:t>Performing</w:t>
            </w:r>
            <w:r w:rsidR="004C760B" w:rsidRPr="002D71DF">
              <w:rPr>
                <w:rStyle w:val="Strong"/>
              </w:rPr>
              <w:t xml:space="preserve"> </w:t>
            </w:r>
            <w:r w:rsidRPr="002D71DF">
              <w:rPr>
                <w:rStyle w:val="Strong"/>
              </w:rPr>
              <w:t>–</w:t>
            </w:r>
            <w:r w:rsidR="004C760B" w:rsidRPr="002D71DF">
              <w:rPr>
                <w:rStyle w:val="Strong"/>
              </w:rPr>
              <w:t xml:space="preserve"> </w:t>
            </w:r>
            <w:r w:rsidR="00A95CAB">
              <w:rPr>
                <w:rStyle w:val="Strong"/>
              </w:rPr>
              <w:t>D</w:t>
            </w:r>
            <w:r w:rsidRPr="002D71DF">
              <w:rPr>
                <w:rStyle w:val="Strong"/>
              </w:rPr>
              <w:t>ramatic</w:t>
            </w:r>
            <w:r w:rsidR="004C760B" w:rsidRPr="002D71DF">
              <w:rPr>
                <w:rStyle w:val="Strong"/>
              </w:rPr>
              <w:t xml:space="preserve"> </w:t>
            </w:r>
            <w:r w:rsidRPr="002D71DF">
              <w:rPr>
                <w:rStyle w:val="Strong"/>
              </w:rPr>
              <w:t>elements</w:t>
            </w:r>
            <w:r w:rsidR="004C760B" w:rsidRPr="002D71DF">
              <w:rPr>
                <w:rStyle w:val="Strong"/>
              </w:rPr>
              <w:t xml:space="preserve"> </w:t>
            </w:r>
          </w:p>
          <w:p w14:paraId="18F7BD9E" w14:textId="36A9AAE0" w:rsidR="009D20FC" w:rsidRPr="002D71DF" w:rsidRDefault="1B907F6C" w:rsidP="009D20FC">
            <w:pPr>
              <w:pStyle w:val="ListBullet"/>
              <w:rPr>
                <w:rStyle w:val="Strong"/>
                <w:b w:val="0"/>
                <w:bCs w:val="0"/>
              </w:rPr>
            </w:pPr>
            <w:r w:rsidRPr="002D71DF">
              <w:rPr>
                <w:rStyle w:val="Strong"/>
                <w:b w:val="0"/>
                <w:bCs w:val="0"/>
              </w:rPr>
              <w:t>Perform</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stage</w:t>
            </w:r>
            <w:r w:rsidR="004C760B" w:rsidRPr="002D71DF">
              <w:rPr>
                <w:rStyle w:val="Strong"/>
                <w:b w:val="0"/>
                <w:bCs w:val="0"/>
              </w:rPr>
              <w:t xml:space="preserve"> </w:t>
            </w:r>
            <w:r w:rsidRPr="002D71DF">
              <w:rPr>
                <w:rStyle w:val="Strong"/>
                <w:b w:val="0"/>
                <w:bCs w:val="0"/>
              </w:rPr>
              <w:t>roles,</w:t>
            </w:r>
            <w:r w:rsidR="004C760B" w:rsidRPr="002D71DF">
              <w:rPr>
                <w:rStyle w:val="Strong"/>
                <w:b w:val="0"/>
                <w:bCs w:val="0"/>
              </w:rPr>
              <w:t xml:space="preserve"> </w:t>
            </w:r>
            <w:r w:rsidRPr="002D71DF">
              <w:rPr>
                <w:rStyle w:val="Strong"/>
                <w:b w:val="0"/>
                <w:bCs w:val="0"/>
              </w:rPr>
              <w:t>characters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situations</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clarity</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cohesion</w:t>
            </w:r>
          </w:p>
          <w:p w14:paraId="73320500" w14:textId="1C1B44FB" w:rsidR="009D20FC" w:rsidRPr="002D71DF" w:rsidRDefault="1B907F6C" w:rsidP="009D20FC">
            <w:pPr>
              <w:pStyle w:val="ListBullet"/>
              <w:rPr>
                <w:rStyle w:val="Strong"/>
                <w:b w:val="0"/>
                <w:bCs w:val="0"/>
              </w:rPr>
            </w:pPr>
            <w:r w:rsidRPr="002D71DF">
              <w:rPr>
                <w:rStyle w:val="Strong"/>
                <w:b w:val="0"/>
                <w:bCs w:val="0"/>
              </w:rPr>
              <w:t>Manipulate</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influence</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response</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devised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lastRenderedPageBreak/>
              <w:t>scripted</w:t>
            </w:r>
            <w:r w:rsidR="004C760B" w:rsidRPr="002D71DF">
              <w:rPr>
                <w:rStyle w:val="Strong"/>
                <w:b w:val="0"/>
                <w:bCs w:val="0"/>
              </w:rPr>
              <w:t xml:space="preserve"> </w:t>
            </w:r>
            <w:r w:rsidRPr="002D71DF">
              <w:rPr>
                <w:rStyle w:val="Strong"/>
                <w:b w:val="0"/>
                <w:bCs w:val="0"/>
              </w:rPr>
              <w:t>theatrical</w:t>
            </w:r>
            <w:r w:rsidR="004C760B" w:rsidRPr="002D71DF">
              <w:rPr>
                <w:rStyle w:val="Strong"/>
                <w:b w:val="0"/>
                <w:bCs w:val="0"/>
              </w:rPr>
              <w:t xml:space="preserve"> </w:t>
            </w:r>
            <w:r w:rsidRPr="002D71DF">
              <w:rPr>
                <w:rStyle w:val="Strong"/>
                <w:b w:val="0"/>
                <w:bCs w:val="0"/>
              </w:rPr>
              <w:t>works</w:t>
            </w:r>
          </w:p>
          <w:p w14:paraId="60F6D074" w14:textId="11968C86" w:rsidR="009D20FC" w:rsidRPr="002D71DF" w:rsidRDefault="1B907F6C" w:rsidP="009D20FC">
            <w:pPr>
              <w:pStyle w:val="ListBullet"/>
              <w:rPr>
                <w:rStyle w:val="Strong"/>
                <w:b w:val="0"/>
                <w:bCs w:val="0"/>
              </w:rPr>
            </w:pPr>
            <w:r w:rsidRPr="002D71DF">
              <w:rPr>
                <w:rStyle w:val="Strong"/>
                <w:b w:val="0"/>
                <w:bCs w:val="0"/>
              </w:rPr>
              <w:t>Adapt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apply</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performance</w:t>
            </w:r>
          </w:p>
          <w:p w14:paraId="1DC505E4" w14:textId="1D18BB1C" w:rsidR="00D64FEC" w:rsidRPr="002D71DF" w:rsidRDefault="1B907F6C" w:rsidP="009D20FC">
            <w:pPr>
              <w:pStyle w:val="ListBullet"/>
              <w:rPr>
                <w:rStyle w:val="Strong"/>
                <w:b w:val="0"/>
                <w:bCs w:val="0"/>
              </w:rPr>
            </w:pPr>
            <w:r w:rsidRPr="002D71DF">
              <w:rPr>
                <w:rStyle w:val="Strong"/>
                <w:b w:val="0"/>
                <w:bCs w:val="0"/>
              </w:rPr>
              <w:t>Select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apply</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production</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stage</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works</w:t>
            </w:r>
          </w:p>
          <w:p w14:paraId="2A7FCFC0" w14:textId="69E3D44B" w:rsidR="00D64FEC" w:rsidRPr="002D71DF" w:rsidRDefault="00D64FEC" w:rsidP="00D64FEC">
            <w:pPr>
              <w:rPr>
                <w:rStyle w:val="Strong"/>
              </w:rPr>
            </w:pPr>
            <w:r w:rsidRPr="002D71DF">
              <w:rPr>
                <w:rStyle w:val="Strong"/>
              </w:rPr>
              <w:t>Appreciating</w:t>
            </w:r>
            <w:r w:rsidR="004C760B" w:rsidRPr="002D71DF">
              <w:rPr>
                <w:rStyle w:val="Strong"/>
              </w:rPr>
              <w:t xml:space="preserve"> </w:t>
            </w:r>
            <w:r w:rsidRPr="002D71DF">
              <w:rPr>
                <w:rStyle w:val="Strong"/>
              </w:rPr>
              <w:t>–</w:t>
            </w:r>
            <w:r w:rsidR="004C760B" w:rsidRPr="002D71DF">
              <w:rPr>
                <w:rStyle w:val="Strong"/>
              </w:rPr>
              <w:t xml:space="preserve"> </w:t>
            </w:r>
            <w:r w:rsidR="00A95CAB">
              <w:rPr>
                <w:rStyle w:val="Strong"/>
              </w:rPr>
              <w:t>D</w:t>
            </w:r>
            <w:r w:rsidRPr="002D71DF">
              <w:rPr>
                <w:rStyle w:val="Strong"/>
              </w:rPr>
              <w:t>ramatic</w:t>
            </w:r>
            <w:r w:rsidR="004C760B" w:rsidRPr="002D71DF">
              <w:rPr>
                <w:rStyle w:val="Strong"/>
              </w:rPr>
              <w:t xml:space="preserve"> </w:t>
            </w:r>
            <w:r w:rsidRPr="002D71DF">
              <w:rPr>
                <w:rStyle w:val="Strong"/>
              </w:rPr>
              <w:t>contexts</w:t>
            </w:r>
            <w:r w:rsidR="004C760B" w:rsidRPr="002D71DF">
              <w:rPr>
                <w:rStyle w:val="Strong"/>
              </w:rPr>
              <w:t xml:space="preserve"> </w:t>
            </w:r>
          </w:p>
          <w:p w14:paraId="50546BC8" w14:textId="5B7C0117" w:rsidR="00323FE8" w:rsidRPr="002D71DF" w:rsidRDefault="3E141447" w:rsidP="00323FE8">
            <w:pPr>
              <w:pStyle w:val="ListBullet"/>
              <w:rPr>
                <w:rStyle w:val="Strong"/>
                <w:b w:val="0"/>
                <w:bCs w:val="0"/>
              </w:rPr>
            </w:pPr>
            <w:r w:rsidRPr="002D71DF">
              <w:rPr>
                <w:rStyle w:val="Strong"/>
                <w:b w:val="0"/>
                <w:bCs w:val="0"/>
              </w:rPr>
              <w:t>Analyse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works,</w:t>
            </w:r>
            <w:r w:rsidR="004C760B" w:rsidRPr="002D71DF">
              <w:rPr>
                <w:rStyle w:val="Strong"/>
                <w:b w:val="0"/>
                <w:bCs w:val="0"/>
              </w:rPr>
              <w:t xml:space="preserve"> </w:t>
            </w:r>
            <w:r w:rsidRPr="002D71DF">
              <w:rPr>
                <w:rStyle w:val="Strong"/>
                <w:b w:val="0"/>
                <w:bCs w:val="0"/>
              </w:rPr>
              <w:t>practices</w:t>
            </w:r>
            <w:r w:rsidR="004C760B" w:rsidRPr="002D71DF">
              <w:rPr>
                <w:rStyle w:val="Strong"/>
                <w:b w:val="0"/>
                <w:bCs w:val="0"/>
              </w:rPr>
              <w:t xml:space="preserve"> </w:t>
            </w:r>
            <w:r w:rsidRPr="002D71DF">
              <w:rPr>
                <w:rStyle w:val="Strong"/>
                <w:b w:val="0"/>
                <w:bCs w:val="0"/>
              </w:rPr>
              <w:t>or</w:t>
            </w:r>
            <w:r w:rsidR="004C760B" w:rsidRPr="002D71DF">
              <w:rPr>
                <w:rStyle w:val="Strong"/>
                <w:b w:val="0"/>
                <w:bCs w:val="0"/>
              </w:rPr>
              <w:t xml:space="preserve"> </w:t>
            </w:r>
            <w:proofErr w:type="gramStart"/>
            <w:r w:rsidRPr="002D71DF">
              <w:rPr>
                <w:rStyle w:val="Strong"/>
                <w:b w:val="0"/>
                <w:bCs w:val="0"/>
              </w:rPr>
              <w:t>practitioners</w:t>
            </w:r>
            <w:proofErr w:type="gramEnd"/>
            <w:r w:rsidR="004C760B" w:rsidRPr="002D71DF">
              <w:rPr>
                <w:rStyle w:val="Strong"/>
                <w:b w:val="0"/>
                <w:bCs w:val="0"/>
              </w:rPr>
              <w:t xml:space="preserve"> </w:t>
            </w:r>
            <w:r w:rsidRPr="002D71DF">
              <w:rPr>
                <w:rStyle w:val="Strong"/>
                <w:b w:val="0"/>
                <w:bCs w:val="0"/>
              </w:rPr>
              <w:t>experiment</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stage</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conventions,</w:t>
            </w:r>
            <w:r w:rsidR="004C760B" w:rsidRPr="002D71DF">
              <w:rPr>
                <w:rStyle w:val="Strong"/>
                <w:b w:val="0"/>
                <w:bCs w:val="0"/>
              </w:rPr>
              <w:t xml:space="preserve"> </w:t>
            </w:r>
            <w:r w:rsidRPr="002D71DF">
              <w:rPr>
                <w:rStyle w:val="Strong"/>
                <w:b w:val="0"/>
                <w:bCs w:val="0"/>
              </w:rPr>
              <w:t>forms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styles</w:t>
            </w:r>
          </w:p>
          <w:p w14:paraId="0451BD03" w14:textId="3F6DD311" w:rsidR="00D64FEC" w:rsidRPr="002D71DF" w:rsidRDefault="3E141447" w:rsidP="00323FE8">
            <w:pPr>
              <w:pStyle w:val="ListBullet"/>
              <w:rPr>
                <w:rStyle w:val="Strong"/>
                <w:b w:val="0"/>
                <w:bCs w:val="0"/>
              </w:rPr>
            </w:pPr>
            <w:r w:rsidRPr="002D71DF">
              <w:rPr>
                <w:rStyle w:val="Strong"/>
                <w:b w:val="0"/>
                <w:bCs w:val="0"/>
              </w:rPr>
              <w:t>Use</w:t>
            </w:r>
            <w:r w:rsidR="004C760B" w:rsidRPr="002D71DF">
              <w:rPr>
                <w:rStyle w:val="Strong"/>
                <w:b w:val="0"/>
                <w:bCs w:val="0"/>
              </w:rPr>
              <w:t xml:space="preserve"> </w:t>
            </w:r>
            <w:r w:rsidRPr="002D71DF">
              <w:rPr>
                <w:rStyle w:val="Strong"/>
                <w:b w:val="0"/>
                <w:bCs w:val="0"/>
              </w:rPr>
              <w:t>language</w:t>
            </w:r>
            <w:r w:rsidR="004C760B" w:rsidRPr="002D71DF">
              <w:rPr>
                <w:rStyle w:val="Strong"/>
                <w:b w:val="0"/>
                <w:bCs w:val="0"/>
              </w:rPr>
              <w:t xml:space="preserve"> </w:t>
            </w:r>
            <w:r w:rsidRPr="002D71DF">
              <w:rPr>
                <w:rStyle w:val="Strong"/>
                <w:b w:val="0"/>
                <w:bCs w:val="0"/>
              </w:rPr>
              <w:t>appropriate</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context</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communicate</w:t>
            </w:r>
            <w:r w:rsidR="004C760B" w:rsidRPr="002D71DF">
              <w:rPr>
                <w:rStyle w:val="Strong"/>
                <w:b w:val="0"/>
                <w:bCs w:val="0"/>
              </w:rPr>
              <w:t xml:space="preserve"> </w:t>
            </w:r>
            <w:r w:rsidRPr="002D71DF">
              <w:rPr>
                <w:rStyle w:val="Strong"/>
                <w:b w:val="0"/>
                <w:bCs w:val="0"/>
              </w:rPr>
              <w:t>a</w:t>
            </w:r>
            <w:r w:rsidR="004C760B" w:rsidRPr="002D71DF">
              <w:rPr>
                <w:rStyle w:val="Strong"/>
                <w:b w:val="0"/>
                <w:bCs w:val="0"/>
              </w:rPr>
              <w:t xml:space="preserve"> </w:t>
            </w:r>
            <w:r w:rsidRPr="002D71DF">
              <w:rPr>
                <w:rStyle w:val="Strong"/>
                <w:b w:val="0"/>
                <w:bCs w:val="0"/>
              </w:rPr>
              <w:t>perspective</w:t>
            </w:r>
            <w:r w:rsidR="004C760B" w:rsidRPr="002D71DF">
              <w:rPr>
                <w:rStyle w:val="Strong"/>
                <w:b w:val="0"/>
                <w:bCs w:val="0"/>
              </w:rPr>
              <w:t xml:space="preserve"> </w:t>
            </w:r>
            <w:r w:rsidRPr="002D71DF">
              <w:rPr>
                <w:rStyle w:val="Strong"/>
                <w:b w:val="0"/>
                <w:bCs w:val="0"/>
              </w:rPr>
              <w:t>about</w:t>
            </w:r>
            <w:r w:rsidR="004C760B" w:rsidRPr="002D71DF">
              <w:rPr>
                <w:rStyle w:val="Strong"/>
                <w:b w:val="0"/>
                <w:bCs w:val="0"/>
              </w:rPr>
              <w:t xml:space="preserve"> </w:t>
            </w:r>
            <w:r w:rsidRPr="002D71DF">
              <w:rPr>
                <w:rStyle w:val="Strong"/>
                <w:b w:val="0"/>
                <w:bCs w:val="0"/>
              </w:rPr>
              <w:t>works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processes</w:t>
            </w:r>
          </w:p>
          <w:p w14:paraId="4ECCE1C6" w14:textId="0F542AF8" w:rsidR="00D64FEC" w:rsidRPr="002D71DF" w:rsidRDefault="63CBCA4C" w:rsidP="00D64FEC">
            <w:pPr>
              <w:rPr>
                <w:rStyle w:val="Strong"/>
              </w:rPr>
            </w:pPr>
            <w:r w:rsidRPr="002D71DF">
              <w:rPr>
                <w:rStyle w:val="Strong"/>
              </w:rPr>
              <w:t>Appreciating</w:t>
            </w:r>
            <w:r w:rsidR="004C760B" w:rsidRPr="002D71DF">
              <w:rPr>
                <w:rStyle w:val="Strong"/>
              </w:rPr>
              <w:t xml:space="preserve"> </w:t>
            </w:r>
            <w:r w:rsidRPr="002D71DF">
              <w:rPr>
                <w:rStyle w:val="Strong"/>
              </w:rPr>
              <w:t>–</w:t>
            </w:r>
            <w:r w:rsidR="004C760B" w:rsidRPr="002D71DF">
              <w:rPr>
                <w:rStyle w:val="Strong"/>
              </w:rPr>
              <w:t xml:space="preserve"> </w:t>
            </w:r>
            <w:r w:rsidR="00A95CAB">
              <w:rPr>
                <w:rStyle w:val="Strong"/>
              </w:rPr>
              <w:t>D</w:t>
            </w:r>
            <w:r w:rsidRPr="002D71DF">
              <w:rPr>
                <w:rStyle w:val="Strong"/>
              </w:rPr>
              <w:t>ramatic</w:t>
            </w:r>
            <w:r w:rsidR="004C760B" w:rsidRPr="002D71DF">
              <w:rPr>
                <w:rStyle w:val="Strong"/>
              </w:rPr>
              <w:t xml:space="preserve"> </w:t>
            </w:r>
            <w:r w:rsidRPr="002D71DF">
              <w:rPr>
                <w:rStyle w:val="Strong"/>
              </w:rPr>
              <w:t>processes</w:t>
            </w:r>
            <w:r w:rsidR="004C760B" w:rsidRPr="002D71DF">
              <w:rPr>
                <w:rStyle w:val="Strong"/>
              </w:rPr>
              <w:t xml:space="preserve"> </w:t>
            </w:r>
          </w:p>
          <w:p w14:paraId="64FE9B32" w14:textId="26A4059F" w:rsidR="34DECDE6" w:rsidRPr="002D71DF" w:rsidRDefault="206D0EE5" w:rsidP="001C764D">
            <w:pPr>
              <w:pStyle w:val="ListBullet"/>
              <w:rPr>
                <w:rStyle w:val="Strong"/>
                <w:b w:val="0"/>
                <w:bCs w:val="0"/>
              </w:rPr>
            </w:pPr>
            <w:r w:rsidRPr="002D71DF">
              <w:rPr>
                <w:rStyle w:val="Strong"/>
                <w:b w:val="0"/>
                <w:bCs w:val="0"/>
              </w:rPr>
              <w:lastRenderedPageBreak/>
              <w:t>Explain</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effect</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ethical</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on</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practitioners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audiences</w:t>
            </w:r>
          </w:p>
          <w:p w14:paraId="5C820730" w14:textId="55F8C9A6" w:rsidR="00C550BF" w:rsidRPr="002D71DF" w:rsidRDefault="1E17BD56" w:rsidP="00C550BF">
            <w:pPr>
              <w:pStyle w:val="ListBullet"/>
              <w:rPr>
                <w:rStyle w:val="Strong"/>
                <w:b w:val="0"/>
                <w:bCs w:val="0"/>
              </w:rPr>
            </w:pPr>
            <w:r w:rsidRPr="002D71DF">
              <w:rPr>
                <w:rStyle w:val="Strong"/>
                <w:b w:val="0"/>
                <w:bCs w:val="0"/>
              </w:rPr>
              <w:t>Seek,</w:t>
            </w:r>
            <w:r w:rsidR="004C760B" w:rsidRPr="002D71DF">
              <w:rPr>
                <w:rStyle w:val="Strong"/>
                <w:b w:val="0"/>
                <w:bCs w:val="0"/>
              </w:rPr>
              <w:t xml:space="preserve"> </w:t>
            </w:r>
            <w:r w:rsidRPr="002D71DF">
              <w:rPr>
                <w:rStyle w:val="Strong"/>
                <w:b w:val="0"/>
                <w:bCs w:val="0"/>
              </w:rPr>
              <w:t>exchange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question</w:t>
            </w:r>
            <w:r w:rsidR="004C760B" w:rsidRPr="002D71DF">
              <w:rPr>
                <w:rStyle w:val="Strong"/>
                <w:b w:val="0"/>
                <w:bCs w:val="0"/>
              </w:rPr>
              <w:t xml:space="preserve"> </w:t>
            </w:r>
            <w:r w:rsidRPr="002D71DF">
              <w:rPr>
                <w:rStyle w:val="Strong"/>
                <w:b w:val="0"/>
                <w:bCs w:val="0"/>
              </w:rPr>
              <w:t>perspectives</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others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reflect</w:t>
            </w:r>
            <w:r w:rsidR="004C760B" w:rsidRPr="002D71DF">
              <w:rPr>
                <w:rStyle w:val="Strong"/>
                <w:b w:val="0"/>
                <w:bCs w:val="0"/>
              </w:rPr>
              <w:t xml:space="preserve"> </w:t>
            </w:r>
            <w:r w:rsidRPr="002D71DF">
              <w:rPr>
                <w:rStyle w:val="Strong"/>
                <w:b w:val="0"/>
                <w:bCs w:val="0"/>
              </w:rPr>
              <w:t>on</w:t>
            </w:r>
            <w:r w:rsidR="004C760B" w:rsidRPr="002D71DF">
              <w:rPr>
                <w:rStyle w:val="Strong"/>
                <w:b w:val="0"/>
                <w:bCs w:val="0"/>
              </w:rPr>
              <w:t xml:space="preserve"> </w:t>
            </w:r>
            <w:r w:rsidRPr="002D71DF">
              <w:rPr>
                <w:rStyle w:val="Strong"/>
                <w:b w:val="0"/>
                <w:bCs w:val="0"/>
              </w:rPr>
              <w:t>collaborative</w:t>
            </w:r>
            <w:r w:rsidR="004C760B" w:rsidRPr="002D71DF">
              <w:rPr>
                <w:rStyle w:val="Strong"/>
                <w:b w:val="0"/>
                <w:bCs w:val="0"/>
              </w:rPr>
              <w:t xml:space="preserve"> </w:t>
            </w:r>
            <w:r w:rsidRPr="002D71DF">
              <w:rPr>
                <w:rStyle w:val="Strong"/>
                <w:b w:val="0"/>
                <w:bCs w:val="0"/>
              </w:rPr>
              <w:t>experiences</w:t>
            </w:r>
            <w:r w:rsidR="004C760B" w:rsidRPr="002D71DF">
              <w:rPr>
                <w:rStyle w:val="Strong"/>
                <w:b w:val="0"/>
                <w:bCs w:val="0"/>
              </w:rPr>
              <w:t xml:space="preserve"> </w:t>
            </w:r>
          </w:p>
          <w:p w14:paraId="035AAF28" w14:textId="2F5C78F6" w:rsidR="00C550BF" w:rsidRPr="002D71DF" w:rsidRDefault="1E17BD56" w:rsidP="00C550BF">
            <w:pPr>
              <w:pStyle w:val="ListBullet"/>
              <w:rPr>
                <w:rStyle w:val="Strong"/>
                <w:b w:val="0"/>
                <w:bCs w:val="0"/>
              </w:rPr>
            </w:pPr>
            <w:r w:rsidRPr="002D71DF">
              <w:rPr>
                <w:rStyle w:val="Strong"/>
                <w:b w:val="0"/>
                <w:bCs w:val="0"/>
              </w:rPr>
              <w:t>Document</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for</w:t>
            </w:r>
            <w:r w:rsidR="004C760B" w:rsidRPr="002D71DF">
              <w:rPr>
                <w:rStyle w:val="Strong"/>
                <w:b w:val="0"/>
                <w:bCs w:val="0"/>
              </w:rPr>
              <w:t xml:space="preserve"> </w:t>
            </w:r>
            <w:r w:rsidRPr="002D71DF">
              <w:rPr>
                <w:rStyle w:val="Strong"/>
                <w:b w:val="0"/>
                <w:bCs w:val="0"/>
              </w:rPr>
              <w:t>developing,</w:t>
            </w:r>
            <w:r w:rsidR="004C760B" w:rsidRPr="002D71DF">
              <w:rPr>
                <w:rStyle w:val="Strong"/>
                <w:b w:val="0"/>
                <w:bCs w:val="0"/>
              </w:rPr>
              <w:t xml:space="preserve"> </w:t>
            </w:r>
            <w:r w:rsidRPr="002D71DF">
              <w:rPr>
                <w:rStyle w:val="Strong"/>
                <w:b w:val="0"/>
                <w:bCs w:val="0"/>
              </w:rPr>
              <w:t>investigating</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refining</w:t>
            </w:r>
            <w:r w:rsidR="004C760B" w:rsidRPr="002D71DF">
              <w:rPr>
                <w:rStyle w:val="Strong"/>
                <w:b w:val="0"/>
                <w:bCs w:val="0"/>
              </w:rPr>
              <w:t xml:space="preserve"> </w:t>
            </w:r>
            <w:r w:rsidRPr="002D71DF">
              <w:rPr>
                <w:rStyle w:val="Strong"/>
                <w:b w:val="0"/>
                <w:bCs w:val="0"/>
              </w:rPr>
              <w:t>new</w:t>
            </w:r>
            <w:r w:rsidR="004C760B" w:rsidRPr="002D71DF">
              <w:rPr>
                <w:rStyle w:val="Strong"/>
                <w:b w:val="0"/>
                <w:bCs w:val="0"/>
              </w:rPr>
              <w:t xml:space="preserve"> </w:t>
            </w:r>
            <w:r w:rsidRPr="002D71DF">
              <w:rPr>
                <w:rStyle w:val="Strong"/>
                <w:b w:val="0"/>
                <w:bCs w:val="0"/>
              </w:rPr>
              <w:t>ideas</w:t>
            </w:r>
          </w:p>
          <w:p w14:paraId="24FE3FEC" w14:textId="32147679" w:rsidR="00D64FEC" w:rsidRPr="002D71DF" w:rsidRDefault="1E17BD56" w:rsidP="00C550BF">
            <w:pPr>
              <w:pStyle w:val="ListBullet"/>
              <w:rPr>
                <w:rStyle w:val="Strong"/>
                <w:b w:val="0"/>
                <w:bCs w:val="0"/>
              </w:rPr>
            </w:pPr>
            <w:r w:rsidRPr="002D71DF">
              <w:rPr>
                <w:rStyle w:val="Strong"/>
                <w:b w:val="0"/>
                <w:bCs w:val="0"/>
              </w:rPr>
              <w:t>Make,</w:t>
            </w:r>
            <w:r w:rsidR="004C760B" w:rsidRPr="002D71DF">
              <w:rPr>
                <w:rStyle w:val="Strong"/>
                <w:b w:val="0"/>
                <w:bCs w:val="0"/>
              </w:rPr>
              <w:t xml:space="preserve"> </w:t>
            </w:r>
            <w:r w:rsidRPr="002D71DF">
              <w:rPr>
                <w:rStyle w:val="Strong"/>
                <w:b w:val="0"/>
                <w:bCs w:val="0"/>
              </w:rPr>
              <w:t>accept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extend</w:t>
            </w:r>
            <w:r w:rsidR="004C760B" w:rsidRPr="002D71DF">
              <w:rPr>
                <w:rStyle w:val="Strong"/>
                <w:b w:val="0"/>
                <w:bCs w:val="0"/>
              </w:rPr>
              <w:t xml:space="preserve"> </w:t>
            </w:r>
            <w:r w:rsidRPr="002D71DF">
              <w:rPr>
                <w:rStyle w:val="Strong"/>
                <w:b w:val="0"/>
                <w:bCs w:val="0"/>
              </w:rPr>
              <w:t>creative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critical</w:t>
            </w:r>
            <w:r w:rsidR="004C760B" w:rsidRPr="002D71DF">
              <w:rPr>
                <w:rStyle w:val="Strong"/>
                <w:b w:val="0"/>
                <w:bCs w:val="0"/>
              </w:rPr>
              <w:t xml:space="preserve"> </w:t>
            </w:r>
            <w:r w:rsidRPr="002D71DF">
              <w:rPr>
                <w:rStyle w:val="Strong"/>
                <w:b w:val="0"/>
                <w:bCs w:val="0"/>
              </w:rPr>
              <w:t>interpretations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discussion</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others</w:t>
            </w:r>
          </w:p>
          <w:p w14:paraId="48E71627" w14:textId="678C1A08" w:rsidR="00D64FEC" w:rsidRPr="002D71DF" w:rsidRDefault="00D64FEC" w:rsidP="00D64FEC">
            <w:pPr>
              <w:rPr>
                <w:rStyle w:val="Strong"/>
              </w:rPr>
            </w:pPr>
            <w:r w:rsidRPr="002D71DF">
              <w:rPr>
                <w:rStyle w:val="Strong"/>
              </w:rPr>
              <w:t>Appreciating</w:t>
            </w:r>
            <w:r w:rsidR="004C760B" w:rsidRPr="002D71DF">
              <w:rPr>
                <w:rStyle w:val="Strong"/>
              </w:rPr>
              <w:t xml:space="preserve"> </w:t>
            </w:r>
            <w:r w:rsidRPr="002D71DF">
              <w:rPr>
                <w:rStyle w:val="Strong"/>
              </w:rPr>
              <w:t>–</w:t>
            </w:r>
            <w:r w:rsidR="004C760B" w:rsidRPr="002D71DF">
              <w:rPr>
                <w:rStyle w:val="Strong"/>
              </w:rPr>
              <w:t xml:space="preserve"> </w:t>
            </w:r>
            <w:r w:rsidR="00A95CAB">
              <w:rPr>
                <w:rStyle w:val="Strong"/>
              </w:rPr>
              <w:t>D</w:t>
            </w:r>
            <w:r w:rsidRPr="002D71DF">
              <w:rPr>
                <w:rStyle w:val="Strong"/>
              </w:rPr>
              <w:t>ramatic</w:t>
            </w:r>
            <w:r w:rsidR="004C760B" w:rsidRPr="002D71DF">
              <w:rPr>
                <w:rStyle w:val="Strong"/>
              </w:rPr>
              <w:t xml:space="preserve"> </w:t>
            </w:r>
            <w:r w:rsidRPr="002D71DF">
              <w:rPr>
                <w:rStyle w:val="Strong"/>
              </w:rPr>
              <w:t>elements</w:t>
            </w:r>
            <w:r w:rsidR="004C760B" w:rsidRPr="002D71DF">
              <w:rPr>
                <w:rStyle w:val="Strong"/>
              </w:rPr>
              <w:t xml:space="preserve"> </w:t>
            </w:r>
          </w:p>
          <w:p w14:paraId="385D224B" w14:textId="79280D10" w:rsidR="005C5098" w:rsidRPr="002D71DF" w:rsidRDefault="03057B30" w:rsidP="005C5098">
            <w:pPr>
              <w:pStyle w:val="ListBullet"/>
              <w:rPr>
                <w:rStyle w:val="Strong"/>
                <w:b w:val="0"/>
                <w:bCs w:val="0"/>
              </w:rPr>
            </w:pPr>
            <w:r w:rsidRPr="002D71DF">
              <w:rPr>
                <w:rStyle w:val="Strong"/>
                <w:b w:val="0"/>
                <w:bCs w:val="0"/>
              </w:rPr>
              <w:t>Explain</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creative</w:t>
            </w:r>
            <w:r w:rsidR="004C760B" w:rsidRPr="002D71DF">
              <w:rPr>
                <w:rStyle w:val="Strong"/>
                <w:b w:val="0"/>
                <w:bCs w:val="0"/>
              </w:rPr>
              <w:t xml:space="preserve"> </w:t>
            </w:r>
            <w:r w:rsidRPr="002D71DF">
              <w:rPr>
                <w:rStyle w:val="Strong"/>
                <w:b w:val="0"/>
                <w:bCs w:val="0"/>
              </w:rPr>
              <w:t>choices</w:t>
            </w:r>
            <w:r w:rsidR="004C760B" w:rsidRPr="002D71DF">
              <w:rPr>
                <w:rStyle w:val="Strong"/>
                <w:b w:val="0"/>
                <w:bCs w:val="0"/>
              </w:rPr>
              <w:t xml:space="preserve"> </w:t>
            </w:r>
            <w:r w:rsidRPr="002D71DF">
              <w:rPr>
                <w:rStyle w:val="Strong"/>
                <w:b w:val="0"/>
                <w:bCs w:val="0"/>
              </w:rPr>
              <w:t>shape</w:t>
            </w:r>
            <w:r w:rsidR="004C760B" w:rsidRPr="002D71DF">
              <w:rPr>
                <w:rStyle w:val="Strong"/>
                <w:b w:val="0"/>
                <w:bCs w:val="0"/>
              </w:rPr>
              <w:t xml:space="preserve"> </w:t>
            </w:r>
            <w:r w:rsidRPr="002D71DF">
              <w:rPr>
                <w:rStyle w:val="Strong"/>
                <w:b w:val="0"/>
                <w:bCs w:val="0"/>
              </w:rPr>
              <w:t>roles,</w:t>
            </w:r>
            <w:r w:rsidR="004C760B" w:rsidRPr="002D71DF">
              <w:rPr>
                <w:rStyle w:val="Strong"/>
                <w:b w:val="0"/>
                <w:bCs w:val="0"/>
              </w:rPr>
              <w:t xml:space="preserve"> </w:t>
            </w:r>
            <w:r w:rsidRPr="002D71DF">
              <w:rPr>
                <w:rStyle w:val="Strong"/>
                <w:b w:val="0"/>
                <w:bCs w:val="0"/>
              </w:rPr>
              <w:t>characters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situations</w:t>
            </w:r>
          </w:p>
          <w:p w14:paraId="67F97368" w14:textId="0C118077" w:rsidR="005C5098" w:rsidRPr="002D71DF" w:rsidRDefault="03057B30" w:rsidP="005C5098">
            <w:pPr>
              <w:pStyle w:val="ListBullet"/>
              <w:rPr>
                <w:rStyle w:val="Strong"/>
                <w:b w:val="0"/>
                <w:bCs w:val="0"/>
              </w:rPr>
            </w:pPr>
            <w:r w:rsidRPr="002D71DF">
              <w:rPr>
                <w:rStyle w:val="Strong"/>
                <w:b w:val="0"/>
                <w:bCs w:val="0"/>
              </w:rPr>
              <w:lastRenderedPageBreak/>
              <w:t>Analyse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choices</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shape</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impact</w:t>
            </w:r>
          </w:p>
          <w:p w14:paraId="67CD46A7" w14:textId="784B0F03" w:rsidR="005C5098" w:rsidRPr="002D71DF" w:rsidRDefault="03057B30" w:rsidP="005C5098">
            <w:pPr>
              <w:pStyle w:val="ListBullet"/>
              <w:rPr>
                <w:rStyle w:val="Strong"/>
                <w:b w:val="0"/>
                <w:bCs w:val="0"/>
              </w:rPr>
            </w:pPr>
            <w:r w:rsidRPr="002D71DF">
              <w:rPr>
                <w:rStyle w:val="Strong"/>
                <w:b w:val="0"/>
                <w:bCs w:val="0"/>
              </w:rPr>
              <w:t>Evaluate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performance</w:t>
            </w:r>
            <w:r w:rsidR="004C760B" w:rsidRPr="002D71DF">
              <w:rPr>
                <w:rStyle w:val="Strong"/>
                <w:b w:val="0"/>
                <w:bCs w:val="0"/>
              </w:rPr>
              <w:t xml:space="preserve"> </w:t>
            </w:r>
            <w:r w:rsidRPr="002D71DF">
              <w:rPr>
                <w:rStyle w:val="Strong"/>
                <w:b w:val="0"/>
                <w:bCs w:val="0"/>
              </w:rPr>
              <w:t>are</w:t>
            </w:r>
            <w:r w:rsidR="004C760B" w:rsidRPr="002D71DF">
              <w:rPr>
                <w:rStyle w:val="Strong"/>
                <w:b w:val="0"/>
                <w:bCs w:val="0"/>
              </w:rPr>
              <w:t xml:space="preserve"> </w:t>
            </w:r>
            <w:r w:rsidRPr="002D71DF">
              <w:rPr>
                <w:rStyle w:val="Strong"/>
                <w:b w:val="0"/>
                <w:bCs w:val="0"/>
              </w:rPr>
              <w:t>developed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applied</w:t>
            </w:r>
          </w:p>
          <w:p w14:paraId="31FC07B4" w14:textId="4E545791" w:rsidR="0034619A" w:rsidRPr="002D71DF" w:rsidRDefault="03057B30" w:rsidP="003B0E2D">
            <w:pPr>
              <w:pStyle w:val="ListBullet"/>
              <w:rPr>
                <w:rStyle w:val="Strong"/>
                <w:b w:val="0"/>
                <w:bCs w:val="0"/>
              </w:rPr>
            </w:pPr>
            <w:r w:rsidRPr="002D71DF">
              <w:rPr>
                <w:rStyle w:val="Strong"/>
                <w:b w:val="0"/>
                <w:bCs w:val="0"/>
              </w:rPr>
              <w:t>Analyse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production</w:t>
            </w:r>
            <w:r w:rsidR="004C760B" w:rsidRPr="002D71DF">
              <w:rPr>
                <w:rStyle w:val="Strong"/>
                <w:b w:val="0"/>
                <w:bCs w:val="0"/>
              </w:rPr>
              <w:t xml:space="preserve"> </w:t>
            </w:r>
            <w:r w:rsidRPr="002D71DF">
              <w:rPr>
                <w:rStyle w:val="Strong"/>
                <w:b w:val="0"/>
                <w:bCs w:val="0"/>
              </w:rPr>
              <w:t>can</w:t>
            </w:r>
            <w:r w:rsidR="004C760B" w:rsidRPr="002D71DF">
              <w:rPr>
                <w:rStyle w:val="Strong"/>
                <w:b w:val="0"/>
                <w:bCs w:val="0"/>
              </w:rPr>
              <w:t xml:space="preserve"> </w:t>
            </w:r>
            <w:r w:rsidRPr="002D71DF">
              <w:rPr>
                <w:rStyle w:val="Strong"/>
                <w:b w:val="0"/>
                <w:bCs w:val="0"/>
              </w:rPr>
              <w:t>strengthen</w:t>
            </w:r>
            <w:r w:rsidR="004C760B" w:rsidRPr="002D71DF">
              <w:rPr>
                <w:rStyle w:val="Strong"/>
                <w:b w:val="0"/>
                <w:bCs w:val="0"/>
              </w:rPr>
              <w:t xml:space="preserve"> </w:t>
            </w:r>
            <w:r w:rsidRPr="002D71DF">
              <w:rPr>
                <w:rStyle w:val="Strong"/>
                <w:b w:val="0"/>
                <w:bCs w:val="0"/>
              </w:rPr>
              <w:t>moments,</w:t>
            </w:r>
            <w:r w:rsidR="004C760B" w:rsidRPr="002D71DF">
              <w:rPr>
                <w:rStyle w:val="Strong"/>
                <w:b w:val="0"/>
                <w:bCs w:val="0"/>
              </w:rPr>
              <w:t xml:space="preserve"> </w:t>
            </w:r>
            <w:r w:rsidRPr="002D71DF">
              <w:rPr>
                <w:rStyle w:val="Strong"/>
                <w:b w:val="0"/>
                <w:bCs w:val="0"/>
              </w:rPr>
              <w:t>transitions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journeys</w:t>
            </w:r>
          </w:p>
        </w:tc>
        <w:tc>
          <w:tcPr>
            <w:tcW w:w="10598" w:type="dxa"/>
          </w:tcPr>
          <w:p w14:paraId="2CC0649A" w14:textId="6E5066F8" w:rsidR="0034619A" w:rsidRPr="002D71DF" w:rsidRDefault="0034619A">
            <w:pPr>
              <w:rPr>
                <w:rStyle w:val="Strong"/>
              </w:rPr>
            </w:pPr>
            <w:r w:rsidRPr="002D71DF">
              <w:rPr>
                <w:rStyle w:val="Strong"/>
              </w:rPr>
              <w:lastRenderedPageBreak/>
              <w:t>Learning</w:t>
            </w:r>
            <w:r w:rsidR="004C760B" w:rsidRPr="002D71DF">
              <w:rPr>
                <w:rStyle w:val="Strong"/>
              </w:rPr>
              <w:t xml:space="preserve"> </w:t>
            </w:r>
            <w:r w:rsidRPr="002D71DF">
              <w:rPr>
                <w:rStyle w:val="Strong"/>
              </w:rPr>
              <w:t>intention</w:t>
            </w:r>
          </w:p>
          <w:p w14:paraId="6BE0241C" w14:textId="6B57C134" w:rsidR="0034619A" w:rsidRPr="002D71DF" w:rsidRDefault="632AF1C4" w:rsidP="008E0573">
            <w:pPr>
              <w:rPr>
                <w:rStyle w:val="Strong"/>
                <w:b w:val="0"/>
                <w:bCs w:val="0"/>
              </w:rPr>
            </w:pPr>
            <w:r w:rsidRPr="002D71DF">
              <w:rPr>
                <w:rStyle w:val="Strong"/>
                <w:b w:val="0"/>
                <w:bCs w:val="0"/>
              </w:rPr>
              <w:t>We</w:t>
            </w:r>
            <w:r w:rsidR="004C760B" w:rsidRPr="002D71DF">
              <w:rPr>
                <w:rStyle w:val="Strong"/>
                <w:b w:val="0"/>
                <w:bCs w:val="0"/>
              </w:rPr>
              <w:t xml:space="preserve"> </w:t>
            </w:r>
            <w:r w:rsidRPr="002D71DF">
              <w:rPr>
                <w:rStyle w:val="Strong"/>
                <w:b w:val="0"/>
                <w:bCs w:val="0"/>
              </w:rPr>
              <w:t>are</w:t>
            </w:r>
            <w:r w:rsidR="004C760B" w:rsidRPr="002D71DF">
              <w:rPr>
                <w:rStyle w:val="Strong"/>
                <w:b w:val="0"/>
                <w:bCs w:val="0"/>
              </w:rPr>
              <w:t xml:space="preserve"> </w:t>
            </w:r>
            <w:r w:rsidRPr="002D71DF">
              <w:rPr>
                <w:rStyle w:val="Strong"/>
                <w:b w:val="0"/>
                <w:bCs w:val="0"/>
              </w:rPr>
              <w:t>learning</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66CF0677" w:rsidRPr="002D71DF">
              <w:t>explore</w:t>
            </w:r>
            <w:r w:rsidR="004C760B" w:rsidRPr="002D71DF">
              <w:t xml:space="preserve"> </w:t>
            </w:r>
            <w:r w:rsidR="66CF0677" w:rsidRPr="002D71DF">
              <w:t>and</w:t>
            </w:r>
            <w:r w:rsidR="004C760B" w:rsidRPr="002D71DF">
              <w:t xml:space="preserve"> </w:t>
            </w:r>
            <w:r w:rsidR="66CF0677" w:rsidRPr="002D71DF">
              <w:t>interpret</w:t>
            </w:r>
            <w:r w:rsidR="004C760B" w:rsidRPr="002D71DF">
              <w:t xml:space="preserve"> </w:t>
            </w:r>
            <w:r w:rsidR="66CF0677" w:rsidRPr="002D71DF">
              <w:t>neutral</w:t>
            </w:r>
            <w:r w:rsidR="004C760B" w:rsidRPr="002D71DF">
              <w:t xml:space="preserve"> </w:t>
            </w:r>
            <w:r w:rsidR="66CF0677" w:rsidRPr="002D71DF">
              <w:t>script</w:t>
            </w:r>
            <w:r w:rsidR="004C760B" w:rsidRPr="002D71DF">
              <w:t xml:space="preserve"> </w:t>
            </w:r>
            <w:r w:rsidR="66CF0677" w:rsidRPr="002D71DF">
              <w:t>by</w:t>
            </w:r>
            <w:r w:rsidR="004C760B" w:rsidRPr="002D71DF">
              <w:t xml:space="preserve"> </w:t>
            </w:r>
            <w:r w:rsidR="66CF0677" w:rsidRPr="002D71DF">
              <w:t>engaging</w:t>
            </w:r>
            <w:r w:rsidR="004C760B" w:rsidRPr="002D71DF">
              <w:t xml:space="preserve"> </w:t>
            </w:r>
            <w:r w:rsidR="66CF0677" w:rsidRPr="002D71DF">
              <w:t>critically</w:t>
            </w:r>
            <w:r w:rsidR="004C760B" w:rsidRPr="002D71DF">
              <w:t xml:space="preserve"> </w:t>
            </w:r>
            <w:r w:rsidR="66CF0677" w:rsidRPr="002D71DF">
              <w:t>and</w:t>
            </w:r>
            <w:r w:rsidR="004C760B" w:rsidRPr="002D71DF">
              <w:t xml:space="preserve"> </w:t>
            </w:r>
            <w:r w:rsidR="66CF0677" w:rsidRPr="002D71DF">
              <w:t>creatively</w:t>
            </w:r>
            <w:r w:rsidR="004C760B" w:rsidRPr="002D71DF">
              <w:t xml:space="preserve"> </w:t>
            </w:r>
            <w:r w:rsidR="66CF0677" w:rsidRPr="002D71DF">
              <w:t>with</w:t>
            </w:r>
            <w:r w:rsidR="004C760B" w:rsidRPr="002D71DF">
              <w:t xml:space="preserve"> </w:t>
            </w:r>
            <w:r w:rsidR="66CF0677" w:rsidRPr="002D71DF">
              <w:t>dramatic</w:t>
            </w:r>
            <w:r w:rsidR="004C760B" w:rsidRPr="002D71DF">
              <w:t xml:space="preserve"> </w:t>
            </w:r>
            <w:r w:rsidR="66CF0677" w:rsidRPr="002D71DF">
              <w:lastRenderedPageBreak/>
              <w:t>intention</w:t>
            </w:r>
            <w:r w:rsidR="004C760B" w:rsidRPr="002D71DF">
              <w:t xml:space="preserve"> </w:t>
            </w:r>
            <w:r w:rsidR="66CF0677" w:rsidRPr="002D71DF">
              <w:t>and</w:t>
            </w:r>
            <w:r w:rsidR="004C760B" w:rsidRPr="002D71DF">
              <w:t xml:space="preserve"> </w:t>
            </w:r>
            <w:r w:rsidR="66CF0677" w:rsidRPr="002D71DF">
              <w:t>subtext</w:t>
            </w:r>
            <w:r w:rsidR="004C760B" w:rsidRPr="002D71DF">
              <w:t xml:space="preserve"> </w:t>
            </w:r>
            <w:r w:rsidR="66CF0677" w:rsidRPr="002D71DF">
              <w:t>as</w:t>
            </w:r>
            <w:r w:rsidR="004C760B" w:rsidRPr="002D71DF">
              <w:t xml:space="preserve"> </w:t>
            </w:r>
            <w:r w:rsidR="66CF0677" w:rsidRPr="002D71DF">
              <w:t>we</w:t>
            </w:r>
            <w:r w:rsidR="004C760B" w:rsidRPr="002D71DF">
              <w:t xml:space="preserve"> </w:t>
            </w:r>
            <w:r w:rsidR="66CF0677" w:rsidRPr="002D71DF">
              <w:t>make</w:t>
            </w:r>
            <w:r w:rsidR="004C760B" w:rsidRPr="002D71DF">
              <w:t xml:space="preserve"> </w:t>
            </w:r>
            <w:r w:rsidR="66CF0677" w:rsidRPr="002D71DF">
              <w:t>creative</w:t>
            </w:r>
            <w:r w:rsidR="004C760B" w:rsidRPr="002D71DF">
              <w:t xml:space="preserve"> </w:t>
            </w:r>
            <w:r w:rsidR="66CF0677" w:rsidRPr="002D71DF">
              <w:t>choices</w:t>
            </w:r>
            <w:r w:rsidR="004C760B" w:rsidRPr="002D71DF">
              <w:t xml:space="preserve"> </w:t>
            </w:r>
            <w:r w:rsidR="66CF0677" w:rsidRPr="002D71DF">
              <w:t>about</w:t>
            </w:r>
            <w:r w:rsidR="004C760B" w:rsidRPr="002D71DF">
              <w:t xml:space="preserve"> </w:t>
            </w:r>
            <w:r w:rsidR="66CF0677" w:rsidRPr="002D71DF">
              <w:t>staging</w:t>
            </w:r>
            <w:r w:rsidR="004C760B" w:rsidRPr="002D71DF">
              <w:t xml:space="preserve"> </w:t>
            </w:r>
            <w:r w:rsidR="66CF0677" w:rsidRPr="002D71DF">
              <w:t>scripted</w:t>
            </w:r>
            <w:r w:rsidR="004C760B" w:rsidRPr="002D71DF">
              <w:t xml:space="preserve"> </w:t>
            </w:r>
            <w:r w:rsidR="66CF0677" w:rsidRPr="002D71DF">
              <w:t>work.</w:t>
            </w:r>
          </w:p>
          <w:p w14:paraId="7E419073" w14:textId="1EC8C8E5" w:rsidR="0034619A" w:rsidRPr="002D71DF" w:rsidRDefault="0034619A">
            <w:pPr>
              <w:rPr>
                <w:rStyle w:val="Strong"/>
                <w:b w:val="0"/>
                <w:bCs w:val="0"/>
              </w:rPr>
            </w:pPr>
            <w:r w:rsidRPr="002D71DF">
              <w:rPr>
                <w:rStyle w:val="Strong"/>
              </w:rPr>
              <w:t>Success</w:t>
            </w:r>
            <w:r w:rsidR="004C760B" w:rsidRPr="002D71DF">
              <w:rPr>
                <w:rStyle w:val="Strong"/>
              </w:rPr>
              <w:t xml:space="preserve"> </w:t>
            </w:r>
            <w:r w:rsidRPr="002D71DF">
              <w:rPr>
                <w:rStyle w:val="Strong"/>
              </w:rPr>
              <w:t>criteria</w:t>
            </w:r>
          </w:p>
          <w:p w14:paraId="344F998B" w14:textId="185608CF" w:rsidR="0034619A" w:rsidRPr="002D71DF" w:rsidRDefault="0034619A">
            <w:pPr>
              <w:rPr>
                <w:rStyle w:val="Strong"/>
                <w:b w:val="0"/>
                <w:bCs w:val="0"/>
              </w:rPr>
            </w:pPr>
            <w:r w:rsidRPr="002D71DF">
              <w:rPr>
                <w:rStyle w:val="Strong"/>
                <w:b w:val="0"/>
                <w:bCs w:val="0"/>
              </w:rPr>
              <w:t>I</w:t>
            </w:r>
            <w:r w:rsidR="004C760B" w:rsidRPr="002D71DF">
              <w:rPr>
                <w:rStyle w:val="Strong"/>
                <w:b w:val="0"/>
                <w:bCs w:val="0"/>
              </w:rPr>
              <w:t xml:space="preserve"> </w:t>
            </w:r>
            <w:r w:rsidRPr="002D71DF">
              <w:rPr>
                <w:rStyle w:val="Strong"/>
                <w:b w:val="0"/>
                <w:bCs w:val="0"/>
              </w:rPr>
              <w:t>can:</w:t>
            </w:r>
          </w:p>
          <w:p w14:paraId="55F4AE54" w14:textId="42DD70E7" w:rsidR="00262CAD" w:rsidRPr="002D71DF" w:rsidRDefault="00262CAD" w:rsidP="00262CAD">
            <w:pPr>
              <w:pStyle w:val="ListBullet"/>
              <w:numPr>
                <w:ilvl w:val="0"/>
                <w:numId w:val="5"/>
              </w:numPr>
            </w:pPr>
            <w:r w:rsidRPr="002D71DF">
              <w:t>interpret</w:t>
            </w:r>
            <w:r w:rsidR="004C760B" w:rsidRPr="002D71DF">
              <w:t xml:space="preserve"> </w:t>
            </w:r>
            <w:r w:rsidRPr="002D71DF">
              <w:t>and</w:t>
            </w:r>
            <w:r w:rsidR="004C760B" w:rsidRPr="002D71DF">
              <w:t xml:space="preserve"> </w:t>
            </w:r>
            <w:r w:rsidRPr="002D71DF">
              <w:t>apply</w:t>
            </w:r>
            <w:r w:rsidR="004C760B" w:rsidRPr="002D71DF">
              <w:t xml:space="preserve"> </w:t>
            </w:r>
            <w:r w:rsidRPr="002D71DF">
              <w:t>flexible</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to</w:t>
            </w:r>
            <w:r w:rsidR="004C760B" w:rsidRPr="002D71DF">
              <w:t xml:space="preserve"> </w:t>
            </w:r>
            <w:r w:rsidRPr="002D71DF">
              <w:t>collaboratively</w:t>
            </w:r>
            <w:r w:rsidR="004C760B" w:rsidRPr="002D71DF">
              <w:t xml:space="preserve"> </w:t>
            </w:r>
            <w:r w:rsidRPr="002D71DF">
              <w:t>explore</w:t>
            </w:r>
            <w:r w:rsidR="004C760B" w:rsidRPr="002D71DF">
              <w:t xml:space="preserve"> </w:t>
            </w:r>
            <w:r w:rsidRPr="002D71DF">
              <w:t>multiple</w:t>
            </w:r>
            <w:r w:rsidR="004C760B" w:rsidRPr="002D71DF">
              <w:t xml:space="preserve"> </w:t>
            </w:r>
            <w:r w:rsidRPr="002D71DF">
              <w:t>given</w:t>
            </w:r>
            <w:r w:rsidR="004C760B" w:rsidRPr="002D71DF">
              <w:t xml:space="preserve"> </w:t>
            </w:r>
            <w:r w:rsidRPr="002D71DF">
              <w:t>circumstances</w:t>
            </w:r>
            <w:r w:rsidR="004C760B" w:rsidRPr="002D71DF">
              <w:t xml:space="preserve"> </w:t>
            </w:r>
            <w:r w:rsidRPr="002D71DF">
              <w:t>in</w:t>
            </w:r>
            <w:r w:rsidR="004C760B" w:rsidRPr="002D71DF">
              <w:t xml:space="preserve"> </w:t>
            </w:r>
            <w:r w:rsidRPr="002D71DF">
              <w:t>performance</w:t>
            </w:r>
          </w:p>
          <w:p w14:paraId="26D0AED3" w14:textId="4AB96B43" w:rsidR="00262CAD" w:rsidRPr="002D71DF" w:rsidRDefault="00262CAD" w:rsidP="00262CAD">
            <w:pPr>
              <w:pStyle w:val="ListBullet"/>
              <w:numPr>
                <w:ilvl w:val="0"/>
                <w:numId w:val="5"/>
              </w:numPr>
            </w:pPr>
            <w:r w:rsidRPr="002D71DF">
              <w:t>analyse,</w:t>
            </w:r>
            <w:r w:rsidR="004C760B" w:rsidRPr="002D71DF">
              <w:t xml:space="preserve"> </w:t>
            </w:r>
            <w:r w:rsidRPr="002D71DF">
              <w:t>develop</w:t>
            </w:r>
            <w:r w:rsidR="004C760B" w:rsidRPr="002D71DF">
              <w:t xml:space="preserve"> </w:t>
            </w:r>
            <w:r w:rsidRPr="002D71DF">
              <w:t>and</w:t>
            </w:r>
            <w:r w:rsidR="004C760B" w:rsidRPr="002D71DF">
              <w:t xml:space="preserve"> </w:t>
            </w:r>
            <w:r w:rsidRPr="002D71DF">
              <w:t>apply</w:t>
            </w:r>
            <w:r w:rsidR="004C760B" w:rsidRPr="002D71DF">
              <w:t xml:space="preserve"> </w:t>
            </w:r>
            <w:r w:rsidRPr="002D71DF">
              <w:t>tension,</w:t>
            </w:r>
            <w:r w:rsidR="004C760B" w:rsidRPr="002D71DF">
              <w:t xml:space="preserve"> </w:t>
            </w:r>
            <w:r w:rsidRPr="002D71DF">
              <w:t>atmosphere</w:t>
            </w:r>
            <w:r w:rsidR="004C760B" w:rsidRPr="002D71DF">
              <w:t xml:space="preserve"> </w:t>
            </w:r>
            <w:r w:rsidRPr="002D71DF">
              <w:t>and</w:t>
            </w:r>
            <w:r w:rsidR="004C760B" w:rsidRPr="002D71DF">
              <w:t xml:space="preserve"> </w:t>
            </w:r>
            <w:r w:rsidRPr="002D71DF">
              <w:t>subtext</w:t>
            </w:r>
            <w:r w:rsidR="004C760B" w:rsidRPr="002D71DF">
              <w:t xml:space="preserve"> </w:t>
            </w:r>
            <w:r w:rsidRPr="002D71DF">
              <w:t>to</w:t>
            </w:r>
            <w:r w:rsidR="004C760B" w:rsidRPr="002D71DF">
              <w:t xml:space="preserve"> </w:t>
            </w:r>
            <w:r w:rsidRPr="002D71DF">
              <w:t>create</w:t>
            </w:r>
            <w:r w:rsidR="004C760B" w:rsidRPr="002D71DF">
              <w:t xml:space="preserve"> </w:t>
            </w:r>
            <w:r w:rsidRPr="002D71DF">
              <w:t>characters</w:t>
            </w:r>
            <w:r w:rsidR="004C760B" w:rsidRPr="002D71DF">
              <w:t xml:space="preserve"> </w:t>
            </w:r>
            <w:r w:rsidRPr="002D71DF">
              <w:t>and</w:t>
            </w:r>
            <w:r w:rsidR="004C760B" w:rsidRPr="002D71DF">
              <w:t xml:space="preserve"> </w:t>
            </w:r>
            <w:r w:rsidRPr="002D71DF">
              <w:t>dramatic</w:t>
            </w:r>
            <w:r w:rsidR="004C760B" w:rsidRPr="002D71DF">
              <w:t xml:space="preserve"> </w:t>
            </w:r>
            <w:r w:rsidRPr="002D71DF">
              <w:t>meaning</w:t>
            </w:r>
          </w:p>
          <w:p w14:paraId="2ECF941E" w14:textId="130C14C1" w:rsidR="00262CAD" w:rsidRPr="002D71DF" w:rsidRDefault="00262CAD" w:rsidP="00262CAD">
            <w:pPr>
              <w:pStyle w:val="ListBullet"/>
              <w:numPr>
                <w:ilvl w:val="0"/>
                <w:numId w:val="5"/>
              </w:numPr>
            </w:pPr>
            <w:r w:rsidRPr="002D71DF">
              <w:t>work</w:t>
            </w:r>
            <w:r w:rsidR="004C760B" w:rsidRPr="002D71DF">
              <w:t xml:space="preserve"> </w:t>
            </w:r>
            <w:r w:rsidRPr="002D71DF">
              <w:t>with</w:t>
            </w:r>
            <w:r w:rsidR="004C760B" w:rsidRPr="002D71DF">
              <w:t xml:space="preserve"> </w:t>
            </w:r>
            <w:r w:rsidRPr="002D71DF">
              <w:t>others</w:t>
            </w:r>
            <w:r w:rsidR="004C760B" w:rsidRPr="002D71DF">
              <w:t xml:space="preserve"> </w:t>
            </w:r>
            <w:r w:rsidRPr="002D71DF">
              <w:t>to</w:t>
            </w:r>
            <w:r w:rsidR="004C760B" w:rsidRPr="002D71DF">
              <w:t xml:space="preserve"> </w:t>
            </w:r>
            <w:r w:rsidRPr="002D71DF">
              <w:t>make</w:t>
            </w:r>
            <w:r w:rsidR="004C760B" w:rsidRPr="002D71DF">
              <w:t xml:space="preserve"> </w:t>
            </w:r>
            <w:r w:rsidRPr="002D71DF">
              <w:t>directorial,</w:t>
            </w:r>
            <w:r w:rsidR="004C760B" w:rsidRPr="002D71DF">
              <w:t xml:space="preserve"> </w:t>
            </w:r>
            <w:r w:rsidRPr="002D71DF">
              <w:t>performance</w:t>
            </w:r>
            <w:r w:rsidR="004C760B" w:rsidRPr="002D71DF">
              <w:t xml:space="preserve"> </w:t>
            </w:r>
            <w:r w:rsidRPr="002D71DF">
              <w:t>and</w:t>
            </w:r>
            <w:r w:rsidR="004C760B" w:rsidRPr="002D71DF">
              <w:t xml:space="preserve"> </w:t>
            </w:r>
            <w:r w:rsidRPr="002D71DF">
              <w:t>design</w:t>
            </w:r>
            <w:r w:rsidR="004C760B" w:rsidRPr="002D71DF">
              <w:t xml:space="preserve"> </w:t>
            </w:r>
            <w:r w:rsidRPr="002D71DF">
              <w:t>choices</w:t>
            </w:r>
            <w:r w:rsidR="004C760B" w:rsidRPr="002D71DF">
              <w:t xml:space="preserve"> </w:t>
            </w:r>
            <w:r w:rsidRPr="002D71DF">
              <w:t>that</w:t>
            </w:r>
            <w:r w:rsidR="004C760B" w:rsidRPr="002D71DF">
              <w:t xml:space="preserve"> </w:t>
            </w:r>
            <w:r w:rsidRPr="002D71DF">
              <w:t>enhance</w:t>
            </w:r>
            <w:r w:rsidR="004C760B" w:rsidRPr="002D71DF">
              <w:t xml:space="preserve"> </w:t>
            </w:r>
            <w:r w:rsidRPr="002D71DF">
              <w:t>dramatic</w:t>
            </w:r>
            <w:r w:rsidR="004C760B" w:rsidRPr="002D71DF">
              <w:t xml:space="preserve"> </w:t>
            </w:r>
            <w:r w:rsidRPr="002D71DF">
              <w:t>meaning</w:t>
            </w:r>
            <w:r w:rsidR="004C760B" w:rsidRPr="002D71DF">
              <w:t xml:space="preserve"> </w:t>
            </w:r>
            <w:r w:rsidRPr="002D71DF">
              <w:t>and</w:t>
            </w:r>
            <w:r w:rsidR="004C760B" w:rsidRPr="002D71DF">
              <w:t xml:space="preserve"> </w:t>
            </w:r>
            <w:r w:rsidRPr="002D71DF">
              <w:t>influence</w:t>
            </w:r>
            <w:r w:rsidR="004C760B" w:rsidRPr="002D71DF">
              <w:t xml:space="preserve"> </w:t>
            </w:r>
            <w:r w:rsidRPr="002D71DF">
              <w:t>audience</w:t>
            </w:r>
            <w:r w:rsidR="004C760B" w:rsidRPr="002D71DF">
              <w:t xml:space="preserve"> </w:t>
            </w:r>
            <w:r w:rsidRPr="002D71DF">
              <w:t>response.</w:t>
            </w:r>
          </w:p>
          <w:p w14:paraId="2CE1D1AB" w14:textId="7721BFC5" w:rsidR="00F00B65" w:rsidRPr="002D71DF" w:rsidRDefault="00F00B65" w:rsidP="00F00B65">
            <w:pPr>
              <w:rPr>
                <w:b/>
                <w:bCs/>
              </w:rPr>
            </w:pPr>
            <w:r w:rsidRPr="002D71DF">
              <w:rPr>
                <w:b/>
                <w:bCs/>
              </w:rPr>
              <w:t>Activity</w:t>
            </w:r>
            <w:r w:rsidR="004C760B" w:rsidRPr="002D71DF">
              <w:rPr>
                <w:b/>
                <w:bCs/>
              </w:rPr>
              <w:t xml:space="preserve"> </w:t>
            </w:r>
            <w:r w:rsidRPr="002D71DF">
              <w:rPr>
                <w:b/>
                <w:bCs/>
              </w:rPr>
              <w:t>4.1</w:t>
            </w:r>
            <w:r w:rsidR="004C760B" w:rsidRPr="002D71DF">
              <w:rPr>
                <w:b/>
                <w:bCs/>
              </w:rPr>
              <w:t xml:space="preserve"> </w:t>
            </w:r>
            <w:r w:rsidRPr="002D71DF">
              <w:rPr>
                <w:b/>
                <w:bCs/>
              </w:rPr>
              <w:t>–</w:t>
            </w:r>
            <w:r w:rsidR="004C760B" w:rsidRPr="002D71DF">
              <w:rPr>
                <w:b/>
                <w:bCs/>
              </w:rPr>
              <w:t xml:space="preserve"> </w:t>
            </w:r>
            <w:r w:rsidRPr="002D71DF">
              <w:rPr>
                <w:b/>
                <w:bCs/>
              </w:rPr>
              <w:t>warm-up</w:t>
            </w:r>
            <w:r w:rsidR="004A6F45">
              <w:rPr>
                <w:b/>
                <w:bCs/>
              </w:rPr>
              <w:t xml:space="preserve"> –</w:t>
            </w:r>
            <w:r w:rsidR="004C760B" w:rsidRPr="002D71DF">
              <w:rPr>
                <w:b/>
                <w:bCs/>
              </w:rPr>
              <w:t xml:space="preserve"> </w:t>
            </w:r>
            <w:r w:rsidRPr="002D71DF">
              <w:rPr>
                <w:b/>
                <w:bCs/>
              </w:rPr>
              <w:t>stage</w:t>
            </w:r>
            <w:r w:rsidR="004C760B" w:rsidRPr="002D71DF">
              <w:rPr>
                <w:b/>
                <w:bCs/>
              </w:rPr>
              <w:t xml:space="preserve"> </w:t>
            </w:r>
            <w:r w:rsidRPr="002D71DF">
              <w:rPr>
                <w:b/>
                <w:bCs/>
              </w:rPr>
              <w:t>directions</w:t>
            </w:r>
          </w:p>
          <w:p w14:paraId="6E355F77" w14:textId="1D09D72D" w:rsidR="00F00B65" w:rsidRPr="002D71DF" w:rsidRDefault="00F00B65" w:rsidP="00F00B65">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stand</w:t>
            </w:r>
            <w:r w:rsidR="004C760B" w:rsidRPr="002D71DF">
              <w:t xml:space="preserve"> </w:t>
            </w:r>
            <w:r w:rsidRPr="002D71DF">
              <w:t>around</w:t>
            </w:r>
            <w:r w:rsidR="004C760B" w:rsidRPr="002D71DF">
              <w:t xml:space="preserve"> </w:t>
            </w:r>
            <w:r w:rsidRPr="002D71DF">
              <w:t>the</w:t>
            </w:r>
            <w:r w:rsidR="004C760B" w:rsidRPr="002D71DF">
              <w:t xml:space="preserve"> </w:t>
            </w:r>
            <w:r w:rsidRPr="002D71DF">
              <w:t>space</w:t>
            </w:r>
            <w:r w:rsidR="004C760B" w:rsidRPr="002D71DF">
              <w:t xml:space="preserve"> </w:t>
            </w:r>
            <w:r w:rsidRPr="002D71DF">
              <w:t>in</w:t>
            </w:r>
            <w:r w:rsidR="004C760B" w:rsidRPr="002D71DF">
              <w:t xml:space="preserve"> </w:t>
            </w:r>
            <w:r w:rsidR="00C420F7" w:rsidRPr="002D71DF">
              <w:t>a</w:t>
            </w:r>
            <w:r w:rsidR="004C760B" w:rsidRPr="002D71DF">
              <w:t xml:space="preserve"> </w:t>
            </w:r>
            <w:r w:rsidRPr="002D71DF">
              <w:t>neutral</w:t>
            </w:r>
            <w:r w:rsidR="004C760B" w:rsidRPr="002D71DF">
              <w:t xml:space="preserve"> </w:t>
            </w:r>
            <w:r w:rsidRPr="002D71DF">
              <w:t>position</w:t>
            </w:r>
            <w:r w:rsidR="004C760B" w:rsidRPr="002D71DF">
              <w:t xml:space="preserve"> </w:t>
            </w:r>
            <w:r w:rsidRPr="002D71DF">
              <w:t>in</w:t>
            </w:r>
            <w:r w:rsidR="004C760B" w:rsidRPr="002D71DF">
              <w:t xml:space="preserve"> </w:t>
            </w:r>
            <w:r w:rsidRPr="002D71DF">
              <w:t>preparation</w:t>
            </w:r>
            <w:r w:rsidR="004C760B" w:rsidRPr="002D71DF">
              <w:t xml:space="preserve"> </w:t>
            </w:r>
            <w:r w:rsidRPr="002D71DF">
              <w:t>to</w:t>
            </w:r>
            <w:r w:rsidR="004C760B" w:rsidRPr="002D71DF">
              <w:t xml:space="preserve"> </w:t>
            </w:r>
            <w:r w:rsidRPr="002D71DF">
              <w:t>embody</w:t>
            </w:r>
            <w:r w:rsidR="004C760B" w:rsidRPr="002D71DF">
              <w:t xml:space="preserve"> </w:t>
            </w:r>
            <w:r w:rsidRPr="002D71DF">
              <w:t>a</w:t>
            </w:r>
            <w:r w:rsidR="004C760B" w:rsidRPr="002D71DF">
              <w:t xml:space="preserve"> </w:t>
            </w:r>
            <w:r w:rsidRPr="002D71DF">
              <w:t>list</w:t>
            </w:r>
            <w:r w:rsidR="004C760B" w:rsidRPr="002D71DF">
              <w:t xml:space="preserve"> </w:t>
            </w:r>
            <w:r w:rsidRPr="002D71DF">
              <w:t>of</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As</w:t>
            </w:r>
            <w:r w:rsidR="004C760B" w:rsidRPr="002D71DF">
              <w:t xml:space="preserve"> </w:t>
            </w:r>
            <w:r w:rsidRPr="002D71DF">
              <w:t>you</w:t>
            </w:r>
            <w:r w:rsidR="004C760B" w:rsidRPr="002D71DF">
              <w:t xml:space="preserve"> </w:t>
            </w:r>
            <w:r w:rsidRPr="002D71DF">
              <w:t>read</w:t>
            </w:r>
            <w:r w:rsidR="004C760B" w:rsidRPr="002D71DF">
              <w:t xml:space="preserve"> </w:t>
            </w:r>
            <w:r w:rsidRPr="002D71DF">
              <w:t>out</w:t>
            </w:r>
            <w:r w:rsidR="004C760B" w:rsidRPr="002D71DF">
              <w:t xml:space="preserve"> </w:t>
            </w:r>
            <w:r w:rsidRPr="002D71DF">
              <w:t>each</w:t>
            </w:r>
            <w:r w:rsidR="004C760B" w:rsidRPr="002D71DF">
              <w:t xml:space="preserve"> </w:t>
            </w:r>
            <w:r w:rsidRPr="002D71DF">
              <w:t>stage</w:t>
            </w:r>
            <w:r w:rsidR="004C760B" w:rsidRPr="002D71DF">
              <w:t xml:space="preserve"> </w:t>
            </w:r>
            <w:r w:rsidRPr="002D71DF">
              <w:t>direction,</w:t>
            </w:r>
            <w:r w:rsidR="004C760B" w:rsidRPr="002D71DF">
              <w:t xml:space="preserve"> </w:t>
            </w:r>
            <w:r w:rsidRPr="002D71DF">
              <w:t>encourage</w:t>
            </w:r>
            <w:r w:rsidR="004C760B" w:rsidRPr="002D71DF">
              <w:t xml:space="preserve"> </w:t>
            </w:r>
            <w:r w:rsidRPr="002D71DF">
              <w:t>students</w:t>
            </w:r>
            <w:r w:rsidR="004C760B" w:rsidRPr="002D71DF">
              <w:t xml:space="preserve"> </w:t>
            </w:r>
            <w:r w:rsidRPr="002D71DF">
              <w:t>to</w:t>
            </w:r>
            <w:r w:rsidR="004C760B" w:rsidRPr="002D71DF">
              <w:t xml:space="preserve"> </w:t>
            </w:r>
            <w:r w:rsidRPr="002D71DF">
              <w:t>consider</w:t>
            </w:r>
            <w:r w:rsidR="004C760B" w:rsidRPr="002D71DF">
              <w:t xml:space="preserve"> </w:t>
            </w:r>
            <w:r w:rsidRPr="002D71DF">
              <w:t>movement,</w:t>
            </w:r>
            <w:r w:rsidR="004C760B" w:rsidRPr="002D71DF">
              <w:t xml:space="preserve"> </w:t>
            </w:r>
            <w:r w:rsidRPr="002D71DF">
              <w:t>emotion</w:t>
            </w:r>
            <w:r w:rsidR="004C760B" w:rsidRPr="002D71DF">
              <w:t xml:space="preserve"> </w:t>
            </w:r>
            <w:r w:rsidRPr="002D71DF">
              <w:t>and</w:t>
            </w:r>
            <w:r w:rsidR="004C760B" w:rsidRPr="002D71DF">
              <w:t xml:space="preserve"> </w:t>
            </w:r>
            <w:r w:rsidRPr="002D71DF">
              <w:t>proxemics.</w:t>
            </w:r>
            <w:r w:rsidR="004C760B" w:rsidRPr="002D71DF">
              <w:t xml:space="preserve"> </w:t>
            </w:r>
            <w:r w:rsidRPr="002D71DF">
              <w:t>The</w:t>
            </w:r>
            <w:r w:rsidR="004C760B" w:rsidRPr="002D71DF">
              <w:t xml:space="preserve"> </w:t>
            </w:r>
            <w:r w:rsidRPr="002D71DF">
              <w:t>choices</w:t>
            </w:r>
            <w:r w:rsidR="004C760B" w:rsidRPr="002D71DF">
              <w:t xml:space="preserve"> </w:t>
            </w:r>
            <w:r w:rsidRPr="002D71DF">
              <w:t>made</w:t>
            </w:r>
            <w:r w:rsidR="004C760B" w:rsidRPr="002D71DF">
              <w:t xml:space="preserve"> </w:t>
            </w:r>
            <w:r w:rsidRPr="002D71DF">
              <w:t>by</w:t>
            </w:r>
            <w:r w:rsidR="004C760B" w:rsidRPr="002D71DF">
              <w:t xml:space="preserve"> </w:t>
            </w:r>
            <w:r w:rsidRPr="002D71DF">
              <w:t>students</w:t>
            </w:r>
            <w:r w:rsidR="004C760B" w:rsidRPr="002D71DF">
              <w:t xml:space="preserve"> </w:t>
            </w:r>
            <w:r w:rsidRPr="002D71DF">
              <w:t>may</w:t>
            </w:r>
            <w:r w:rsidR="004C760B" w:rsidRPr="002D71DF">
              <w:t xml:space="preserve"> </w:t>
            </w:r>
            <w:r w:rsidRPr="002D71DF">
              <w:t>all</w:t>
            </w:r>
            <w:r w:rsidR="004C760B" w:rsidRPr="002D71DF">
              <w:t xml:space="preserve"> </w:t>
            </w:r>
            <w:r w:rsidRPr="002D71DF">
              <w:t>look</w:t>
            </w:r>
            <w:r w:rsidR="004C760B" w:rsidRPr="002D71DF">
              <w:t xml:space="preserve"> </w:t>
            </w:r>
            <w:r w:rsidRPr="002D71DF">
              <w:t>different.</w:t>
            </w:r>
            <w:r w:rsidR="004C760B" w:rsidRPr="002D71DF">
              <w:t xml:space="preserve"> </w:t>
            </w:r>
          </w:p>
          <w:p w14:paraId="109C49FA" w14:textId="37EC7076" w:rsidR="00F00B65" w:rsidRPr="002D71DF" w:rsidRDefault="00F00B65" w:rsidP="00F00B65">
            <w:pPr>
              <w:pStyle w:val="ListBullet"/>
              <w:numPr>
                <w:ilvl w:val="0"/>
                <w:numId w:val="5"/>
              </w:numPr>
            </w:pPr>
            <w:r w:rsidRPr="002D71DF">
              <w:t>A</w:t>
            </w:r>
            <w:r w:rsidR="004C760B" w:rsidRPr="002D71DF">
              <w:t xml:space="preserve"> </w:t>
            </w:r>
            <w:r w:rsidRPr="002D71DF">
              <w:t>person</w:t>
            </w:r>
            <w:r w:rsidR="004C760B" w:rsidRPr="002D71DF">
              <w:t xml:space="preserve"> </w:t>
            </w:r>
            <w:r w:rsidRPr="002D71DF">
              <w:t>enters</w:t>
            </w:r>
            <w:r w:rsidR="004C760B" w:rsidRPr="002D71DF">
              <w:t xml:space="preserve"> </w:t>
            </w:r>
            <w:r w:rsidRPr="002D71DF">
              <w:t>cautiously;</w:t>
            </w:r>
            <w:r w:rsidR="004C760B" w:rsidRPr="002D71DF">
              <w:t xml:space="preserve"> </w:t>
            </w:r>
            <w:r w:rsidRPr="002D71DF">
              <w:t>eyes</w:t>
            </w:r>
            <w:r w:rsidR="004C760B" w:rsidRPr="002D71DF">
              <w:t xml:space="preserve"> </w:t>
            </w:r>
            <w:r w:rsidRPr="002D71DF">
              <w:t>fixed</w:t>
            </w:r>
            <w:r w:rsidR="004C760B" w:rsidRPr="002D71DF">
              <w:t xml:space="preserve"> </w:t>
            </w:r>
            <w:r w:rsidRPr="002D71DF">
              <w:t>on</w:t>
            </w:r>
            <w:r w:rsidR="004C760B" w:rsidRPr="002D71DF">
              <w:t xml:space="preserve"> </w:t>
            </w:r>
            <w:r w:rsidRPr="002D71DF">
              <w:t>the</w:t>
            </w:r>
            <w:r w:rsidR="004C760B" w:rsidRPr="002D71DF">
              <w:t xml:space="preserve"> </w:t>
            </w:r>
            <w:r w:rsidRPr="002D71DF">
              <w:t>floor.</w:t>
            </w:r>
            <w:r w:rsidR="004C760B" w:rsidRPr="002D71DF">
              <w:t xml:space="preserve"> </w:t>
            </w:r>
            <w:r w:rsidRPr="002D71DF">
              <w:t>They</w:t>
            </w:r>
            <w:r w:rsidR="004C760B" w:rsidRPr="002D71DF">
              <w:t xml:space="preserve"> </w:t>
            </w:r>
            <w:r w:rsidRPr="002D71DF">
              <w:t>spot</w:t>
            </w:r>
            <w:r w:rsidR="004C760B" w:rsidRPr="002D71DF">
              <w:t xml:space="preserve"> </w:t>
            </w:r>
            <w:r w:rsidRPr="002D71DF">
              <w:t>something</w:t>
            </w:r>
            <w:r w:rsidR="004C760B" w:rsidRPr="002D71DF">
              <w:t xml:space="preserve"> </w:t>
            </w:r>
            <w:r w:rsidRPr="002D71DF">
              <w:t>small</w:t>
            </w:r>
            <w:r w:rsidR="004C760B" w:rsidRPr="002D71DF">
              <w:t xml:space="preserve"> </w:t>
            </w:r>
            <w:r w:rsidRPr="002D71DF">
              <w:t>and</w:t>
            </w:r>
            <w:r w:rsidR="004C760B" w:rsidRPr="002D71DF">
              <w:t xml:space="preserve"> </w:t>
            </w:r>
            <w:r w:rsidRPr="002D71DF">
              <w:t>precious,</w:t>
            </w:r>
            <w:r w:rsidR="004C760B" w:rsidRPr="002D71DF">
              <w:t xml:space="preserve"> </w:t>
            </w:r>
            <w:r w:rsidRPr="002D71DF">
              <w:t>stoop</w:t>
            </w:r>
            <w:r w:rsidR="004C760B" w:rsidRPr="002D71DF">
              <w:t xml:space="preserve"> </w:t>
            </w:r>
            <w:r w:rsidRPr="002D71DF">
              <w:t>to</w:t>
            </w:r>
            <w:r w:rsidR="004C760B" w:rsidRPr="002D71DF">
              <w:t xml:space="preserve"> </w:t>
            </w:r>
            <w:r w:rsidRPr="002D71DF">
              <w:t>pick</w:t>
            </w:r>
            <w:r w:rsidR="004C760B" w:rsidRPr="002D71DF">
              <w:t xml:space="preserve"> </w:t>
            </w:r>
            <w:r w:rsidRPr="002D71DF">
              <w:t>it</w:t>
            </w:r>
            <w:r w:rsidR="004C760B" w:rsidRPr="002D71DF">
              <w:t xml:space="preserve"> </w:t>
            </w:r>
            <w:r w:rsidRPr="002D71DF">
              <w:t>up</w:t>
            </w:r>
            <w:r w:rsidR="004C760B" w:rsidRPr="002D71DF">
              <w:t xml:space="preserve"> </w:t>
            </w:r>
            <w:r w:rsidRPr="002D71DF">
              <w:t>and</w:t>
            </w:r>
            <w:r w:rsidR="004C760B" w:rsidRPr="002D71DF">
              <w:t xml:space="preserve"> </w:t>
            </w:r>
            <w:r w:rsidRPr="002D71DF">
              <w:t>clutch</w:t>
            </w:r>
            <w:r w:rsidR="004C760B" w:rsidRPr="002D71DF">
              <w:t xml:space="preserve"> </w:t>
            </w:r>
            <w:r w:rsidRPr="002D71DF">
              <w:t>it</w:t>
            </w:r>
            <w:r w:rsidR="004C760B" w:rsidRPr="002D71DF">
              <w:t xml:space="preserve"> </w:t>
            </w:r>
            <w:r w:rsidRPr="002D71DF">
              <w:t>tightly</w:t>
            </w:r>
            <w:r w:rsidR="004C760B" w:rsidRPr="002D71DF">
              <w:t xml:space="preserve"> </w:t>
            </w:r>
            <w:r w:rsidRPr="002D71DF">
              <w:t>to</w:t>
            </w:r>
            <w:r w:rsidR="004C760B" w:rsidRPr="002D71DF">
              <w:t xml:space="preserve"> </w:t>
            </w:r>
            <w:r w:rsidRPr="002D71DF">
              <w:t>their</w:t>
            </w:r>
            <w:r w:rsidR="004C760B" w:rsidRPr="002D71DF">
              <w:t xml:space="preserve"> </w:t>
            </w:r>
            <w:r w:rsidRPr="002D71DF">
              <w:t>chest.</w:t>
            </w:r>
            <w:r w:rsidR="004C760B" w:rsidRPr="002D71DF">
              <w:t xml:space="preserve"> </w:t>
            </w:r>
            <w:r w:rsidRPr="002D71DF">
              <w:t>For</w:t>
            </w:r>
            <w:r w:rsidR="004C760B" w:rsidRPr="002D71DF">
              <w:t xml:space="preserve"> </w:t>
            </w:r>
            <w:r w:rsidRPr="002D71DF">
              <w:t>a</w:t>
            </w:r>
            <w:r w:rsidR="004C760B" w:rsidRPr="002D71DF">
              <w:t xml:space="preserve"> </w:t>
            </w:r>
            <w:r w:rsidRPr="002D71DF">
              <w:t>moment,</w:t>
            </w:r>
            <w:r w:rsidR="004C760B" w:rsidRPr="002D71DF">
              <w:t xml:space="preserve"> </w:t>
            </w:r>
            <w:r w:rsidRPr="002D71DF">
              <w:t>they</w:t>
            </w:r>
            <w:r w:rsidR="004C760B" w:rsidRPr="002D71DF">
              <w:t xml:space="preserve"> </w:t>
            </w:r>
            <w:r w:rsidRPr="002D71DF">
              <w:t>stand</w:t>
            </w:r>
            <w:r w:rsidR="004C760B" w:rsidRPr="002D71DF">
              <w:t xml:space="preserve"> </w:t>
            </w:r>
            <w:r w:rsidRPr="002D71DF">
              <w:t>still,</w:t>
            </w:r>
            <w:r w:rsidR="004C760B" w:rsidRPr="002D71DF">
              <w:t xml:space="preserve"> </w:t>
            </w:r>
            <w:r w:rsidRPr="002D71DF">
              <w:t>torn</w:t>
            </w:r>
            <w:r w:rsidR="004C760B" w:rsidRPr="002D71DF">
              <w:t xml:space="preserve"> </w:t>
            </w:r>
            <w:r w:rsidRPr="002D71DF">
              <w:t>between</w:t>
            </w:r>
            <w:r w:rsidR="004C760B" w:rsidRPr="002D71DF">
              <w:t xml:space="preserve"> </w:t>
            </w:r>
            <w:r w:rsidRPr="002D71DF">
              <w:t>hiding</w:t>
            </w:r>
            <w:r w:rsidR="004C760B" w:rsidRPr="002D71DF">
              <w:t xml:space="preserve"> </w:t>
            </w:r>
            <w:r w:rsidRPr="002D71DF">
              <w:t>it</w:t>
            </w:r>
            <w:r w:rsidR="004C760B" w:rsidRPr="002D71DF">
              <w:t xml:space="preserve"> </w:t>
            </w:r>
            <w:r w:rsidRPr="002D71DF">
              <w:t>and</w:t>
            </w:r>
            <w:r w:rsidR="004C760B" w:rsidRPr="002D71DF">
              <w:t xml:space="preserve"> </w:t>
            </w:r>
            <w:r w:rsidRPr="002D71DF">
              <w:t>showing</w:t>
            </w:r>
            <w:r w:rsidR="004C760B" w:rsidRPr="002D71DF">
              <w:t xml:space="preserve"> </w:t>
            </w:r>
            <w:r w:rsidRPr="002D71DF">
              <w:t>it</w:t>
            </w:r>
            <w:r w:rsidR="004C760B" w:rsidRPr="002D71DF">
              <w:t xml:space="preserve"> </w:t>
            </w:r>
            <w:r w:rsidRPr="002D71DF">
              <w:t>to</w:t>
            </w:r>
            <w:r w:rsidR="004C760B" w:rsidRPr="002D71DF">
              <w:t xml:space="preserve"> </w:t>
            </w:r>
            <w:r w:rsidRPr="002D71DF">
              <w:t>the</w:t>
            </w:r>
            <w:r w:rsidR="004C760B" w:rsidRPr="002D71DF">
              <w:t xml:space="preserve"> </w:t>
            </w:r>
            <w:r w:rsidRPr="002D71DF">
              <w:t>world.</w:t>
            </w:r>
          </w:p>
          <w:p w14:paraId="56CEA51B" w14:textId="04DD2023" w:rsidR="00F00B65" w:rsidRPr="002D71DF" w:rsidRDefault="00F00B65" w:rsidP="00F00B65">
            <w:pPr>
              <w:pStyle w:val="ListBullet"/>
              <w:numPr>
                <w:ilvl w:val="0"/>
                <w:numId w:val="5"/>
              </w:numPr>
            </w:pPr>
            <w:r w:rsidRPr="002D71DF">
              <w:lastRenderedPageBreak/>
              <w:t>Bursting</w:t>
            </w:r>
            <w:r w:rsidR="004C760B" w:rsidRPr="002D71DF">
              <w:t xml:space="preserve"> </w:t>
            </w:r>
            <w:r w:rsidRPr="002D71DF">
              <w:t>onto</w:t>
            </w:r>
            <w:r w:rsidR="004C760B" w:rsidRPr="002D71DF">
              <w:t xml:space="preserve"> </w:t>
            </w:r>
            <w:r w:rsidRPr="002D71DF">
              <w:t>the</w:t>
            </w:r>
            <w:r w:rsidR="004C760B" w:rsidRPr="002D71DF">
              <w:t xml:space="preserve"> </w:t>
            </w:r>
            <w:r w:rsidRPr="002D71DF">
              <w:t>stage</w:t>
            </w:r>
            <w:r w:rsidR="004C760B" w:rsidRPr="002D71DF">
              <w:t xml:space="preserve"> </w:t>
            </w:r>
            <w:r w:rsidRPr="002D71DF">
              <w:t>from</w:t>
            </w:r>
            <w:r w:rsidR="004C760B" w:rsidRPr="002D71DF">
              <w:t xml:space="preserve"> </w:t>
            </w:r>
            <w:r w:rsidRPr="002D71DF">
              <w:t>the</w:t>
            </w:r>
            <w:r w:rsidR="004C760B" w:rsidRPr="002D71DF">
              <w:t xml:space="preserve"> </w:t>
            </w:r>
            <w:r w:rsidRPr="002D71DF">
              <w:t>wings,</w:t>
            </w:r>
            <w:r w:rsidR="004C760B" w:rsidRPr="002D71DF">
              <w:t xml:space="preserve"> </w:t>
            </w:r>
            <w:r w:rsidRPr="002D71DF">
              <w:t>a</w:t>
            </w:r>
            <w:r w:rsidR="004C760B" w:rsidRPr="002D71DF">
              <w:t xml:space="preserve"> </w:t>
            </w:r>
            <w:r w:rsidRPr="002D71DF">
              <w:t>person</w:t>
            </w:r>
            <w:r w:rsidR="004C760B" w:rsidRPr="002D71DF">
              <w:t xml:space="preserve"> </w:t>
            </w:r>
            <w:r w:rsidRPr="002D71DF">
              <w:t>rushes</w:t>
            </w:r>
            <w:r w:rsidR="004C760B" w:rsidRPr="002D71DF">
              <w:t xml:space="preserve"> </w:t>
            </w:r>
            <w:r w:rsidRPr="002D71DF">
              <w:t>to</w:t>
            </w:r>
            <w:r w:rsidR="004C760B" w:rsidRPr="002D71DF">
              <w:t xml:space="preserve"> </w:t>
            </w:r>
            <w:r w:rsidRPr="002D71DF">
              <w:t>centre,</w:t>
            </w:r>
            <w:r w:rsidR="004C760B" w:rsidRPr="002D71DF">
              <w:t xml:space="preserve"> </w:t>
            </w:r>
            <w:r w:rsidRPr="002D71DF">
              <w:t>almost</w:t>
            </w:r>
            <w:r w:rsidR="004C760B" w:rsidRPr="002D71DF">
              <w:t xml:space="preserve"> </w:t>
            </w:r>
            <w:r w:rsidRPr="002D71DF">
              <w:t>stumbling.</w:t>
            </w:r>
            <w:r w:rsidR="004C760B" w:rsidRPr="002D71DF">
              <w:t xml:space="preserve"> </w:t>
            </w:r>
            <w:r w:rsidRPr="002D71DF">
              <w:t>Their</w:t>
            </w:r>
            <w:r w:rsidR="004C760B" w:rsidRPr="002D71DF">
              <w:t xml:space="preserve"> </w:t>
            </w:r>
            <w:r w:rsidRPr="002D71DF">
              <w:t>urgency</w:t>
            </w:r>
            <w:r w:rsidR="004C760B" w:rsidRPr="002D71DF">
              <w:t xml:space="preserve"> </w:t>
            </w:r>
            <w:r w:rsidRPr="002D71DF">
              <w:t>halts</w:t>
            </w:r>
            <w:r w:rsidR="004C760B" w:rsidRPr="002D71DF">
              <w:t xml:space="preserve"> </w:t>
            </w:r>
            <w:r w:rsidRPr="002D71DF">
              <w:t>suddenly</w:t>
            </w:r>
            <w:r w:rsidR="004C760B" w:rsidRPr="002D71DF">
              <w:t xml:space="preserve"> </w:t>
            </w:r>
            <w:r w:rsidRPr="002D71DF">
              <w:t>as</w:t>
            </w:r>
            <w:r w:rsidR="004C760B" w:rsidRPr="002D71DF">
              <w:t xml:space="preserve"> </w:t>
            </w:r>
            <w:r w:rsidRPr="002D71DF">
              <w:t>they</w:t>
            </w:r>
            <w:r w:rsidR="004C760B" w:rsidRPr="002D71DF">
              <w:t xml:space="preserve"> </w:t>
            </w:r>
            <w:r w:rsidRPr="002D71DF">
              <w:t>freeze,</w:t>
            </w:r>
            <w:r w:rsidR="004C760B" w:rsidRPr="002D71DF">
              <w:t xml:space="preserve"> </w:t>
            </w:r>
            <w:r w:rsidRPr="002D71DF">
              <w:t>realising</w:t>
            </w:r>
            <w:r w:rsidR="004C760B" w:rsidRPr="002D71DF">
              <w:t xml:space="preserve"> </w:t>
            </w:r>
            <w:r w:rsidRPr="002D71DF">
              <w:t>all</w:t>
            </w:r>
            <w:r w:rsidR="004C760B" w:rsidRPr="002D71DF">
              <w:t xml:space="preserve"> </w:t>
            </w:r>
            <w:r w:rsidRPr="002D71DF">
              <w:t>eyes</w:t>
            </w:r>
            <w:r w:rsidR="004C760B" w:rsidRPr="002D71DF">
              <w:t xml:space="preserve"> </w:t>
            </w:r>
            <w:r w:rsidRPr="002D71DF">
              <w:t>are</w:t>
            </w:r>
            <w:r w:rsidR="004C760B" w:rsidRPr="002D71DF">
              <w:t xml:space="preserve"> </w:t>
            </w:r>
            <w:r w:rsidRPr="002D71DF">
              <w:t>on</w:t>
            </w:r>
            <w:r w:rsidR="004C760B" w:rsidRPr="002D71DF">
              <w:t xml:space="preserve"> </w:t>
            </w:r>
            <w:r w:rsidRPr="002D71DF">
              <w:t>them.</w:t>
            </w:r>
            <w:r w:rsidR="004C760B" w:rsidRPr="002D71DF">
              <w:t xml:space="preserve"> </w:t>
            </w:r>
            <w:r w:rsidRPr="002D71DF">
              <w:t>Their</w:t>
            </w:r>
            <w:r w:rsidR="004C760B" w:rsidRPr="002D71DF">
              <w:t xml:space="preserve"> </w:t>
            </w:r>
            <w:r w:rsidRPr="002D71DF">
              <w:t>posture</w:t>
            </w:r>
            <w:r w:rsidR="004C760B" w:rsidRPr="002D71DF">
              <w:t xml:space="preserve"> </w:t>
            </w:r>
            <w:r w:rsidRPr="002D71DF">
              <w:t>collapses</w:t>
            </w:r>
            <w:r w:rsidR="004C760B" w:rsidRPr="002D71DF">
              <w:t xml:space="preserve"> </w:t>
            </w:r>
            <w:r w:rsidRPr="002D71DF">
              <w:t>into</w:t>
            </w:r>
            <w:r w:rsidR="004C760B" w:rsidRPr="002D71DF">
              <w:t xml:space="preserve"> </w:t>
            </w:r>
            <w:r w:rsidRPr="002D71DF">
              <w:t>awkward</w:t>
            </w:r>
            <w:r w:rsidR="004C760B" w:rsidRPr="002D71DF">
              <w:t xml:space="preserve"> </w:t>
            </w:r>
            <w:r w:rsidRPr="002D71DF">
              <w:t>embarrassment</w:t>
            </w:r>
            <w:r w:rsidR="004C760B" w:rsidRPr="002D71DF">
              <w:t xml:space="preserve"> </w:t>
            </w:r>
            <w:r w:rsidRPr="002D71DF">
              <w:t>before</w:t>
            </w:r>
            <w:r w:rsidR="004C760B" w:rsidRPr="002D71DF">
              <w:t xml:space="preserve"> </w:t>
            </w:r>
            <w:r w:rsidRPr="002D71DF">
              <w:t>they</w:t>
            </w:r>
            <w:r w:rsidR="004C760B" w:rsidRPr="002D71DF">
              <w:t xml:space="preserve"> </w:t>
            </w:r>
            <w:r w:rsidRPr="002D71DF">
              <w:t>retreat</w:t>
            </w:r>
            <w:r w:rsidR="004C760B" w:rsidRPr="002D71DF">
              <w:t xml:space="preserve"> </w:t>
            </w:r>
            <w:r w:rsidRPr="002D71DF">
              <w:t>towards</w:t>
            </w:r>
            <w:r w:rsidR="004C760B" w:rsidRPr="002D71DF">
              <w:t xml:space="preserve"> </w:t>
            </w:r>
            <w:r w:rsidRPr="002D71DF">
              <w:t>upstage.</w:t>
            </w:r>
          </w:p>
          <w:p w14:paraId="50A0D9DE" w14:textId="40241360" w:rsidR="00F00B65" w:rsidRPr="002D71DF" w:rsidRDefault="00F00B65" w:rsidP="00F00B65">
            <w:pPr>
              <w:pStyle w:val="ListBullet"/>
              <w:numPr>
                <w:ilvl w:val="0"/>
                <w:numId w:val="5"/>
              </w:numPr>
            </w:pPr>
            <w:r w:rsidRPr="002D71DF">
              <w:t>A</w:t>
            </w:r>
            <w:r w:rsidR="004C760B" w:rsidRPr="002D71DF">
              <w:t xml:space="preserve"> </w:t>
            </w:r>
            <w:r w:rsidRPr="002D71DF">
              <w:t>person</w:t>
            </w:r>
            <w:r w:rsidR="004C760B" w:rsidRPr="002D71DF">
              <w:t xml:space="preserve"> </w:t>
            </w:r>
            <w:r w:rsidRPr="002D71DF">
              <w:t>stands</w:t>
            </w:r>
            <w:r w:rsidR="004C760B" w:rsidRPr="002D71DF">
              <w:t xml:space="preserve"> </w:t>
            </w:r>
            <w:r w:rsidRPr="002D71DF">
              <w:t>tall,</w:t>
            </w:r>
            <w:r w:rsidR="004C760B" w:rsidRPr="002D71DF">
              <w:t xml:space="preserve"> </w:t>
            </w:r>
            <w:r w:rsidRPr="002D71DF">
              <w:t>poised</w:t>
            </w:r>
            <w:r w:rsidR="004C760B" w:rsidRPr="002D71DF">
              <w:t xml:space="preserve"> </w:t>
            </w:r>
            <w:r w:rsidRPr="002D71DF">
              <w:t>as</w:t>
            </w:r>
            <w:r w:rsidR="004C760B" w:rsidRPr="002D71DF">
              <w:t xml:space="preserve"> </w:t>
            </w:r>
            <w:r w:rsidRPr="002D71DF">
              <w:t>if</w:t>
            </w:r>
            <w:r w:rsidR="004C760B" w:rsidRPr="002D71DF">
              <w:t xml:space="preserve"> </w:t>
            </w:r>
            <w:r w:rsidRPr="002D71DF">
              <w:t>to</w:t>
            </w:r>
            <w:r w:rsidR="004C760B" w:rsidRPr="002D71DF">
              <w:t xml:space="preserve"> </w:t>
            </w:r>
            <w:r w:rsidRPr="002D71DF">
              <w:t>make</w:t>
            </w:r>
            <w:r w:rsidR="004C760B" w:rsidRPr="002D71DF">
              <w:t xml:space="preserve"> </w:t>
            </w:r>
            <w:r w:rsidRPr="002D71DF">
              <w:t>a</w:t>
            </w:r>
            <w:r w:rsidR="004C760B" w:rsidRPr="002D71DF">
              <w:t xml:space="preserve"> </w:t>
            </w:r>
            <w:r w:rsidRPr="002D71DF">
              <w:t>grand</w:t>
            </w:r>
            <w:r w:rsidR="004C760B" w:rsidRPr="002D71DF">
              <w:t xml:space="preserve"> </w:t>
            </w:r>
            <w:r w:rsidRPr="002D71DF">
              <w:t>announcement.</w:t>
            </w:r>
            <w:r w:rsidR="004C760B" w:rsidRPr="002D71DF">
              <w:t xml:space="preserve"> </w:t>
            </w:r>
            <w:r w:rsidRPr="002D71DF">
              <w:t>With</w:t>
            </w:r>
            <w:r w:rsidR="004C760B" w:rsidRPr="002D71DF">
              <w:t xml:space="preserve"> </w:t>
            </w:r>
            <w:r w:rsidRPr="002D71DF">
              <w:t>measured</w:t>
            </w:r>
            <w:r w:rsidR="004C760B" w:rsidRPr="002D71DF">
              <w:t xml:space="preserve"> </w:t>
            </w:r>
            <w:r w:rsidRPr="002D71DF">
              <w:t>steps,</w:t>
            </w:r>
            <w:r w:rsidR="004C760B" w:rsidRPr="002D71DF">
              <w:t xml:space="preserve"> </w:t>
            </w:r>
            <w:r w:rsidRPr="002D71DF">
              <w:t>they</w:t>
            </w:r>
            <w:r w:rsidR="004C760B" w:rsidRPr="002D71DF">
              <w:t xml:space="preserve"> </w:t>
            </w:r>
            <w:r w:rsidRPr="002D71DF">
              <w:t>move</w:t>
            </w:r>
            <w:r w:rsidR="004C760B" w:rsidRPr="002D71DF">
              <w:t xml:space="preserve"> </w:t>
            </w:r>
            <w:r w:rsidRPr="002D71DF">
              <w:t>downstage,</w:t>
            </w:r>
            <w:r w:rsidR="004C760B" w:rsidRPr="002D71DF">
              <w:t xml:space="preserve"> </w:t>
            </w:r>
            <w:r w:rsidRPr="002D71DF">
              <w:t>confidence</w:t>
            </w:r>
            <w:r w:rsidR="004C760B" w:rsidRPr="002D71DF">
              <w:t xml:space="preserve"> </w:t>
            </w:r>
            <w:r w:rsidRPr="002D71DF">
              <w:t>radiating.</w:t>
            </w:r>
            <w:r w:rsidR="004C760B" w:rsidRPr="002D71DF">
              <w:t xml:space="preserve"> </w:t>
            </w:r>
            <w:r w:rsidRPr="002D71DF">
              <w:t>Suddenly,</w:t>
            </w:r>
            <w:r w:rsidR="004C760B" w:rsidRPr="002D71DF">
              <w:t xml:space="preserve"> </w:t>
            </w:r>
            <w:r w:rsidRPr="002D71DF">
              <w:t>they</w:t>
            </w:r>
            <w:r w:rsidR="004C760B" w:rsidRPr="002D71DF">
              <w:t xml:space="preserve"> </w:t>
            </w:r>
            <w:r w:rsidRPr="002D71DF">
              <w:t>falter,</w:t>
            </w:r>
            <w:r w:rsidR="004C760B" w:rsidRPr="002D71DF">
              <w:t xml:space="preserve"> </w:t>
            </w:r>
            <w:r w:rsidRPr="002D71DF">
              <w:t>shoulders</w:t>
            </w:r>
            <w:r w:rsidR="004C760B" w:rsidRPr="002D71DF">
              <w:t xml:space="preserve"> </w:t>
            </w:r>
            <w:r w:rsidRPr="002D71DF">
              <w:t>drop,</w:t>
            </w:r>
            <w:r w:rsidR="004C760B" w:rsidRPr="002D71DF">
              <w:t xml:space="preserve"> </w:t>
            </w:r>
            <w:r w:rsidRPr="002D71DF">
              <w:t>hands</w:t>
            </w:r>
            <w:r w:rsidR="004C760B" w:rsidRPr="002D71DF">
              <w:t xml:space="preserve"> </w:t>
            </w:r>
            <w:r w:rsidRPr="002D71DF">
              <w:t>tremble,</w:t>
            </w:r>
            <w:r w:rsidR="004C760B" w:rsidRPr="002D71DF">
              <w:t xml:space="preserve"> </w:t>
            </w:r>
            <w:r w:rsidRPr="002D71DF">
              <w:t>doubt</w:t>
            </w:r>
            <w:r w:rsidR="004C760B" w:rsidRPr="002D71DF">
              <w:t xml:space="preserve"> </w:t>
            </w:r>
            <w:r w:rsidRPr="002D71DF">
              <w:t>replacing</w:t>
            </w:r>
            <w:r w:rsidR="004C760B" w:rsidRPr="002D71DF">
              <w:t xml:space="preserve"> </w:t>
            </w:r>
            <w:r w:rsidRPr="002D71DF">
              <w:t>certainty.</w:t>
            </w:r>
          </w:p>
          <w:p w14:paraId="45D30A6A" w14:textId="43C7416C" w:rsidR="00F00B65" w:rsidRPr="002D71DF" w:rsidRDefault="008E0573" w:rsidP="00F00B65">
            <w:pPr>
              <w:pStyle w:val="ListBullet"/>
              <w:numPr>
                <w:ilvl w:val="0"/>
                <w:numId w:val="5"/>
              </w:numPr>
            </w:pPr>
            <w:r>
              <w:t>Two</w:t>
            </w:r>
            <w:r w:rsidR="004C760B" w:rsidRPr="002D71DF">
              <w:t xml:space="preserve"> </w:t>
            </w:r>
            <w:r w:rsidR="00F00B65" w:rsidRPr="002D71DF">
              <w:t>friends</w:t>
            </w:r>
            <w:r w:rsidR="004C760B" w:rsidRPr="002D71DF">
              <w:t xml:space="preserve"> </w:t>
            </w:r>
            <w:r w:rsidR="00F00B65" w:rsidRPr="002D71DF">
              <w:t>enter</w:t>
            </w:r>
            <w:r w:rsidR="004C760B" w:rsidRPr="002D71DF">
              <w:t xml:space="preserve"> </w:t>
            </w:r>
            <w:r w:rsidR="00F00B65" w:rsidRPr="002D71DF">
              <w:t>from</w:t>
            </w:r>
            <w:r w:rsidR="004C760B" w:rsidRPr="002D71DF">
              <w:t xml:space="preserve"> </w:t>
            </w:r>
            <w:r w:rsidR="00F00B65" w:rsidRPr="002D71DF">
              <w:t>opposite</w:t>
            </w:r>
            <w:r w:rsidR="004C760B" w:rsidRPr="002D71DF">
              <w:t xml:space="preserve"> </w:t>
            </w:r>
            <w:r w:rsidR="00F00B65" w:rsidRPr="002D71DF">
              <w:t>sides,</w:t>
            </w:r>
            <w:r w:rsidR="004C760B" w:rsidRPr="002D71DF">
              <w:t xml:space="preserve"> </w:t>
            </w:r>
            <w:r w:rsidR="00F00B65" w:rsidRPr="002D71DF">
              <w:t>spotting</w:t>
            </w:r>
            <w:r w:rsidR="004C760B" w:rsidRPr="002D71DF">
              <w:t xml:space="preserve"> </w:t>
            </w:r>
            <w:r w:rsidR="00F00B65" w:rsidRPr="002D71DF">
              <w:t>each</w:t>
            </w:r>
            <w:r w:rsidR="004C760B" w:rsidRPr="002D71DF">
              <w:t xml:space="preserve"> </w:t>
            </w:r>
            <w:r w:rsidR="00F00B65" w:rsidRPr="002D71DF">
              <w:t>other</w:t>
            </w:r>
            <w:r w:rsidR="004C760B" w:rsidRPr="002D71DF">
              <w:t xml:space="preserve"> </w:t>
            </w:r>
            <w:r w:rsidR="00F00B65" w:rsidRPr="002D71DF">
              <w:t>at</w:t>
            </w:r>
            <w:r w:rsidR="004C760B" w:rsidRPr="002D71DF">
              <w:t xml:space="preserve"> </w:t>
            </w:r>
            <w:r w:rsidR="00F00B65" w:rsidRPr="002D71DF">
              <w:t>the</w:t>
            </w:r>
            <w:r w:rsidR="004C760B" w:rsidRPr="002D71DF">
              <w:t xml:space="preserve"> </w:t>
            </w:r>
            <w:r w:rsidR="00F00B65" w:rsidRPr="002D71DF">
              <w:t>same</w:t>
            </w:r>
            <w:r w:rsidR="004C760B" w:rsidRPr="002D71DF">
              <w:t xml:space="preserve"> </w:t>
            </w:r>
            <w:r w:rsidR="00F00B65" w:rsidRPr="002D71DF">
              <w:t>moment.</w:t>
            </w:r>
            <w:r w:rsidR="004C760B" w:rsidRPr="002D71DF">
              <w:t xml:space="preserve"> </w:t>
            </w:r>
            <w:r w:rsidR="00F00B65" w:rsidRPr="002D71DF">
              <w:t>One</w:t>
            </w:r>
            <w:r w:rsidR="004C760B" w:rsidRPr="002D71DF">
              <w:t xml:space="preserve"> </w:t>
            </w:r>
            <w:r w:rsidR="00F00B65" w:rsidRPr="002D71DF">
              <w:t>rushes</w:t>
            </w:r>
            <w:r w:rsidR="004C760B" w:rsidRPr="002D71DF">
              <w:t xml:space="preserve"> </w:t>
            </w:r>
            <w:r w:rsidR="00F00B65" w:rsidRPr="002D71DF">
              <w:t>forward</w:t>
            </w:r>
            <w:r w:rsidR="004C760B" w:rsidRPr="002D71DF">
              <w:t xml:space="preserve"> </w:t>
            </w:r>
            <w:r w:rsidR="00F00B65" w:rsidRPr="002D71DF">
              <w:t>with</w:t>
            </w:r>
            <w:r w:rsidR="004C760B" w:rsidRPr="002D71DF">
              <w:t xml:space="preserve"> </w:t>
            </w:r>
            <w:r w:rsidR="00F00B65" w:rsidRPr="002D71DF">
              <w:t>excitement,</w:t>
            </w:r>
            <w:r w:rsidR="004C760B" w:rsidRPr="002D71DF">
              <w:t xml:space="preserve"> </w:t>
            </w:r>
            <w:r w:rsidR="00F00B65" w:rsidRPr="002D71DF">
              <w:t>arms</w:t>
            </w:r>
            <w:r w:rsidR="004C760B" w:rsidRPr="002D71DF">
              <w:t xml:space="preserve"> </w:t>
            </w:r>
            <w:r w:rsidR="00F00B65" w:rsidRPr="002D71DF">
              <w:t>outstretched,</w:t>
            </w:r>
            <w:r w:rsidR="004C760B" w:rsidRPr="002D71DF">
              <w:t xml:space="preserve"> </w:t>
            </w:r>
            <w:r w:rsidR="00F00B65" w:rsidRPr="002D71DF">
              <w:t>while</w:t>
            </w:r>
            <w:r w:rsidR="004C760B" w:rsidRPr="002D71DF">
              <w:t xml:space="preserve"> </w:t>
            </w:r>
            <w:r w:rsidR="00F00B65" w:rsidRPr="002D71DF">
              <w:t>the</w:t>
            </w:r>
            <w:r w:rsidR="004C760B" w:rsidRPr="002D71DF">
              <w:t xml:space="preserve"> </w:t>
            </w:r>
            <w:r w:rsidR="00F00B65" w:rsidRPr="002D71DF">
              <w:t>other</w:t>
            </w:r>
            <w:r w:rsidR="004C760B" w:rsidRPr="002D71DF">
              <w:t xml:space="preserve"> </w:t>
            </w:r>
            <w:r w:rsidR="00F00B65" w:rsidRPr="002D71DF">
              <w:t>hesitates,</w:t>
            </w:r>
            <w:r w:rsidR="004C760B" w:rsidRPr="002D71DF">
              <w:t xml:space="preserve"> </w:t>
            </w:r>
            <w:r w:rsidR="00F00B65" w:rsidRPr="002D71DF">
              <w:t>their</w:t>
            </w:r>
            <w:r w:rsidR="004C760B" w:rsidRPr="002D71DF">
              <w:t xml:space="preserve"> </w:t>
            </w:r>
            <w:r w:rsidR="00F00B65" w:rsidRPr="002D71DF">
              <w:t>body</w:t>
            </w:r>
            <w:r w:rsidR="004C760B" w:rsidRPr="002D71DF">
              <w:t xml:space="preserve"> </w:t>
            </w:r>
            <w:r w:rsidR="00F00B65" w:rsidRPr="002D71DF">
              <w:t>tense,</w:t>
            </w:r>
            <w:r w:rsidR="004C760B" w:rsidRPr="002D71DF">
              <w:t xml:space="preserve"> </w:t>
            </w:r>
            <w:r w:rsidR="00F00B65" w:rsidRPr="002D71DF">
              <w:t>unsure</w:t>
            </w:r>
            <w:r w:rsidR="004C760B" w:rsidRPr="002D71DF">
              <w:t xml:space="preserve"> </w:t>
            </w:r>
            <w:r w:rsidR="00F00B65" w:rsidRPr="002D71DF">
              <w:t>whether</w:t>
            </w:r>
            <w:r w:rsidR="004C760B" w:rsidRPr="002D71DF">
              <w:t xml:space="preserve"> </w:t>
            </w:r>
            <w:r w:rsidR="00F00B65" w:rsidRPr="002D71DF">
              <w:t>to</w:t>
            </w:r>
            <w:r w:rsidR="004C760B" w:rsidRPr="002D71DF">
              <w:t xml:space="preserve"> </w:t>
            </w:r>
            <w:r w:rsidR="00F00B65" w:rsidRPr="002D71DF">
              <w:t>return</w:t>
            </w:r>
            <w:r w:rsidR="004C760B" w:rsidRPr="002D71DF">
              <w:t xml:space="preserve"> </w:t>
            </w:r>
            <w:r w:rsidR="00F00B65" w:rsidRPr="002D71DF">
              <w:t>the</w:t>
            </w:r>
            <w:r w:rsidR="004C760B" w:rsidRPr="002D71DF">
              <w:t xml:space="preserve"> </w:t>
            </w:r>
            <w:r w:rsidR="00F00B65" w:rsidRPr="002D71DF">
              <w:t>embrace.</w:t>
            </w:r>
            <w:r w:rsidR="004C760B" w:rsidRPr="002D71DF">
              <w:t xml:space="preserve"> </w:t>
            </w:r>
            <w:r w:rsidR="00F00B65" w:rsidRPr="002D71DF">
              <w:t>A</w:t>
            </w:r>
            <w:r w:rsidR="004C760B" w:rsidRPr="002D71DF">
              <w:t xml:space="preserve"> </w:t>
            </w:r>
            <w:r w:rsidR="00F00B65" w:rsidRPr="002D71DF">
              <w:t>silent</w:t>
            </w:r>
            <w:r w:rsidR="004C760B" w:rsidRPr="002D71DF">
              <w:t xml:space="preserve"> </w:t>
            </w:r>
            <w:r w:rsidR="00F00B65" w:rsidRPr="002D71DF">
              <w:t>beat</w:t>
            </w:r>
            <w:r w:rsidR="004C760B" w:rsidRPr="002D71DF">
              <w:t xml:space="preserve"> </w:t>
            </w:r>
            <w:r w:rsidR="00F00B65" w:rsidRPr="002D71DF">
              <w:t>passes</w:t>
            </w:r>
            <w:r w:rsidR="004C760B" w:rsidRPr="002D71DF">
              <w:t xml:space="preserve"> </w:t>
            </w:r>
            <w:r w:rsidR="00F00B65" w:rsidRPr="002D71DF">
              <w:t>as</w:t>
            </w:r>
            <w:r w:rsidR="004C760B" w:rsidRPr="002D71DF">
              <w:t xml:space="preserve"> </w:t>
            </w:r>
            <w:r w:rsidR="00F00B65" w:rsidRPr="002D71DF">
              <w:t>the</w:t>
            </w:r>
            <w:r w:rsidR="004C760B" w:rsidRPr="002D71DF">
              <w:t xml:space="preserve"> </w:t>
            </w:r>
            <w:r w:rsidR="00F00B65" w:rsidRPr="002D71DF">
              <w:t>distance</w:t>
            </w:r>
            <w:r w:rsidR="004C760B" w:rsidRPr="002D71DF">
              <w:t xml:space="preserve"> </w:t>
            </w:r>
            <w:r w:rsidR="00F00B65" w:rsidRPr="002D71DF">
              <w:t>between</w:t>
            </w:r>
            <w:r w:rsidR="004C760B" w:rsidRPr="002D71DF">
              <w:t xml:space="preserve"> </w:t>
            </w:r>
            <w:r w:rsidR="00F00B65" w:rsidRPr="002D71DF">
              <w:t>them</w:t>
            </w:r>
            <w:r w:rsidR="004C760B" w:rsidRPr="002D71DF">
              <w:t xml:space="preserve"> </w:t>
            </w:r>
            <w:r w:rsidR="00F00B65" w:rsidRPr="002D71DF">
              <w:t>holds</w:t>
            </w:r>
            <w:r w:rsidR="004C760B" w:rsidRPr="002D71DF">
              <w:t xml:space="preserve"> </w:t>
            </w:r>
            <w:r w:rsidR="00F00B65" w:rsidRPr="002D71DF">
              <w:t>both</w:t>
            </w:r>
            <w:r w:rsidR="004C760B" w:rsidRPr="002D71DF">
              <w:t xml:space="preserve"> </w:t>
            </w:r>
            <w:r w:rsidR="00F00B65" w:rsidRPr="002D71DF">
              <w:t>connection</w:t>
            </w:r>
            <w:r w:rsidR="004C760B" w:rsidRPr="002D71DF">
              <w:t xml:space="preserve"> </w:t>
            </w:r>
            <w:r w:rsidR="00F00B65" w:rsidRPr="002D71DF">
              <w:t>and</w:t>
            </w:r>
            <w:r w:rsidR="004C760B" w:rsidRPr="002D71DF">
              <w:t xml:space="preserve"> </w:t>
            </w:r>
            <w:r w:rsidR="00F00B65" w:rsidRPr="002D71DF">
              <w:t>conflict.</w:t>
            </w:r>
          </w:p>
          <w:p w14:paraId="4C436C82" w14:textId="22539F8C" w:rsidR="00F00B65" w:rsidRPr="002D71DF" w:rsidRDefault="008E0573" w:rsidP="00F00B65">
            <w:pPr>
              <w:pStyle w:val="ListBullet"/>
              <w:numPr>
                <w:ilvl w:val="0"/>
                <w:numId w:val="5"/>
              </w:numPr>
            </w:pPr>
            <w:r>
              <w:t>Two</w:t>
            </w:r>
            <w:r w:rsidR="004C760B" w:rsidRPr="002D71DF">
              <w:t xml:space="preserve"> </w:t>
            </w:r>
            <w:r w:rsidR="00F00B65" w:rsidRPr="002D71DF">
              <w:t>people</w:t>
            </w:r>
            <w:r w:rsidR="004C760B" w:rsidRPr="002D71DF">
              <w:t xml:space="preserve"> </w:t>
            </w:r>
            <w:r w:rsidR="00F00B65" w:rsidRPr="002D71DF">
              <w:t>creep</w:t>
            </w:r>
            <w:r w:rsidR="004C760B" w:rsidRPr="002D71DF">
              <w:t xml:space="preserve"> </w:t>
            </w:r>
            <w:r w:rsidR="00F00B65" w:rsidRPr="002D71DF">
              <w:t>in,</w:t>
            </w:r>
            <w:r w:rsidR="004C760B" w:rsidRPr="002D71DF">
              <w:t xml:space="preserve"> </w:t>
            </w:r>
            <w:r w:rsidR="00F00B65" w:rsidRPr="002D71DF">
              <w:t>trying</w:t>
            </w:r>
            <w:r w:rsidR="004C760B" w:rsidRPr="002D71DF">
              <w:t xml:space="preserve"> </w:t>
            </w:r>
            <w:r w:rsidR="00F00B65" w:rsidRPr="002D71DF">
              <w:t>not</w:t>
            </w:r>
            <w:r w:rsidR="004C760B" w:rsidRPr="002D71DF">
              <w:t xml:space="preserve"> </w:t>
            </w:r>
            <w:r w:rsidR="00F00B65" w:rsidRPr="002D71DF">
              <w:t>to</w:t>
            </w:r>
            <w:r w:rsidR="004C760B" w:rsidRPr="002D71DF">
              <w:t xml:space="preserve"> </w:t>
            </w:r>
            <w:r w:rsidR="00F00B65" w:rsidRPr="002D71DF">
              <w:t>be</w:t>
            </w:r>
            <w:r w:rsidR="004C760B" w:rsidRPr="002D71DF">
              <w:t xml:space="preserve"> </w:t>
            </w:r>
            <w:r w:rsidR="00F00B65" w:rsidRPr="002D71DF">
              <w:t>noticed.</w:t>
            </w:r>
            <w:r w:rsidR="004C760B" w:rsidRPr="002D71DF">
              <w:t xml:space="preserve"> </w:t>
            </w:r>
            <w:r w:rsidR="00F00B65" w:rsidRPr="002D71DF">
              <w:t>One</w:t>
            </w:r>
            <w:r w:rsidR="004C760B" w:rsidRPr="002D71DF">
              <w:t xml:space="preserve"> </w:t>
            </w:r>
            <w:r w:rsidR="00F00B65" w:rsidRPr="002D71DF">
              <w:t>urges</w:t>
            </w:r>
            <w:r w:rsidR="004C760B" w:rsidRPr="002D71DF">
              <w:t xml:space="preserve"> </w:t>
            </w:r>
            <w:r w:rsidR="00F00B65" w:rsidRPr="002D71DF">
              <w:t>the</w:t>
            </w:r>
            <w:r w:rsidR="004C760B" w:rsidRPr="002D71DF">
              <w:t xml:space="preserve"> </w:t>
            </w:r>
            <w:r w:rsidR="00F00B65" w:rsidRPr="002D71DF">
              <w:t>other</w:t>
            </w:r>
            <w:r w:rsidR="004C760B" w:rsidRPr="002D71DF">
              <w:t xml:space="preserve"> </w:t>
            </w:r>
            <w:r w:rsidR="00F00B65" w:rsidRPr="002D71DF">
              <w:t>forward</w:t>
            </w:r>
            <w:r w:rsidR="004C760B" w:rsidRPr="002D71DF">
              <w:t xml:space="preserve"> </w:t>
            </w:r>
            <w:r w:rsidR="00F00B65" w:rsidRPr="002D71DF">
              <w:t>with</w:t>
            </w:r>
            <w:r w:rsidR="004C760B" w:rsidRPr="002D71DF">
              <w:t xml:space="preserve"> </w:t>
            </w:r>
            <w:r w:rsidR="00F00B65" w:rsidRPr="002D71DF">
              <w:t>exaggerated</w:t>
            </w:r>
            <w:r w:rsidR="004C760B" w:rsidRPr="002D71DF">
              <w:t xml:space="preserve"> </w:t>
            </w:r>
            <w:r w:rsidR="00F00B65" w:rsidRPr="002D71DF">
              <w:t>gestures,</w:t>
            </w:r>
            <w:r w:rsidR="004C760B" w:rsidRPr="002D71DF">
              <w:t xml:space="preserve"> </w:t>
            </w:r>
            <w:r w:rsidR="00F00B65" w:rsidRPr="002D71DF">
              <w:t>impatient</w:t>
            </w:r>
            <w:r w:rsidR="004C760B" w:rsidRPr="002D71DF">
              <w:t xml:space="preserve"> </w:t>
            </w:r>
            <w:r w:rsidR="00F00B65" w:rsidRPr="002D71DF">
              <w:t>and</w:t>
            </w:r>
            <w:r w:rsidR="004C760B" w:rsidRPr="002D71DF">
              <w:t xml:space="preserve"> </w:t>
            </w:r>
            <w:r w:rsidR="00F00B65" w:rsidRPr="002D71DF">
              <w:t>daring,</w:t>
            </w:r>
            <w:r w:rsidR="004C760B" w:rsidRPr="002D71DF">
              <w:t xml:space="preserve"> </w:t>
            </w:r>
            <w:r w:rsidR="00F00B65" w:rsidRPr="002D71DF">
              <w:t>while</w:t>
            </w:r>
            <w:r w:rsidR="004C760B" w:rsidRPr="002D71DF">
              <w:t xml:space="preserve"> </w:t>
            </w:r>
            <w:r w:rsidR="00F00B65" w:rsidRPr="002D71DF">
              <w:t>the</w:t>
            </w:r>
            <w:r w:rsidR="004C760B" w:rsidRPr="002D71DF">
              <w:t xml:space="preserve"> </w:t>
            </w:r>
            <w:r w:rsidR="00F00B65" w:rsidRPr="002D71DF">
              <w:t>other</w:t>
            </w:r>
            <w:r w:rsidR="004C760B" w:rsidRPr="002D71DF">
              <w:t xml:space="preserve"> </w:t>
            </w:r>
            <w:r w:rsidR="00F00B65" w:rsidRPr="002D71DF">
              <w:t>resists,</w:t>
            </w:r>
            <w:r w:rsidR="004C760B" w:rsidRPr="002D71DF">
              <w:t xml:space="preserve"> </w:t>
            </w:r>
            <w:r w:rsidR="00F00B65" w:rsidRPr="002D71DF">
              <w:t>shaking</w:t>
            </w:r>
            <w:r w:rsidR="004C760B" w:rsidRPr="002D71DF">
              <w:t xml:space="preserve"> </w:t>
            </w:r>
            <w:r w:rsidR="00F00B65" w:rsidRPr="002D71DF">
              <w:t>their</w:t>
            </w:r>
            <w:r w:rsidR="004C760B" w:rsidRPr="002D71DF">
              <w:t xml:space="preserve"> </w:t>
            </w:r>
            <w:r w:rsidR="00F00B65" w:rsidRPr="002D71DF">
              <w:t>head</w:t>
            </w:r>
            <w:r w:rsidR="004C760B" w:rsidRPr="002D71DF">
              <w:t xml:space="preserve"> </w:t>
            </w:r>
            <w:r w:rsidR="00F00B65" w:rsidRPr="002D71DF">
              <w:t>and</w:t>
            </w:r>
            <w:r w:rsidR="004C760B" w:rsidRPr="002D71DF">
              <w:t xml:space="preserve"> </w:t>
            </w:r>
            <w:r w:rsidR="00F00B65" w:rsidRPr="002D71DF">
              <w:t>pulling</w:t>
            </w:r>
            <w:r w:rsidR="004C760B" w:rsidRPr="002D71DF">
              <w:t xml:space="preserve"> </w:t>
            </w:r>
            <w:r w:rsidR="00F00B65" w:rsidRPr="002D71DF">
              <w:t>back.</w:t>
            </w:r>
            <w:r w:rsidR="004C760B" w:rsidRPr="002D71DF">
              <w:t xml:space="preserve"> </w:t>
            </w:r>
            <w:r w:rsidR="00F00B65" w:rsidRPr="002D71DF">
              <w:t>Their</w:t>
            </w:r>
            <w:r w:rsidR="004C760B" w:rsidRPr="002D71DF">
              <w:t xml:space="preserve"> </w:t>
            </w:r>
            <w:r w:rsidR="00F00B65" w:rsidRPr="002D71DF">
              <w:t>whispered</w:t>
            </w:r>
            <w:r w:rsidR="004C760B" w:rsidRPr="002D71DF">
              <w:t xml:space="preserve"> </w:t>
            </w:r>
            <w:r w:rsidR="00F00B65" w:rsidRPr="002D71DF">
              <w:t>argument</w:t>
            </w:r>
            <w:r w:rsidR="004C760B" w:rsidRPr="002D71DF">
              <w:t xml:space="preserve"> </w:t>
            </w:r>
            <w:r w:rsidR="00F00B65" w:rsidRPr="002D71DF">
              <w:t>grows</w:t>
            </w:r>
            <w:r w:rsidR="004C760B" w:rsidRPr="002D71DF">
              <w:t xml:space="preserve"> </w:t>
            </w:r>
            <w:r w:rsidR="00F00B65" w:rsidRPr="002D71DF">
              <w:t>more</w:t>
            </w:r>
            <w:r w:rsidR="004C760B" w:rsidRPr="002D71DF">
              <w:t xml:space="preserve"> </w:t>
            </w:r>
            <w:r w:rsidR="00F00B65" w:rsidRPr="002D71DF">
              <w:t>physical</w:t>
            </w:r>
            <w:r w:rsidR="004C760B" w:rsidRPr="002D71DF">
              <w:t xml:space="preserve"> </w:t>
            </w:r>
            <w:r w:rsidR="00F00B65" w:rsidRPr="002D71DF">
              <w:t>until</w:t>
            </w:r>
            <w:r w:rsidR="004C760B" w:rsidRPr="002D71DF">
              <w:t xml:space="preserve"> </w:t>
            </w:r>
            <w:r w:rsidR="00F00B65" w:rsidRPr="002D71DF">
              <w:t>both</w:t>
            </w:r>
            <w:r w:rsidR="004C760B" w:rsidRPr="002D71DF">
              <w:t xml:space="preserve"> </w:t>
            </w:r>
            <w:r w:rsidR="00F00B65" w:rsidRPr="002D71DF">
              <w:t>freeze</w:t>
            </w:r>
            <w:r w:rsidR="004C760B" w:rsidRPr="002D71DF">
              <w:t xml:space="preserve"> </w:t>
            </w:r>
            <w:r w:rsidR="00F00B65" w:rsidRPr="002D71DF">
              <w:t>as</w:t>
            </w:r>
            <w:r w:rsidR="004C760B" w:rsidRPr="002D71DF">
              <w:t xml:space="preserve"> </w:t>
            </w:r>
            <w:r w:rsidR="00F00B65" w:rsidRPr="002D71DF">
              <w:t>though</w:t>
            </w:r>
            <w:r w:rsidR="004C760B" w:rsidRPr="002D71DF">
              <w:t xml:space="preserve"> </w:t>
            </w:r>
            <w:r w:rsidR="00F00B65" w:rsidRPr="002D71DF">
              <w:t>suddenly</w:t>
            </w:r>
            <w:r w:rsidR="004C760B" w:rsidRPr="002D71DF">
              <w:t xml:space="preserve"> </w:t>
            </w:r>
            <w:r w:rsidR="00F00B65" w:rsidRPr="002D71DF">
              <w:t>caught</w:t>
            </w:r>
            <w:r w:rsidR="004C760B" w:rsidRPr="002D71DF">
              <w:t xml:space="preserve"> </w:t>
            </w:r>
            <w:r w:rsidR="00F00B65" w:rsidRPr="002D71DF">
              <w:t>in</w:t>
            </w:r>
            <w:r w:rsidR="004C760B" w:rsidRPr="002D71DF">
              <w:t xml:space="preserve"> </w:t>
            </w:r>
            <w:r w:rsidR="00F00B65" w:rsidRPr="002D71DF">
              <w:t>the</w:t>
            </w:r>
            <w:r w:rsidR="004C760B" w:rsidRPr="002D71DF">
              <w:t xml:space="preserve"> </w:t>
            </w:r>
            <w:r w:rsidR="00F00B65" w:rsidRPr="002D71DF">
              <w:t>act.</w:t>
            </w:r>
          </w:p>
          <w:p w14:paraId="51A6958F" w14:textId="3C746E65" w:rsidR="00F00B65" w:rsidRPr="002D71DF" w:rsidRDefault="00F00B65" w:rsidP="00F00B65">
            <w:r w:rsidRPr="002D71DF">
              <w:t>Lead</w:t>
            </w:r>
            <w:r w:rsidR="004C760B" w:rsidRPr="002D71DF">
              <w:t xml:space="preserve"> </w:t>
            </w:r>
            <w:r w:rsidRPr="002D71DF">
              <w:t>a</w:t>
            </w:r>
            <w:r w:rsidR="004C760B" w:rsidRPr="002D71DF">
              <w:t xml:space="preserve"> </w:t>
            </w:r>
            <w:r w:rsidRPr="002D71DF">
              <w:t>class</w:t>
            </w:r>
            <w:r w:rsidR="004C760B" w:rsidRPr="002D71DF">
              <w:t xml:space="preserve"> </w:t>
            </w:r>
            <w:r w:rsidRPr="002D71DF">
              <w:t>reflection</w:t>
            </w:r>
            <w:r w:rsidR="004C760B" w:rsidRPr="002D71DF">
              <w:t xml:space="preserve"> </w:t>
            </w:r>
            <w:r w:rsidRPr="002D71DF">
              <w:t>on</w:t>
            </w:r>
            <w:r w:rsidR="004C760B" w:rsidRPr="002D71DF">
              <w:t xml:space="preserve"> </w:t>
            </w:r>
            <w:r w:rsidRPr="002D71DF">
              <w:t>the</w:t>
            </w:r>
            <w:r w:rsidR="004C760B" w:rsidRPr="002D71DF">
              <w:t xml:space="preserve"> </w:t>
            </w:r>
            <w:r w:rsidRPr="002D71DF">
              <w:t>worlds</w:t>
            </w:r>
            <w:r w:rsidR="004C760B" w:rsidRPr="002D71DF">
              <w:t xml:space="preserve"> </w:t>
            </w:r>
            <w:r w:rsidRPr="002D71DF">
              <w:t>that</w:t>
            </w:r>
            <w:r w:rsidR="004C760B" w:rsidRPr="002D71DF">
              <w:t xml:space="preserve"> </w:t>
            </w:r>
            <w:r w:rsidRPr="002D71DF">
              <w:t>were</w:t>
            </w:r>
            <w:r w:rsidR="004C760B" w:rsidRPr="002D71DF">
              <w:t xml:space="preserve"> </w:t>
            </w:r>
            <w:r w:rsidRPr="002D71DF">
              <w:t>created</w:t>
            </w:r>
            <w:r w:rsidR="004C760B" w:rsidRPr="002D71DF">
              <w:t xml:space="preserve"> </w:t>
            </w:r>
            <w:r w:rsidRPr="002D71DF">
              <w:t>and</w:t>
            </w:r>
            <w:r w:rsidR="004C760B" w:rsidRPr="002D71DF">
              <w:t xml:space="preserve"> </w:t>
            </w:r>
            <w:r w:rsidRPr="002D71DF">
              <w:t>the</w:t>
            </w:r>
            <w:r w:rsidR="004C760B" w:rsidRPr="002D71DF">
              <w:t xml:space="preserve"> </w:t>
            </w:r>
            <w:r w:rsidRPr="002D71DF">
              <w:t>power</w:t>
            </w:r>
            <w:r w:rsidR="004C760B" w:rsidRPr="002D71DF">
              <w:t xml:space="preserve"> </w:t>
            </w:r>
            <w:r w:rsidRPr="002D71DF">
              <w:t>of</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Effective</w:t>
            </w:r>
            <w:r w:rsidR="004C760B" w:rsidRPr="002D71DF">
              <w:t xml:space="preserve"> </w:t>
            </w:r>
            <w:r w:rsidRPr="002D71DF">
              <w:t>reflection</w:t>
            </w:r>
            <w:r w:rsidR="004C760B" w:rsidRPr="002D71DF">
              <w:t xml:space="preserve"> </w:t>
            </w:r>
            <w:r w:rsidRPr="002D71DF">
              <w:t>prompts</w:t>
            </w:r>
            <w:r w:rsidR="004C760B" w:rsidRPr="002D71DF">
              <w:t xml:space="preserve"> </w:t>
            </w:r>
            <w:r w:rsidRPr="002D71DF">
              <w:t>could</w:t>
            </w:r>
            <w:r w:rsidR="004C760B" w:rsidRPr="002D71DF">
              <w:t xml:space="preserve"> </w:t>
            </w:r>
            <w:r w:rsidRPr="002D71DF">
              <w:t>include:</w:t>
            </w:r>
          </w:p>
          <w:p w14:paraId="7EC48316" w14:textId="01161BCC" w:rsidR="00F00B65" w:rsidRPr="002D71DF" w:rsidRDefault="00F00B65" w:rsidP="00F00B65">
            <w:pPr>
              <w:pStyle w:val="ListBullet"/>
              <w:numPr>
                <w:ilvl w:val="0"/>
                <w:numId w:val="5"/>
              </w:numPr>
            </w:pPr>
            <w:r w:rsidRPr="002D71DF">
              <w:t>What</w:t>
            </w:r>
            <w:r w:rsidR="004C760B" w:rsidRPr="002D71DF">
              <w:t xml:space="preserve"> </w:t>
            </w:r>
            <w:r w:rsidRPr="002D71DF">
              <w:t>information</w:t>
            </w:r>
            <w:r w:rsidR="004C760B" w:rsidRPr="002D71DF">
              <w:t xml:space="preserve"> </w:t>
            </w:r>
            <w:r w:rsidRPr="002D71DF">
              <w:t>is</w:t>
            </w:r>
            <w:r w:rsidR="004C760B" w:rsidRPr="002D71DF">
              <w:t xml:space="preserve"> </w:t>
            </w:r>
            <w:r w:rsidRPr="002D71DF">
              <w:t>included</w:t>
            </w:r>
            <w:r w:rsidR="004C760B" w:rsidRPr="002D71DF">
              <w:t xml:space="preserve"> </w:t>
            </w:r>
            <w:r w:rsidRPr="002D71DF">
              <w:t>in</w:t>
            </w:r>
            <w:r w:rsidR="004C760B" w:rsidRPr="002D71DF">
              <w:t xml:space="preserve"> </w:t>
            </w:r>
            <w:r w:rsidRPr="002D71DF">
              <w:t>a</w:t>
            </w:r>
            <w:r w:rsidR="004C760B" w:rsidRPr="002D71DF">
              <w:t xml:space="preserve"> </w:t>
            </w:r>
            <w:r w:rsidRPr="002D71DF">
              <w:t>stage</w:t>
            </w:r>
            <w:r w:rsidR="004C760B" w:rsidRPr="002D71DF">
              <w:t xml:space="preserve"> </w:t>
            </w:r>
            <w:r w:rsidRPr="002D71DF">
              <w:t>direction?</w:t>
            </w:r>
          </w:p>
          <w:p w14:paraId="53E5D1A9" w14:textId="68A9C66A" w:rsidR="00F00B65" w:rsidRPr="002D71DF" w:rsidRDefault="00F00B65" w:rsidP="00F00B65">
            <w:pPr>
              <w:pStyle w:val="ListBullet"/>
              <w:numPr>
                <w:ilvl w:val="0"/>
                <w:numId w:val="5"/>
              </w:numPr>
            </w:pPr>
            <w:r w:rsidRPr="002D71DF">
              <w:t>Which</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created</w:t>
            </w:r>
            <w:r w:rsidR="004C760B" w:rsidRPr="002D71DF">
              <w:t xml:space="preserve"> </w:t>
            </w:r>
            <w:r w:rsidRPr="002D71DF">
              <w:t>the</w:t>
            </w:r>
            <w:r w:rsidR="004C760B" w:rsidRPr="002D71DF">
              <w:t xml:space="preserve"> </w:t>
            </w:r>
            <w:r w:rsidRPr="002D71DF">
              <w:t>clearest</w:t>
            </w:r>
            <w:r w:rsidR="004C760B" w:rsidRPr="002D71DF">
              <w:t xml:space="preserve"> </w:t>
            </w:r>
            <w:r w:rsidRPr="002D71DF">
              <w:t>or</w:t>
            </w:r>
            <w:r w:rsidR="004C760B" w:rsidRPr="002D71DF">
              <w:t xml:space="preserve"> </w:t>
            </w:r>
            <w:r w:rsidRPr="002D71DF">
              <w:t>most</w:t>
            </w:r>
            <w:r w:rsidR="004C760B" w:rsidRPr="002D71DF">
              <w:t xml:space="preserve"> </w:t>
            </w:r>
            <w:r w:rsidRPr="002D71DF">
              <w:t>interesting</w:t>
            </w:r>
            <w:r w:rsidR="004C760B" w:rsidRPr="002D71DF">
              <w:t xml:space="preserve"> </w:t>
            </w:r>
            <w:r w:rsidRPr="002D71DF">
              <w:t>worlds</w:t>
            </w:r>
            <w:r w:rsidR="004C760B" w:rsidRPr="002D71DF">
              <w:t xml:space="preserve"> </w:t>
            </w:r>
            <w:r w:rsidRPr="002D71DF">
              <w:t>for</w:t>
            </w:r>
            <w:r w:rsidR="004C760B" w:rsidRPr="002D71DF">
              <w:t xml:space="preserve"> </w:t>
            </w:r>
            <w:r w:rsidRPr="002D71DF">
              <w:t>you?</w:t>
            </w:r>
          </w:p>
          <w:p w14:paraId="32A9252D" w14:textId="0A0F90B3" w:rsidR="00F00B65" w:rsidRPr="002D71DF" w:rsidRDefault="00F00B65" w:rsidP="00F00B65">
            <w:pPr>
              <w:pStyle w:val="ListBullet"/>
              <w:numPr>
                <w:ilvl w:val="0"/>
                <w:numId w:val="5"/>
              </w:numPr>
            </w:pPr>
            <w:r w:rsidRPr="002D71DF">
              <w:lastRenderedPageBreak/>
              <w:t>How</w:t>
            </w:r>
            <w:r w:rsidR="004C760B" w:rsidRPr="002D71DF">
              <w:t xml:space="preserve"> </w:t>
            </w:r>
            <w:r w:rsidRPr="002D71DF">
              <w:t>did</w:t>
            </w:r>
            <w:r w:rsidR="004C760B" w:rsidRPr="002D71DF">
              <w:t xml:space="preserve"> </w:t>
            </w:r>
            <w:r w:rsidRPr="002D71DF">
              <w:t>the</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help</w:t>
            </w:r>
            <w:r w:rsidR="004C760B" w:rsidRPr="002D71DF">
              <w:t xml:space="preserve"> </w:t>
            </w:r>
            <w:r w:rsidRPr="002D71DF">
              <w:t>you</w:t>
            </w:r>
            <w:r w:rsidR="004C760B" w:rsidRPr="002D71DF">
              <w:t xml:space="preserve"> </w:t>
            </w:r>
            <w:r w:rsidRPr="002D71DF">
              <w:t>to</w:t>
            </w:r>
            <w:r w:rsidR="004C760B" w:rsidRPr="002D71DF">
              <w:t xml:space="preserve"> </w:t>
            </w:r>
            <w:r w:rsidRPr="002D71DF">
              <w:t>improvise</w:t>
            </w:r>
            <w:r w:rsidR="004C760B" w:rsidRPr="002D71DF">
              <w:t xml:space="preserve"> </w:t>
            </w:r>
            <w:r w:rsidRPr="002D71DF">
              <w:t>dramatic</w:t>
            </w:r>
            <w:r w:rsidR="004C760B" w:rsidRPr="002D71DF">
              <w:t xml:space="preserve"> </w:t>
            </w:r>
            <w:r w:rsidRPr="002D71DF">
              <w:t>action?</w:t>
            </w:r>
          </w:p>
          <w:p w14:paraId="1E03EE97" w14:textId="0E42A489" w:rsidR="00F00B65" w:rsidRPr="002D71DF" w:rsidRDefault="00F00B65" w:rsidP="00F00B65">
            <w:pPr>
              <w:pStyle w:val="ListBullet"/>
              <w:numPr>
                <w:ilvl w:val="0"/>
                <w:numId w:val="5"/>
              </w:numPr>
            </w:pPr>
            <w:r w:rsidRPr="002D71DF">
              <w:t>How</w:t>
            </w:r>
            <w:r w:rsidR="004C760B" w:rsidRPr="002D71DF">
              <w:t xml:space="preserve"> </w:t>
            </w:r>
            <w:r w:rsidRPr="002D71DF">
              <w:t>did</w:t>
            </w:r>
            <w:r w:rsidR="004C760B" w:rsidRPr="002D71DF">
              <w:t xml:space="preserve"> </w:t>
            </w:r>
            <w:r w:rsidRPr="002D71DF">
              <w:t>they</w:t>
            </w:r>
            <w:r w:rsidR="004C760B" w:rsidRPr="002D71DF">
              <w:t xml:space="preserve"> </w:t>
            </w:r>
            <w:r w:rsidRPr="002D71DF">
              <w:t>influence</w:t>
            </w:r>
            <w:r w:rsidR="004C760B" w:rsidRPr="002D71DF">
              <w:t xml:space="preserve"> </w:t>
            </w:r>
            <w:r w:rsidRPr="002D71DF">
              <w:t>the</w:t>
            </w:r>
            <w:r w:rsidR="004C760B" w:rsidRPr="002D71DF">
              <w:t xml:space="preserve"> </w:t>
            </w:r>
            <w:r w:rsidRPr="002D71DF">
              <w:t>way</w:t>
            </w:r>
            <w:r w:rsidR="004C760B" w:rsidRPr="002D71DF">
              <w:t xml:space="preserve"> </w:t>
            </w:r>
            <w:r w:rsidRPr="002D71DF">
              <w:t>you</w:t>
            </w:r>
            <w:r w:rsidR="004C760B" w:rsidRPr="002D71DF">
              <w:t xml:space="preserve"> </w:t>
            </w:r>
            <w:r w:rsidRPr="002D71DF">
              <w:t>used</w:t>
            </w:r>
            <w:r w:rsidR="004C760B" w:rsidRPr="002D71DF">
              <w:t xml:space="preserve"> </w:t>
            </w:r>
            <w:r w:rsidRPr="002D71DF">
              <w:t>and</w:t>
            </w:r>
            <w:r w:rsidR="004C760B" w:rsidRPr="002D71DF">
              <w:t xml:space="preserve"> </w:t>
            </w:r>
            <w:r w:rsidRPr="002D71DF">
              <w:t>manipulated</w:t>
            </w:r>
            <w:r w:rsidR="004C760B" w:rsidRPr="002D71DF">
              <w:t xml:space="preserve"> </w:t>
            </w:r>
            <w:r w:rsidRPr="002D71DF">
              <w:t>the</w:t>
            </w:r>
            <w:r w:rsidR="004C760B" w:rsidRPr="002D71DF">
              <w:t xml:space="preserve"> </w:t>
            </w:r>
            <w:r w:rsidRPr="002D71DF">
              <w:t>space</w:t>
            </w:r>
            <w:r w:rsidR="004C760B" w:rsidRPr="002D71DF">
              <w:t xml:space="preserve"> </w:t>
            </w:r>
            <w:r w:rsidRPr="002D71DF">
              <w:t>to</w:t>
            </w:r>
            <w:r w:rsidR="004C760B" w:rsidRPr="002D71DF">
              <w:t xml:space="preserve"> </w:t>
            </w:r>
            <w:r w:rsidRPr="002D71DF">
              <w:t>create</w:t>
            </w:r>
            <w:r w:rsidR="004C760B" w:rsidRPr="002D71DF">
              <w:t xml:space="preserve"> </w:t>
            </w:r>
            <w:r w:rsidRPr="002D71DF">
              <w:t>a</w:t>
            </w:r>
            <w:r w:rsidR="004C760B" w:rsidRPr="002D71DF">
              <w:t xml:space="preserve"> </w:t>
            </w:r>
            <w:r w:rsidRPr="002D71DF">
              <w:t>sense</w:t>
            </w:r>
            <w:r w:rsidR="004C760B" w:rsidRPr="002D71DF">
              <w:t xml:space="preserve"> </w:t>
            </w:r>
            <w:r w:rsidRPr="002D71DF">
              <w:t>of</w:t>
            </w:r>
            <w:r w:rsidR="004C760B" w:rsidRPr="002D71DF">
              <w:t xml:space="preserve"> </w:t>
            </w:r>
            <w:r w:rsidRPr="002D71DF">
              <w:t>the</w:t>
            </w:r>
            <w:r w:rsidR="004C760B" w:rsidRPr="002D71DF">
              <w:t xml:space="preserve"> </w:t>
            </w:r>
            <w:r w:rsidRPr="002D71DF">
              <w:t>world?</w:t>
            </w:r>
          </w:p>
          <w:p w14:paraId="17E4D606" w14:textId="2BBF7B3D" w:rsidR="00F00B65" w:rsidRPr="002D71DF" w:rsidRDefault="00F00B65" w:rsidP="00F00B65">
            <w:pPr>
              <w:pStyle w:val="ListBullet"/>
              <w:numPr>
                <w:ilvl w:val="0"/>
                <w:numId w:val="5"/>
              </w:numPr>
            </w:pPr>
            <w:r w:rsidRPr="002D71DF">
              <w:t>Were</w:t>
            </w:r>
            <w:r w:rsidR="004C760B" w:rsidRPr="002D71DF">
              <w:t xml:space="preserve"> </w:t>
            </w:r>
            <w:r w:rsidRPr="002D71DF">
              <w:t>there</w:t>
            </w:r>
            <w:r w:rsidR="004C760B" w:rsidRPr="002D71DF">
              <w:t xml:space="preserve"> </w:t>
            </w:r>
            <w:r w:rsidRPr="002D71DF">
              <w:t>any</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that</w:t>
            </w:r>
            <w:r w:rsidR="004C760B" w:rsidRPr="002D71DF">
              <w:t xml:space="preserve"> </w:t>
            </w:r>
            <w:r w:rsidRPr="002D71DF">
              <w:t>helped</w:t>
            </w:r>
            <w:r w:rsidR="004C760B" w:rsidRPr="002D71DF">
              <w:t xml:space="preserve"> </w:t>
            </w:r>
            <w:r w:rsidRPr="002D71DF">
              <w:t>you</w:t>
            </w:r>
            <w:r w:rsidR="004C760B" w:rsidRPr="002D71DF">
              <w:t xml:space="preserve"> </w:t>
            </w:r>
            <w:r w:rsidRPr="002D71DF">
              <w:t>develop</w:t>
            </w:r>
            <w:r w:rsidR="004C760B" w:rsidRPr="002D71DF">
              <w:t xml:space="preserve"> </w:t>
            </w:r>
            <w:r w:rsidRPr="002D71DF">
              <w:t>a</w:t>
            </w:r>
            <w:r w:rsidR="004C760B" w:rsidRPr="002D71DF">
              <w:t xml:space="preserve"> </w:t>
            </w:r>
            <w:r w:rsidRPr="002D71DF">
              <w:t>sense</w:t>
            </w:r>
            <w:r w:rsidR="004C760B" w:rsidRPr="002D71DF">
              <w:t xml:space="preserve"> </w:t>
            </w:r>
            <w:r w:rsidRPr="002D71DF">
              <w:t>of</w:t>
            </w:r>
            <w:r w:rsidR="004C760B" w:rsidRPr="002D71DF">
              <w:t xml:space="preserve"> </w:t>
            </w:r>
            <w:r w:rsidRPr="002D71DF">
              <w:t>character</w:t>
            </w:r>
            <w:r w:rsidR="004C760B" w:rsidRPr="002D71DF">
              <w:t xml:space="preserve"> </w:t>
            </w:r>
            <w:r w:rsidRPr="002D71DF">
              <w:t>or</w:t>
            </w:r>
            <w:r w:rsidR="004C760B" w:rsidRPr="002D71DF">
              <w:t xml:space="preserve"> </w:t>
            </w:r>
            <w:r w:rsidRPr="002D71DF">
              <w:t>status?</w:t>
            </w:r>
          </w:p>
          <w:p w14:paraId="40F35C60" w14:textId="14F81170" w:rsidR="00F00B65" w:rsidRPr="002D71DF" w:rsidRDefault="00F00B65" w:rsidP="00F00B65">
            <w:pPr>
              <w:pStyle w:val="ListBullet"/>
              <w:numPr>
                <w:ilvl w:val="0"/>
                <w:numId w:val="5"/>
              </w:numPr>
            </w:pPr>
            <w:r w:rsidRPr="002D71DF">
              <w:t>Which</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helped</w:t>
            </w:r>
            <w:r w:rsidR="004C760B" w:rsidRPr="002D71DF">
              <w:t xml:space="preserve"> </w:t>
            </w:r>
            <w:r w:rsidRPr="002D71DF">
              <w:t>create</w:t>
            </w:r>
            <w:r w:rsidR="004C760B" w:rsidRPr="002D71DF">
              <w:t xml:space="preserve"> </w:t>
            </w:r>
            <w:r w:rsidRPr="002D71DF">
              <w:t>tension</w:t>
            </w:r>
            <w:r w:rsidR="004C760B" w:rsidRPr="002D71DF">
              <w:t xml:space="preserve"> </w:t>
            </w:r>
            <w:r w:rsidRPr="002D71DF">
              <w:t>and</w:t>
            </w:r>
            <w:r w:rsidR="004C760B" w:rsidRPr="002D71DF">
              <w:t xml:space="preserve"> </w:t>
            </w:r>
            <w:r w:rsidRPr="002D71DF">
              <w:t>atmosphere?</w:t>
            </w:r>
          </w:p>
          <w:p w14:paraId="532BB18E" w14:textId="21C0F93A" w:rsidR="00F00B65" w:rsidRPr="002D71DF" w:rsidRDefault="00F00B65" w:rsidP="00F00B65">
            <w:pPr>
              <w:pStyle w:val="FeatureBox4"/>
            </w:pPr>
            <w:r w:rsidRPr="002D71DF">
              <w:rPr>
                <w:b/>
                <w:bCs/>
              </w:rPr>
              <w:t>Differentiation</w:t>
            </w:r>
            <w:r w:rsidRPr="002D71DF">
              <w:t>:</w:t>
            </w:r>
            <w:r w:rsidR="004C760B" w:rsidRPr="002D71DF">
              <w:t xml:space="preserve"> </w:t>
            </w:r>
            <w:r w:rsidRPr="002D71DF">
              <w:t>some</w:t>
            </w:r>
            <w:r w:rsidR="004C760B" w:rsidRPr="002D71DF">
              <w:t xml:space="preserve"> </w:t>
            </w:r>
            <w:r w:rsidRPr="002D71DF">
              <w:t>students</w:t>
            </w:r>
            <w:r w:rsidR="004C760B" w:rsidRPr="002D71DF">
              <w:t xml:space="preserve"> </w:t>
            </w:r>
            <w:r w:rsidRPr="002D71DF">
              <w:t>may</w:t>
            </w:r>
            <w:r w:rsidR="004C760B" w:rsidRPr="002D71DF">
              <w:t xml:space="preserve"> </w:t>
            </w:r>
            <w:r w:rsidRPr="002D71DF">
              <w:t>benefit</w:t>
            </w:r>
            <w:r w:rsidR="004C760B" w:rsidRPr="002D71DF">
              <w:t xml:space="preserve"> </w:t>
            </w:r>
            <w:r w:rsidRPr="002D71DF">
              <w:t>from</w:t>
            </w:r>
            <w:r w:rsidR="004C760B" w:rsidRPr="002D71DF">
              <w:t xml:space="preserve"> </w:t>
            </w:r>
            <w:r w:rsidRPr="002D71DF">
              <w:t>being</w:t>
            </w:r>
            <w:r w:rsidR="004C760B" w:rsidRPr="002D71DF">
              <w:t xml:space="preserve"> </w:t>
            </w:r>
            <w:r w:rsidRPr="002D71DF">
              <w:t>offered</w:t>
            </w:r>
            <w:r w:rsidR="004C760B" w:rsidRPr="002D71DF">
              <w:t xml:space="preserve"> </w:t>
            </w:r>
            <w:r w:rsidRPr="002D71DF">
              <w:t>less</w:t>
            </w:r>
            <w:r w:rsidR="004C760B" w:rsidRPr="002D71DF">
              <w:t xml:space="preserve"> </w:t>
            </w:r>
            <w:r w:rsidRPr="002D71DF">
              <w:t>prescriptive</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to</w:t>
            </w:r>
            <w:r w:rsidR="004C760B" w:rsidRPr="002D71DF">
              <w:t xml:space="preserve"> </w:t>
            </w:r>
            <w:r w:rsidRPr="002D71DF">
              <w:t>allow</w:t>
            </w:r>
            <w:r w:rsidR="004C760B" w:rsidRPr="002D71DF">
              <w:t xml:space="preserve"> </w:t>
            </w:r>
            <w:r w:rsidRPr="002D71DF">
              <w:t>for</w:t>
            </w:r>
            <w:r w:rsidR="004C760B" w:rsidRPr="002D71DF">
              <w:t xml:space="preserve"> </w:t>
            </w:r>
            <w:r w:rsidRPr="002D71DF">
              <w:t>more</w:t>
            </w:r>
            <w:r w:rsidR="004C760B" w:rsidRPr="002D71DF">
              <w:t xml:space="preserve"> </w:t>
            </w:r>
            <w:r w:rsidRPr="002D71DF">
              <w:t>personal</w:t>
            </w:r>
            <w:r w:rsidR="004C760B" w:rsidRPr="002D71DF">
              <w:t xml:space="preserve"> </w:t>
            </w:r>
            <w:r w:rsidRPr="002D71DF">
              <w:t>interpretation</w:t>
            </w:r>
            <w:r w:rsidR="004C760B" w:rsidRPr="002D71DF">
              <w:t xml:space="preserve"> </w:t>
            </w:r>
            <w:r w:rsidRPr="002D71DF">
              <w:t>of</w:t>
            </w:r>
            <w:r w:rsidR="004C760B" w:rsidRPr="002D71DF">
              <w:t xml:space="preserve"> </w:t>
            </w:r>
            <w:r w:rsidRPr="002D71DF">
              <w:t>actions</w:t>
            </w:r>
            <w:r w:rsidR="004C760B" w:rsidRPr="002D71DF">
              <w:t xml:space="preserve"> </w:t>
            </w:r>
            <w:r w:rsidRPr="002D71DF">
              <w:t>and</w:t>
            </w:r>
            <w:r w:rsidR="004C760B" w:rsidRPr="002D71DF">
              <w:t xml:space="preserve"> </w:t>
            </w:r>
            <w:r w:rsidRPr="002D71DF">
              <w:t>reactions.</w:t>
            </w:r>
            <w:r w:rsidR="004C760B" w:rsidRPr="002D71DF">
              <w:t xml:space="preserve"> </w:t>
            </w:r>
            <w:r w:rsidRPr="002D71DF">
              <w:t>Some</w:t>
            </w:r>
            <w:r w:rsidR="004C760B" w:rsidRPr="002D71DF">
              <w:t xml:space="preserve"> </w:t>
            </w:r>
            <w:r w:rsidRPr="002D71DF">
              <w:t>students</w:t>
            </w:r>
            <w:r w:rsidR="004C760B" w:rsidRPr="002D71DF">
              <w:t xml:space="preserve"> </w:t>
            </w:r>
            <w:r w:rsidRPr="002D71DF">
              <w:t>may</w:t>
            </w:r>
            <w:r w:rsidR="004C760B" w:rsidRPr="002D71DF">
              <w:t xml:space="preserve"> </w:t>
            </w:r>
            <w:r w:rsidRPr="002D71DF">
              <w:t>also</w:t>
            </w:r>
            <w:r w:rsidR="004C760B" w:rsidRPr="002D71DF">
              <w:t xml:space="preserve"> </w:t>
            </w:r>
            <w:r w:rsidRPr="002D71DF">
              <w:t>benefit</w:t>
            </w:r>
            <w:r w:rsidR="004C760B" w:rsidRPr="002D71DF">
              <w:t xml:space="preserve"> </w:t>
            </w:r>
            <w:r w:rsidRPr="002D71DF">
              <w:t>from</w:t>
            </w:r>
            <w:r w:rsidR="004C760B" w:rsidRPr="002D71DF">
              <w:t xml:space="preserve"> </w:t>
            </w:r>
            <w:r w:rsidRPr="002D71DF">
              <w:t>the</w:t>
            </w:r>
            <w:r w:rsidR="004C760B" w:rsidRPr="002D71DF">
              <w:t xml:space="preserve"> </w:t>
            </w:r>
            <w:r w:rsidRPr="002D71DF">
              <w:t>opportunity</w:t>
            </w:r>
            <w:r w:rsidR="004C760B" w:rsidRPr="002D71DF">
              <w:t xml:space="preserve"> </w:t>
            </w:r>
            <w:r w:rsidRPr="002D71DF">
              <w:t>to</w:t>
            </w:r>
            <w:r w:rsidR="004C760B" w:rsidRPr="002D71DF">
              <w:t xml:space="preserve"> </w:t>
            </w:r>
            <w:r w:rsidRPr="002D71DF">
              <w:t>create</w:t>
            </w:r>
            <w:r w:rsidR="004C760B" w:rsidRPr="002D71DF">
              <w:t xml:space="preserve"> </w:t>
            </w:r>
            <w:r w:rsidRPr="002D71DF">
              <w:t>their</w:t>
            </w:r>
            <w:r w:rsidR="004C760B" w:rsidRPr="002D71DF">
              <w:t xml:space="preserve"> </w:t>
            </w:r>
            <w:r w:rsidRPr="002D71DF">
              <w:t>own</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for</w:t>
            </w:r>
            <w:r w:rsidR="004C760B" w:rsidRPr="002D71DF">
              <w:t xml:space="preserve"> </w:t>
            </w:r>
            <w:r w:rsidRPr="002D71DF">
              <w:t>the</w:t>
            </w:r>
            <w:r w:rsidR="004C760B" w:rsidRPr="002D71DF">
              <w:t xml:space="preserve"> </w:t>
            </w:r>
            <w:r w:rsidRPr="002D71DF">
              <w:t>class</w:t>
            </w:r>
            <w:r w:rsidR="004C760B" w:rsidRPr="002D71DF">
              <w:t xml:space="preserve"> </w:t>
            </w:r>
            <w:r w:rsidRPr="002D71DF">
              <w:t>to</w:t>
            </w:r>
            <w:r w:rsidR="004C760B" w:rsidRPr="002D71DF">
              <w:t xml:space="preserve"> </w:t>
            </w:r>
            <w:r w:rsidRPr="002D71DF">
              <w:t>follow.</w:t>
            </w:r>
          </w:p>
          <w:p w14:paraId="4E4776E4" w14:textId="0CF0BDB9" w:rsidR="00F00B65" w:rsidRPr="002D71DF" w:rsidRDefault="00F00B65" w:rsidP="00F00B65">
            <w:pPr>
              <w:rPr>
                <w:b/>
                <w:bCs/>
              </w:rPr>
            </w:pPr>
            <w:r w:rsidRPr="002D71DF">
              <w:rPr>
                <w:b/>
                <w:bCs/>
              </w:rPr>
              <w:t>Activity</w:t>
            </w:r>
            <w:r w:rsidR="004C760B" w:rsidRPr="002D71DF">
              <w:rPr>
                <w:b/>
                <w:bCs/>
              </w:rPr>
              <w:t xml:space="preserve"> </w:t>
            </w:r>
            <w:r w:rsidRPr="002D71DF">
              <w:rPr>
                <w:b/>
                <w:bCs/>
              </w:rPr>
              <w:t>4.2</w:t>
            </w:r>
            <w:r w:rsidR="004C760B" w:rsidRPr="002D71DF">
              <w:rPr>
                <w:b/>
                <w:bCs/>
              </w:rPr>
              <w:t xml:space="preserve"> </w:t>
            </w:r>
            <w:r w:rsidRPr="002D71DF">
              <w:rPr>
                <w:b/>
                <w:bCs/>
              </w:rPr>
              <w:t>–</w:t>
            </w:r>
            <w:r w:rsidR="004C760B" w:rsidRPr="002D71DF">
              <w:rPr>
                <w:b/>
                <w:bCs/>
              </w:rPr>
              <w:t xml:space="preserve"> </w:t>
            </w:r>
            <w:r w:rsidRPr="002D71DF">
              <w:rPr>
                <w:b/>
                <w:bCs/>
              </w:rPr>
              <w:t>ethical</w:t>
            </w:r>
            <w:r w:rsidR="004C760B" w:rsidRPr="002D71DF">
              <w:rPr>
                <w:b/>
                <w:bCs/>
              </w:rPr>
              <w:t xml:space="preserve"> </w:t>
            </w:r>
            <w:r w:rsidRPr="002D71DF">
              <w:rPr>
                <w:b/>
                <w:bCs/>
              </w:rPr>
              <w:t>protocols</w:t>
            </w:r>
          </w:p>
          <w:p w14:paraId="26A8EEA8" w14:textId="46D17C8D" w:rsidR="00F00B65" w:rsidRPr="002D71DF" w:rsidRDefault="00F00B65" w:rsidP="00F00B65">
            <w:r w:rsidRPr="002D71DF">
              <w:t>Allocate</w:t>
            </w:r>
            <w:r w:rsidR="004C760B" w:rsidRPr="002D71DF">
              <w:t xml:space="preserve"> </w:t>
            </w:r>
            <w:r w:rsidRPr="002D71DF">
              <w:t>class</w:t>
            </w:r>
            <w:r w:rsidR="004C760B" w:rsidRPr="002D71DF">
              <w:t xml:space="preserve"> </w:t>
            </w:r>
            <w:r w:rsidRPr="002D71DF">
              <w:t>copies</w:t>
            </w:r>
            <w:r w:rsidR="004C760B" w:rsidRPr="002D71DF">
              <w:t xml:space="preserve"> </w:t>
            </w:r>
            <w:r w:rsidRPr="002D71DF">
              <w:t>of</w:t>
            </w:r>
            <w:r w:rsidR="004C760B" w:rsidRPr="002D71DF">
              <w:t xml:space="preserve"> </w:t>
            </w:r>
            <w:r w:rsidRPr="002D71DF">
              <w:rPr>
                <w:i/>
                <w:iCs/>
              </w:rPr>
              <w:t>PINCHED</w:t>
            </w:r>
            <w:r w:rsidR="004C760B" w:rsidRPr="002D71DF">
              <w:t xml:space="preserve"> </w:t>
            </w:r>
            <w:r w:rsidRPr="002D71DF">
              <w:t>by</w:t>
            </w:r>
            <w:r w:rsidR="004C760B" w:rsidRPr="002D71DF">
              <w:t xml:space="preserve"> </w:t>
            </w:r>
            <w:r w:rsidRPr="002D71DF">
              <w:t>Melanie</w:t>
            </w:r>
            <w:r w:rsidR="004C760B" w:rsidRPr="002D71DF">
              <w:t xml:space="preserve"> </w:t>
            </w:r>
            <w:r w:rsidRPr="002D71DF">
              <w:t>Tait</w:t>
            </w:r>
            <w:r w:rsidR="004C760B" w:rsidRPr="002D71DF">
              <w:t xml:space="preserve"> </w:t>
            </w:r>
            <w:r w:rsidRPr="002D71DF">
              <w:t>and</w:t>
            </w:r>
            <w:r w:rsidR="004C760B" w:rsidRPr="002D71DF">
              <w:t xml:space="preserve"> </w:t>
            </w:r>
            <w:r w:rsidRPr="002D71DF">
              <w:t>facilitate</w:t>
            </w:r>
            <w:r w:rsidR="004C760B" w:rsidRPr="002D71DF">
              <w:t xml:space="preserve"> </w:t>
            </w:r>
            <w:r w:rsidRPr="002D71DF">
              <w:t>a</w:t>
            </w:r>
            <w:r w:rsidR="004C760B" w:rsidRPr="002D71DF">
              <w:t xml:space="preserve"> </w:t>
            </w:r>
            <w:r w:rsidRPr="002D71DF">
              <w:t>class</w:t>
            </w:r>
            <w:r w:rsidR="004C760B" w:rsidRPr="002D71DF">
              <w:t xml:space="preserve"> </w:t>
            </w:r>
            <w:r w:rsidRPr="002D71DF">
              <w:t>reading</w:t>
            </w:r>
            <w:r w:rsidR="004C760B" w:rsidRPr="002D71DF">
              <w:t xml:space="preserve"> </w:t>
            </w:r>
            <w:r w:rsidRPr="002D71DF">
              <w:t>of</w:t>
            </w:r>
            <w:r w:rsidR="004C760B" w:rsidRPr="002D71DF">
              <w:t xml:space="preserve"> </w:t>
            </w:r>
            <w:r w:rsidRPr="002D71DF">
              <w:t>‘Note</w:t>
            </w:r>
            <w:r w:rsidR="004C760B" w:rsidRPr="002D71DF">
              <w:t xml:space="preserve"> </w:t>
            </w:r>
            <w:r w:rsidRPr="002D71DF">
              <w:t>on</w:t>
            </w:r>
            <w:r w:rsidR="004C760B" w:rsidRPr="002D71DF">
              <w:t xml:space="preserve"> </w:t>
            </w:r>
            <w:r w:rsidRPr="002D71DF">
              <w:t>this</w:t>
            </w:r>
            <w:r w:rsidR="004C760B" w:rsidRPr="002D71DF">
              <w:t xml:space="preserve"> </w:t>
            </w:r>
            <w:r w:rsidRPr="002D71DF">
              <w:t>script’</w:t>
            </w:r>
            <w:r w:rsidR="004C760B" w:rsidRPr="002D71DF">
              <w:t xml:space="preserve"> </w:t>
            </w:r>
            <w:r w:rsidRPr="002D71DF">
              <w:t>on</w:t>
            </w:r>
            <w:r w:rsidR="004C760B" w:rsidRPr="002D71DF">
              <w:t xml:space="preserve"> </w:t>
            </w:r>
            <w:r w:rsidRPr="002D71DF">
              <w:t>page</w:t>
            </w:r>
            <w:r w:rsidR="004C760B" w:rsidRPr="002D71DF">
              <w:t xml:space="preserve"> </w:t>
            </w:r>
            <w:r w:rsidRPr="002D71DF">
              <w:t>4.</w:t>
            </w:r>
            <w:r w:rsidR="004C760B" w:rsidRPr="002D71DF">
              <w:t xml:space="preserve"> </w:t>
            </w:r>
            <w:r w:rsidRPr="002D71DF">
              <w:t>While</w:t>
            </w:r>
            <w:r w:rsidR="004C760B" w:rsidRPr="002D71DF">
              <w:t xml:space="preserve"> </w:t>
            </w:r>
            <w:r w:rsidRPr="002D71DF">
              <w:t>reading,</w:t>
            </w:r>
            <w:r w:rsidR="004C760B" w:rsidRPr="002D71DF">
              <w:t xml:space="preserve"> </w:t>
            </w:r>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annotate</w:t>
            </w:r>
            <w:r w:rsidR="004C760B" w:rsidRPr="002D71DF">
              <w:t xml:space="preserve"> </w:t>
            </w:r>
            <w:r w:rsidRPr="002D71DF">
              <w:t>their</w:t>
            </w:r>
            <w:r w:rsidR="004C760B" w:rsidRPr="002D71DF">
              <w:t xml:space="preserve"> </w:t>
            </w:r>
            <w:r w:rsidRPr="002D71DF">
              <w:t>copy</w:t>
            </w:r>
            <w:r w:rsidR="004C760B" w:rsidRPr="002D71DF">
              <w:t xml:space="preserve"> </w:t>
            </w:r>
            <w:r w:rsidRPr="002D71DF">
              <w:t>of</w:t>
            </w:r>
            <w:r w:rsidR="004C760B" w:rsidRPr="002D71DF">
              <w:t xml:space="preserve"> </w:t>
            </w:r>
            <w:r w:rsidRPr="002D71DF">
              <w:t>the</w:t>
            </w:r>
            <w:r w:rsidR="004C760B" w:rsidRPr="002D71DF">
              <w:t xml:space="preserve"> </w:t>
            </w:r>
            <w:r w:rsidRPr="002D71DF">
              <w:t>script</w:t>
            </w:r>
            <w:r w:rsidR="004C760B" w:rsidRPr="002D71DF">
              <w:t xml:space="preserve"> </w:t>
            </w:r>
            <w:r w:rsidRPr="002D71DF">
              <w:t>with</w:t>
            </w:r>
            <w:r w:rsidR="004C760B" w:rsidRPr="002D71DF">
              <w:t xml:space="preserve"> </w:t>
            </w:r>
            <w:r w:rsidRPr="002D71DF">
              <w:t>symbols</w:t>
            </w:r>
            <w:r w:rsidR="004C760B" w:rsidRPr="002D71DF">
              <w:t xml:space="preserve"> </w:t>
            </w:r>
            <w:r w:rsidRPr="002D71DF">
              <w:t>to</w:t>
            </w:r>
            <w:r w:rsidR="004C760B" w:rsidRPr="002D71DF">
              <w:t xml:space="preserve"> </w:t>
            </w:r>
            <w:r w:rsidRPr="002D71DF">
              <w:t>represent</w:t>
            </w:r>
            <w:r w:rsidR="004C760B" w:rsidRPr="002D71DF">
              <w:t xml:space="preserve"> </w:t>
            </w:r>
            <w:r w:rsidRPr="002D71DF">
              <w:t>where</w:t>
            </w:r>
            <w:r w:rsidR="004C760B" w:rsidRPr="002D71DF">
              <w:t xml:space="preserve"> </w:t>
            </w:r>
            <w:r w:rsidRPr="002D71DF">
              <w:t>the</w:t>
            </w:r>
            <w:r w:rsidR="004C760B" w:rsidRPr="002D71DF">
              <w:t xml:space="preserve"> </w:t>
            </w:r>
            <w:r w:rsidRPr="002D71DF">
              <w:t>playwright</w:t>
            </w:r>
            <w:r w:rsidR="004C760B" w:rsidRPr="002D71DF">
              <w:t xml:space="preserve"> </w:t>
            </w:r>
            <w:r w:rsidRPr="002D71DF">
              <w:t>has</w:t>
            </w:r>
            <w:r w:rsidR="004C760B" w:rsidRPr="002D71DF">
              <w:t xml:space="preserve"> </w:t>
            </w:r>
            <w:r w:rsidRPr="002D71DF">
              <w:t>indicated</w:t>
            </w:r>
            <w:r w:rsidR="004C760B" w:rsidRPr="002D71DF">
              <w:t xml:space="preserve"> </w:t>
            </w:r>
            <w:r w:rsidRPr="002D71DF">
              <w:t>how</w:t>
            </w:r>
            <w:r w:rsidR="004C760B" w:rsidRPr="002D71DF">
              <w:t xml:space="preserve"> </w:t>
            </w:r>
            <w:r w:rsidRPr="002D71DF">
              <w:t>the</w:t>
            </w:r>
            <w:r w:rsidR="004C760B" w:rsidRPr="002D71DF">
              <w:t xml:space="preserve"> </w:t>
            </w:r>
            <w:r w:rsidRPr="002D71DF">
              <w:t>script</w:t>
            </w:r>
            <w:r w:rsidR="004C760B" w:rsidRPr="002D71DF">
              <w:t xml:space="preserve"> </w:t>
            </w:r>
            <w:r w:rsidRPr="002D71DF">
              <w:t>should</w:t>
            </w:r>
            <w:r w:rsidR="004C760B" w:rsidRPr="002D71DF">
              <w:t xml:space="preserve"> </w:t>
            </w:r>
            <w:r w:rsidRPr="002D71DF">
              <w:t>be</w:t>
            </w:r>
            <w:r w:rsidR="004C760B" w:rsidRPr="002D71DF">
              <w:t xml:space="preserve"> </w:t>
            </w:r>
            <w:r w:rsidRPr="002D71DF">
              <w:t>used.</w:t>
            </w:r>
            <w:r w:rsidR="004C760B" w:rsidRPr="002D71DF">
              <w:t xml:space="preserve"> </w:t>
            </w:r>
            <w:r w:rsidRPr="002D71DF">
              <w:t>See</w:t>
            </w:r>
            <w:r w:rsidR="004C760B" w:rsidRPr="002D71DF">
              <w:t xml:space="preserve"> </w:t>
            </w:r>
            <w:r w:rsidRPr="002D71DF">
              <w:rPr>
                <w:b/>
                <w:bCs/>
              </w:rPr>
              <w:t>slide</w:t>
            </w:r>
            <w:r w:rsidR="004C760B" w:rsidRPr="002D71DF">
              <w:rPr>
                <w:b/>
                <w:bCs/>
              </w:rPr>
              <w:t xml:space="preserve"> </w:t>
            </w:r>
            <w:r w:rsidRPr="002D71DF">
              <w:rPr>
                <w:b/>
                <w:bCs/>
              </w:rPr>
              <w:t>4.2</w:t>
            </w:r>
            <w:r w:rsidR="004C760B" w:rsidRPr="002D71DF">
              <w:t xml:space="preserve"> </w:t>
            </w:r>
            <w:r w:rsidRPr="002D71DF">
              <w:t>for</w:t>
            </w:r>
            <w:r w:rsidR="004C760B" w:rsidRPr="002D71DF">
              <w:t xml:space="preserve"> </w:t>
            </w:r>
            <w:r w:rsidRPr="002D71DF">
              <w:t>examples</w:t>
            </w:r>
            <w:r w:rsidR="004C760B" w:rsidRPr="002D71DF">
              <w:t xml:space="preserve"> </w:t>
            </w:r>
            <w:r w:rsidRPr="002D71DF">
              <w:t>of</w:t>
            </w:r>
            <w:r w:rsidR="004C760B" w:rsidRPr="002D71DF">
              <w:t xml:space="preserve"> </w:t>
            </w:r>
            <w:r w:rsidRPr="002D71DF">
              <w:t>symbols</w:t>
            </w:r>
            <w:r w:rsidR="004C760B" w:rsidRPr="002D71DF">
              <w:t xml:space="preserve"> </w:t>
            </w:r>
            <w:r w:rsidRPr="002D71DF">
              <w:t>or</w:t>
            </w:r>
            <w:r w:rsidR="004C760B" w:rsidRPr="002D71DF">
              <w:t xml:space="preserve"> </w:t>
            </w:r>
            <w:r w:rsidRPr="002D71DF">
              <w:t>engage</w:t>
            </w:r>
            <w:r w:rsidR="004C760B" w:rsidRPr="002D71DF">
              <w:t xml:space="preserve"> </w:t>
            </w:r>
            <w:r w:rsidRPr="002D71DF">
              <w:t>the</w:t>
            </w:r>
            <w:r w:rsidR="004C760B" w:rsidRPr="002D71DF">
              <w:t xml:space="preserve"> </w:t>
            </w:r>
            <w:r w:rsidRPr="002D71DF">
              <w:t>class</w:t>
            </w:r>
            <w:r w:rsidR="004C760B" w:rsidRPr="002D71DF">
              <w:t xml:space="preserve"> </w:t>
            </w:r>
            <w:r w:rsidRPr="002D71DF">
              <w:t>in</w:t>
            </w:r>
            <w:r w:rsidR="004C760B" w:rsidRPr="002D71DF">
              <w:t xml:space="preserve"> </w:t>
            </w:r>
            <w:r w:rsidRPr="002D71DF">
              <w:t>collaborative</w:t>
            </w:r>
            <w:r w:rsidR="004C760B" w:rsidRPr="002D71DF">
              <w:t xml:space="preserve"> </w:t>
            </w:r>
            <w:r w:rsidRPr="002D71DF">
              <w:t>negotiation</w:t>
            </w:r>
            <w:r w:rsidR="004C760B" w:rsidRPr="002D71DF">
              <w:t xml:space="preserve"> </w:t>
            </w:r>
            <w:r w:rsidRPr="002D71DF">
              <w:t>about</w:t>
            </w:r>
            <w:r w:rsidR="004C760B" w:rsidRPr="002D71DF">
              <w:t xml:space="preserve"> </w:t>
            </w:r>
            <w:r w:rsidRPr="002D71DF">
              <w:t>which</w:t>
            </w:r>
            <w:r w:rsidR="004C760B" w:rsidRPr="002D71DF">
              <w:t xml:space="preserve"> </w:t>
            </w:r>
            <w:r w:rsidRPr="002D71DF">
              <w:t>symbol</w:t>
            </w:r>
            <w:r w:rsidR="004C760B" w:rsidRPr="002D71DF">
              <w:t xml:space="preserve"> </w:t>
            </w:r>
            <w:r w:rsidRPr="002D71DF">
              <w:t>should</w:t>
            </w:r>
            <w:r w:rsidR="004C760B" w:rsidRPr="002D71DF">
              <w:t xml:space="preserve"> </w:t>
            </w:r>
            <w:r w:rsidRPr="002D71DF">
              <w:t>be</w:t>
            </w:r>
            <w:r w:rsidR="004C760B" w:rsidRPr="002D71DF">
              <w:t xml:space="preserve"> </w:t>
            </w:r>
            <w:r w:rsidRPr="002D71DF">
              <w:t>used</w:t>
            </w:r>
            <w:r w:rsidR="004C760B" w:rsidRPr="002D71DF">
              <w:t xml:space="preserve"> </w:t>
            </w:r>
            <w:r w:rsidRPr="002D71DF">
              <w:t>to</w:t>
            </w:r>
            <w:r w:rsidR="004C760B" w:rsidRPr="002D71DF">
              <w:t xml:space="preserve"> </w:t>
            </w:r>
            <w:r w:rsidRPr="002D71DF">
              <w:t>represent:</w:t>
            </w:r>
          </w:p>
          <w:p w14:paraId="39D8771A" w14:textId="663AFB25" w:rsidR="00F00B65" w:rsidRPr="002D71DF" w:rsidRDefault="00F00B65" w:rsidP="00F00B65">
            <w:pPr>
              <w:pStyle w:val="ListBullet"/>
              <w:numPr>
                <w:ilvl w:val="0"/>
                <w:numId w:val="5"/>
              </w:numPr>
            </w:pPr>
            <w:r w:rsidRPr="002D71DF">
              <w:t>where</w:t>
            </w:r>
            <w:r w:rsidR="004C760B" w:rsidRPr="002D71DF">
              <w:t xml:space="preserve"> </w:t>
            </w:r>
            <w:r w:rsidRPr="002D71DF">
              <w:t>Tait</w:t>
            </w:r>
            <w:r w:rsidR="004C760B" w:rsidRPr="002D71DF">
              <w:t xml:space="preserve"> </w:t>
            </w:r>
            <w:r w:rsidRPr="002D71DF">
              <w:t>has</w:t>
            </w:r>
            <w:r w:rsidR="004C760B" w:rsidRPr="002D71DF">
              <w:t xml:space="preserve"> </w:t>
            </w:r>
            <w:r w:rsidRPr="002D71DF">
              <w:t>indicated</w:t>
            </w:r>
            <w:r w:rsidR="004C760B" w:rsidRPr="002D71DF">
              <w:t xml:space="preserve"> </w:t>
            </w:r>
            <w:r w:rsidRPr="002D71DF">
              <w:t>how</w:t>
            </w:r>
            <w:r w:rsidR="004C760B" w:rsidRPr="002D71DF">
              <w:t xml:space="preserve"> </w:t>
            </w:r>
            <w:r w:rsidRPr="002D71DF">
              <w:t>the</w:t>
            </w:r>
            <w:r w:rsidR="004C760B" w:rsidRPr="002D71DF">
              <w:t xml:space="preserve"> </w:t>
            </w:r>
            <w:r w:rsidRPr="002D71DF">
              <w:t>text</w:t>
            </w:r>
            <w:r w:rsidR="004C760B" w:rsidRPr="002D71DF">
              <w:t xml:space="preserve"> </w:t>
            </w:r>
            <w:r w:rsidRPr="002D71DF">
              <w:t>could</w:t>
            </w:r>
            <w:r w:rsidR="008E0573">
              <w:t xml:space="preserve"> or </w:t>
            </w:r>
            <w:r w:rsidRPr="002D71DF">
              <w:t>should</w:t>
            </w:r>
            <w:r w:rsidR="004C760B" w:rsidRPr="002D71DF">
              <w:t xml:space="preserve"> </w:t>
            </w:r>
            <w:r w:rsidRPr="002D71DF">
              <w:t>be</w:t>
            </w:r>
            <w:r w:rsidR="004C760B" w:rsidRPr="002D71DF">
              <w:t xml:space="preserve"> </w:t>
            </w:r>
            <w:r w:rsidRPr="002D71DF">
              <w:t>read</w:t>
            </w:r>
          </w:p>
          <w:p w14:paraId="405DF2A4" w14:textId="18EA981D" w:rsidR="00F00B65" w:rsidRPr="002D71DF" w:rsidRDefault="00F00B65" w:rsidP="00F00B65">
            <w:pPr>
              <w:pStyle w:val="ListBullet"/>
              <w:numPr>
                <w:ilvl w:val="0"/>
                <w:numId w:val="5"/>
              </w:numPr>
            </w:pPr>
            <w:r w:rsidRPr="002D71DF">
              <w:t>where</w:t>
            </w:r>
            <w:r w:rsidR="004C760B" w:rsidRPr="002D71DF">
              <w:t xml:space="preserve"> </w:t>
            </w:r>
            <w:r w:rsidRPr="002D71DF">
              <w:t>Tait</w:t>
            </w:r>
            <w:r w:rsidR="004C760B" w:rsidRPr="002D71DF">
              <w:t xml:space="preserve"> </w:t>
            </w:r>
            <w:r w:rsidRPr="002D71DF">
              <w:t>has</w:t>
            </w:r>
            <w:r w:rsidR="004C760B" w:rsidRPr="002D71DF">
              <w:t xml:space="preserve"> </w:t>
            </w:r>
            <w:r w:rsidRPr="002D71DF">
              <w:t>sought</w:t>
            </w:r>
            <w:r w:rsidR="004C760B" w:rsidRPr="002D71DF">
              <w:t xml:space="preserve"> </w:t>
            </w:r>
            <w:r w:rsidRPr="002D71DF">
              <w:t>to</w:t>
            </w:r>
            <w:r w:rsidR="004C760B" w:rsidRPr="002D71DF">
              <w:t xml:space="preserve"> </w:t>
            </w:r>
            <w:r w:rsidRPr="002D71DF">
              <w:t>make</w:t>
            </w:r>
            <w:r w:rsidR="004C760B" w:rsidRPr="002D71DF">
              <w:t xml:space="preserve"> </w:t>
            </w:r>
            <w:r w:rsidRPr="002D71DF">
              <w:t>the</w:t>
            </w:r>
            <w:r w:rsidR="004C760B" w:rsidRPr="002D71DF">
              <w:t xml:space="preserve"> </w:t>
            </w:r>
            <w:r w:rsidRPr="002D71DF">
              <w:t>text</w:t>
            </w:r>
            <w:r w:rsidR="004C760B" w:rsidRPr="002D71DF">
              <w:t xml:space="preserve"> </w:t>
            </w:r>
            <w:r w:rsidRPr="002D71DF">
              <w:t>inclusive</w:t>
            </w:r>
            <w:r w:rsidR="004C760B" w:rsidRPr="002D71DF">
              <w:t xml:space="preserve"> </w:t>
            </w:r>
            <w:r w:rsidRPr="002D71DF">
              <w:t>of</w:t>
            </w:r>
            <w:r w:rsidR="004C760B" w:rsidRPr="002D71DF">
              <w:t xml:space="preserve"> </w:t>
            </w:r>
            <w:r w:rsidRPr="002D71DF">
              <w:t>all</w:t>
            </w:r>
            <w:r w:rsidR="004C760B" w:rsidRPr="002D71DF">
              <w:t xml:space="preserve"> </w:t>
            </w:r>
            <w:r w:rsidRPr="002D71DF">
              <w:t>identities</w:t>
            </w:r>
          </w:p>
          <w:p w14:paraId="6F326161" w14:textId="39DC9264" w:rsidR="00F00B65" w:rsidRPr="002D71DF" w:rsidRDefault="00F00B65" w:rsidP="00F00B65">
            <w:pPr>
              <w:pStyle w:val="ListBullet"/>
              <w:numPr>
                <w:ilvl w:val="0"/>
                <w:numId w:val="5"/>
              </w:numPr>
            </w:pPr>
            <w:r w:rsidRPr="002D71DF">
              <w:lastRenderedPageBreak/>
              <w:t>where</w:t>
            </w:r>
            <w:r w:rsidR="004C760B" w:rsidRPr="002D71DF">
              <w:t xml:space="preserve"> </w:t>
            </w:r>
            <w:r w:rsidRPr="002D71DF">
              <w:t>Tait</w:t>
            </w:r>
            <w:r w:rsidR="004C760B" w:rsidRPr="002D71DF">
              <w:t xml:space="preserve"> </w:t>
            </w:r>
            <w:r w:rsidRPr="002D71DF">
              <w:t>has</w:t>
            </w:r>
            <w:r w:rsidR="004C760B" w:rsidRPr="002D71DF">
              <w:t xml:space="preserve"> </w:t>
            </w:r>
            <w:r w:rsidRPr="002D71DF">
              <w:t>encouraged</w:t>
            </w:r>
            <w:r w:rsidR="004C760B" w:rsidRPr="002D71DF">
              <w:t xml:space="preserve"> </w:t>
            </w:r>
            <w:r w:rsidRPr="002D71DF">
              <w:t>practitioners</w:t>
            </w:r>
            <w:r w:rsidR="004C760B" w:rsidRPr="002D71DF">
              <w:t xml:space="preserve"> </w:t>
            </w:r>
            <w:r w:rsidRPr="002D71DF">
              <w:t>to</w:t>
            </w:r>
            <w:r w:rsidR="004C760B" w:rsidRPr="002D71DF">
              <w:t xml:space="preserve"> </w:t>
            </w:r>
            <w:r w:rsidRPr="002D71DF">
              <w:t>take</w:t>
            </w:r>
            <w:r w:rsidR="004C760B" w:rsidRPr="002D71DF">
              <w:t xml:space="preserve"> </w:t>
            </w:r>
            <w:r w:rsidRPr="002D71DF">
              <w:t>ownership</w:t>
            </w:r>
            <w:r w:rsidR="004C760B" w:rsidRPr="002D71DF">
              <w:t xml:space="preserve"> </w:t>
            </w:r>
            <w:r w:rsidRPr="002D71DF">
              <w:t>over</w:t>
            </w:r>
            <w:r w:rsidR="004C760B" w:rsidRPr="002D71DF">
              <w:t xml:space="preserve"> </w:t>
            </w:r>
            <w:r w:rsidRPr="002D71DF">
              <w:t>creative</w:t>
            </w:r>
            <w:r w:rsidR="004C760B" w:rsidRPr="002D71DF">
              <w:t xml:space="preserve"> </w:t>
            </w:r>
            <w:r w:rsidRPr="002D71DF">
              <w:t>choices.</w:t>
            </w:r>
          </w:p>
          <w:p w14:paraId="7ACEC457" w14:textId="2F6C90BB" w:rsidR="00F00B65" w:rsidRPr="002D71DF" w:rsidRDefault="00F00B65" w:rsidP="00F00B65">
            <w:pPr>
              <w:rPr>
                <w:b/>
                <w:bCs/>
              </w:rPr>
            </w:pPr>
            <w:r w:rsidRPr="002D71DF">
              <w:rPr>
                <w:b/>
                <w:bCs/>
              </w:rPr>
              <w:t>Activity</w:t>
            </w:r>
            <w:r w:rsidR="004C760B" w:rsidRPr="002D71DF">
              <w:rPr>
                <w:b/>
                <w:bCs/>
              </w:rPr>
              <w:t xml:space="preserve"> </w:t>
            </w:r>
            <w:r w:rsidRPr="002D71DF">
              <w:rPr>
                <w:b/>
                <w:bCs/>
              </w:rPr>
              <w:t>4.3</w:t>
            </w:r>
            <w:r w:rsidR="004C760B" w:rsidRPr="002D71DF">
              <w:rPr>
                <w:b/>
                <w:bCs/>
              </w:rPr>
              <w:t xml:space="preserve"> </w:t>
            </w:r>
            <w:r w:rsidRPr="002D71DF">
              <w:rPr>
                <w:b/>
                <w:bCs/>
              </w:rPr>
              <w:t>–</w:t>
            </w:r>
            <w:r w:rsidR="004C760B" w:rsidRPr="002D71DF">
              <w:rPr>
                <w:b/>
                <w:bCs/>
              </w:rPr>
              <w:t xml:space="preserve"> </w:t>
            </w:r>
            <w:r w:rsidRPr="002D71DF">
              <w:rPr>
                <w:b/>
                <w:bCs/>
              </w:rPr>
              <w:t>conventions</w:t>
            </w:r>
            <w:r w:rsidR="004C760B" w:rsidRPr="002D71DF">
              <w:rPr>
                <w:b/>
                <w:bCs/>
              </w:rPr>
              <w:t xml:space="preserve"> </w:t>
            </w:r>
            <w:r w:rsidRPr="002D71DF">
              <w:rPr>
                <w:b/>
                <w:bCs/>
              </w:rPr>
              <w:t>of</w:t>
            </w:r>
            <w:r w:rsidR="004C760B" w:rsidRPr="002D71DF">
              <w:rPr>
                <w:b/>
                <w:bCs/>
              </w:rPr>
              <w:t xml:space="preserve"> </w:t>
            </w:r>
            <w:r w:rsidRPr="002D71DF">
              <w:rPr>
                <w:b/>
                <w:bCs/>
              </w:rPr>
              <w:t>a</w:t>
            </w:r>
            <w:r w:rsidR="004C760B" w:rsidRPr="002D71DF">
              <w:rPr>
                <w:b/>
                <w:bCs/>
              </w:rPr>
              <w:t xml:space="preserve"> </w:t>
            </w:r>
            <w:r w:rsidRPr="002D71DF">
              <w:rPr>
                <w:b/>
                <w:bCs/>
              </w:rPr>
              <w:t>neutral</w:t>
            </w:r>
            <w:r w:rsidR="004C760B" w:rsidRPr="002D71DF">
              <w:rPr>
                <w:b/>
                <w:bCs/>
              </w:rPr>
              <w:t xml:space="preserve"> </w:t>
            </w:r>
            <w:r w:rsidRPr="002D71DF">
              <w:rPr>
                <w:b/>
                <w:bCs/>
              </w:rPr>
              <w:t>script</w:t>
            </w:r>
          </w:p>
          <w:p w14:paraId="694F326B" w14:textId="3275D9E5" w:rsidR="00F00B65" w:rsidRPr="002D71DF" w:rsidRDefault="00F00B65" w:rsidP="00F00B65">
            <w:pPr>
              <w:pStyle w:val="FeatureBox2"/>
            </w:pPr>
            <w:r w:rsidRPr="002D71DF">
              <w:rPr>
                <w:b/>
                <w:bCs/>
              </w:rPr>
              <w:t>Teacher</w:t>
            </w:r>
            <w:r w:rsidR="004C760B" w:rsidRPr="002D71DF">
              <w:rPr>
                <w:b/>
                <w:bCs/>
              </w:rPr>
              <w:t xml:space="preserve"> </w:t>
            </w:r>
            <w:r w:rsidRPr="002D71DF">
              <w:rPr>
                <w:b/>
                <w:bCs/>
              </w:rPr>
              <w:t>note:</w:t>
            </w:r>
            <w:r w:rsidR="004C760B" w:rsidRPr="002D71DF">
              <w:rPr>
                <w:b/>
                <w:bCs/>
              </w:rPr>
              <w:t xml:space="preserve"> </w:t>
            </w:r>
            <w:r w:rsidRPr="002D71DF">
              <w:t>watch</w:t>
            </w:r>
            <w:r w:rsidR="004C760B" w:rsidRPr="002D71DF">
              <w:t xml:space="preserve"> </w:t>
            </w:r>
            <w:hyperlink r:id="rId31" w:anchor="Video1:~:text=of%20PROMETHEUS%20workshop-,Video%20%E2%80%93%20PINCHED%20workshop%20(17%3A20),-PINCHED%20workshop" w:history="1">
              <w:r w:rsidRPr="008E0573">
                <w:rPr>
                  <w:rStyle w:val="Hyperlink"/>
                </w:rPr>
                <w:t>Video</w:t>
              </w:r>
              <w:r w:rsidR="004C760B" w:rsidRPr="008E0573">
                <w:rPr>
                  <w:rStyle w:val="Hyperlink"/>
                </w:rPr>
                <w:t xml:space="preserve"> </w:t>
              </w:r>
              <w:r w:rsidRPr="008E0573">
                <w:rPr>
                  <w:rStyle w:val="Hyperlink"/>
                </w:rPr>
                <w:t>–</w:t>
              </w:r>
              <w:r w:rsidR="004C760B" w:rsidRPr="008E0573">
                <w:rPr>
                  <w:rStyle w:val="Hyperlink"/>
                </w:rPr>
                <w:t xml:space="preserve"> </w:t>
              </w:r>
              <w:r w:rsidRPr="008E0573">
                <w:rPr>
                  <w:rStyle w:val="Hyperlink"/>
                </w:rPr>
                <w:t>PINCHED</w:t>
              </w:r>
              <w:r w:rsidR="004C760B" w:rsidRPr="008E0573">
                <w:rPr>
                  <w:rStyle w:val="Hyperlink"/>
                </w:rPr>
                <w:t xml:space="preserve"> </w:t>
              </w:r>
              <w:r w:rsidRPr="008E0573">
                <w:rPr>
                  <w:rStyle w:val="Hyperlink"/>
                </w:rPr>
                <w:t>workshop</w:t>
              </w:r>
              <w:r w:rsidR="004C760B" w:rsidRPr="008E0573">
                <w:rPr>
                  <w:rStyle w:val="Hyperlink"/>
                </w:rPr>
                <w:t xml:space="preserve"> </w:t>
              </w:r>
              <w:r w:rsidRPr="008E0573">
                <w:rPr>
                  <w:rStyle w:val="Hyperlink"/>
                </w:rPr>
                <w:t>(17:20)</w:t>
              </w:r>
            </w:hyperlink>
            <w:r w:rsidR="004C760B" w:rsidRPr="008E0573">
              <w:t xml:space="preserve"> </w:t>
            </w:r>
            <w:r w:rsidRPr="008E0573">
              <w:t>t</w:t>
            </w:r>
            <w:r w:rsidRPr="002D71DF">
              <w:t>o</w:t>
            </w:r>
            <w:r w:rsidR="004C760B" w:rsidRPr="002D71DF">
              <w:t xml:space="preserve"> </w:t>
            </w:r>
            <w:r w:rsidRPr="002D71DF">
              <w:t>further</w:t>
            </w:r>
            <w:r w:rsidR="004C760B" w:rsidRPr="002D71DF">
              <w:t xml:space="preserve"> </w:t>
            </w:r>
            <w:r w:rsidRPr="002D71DF">
              <w:t>unpack</w:t>
            </w:r>
            <w:r w:rsidR="004C760B" w:rsidRPr="002D71DF">
              <w:t xml:space="preserve"> </w:t>
            </w:r>
            <w:r w:rsidRPr="002D71DF">
              <w:t>how</w:t>
            </w:r>
            <w:r w:rsidR="004C760B" w:rsidRPr="002D71DF">
              <w:t xml:space="preserve"> </w:t>
            </w:r>
            <w:r w:rsidRPr="002D71DF">
              <w:t>given</w:t>
            </w:r>
            <w:r w:rsidR="004C760B" w:rsidRPr="002D71DF">
              <w:t xml:space="preserve"> </w:t>
            </w:r>
            <w:r w:rsidRPr="002D71DF">
              <w:t>circumstances</w:t>
            </w:r>
            <w:r w:rsidR="004C760B" w:rsidRPr="002D71DF">
              <w:t xml:space="preserve"> </w:t>
            </w:r>
            <w:r w:rsidRPr="002D71DF">
              <w:t>can</w:t>
            </w:r>
            <w:r w:rsidR="004C760B" w:rsidRPr="002D71DF">
              <w:t xml:space="preserve"> </w:t>
            </w:r>
            <w:r w:rsidRPr="002D71DF">
              <w:t>support</w:t>
            </w:r>
            <w:r w:rsidR="004C760B" w:rsidRPr="002D71DF">
              <w:t xml:space="preserve"> </w:t>
            </w:r>
            <w:r w:rsidRPr="002D71DF">
              <w:t>script</w:t>
            </w:r>
            <w:r w:rsidR="004C760B" w:rsidRPr="002D71DF">
              <w:t xml:space="preserve"> </w:t>
            </w:r>
            <w:r w:rsidRPr="002D71DF">
              <w:t>interpretation.</w:t>
            </w:r>
          </w:p>
          <w:p w14:paraId="1E4E139B" w14:textId="25C33D9D" w:rsidR="00F00B65" w:rsidRPr="002D71DF" w:rsidRDefault="00F00B65" w:rsidP="00F00B65">
            <w:r w:rsidRPr="002D71DF">
              <w:t>Display</w:t>
            </w:r>
            <w:r w:rsidR="004C760B" w:rsidRPr="002D71DF">
              <w:t xml:space="preserve"> </w:t>
            </w:r>
            <w:r w:rsidRPr="002D71DF">
              <w:rPr>
                <w:b/>
                <w:bCs/>
              </w:rPr>
              <w:t>slide</w:t>
            </w:r>
            <w:r w:rsidR="004C760B" w:rsidRPr="002D71DF">
              <w:rPr>
                <w:b/>
                <w:bCs/>
              </w:rPr>
              <w:t xml:space="preserve"> </w:t>
            </w:r>
            <w:r w:rsidRPr="002D71DF">
              <w:rPr>
                <w:b/>
                <w:bCs/>
              </w:rPr>
              <w:t>4.3a</w:t>
            </w:r>
            <w:r w:rsidR="004C760B" w:rsidRPr="002D71DF">
              <w:t xml:space="preserve"> </w:t>
            </w:r>
            <w:r w:rsidRPr="002D71DF">
              <w:t>and</w:t>
            </w:r>
            <w:r w:rsidR="004C760B" w:rsidRPr="002D71DF">
              <w:t xml:space="preserve"> </w:t>
            </w:r>
            <w:r w:rsidRPr="002D71DF">
              <w:t>unpack</w:t>
            </w:r>
            <w:r w:rsidR="004C760B" w:rsidRPr="002D71DF">
              <w:t xml:space="preserve"> </w:t>
            </w:r>
            <w:r w:rsidRPr="002D71DF">
              <w:t>conventions</w:t>
            </w:r>
            <w:r w:rsidR="004C760B" w:rsidRPr="002D71DF">
              <w:t xml:space="preserve"> </w:t>
            </w:r>
            <w:r w:rsidRPr="002D71DF">
              <w:t>of</w:t>
            </w:r>
            <w:r w:rsidR="004C760B" w:rsidRPr="002D71DF">
              <w:t xml:space="preserve"> </w:t>
            </w:r>
            <w:r w:rsidRPr="002D71DF">
              <w:t>a</w:t>
            </w:r>
            <w:r w:rsidR="004C760B" w:rsidRPr="002D71DF">
              <w:t xml:space="preserve"> </w:t>
            </w:r>
            <w:r w:rsidRPr="002D71DF">
              <w:t>neutral</w:t>
            </w:r>
            <w:r w:rsidR="004C760B" w:rsidRPr="002D71DF">
              <w:t xml:space="preserve"> </w:t>
            </w:r>
            <w:r w:rsidRPr="002D71DF">
              <w:t>script.</w:t>
            </w:r>
            <w:r w:rsidR="004C760B" w:rsidRPr="002D71DF">
              <w:t xml:space="preserve"> </w:t>
            </w:r>
            <w:r w:rsidRPr="002D71DF">
              <w:t>Lead</w:t>
            </w:r>
            <w:r w:rsidR="004C760B" w:rsidRPr="002D71DF">
              <w:t xml:space="preserve"> </w:t>
            </w:r>
            <w:r w:rsidRPr="002D71DF">
              <w:t>a</w:t>
            </w:r>
            <w:r w:rsidR="004C760B" w:rsidRPr="002D71DF">
              <w:t xml:space="preserve"> </w:t>
            </w:r>
            <w:r w:rsidRPr="002D71DF">
              <w:t>class</w:t>
            </w:r>
            <w:r w:rsidR="004C760B" w:rsidRPr="002D71DF">
              <w:t xml:space="preserve"> </w:t>
            </w:r>
            <w:r w:rsidRPr="002D71DF">
              <w:t>discussion</w:t>
            </w:r>
            <w:r w:rsidR="004C760B" w:rsidRPr="002D71DF">
              <w:t xml:space="preserve"> </w:t>
            </w:r>
            <w:r w:rsidRPr="002D71DF">
              <w:t>of</w:t>
            </w:r>
            <w:r w:rsidR="004C760B" w:rsidRPr="002D71DF">
              <w:t xml:space="preserve"> </w:t>
            </w:r>
            <w:r w:rsidRPr="002D71DF">
              <w:t>how</w:t>
            </w:r>
            <w:r w:rsidR="004C760B" w:rsidRPr="002D71DF">
              <w:t xml:space="preserve"> </w:t>
            </w:r>
            <w:r w:rsidRPr="002D71DF">
              <w:t>the</w:t>
            </w:r>
            <w:r w:rsidR="004C760B" w:rsidRPr="002D71DF">
              <w:t xml:space="preserve"> </w:t>
            </w:r>
            <w:r w:rsidRPr="002D71DF">
              <w:t>role</w:t>
            </w:r>
            <w:r w:rsidR="004C760B" w:rsidRPr="002D71DF">
              <w:t xml:space="preserve"> </w:t>
            </w:r>
            <w:r w:rsidRPr="002D71DF">
              <w:t>of</w:t>
            </w:r>
            <w:r w:rsidR="004C760B" w:rsidRPr="002D71DF">
              <w:t xml:space="preserve"> </w:t>
            </w:r>
            <w:r w:rsidRPr="002D71DF">
              <w:t>the</w:t>
            </w:r>
            <w:r w:rsidR="004C760B" w:rsidRPr="002D71DF">
              <w:t xml:space="preserve"> </w:t>
            </w:r>
            <w:r w:rsidRPr="002D71DF">
              <w:t>director</w:t>
            </w:r>
            <w:r w:rsidR="004C760B" w:rsidRPr="002D71DF">
              <w:t xml:space="preserve"> </w:t>
            </w:r>
            <w:r w:rsidRPr="002D71DF">
              <w:t>and</w:t>
            </w:r>
            <w:r w:rsidR="004C760B" w:rsidRPr="002D71DF">
              <w:t xml:space="preserve"> </w:t>
            </w:r>
            <w:r w:rsidRPr="002D71DF">
              <w:t>actor</w:t>
            </w:r>
            <w:r w:rsidR="004C760B" w:rsidRPr="002D71DF">
              <w:t xml:space="preserve"> </w:t>
            </w:r>
            <w:r w:rsidRPr="002D71DF">
              <w:t>changes</w:t>
            </w:r>
            <w:r w:rsidR="004C760B" w:rsidRPr="002D71DF">
              <w:t xml:space="preserve"> </w:t>
            </w:r>
            <w:r w:rsidRPr="002D71DF">
              <w:t>when</w:t>
            </w:r>
            <w:r w:rsidR="004C760B" w:rsidRPr="002D71DF">
              <w:t xml:space="preserve"> </w:t>
            </w:r>
            <w:r w:rsidRPr="002D71DF">
              <w:t>exploring</w:t>
            </w:r>
            <w:r w:rsidR="004C760B" w:rsidRPr="002D71DF">
              <w:t xml:space="preserve"> </w:t>
            </w:r>
            <w:r w:rsidRPr="002D71DF">
              <w:t>a</w:t>
            </w:r>
            <w:r w:rsidR="004C760B" w:rsidRPr="002D71DF">
              <w:t xml:space="preserve"> </w:t>
            </w:r>
            <w:r w:rsidRPr="002D71DF">
              <w:t>neutral</w:t>
            </w:r>
            <w:r w:rsidR="004C760B" w:rsidRPr="002D71DF">
              <w:t xml:space="preserve"> </w:t>
            </w:r>
            <w:r w:rsidRPr="002D71DF">
              <w:t>script.</w:t>
            </w:r>
            <w:r w:rsidR="004C760B" w:rsidRPr="002D71DF">
              <w:t xml:space="preserve"> </w:t>
            </w:r>
            <w:r w:rsidRPr="002D71DF">
              <w:t>Guide</w:t>
            </w:r>
            <w:r w:rsidR="004C760B" w:rsidRPr="002D71DF">
              <w:t xml:space="preserve"> </w:t>
            </w:r>
            <w:r w:rsidRPr="002D71DF">
              <w:t>students</w:t>
            </w:r>
            <w:r w:rsidR="004C760B" w:rsidRPr="002D71DF">
              <w:t xml:space="preserve"> </w:t>
            </w:r>
            <w:r w:rsidRPr="002D71DF">
              <w:t>to</w:t>
            </w:r>
            <w:r w:rsidR="004C760B" w:rsidRPr="002D71DF">
              <w:t xml:space="preserve"> </w:t>
            </w:r>
            <w:r w:rsidRPr="002D71DF">
              <w:t>consider</w:t>
            </w:r>
            <w:r w:rsidR="004C760B" w:rsidRPr="002D71DF">
              <w:t xml:space="preserve"> </w:t>
            </w:r>
            <w:r w:rsidRPr="002D71DF">
              <w:t>how</w:t>
            </w:r>
            <w:r w:rsidR="004C760B" w:rsidRPr="002D71DF">
              <w:t xml:space="preserve"> </w:t>
            </w:r>
            <w:r w:rsidRPr="002D71DF">
              <w:t>subtext,</w:t>
            </w:r>
            <w:r w:rsidR="004C760B" w:rsidRPr="002D71DF">
              <w:t xml:space="preserve"> </w:t>
            </w:r>
            <w:r w:rsidRPr="002D71DF">
              <w:t>given</w:t>
            </w:r>
            <w:r w:rsidR="004C760B" w:rsidRPr="002D71DF">
              <w:t xml:space="preserve"> </w:t>
            </w:r>
            <w:r w:rsidRPr="002D71DF">
              <w:t>circumstances</w:t>
            </w:r>
            <w:r w:rsidR="004C760B" w:rsidRPr="002D71DF">
              <w:t xml:space="preserve"> </w:t>
            </w:r>
            <w:r w:rsidRPr="002D71DF">
              <w:t>and</w:t>
            </w:r>
            <w:r w:rsidR="004C760B" w:rsidRPr="002D71DF">
              <w:t xml:space="preserve"> </w:t>
            </w:r>
            <w:r w:rsidRPr="002D71DF">
              <w:t>elements</w:t>
            </w:r>
            <w:r w:rsidR="004C760B" w:rsidRPr="002D71DF">
              <w:t xml:space="preserve"> </w:t>
            </w:r>
            <w:r w:rsidRPr="002D71DF">
              <w:t>of</w:t>
            </w:r>
            <w:r w:rsidR="004C760B" w:rsidRPr="002D71DF">
              <w:t xml:space="preserve"> </w:t>
            </w:r>
            <w:r w:rsidRPr="002D71DF">
              <w:t>drama</w:t>
            </w:r>
            <w:r w:rsidR="004C760B" w:rsidRPr="002D71DF">
              <w:t xml:space="preserve"> </w:t>
            </w:r>
            <w:r w:rsidRPr="002D71DF">
              <w:t>can</w:t>
            </w:r>
            <w:r w:rsidR="004C760B" w:rsidRPr="002D71DF">
              <w:t xml:space="preserve"> </w:t>
            </w:r>
            <w:r w:rsidRPr="002D71DF">
              <w:t>impact</w:t>
            </w:r>
            <w:r w:rsidR="004C760B" w:rsidRPr="002D71DF">
              <w:t xml:space="preserve"> </w:t>
            </w:r>
            <w:r w:rsidRPr="002D71DF">
              <w:t>the</w:t>
            </w:r>
            <w:r w:rsidR="004C760B" w:rsidRPr="002D71DF">
              <w:t xml:space="preserve"> </w:t>
            </w:r>
            <w:r w:rsidRPr="002D71DF">
              <w:t>dramatic</w:t>
            </w:r>
            <w:r w:rsidR="004C760B" w:rsidRPr="002D71DF">
              <w:t xml:space="preserve"> </w:t>
            </w:r>
            <w:r w:rsidRPr="002D71DF">
              <w:t>intention.</w:t>
            </w:r>
            <w:r w:rsidR="004C760B" w:rsidRPr="002D71DF">
              <w:t xml:space="preserve"> </w:t>
            </w:r>
          </w:p>
          <w:p w14:paraId="3452E7E4" w14:textId="2E5A45F2" w:rsidR="00F00B65" w:rsidRPr="002D71DF" w:rsidRDefault="00F00B65" w:rsidP="00F00B65">
            <w:r w:rsidRPr="002D71DF">
              <w:t>Ask</w:t>
            </w:r>
            <w:r w:rsidR="004C760B" w:rsidRPr="002D71DF">
              <w:t xml:space="preserve"> </w:t>
            </w:r>
            <w:r w:rsidRPr="002D71DF">
              <w:t>for</w:t>
            </w:r>
            <w:r w:rsidR="004C760B" w:rsidRPr="002D71DF">
              <w:t xml:space="preserve"> </w:t>
            </w:r>
            <w:r w:rsidRPr="002D71DF">
              <w:t>2</w:t>
            </w:r>
            <w:r w:rsidR="004C760B" w:rsidRPr="002D71DF">
              <w:t xml:space="preserve"> </w:t>
            </w:r>
            <w:r w:rsidRPr="002D71DF">
              <w:t>volunteers</w:t>
            </w:r>
            <w:r w:rsidR="004C760B" w:rsidRPr="002D71DF">
              <w:t xml:space="preserve"> </w:t>
            </w:r>
            <w:r w:rsidRPr="002D71DF">
              <w:t>to</w:t>
            </w:r>
            <w:r w:rsidR="004C760B" w:rsidRPr="002D71DF">
              <w:t xml:space="preserve"> </w:t>
            </w:r>
            <w:r w:rsidRPr="002D71DF">
              <w:t>read</w:t>
            </w:r>
            <w:r w:rsidR="004C760B" w:rsidRPr="002D71DF">
              <w:t xml:space="preserve"> </w:t>
            </w:r>
            <w:r w:rsidRPr="002D71DF">
              <w:t>the</w:t>
            </w:r>
            <w:r w:rsidR="004C760B" w:rsidRPr="002D71DF">
              <w:t xml:space="preserve"> </w:t>
            </w:r>
            <w:r w:rsidRPr="002D71DF">
              <w:t>first</w:t>
            </w:r>
            <w:r w:rsidR="004C760B" w:rsidRPr="002D71DF">
              <w:t xml:space="preserve"> </w:t>
            </w:r>
            <w:r w:rsidRPr="002D71DF">
              <w:t>page</w:t>
            </w:r>
            <w:r w:rsidR="004C760B" w:rsidRPr="002D71DF">
              <w:t xml:space="preserve"> </w:t>
            </w:r>
            <w:r w:rsidRPr="002D71DF">
              <w:t>of</w:t>
            </w:r>
            <w:r w:rsidR="004C760B" w:rsidRPr="002D71DF">
              <w:t xml:space="preserve"> </w:t>
            </w:r>
            <w:r w:rsidRPr="002D71DF">
              <w:t>the</w:t>
            </w:r>
            <w:r w:rsidR="004C760B" w:rsidRPr="002D71DF">
              <w:t xml:space="preserve"> </w:t>
            </w:r>
            <w:r w:rsidRPr="002D71DF">
              <w:t>scene</w:t>
            </w:r>
            <w:r w:rsidR="004C760B" w:rsidRPr="002D71DF">
              <w:t xml:space="preserve"> </w:t>
            </w:r>
            <w:r w:rsidR="0032579B" w:rsidRPr="0032579B">
              <w:t>‘</w:t>
            </w:r>
            <w:r w:rsidRPr="00D25100">
              <w:t>FOUND</w:t>
            </w:r>
            <w:r w:rsidR="004C760B" w:rsidRPr="00D25100">
              <w:t xml:space="preserve"> </w:t>
            </w:r>
            <w:r w:rsidRPr="00D25100">
              <w:t>OUT</w:t>
            </w:r>
            <w:r w:rsidR="0032579B" w:rsidRPr="00D25100">
              <w:t>’</w:t>
            </w:r>
            <w:r w:rsidR="004C760B" w:rsidRPr="002D71DF">
              <w:t xml:space="preserve"> </w:t>
            </w:r>
            <w:r w:rsidRPr="002D71DF">
              <w:t>on</w:t>
            </w:r>
            <w:r w:rsidR="004C760B" w:rsidRPr="002D71DF">
              <w:t xml:space="preserve"> </w:t>
            </w:r>
            <w:r w:rsidRPr="002D71DF">
              <w:t>page</w:t>
            </w:r>
            <w:r w:rsidR="004C760B" w:rsidRPr="002D71DF">
              <w:t xml:space="preserve"> </w:t>
            </w:r>
            <w:r w:rsidRPr="002D71DF">
              <w:t>13.</w:t>
            </w:r>
            <w:r w:rsidR="004C760B" w:rsidRPr="002D71DF">
              <w:t xml:space="preserve"> </w:t>
            </w:r>
            <w:r w:rsidRPr="002D71DF">
              <w:t>Following</w:t>
            </w:r>
            <w:r w:rsidR="004C760B" w:rsidRPr="002D71DF">
              <w:t xml:space="preserve"> </w:t>
            </w:r>
            <w:r w:rsidRPr="002D71DF">
              <w:t>the</w:t>
            </w:r>
            <w:r w:rsidR="004C760B" w:rsidRPr="002D71DF">
              <w:t xml:space="preserve"> </w:t>
            </w:r>
            <w:r w:rsidRPr="002D71DF">
              <w:t>cold</w:t>
            </w:r>
            <w:r w:rsidR="004C760B" w:rsidRPr="002D71DF">
              <w:t xml:space="preserve"> </w:t>
            </w:r>
            <w:r w:rsidRPr="002D71DF">
              <w:t>reading,</w:t>
            </w:r>
            <w:r w:rsidR="004C760B" w:rsidRPr="002D71DF">
              <w:t xml:space="preserve"> </w:t>
            </w:r>
            <w:r w:rsidRPr="002D71DF">
              <w:t>ask</w:t>
            </w:r>
            <w:r w:rsidR="004C760B" w:rsidRPr="002D71DF">
              <w:t xml:space="preserve"> </w:t>
            </w:r>
            <w:r w:rsidRPr="002D71DF">
              <w:t>all</w:t>
            </w:r>
            <w:r w:rsidR="004C760B" w:rsidRPr="002D71DF">
              <w:t xml:space="preserve"> </w:t>
            </w:r>
            <w:r w:rsidRPr="002D71DF">
              <w:t>students</w:t>
            </w:r>
            <w:r w:rsidR="004C760B" w:rsidRPr="002D71DF">
              <w:t xml:space="preserve"> </w:t>
            </w:r>
            <w:r w:rsidRPr="002D71DF">
              <w:t>to</w:t>
            </w:r>
            <w:r w:rsidR="004C760B" w:rsidRPr="002D71DF">
              <w:t xml:space="preserve"> </w:t>
            </w:r>
            <w:r w:rsidRPr="002D71DF">
              <w:t>write</w:t>
            </w:r>
            <w:r w:rsidR="004C760B" w:rsidRPr="002D71DF">
              <w:t xml:space="preserve"> </w:t>
            </w:r>
            <w:r w:rsidRPr="002D71DF">
              <w:t>down</w:t>
            </w:r>
            <w:r w:rsidR="004C760B" w:rsidRPr="002D71DF">
              <w:t xml:space="preserve"> </w:t>
            </w:r>
            <w:r w:rsidRPr="002D71DF">
              <w:t>3</w:t>
            </w:r>
            <w:r w:rsidR="004C760B" w:rsidRPr="002D71DF">
              <w:t xml:space="preserve"> </w:t>
            </w:r>
            <w:r w:rsidRPr="002D71DF">
              <w:t>thoughts</w:t>
            </w:r>
            <w:r w:rsidR="004C760B" w:rsidRPr="002D71DF">
              <w:t xml:space="preserve"> </w:t>
            </w:r>
            <w:r w:rsidRPr="002D71DF">
              <w:t>on</w:t>
            </w:r>
            <w:r w:rsidR="004C760B" w:rsidRPr="002D71DF">
              <w:t xml:space="preserve"> </w:t>
            </w:r>
            <w:r w:rsidRPr="002D71DF">
              <w:t>separate</w:t>
            </w:r>
            <w:r w:rsidR="004C760B" w:rsidRPr="002D71DF">
              <w:t xml:space="preserve"> </w:t>
            </w:r>
            <w:r w:rsidRPr="002D71DF">
              <w:t>sticky</w:t>
            </w:r>
            <w:r w:rsidR="004C760B" w:rsidRPr="002D71DF">
              <w:t xml:space="preserve"> </w:t>
            </w:r>
            <w:r w:rsidRPr="002D71DF">
              <w:t>notes:</w:t>
            </w:r>
          </w:p>
          <w:p w14:paraId="6B96F3B6" w14:textId="7C4F868B" w:rsidR="00F00B65" w:rsidRPr="002D71DF" w:rsidRDefault="008E0573" w:rsidP="00F00B65">
            <w:pPr>
              <w:pStyle w:val="ListBullet"/>
              <w:numPr>
                <w:ilvl w:val="0"/>
                <w:numId w:val="5"/>
              </w:numPr>
            </w:pPr>
            <w:r>
              <w:t>b</w:t>
            </w:r>
            <w:r w:rsidR="00F00B65" w:rsidRPr="002D71DF">
              <w:t>lue:</w:t>
            </w:r>
            <w:r w:rsidR="004C760B" w:rsidRPr="002D71DF">
              <w:t xml:space="preserve"> </w:t>
            </w:r>
            <w:r w:rsidR="00F00B65" w:rsidRPr="002D71DF">
              <w:t>thoughts</w:t>
            </w:r>
            <w:r w:rsidR="004C760B" w:rsidRPr="002D71DF">
              <w:t xml:space="preserve"> </w:t>
            </w:r>
            <w:r w:rsidR="00F00B65" w:rsidRPr="002D71DF">
              <w:t>on</w:t>
            </w:r>
            <w:r w:rsidR="004C760B" w:rsidRPr="002D71DF">
              <w:t xml:space="preserve"> </w:t>
            </w:r>
            <w:r w:rsidR="00F00B65" w:rsidRPr="002D71DF">
              <w:t>character</w:t>
            </w:r>
          </w:p>
          <w:p w14:paraId="19107DD0" w14:textId="02BED304" w:rsidR="00F00B65" w:rsidRPr="002D71DF" w:rsidRDefault="008E0573" w:rsidP="00F00B65">
            <w:pPr>
              <w:pStyle w:val="ListBullet"/>
              <w:numPr>
                <w:ilvl w:val="0"/>
                <w:numId w:val="5"/>
              </w:numPr>
            </w:pPr>
            <w:r>
              <w:t>g</w:t>
            </w:r>
            <w:r w:rsidR="00F00B65" w:rsidRPr="002D71DF">
              <w:t>reen:</w:t>
            </w:r>
            <w:r w:rsidR="004C760B" w:rsidRPr="002D71DF">
              <w:t xml:space="preserve"> </w:t>
            </w:r>
            <w:r w:rsidR="00F00B65" w:rsidRPr="002D71DF">
              <w:t>thoughts</w:t>
            </w:r>
            <w:r w:rsidR="004C760B" w:rsidRPr="002D71DF">
              <w:t xml:space="preserve"> </w:t>
            </w:r>
            <w:r w:rsidR="00F00B65" w:rsidRPr="002D71DF">
              <w:t>on</w:t>
            </w:r>
            <w:r w:rsidR="004C760B" w:rsidRPr="002D71DF">
              <w:t xml:space="preserve"> </w:t>
            </w:r>
            <w:r w:rsidR="00F00B65" w:rsidRPr="002D71DF">
              <w:t>space</w:t>
            </w:r>
          </w:p>
          <w:p w14:paraId="28B74F3C" w14:textId="0F2C531C" w:rsidR="00F00B65" w:rsidRPr="002D71DF" w:rsidRDefault="008E0573" w:rsidP="00F00B65">
            <w:pPr>
              <w:pStyle w:val="ListBullet"/>
              <w:numPr>
                <w:ilvl w:val="0"/>
                <w:numId w:val="5"/>
              </w:numPr>
            </w:pPr>
            <w:r>
              <w:t>y</w:t>
            </w:r>
            <w:r w:rsidR="00F00B65" w:rsidRPr="002D71DF">
              <w:t>ellow</w:t>
            </w:r>
            <w:r>
              <w:t>:</w:t>
            </w:r>
            <w:r w:rsidR="004C760B" w:rsidRPr="002D71DF">
              <w:t xml:space="preserve"> </w:t>
            </w:r>
            <w:r w:rsidR="00F00B65" w:rsidRPr="002D71DF">
              <w:t>thoughts</w:t>
            </w:r>
            <w:r w:rsidR="004C760B" w:rsidRPr="002D71DF">
              <w:t xml:space="preserve"> </w:t>
            </w:r>
            <w:r w:rsidR="00F00B65" w:rsidRPr="002D71DF">
              <w:t>on</w:t>
            </w:r>
            <w:r w:rsidR="004C760B" w:rsidRPr="002D71DF">
              <w:t xml:space="preserve"> </w:t>
            </w:r>
            <w:r w:rsidR="00F00B65" w:rsidRPr="002D71DF">
              <w:t>atmosphere.</w:t>
            </w:r>
            <w:r w:rsidR="004C760B" w:rsidRPr="002D71DF">
              <w:t xml:space="preserve"> </w:t>
            </w:r>
          </w:p>
          <w:p w14:paraId="1B676CE4" w14:textId="38A6353C" w:rsidR="00F00B65" w:rsidRPr="002D71DF" w:rsidRDefault="00F00B65" w:rsidP="00F00B65">
            <w:r w:rsidRPr="002D71DF">
              <w:t>Invite</w:t>
            </w:r>
            <w:r w:rsidR="004C760B" w:rsidRPr="002D71DF">
              <w:t xml:space="preserve"> </w:t>
            </w:r>
            <w:r w:rsidRPr="002D71DF">
              <w:t>students</w:t>
            </w:r>
            <w:r w:rsidR="004C760B" w:rsidRPr="002D71DF">
              <w:t xml:space="preserve"> </w:t>
            </w:r>
            <w:r w:rsidRPr="002D71DF">
              <w:t>to</w:t>
            </w:r>
            <w:r w:rsidR="004C760B" w:rsidRPr="002D71DF">
              <w:t xml:space="preserve"> </w:t>
            </w:r>
            <w:r w:rsidRPr="002D71DF">
              <w:t>place</w:t>
            </w:r>
            <w:r w:rsidR="004C760B" w:rsidRPr="002D71DF">
              <w:t xml:space="preserve"> </w:t>
            </w:r>
            <w:r w:rsidRPr="002D71DF">
              <w:t>their</w:t>
            </w:r>
            <w:r w:rsidR="004C760B" w:rsidRPr="002D71DF">
              <w:t xml:space="preserve"> </w:t>
            </w:r>
            <w:r w:rsidRPr="002D71DF">
              <w:t>sticky</w:t>
            </w:r>
            <w:r w:rsidR="004C760B" w:rsidRPr="002D71DF">
              <w:t xml:space="preserve"> </w:t>
            </w:r>
            <w:r w:rsidRPr="002D71DF">
              <w:t>notes</w:t>
            </w:r>
            <w:r w:rsidR="004C760B" w:rsidRPr="002D71DF">
              <w:t xml:space="preserve"> </w:t>
            </w:r>
            <w:r w:rsidRPr="002D71DF">
              <w:t>in</w:t>
            </w:r>
            <w:r w:rsidR="004C760B" w:rsidRPr="002D71DF">
              <w:t xml:space="preserve"> </w:t>
            </w:r>
            <w:r w:rsidRPr="002D71DF">
              <w:t>colour</w:t>
            </w:r>
            <w:r w:rsidR="004C760B" w:rsidRPr="002D71DF">
              <w:t xml:space="preserve"> </w:t>
            </w:r>
            <w:r w:rsidRPr="002D71DF">
              <w:t>categories</w:t>
            </w:r>
            <w:r w:rsidR="004C760B" w:rsidRPr="002D71DF">
              <w:t xml:space="preserve"> </w:t>
            </w:r>
            <w:r w:rsidRPr="002D71DF">
              <w:t>on</w:t>
            </w:r>
            <w:r w:rsidR="004C760B" w:rsidRPr="002D71DF">
              <w:t xml:space="preserve"> </w:t>
            </w:r>
            <w:r w:rsidRPr="002D71DF">
              <w:t>the</w:t>
            </w:r>
            <w:r w:rsidR="004C760B" w:rsidRPr="002D71DF">
              <w:t xml:space="preserve"> </w:t>
            </w:r>
            <w:r w:rsidRPr="002D71DF">
              <w:t>wall.</w:t>
            </w:r>
            <w:r w:rsidR="004C760B" w:rsidRPr="002D71DF">
              <w:t xml:space="preserve"> </w:t>
            </w:r>
            <w:r w:rsidRPr="002D71DF">
              <w:t>Ask</w:t>
            </w:r>
            <w:r w:rsidR="004C760B" w:rsidRPr="002D71DF">
              <w:t xml:space="preserve"> </w:t>
            </w:r>
            <w:r w:rsidRPr="002D71DF">
              <w:t>the</w:t>
            </w:r>
            <w:r w:rsidR="004C760B" w:rsidRPr="002D71DF">
              <w:t xml:space="preserve"> </w:t>
            </w:r>
            <w:r w:rsidRPr="002D71DF">
              <w:t>class</w:t>
            </w:r>
            <w:r w:rsidR="004C760B" w:rsidRPr="002D71DF">
              <w:t xml:space="preserve"> </w:t>
            </w:r>
            <w:r w:rsidRPr="002D71DF">
              <w:t>to</w:t>
            </w:r>
            <w:r w:rsidR="004C760B" w:rsidRPr="002D71DF">
              <w:t xml:space="preserve"> </w:t>
            </w:r>
            <w:r w:rsidRPr="002D71DF">
              <w:t>conduct</w:t>
            </w:r>
            <w:r w:rsidR="004C760B" w:rsidRPr="002D71DF">
              <w:t xml:space="preserve"> </w:t>
            </w:r>
            <w:r w:rsidRPr="002D71DF">
              <w:t>a</w:t>
            </w:r>
            <w:r w:rsidR="004C760B" w:rsidRPr="002D71DF">
              <w:t xml:space="preserve"> </w:t>
            </w:r>
            <w:r w:rsidRPr="002D71DF">
              <w:t>gallery</w:t>
            </w:r>
            <w:r w:rsidR="004C760B" w:rsidRPr="002D71DF">
              <w:t xml:space="preserve"> </w:t>
            </w:r>
            <w:r w:rsidRPr="002D71DF">
              <w:t>walk</w:t>
            </w:r>
            <w:r w:rsidR="004C760B" w:rsidRPr="002D71DF">
              <w:t xml:space="preserve"> </w:t>
            </w:r>
            <w:r w:rsidRPr="002D71DF">
              <w:t>to</w:t>
            </w:r>
            <w:r w:rsidR="004C760B" w:rsidRPr="002D71DF">
              <w:t xml:space="preserve"> </w:t>
            </w:r>
            <w:r w:rsidRPr="002D71DF">
              <w:t>consider</w:t>
            </w:r>
            <w:r w:rsidR="004C760B" w:rsidRPr="002D71DF">
              <w:t xml:space="preserve"> </w:t>
            </w:r>
            <w:r w:rsidRPr="002D71DF">
              <w:t>the</w:t>
            </w:r>
            <w:r w:rsidR="004C760B" w:rsidRPr="002D71DF">
              <w:t xml:space="preserve"> </w:t>
            </w:r>
            <w:r w:rsidRPr="002D71DF">
              <w:t>ideas</w:t>
            </w:r>
            <w:r w:rsidR="004C760B" w:rsidRPr="002D71DF">
              <w:t xml:space="preserve"> </w:t>
            </w:r>
            <w:r w:rsidRPr="002D71DF">
              <w:t>of</w:t>
            </w:r>
            <w:r w:rsidR="004C760B" w:rsidRPr="002D71DF">
              <w:t xml:space="preserve"> </w:t>
            </w:r>
            <w:r w:rsidRPr="002D71DF">
              <w:t>their</w:t>
            </w:r>
            <w:r w:rsidR="004C760B" w:rsidRPr="002D71DF">
              <w:t xml:space="preserve"> </w:t>
            </w:r>
            <w:r w:rsidRPr="002D71DF">
              <w:t>peers.</w:t>
            </w:r>
          </w:p>
          <w:p w14:paraId="69C9343A" w14:textId="2C2DCAE1" w:rsidR="00F00B65" w:rsidRPr="002D71DF" w:rsidRDefault="00F00B65" w:rsidP="00F00B65">
            <w:r w:rsidRPr="002D71DF">
              <w:lastRenderedPageBreak/>
              <w:t>Pick</w:t>
            </w:r>
            <w:r w:rsidR="004C760B" w:rsidRPr="002D71DF">
              <w:t xml:space="preserve"> </w:t>
            </w:r>
            <w:r w:rsidRPr="002D71DF">
              <w:t>one</w:t>
            </w:r>
            <w:r w:rsidR="004C760B" w:rsidRPr="002D71DF">
              <w:t xml:space="preserve"> </w:t>
            </w:r>
            <w:r w:rsidRPr="002D71DF">
              <w:t>idea</w:t>
            </w:r>
            <w:r w:rsidR="004C760B" w:rsidRPr="002D71DF">
              <w:t xml:space="preserve"> </w:t>
            </w:r>
            <w:r w:rsidRPr="002D71DF">
              <w:t>from</w:t>
            </w:r>
            <w:r w:rsidR="004C760B" w:rsidRPr="002D71DF">
              <w:t xml:space="preserve"> </w:t>
            </w:r>
            <w:r w:rsidRPr="002D71DF">
              <w:t>each</w:t>
            </w:r>
            <w:r w:rsidR="004C760B" w:rsidRPr="002D71DF">
              <w:t xml:space="preserve"> </w:t>
            </w:r>
            <w:r w:rsidRPr="002D71DF">
              <w:t>colour</w:t>
            </w:r>
            <w:r w:rsidR="004C760B" w:rsidRPr="002D71DF">
              <w:t xml:space="preserve"> </w:t>
            </w:r>
            <w:r w:rsidRPr="002D71DF">
              <w:t>of</w:t>
            </w:r>
            <w:r w:rsidR="004C760B" w:rsidRPr="002D71DF">
              <w:t xml:space="preserve"> </w:t>
            </w:r>
            <w:r w:rsidRPr="002D71DF">
              <w:t>sticky</w:t>
            </w:r>
            <w:r w:rsidR="004C760B" w:rsidRPr="002D71DF">
              <w:t xml:space="preserve"> </w:t>
            </w:r>
            <w:r w:rsidRPr="002D71DF">
              <w:t>note</w:t>
            </w:r>
            <w:r w:rsidR="004C760B" w:rsidRPr="002D71DF">
              <w:t xml:space="preserve"> </w:t>
            </w:r>
            <w:r w:rsidRPr="002D71DF">
              <w:t>and</w:t>
            </w:r>
            <w:r w:rsidR="004C760B" w:rsidRPr="002D71DF">
              <w:t xml:space="preserve"> </w:t>
            </w:r>
            <w:r w:rsidRPr="002D71DF">
              <w:t>direct</w:t>
            </w:r>
            <w:r w:rsidR="004C760B" w:rsidRPr="002D71DF">
              <w:t xml:space="preserve"> </w:t>
            </w:r>
            <w:r w:rsidRPr="002D71DF">
              <w:t>the</w:t>
            </w:r>
            <w:r w:rsidR="004C760B" w:rsidRPr="002D71DF">
              <w:t xml:space="preserve"> </w:t>
            </w:r>
            <w:r w:rsidRPr="002D71DF">
              <w:t>2</w:t>
            </w:r>
            <w:r w:rsidR="004C760B" w:rsidRPr="002D71DF">
              <w:t xml:space="preserve"> </w:t>
            </w:r>
            <w:r w:rsidRPr="002D71DF">
              <w:t>volunteers</w:t>
            </w:r>
            <w:r w:rsidR="004C760B" w:rsidRPr="002D71DF">
              <w:t xml:space="preserve"> </w:t>
            </w:r>
            <w:r w:rsidRPr="002D71DF">
              <w:t>as</w:t>
            </w:r>
            <w:r w:rsidR="004C760B" w:rsidRPr="002D71DF">
              <w:t xml:space="preserve"> </w:t>
            </w:r>
            <w:r w:rsidRPr="002D71DF">
              <w:t>they</w:t>
            </w:r>
            <w:r w:rsidR="004C760B" w:rsidRPr="002D71DF">
              <w:t xml:space="preserve"> </w:t>
            </w:r>
            <w:r w:rsidRPr="002D71DF">
              <w:t>re-read</w:t>
            </w:r>
            <w:r w:rsidR="004C760B" w:rsidRPr="002D71DF">
              <w:t xml:space="preserve"> </w:t>
            </w:r>
            <w:r w:rsidRPr="002D71DF">
              <w:t>the</w:t>
            </w:r>
            <w:r w:rsidR="004C760B" w:rsidRPr="002D71DF">
              <w:t xml:space="preserve"> </w:t>
            </w:r>
            <w:r w:rsidRPr="002D71DF">
              <w:t>first</w:t>
            </w:r>
            <w:r w:rsidR="004C760B" w:rsidRPr="002D71DF">
              <w:t xml:space="preserve"> </w:t>
            </w:r>
            <w:r w:rsidRPr="002D71DF">
              <w:t>part</w:t>
            </w:r>
            <w:r w:rsidR="004C760B" w:rsidRPr="002D71DF">
              <w:t xml:space="preserve"> </w:t>
            </w:r>
            <w:r w:rsidRPr="002D71DF">
              <w:t>of</w:t>
            </w:r>
            <w:r w:rsidR="004C760B" w:rsidRPr="002D71DF">
              <w:t xml:space="preserve"> </w:t>
            </w:r>
            <w:r w:rsidRPr="002D71DF">
              <w:t>the</w:t>
            </w:r>
            <w:r w:rsidR="004C760B" w:rsidRPr="002D71DF">
              <w:t xml:space="preserve"> </w:t>
            </w:r>
            <w:r w:rsidRPr="002D71DF">
              <w:t>scene.</w:t>
            </w:r>
            <w:r w:rsidR="004C760B" w:rsidRPr="002D71DF">
              <w:t xml:space="preserve"> </w:t>
            </w:r>
            <w:r w:rsidRPr="002D71DF">
              <w:t>Model</w:t>
            </w:r>
            <w:r w:rsidR="004C760B" w:rsidRPr="002D71DF">
              <w:t xml:space="preserve"> </w:t>
            </w:r>
            <w:r w:rsidRPr="002D71DF">
              <w:t>giving</w:t>
            </w:r>
            <w:r w:rsidR="004C760B" w:rsidRPr="002D71DF">
              <w:t xml:space="preserve"> </w:t>
            </w:r>
            <w:r w:rsidRPr="002D71DF">
              <w:t>direction</w:t>
            </w:r>
            <w:r w:rsidR="004C760B" w:rsidRPr="002D71DF">
              <w:t xml:space="preserve"> </w:t>
            </w:r>
            <w:r w:rsidRPr="002D71DF">
              <w:t>where</w:t>
            </w:r>
            <w:r w:rsidR="004C760B" w:rsidRPr="002D71DF">
              <w:t xml:space="preserve"> </w:t>
            </w:r>
            <w:r w:rsidRPr="002D71DF">
              <w:t>different</w:t>
            </w:r>
            <w:r w:rsidR="004C760B" w:rsidRPr="002D71DF">
              <w:t xml:space="preserve"> </w:t>
            </w:r>
            <w:r w:rsidRPr="002D71DF">
              <w:t>subtexts</w:t>
            </w:r>
            <w:r w:rsidR="004C760B" w:rsidRPr="002D71DF">
              <w:t xml:space="preserve"> </w:t>
            </w:r>
            <w:r w:rsidRPr="002D71DF">
              <w:t>are</w:t>
            </w:r>
            <w:r w:rsidR="004C760B" w:rsidRPr="002D71DF">
              <w:t xml:space="preserve"> </w:t>
            </w:r>
            <w:r w:rsidRPr="002D71DF">
              <w:t>played</w:t>
            </w:r>
            <w:r w:rsidR="004C760B" w:rsidRPr="002D71DF">
              <w:t xml:space="preserve"> </w:t>
            </w:r>
            <w:r w:rsidRPr="002D71DF">
              <w:t>with</w:t>
            </w:r>
            <w:r w:rsidR="004C760B" w:rsidRPr="002D71DF">
              <w:t xml:space="preserve"> </w:t>
            </w:r>
            <w:r w:rsidRPr="002D71DF">
              <w:t>to</w:t>
            </w:r>
            <w:r w:rsidR="004C760B" w:rsidRPr="002D71DF">
              <w:t xml:space="preserve"> </w:t>
            </w:r>
            <w:r w:rsidRPr="002D71DF">
              <w:t>determine</w:t>
            </w:r>
            <w:r w:rsidR="004C760B" w:rsidRPr="002D71DF">
              <w:t xml:space="preserve"> </w:t>
            </w:r>
            <w:r w:rsidRPr="002D71DF">
              <w:t>the</w:t>
            </w:r>
            <w:r w:rsidR="004C760B" w:rsidRPr="002D71DF">
              <w:t xml:space="preserve"> </w:t>
            </w:r>
            <w:r w:rsidRPr="002D71DF">
              <w:t>most</w:t>
            </w:r>
            <w:r w:rsidR="004C760B" w:rsidRPr="002D71DF">
              <w:t xml:space="preserve"> </w:t>
            </w:r>
            <w:r w:rsidRPr="002D71DF">
              <w:t>appropriate.</w:t>
            </w:r>
            <w:r w:rsidR="004C760B" w:rsidRPr="002D71DF">
              <w:t xml:space="preserve"> </w:t>
            </w:r>
          </w:p>
          <w:p w14:paraId="66E58742" w14:textId="2B642155" w:rsidR="00F00B65" w:rsidRPr="002D71DF" w:rsidRDefault="00F00B65" w:rsidP="00F00B65">
            <w:r w:rsidRPr="002D71DF">
              <w:t>Students</w:t>
            </w:r>
            <w:r w:rsidR="004C760B" w:rsidRPr="002D71DF">
              <w:t xml:space="preserve"> </w:t>
            </w:r>
            <w:r w:rsidRPr="002D71DF">
              <w:t>work</w:t>
            </w:r>
            <w:r w:rsidR="004C760B" w:rsidRPr="002D71DF">
              <w:t xml:space="preserve"> </w:t>
            </w:r>
            <w:r w:rsidRPr="002D71DF">
              <w:t>in</w:t>
            </w:r>
            <w:r w:rsidR="004C760B" w:rsidRPr="002D71DF">
              <w:t xml:space="preserve"> </w:t>
            </w:r>
            <w:r w:rsidRPr="002D71DF">
              <w:t>pairs</w:t>
            </w:r>
            <w:r w:rsidR="004C760B" w:rsidRPr="002D71DF">
              <w:t xml:space="preserve"> </w:t>
            </w:r>
            <w:r w:rsidRPr="002D71DF">
              <w:t>to</w:t>
            </w:r>
            <w:r w:rsidR="004C760B" w:rsidRPr="002D71DF">
              <w:t xml:space="preserve"> </w:t>
            </w:r>
            <w:r w:rsidRPr="002D71DF">
              <w:t>review</w:t>
            </w:r>
            <w:r w:rsidR="004C760B" w:rsidRPr="002D71DF">
              <w:t xml:space="preserve"> </w:t>
            </w:r>
            <w:r w:rsidRPr="002D71DF">
              <w:t>the</w:t>
            </w:r>
            <w:r w:rsidR="004C760B" w:rsidRPr="002D71DF">
              <w:t xml:space="preserve"> </w:t>
            </w:r>
            <w:r w:rsidRPr="002D71DF">
              <w:t>different</w:t>
            </w:r>
            <w:r w:rsidR="004C760B" w:rsidRPr="002D71DF">
              <w:t xml:space="preserve"> </w:t>
            </w:r>
            <w:r w:rsidRPr="002D71DF">
              <w:t>sticky</w:t>
            </w:r>
            <w:r w:rsidR="004C760B" w:rsidRPr="002D71DF">
              <w:t xml:space="preserve"> </w:t>
            </w:r>
            <w:r w:rsidRPr="002D71DF">
              <w:t>notes</w:t>
            </w:r>
            <w:r w:rsidR="004C760B" w:rsidRPr="002D71DF">
              <w:t xml:space="preserve"> </w:t>
            </w:r>
            <w:r w:rsidRPr="002D71DF">
              <w:t>and</w:t>
            </w:r>
            <w:r w:rsidR="004C760B" w:rsidRPr="002D71DF">
              <w:t xml:space="preserve"> </w:t>
            </w:r>
            <w:r w:rsidRPr="002D71DF">
              <w:t>choose</w:t>
            </w:r>
            <w:r w:rsidR="004C760B" w:rsidRPr="002D71DF">
              <w:t xml:space="preserve"> </w:t>
            </w:r>
            <w:r w:rsidRPr="002D71DF">
              <w:t>different</w:t>
            </w:r>
            <w:r w:rsidR="004C760B" w:rsidRPr="002D71DF">
              <w:t xml:space="preserve"> </w:t>
            </w:r>
            <w:r w:rsidRPr="002D71DF">
              <w:t>given</w:t>
            </w:r>
            <w:r w:rsidR="004C760B" w:rsidRPr="002D71DF">
              <w:t xml:space="preserve"> </w:t>
            </w:r>
            <w:r w:rsidRPr="002D71DF">
              <w:t>circumstances.</w:t>
            </w:r>
            <w:r w:rsidR="004C760B" w:rsidRPr="002D71DF">
              <w:t xml:space="preserve"> </w:t>
            </w:r>
            <w:r w:rsidRPr="002D71DF">
              <w:t>They</w:t>
            </w:r>
            <w:r w:rsidR="004C760B" w:rsidRPr="002D71DF">
              <w:t xml:space="preserve"> </w:t>
            </w:r>
            <w:r w:rsidRPr="002D71DF">
              <w:t>write</w:t>
            </w:r>
            <w:r w:rsidR="004C760B" w:rsidRPr="002D71DF">
              <w:t xml:space="preserve"> </w:t>
            </w:r>
            <w:r w:rsidRPr="002D71DF">
              <w:t>their</w:t>
            </w:r>
            <w:r w:rsidR="004C760B" w:rsidRPr="002D71DF">
              <w:t xml:space="preserve"> </w:t>
            </w:r>
            <w:r w:rsidRPr="002D71DF">
              <w:t>chosen</w:t>
            </w:r>
            <w:r w:rsidR="004C760B" w:rsidRPr="002D71DF">
              <w:t xml:space="preserve"> </w:t>
            </w:r>
            <w:r w:rsidRPr="002D71DF">
              <w:t>given</w:t>
            </w:r>
            <w:r w:rsidR="004C760B" w:rsidRPr="002D71DF">
              <w:t xml:space="preserve"> </w:t>
            </w:r>
            <w:r w:rsidRPr="002D71DF">
              <w:t>circumstances</w:t>
            </w:r>
            <w:r w:rsidR="004C760B" w:rsidRPr="002D71DF">
              <w:t xml:space="preserve"> </w:t>
            </w:r>
            <w:r w:rsidRPr="002D71DF">
              <w:t>on</w:t>
            </w:r>
            <w:r w:rsidR="004C760B" w:rsidRPr="002D71DF">
              <w:t xml:space="preserve"> </w:t>
            </w:r>
            <w:r w:rsidRPr="002D71DF">
              <w:t>the</w:t>
            </w:r>
            <w:r w:rsidR="004C760B" w:rsidRPr="002D71DF">
              <w:t xml:space="preserve"> </w:t>
            </w:r>
            <w:r w:rsidRPr="002D71DF">
              <w:t>script</w:t>
            </w:r>
            <w:r w:rsidR="004C760B" w:rsidRPr="002D71DF">
              <w:t xml:space="preserve"> </w:t>
            </w:r>
            <w:r w:rsidRPr="002D71DF">
              <w:t>and</w:t>
            </w:r>
            <w:r w:rsidR="004C760B" w:rsidRPr="002D71DF">
              <w:t xml:space="preserve"> </w:t>
            </w:r>
            <w:r w:rsidRPr="002D71DF">
              <w:t>use</w:t>
            </w:r>
            <w:r w:rsidR="004C760B" w:rsidRPr="002D71DF">
              <w:t xml:space="preserve"> </w:t>
            </w:r>
            <w:r w:rsidRPr="002D71DF">
              <w:t>them</w:t>
            </w:r>
            <w:r w:rsidR="004C760B" w:rsidRPr="002D71DF">
              <w:t xml:space="preserve"> </w:t>
            </w:r>
            <w:r w:rsidRPr="002D71DF">
              <w:t>to</w:t>
            </w:r>
            <w:r w:rsidR="004C760B" w:rsidRPr="002D71DF">
              <w:t xml:space="preserve"> </w:t>
            </w:r>
            <w:r w:rsidRPr="002D71DF">
              <w:t>collaboratively</w:t>
            </w:r>
            <w:r w:rsidR="004C760B" w:rsidRPr="002D71DF">
              <w:t xml:space="preserve"> </w:t>
            </w:r>
            <w:r w:rsidRPr="002D71DF">
              <w:t>write</w:t>
            </w:r>
            <w:r w:rsidR="004C760B" w:rsidRPr="002D71DF">
              <w:t xml:space="preserve"> </w:t>
            </w:r>
            <w:r w:rsidRPr="002D71DF">
              <w:t>3</w:t>
            </w:r>
            <w:r w:rsidR="004C760B" w:rsidRPr="002D71DF">
              <w:t xml:space="preserve"> </w:t>
            </w:r>
            <w:r w:rsidRPr="002D71DF">
              <w:t>to</w:t>
            </w:r>
            <w:r w:rsidR="004C760B" w:rsidRPr="002D71DF">
              <w:t xml:space="preserve"> </w:t>
            </w:r>
            <w:r w:rsidRPr="002D71DF">
              <w:t>5</w:t>
            </w:r>
            <w:r w:rsidR="004C760B" w:rsidRPr="002D71DF">
              <w:t xml:space="preserve"> </w:t>
            </w:r>
            <w:r w:rsidRPr="002D71DF">
              <w:t>lines</w:t>
            </w:r>
            <w:r w:rsidR="004C760B" w:rsidRPr="002D71DF">
              <w:t xml:space="preserve"> </w:t>
            </w:r>
            <w:r w:rsidRPr="002D71DF">
              <w:t>of</w:t>
            </w:r>
            <w:r w:rsidR="004C760B" w:rsidRPr="002D71DF">
              <w:t xml:space="preserve"> </w:t>
            </w:r>
            <w:r w:rsidRPr="002D71DF">
              <w:t>stage</w:t>
            </w:r>
            <w:r w:rsidR="004C760B" w:rsidRPr="002D71DF">
              <w:t xml:space="preserve"> </w:t>
            </w:r>
            <w:r w:rsidRPr="002D71DF">
              <w:t>direction</w:t>
            </w:r>
            <w:r w:rsidR="004C760B" w:rsidRPr="002D71DF">
              <w:t xml:space="preserve"> </w:t>
            </w:r>
            <w:r w:rsidRPr="002D71DF">
              <w:t>for</w:t>
            </w:r>
            <w:r w:rsidR="004C760B" w:rsidRPr="002D71DF">
              <w:t xml:space="preserve"> </w:t>
            </w:r>
            <w:r w:rsidRPr="002D71DF">
              <w:t>the</w:t>
            </w:r>
            <w:r w:rsidR="004C760B" w:rsidRPr="002D71DF">
              <w:t xml:space="preserve"> </w:t>
            </w:r>
            <w:r w:rsidRPr="002D71DF">
              <w:t>beginning</w:t>
            </w:r>
            <w:r w:rsidR="004C760B" w:rsidRPr="002D71DF">
              <w:t xml:space="preserve"> </w:t>
            </w:r>
            <w:r w:rsidRPr="002D71DF">
              <w:t>of</w:t>
            </w:r>
            <w:r w:rsidR="004C760B" w:rsidRPr="002D71DF">
              <w:t xml:space="preserve"> </w:t>
            </w:r>
            <w:r w:rsidRPr="002D71DF">
              <w:t>the</w:t>
            </w:r>
            <w:r w:rsidR="004C760B" w:rsidRPr="002D71DF">
              <w:t xml:space="preserve"> </w:t>
            </w:r>
            <w:r w:rsidRPr="002D71DF">
              <w:t>scene.</w:t>
            </w:r>
            <w:r w:rsidR="004C760B" w:rsidRPr="002D71DF">
              <w:t xml:space="preserve"> </w:t>
            </w:r>
          </w:p>
          <w:p w14:paraId="0E82E84A" w14:textId="3164FAA7" w:rsidR="00F00B65" w:rsidRPr="002D71DF" w:rsidRDefault="00F00B65" w:rsidP="00F00B65">
            <w:pPr>
              <w:pStyle w:val="FeatureBox4"/>
              <w:rPr>
                <w:b/>
                <w:bCs/>
              </w:rPr>
            </w:pPr>
            <w:r w:rsidRPr="002D71DF">
              <w:rPr>
                <w:b/>
                <w:bCs/>
              </w:rPr>
              <w:t>Differentiation</w:t>
            </w:r>
            <w:r w:rsidRPr="002D71DF">
              <w:t>:</w:t>
            </w:r>
            <w:r w:rsidR="004C760B" w:rsidRPr="002D71DF">
              <w:t xml:space="preserve"> </w:t>
            </w:r>
            <w:r w:rsidRPr="002D71DF">
              <w:t>some</w:t>
            </w:r>
            <w:r w:rsidR="004C760B" w:rsidRPr="002D71DF">
              <w:t xml:space="preserve"> </w:t>
            </w:r>
            <w:r w:rsidRPr="002D71DF">
              <w:t>students</w:t>
            </w:r>
            <w:r w:rsidR="004C760B" w:rsidRPr="002D71DF">
              <w:t xml:space="preserve"> </w:t>
            </w:r>
            <w:r w:rsidRPr="002D71DF">
              <w:t>may</w:t>
            </w:r>
            <w:r w:rsidR="004C760B" w:rsidRPr="002D71DF">
              <w:t xml:space="preserve"> </w:t>
            </w:r>
            <w:r w:rsidRPr="002D71DF">
              <w:t>benefit</w:t>
            </w:r>
            <w:r w:rsidR="004C760B" w:rsidRPr="002D71DF">
              <w:t xml:space="preserve"> </w:t>
            </w:r>
            <w:r w:rsidRPr="002D71DF">
              <w:t>from</w:t>
            </w:r>
            <w:r w:rsidR="004C760B" w:rsidRPr="002D71DF">
              <w:t xml:space="preserve"> </w:t>
            </w:r>
            <w:r w:rsidRPr="002D71DF">
              <w:t>being</w:t>
            </w:r>
            <w:r w:rsidR="004C760B" w:rsidRPr="002D71DF">
              <w:t xml:space="preserve"> </w:t>
            </w:r>
            <w:r w:rsidRPr="002D71DF">
              <w:t>shown</w:t>
            </w:r>
            <w:r w:rsidR="004C760B" w:rsidRPr="002D71DF">
              <w:t xml:space="preserve"> </w:t>
            </w:r>
            <w:r w:rsidRPr="002D71DF">
              <w:t>the</w:t>
            </w:r>
            <w:r w:rsidR="004C760B" w:rsidRPr="002D71DF">
              <w:t xml:space="preserve"> </w:t>
            </w:r>
            <w:r w:rsidRPr="002D71DF">
              <w:t>example</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on</w:t>
            </w:r>
            <w:r w:rsidR="004C760B" w:rsidRPr="002D71DF">
              <w:t xml:space="preserve"> </w:t>
            </w:r>
            <w:r w:rsidRPr="002D71DF">
              <w:rPr>
                <w:b/>
                <w:bCs/>
              </w:rPr>
              <w:t>slide</w:t>
            </w:r>
            <w:r w:rsidR="004C760B" w:rsidRPr="002D71DF">
              <w:rPr>
                <w:b/>
                <w:bCs/>
              </w:rPr>
              <w:t xml:space="preserve"> </w:t>
            </w:r>
            <w:r w:rsidRPr="002D71DF">
              <w:rPr>
                <w:b/>
                <w:bCs/>
              </w:rPr>
              <w:t>4.3b.</w:t>
            </w:r>
            <w:r w:rsidR="004C760B" w:rsidRPr="002D71DF">
              <w:rPr>
                <w:b/>
                <w:bCs/>
              </w:rPr>
              <w:t xml:space="preserve"> </w:t>
            </w:r>
          </w:p>
          <w:p w14:paraId="4F161548" w14:textId="41F9F6B1" w:rsidR="00F00B65" w:rsidRPr="002D71DF" w:rsidRDefault="00F00B65" w:rsidP="00F00B65">
            <w:r w:rsidRPr="002D71DF">
              <w:t>Ask</w:t>
            </w:r>
            <w:r w:rsidR="004C760B" w:rsidRPr="002D71DF">
              <w:t xml:space="preserve"> </w:t>
            </w:r>
            <w:r w:rsidRPr="002D71DF">
              <w:t>pairs</w:t>
            </w:r>
            <w:r w:rsidR="004C760B" w:rsidRPr="002D71DF">
              <w:t xml:space="preserve"> </w:t>
            </w:r>
            <w:r w:rsidRPr="002D71DF">
              <w:t>to</w:t>
            </w:r>
            <w:r w:rsidR="004C760B" w:rsidRPr="002D71DF">
              <w:t xml:space="preserve"> </w:t>
            </w:r>
            <w:r w:rsidRPr="002D71DF">
              <w:t>swap</w:t>
            </w:r>
            <w:r w:rsidR="004C760B" w:rsidRPr="002D71DF">
              <w:t xml:space="preserve"> </w:t>
            </w:r>
            <w:r w:rsidRPr="002D71DF">
              <w:t>scripts</w:t>
            </w:r>
            <w:r w:rsidR="004C760B" w:rsidRPr="002D71DF">
              <w:t xml:space="preserve"> </w:t>
            </w:r>
            <w:r w:rsidRPr="002D71DF">
              <w:t>with</w:t>
            </w:r>
            <w:r w:rsidR="004C760B" w:rsidRPr="002D71DF">
              <w:t xml:space="preserve"> </w:t>
            </w:r>
            <w:r w:rsidRPr="002D71DF">
              <w:t>a</w:t>
            </w:r>
            <w:r w:rsidR="004C760B" w:rsidRPr="002D71DF">
              <w:t xml:space="preserve"> </w:t>
            </w:r>
            <w:r w:rsidRPr="002D71DF">
              <w:t>different</w:t>
            </w:r>
            <w:r w:rsidR="004C760B" w:rsidRPr="002D71DF">
              <w:t xml:space="preserve"> </w:t>
            </w:r>
            <w:r w:rsidRPr="002D71DF">
              <w:t>pair</w:t>
            </w:r>
            <w:r w:rsidR="004C760B" w:rsidRPr="002D71DF">
              <w:t xml:space="preserve"> </w:t>
            </w:r>
            <w:r w:rsidRPr="002D71DF">
              <w:t>and</w:t>
            </w:r>
            <w:r w:rsidR="004C760B" w:rsidRPr="002D71DF">
              <w:t xml:space="preserve"> </w:t>
            </w:r>
            <w:r w:rsidRPr="002D71DF">
              <w:t>rehearse</w:t>
            </w:r>
            <w:r w:rsidR="004C760B" w:rsidRPr="002D71DF">
              <w:t xml:space="preserve"> </w:t>
            </w:r>
            <w:r w:rsidRPr="002D71DF">
              <w:t>the</w:t>
            </w:r>
            <w:r w:rsidR="004C760B" w:rsidRPr="002D71DF">
              <w:t xml:space="preserve"> </w:t>
            </w:r>
            <w:r w:rsidRPr="002D71DF">
              <w:t>first</w:t>
            </w:r>
            <w:r w:rsidR="004C760B" w:rsidRPr="002D71DF">
              <w:t xml:space="preserve"> </w:t>
            </w:r>
            <w:r w:rsidRPr="002D71DF">
              <w:t>page</w:t>
            </w:r>
            <w:r w:rsidR="004C760B" w:rsidRPr="002D71DF">
              <w:t xml:space="preserve"> </w:t>
            </w:r>
            <w:r w:rsidRPr="002D71DF">
              <w:t>of</w:t>
            </w:r>
            <w:r w:rsidR="004C760B" w:rsidRPr="002D71DF">
              <w:t xml:space="preserve"> </w:t>
            </w:r>
            <w:r w:rsidRPr="002D71DF">
              <w:t>the</w:t>
            </w:r>
            <w:r w:rsidR="004C760B" w:rsidRPr="002D71DF">
              <w:t xml:space="preserve"> </w:t>
            </w:r>
            <w:r w:rsidRPr="002D71DF">
              <w:t>scene</w:t>
            </w:r>
            <w:r w:rsidR="004C760B" w:rsidRPr="002D71DF">
              <w:t xml:space="preserve"> </w:t>
            </w:r>
            <w:r w:rsidRPr="002D71DF">
              <w:t>using</w:t>
            </w:r>
            <w:r w:rsidR="004C760B" w:rsidRPr="002D71DF">
              <w:t xml:space="preserve"> </w:t>
            </w:r>
            <w:r w:rsidRPr="002D71DF">
              <w:t>the</w:t>
            </w:r>
            <w:r w:rsidR="004C760B" w:rsidRPr="002D71DF">
              <w:t xml:space="preserve"> </w:t>
            </w:r>
            <w:r w:rsidRPr="002D71DF">
              <w:t>new</w:t>
            </w:r>
            <w:r w:rsidR="004C760B" w:rsidRPr="002D71DF">
              <w:t xml:space="preserve"> </w:t>
            </w:r>
            <w:r w:rsidRPr="002D71DF">
              <w:t>given</w:t>
            </w:r>
            <w:r w:rsidR="004C760B" w:rsidRPr="002D71DF">
              <w:t xml:space="preserve"> </w:t>
            </w:r>
            <w:r w:rsidRPr="002D71DF">
              <w:t>circumstances</w:t>
            </w:r>
            <w:r w:rsidR="004C760B" w:rsidRPr="002D71DF">
              <w:t xml:space="preserve"> </w:t>
            </w:r>
            <w:r w:rsidRPr="002D71DF">
              <w:t>and</w:t>
            </w:r>
            <w:r w:rsidR="004C760B" w:rsidRPr="002D71DF">
              <w:t xml:space="preserve"> </w:t>
            </w:r>
            <w:r w:rsidRPr="002D71DF">
              <w:t>stage</w:t>
            </w:r>
            <w:r w:rsidR="004C760B" w:rsidRPr="002D71DF">
              <w:t xml:space="preserve"> </w:t>
            </w:r>
            <w:r w:rsidRPr="002D71DF">
              <w:t>directions.</w:t>
            </w:r>
            <w:r w:rsidR="004C760B" w:rsidRPr="002D71DF">
              <w:t xml:space="preserve"> </w:t>
            </w:r>
          </w:p>
          <w:p w14:paraId="1D3B400D" w14:textId="6E239773" w:rsidR="00F00B65" w:rsidRPr="002D71DF" w:rsidRDefault="00F00B65" w:rsidP="00F00B65">
            <w:r w:rsidRPr="002D71DF">
              <w:t>Ask</w:t>
            </w:r>
            <w:r w:rsidR="004C760B" w:rsidRPr="002D71DF">
              <w:t xml:space="preserve"> </w:t>
            </w:r>
            <w:r w:rsidRPr="002D71DF">
              <w:t>pairs</w:t>
            </w:r>
            <w:r w:rsidR="004C760B" w:rsidRPr="002D71DF">
              <w:t xml:space="preserve"> </w:t>
            </w:r>
            <w:r w:rsidRPr="002D71DF">
              <w:t>to</w:t>
            </w:r>
            <w:r w:rsidR="004C760B" w:rsidRPr="002D71DF">
              <w:t xml:space="preserve"> </w:t>
            </w:r>
            <w:r w:rsidRPr="002D71DF">
              <w:t>perform</w:t>
            </w:r>
            <w:r w:rsidR="004C760B" w:rsidRPr="002D71DF">
              <w:t xml:space="preserve"> </w:t>
            </w:r>
            <w:r w:rsidRPr="002D71DF">
              <w:t>to</w:t>
            </w:r>
            <w:r w:rsidR="004C760B" w:rsidRPr="002D71DF">
              <w:t xml:space="preserve"> </w:t>
            </w:r>
            <w:r w:rsidRPr="002D71DF">
              <w:t>the</w:t>
            </w:r>
            <w:r w:rsidR="004C760B" w:rsidRPr="002D71DF">
              <w:t xml:space="preserve"> </w:t>
            </w:r>
            <w:r w:rsidRPr="002D71DF">
              <w:t>pair</w:t>
            </w:r>
            <w:r w:rsidR="004C760B" w:rsidRPr="002D71DF">
              <w:t xml:space="preserve"> </w:t>
            </w:r>
            <w:r w:rsidRPr="002D71DF">
              <w:t>they</w:t>
            </w:r>
            <w:r w:rsidR="004C760B" w:rsidRPr="002D71DF">
              <w:t xml:space="preserve"> </w:t>
            </w:r>
            <w:r w:rsidRPr="002D71DF">
              <w:t>swapped</w:t>
            </w:r>
            <w:r w:rsidR="004C760B" w:rsidRPr="002D71DF">
              <w:t xml:space="preserve"> </w:t>
            </w:r>
            <w:r w:rsidRPr="002D71DF">
              <w:t>scripts</w:t>
            </w:r>
            <w:r w:rsidR="004C760B" w:rsidRPr="002D71DF">
              <w:t xml:space="preserve"> </w:t>
            </w:r>
            <w:r w:rsidRPr="002D71DF">
              <w:t>with.</w:t>
            </w:r>
            <w:r w:rsidR="004C760B" w:rsidRPr="002D71DF">
              <w:t xml:space="preserve"> </w:t>
            </w:r>
            <w:r w:rsidRPr="002D71DF">
              <w:t>Choose</w:t>
            </w:r>
            <w:r w:rsidR="004C760B" w:rsidRPr="002D71DF">
              <w:t xml:space="preserve"> </w:t>
            </w:r>
            <w:r w:rsidRPr="002D71DF">
              <w:t>a</w:t>
            </w:r>
            <w:r w:rsidR="004C760B" w:rsidRPr="002D71DF">
              <w:t xml:space="preserve"> </w:t>
            </w:r>
            <w:r w:rsidRPr="002D71DF">
              <w:t>few</w:t>
            </w:r>
            <w:r w:rsidR="004C760B" w:rsidRPr="002D71DF">
              <w:t xml:space="preserve"> </w:t>
            </w:r>
            <w:r w:rsidRPr="002D71DF">
              <w:t>pairs</w:t>
            </w:r>
            <w:r w:rsidR="004C760B" w:rsidRPr="002D71DF">
              <w:t xml:space="preserve"> </w:t>
            </w:r>
            <w:r w:rsidRPr="002D71DF">
              <w:t>to</w:t>
            </w:r>
            <w:r w:rsidR="004C760B" w:rsidRPr="002D71DF">
              <w:t xml:space="preserve"> </w:t>
            </w:r>
            <w:r w:rsidRPr="002D71DF">
              <w:t>share</w:t>
            </w:r>
            <w:r w:rsidR="004C760B" w:rsidRPr="002D71DF">
              <w:t xml:space="preserve"> </w:t>
            </w:r>
            <w:r w:rsidRPr="002D71DF">
              <w:t>with</w:t>
            </w:r>
            <w:r w:rsidR="004C760B" w:rsidRPr="002D71DF">
              <w:t xml:space="preserve"> </w:t>
            </w:r>
            <w:r w:rsidRPr="002D71DF">
              <w:t>the</w:t>
            </w:r>
            <w:r w:rsidR="004C760B" w:rsidRPr="002D71DF">
              <w:t xml:space="preserve"> </w:t>
            </w:r>
            <w:r w:rsidRPr="002D71DF">
              <w:t>whole</w:t>
            </w:r>
            <w:r w:rsidR="004C760B" w:rsidRPr="002D71DF">
              <w:t xml:space="preserve"> </w:t>
            </w:r>
            <w:r w:rsidRPr="002D71DF">
              <w:t>class.</w:t>
            </w:r>
            <w:r w:rsidR="004C760B" w:rsidRPr="002D71DF">
              <w:t xml:space="preserve"> </w:t>
            </w:r>
            <w:r w:rsidRPr="002D71DF">
              <w:t>Encourage</w:t>
            </w:r>
            <w:r w:rsidR="004C760B" w:rsidRPr="002D71DF">
              <w:t xml:space="preserve"> </w:t>
            </w:r>
            <w:r w:rsidRPr="002D71DF">
              <w:t>students</w:t>
            </w:r>
            <w:r w:rsidR="004C760B" w:rsidRPr="002D71DF">
              <w:t xml:space="preserve"> </w:t>
            </w:r>
            <w:r w:rsidRPr="002D71DF">
              <w:t>to</w:t>
            </w:r>
            <w:r w:rsidR="004C760B" w:rsidRPr="002D71DF">
              <w:t xml:space="preserve"> </w:t>
            </w:r>
            <w:r w:rsidRPr="002D71DF">
              <w:t>reflect</w:t>
            </w:r>
            <w:r w:rsidR="004C760B" w:rsidRPr="002D71DF">
              <w:t xml:space="preserve"> </w:t>
            </w:r>
            <w:r w:rsidRPr="002D71DF">
              <w:t>on</w:t>
            </w:r>
            <w:r w:rsidR="004C760B" w:rsidRPr="002D71DF">
              <w:t xml:space="preserve"> </w:t>
            </w:r>
            <w:r w:rsidRPr="002D71DF">
              <w:t>the</w:t>
            </w:r>
            <w:r w:rsidR="004C760B" w:rsidRPr="002D71DF">
              <w:t xml:space="preserve"> </w:t>
            </w:r>
            <w:r w:rsidRPr="002D71DF">
              <w:t>performance</w:t>
            </w:r>
            <w:r w:rsidR="004C760B" w:rsidRPr="002D71DF">
              <w:t xml:space="preserve"> </w:t>
            </w:r>
            <w:r w:rsidRPr="002D71DF">
              <w:t>by</w:t>
            </w:r>
            <w:r w:rsidR="004C760B" w:rsidRPr="002D71DF">
              <w:t xml:space="preserve"> </w:t>
            </w:r>
            <w:r w:rsidRPr="002D71DF">
              <w:t>identifying</w:t>
            </w:r>
            <w:r w:rsidR="004C760B" w:rsidRPr="002D71DF">
              <w:t xml:space="preserve"> </w:t>
            </w:r>
            <w:r w:rsidRPr="002D71DF">
              <w:t>and</w:t>
            </w:r>
            <w:r w:rsidR="004C760B" w:rsidRPr="002D71DF">
              <w:t xml:space="preserve"> </w:t>
            </w:r>
            <w:r w:rsidRPr="002D71DF">
              <w:t>describing</w:t>
            </w:r>
            <w:r w:rsidR="004C760B" w:rsidRPr="002D71DF">
              <w:t xml:space="preserve"> </w:t>
            </w:r>
            <w:r w:rsidRPr="002D71DF">
              <w:t>what</w:t>
            </w:r>
            <w:r w:rsidR="004C760B" w:rsidRPr="002D71DF">
              <w:t xml:space="preserve"> </w:t>
            </w:r>
            <w:r w:rsidRPr="002D71DF">
              <w:t>the</w:t>
            </w:r>
            <w:r w:rsidR="004C760B" w:rsidRPr="002D71DF">
              <w:t xml:space="preserve"> </w:t>
            </w:r>
            <w:r w:rsidRPr="002D71DF">
              <w:t>given</w:t>
            </w:r>
            <w:r w:rsidR="004C760B" w:rsidRPr="002D71DF">
              <w:t xml:space="preserve"> </w:t>
            </w:r>
            <w:r w:rsidRPr="002D71DF">
              <w:t>circumstances</w:t>
            </w:r>
            <w:r w:rsidR="004C760B" w:rsidRPr="002D71DF">
              <w:t xml:space="preserve"> </w:t>
            </w:r>
            <w:r w:rsidRPr="002D71DF">
              <w:t>were,</w:t>
            </w:r>
            <w:r w:rsidR="004C760B" w:rsidRPr="002D71DF">
              <w:t xml:space="preserve"> </w:t>
            </w:r>
            <w:r w:rsidRPr="002D71DF">
              <w:t>explaining</w:t>
            </w:r>
            <w:r w:rsidR="004C760B" w:rsidRPr="002D71DF">
              <w:t xml:space="preserve"> </w:t>
            </w:r>
            <w:r w:rsidRPr="002D71DF">
              <w:t>how</w:t>
            </w:r>
            <w:r w:rsidR="004C760B" w:rsidRPr="002D71DF">
              <w:t xml:space="preserve"> </w:t>
            </w:r>
            <w:r w:rsidRPr="002D71DF">
              <w:t>they</w:t>
            </w:r>
            <w:r w:rsidR="004C760B" w:rsidRPr="002D71DF">
              <w:t xml:space="preserve"> </w:t>
            </w:r>
            <w:r w:rsidRPr="002D71DF">
              <w:t>were</w:t>
            </w:r>
            <w:r w:rsidR="004C760B" w:rsidRPr="002D71DF">
              <w:t xml:space="preserve"> </w:t>
            </w:r>
            <w:r w:rsidRPr="002D71DF">
              <w:t>used</w:t>
            </w:r>
            <w:r w:rsidR="004C760B" w:rsidRPr="002D71DF">
              <w:t xml:space="preserve"> </w:t>
            </w:r>
            <w:r w:rsidRPr="002D71DF">
              <w:t>and</w:t>
            </w:r>
            <w:r w:rsidR="004C760B" w:rsidRPr="002D71DF">
              <w:t xml:space="preserve"> </w:t>
            </w:r>
            <w:r w:rsidRPr="002D71DF">
              <w:t>analysing</w:t>
            </w:r>
            <w:r w:rsidR="004C760B" w:rsidRPr="002D71DF">
              <w:t xml:space="preserve"> </w:t>
            </w:r>
            <w:r w:rsidRPr="002D71DF">
              <w:t>how</w:t>
            </w:r>
            <w:r w:rsidR="004C760B" w:rsidRPr="002D71DF">
              <w:t xml:space="preserve"> </w:t>
            </w:r>
            <w:r w:rsidRPr="002D71DF">
              <w:t>these</w:t>
            </w:r>
            <w:r w:rsidR="004C760B" w:rsidRPr="002D71DF">
              <w:t xml:space="preserve"> </w:t>
            </w:r>
            <w:r w:rsidRPr="002D71DF">
              <w:t>creative</w:t>
            </w:r>
            <w:r w:rsidR="004C760B" w:rsidRPr="002D71DF">
              <w:t xml:space="preserve"> </w:t>
            </w:r>
            <w:r w:rsidRPr="002D71DF">
              <w:t>choices</w:t>
            </w:r>
            <w:r w:rsidR="004C760B" w:rsidRPr="002D71DF">
              <w:t xml:space="preserve"> </w:t>
            </w:r>
            <w:r w:rsidRPr="002D71DF">
              <w:t>created</w:t>
            </w:r>
            <w:r w:rsidR="004C760B" w:rsidRPr="002D71DF">
              <w:t xml:space="preserve"> </w:t>
            </w:r>
            <w:r w:rsidRPr="002D71DF">
              <w:t>meaning</w:t>
            </w:r>
            <w:r w:rsidR="004C760B" w:rsidRPr="002D71DF">
              <w:t xml:space="preserve"> </w:t>
            </w:r>
            <w:r w:rsidRPr="002D71DF">
              <w:t>for</w:t>
            </w:r>
            <w:r w:rsidR="004C760B" w:rsidRPr="002D71DF">
              <w:t xml:space="preserve"> </w:t>
            </w:r>
            <w:r w:rsidRPr="002D71DF">
              <w:t>the</w:t>
            </w:r>
            <w:r w:rsidR="004C760B" w:rsidRPr="002D71DF">
              <w:t xml:space="preserve"> </w:t>
            </w:r>
            <w:r w:rsidRPr="002D71DF">
              <w:t>audience.</w:t>
            </w:r>
            <w:r w:rsidR="004C760B" w:rsidRPr="002D71DF">
              <w:t xml:space="preserve"> </w:t>
            </w:r>
          </w:p>
          <w:p w14:paraId="051504D9" w14:textId="6DB763FB" w:rsidR="00F00B65" w:rsidRPr="002D71DF" w:rsidRDefault="00F00B65" w:rsidP="00F00B65">
            <w:r w:rsidRPr="002D71DF">
              <w:rPr>
                <w:b/>
                <w:bCs/>
              </w:rPr>
              <w:t>Documentation</w:t>
            </w:r>
            <w:r w:rsidR="004C760B" w:rsidRPr="002D71DF">
              <w:rPr>
                <w:b/>
                <w:bCs/>
              </w:rPr>
              <w:t xml:space="preserve"> </w:t>
            </w:r>
            <w:r w:rsidRPr="002D71DF">
              <w:rPr>
                <w:b/>
                <w:bCs/>
              </w:rPr>
              <w:t>prompt:</w:t>
            </w:r>
            <w:r w:rsidR="004C760B" w:rsidRPr="002D71DF">
              <w:rPr>
                <w:b/>
                <w:bCs/>
              </w:rPr>
              <w:t xml:space="preserve"> </w:t>
            </w:r>
            <w:r w:rsidR="008E0573">
              <w:t>a</w:t>
            </w:r>
            <w:r w:rsidRPr="002D71DF">
              <w:t>sk</w:t>
            </w:r>
            <w:r w:rsidR="004C760B" w:rsidRPr="002D71DF">
              <w:t xml:space="preserve"> </w:t>
            </w:r>
            <w:r w:rsidRPr="002D71DF">
              <w:t>students</w:t>
            </w:r>
            <w:r w:rsidR="004C760B" w:rsidRPr="002D71DF">
              <w:t xml:space="preserve"> </w:t>
            </w:r>
            <w:r w:rsidRPr="002D71DF">
              <w:t>to</w:t>
            </w:r>
            <w:r w:rsidR="004C760B" w:rsidRPr="002D71DF">
              <w:t xml:space="preserve"> </w:t>
            </w:r>
            <w:r w:rsidRPr="002D71DF">
              <w:t>upload</w:t>
            </w:r>
            <w:r w:rsidR="004C760B" w:rsidRPr="002D71DF">
              <w:t xml:space="preserve"> </w:t>
            </w:r>
            <w:r w:rsidRPr="002D71DF">
              <w:t>their</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to</w:t>
            </w:r>
            <w:r w:rsidR="004C760B" w:rsidRPr="002D71DF">
              <w:t xml:space="preserve"> </w:t>
            </w:r>
            <w:r w:rsidRPr="002D71DF">
              <w:rPr>
                <w:b/>
              </w:rPr>
              <w:t>slide</w:t>
            </w:r>
            <w:r w:rsidR="004C760B" w:rsidRPr="002D71DF">
              <w:rPr>
                <w:b/>
              </w:rPr>
              <w:t xml:space="preserve"> </w:t>
            </w:r>
            <w:r w:rsidRPr="002D71DF">
              <w:rPr>
                <w:b/>
              </w:rPr>
              <w:t>PJ1</w:t>
            </w:r>
            <w:r w:rsidR="007D062B" w:rsidRPr="002D71DF">
              <w:rPr>
                <w:b/>
              </w:rPr>
              <w:t>4</w:t>
            </w:r>
            <w:r w:rsidR="004C760B" w:rsidRPr="002D71DF">
              <w:rPr>
                <w:b/>
              </w:rPr>
              <w:t xml:space="preserve"> </w:t>
            </w:r>
            <w:r w:rsidRPr="002D71DF">
              <w:rPr>
                <w:bCs/>
              </w:rPr>
              <w:t>for</w:t>
            </w:r>
            <w:r w:rsidR="004C760B" w:rsidRPr="002D71DF">
              <w:rPr>
                <w:bCs/>
              </w:rPr>
              <w:t xml:space="preserve"> </w:t>
            </w:r>
            <w:r w:rsidRPr="002D71DF">
              <w:rPr>
                <w:bCs/>
              </w:rPr>
              <w:t>future</w:t>
            </w:r>
            <w:r w:rsidR="004C760B" w:rsidRPr="002D71DF">
              <w:rPr>
                <w:bCs/>
              </w:rPr>
              <w:t xml:space="preserve"> </w:t>
            </w:r>
            <w:r w:rsidRPr="002D71DF">
              <w:rPr>
                <w:bCs/>
              </w:rPr>
              <w:t>reference.</w:t>
            </w:r>
          </w:p>
          <w:p w14:paraId="1267AF4F" w14:textId="6B97D1DC" w:rsidR="00F00B65" w:rsidRPr="002D71DF" w:rsidRDefault="00F00B65" w:rsidP="00F00B65">
            <w:pPr>
              <w:rPr>
                <w:b/>
                <w:bCs/>
              </w:rPr>
            </w:pPr>
            <w:r w:rsidRPr="002D71DF">
              <w:rPr>
                <w:b/>
                <w:bCs/>
              </w:rPr>
              <w:t>Activity</w:t>
            </w:r>
            <w:r w:rsidR="004C760B" w:rsidRPr="002D71DF">
              <w:rPr>
                <w:b/>
                <w:bCs/>
              </w:rPr>
              <w:t xml:space="preserve"> </w:t>
            </w:r>
            <w:r w:rsidRPr="002D71DF">
              <w:rPr>
                <w:b/>
                <w:bCs/>
              </w:rPr>
              <w:t>4.4</w:t>
            </w:r>
            <w:r w:rsidR="004C760B" w:rsidRPr="002D71DF">
              <w:rPr>
                <w:b/>
                <w:bCs/>
              </w:rPr>
              <w:t xml:space="preserve"> </w:t>
            </w:r>
            <w:r w:rsidRPr="002D71DF">
              <w:rPr>
                <w:b/>
                <w:bCs/>
              </w:rPr>
              <w:t>–</w:t>
            </w:r>
            <w:r w:rsidR="004C760B" w:rsidRPr="002D71DF">
              <w:rPr>
                <w:b/>
                <w:bCs/>
              </w:rPr>
              <w:t xml:space="preserve"> </w:t>
            </w:r>
            <w:r w:rsidRPr="002D71DF">
              <w:rPr>
                <w:b/>
                <w:bCs/>
              </w:rPr>
              <w:t>dramatic</w:t>
            </w:r>
            <w:r w:rsidR="004C760B" w:rsidRPr="002D71DF">
              <w:rPr>
                <w:b/>
                <w:bCs/>
              </w:rPr>
              <w:t xml:space="preserve"> </w:t>
            </w:r>
            <w:r w:rsidRPr="002D71DF">
              <w:rPr>
                <w:b/>
                <w:bCs/>
              </w:rPr>
              <w:t>intention</w:t>
            </w:r>
          </w:p>
          <w:p w14:paraId="2EBD1F33" w14:textId="2ECBB30F" w:rsidR="00F00B65" w:rsidRPr="002D71DF" w:rsidRDefault="00F00B65" w:rsidP="00F00B65">
            <w:r w:rsidRPr="002D71DF">
              <w:t>As</w:t>
            </w:r>
            <w:r w:rsidR="004C760B" w:rsidRPr="002D71DF">
              <w:t xml:space="preserve"> </w:t>
            </w:r>
            <w:r w:rsidRPr="002D71DF">
              <w:t>a</w:t>
            </w:r>
            <w:r w:rsidR="004C760B" w:rsidRPr="002D71DF">
              <w:t xml:space="preserve"> </w:t>
            </w:r>
            <w:r w:rsidRPr="002D71DF">
              <w:t>class,</w:t>
            </w:r>
            <w:r w:rsidR="004C760B" w:rsidRPr="002D71DF">
              <w:t xml:space="preserve"> </w:t>
            </w:r>
            <w:r w:rsidRPr="002D71DF">
              <w:t>read</w:t>
            </w:r>
            <w:r w:rsidR="004C760B" w:rsidRPr="002D71DF">
              <w:t xml:space="preserve"> </w:t>
            </w:r>
            <w:r w:rsidRPr="002D71DF">
              <w:t>through</w:t>
            </w:r>
            <w:r w:rsidR="004C760B" w:rsidRPr="002D71DF">
              <w:t xml:space="preserve"> </w:t>
            </w:r>
            <w:r w:rsidR="0032579B" w:rsidRPr="0032579B">
              <w:t>‘</w:t>
            </w:r>
            <w:r w:rsidRPr="00D25100">
              <w:t>GATHERED</w:t>
            </w:r>
            <w:r w:rsidR="0032579B" w:rsidRPr="00D25100">
              <w:t>’</w:t>
            </w:r>
            <w:r w:rsidR="004C760B" w:rsidRPr="002D71DF">
              <w:t xml:space="preserve"> </w:t>
            </w:r>
            <w:r w:rsidRPr="002D71DF">
              <w:t>and</w:t>
            </w:r>
            <w:r w:rsidR="004C760B" w:rsidRPr="002D71DF">
              <w:t xml:space="preserve"> </w:t>
            </w:r>
            <w:r w:rsidRPr="002D71DF">
              <w:t>discuss</w:t>
            </w:r>
            <w:r w:rsidR="004C760B" w:rsidRPr="002D71DF">
              <w:t xml:space="preserve"> </w:t>
            </w:r>
            <w:r w:rsidRPr="002D71DF">
              <w:t>the</w:t>
            </w:r>
            <w:r w:rsidR="004C760B" w:rsidRPr="002D71DF">
              <w:t xml:space="preserve"> </w:t>
            </w:r>
            <w:r w:rsidRPr="002D71DF">
              <w:t>possibilities</w:t>
            </w:r>
            <w:r w:rsidR="004C760B" w:rsidRPr="002D71DF">
              <w:t xml:space="preserve"> </w:t>
            </w:r>
            <w:r w:rsidRPr="002D71DF">
              <w:t>of</w:t>
            </w:r>
            <w:r w:rsidR="004C760B" w:rsidRPr="002D71DF">
              <w:t xml:space="preserve"> </w:t>
            </w:r>
            <w:r w:rsidRPr="002D71DF">
              <w:t>how</w:t>
            </w:r>
            <w:r w:rsidR="004C760B" w:rsidRPr="002D71DF">
              <w:t xml:space="preserve"> </w:t>
            </w:r>
            <w:r w:rsidRPr="002D71DF">
              <w:t>relationships</w:t>
            </w:r>
            <w:r w:rsidR="004C760B" w:rsidRPr="002D71DF">
              <w:t xml:space="preserve"> </w:t>
            </w:r>
            <w:r w:rsidRPr="002D71DF">
              <w:t>could</w:t>
            </w:r>
            <w:r w:rsidR="004C760B" w:rsidRPr="002D71DF">
              <w:t xml:space="preserve"> </w:t>
            </w:r>
            <w:r w:rsidRPr="002D71DF">
              <w:t>be</w:t>
            </w:r>
            <w:r w:rsidR="004C760B" w:rsidRPr="002D71DF">
              <w:t xml:space="preserve"> </w:t>
            </w:r>
            <w:r w:rsidRPr="002D71DF">
              <w:lastRenderedPageBreak/>
              <w:t>explored,</w:t>
            </w:r>
            <w:r w:rsidR="004C760B" w:rsidRPr="002D71DF">
              <w:t xml:space="preserve"> </w:t>
            </w:r>
            <w:r w:rsidRPr="002D71DF">
              <w:t>represented</w:t>
            </w:r>
            <w:r w:rsidR="004C760B" w:rsidRPr="002D71DF">
              <w:t xml:space="preserve"> </w:t>
            </w:r>
            <w:r w:rsidRPr="002D71DF">
              <w:t>and</w:t>
            </w:r>
            <w:r w:rsidR="004C760B" w:rsidRPr="002D71DF">
              <w:t xml:space="preserve"> </w:t>
            </w:r>
            <w:r w:rsidRPr="002D71DF">
              <w:t>embodied</w:t>
            </w:r>
            <w:r w:rsidR="004C760B" w:rsidRPr="002D71DF">
              <w:t xml:space="preserve"> </w:t>
            </w:r>
            <w:r w:rsidRPr="002D71DF">
              <w:t>in</w:t>
            </w:r>
            <w:r w:rsidR="004C760B" w:rsidRPr="002D71DF">
              <w:t xml:space="preserve"> </w:t>
            </w:r>
            <w:r w:rsidRPr="002D71DF">
              <w:t>this</w:t>
            </w:r>
            <w:r w:rsidR="004C760B" w:rsidRPr="002D71DF">
              <w:t xml:space="preserve"> </w:t>
            </w:r>
            <w:r w:rsidRPr="002D71DF">
              <w:t>scene.</w:t>
            </w:r>
            <w:r w:rsidR="004C760B" w:rsidRPr="002D71DF">
              <w:t xml:space="preserve"> </w:t>
            </w:r>
            <w:r w:rsidRPr="002D71DF">
              <w:t>Students</w:t>
            </w:r>
            <w:r w:rsidR="004C760B" w:rsidRPr="002D71DF">
              <w:t xml:space="preserve"> </w:t>
            </w:r>
            <w:r w:rsidRPr="002D71DF">
              <w:t>should</w:t>
            </w:r>
            <w:r w:rsidR="004C760B" w:rsidRPr="002D71DF">
              <w:t xml:space="preserve"> </w:t>
            </w:r>
            <w:r w:rsidRPr="002D71DF">
              <w:t>consider</w:t>
            </w:r>
            <w:r w:rsidR="004C760B" w:rsidRPr="002D71DF">
              <w:t xml:space="preserve"> </w:t>
            </w:r>
            <w:r w:rsidRPr="002D71DF">
              <w:t>who</w:t>
            </w:r>
            <w:r w:rsidR="004C760B" w:rsidRPr="002D71DF">
              <w:t xml:space="preserve"> </w:t>
            </w:r>
            <w:r w:rsidRPr="002D71DF">
              <w:t>is</w:t>
            </w:r>
            <w:r w:rsidR="004C760B" w:rsidRPr="002D71DF">
              <w:t xml:space="preserve"> </w:t>
            </w:r>
            <w:r w:rsidRPr="002D71DF">
              <w:t>connected</w:t>
            </w:r>
            <w:r w:rsidR="004C760B" w:rsidRPr="002D71DF">
              <w:t xml:space="preserve"> </w:t>
            </w:r>
            <w:r w:rsidRPr="002D71DF">
              <w:t>to</w:t>
            </w:r>
            <w:r w:rsidR="004C760B" w:rsidRPr="002D71DF">
              <w:t xml:space="preserve"> </w:t>
            </w:r>
            <w:r w:rsidRPr="002D71DF">
              <w:t>who</w:t>
            </w:r>
            <w:r w:rsidR="004C760B" w:rsidRPr="002D71DF">
              <w:t xml:space="preserve"> </w:t>
            </w:r>
            <w:r w:rsidRPr="002D71DF">
              <w:t>in</w:t>
            </w:r>
            <w:r w:rsidR="004C760B" w:rsidRPr="002D71DF">
              <w:t xml:space="preserve"> </w:t>
            </w:r>
            <w:r w:rsidRPr="002D71DF">
              <w:t>this</w:t>
            </w:r>
            <w:r w:rsidR="004C760B" w:rsidRPr="002D71DF">
              <w:t xml:space="preserve"> </w:t>
            </w:r>
            <w:r w:rsidRPr="002D71DF">
              <w:t>8-person</w:t>
            </w:r>
            <w:r w:rsidR="004C760B" w:rsidRPr="002D71DF">
              <w:t xml:space="preserve"> </w:t>
            </w:r>
            <w:r w:rsidRPr="002D71DF">
              <w:t>scene,</w:t>
            </w:r>
            <w:r w:rsidR="004C760B" w:rsidRPr="002D71DF">
              <w:t xml:space="preserve"> </w:t>
            </w:r>
            <w:r w:rsidRPr="002D71DF">
              <w:t>where</w:t>
            </w:r>
            <w:r w:rsidR="004C760B" w:rsidRPr="002D71DF">
              <w:t xml:space="preserve"> </w:t>
            </w:r>
            <w:r w:rsidRPr="002D71DF">
              <w:t>the</w:t>
            </w:r>
            <w:r w:rsidR="004C760B" w:rsidRPr="002D71DF">
              <w:t xml:space="preserve"> </w:t>
            </w:r>
            <w:r w:rsidRPr="002D71DF">
              <w:t>alliances</w:t>
            </w:r>
            <w:r w:rsidR="004C760B" w:rsidRPr="002D71DF">
              <w:t xml:space="preserve"> </w:t>
            </w:r>
            <w:r w:rsidRPr="002D71DF">
              <w:t>are,</w:t>
            </w:r>
            <w:r w:rsidR="004C760B" w:rsidRPr="002D71DF">
              <w:t xml:space="preserve"> </w:t>
            </w:r>
            <w:r w:rsidRPr="002D71DF">
              <w:t>who</w:t>
            </w:r>
            <w:r w:rsidR="004C760B" w:rsidRPr="002D71DF">
              <w:t xml:space="preserve"> </w:t>
            </w:r>
            <w:r w:rsidRPr="002D71DF">
              <w:t>is</w:t>
            </w:r>
            <w:r w:rsidR="004C760B" w:rsidRPr="002D71DF">
              <w:t xml:space="preserve"> </w:t>
            </w:r>
            <w:r w:rsidRPr="002D71DF">
              <w:t>in</w:t>
            </w:r>
            <w:r w:rsidR="004C760B" w:rsidRPr="002D71DF">
              <w:t xml:space="preserve"> </w:t>
            </w:r>
            <w:r w:rsidRPr="002D71DF">
              <w:t>conflict</w:t>
            </w:r>
            <w:r w:rsidR="004C760B" w:rsidRPr="002D71DF">
              <w:t xml:space="preserve"> </w:t>
            </w:r>
            <w:r w:rsidRPr="002D71DF">
              <w:t>and</w:t>
            </w:r>
            <w:r w:rsidR="004C760B" w:rsidRPr="002D71DF">
              <w:t xml:space="preserve"> </w:t>
            </w:r>
            <w:r w:rsidRPr="002D71DF">
              <w:t>who</w:t>
            </w:r>
            <w:r w:rsidR="004C760B" w:rsidRPr="002D71DF">
              <w:t xml:space="preserve"> </w:t>
            </w:r>
            <w:r w:rsidRPr="002D71DF">
              <w:t>is</w:t>
            </w:r>
            <w:r w:rsidR="004C760B" w:rsidRPr="002D71DF">
              <w:t xml:space="preserve"> </w:t>
            </w:r>
            <w:r w:rsidRPr="002D71DF">
              <w:t>and</w:t>
            </w:r>
            <w:r w:rsidR="004C760B" w:rsidRPr="002D71DF">
              <w:t xml:space="preserve"> </w:t>
            </w:r>
            <w:r w:rsidRPr="002D71DF">
              <w:t>is</w:t>
            </w:r>
            <w:r w:rsidR="004C760B" w:rsidRPr="002D71DF">
              <w:t xml:space="preserve"> </w:t>
            </w:r>
            <w:r w:rsidRPr="002D71DF">
              <w:t>not</w:t>
            </w:r>
            <w:r w:rsidR="004C760B" w:rsidRPr="002D71DF">
              <w:t xml:space="preserve"> </w:t>
            </w:r>
            <w:r w:rsidRPr="002D71DF">
              <w:t>considered</w:t>
            </w:r>
            <w:r w:rsidR="004C760B" w:rsidRPr="002D71DF">
              <w:t xml:space="preserve"> </w:t>
            </w:r>
            <w:r w:rsidRPr="002D71DF">
              <w:t>part</w:t>
            </w:r>
            <w:r w:rsidR="004C760B" w:rsidRPr="002D71DF">
              <w:t xml:space="preserve"> </w:t>
            </w:r>
            <w:r w:rsidRPr="002D71DF">
              <w:t>of</w:t>
            </w:r>
            <w:r w:rsidR="004C760B" w:rsidRPr="002D71DF">
              <w:t xml:space="preserve"> </w:t>
            </w:r>
            <w:r w:rsidRPr="002D71DF">
              <w:t>the</w:t>
            </w:r>
            <w:r w:rsidR="004C760B" w:rsidRPr="002D71DF">
              <w:t xml:space="preserve"> </w:t>
            </w:r>
            <w:r w:rsidRPr="002D71DF">
              <w:t>group.</w:t>
            </w:r>
            <w:r w:rsidR="004C760B" w:rsidRPr="002D71DF">
              <w:t xml:space="preserve"> </w:t>
            </w:r>
          </w:p>
          <w:p w14:paraId="2862B588" w14:textId="52D8D1B9" w:rsidR="00F00B65" w:rsidRPr="002D71DF" w:rsidRDefault="00F00B65" w:rsidP="00F00B65">
            <w:pPr>
              <w:rPr>
                <w:b/>
                <w:bCs/>
              </w:rPr>
            </w:pPr>
            <w:r w:rsidRPr="002D71DF">
              <w:t>Hand</w:t>
            </w:r>
            <w:r w:rsidR="004C760B" w:rsidRPr="002D71DF">
              <w:t xml:space="preserve"> </w:t>
            </w:r>
            <w:r w:rsidRPr="002D71DF">
              <w:t>out</w:t>
            </w:r>
            <w:r w:rsidR="004C760B" w:rsidRPr="002D71DF">
              <w:t xml:space="preserve"> </w:t>
            </w:r>
            <w:r w:rsidRPr="002D71DF">
              <w:t>large</w:t>
            </w:r>
            <w:r w:rsidR="004C760B" w:rsidRPr="002D71DF">
              <w:t xml:space="preserve"> </w:t>
            </w:r>
            <w:r w:rsidRPr="002D71DF">
              <w:t>sheets</w:t>
            </w:r>
            <w:r w:rsidR="004C760B" w:rsidRPr="002D71DF">
              <w:t xml:space="preserve"> </w:t>
            </w:r>
            <w:r w:rsidRPr="002D71DF">
              <w:t>of</w:t>
            </w:r>
            <w:r w:rsidR="004C760B" w:rsidRPr="002D71DF">
              <w:t xml:space="preserve"> </w:t>
            </w:r>
            <w:r w:rsidRPr="002D71DF">
              <w:t>paper</w:t>
            </w:r>
            <w:r w:rsidR="004C760B" w:rsidRPr="002D71DF">
              <w:t xml:space="preserve"> </w:t>
            </w:r>
            <w:r w:rsidRPr="002D71DF">
              <w:t>and</w:t>
            </w:r>
            <w:r w:rsidR="004C760B" w:rsidRPr="002D71DF">
              <w:t xml:space="preserve"> </w:t>
            </w:r>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work</w:t>
            </w:r>
            <w:r w:rsidR="004C760B" w:rsidRPr="002D71DF">
              <w:t xml:space="preserve"> </w:t>
            </w:r>
            <w:r w:rsidRPr="002D71DF">
              <w:t>in</w:t>
            </w:r>
            <w:r w:rsidR="004C760B" w:rsidRPr="002D71DF">
              <w:t xml:space="preserve"> </w:t>
            </w:r>
            <w:r w:rsidRPr="002D71DF">
              <w:t>small</w:t>
            </w:r>
            <w:r w:rsidR="004C760B" w:rsidRPr="002D71DF">
              <w:t xml:space="preserve"> </w:t>
            </w:r>
            <w:r w:rsidRPr="002D71DF">
              <w:t>groups,</w:t>
            </w:r>
            <w:r w:rsidR="004C760B" w:rsidRPr="002D71DF">
              <w:t xml:space="preserve"> </w:t>
            </w:r>
            <w:r w:rsidRPr="002D71DF">
              <w:t>dividing</w:t>
            </w:r>
            <w:r w:rsidR="004C760B" w:rsidRPr="002D71DF">
              <w:t xml:space="preserve"> </w:t>
            </w:r>
            <w:r w:rsidRPr="002D71DF">
              <w:t>their</w:t>
            </w:r>
            <w:r w:rsidR="004C760B" w:rsidRPr="002D71DF">
              <w:t xml:space="preserve"> </w:t>
            </w:r>
            <w:r w:rsidRPr="002D71DF">
              <w:t>paper</w:t>
            </w:r>
            <w:r w:rsidR="004C760B" w:rsidRPr="002D71DF">
              <w:t xml:space="preserve"> </w:t>
            </w:r>
            <w:r w:rsidRPr="002D71DF">
              <w:t>into</w:t>
            </w:r>
            <w:r w:rsidR="004C760B" w:rsidRPr="002D71DF">
              <w:t xml:space="preserve"> </w:t>
            </w:r>
            <w:r w:rsidRPr="002D71DF">
              <w:t>4</w:t>
            </w:r>
            <w:r w:rsidR="004C760B" w:rsidRPr="002D71DF">
              <w:t xml:space="preserve"> </w:t>
            </w:r>
            <w:r w:rsidRPr="002D71DF">
              <w:t>columns</w:t>
            </w:r>
            <w:r w:rsidR="004C760B" w:rsidRPr="002D71DF">
              <w:t xml:space="preserve"> </w:t>
            </w:r>
            <w:r w:rsidRPr="002D71DF">
              <w:t>with</w:t>
            </w:r>
            <w:r w:rsidR="004C760B" w:rsidRPr="002D71DF">
              <w:t xml:space="preserve"> </w:t>
            </w:r>
            <w:r w:rsidRPr="002D71DF">
              <w:t>the</w:t>
            </w:r>
            <w:r w:rsidR="004C760B" w:rsidRPr="002D71DF">
              <w:t xml:space="preserve"> </w:t>
            </w:r>
            <w:r w:rsidRPr="002D71DF">
              <w:t>headings</w:t>
            </w:r>
            <w:r w:rsidR="0032579B">
              <w:t>:</w:t>
            </w:r>
            <w:r w:rsidR="004C760B" w:rsidRPr="002D71DF">
              <w:t xml:space="preserve"> </w:t>
            </w:r>
            <w:r w:rsidR="0032579B">
              <w:t>A</w:t>
            </w:r>
            <w:r w:rsidRPr="002D71DF">
              <w:t>udience,</w:t>
            </w:r>
            <w:r w:rsidR="004C760B" w:rsidRPr="002D71DF">
              <w:t xml:space="preserve"> </w:t>
            </w:r>
            <w:r w:rsidR="0032579B">
              <w:t>D</w:t>
            </w:r>
            <w:r w:rsidRPr="002D71DF">
              <w:t>irector,</w:t>
            </w:r>
            <w:r w:rsidR="004C760B" w:rsidRPr="002D71DF">
              <w:t xml:space="preserve"> </w:t>
            </w:r>
            <w:r w:rsidR="0032579B">
              <w:t>P</w:t>
            </w:r>
            <w:r w:rsidRPr="002D71DF">
              <w:t>erformer</w:t>
            </w:r>
            <w:r w:rsidR="004C760B" w:rsidRPr="002D71DF">
              <w:t xml:space="preserve"> </w:t>
            </w:r>
            <w:r w:rsidRPr="002D71DF">
              <w:t>and</w:t>
            </w:r>
            <w:r w:rsidR="004C760B" w:rsidRPr="002D71DF">
              <w:t xml:space="preserve"> </w:t>
            </w:r>
            <w:r w:rsidR="0032579B">
              <w:t>D</w:t>
            </w:r>
            <w:r w:rsidRPr="002D71DF">
              <w:t>esigner.</w:t>
            </w:r>
            <w:r w:rsidR="004C760B" w:rsidRPr="002D71DF">
              <w:t xml:space="preserve"> </w:t>
            </w:r>
            <w:r w:rsidRPr="002D71DF">
              <w:t>Under</w:t>
            </w:r>
            <w:r w:rsidR="004C760B" w:rsidRPr="002D71DF">
              <w:t xml:space="preserve"> </w:t>
            </w:r>
            <w:r w:rsidRPr="002D71DF">
              <w:t>each</w:t>
            </w:r>
            <w:r w:rsidR="004C760B" w:rsidRPr="002D71DF">
              <w:t xml:space="preserve"> </w:t>
            </w:r>
            <w:r w:rsidR="0032579B">
              <w:t>heading,</w:t>
            </w:r>
            <w:r w:rsidR="0032579B" w:rsidRPr="002D71DF">
              <w:t xml:space="preserve"> </w:t>
            </w:r>
            <w:r w:rsidRPr="002D71DF">
              <w:t>ask</w:t>
            </w:r>
            <w:r w:rsidR="004C760B" w:rsidRPr="002D71DF">
              <w:t xml:space="preserve"> </w:t>
            </w:r>
            <w:r w:rsidRPr="002D71DF">
              <w:t>groups</w:t>
            </w:r>
            <w:r w:rsidR="004C760B" w:rsidRPr="002D71DF">
              <w:t xml:space="preserve"> </w:t>
            </w:r>
            <w:r w:rsidRPr="002D71DF">
              <w:t>to</w:t>
            </w:r>
            <w:r w:rsidR="004C760B" w:rsidRPr="002D71DF">
              <w:t xml:space="preserve"> </w:t>
            </w:r>
            <w:r w:rsidRPr="002D71DF">
              <w:t>consider</w:t>
            </w:r>
            <w:r w:rsidR="004C760B" w:rsidRPr="002D71DF">
              <w:t xml:space="preserve"> </w:t>
            </w:r>
            <w:r w:rsidRPr="002D71DF">
              <w:t>the</w:t>
            </w:r>
            <w:r w:rsidR="004C760B" w:rsidRPr="002D71DF">
              <w:t xml:space="preserve"> </w:t>
            </w:r>
            <w:r w:rsidRPr="002D71DF">
              <w:t>prompts</w:t>
            </w:r>
            <w:r w:rsidR="004C760B" w:rsidRPr="002D71DF">
              <w:t xml:space="preserve"> </w:t>
            </w:r>
            <w:r w:rsidRPr="002D71DF">
              <w:t>on</w:t>
            </w:r>
            <w:r w:rsidR="004C760B" w:rsidRPr="002D71DF">
              <w:t xml:space="preserve"> </w:t>
            </w:r>
            <w:r w:rsidRPr="002D71DF">
              <w:rPr>
                <w:b/>
                <w:bCs/>
              </w:rPr>
              <w:t>slide</w:t>
            </w:r>
            <w:r w:rsidR="004C760B" w:rsidRPr="002D71DF">
              <w:rPr>
                <w:b/>
                <w:bCs/>
              </w:rPr>
              <w:t xml:space="preserve"> </w:t>
            </w:r>
            <w:r w:rsidRPr="002D71DF">
              <w:rPr>
                <w:b/>
                <w:bCs/>
              </w:rPr>
              <w:t>4.4</w:t>
            </w:r>
            <w:r w:rsidRPr="002D71DF">
              <w:t>.</w:t>
            </w:r>
            <w:r w:rsidR="004C760B" w:rsidRPr="002D71DF">
              <w:rPr>
                <w:b/>
                <w:bCs/>
              </w:rPr>
              <w:t xml:space="preserve"> </w:t>
            </w:r>
          </w:p>
          <w:p w14:paraId="6DDAD940" w14:textId="759F10AF" w:rsidR="00F00B65" w:rsidRPr="002D71DF" w:rsidRDefault="00F00B65" w:rsidP="00F00B65">
            <w:r w:rsidRPr="002D71DF">
              <w:t>Ask</w:t>
            </w:r>
            <w:r w:rsidR="004C760B" w:rsidRPr="002D71DF">
              <w:t xml:space="preserve"> </w:t>
            </w:r>
            <w:r w:rsidRPr="002D71DF">
              <w:t>each</w:t>
            </w:r>
            <w:r w:rsidR="004C760B" w:rsidRPr="002D71DF">
              <w:t xml:space="preserve"> </w:t>
            </w:r>
            <w:r w:rsidRPr="002D71DF">
              <w:t>group</w:t>
            </w:r>
            <w:r w:rsidR="004C760B" w:rsidRPr="002D71DF">
              <w:t xml:space="preserve"> </w:t>
            </w:r>
            <w:r w:rsidRPr="002D71DF">
              <w:t>to</w:t>
            </w:r>
            <w:r w:rsidR="004C760B" w:rsidRPr="002D71DF">
              <w:t xml:space="preserve"> </w:t>
            </w:r>
            <w:r w:rsidRPr="002D71DF">
              <w:t>share</w:t>
            </w:r>
            <w:r w:rsidR="004C760B" w:rsidRPr="002D71DF">
              <w:t xml:space="preserve"> </w:t>
            </w:r>
            <w:r w:rsidRPr="002D71DF">
              <w:t>back</w:t>
            </w:r>
            <w:r w:rsidR="004C760B" w:rsidRPr="002D71DF">
              <w:t xml:space="preserve"> </w:t>
            </w:r>
            <w:r w:rsidRPr="002D71DF">
              <w:t>their</w:t>
            </w:r>
            <w:r w:rsidR="004C760B" w:rsidRPr="002D71DF">
              <w:t xml:space="preserve"> </w:t>
            </w:r>
            <w:r w:rsidRPr="002D71DF">
              <w:t>ideas</w:t>
            </w:r>
            <w:r w:rsidR="004C760B" w:rsidRPr="002D71DF">
              <w:t xml:space="preserve"> </w:t>
            </w:r>
            <w:r w:rsidRPr="002D71DF">
              <w:t>for</w:t>
            </w:r>
            <w:r w:rsidR="004C760B" w:rsidRPr="002D71DF">
              <w:t xml:space="preserve"> </w:t>
            </w:r>
            <w:r w:rsidRPr="002D71DF">
              <w:t>this</w:t>
            </w:r>
            <w:r w:rsidR="004C760B" w:rsidRPr="002D71DF">
              <w:t xml:space="preserve"> </w:t>
            </w:r>
            <w:r w:rsidRPr="002D71DF">
              <w:t>scene.</w:t>
            </w:r>
            <w:r w:rsidR="004C760B" w:rsidRPr="002D71DF">
              <w:t xml:space="preserve"> </w:t>
            </w:r>
          </w:p>
          <w:p w14:paraId="2E0C66B6" w14:textId="62F28763" w:rsidR="00F63A9D" w:rsidRPr="002D71DF" w:rsidRDefault="00F63A9D" w:rsidP="00495DAB">
            <w:pPr>
              <w:pStyle w:val="FeatureBox4"/>
            </w:pPr>
            <w:r w:rsidRPr="002D71DF">
              <w:rPr>
                <w:b/>
              </w:rPr>
              <w:t>Differentiation</w:t>
            </w:r>
            <w:r w:rsidRPr="002D71DF">
              <w:t>:</w:t>
            </w:r>
            <w:r w:rsidR="004C760B" w:rsidRPr="002D71DF">
              <w:t xml:space="preserve"> </w:t>
            </w:r>
            <w:r w:rsidRPr="002D71DF">
              <w:t>some</w:t>
            </w:r>
            <w:r w:rsidR="004C760B" w:rsidRPr="002D71DF">
              <w:t xml:space="preserve"> </w:t>
            </w:r>
            <w:r w:rsidRPr="002D71DF">
              <w:t>students</w:t>
            </w:r>
            <w:r w:rsidR="004C760B" w:rsidRPr="002D71DF">
              <w:t xml:space="preserve"> </w:t>
            </w:r>
            <w:r w:rsidRPr="002D71DF">
              <w:t>may</w:t>
            </w:r>
            <w:r w:rsidR="004C760B" w:rsidRPr="002D71DF">
              <w:t xml:space="preserve"> </w:t>
            </w:r>
            <w:r w:rsidRPr="002D71DF">
              <w:t>benefit</w:t>
            </w:r>
            <w:r w:rsidR="004C760B" w:rsidRPr="002D71DF">
              <w:t xml:space="preserve"> </w:t>
            </w:r>
            <w:r w:rsidRPr="002D71DF">
              <w:t>from</w:t>
            </w:r>
            <w:r w:rsidR="004C760B" w:rsidRPr="002D71DF">
              <w:t xml:space="preserve"> </w:t>
            </w:r>
            <w:r w:rsidRPr="002D71DF">
              <w:t>the</w:t>
            </w:r>
            <w:r w:rsidR="004C760B" w:rsidRPr="002D71DF">
              <w:t xml:space="preserve"> </w:t>
            </w:r>
            <w:r w:rsidRPr="002D71DF">
              <w:t>opportunity</w:t>
            </w:r>
            <w:r w:rsidR="004C760B" w:rsidRPr="002D71DF">
              <w:t xml:space="preserve"> </w:t>
            </w:r>
            <w:r w:rsidRPr="002D71DF">
              <w:t>to</w:t>
            </w:r>
            <w:r w:rsidR="004C760B" w:rsidRPr="002D71DF">
              <w:t xml:space="preserve"> </w:t>
            </w:r>
            <w:r w:rsidRPr="002D71DF">
              <w:t>read</w:t>
            </w:r>
            <w:r w:rsidR="004C760B" w:rsidRPr="002D71DF">
              <w:t xml:space="preserve"> </w:t>
            </w:r>
            <w:r w:rsidRPr="002D71DF">
              <w:t>shorter</w:t>
            </w:r>
            <w:r w:rsidR="004C760B" w:rsidRPr="002D71DF">
              <w:t xml:space="preserve"> </w:t>
            </w:r>
            <w:r w:rsidRPr="002D71DF">
              <w:t>sections</w:t>
            </w:r>
            <w:r w:rsidR="004C760B" w:rsidRPr="002D71DF">
              <w:t xml:space="preserve"> </w:t>
            </w:r>
            <w:r w:rsidRPr="002D71DF">
              <w:t>of</w:t>
            </w:r>
            <w:r w:rsidR="004C760B" w:rsidRPr="002D71DF">
              <w:t xml:space="preserve"> </w:t>
            </w:r>
            <w:r w:rsidRPr="002D71DF">
              <w:t>th</w:t>
            </w:r>
            <w:r w:rsidR="00495DAB" w:rsidRPr="002D71DF">
              <w:t>e</w:t>
            </w:r>
            <w:r w:rsidR="004C760B" w:rsidRPr="002D71DF">
              <w:t xml:space="preserve"> </w:t>
            </w:r>
            <w:r w:rsidR="00495DAB" w:rsidRPr="002D71DF">
              <w:t>script</w:t>
            </w:r>
            <w:r w:rsidR="004C760B" w:rsidRPr="002D71DF">
              <w:t xml:space="preserve"> </w:t>
            </w:r>
            <w:r w:rsidR="00495DAB" w:rsidRPr="002D71DF">
              <w:t>or</w:t>
            </w:r>
            <w:r w:rsidR="004C760B" w:rsidRPr="002D71DF">
              <w:t xml:space="preserve"> </w:t>
            </w:r>
            <w:r w:rsidR="00495DAB" w:rsidRPr="002D71DF">
              <w:t>for</w:t>
            </w:r>
            <w:r w:rsidR="004C760B" w:rsidRPr="002D71DF">
              <w:t xml:space="preserve"> </w:t>
            </w:r>
            <w:r w:rsidR="00495DAB" w:rsidRPr="002D71DF">
              <w:t>the</w:t>
            </w:r>
            <w:r w:rsidR="004C760B" w:rsidRPr="002D71DF">
              <w:t xml:space="preserve"> </w:t>
            </w:r>
            <w:r w:rsidR="00495DAB" w:rsidRPr="002D71DF">
              <w:t>whole</w:t>
            </w:r>
            <w:r w:rsidR="004C760B" w:rsidRPr="002D71DF">
              <w:t xml:space="preserve"> </w:t>
            </w:r>
            <w:r w:rsidR="00495DAB" w:rsidRPr="002D71DF">
              <w:t>scene</w:t>
            </w:r>
            <w:r w:rsidR="004C760B" w:rsidRPr="002D71DF">
              <w:t xml:space="preserve"> </w:t>
            </w:r>
            <w:r w:rsidR="00495DAB" w:rsidRPr="002D71DF">
              <w:t>to</w:t>
            </w:r>
            <w:r w:rsidR="004C760B" w:rsidRPr="002D71DF">
              <w:t xml:space="preserve"> </w:t>
            </w:r>
            <w:r w:rsidR="00495DAB" w:rsidRPr="002D71DF">
              <w:t>be</w:t>
            </w:r>
            <w:r w:rsidR="004C760B" w:rsidRPr="002D71DF">
              <w:t xml:space="preserve"> </w:t>
            </w:r>
            <w:r w:rsidR="00495DAB" w:rsidRPr="002D71DF">
              <w:t>broken</w:t>
            </w:r>
            <w:r w:rsidR="004C760B" w:rsidRPr="002D71DF">
              <w:t xml:space="preserve"> </w:t>
            </w:r>
            <w:r w:rsidR="00495DAB" w:rsidRPr="002D71DF">
              <w:t>into</w:t>
            </w:r>
            <w:r w:rsidR="004C760B" w:rsidRPr="002D71DF">
              <w:t xml:space="preserve"> </w:t>
            </w:r>
            <w:r w:rsidR="00495DAB" w:rsidRPr="002D71DF">
              <w:t>sections</w:t>
            </w:r>
            <w:r w:rsidR="004C760B" w:rsidRPr="002D71DF">
              <w:t xml:space="preserve"> </w:t>
            </w:r>
            <w:r w:rsidR="00495DAB" w:rsidRPr="002D71DF">
              <w:t>and</w:t>
            </w:r>
            <w:r w:rsidR="004C760B" w:rsidRPr="002D71DF">
              <w:t xml:space="preserve"> </w:t>
            </w:r>
            <w:r w:rsidR="00495DAB" w:rsidRPr="002D71DF">
              <w:t>divided</w:t>
            </w:r>
            <w:r w:rsidR="004C760B" w:rsidRPr="002D71DF">
              <w:t xml:space="preserve"> </w:t>
            </w:r>
            <w:r w:rsidR="00495DAB" w:rsidRPr="002D71DF">
              <w:t>among</w:t>
            </w:r>
            <w:r w:rsidR="004C760B" w:rsidRPr="002D71DF">
              <w:t xml:space="preserve"> </w:t>
            </w:r>
            <w:r w:rsidR="00495DAB" w:rsidRPr="002D71DF">
              <w:t>the</w:t>
            </w:r>
            <w:r w:rsidR="004C760B" w:rsidRPr="002D71DF">
              <w:t xml:space="preserve"> </w:t>
            </w:r>
            <w:r w:rsidR="00495DAB" w:rsidRPr="002D71DF">
              <w:t>class.</w:t>
            </w:r>
            <w:r w:rsidR="004C760B" w:rsidRPr="002D71DF">
              <w:t xml:space="preserve"> </w:t>
            </w:r>
          </w:p>
          <w:p w14:paraId="35209D0D" w14:textId="7872A1FC" w:rsidR="001F250E" w:rsidRPr="002D71DF" w:rsidRDefault="00F00B65" w:rsidP="001F250E">
            <w:pPr>
              <w:rPr>
                <w:b/>
                <w:bCs/>
              </w:rPr>
            </w:pPr>
            <w:r w:rsidRPr="002D71DF">
              <w:rPr>
                <w:b/>
                <w:bCs/>
              </w:rPr>
              <w:t>Activity</w:t>
            </w:r>
            <w:r w:rsidR="004C760B" w:rsidRPr="002D71DF">
              <w:rPr>
                <w:b/>
                <w:bCs/>
              </w:rPr>
              <w:t xml:space="preserve"> </w:t>
            </w:r>
            <w:r w:rsidRPr="002D71DF">
              <w:rPr>
                <w:b/>
                <w:bCs/>
              </w:rPr>
              <w:t>4.</w:t>
            </w:r>
            <w:r w:rsidR="00CA1278" w:rsidRPr="002D71DF">
              <w:rPr>
                <w:b/>
                <w:bCs/>
              </w:rPr>
              <w:t>5</w:t>
            </w:r>
            <w:r w:rsidR="004C760B" w:rsidRPr="002D71DF">
              <w:t xml:space="preserve"> </w:t>
            </w:r>
            <w:r w:rsidRPr="002D71DF">
              <w:rPr>
                <w:b/>
                <w:bCs/>
              </w:rPr>
              <w:t>–</w:t>
            </w:r>
            <w:r w:rsidR="004C760B" w:rsidRPr="002D71DF">
              <w:rPr>
                <w:b/>
                <w:bCs/>
              </w:rPr>
              <w:t xml:space="preserve"> </w:t>
            </w:r>
            <w:r w:rsidR="001F250E" w:rsidRPr="002D71DF">
              <w:rPr>
                <w:b/>
                <w:bCs/>
              </w:rPr>
              <w:t>performer</w:t>
            </w:r>
            <w:r w:rsidR="000F7AA7">
              <w:rPr>
                <w:b/>
                <w:bCs/>
              </w:rPr>
              <w:t xml:space="preserve"> –</w:t>
            </w:r>
            <w:r w:rsidR="004C760B" w:rsidRPr="002D71DF">
              <w:rPr>
                <w:b/>
                <w:bCs/>
              </w:rPr>
              <w:t xml:space="preserve"> </w:t>
            </w:r>
            <w:r w:rsidR="001F250E" w:rsidRPr="002D71DF">
              <w:rPr>
                <w:b/>
                <w:bCs/>
              </w:rPr>
              <w:t>scaling</w:t>
            </w:r>
            <w:r w:rsidR="004C760B" w:rsidRPr="002D71DF">
              <w:rPr>
                <w:b/>
                <w:bCs/>
              </w:rPr>
              <w:t xml:space="preserve"> </w:t>
            </w:r>
            <w:r w:rsidR="001F250E" w:rsidRPr="002D71DF">
              <w:rPr>
                <w:b/>
                <w:bCs/>
              </w:rPr>
              <w:t>tension</w:t>
            </w:r>
          </w:p>
          <w:p w14:paraId="3F35C9A6" w14:textId="73E18567" w:rsidR="001F250E" w:rsidRPr="002D71DF" w:rsidRDefault="001F250E" w:rsidP="001F250E">
            <w:pPr>
              <w:pStyle w:val="FeatureBox2"/>
            </w:pPr>
            <w:r w:rsidRPr="002D71DF">
              <w:rPr>
                <w:b/>
                <w:bCs/>
              </w:rPr>
              <w:t>Teacher</w:t>
            </w:r>
            <w:r w:rsidR="004C760B" w:rsidRPr="002D71DF">
              <w:rPr>
                <w:b/>
                <w:bCs/>
              </w:rPr>
              <w:t xml:space="preserve"> </w:t>
            </w:r>
            <w:r w:rsidRPr="002D71DF">
              <w:rPr>
                <w:b/>
                <w:bCs/>
              </w:rPr>
              <w:t>note:</w:t>
            </w:r>
            <w:r w:rsidR="004C760B" w:rsidRPr="002D71DF">
              <w:rPr>
                <w:b/>
                <w:bCs/>
              </w:rPr>
              <w:t xml:space="preserve"> </w:t>
            </w:r>
            <w:r w:rsidRPr="002D71DF">
              <w:t>teachers</w:t>
            </w:r>
            <w:r w:rsidR="004C760B" w:rsidRPr="002D71DF">
              <w:t xml:space="preserve"> </w:t>
            </w:r>
            <w:r w:rsidRPr="002D71DF">
              <w:t>will</w:t>
            </w:r>
            <w:r w:rsidR="004C760B" w:rsidRPr="002D71DF">
              <w:t xml:space="preserve"> </w:t>
            </w:r>
            <w:r w:rsidRPr="002D71DF">
              <w:t>need</w:t>
            </w:r>
            <w:r w:rsidR="004C760B" w:rsidRPr="002D71DF">
              <w:t xml:space="preserve"> </w:t>
            </w:r>
            <w:r w:rsidRPr="002D71DF">
              <w:t>to</w:t>
            </w:r>
            <w:r w:rsidR="004C760B" w:rsidRPr="002D71DF">
              <w:t xml:space="preserve"> </w:t>
            </w:r>
            <w:r w:rsidRPr="002D71DF">
              <w:t>prepare</w:t>
            </w:r>
            <w:r w:rsidR="004C760B" w:rsidRPr="002D71DF">
              <w:t xml:space="preserve"> </w:t>
            </w:r>
            <w:r w:rsidRPr="002D71DF">
              <w:t>a</w:t>
            </w:r>
            <w:r w:rsidR="004C760B" w:rsidRPr="002D71DF">
              <w:t xml:space="preserve"> </w:t>
            </w:r>
            <w:r w:rsidRPr="002D71DF">
              <w:t>set</w:t>
            </w:r>
            <w:r w:rsidR="004C760B" w:rsidRPr="002D71DF">
              <w:t xml:space="preserve"> </w:t>
            </w:r>
            <w:r w:rsidRPr="002D71DF">
              <w:t>of</w:t>
            </w:r>
            <w:r w:rsidR="004C760B" w:rsidRPr="002D71DF">
              <w:t xml:space="preserve"> </w:t>
            </w:r>
            <w:r w:rsidRPr="002D71DF">
              <w:t>tension</w:t>
            </w:r>
            <w:r w:rsidR="004C760B" w:rsidRPr="002D71DF">
              <w:t xml:space="preserve"> </w:t>
            </w:r>
            <w:r w:rsidRPr="002D71DF">
              <w:t>cards</w:t>
            </w:r>
            <w:r w:rsidR="004C760B" w:rsidRPr="002D71DF">
              <w:t xml:space="preserve"> </w:t>
            </w:r>
            <w:r w:rsidRPr="002D71DF">
              <w:t>numbered</w:t>
            </w:r>
            <w:r w:rsidR="004C760B" w:rsidRPr="002D71DF">
              <w:t xml:space="preserve"> </w:t>
            </w:r>
            <w:r w:rsidRPr="002D71DF">
              <w:t>1</w:t>
            </w:r>
            <w:r w:rsidR="004C760B" w:rsidRPr="002D71DF">
              <w:t xml:space="preserve"> </w:t>
            </w:r>
            <w:r w:rsidRPr="002D71DF">
              <w:t>to</w:t>
            </w:r>
            <w:r w:rsidR="004C760B" w:rsidRPr="002D71DF">
              <w:t xml:space="preserve"> </w:t>
            </w:r>
            <w:r w:rsidRPr="002D71DF">
              <w:t>10</w:t>
            </w:r>
            <w:r w:rsidR="004C760B" w:rsidRPr="002D71DF">
              <w:t xml:space="preserve"> </w:t>
            </w:r>
            <w:r w:rsidRPr="002D71DF">
              <w:t>for</w:t>
            </w:r>
            <w:r w:rsidR="004C760B" w:rsidRPr="002D71DF">
              <w:t xml:space="preserve"> </w:t>
            </w:r>
            <w:r w:rsidRPr="002D71DF">
              <w:t>this</w:t>
            </w:r>
            <w:r w:rsidR="004C760B" w:rsidRPr="002D71DF">
              <w:t xml:space="preserve"> </w:t>
            </w:r>
            <w:r w:rsidRPr="002D71DF">
              <w:t>activity.</w:t>
            </w:r>
            <w:r w:rsidR="004C760B" w:rsidRPr="002D71DF">
              <w:t xml:space="preserve"> </w:t>
            </w:r>
            <w:r w:rsidRPr="002D71DF">
              <w:t>These</w:t>
            </w:r>
            <w:r w:rsidR="004C760B" w:rsidRPr="002D71DF">
              <w:t xml:space="preserve"> </w:t>
            </w:r>
            <w:r w:rsidRPr="002D71DF">
              <w:t>cards</w:t>
            </w:r>
            <w:r w:rsidR="004C760B" w:rsidRPr="002D71DF">
              <w:t xml:space="preserve"> </w:t>
            </w:r>
            <w:r w:rsidRPr="002D71DF">
              <w:t>will</w:t>
            </w:r>
            <w:r w:rsidR="004C760B" w:rsidRPr="002D71DF">
              <w:t xml:space="preserve"> </w:t>
            </w:r>
            <w:r w:rsidRPr="002D71DF">
              <w:t>be</w:t>
            </w:r>
            <w:r w:rsidR="004C760B" w:rsidRPr="002D71DF">
              <w:t xml:space="preserve"> </w:t>
            </w:r>
            <w:r w:rsidRPr="002D71DF">
              <w:t>used</w:t>
            </w:r>
            <w:r w:rsidR="004C760B" w:rsidRPr="002D71DF">
              <w:t xml:space="preserve"> </w:t>
            </w:r>
            <w:r w:rsidRPr="002D71DF">
              <w:t>to</w:t>
            </w:r>
            <w:r w:rsidR="004C760B" w:rsidRPr="002D71DF">
              <w:t xml:space="preserve"> </w:t>
            </w:r>
            <w:r w:rsidRPr="002D71DF">
              <w:t>represent</w:t>
            </w:r>
            <w:r w:rsidR="004C760B" w:rsidRPr="002D71DF">
              <w:t xml:space="preserve"> </w:t>
            </w:r>
            <w:r w:rsidRPr="002D71DF">
              <w:t>a</w:t>
            </w:r>
            <w:r w:rsidR="004C760B" w:rsidRPr="002D71DF">
              <w:t xml:space="preserve"> </w:t>
            </w:r>
            <w:r w:rsidRPr="002D71DF">
              <w:t>scale</w:t>
            </w:r>
            <w:r w:rsidR="004C760B" w:rsidRPr="002D71DF">
              <w:t xml:space="preserve"> </w:t>
            </w:r>
            <w:r w:rsidRPr="002D71DF">
              <w:t>of</w:t>
            </w:r>
            <w:r w:rsidR="004C760B" w:rsidRPr="002D71DF">
              <w:t xml:space="preserve"> </w:t>
            </w:r>
            <w:r w:rsidRPr="002D71DF">
              <w:t>tension</w:t>
            </w:r>
            <w:r w:rsidR="004C760B" w:rsidRPr="002D71DF">
              <w:t xml:space="preserve"> </w:t>
            </w:r>
            <w:r w:rsidRPr="002D71DF">
              <w:t>with</w:t>
            </w:r>
            <w:r w:rsidR="004C760B" w:rsidRPr="002D71DF">
              <w:t xml:space="preserve"> </w:t>
            </w:r>
            <w:r w:rsidRPr="002D71DF">
              <w:t>10</w:t>
            </w:r>
            <w:r w:rsidR="004C760B" w:rsidRPr="002D71DF">
              <w:t xml:space="preserve"> </w:t>
            </w:r>
            <w:r w:rsidRPr="002D71DF">
              <w:t>being</w:t>
            </w:r>
            <w:r w:rsidR="004C760B" w:rsidRPr="002D71DF">
              <w:t xml:space="preserve"> </w:t>
            </w:r>
            <w:r w:rsidRPr="002D71DF">
              <w:t>the</w:t>
            </w:r>
            <w:r w:rsidR="004C760B" w:rsidRPr="002D71DF">
              <w:t xml:space="preserve"> </w:t>
            </w:r>
            <w:r w:rsidRPr="002D71DF">
              <w:t>highest</w:t>
            </w:r>
            <w:r w:rsidR="004C760B" w:rsidRPr="002D71DF">
              <w:t xml:space="preserve"> </w:t>
            </w:r>
            <w:r w:rsidRPr="002D71DF">
              <w:t>and</w:t>
            </w:r>
            <w:r w:rsidR="004C760B" w:rsidRPr="002D71DF">
              <w:t xml:space="preserve"> </w:t>
            </w:r>
            <w:r w:rsidRPr="002D71DF">
              <w:t>one</w:t>
            </w:r>
            <w:r w:rsidR="004C760B" w:rsidRPr="002D71DF">
              <w:t xml:space="preserve"> </w:t>
            </w:r>
            <w:r w:rsidRPr="002D71DF">
              <w:t>the</w:t>
            </w:r>
            <w:r w:rsidR="004C760B" w:rsidRPr="002D71DF">
              <w:t xml:space="preserve"> </w:t>
            </w:r>
            <w:r w:rsidRPr="002D71DF">
              <w:t>lowest</w:t>
            </w:r>
            <w:r w:rsidR="004C760B" w:rsidRPr="002D71DF">
              <w:t xml:space="preserve"> </w:t>
            </w:r>
            <w:r w:rsidRPr="002D71DF">
              <w:t>level</w:t>
            </w:r>
            <w:r w:rsidR="004C760B" w:rsidRPr="002D71DF">
              <w:t xml:space="preserve"> </w:t>
            </w:r>
            <w:r w:rsidRPr="002D71DF">
              <w:t>of</w:t>
            </w:r>
            <w:r w:rsidR="004C760B" w:rsidRPr="002D71DF">
              <w:t xml:space="preserve"> </w:t>
            </w:r>
            <w:r w:rsidRPr="002D71DF">
              <w:t>tension.</w:t>
            </w:r>
          </w:p>
          <w:p w14:paraId="0D85BB8D" w14:textId="54526D69" w:rsidR="001F250E" w:rsidRPr="002D71DF" w:rsidRDefault="001F250E" w:rsidP="000F7AA7">
            <w:r w:rsidRPr="002D71DF">
              <w:t>In</w:t>
            </w:r>
            <w:r w:rsidR="004C760B" w:rsidRPr="002D71DF">
              <w:t xml:space="preserve"> </w:t>
            </w:r>
            <w:r w:rsidRPr="002D71DF">
              <w:t>pairs,</w:t>
            </w:r>
            <w:r w:rsidR="004C760B" w:rsidRPr="002D71DF">
              <w:t xml:space="preserve"> </w:t>
            </w:r>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annotate,</w:t>
            </w:r>
            <w:r w:rsidR="004C760B" w:rsidRPr="002D71DF">
              <w:t xml:space="preserve"> </w:t>
            </w:r>
            <w:r w:rsidRPr="002D71DF">
              <w:t>rehearse</w:t>
            </w:r>
            <w:r w:rsidR="004C760B" w:rsidRPr="002D71DF">
              <w:t xml:space="preserve"> </w:t>
            </w:r>
            <w:r w:rsidRPr="002D71DF">
              <w:t>and</w:t>
            </w:r>
            <w:r w:rsidR="004C760B" w:rsidRPr="002D71DF">
              <w:t xml:space="preserve"> </w:t>
            </w:r>
            <w:r w:rsidRPr="002D71DF">
              <w:t>perform</w:t>
            </w:r>
            <w:r w:rsidR="004C760B" w:rsidRPr="002D71DF">
              <w:t xml:space="preserve"> </w:t>
            </w:r>
            <w:r w:rsidRPr="002D71DF">
              <w:t>the</w:t>
            </w:r>
            <w:r w:rsidR="004C760B" w:rsidRPr="002D71DF">
              <w:t xml:space="preserve"> </w:t>
            </w:r>
            <w:r w:rsidRPr="002D71DF">
              <w:t>scene</w:t>
            </w:r>
            <w:r w:rsidR="004C760B" w:rsidRPr="002D71DF">
              <w:t xml:space="preserve"> </w:t>
            </w:r>
            <w:r w:rsidR="000F7AA7" w:rsidRPr="000F7AA7">
              <w:t>‘</w:t>
            </w:r>
            <w:r w:rsidRPr="00D25100">
              <w:t>LEAVING</w:t>
            </w:r>
            <w:r w:rsidR="000F7AA7" w:rsidRPr="00D25100">
              <w:t>’</w:t>
            </w:r>
            <w:r w:rsidRPr="002D71DF">
              <w:t>.</w:t>
            </w:r>
            <w:r w:rsidR="004C760B" w:rsidRPr="002D71DF">
              <w:t xml:space="preserve"> </w:t>
            </w:r>
            <w:r w:rsidRPr="002D71DF">
              <w:t>Give</w:t>
            </w:r>
            <w:r w:rsidR="004C760B" w:rsidRPr="002D71DF">
              <w:t xml:space="preserve"> </w:t>
            </w:r>
            <w:r w:rsidRPr="002D71DF">
              <w:t>each</w:t>
            </w:r>
            <w:r w:rsidR="004C760B" w:rsidRPr="002D71DF">
              <w:t xml:space="preserve"> </w:t>
            </w:r>
            <w:r w:rsidRPr="002D71DF">
              <w:t>pair</w:t>
            </w:r>
            <w:r w:rsidR="004C760B" w:rsidRPr="002D71DF">
              <w:t xml:space="preserve"> </w:t>
            </w:r>
            <w:r w:rsidRPr="002D71DF">
              <w:t>2</w:t>
            </w:r>
            <w:r w:rsidR="004C760B" w:rsidRPr="002D71DF">
              <w:t xml:space="preserve"> </w:t>
            </w:r>
            <w:r w:rsidRPr="002D71DF">
              <w:t>cards.</w:t>
            </w:r>
            <w:r w:rsidR="004C760B" w:rsidRPr="002D71DF">
              <w:t xml:space="preserve"> </w:t>
            </w:r>
            <w:r w:rsidRPr="000F7AA7">
              <w:t>Students</w:t>
            </w:r>
            <w:r w:rsidR="004C760B" w:rsidRPr="002D71DF">
              <w:t xml:space="preserve"> </w:t>
            </w:r>
            <w:r w:rsidRPr="002D71DF">
              <w:t>will</w:t>
            </w:r>
            <w:r w:rsidR="004C760B" w:rsidRPr="002D71DF">
              <w:t xml:space="preserve"> </w:t>
            </w:r>
            <w:r w:rsidRPr="002D71DF">
              <w:t>read,</w:t>
            </w:r>
            <w:r w:rsidR="004C760B" w:rsidRPr="002D71DF">
              <w:t xml:space="preserve"> </w:t>
            </w:r>
            <w:r w:rsidRPr="002D71DF">
              <w:t>identify</w:t>
            </w:r>
            <w:r w:rsidR="004C760B" w:rsidRPr="002D71DF">
              <w:t xml:space="preserve"> </w:t>
            </w:r>
            <w:r w:rsidRPr="002D71DF">
              <w:t>and</w:t>
            </w:r>
            <w:r w:rsidR="004C760B" w:rsidRPr="002D71DF">
              <w:t xml:space="preserve"> </w:t>
            </w:r>
            <w:r w:rsidRPr="002D71DF">
              <w:t>annotate</w:t>
            </w:r>
            <w:r w:rsidR="004C760B" w:rsidRPr="002D71DF">
              <w:t xml:space="preserve"> </w:t>
            </w:r>
            <w:r w:rsidRPr="002D71DF">
              <w:t>2</w:t>
            </w:r>
            <w:r w:rsidR="004C760B" w:rsidRPr="002D71DF">
              <w:t xml:space="preserve"> </w:t>
            </w:r>
            <w:r w:rsidRPr="002D71DF">
              <w:t>moments</w:t>
            </w:r>
            <w:r w:rsidR="004C760B" w:rsidRPr="002D71DF">
              <w:t xml:space="preserve"> </w:t>
            </w:r>
            <w:r w:rsidRPr="002D71DF">
              <w:t>in</w:t>
            </w:r>
            <w:r w:rsidR="004C760B" w:rsidRPr="002D71DF">
              <w:t xml:space="preserve"> </w:t>
            </w:r>
            <w:r w:rsidRPr="002D71DF">
              <w:t>the</w:t>
            </w:r>
            <w:r w:rsidR="004C760B" w:rsidRPr="002D71DF">
              <w:t xml:space="preserve"> </w:t>
            </w:r>
            <w:r w:rsidRPr="002D71DF">
              <w:t>script</w:t>
            </w:r>
            <w:r w:rsidR="004C760B" w:rsidRPr="002D71DF">
              <w:t xml:space="preserve"> </w:t>
            </w:r>
            <w:r w:rsidRPr="002D71DF">
              <w:t>where</w:t>
            </w:r>
            <w:r w:rsidR="004C760B" w:rsidRPr="002D71DF">
              <w:t xml:space="preserve"> </w:t>
            </w:r>
            <w:r w:rsidRPr="002D71DF">
              <w:t>their</w:t>
            </w:r>
            <w:r w:rsidR="004C760B" w:rsidRPr="002D71DF">
              <w:t xml:space="preserve"> </w:t>
            </w:r>
            <w:r w:rsidRPr="002D71DF">
              <w:t>given</w:t>
            </w:r>
            <w:r w:rsidR="004C760B" w:rsidRPr="002D71DF">
              <w:t xml:space="preserve"> </w:t>
            </w:r>
            <w:r w:rsidRPr="002D71DF">
              <w:t>level</w:t>
            </w:r>
            <w:r w:rsidR="004C760B" w:rsidRPr="002D71DF">
              <w:t xml:space="preserve"> </w:t>
            </w:r>
            <w:r w:rsidRPr="002D71DF">
              <w:t>of</w:t>
            </w:r>
            <w:r w:rsidR="004C760B" w:rsidRPr="002D71DF">
              <w:t xml:space="preserve"> </w:t>
            </w:r>
            <w:r w:rsidRPr="002D71DF">
              <w:t>tension</w:t>
            </w:r>
            <w:r w:rsidR="004C760B" w:rsidRPr="002D71DF">
              <w:t xml:space="preserve"> </w:t>
            </w:r>
            <w:r w:rsidRPr="002D71DF">
              <w:t>would</w:t>
            </w:r>
            <w:r w:rsidR="004C760B" w:rsidRPr="002D71DF">
              <w:t xml:space="preserve"> </w:t>
            </w:r>
            <w:r w:rsidRPr="002D71DF">
              <w:lastRenderedPageBreak/>
              <w:t>be</w:t>
            </w:r>
            <w:r w:rsidR="004C760B" w:rsidRPr="002D71DF">
              <w:t xml:space="preserve"> </w:t>
            </w:r>
            <w:r w:rsidRPr="002D71DF">
              <w:t>most</w:t>
            </w:r>
            <w:r w:rsidR="004C760B" w:rsidRPr="002D71DF">
              <w:t xml:space="preserve"> </w:t>
            </w:r>
            <w:r w:rsidRPr="002D71DF">
              <w:t>appropriate.</w:t>
            </w:r>
            <w:r w:rsidR="004C760B" w:rsidRPr="002D71DF">
              <w:t xml:space="preserve"> </w:t>
            </w:r>
            <w:r w:rsidRPr="002D71DF">
              <w:t>Ask</w:t>
            </w:r>
            <w:r w:rsidR="004C760B" w:rsidRPr="002D71DF">
              <w:t xml:space="preserve"> </w:t>
            </w:r>
            <w:r w:rsidRPr="002D71DF">
              <w:t>each</w:t>
            </w:r>
            <w:r w:rsidR="004C760B" w:rsidRPr="002D71DF">
              <w:t xml:space="preserve"> </w:t>
            </w:r>
            <w:r w:rsidRPr="002D71DF">
              <w:t>pair</w:t>
            </w:r>
            <w:r w:rsidR="004C760B" w:rsidRPr="002D71DF">
              <w:t xml:space="preserve"> </w:t>
            </w:r>
            <w:r w:rsidRPr="002D71DF">
              <w:t>to</w:t>
            </w:r>
            <w:r w:rsidR="004C760B" w:rsidRPr="002D71DF">
              <w:t xml:space="preserve"> </w:t>
            </w:r>
            <w:r w:rsidRPr="002D71DF">
              <w:t>stage</w:t>
            </w:r>
            <w:r w:rsidR="004C760B" w:rsidRPr="002D71DF">
              <w:t xml:space="preserve"> </w:t>
            </w:r>
            <w:r w:rsidRPr="002D71DF">
              <w:t>the</w:t>
            </w:r>
            <w:r w:rsidR="004C760B" w:rsidRPr="002D71DF">
              <w:t xml:space="preserve"> </w:t>
            </w:r>
            <w:r w:rsidRPr="002D71DF">
              <w:t>scene</w:t>
            </w:r>
            <w:r w:rsidR="004C760B" w:rsidRPr="002D71DF">
              <w:t xml:space="preserve"> </w:t>
            </w:r>
            <w:r w:rsidRPr="002D71DF">
              <w:t>to</w:t>
            </w:r>
            <w:r w:rsidR="004C760B" w:rsidRPr="002D71DF">
              <w:t xml:space="preserve"> </w:t>
            </w:r>
            <w:r w:rsidRPr="002D71DF">
              <w:t>reflect</w:t>
            </w:r>
            <w:r w:rsidR="004C760B" w:rsidRPr="002D71DF">
              <w:t xml:space="preserve"> </w:t>
            </w:r>
            <w:r w:rsidRPr="002D71DF">
              <w:t>their</w:t>
            </w:r>
            <w:r w:rsidR="004C760B" w:rsidRPr="002D71DF">
              <w:t xml:space="preserve"> </w:t>
            </w:r>
            <w:r w:rsidRPr="002D71DF">
              <w:t>tension</w:t>
            </w:r>
            <w:r w:rsidR="004C760B" w:rsidRPr="002D71DF">
              <w:t xml:space="preserve"> </w:t>
            </w:r>
            <w:r w:rsidRPr="002D71DF">
              <w:t>scale.</w:t>
            </w:r>
            <w:r w:rsidR="004C760B" w:rsidRPr="002D71DF">
              <w:t xml:space="preserve"> </w:t>
            </w:r>
            <w:r w:rsidRPr="002D71DF">
              <w:t>Students</w:t>
            </w:r>
            <w:r w:rsidR="004C760B" w:rsidRPr="002D71DF">
              <w:t xml:space="preserve"> </w:t>
            </w:r>
            <w:r w:rsidRPr="002D71DF">
              <w:t>should</w:t>
            </w:r>
            <w:r w:rsidR="004C760B" w:rsidRPr="002D71DF">
              <w:t xml:space="preserve"> </w:t>
            </w:r>
            <w:r w:rsidRPr="002D71DF">
              <w:t>consider</w:t>
            </w:r>
            <w:r w:rsidR="004C760B" w:rsidRPr="002D71DF">
              <w:t xml:space="preserve"> </w:t>
            </w:r>
            <w:r w:rsidRPr="002D71DF">
              <w:t>how</w:t>
            </w:r>
            <w:r w:rsidR="004C760B" w:rsidRPr="002D71DF">
              <w:t xml:space="preserve"> </w:t>
            </w:r>
            <w:r w:rsidRPr="002D71DF">
              <w:t>tension</w:t>
            </w:r>
            <w:r w:rsidR="004C760B" w:rsidRPr="002D71DF">
              <w:t xml:space="preserve"> </w:t>
            </w:r>
            <w:r w:rsidRPr="002D71DF">
              <w:t>rises</w:t>
            </w:r>
            <w:r w:rsidR="004C760B" w:rsidRPr="002D71DF">
              <w:t xml:space="preserve"> </w:t>
            </w:r>
            <w:r w:rsidRPr="002D71DF">
              <w:t>and</w:t>
            </w:r>
            <w:r w:rsidR="004C760B" w:rsidRPr="002D71DF">
              <w:t xml:space="preserve"> </w:t>
            </w:r>
            <w:r w:rsidRPr="002D71DF">
              <w:t>falls</w:t>
            </w:r>
            <w:r w:rsidR="004C760B" w:rsidRPr="002D71DF">
              <w:t xml:space="preserve"> </w:t>
            </w:r>
            <w:r w:rsidRPr="002D71DF">
              <w:t>in</w:t>
            </w:r>
            <w:r w:rsidR="004C760B" w:rsidRPr="002D71DF">
              <w:t xml:space="preserve"> </w:t>
            </w:r>
            <w:r w:rsidRPr="002D71DF">
              <w:t>these</w:t>
            </w:r>
            <w:r w:rsidR="004C760B" w:rsidRPr="002D71DF">
              <w:t xml:space="preserve"> </w:t>
            </w:r>
            <w:r w:rsidRPr="002D71DF">
              <w:t>moments.</w:t>
            </w:r>
            <w:r w:rsidR="004C760B" w:rsidRPr="002D71DF">
              <w:t xml:space="preserve"> </w:t>
            </w:r>
            <w:r w:rsidRPr="002D71DF">
              <w:t>Circulate</w:t>
            </w:r>
            <w:r w:rsidR="004C760B" w:rsidRPr="002D71DF">
              <w:t xml:space="preserve"> </w:t>
            </w:r>
            <w:r w:rsidRPr="002D71DF">
              <w:t>around</w:t>
            </w:r>
            <w:r w:rsidR="004C760B" w:rsidRPr="002D71DF">
              <w:t xml:space="preserve"> </w:t>
            </w:r>
            <w:r w:rsidRPr="002D71DF">
              <w:t>the</w:t>
            </w:r>
            <w:r w:rsidR="004C760B" w:rsidRPr="002D71DF">
              <w:t xml:space="preserve"> </w:t>
            </w:r>
            <w:r w:rsidRPr="002D71DF">
              <w:t>class</w:t>
            </w:r>
            <w:r w:rsidR="004C760B" w:rsidRPr="002D71DF">
              <w:t xml:space="preserve"> </w:t>
            </w:r>
            <w:r w:rsidRPr="002D71DF">
              <w:t>responding</w:t>
            </w:r>
            <w:r w:rsidR="004C760B" w:rsidRPr="002D71DF">
              <w:t xml:space="preserve"> </w:t>
            </w:r>
            <w:r w:rsidRPr="002D71DF">
              <w:t>to</w:t>
            </w:r>
            <w:r w:rsidR="004C760B" w:rsidRPr="002D71DF">
              <w:t xml:space="preserve"> </w:t>
            </w:r>
            <w:r w:rsidRPr="002D71DF">
              <w:t>student</w:t>
            </w:r>
            <w:r w:rsidR="004C760B" w:rsidRPr="002D71DF">
              <w:t xml:space="preserve"> </w:t>
            </w:r>
            <w:r w:rsidRPr="002D71DF">
              <w:t>need</w:t>
            </w:r>
            <w:r w:rsidR="004C760B" w:rsidRPr="002D71DF">
              <w:t xml:space="preserve"> </w:t>
            </w:r>
            <w:r w:rsidRPr="002D71DF">
              <w:t>by</w:t>
            </w:r>
            <w:r w:rsidR="004C760B" w:rsidRPr="002D71DF">
              <w:t xml:space="preserve"> </w:t>
            </w:r>
            <w:r w:rsidRPr="002D71DF">
              <w:t>encouraging</w:t>
            </w:r>
            <w:r w:rsidR="004C760B" w:rsidRPr="002D71DF">
              <w:t xml:space="preserve"> </w:t>
            </w:r>
            <w:r w:rsidRPr="002D71DF">
              <w:t>them</w:t>
            </w:r>
            <w:r w:rsidR="004C760B" w:rsidRPr="002D71DF">
              <w:t xml:space="preserve"> </w:t>
            </w:r>
            <w:r w:rsidRPr="002D71DF">
              <w:t>to</w:t>
            </w:r>
            <w:r w:rsidR="004C760B" w:rsidRPr="002D71DF">
              <w:t xml:space="preserve"> </w:t>
            </w:r>
            <w:r w:rsidRPr="002D71DF">
              <w:t>experiment</w:t>
            </w:r>
            <w:r w:rsidR="004C760B" w:rsidRPr="002D71DF">
              <w:t xml:space="preserve"> </w:t>
            </w:r>
            <w:r w:rsidRPr="002D71DF">
              <w:t>with</w:t>
            </w:r>
            <w:r w:rsidR="004C760B" w:rsidRPr="002D71DF">
              <w:t xml:space="preserve"> </w:t>
            </w:r>
            <w:r w:rsidRPr="002D71DF">
              <w:t>tension</w:t>
            </w:r>
            <w:r w:rsidR="004C760B" w:rsidRPr="002D71DF">
              <w:t xml:space="preserve"> </w:t>
            </w:r>
            <w:r w:rsidRPr="002D71DF">
              <w:t>expressed</w:t>
            </w:r>
            <w:r w:rsidR="004C760B" w:rsidRPr="002D71DF">
              <w:t xml:space="preserve"> </w:t>
            </w:r>
            <w:r w:rsidRPr="002D71DF">
              <w:t>through:</w:t>
            </w:r>
          </w:p>
          <w:p w14:paraId="5E78C652" w14:textId="24B270BC" w:rsidR="001F250E" w:rsidRPr="002D71DF" w:rsidRDefault="001F250E" w:rsidP="001F250E">
            <w:pPr>
              <w:pStyle w:val="ListBullet"/>
              <w:numPr>
                <w:ilvl w:val="0"/>
                <w:numId w:val="5"/>
              </w:numPr>
            </w:pPr>
            <w:r w:rsidRPr="002D71DF">
              <w:t>voice:</w:t>
            </w:r>
            <w:r w:rsidR="004C760B" w:rsidRPr="002D71DF">
              <w:t xml:space="preserve"> </w:t>
            </w:r>
            <w:r w:rsidRPr="002D71DF">
              <w:t>pace,</w:t>
            </w:r>
            <w:r w:rsidR="004C760B" w:rsidRPr="002D71DF">
              <w:t xml:space="preserve"> </w:t>
            </w:r>
            <w:r w:rsidRPr="002D71DF">
              <w:t>pitch,</w:t>
            </w:r>
            <w:r w:rsidR="004C760B" w:rsidRPr="002D71DF">
              <w:t xml:space="preserve"> </w:t>
            </w:r>
            <w:r w:rsidRPr="002D71DF">
              <w:t>volume,</w:t>
            </w:r>
            <w:r w:rsidR="004C760B" w:rsidRPr="002D71DF">
              <w:t xml:space="preserve"> </w:t>
            </w:r>
            <w:r w:rsidRPr="002D71DF">
              <w:t>pause</w:t>
            </w:r>
            <w:r w:rsidR="004C760B" w:rsidRPr="002D71DF">
              <w:t xml:space="preserve"> </w:t>
            </w:r>
            <w:r w:rsidRPr="002D71DF">
              <w:t>and</w:t>
            </w:r>
            <w:r w:rsidR="004C760B" w:rsidRPr="002D71DF">
              <w:t xml:space="preserve"> </w:t>
            </w:r>
            <w:r w:rsidRPr="002D71DF">
              <w:t>silence</w:t>
            </w:r>
          </w:p>
          <w:p w14:paraId="5A5D172C" w14:textId="2881E7F5" w:rsidR="001F250E" w:rsidRPr="002D71DF" w:rsidRDefault="001F250E" w:rsidP="001F250E">
            <w:pPr>
              <w:pStyle w:val="ListBullet"/>
              <w:numPr>
                <w:ilvl w:val="0"/>
                <w:numId w:val="5"/>
              </w:numPr>
            </w:pPr>
            <w:r w:rsidRPr="002D71DF">
              <w:t>movement:</w:t>
            </w:r>
            <w:r w:rsidR="004C760B" w:rsidRPr="002D71DF">
              <w:t xml:space="preserve"> </w:t>
            </w:r>
            <w:r w:rsidRPr="002D71DF">
              <w:t>gaze,</w:t>
            </w:r>
            <w:r w:rsidR="004C760B" w:rsidRPr="002D71DF">
              <w:t xml:space="preserve"> </w:t>
            </w:r>
            <w:r w:rsidRPr="002D71DF">
              <w:t>stillness,</w:t>
            </w:r>
            <w:r w:rsidR="004C760B" w:rsidRPr="002D71DF">
              <w:t xml:space="preserve"> </w:t>
            </w:r>
            <w:r w:rsidRPr="002D71DF">
              <w:t>proxemics,</w:t>
            </w:r>
            <w:r w:rsidR="004C760B" w:rsidRPr="002D71DF">
              <w:t xml:space="preserve"> </w:t>
            </w:r>
            <w:r w:rsidRPr="002D71DF">
              <w:t>sharp</w:t>
            </w:r>
            <w:r w:rsidR="004C760B" w:rsidRPr="002D71DF">
              <w:t xml:space="preserve"> </w:t>
            </w:r>
            <w:r w:rsidRPr="002D71DF">
              <w:t>or</w:t>
            </w:r>
            <w:r w:rsidR="004C760B" w:rsidRPr="002D71DF">
              <w:t xml:space="preserve"> </w:t>
            </w:r>
            <w:r w:rsidRPr="002D71DF">
              <w:t>abrupt</w:t>
            </w:r>
            <w:r w:rsidR="004C760B" w:rsidRPr="002D71DF">
              <w:t xml:space="preserve"> </w:t>
            </w:r>
            <w:r w:rsidRPr="002D71DF">
              <w:t>movements.</w:t>
            </w:r>
          </w:p>
          <w:p w14:paraId="404ED597" w14:textId="36172822" w:rsidR="001F250E" w:rsidRPr="002D71DF" w:rsidRDefault="001F250E" w:rsidP="001F250E">
            <w:pPr>
              <w:rPr>
                <w:rFonts w:eastAsia="Arial"/>
                <w:b/>
                <w:bCs/>
                <w:szCs w:val="22"/>
              </w:rPr>
            </w:pPr>
            <w:r w:rsidRPr="002D71DF">
              <w:rPr>
                <w:b/>
                <w:bCs/>
              </w:rPr>
              <w:t>Documentation</w:t>
            </w:r>
            <w:r w:rsidR="004C760B" w:rsidRPr="002D71DF">
              <w:rPr>
                <w:b/>
                <w:bCs/>
              </w:rPr>
              <w:t xml:space="preserve"> </w:t>
            </w:r>
            <w:r w:rsidRPr="002D71DF">
              <w:rPr>
                <w:b/>
                <w:bCs/>
              </w:rPr>
              <w:t>prompt:</w:t>
            </w:r>
            <w:r w:rsidR="004C760B" w:rsidRPr="002D71DF">
              <w:rPr>
                <w:b/>
                <w:bCs/>
              </w:rPr>
              <w:t xml:space="preserve"> </w:t>
            </w:r>
            <w:r w:rsidR="000F7AA7">
              <w:t>a</w:t>
            </w:r>
            <w:r w:rsidRPr="002D71DF">
              <w:t>sk</w:t>
            </w:r>
            <w:r w:rsidR="004C760B" w:rsidRPr="002D71DF">
              <w:t xml:space="preserve"> </w:t>
            </w:r>
            <w:r w:rsidRPr="002D71DF">
              <w:t>each</w:t>
            </w:r>
            <w:r w:rsidR="004C760B" w:rsidRPr="002D71DF">
              <w:t xml:space="preserve"> </w:t>
            </w:r>
            <w:r w:rsidRPr="002D71DF">
              <w:t>pair</w:t>
            </w:r>
            <w:r w:rsidR="004C760B" w:rsidRPr="002D71DF">
              <w:t xml:space="preserve"> </w:t>
            </w:r>
            <w:r w:rsidRPr="002D71DF">
              <w:t>to</w:t>
            </w:r>
            <w:r w:rsidR="004C760B" w:rsidRPr="002D71DF">
              <w:t xml:space="preserve"> </w:t>
            </w:r>
            <w:r w:rsidRPr="002D71DF">
              <w:t>present</w:t>
            </w:r>
            <w:r w:rsidR="004C760B" w:rsidRPr="002D71DF">
              <w:t xml:space="preserve"> </w:t>
            </w:r>
            <w:r w:rsidRPr="002D71DF">
              <w:t>their</w:t>
            </w:r>
            <w:r w:rsidR="004C760B" w:rsidRPr="002D71DF">
              <w:t xml:space="preserve"> </w:t>
            </w:r>
            <w:r w:rsidRPr="002D71DF">
              <w:t>moments</w:t>
            </w:r>
            <w:r w:rsidR="004C760B" w:rsidRPr="002D71DF">
              <w:t xml:space="preserve"> </w:t>
            </w:r>
            <w:r w:rsidRPr="002D71DF">
              <w:t>to</w:t>
            </w:r>
            <w:r w:rsidR="004C760B" w:rsidRPr="002D71DF">
              <w:t xml:space="preserve"> </w:t>
            </w:r>
            <w:r w:rsidRPr="002D71DF">
              <w:t>the</w:t>
            </w:r>
            <w:r w:rsidR="004C760B" w:rsidRPr="002D71DF">
              <w:t xml:space="preserve"> </w:t>
            </w:r>
            <w:r w:rsidRPr="002D71DF">
              <w:t>class.</w:t>
            </w:r>
            <w:r w:rsidR="004C760B" w:rsidRPr="002D71DF">
              <w:t xml:space="preserve"> </w:t>
            </w:r>
            <w:r w:rsidRPr="002D71DF">
              <w:t>Photograph</w:t>
            </w:r>
            <w:r w:rsidR="004C760B" w:rsidRPr="002D71DF">
              <w:t xml:space="preserve"> </w:t>
            </w:r>
            <w:r w:rsidRPr="002D71DF">
              <w:t>the</w:t>
            </w:r>
            <w:r w:rsidR="004C760B" w:rsidRPr="002D71DF">
              <w:t xml:space="preserve"> </w:t>
            </w:r>
            <w:r w:rsidRPr="002D71DF">
              <w:t>2</w:t>
            </w:r>
            <w:r w:rsidR="004C760B" w:rsidRPr="002D71DF">
              <w:t xml:space="preserve"> </w:t>
            </w:r>
            <w:r w:rsidRPr="002D71DF">
              <w:t>points</w:t>
            </w:r>
            <w:r w:rsidR="004C760B" w:rsidRPr="002D71DF">
              <w:t xml:space="preserve"> </w:t>
            </w:r>
            <w:r w:rsidRPr="002D71DF">
              <w:t>of</w:t>
            </w:r>
            <w:r w:rsidR="004C760B" w:rsidRPr="002D71DF">
              <w:t xml:space="preserve"> </w:t>
            </w:r>
            <w:r w:rsidRPr="002D71DF">
              <w:t>tension</w:t>
            </w:r>
            <w:r w:rsidR="004C760B" w:rsidRPr="002D71DF">
              <w:t xml:space="preserve"> </w:t>
            </w:r>
            <w:r w:rsidRPr="002D71DF">
              <w:t>in</w:t>
            </w:r>
            <w:r w:rsidR="004C760B" w:rsidRPr="002D71DF">
              <w:t xml:space="preserve"> </w:t>
            </w:r>
            <w:r w:rsidRPr="002D71DF">
              <w:t>each</w:t>
            </w:r>
            <w:r w:rsidR="004C760B" w:rsidRPr="002D71DF">
              <w:t xml:space="preserve"> </w:t>
            </w:r>
            <w:r w:rsidRPr="002D71DF">
              <w:t>performance</w:t>
            </w:r>
            <w:r w:rsidR="004C760B" w:rsidRPr="002D71DF">
              <w:t xml:space="preserve"> </w:t>
            </w:r>
            <w:r w:rsidRPr="002D71DF">
              <w:t>and</w:t>
            </w:r>
            <w:r w:rsidR="004C760B" w:rsidRPr="002D71DF">
              <w:t xml:space="preserve"> </w:t>
            </w:r>
            <w:r w:rsidRPr="002D71DF">
              <w:t>guide</w:t>
            </w:r>
            <w:r w:rsidR="004C760B" w:rsidRPr="002D71DF">
              <w:t xml:space="preserve"> </w:t>
            </w:r>
            <w:r w:rsidRPr="002D71DF">
              <w:t>students</w:t>
            </w:r>
            <w:r w:rsidR="004C760B" w:rsidRPr="002D71DF">
              <w:t xml:space="preserve"> </w:t>
            </w:r>
            <w:r w:rsidRPr="002D71DF">
              <w:t>to</w:t>
            </w:r>
            <w:r w:rsidR="004C760B" w:rsidRPr="002D71DF">
              <w:t xml:space="preserve"> </w:t>
            </w:r>
            <w:r w:rsidRPr="002D71DF">
              <w:t>upload</w:t>
            </w:r>
            <w:r w:rsidR="004C760B" w:rsidRPr="002D71DF">
              <w:t xml:space="preserve"> </w:t>
            </w:r>
            <w:r w:rsidRPr="002D71DF">
              <w:t>these</w:t>
            </w:r>
            <w:r w:rsidR="004C760B" w:rsidRPr="002D71DF">
              <w:t xml:space="preserve"> </w:t>
            </w:r>
            <w:r w:rsidRPr="002D71DF">
              <w:t>images</w:t>
            </w:r>
            <w:r w:rsidR="004C760B" w:rsidRPr="002D71DF">
              <w:t xml:space="preserve"> </w:t>
            </w:r>
            <w:r w:rsidRPr="002D71DF">
              <w:t>and</w:t>
            </w:r>
            <w:r w:rsidR="004C760B" w:rsidRPr="002D71DF">
              <w:t xml:space="preserve"> </w:t>
            </w:r>
            <w:r w:rsidRPr="002D71DF">
              <w:t>accompanying</w:t>
            </w:r>
            <w:r w:rsidR="004C760B" w:rsidRPr="002D71DF">
              <w:t xml:space="preserve"> </w:t>
            </w:r>
            <w:r w:rsidRPr="002D71DF">
              <w:t>script</w:t>
            </w:r>
            <w:r w:rsidR="004C760B" w:rsidRPr="002D71DF">
              <w:t xml:space="preserve"> </w:t>
            </w:r>
            <w:r w:rsidRPr="002D71DF">
              <w:t>annotation</w:t>
            </w:r>
            <w:r w:rsidR="004C760B" w:rsidRPr="002D71DF">
              <w:t xml:space="preserve"> </w:t>
            </w:r>
            <w:r w:rsidRPr="002D71DF">
              <w:t>to</w:t>
            </w:r>
            <w:r w:rsidR="004C760B" w:rsidRPr="002D71DF">
              <w:t xml:space="preserve"> </w:t>
            </w:r>
            <w:r w:rsidRPr="00D25100">
              <w:rPr>
                <w:b/>
                <w:bCs/>
              </w:rPr>
              <w:t>slide</w:t>
            </w:r>
            <w:r w:rsidR="004C760B" w:rsidRPr="002D71DF">
              <w:t xml:space="preserve"> </w:t>
            </w:r>
            <w:r w:rsidRPr="002D71DF">
              <w:rPr>
                <w:b/>
                <w:bCs/>
              </w:rPr>
              <w:t>PJ1</w:t>
            </w:r>
            <w:r w:rsidR="007D062B" w:rsidRPr="002D71DF">
              <w:rPr>
                <w:b/>
                <w:bCs/>
              </w:rPr>
              <w:t>5</w:t>
            </w:r>
            <w:r w:rsidR="004C760B" w:rsidRPr="002D71DF">
              <w:t xml:space="preserve"> </w:t>
            </w:r>
            <w:r w:rsidRPr="002D71DF">
              <w:t>of</w:t>
            </w:r>
            <w:r w:rsidR="004C760B" w:rsidRPr="002D71DF">
              <w:t xml:space="preserve"> </w:t>
            </w:r>
            <w:r w:rsidRPr="002D71DF">
              <w:t>the</w:t>
            </w:r>
            <w:r w:rsidR="004C760B" w:rsidRPr="002D71DF">
              <w:t xml:space="preserve"> </w:t>
            </w:r>
            <w:r w:rsidRPr="002D71DF">
              <w:rPr>
                <w:rFonts w:eastAsia="Arial"/>
                <w:szCs w:val="22"/>
              </w:rPr>
              <w:t>playwright’s</w:t>
            </w:r>
            <w:r w:rsidR="004C760B" w:rsidRPr="002D71DF">
              <w:rPr>
                <w:rFonts w:eastAsia="Arial"/>
                <w:szCs w:val="22"/>
              </w:rPr>
              <w:t xml:space="preserve"> </w:t>
            </w:r>
            <w:r w:rsidRPr="002D71DF">
              <w:rPr>
                <w:rFonts w:eastAsia="Arial"/>
                <w:szCs w:val="22"/>
              </w:rPr>
              <w:t>journal.</w:t>
            </w:r>
          </w:p>
          <w:p w14:paraId="7FCD6AF3" w14:textId="6C8C737D" w:rsidR="00F00B65" w:rsidRPr="002D71DF" w:rsidRDefault="00F00B65" w:rsidP="00F00B65">
            <w:pPr>
              <w:rPr>
                <w:b/>
                <w:bCs/>
              </w:rPr>
            </w:pPr>
            <w:r w:rsidRPr="002D71DF">
              <w:rPr>
                <w:b/>
                <w:bCs/>
              </w:rPr>
              <w:t>Activity</w:t>
            </w:r>
            <w:r w:rsidR="004C760B" w:rsidRPr="002D71DF">
              <w:rPr>
                <w:b/>
                <w:bCs/>
              </w:rPr>
              <w:t xml:space="preserve"> </w:t>
            </w:r>
            <w:r w:rsidRPr="002D71DF">
              <w:rPr>
                <w:b/>
                <w:bCs/>
              </w:rPr>
              <w:t>4.</w:t>
            </w:r>
            <w:r w:rsidR="001F250E" w:rsidRPr="002D71DF">
              <w:rPr>
                <w:b/>
                <w:bCs/>
              </w:rPr>
              <w:t>6</w:t>
            </w:r>
            <w:r w:rsidR="004C760B" w:rsidRPr="002D71DF">
              <w:rPr>
                <w:b/>
                <w:bCs/>
              </w:rPr>
              <w:t xml:space="preserve"> </w:t>
            </w:r>
            <w:r w:rsidRPr="002D71DF">
              <w:rPr>
                <w:b/>
                <w:bCs/>
              </w:rPr>
              <w:t>–</w:t>
            </w:r>
            <w:r w:rsidR="004C760B" w:rsidRPr="002D71DF">
              <w:rPr>
                <w:b/>
                <w:bCs/>
              </w:rPr>
              <w:t xml:space="preserve"> </w:t>
            </w:r>
            <w:r w:rsidRPr="002D71DF">
              <w:rPr>
                <w:b/>
                <w:bCs/>
              </w:rPr>
              <w:t>director</w:t>
            </w:r>
            <w:r w:rsidR="00DD1816">
              <w:rPr>
                <w:b/>
                <w:bCs/>
              </w:rPr>
              <w:t xml:space="preserve"> –</w:t>
            </w:r>
            <w:r w:rsidR="004C760B" w:rsidRPr="002D71DF">
              <w:rPr>
                <w:b/>
                <w:bCs/>
              </w:rPr>
              <w:t xml:space="preserve"> </w:t>
            </w:r>
            <w:r w:rsidRPr="002D71DF">
              <w:rPr>
                <w:b/>
                <w:bCs/>
              </w:rPr>
              <w:t>directing</w:t>
            </w:r>
            <w:r w:rsidR="004C760B" w:rsidRPr="002D71DF">
              <w:rPr>
                <w:b/>
                <w:bCs/>
              </w:rPr>
              <w:t xml:space="preserve"> </w:t>
            </w:r>
            <w:r w:rsidRPr="002D71DF">
              <w:rPr>
                <w:b/>
                <w:bCs/>
              </w:rPr>
              <w:t>the</w:t>
            </w:r>
            <w:r w:rsidR="004C760B" w:rsidRPr="002D71DF">
              <w:rPr>
                <w:b/>
                <w:bCs/>
              </w:rPr>
              <w:t xml:space="preserve"> </w:t>
            </w:r>
            <w:r w:rsidRPr="002D71DF">
              <w:rPr>
                <w:b/>
                <w:bCs/>
              </w:rPr>
              <w:t>unspoken</w:t>
            </w:r>
          </w:p>
          <w:p w14:paraId="068CF27A" w14:textId="33CF3B3E" w:rsidR="00F00B65" w:rsidRPr="002D71DF" w:rsidRDefault="00F00B65" w:rsidP="00F00B65">
            <w:r w:rsidRPr="002D71DF">
              <w:t>Read</w:t>
            </w:r>
            <w:r w:rsidR="004C760B" w:rsidRPr="002D71DF">
              <w:t xml:space="preserve"> </w:t>
            </w:r>
            <w:r w:rsidRPr="002D71DF">
              <w:t>the</w:t>
            </w:r>
            <w:r w:rsidR="004C760B" w:rsidRPr="002D71DF">
              <w:t xml:space="preserve"> </w:t>
            </w:r>
            <w:r w:rsidR="001E605D" w:rsidRPr="002D71DF">
              <w:t>stage</w:t>
            </w:r>
            <w:r w:rsidR="004C760B" w:rsidRPr="002D71DF">
              <w:t xml:space="preserve"> </w:t>
            </w:r>
            <w:r w:rsidR="001E605D" w:rsidRPr="002D71DF">
              <w:t>direction</w:t>
            </w:r>
            <w:r w:rsidR="004C760B" w:rsidRPr="002D71DF">
              <w:t xml:space="preserve"> </w:t>
            </w:r>
            <w:r w:rsidRPr="002D71DF">
              <w:t>of</w:t>
            </w:r>
            <w:r w:rsidR="004C760B" w:rsidRPr="002D71DF">
              <w:t xml:space="preserve"> </w:t>
            </w:r>
            <w:r w:rsidRPr="00D25100">
              <w:rPr>
                <w:i/>
                <w:iCs/>
              </w:rPr>
              <w:t>PINCHED</w:t>
            </w:r>
            <w:r w:rsidR="004C760B" w:rsidRPr="002D71DF">
              <w:t xml:space="preserve"> </w:t>
            </w:r>
            <w:r w:rsidRPr="002D71DF">
              <w:t>out</w:t>
            </w:r>
            <w:r w:rsidR="004C760B" w:rsidRPr="002D71DF">
              <w:t xml:space="preserve"> </w:t>
            </w:r>
            <w:r w:rsidRPr="002D71DF">
              <w:t>lo</w:t>
            </w:r>
            <w:r w:rsidR="00E12E28" w:rsidRPr="002D71DF">
              <w:t>u</w:t>
            </w:r>
            <w:r w:rsidRPr="002D71DF">
              <w:t>d</w:t>
            </w:r>
            <w:r w:rsidR="004C760B" w:rsidRPr="002D71DF">
              <w:t xml:space="preserve"> </w:t>
            </w:r>
            <w:r w:rsidRPr="002D71DF">
              <w:t>to</w:t>
            </w:r>
            <w:r w:rsidR="004C760B" w:rsidRPr="002D71DF">
              <w:t xml:space="preserve"> </w:t>
            </w:r>
            <w:r w:rsidRPr="002D71DF">
              <w:t>the</w:t>
            </w:r>
            <w:r w:rsidR="004C760B" w:rsidRPr="002D71DF">
              <w:t xml:space="preserve"> </w:t>
            </w:r>
            <w:r w:rsidRPr="002D71DF">
              <w:t>class.</w:t>
            </w:r>
            <w:r w:rsidR="004C760B" w:rsidRPr="002D71DF">
              <w:t xml:space="preserve"> </w:t>
            </w:r>
          </w:p>
          <w:p w14:paraId="683EF215" w14:textId="419DBFA6" w:rsidR="00F00B65" w:rsidRPr="002D71DF" w:rsidRDefault="008E0573" w:rsidP="00F00B65">
            <w:pPr>
              <w:rPr>
                <w:i/>
                <w:iCs/>
              </w:rPr>
            </w:pPr>
            <w:r>
              <w:rPr>
                <w:i/>
                <w:iCs/>
              </w:rPr>
              <w:t>‘</w:t>
            </w:r>
            <w:r w:rsidR="00F00B65" w:rsidRPr="002D71DF">
              <w:rPr>
                <w:i/>
                <w:iCs/>
              </w:rPr>
              <w:t>Drawing</w:t>
            </w:r>
            <w:r w:rsidR="004C760B" w:rsidRPr="002D71DF">
              <w:rPr>
                <w:i/>
                <w:iCs/>
              </w:rPr>
              <w:t xml:space="preserve"> </w:t>
            </w:r>
            <w:r w:rsidR="00F00B65" w:rsidRPr="002D71DF">
              <w:rPr>
                <w:i/>
                <w:iCs/>
              </w:rPr>
              <w:t>on</w:t>
            </w:r>
            <w:r w:rsidR="004C760B" w:rsidRPr="002D71DF">
              <w:rPr>
                <w:i/>
                <w:iCs/>
              </w:rPr>
              <w:t xml:space="preserve"> </w:t>
            </w:r>
            <w:r w:rsidR="00F00B65" w:rsidRPr="002D71DF">
              <w:rPr>
                <w:i/>
                <w:iCs/>
              </w:rPr>
              <w:t>the</w:t>
            </w:r>
            <w:r w:rsidR="004C760B" w:rsidRPr="002D71DF">
              <w:rPr>
                <w:i/>
                <w:iCs/>
              </w:rPr>
              <w:t xml:space="preserve"> </w:t>
            </w:r>
            <w:r w:rsidR="00F00B65" w:rsidRPr="002D71DF">
              <w:rPr>
                <w:i/>
                <w:iCs/>
              </w:rPr>
              <w:t>relationships</w:t>
            </w:r>
            <w:r w:rsidR="004C760B" w:rsidRPr="002D71DF">
              <w:rPr>
                <w:i/>
                <w:iCs/>
              </w:rPr>
              <w:t xml:space="preserve"> </w:t>
            </w:r>
            <w:r w:rsidR="00F00B65" w:rsidRPr="002D71DF">
              <w:rPr>
                <w:i/>
                <w:iCs/>
              </w:rPr>
              <w:t>developed</w:t>
            </w:r>
            <w:r w:rsidR="004C760B" w:rsidRPr="002D71DF">
              <w:rPr>
                <w:i/>
                <w:iCs/>
              </w:rPr>
              <w:t xml:space="preserve"> </w:t>
            </w:r>
            <w:r w:rsidR="00F00B65" w:rsidRPr="002D71DF">
              <w:rPr>
                <w:i/>
                <w:iCs/>
              </w:rPr>
              <w:t>in</w:t>
            </w:r>
            <w:r w:rsidR="004C760B" w:rsidRPr="002D71DF">
              <w:rPr>
                <w:i/>
                <w:iCs/>
              </w:rPr>
              <w:t xml:space="preserve"> </w:t>
            </w:r>
            <w:r w:rsidR="00F00B65" w:rsidRPr="002D71DF">
              <w:rPr>
                <w:i/>
                <w:iCs/>
              </w:rPr>
              <w:t>this</w:t>
            </w:r>
            <w:r w:rsidR="004C760B" w:rsidRPr="002D71DF">
              <w:rPr>
                <w:i/>
                <w:iCs/>
              </w:rPr>
              <w:t xml:space="preserve"> </w:t>
            </w:r>
            <w:r w:rsidR="00F00B65" w:rsidRPr="002D71DF">
              <w:rPr>
                <w:i/>
                <w:iCs/>
              </w:rPr>
              <w:t>scene,</w:t>
            </w:r>
            <w:r w:rsidR="004C760B" w:rsidRPr="002D71DF">
              <w:rPr>
                <w:i/>
                <w:iCs/>
              </w:rPr>
              <w:t xml:space="preserve"> </w:t>
            </w:r>
            <w:r w:rsidR="00F00B65" w:rsidRPr="002D71DF">
              <w:rPr>
                <w:i/>
                <w:iCs/>
              </w:rPr>
              <w:t>the</w:t>
            </w:r>
            <w:r w:rsidR="004C760B" w:rsidRPr="002D71DF">
              <w:rPr>
                <w:i/>
                <w:iCs/>
              </w:rPr>
              <w:t xml:space="preserve"> </w:t>
            </w:r>
            <w:r w:rsidR="00F00B65" w:rsidRPr="002D71DF">
              <w:rPr>
                <w:i/>
                <w:iCs/>
              </w:rPr>
              <w:t>actors</w:t>
            </w:r>
            <w:r w:rsidR="004C760B" w:rsidRPr="002D71DF">
              <w:rPr>
                <w:i/>
                <w:iCs/>
              </w:rPr>
              <w:t xml:space="preserve"> </w:t>
            </w:r>
            <w:r w:rsidR="00F00B65" w:rsidRPr="002D71DF">
              <w:rPr>
                <w:i/>
                <w:iCs/>
              </w:rPr>
              <w:t>bring</w:t>
            </w:r>
            <w:r w:rsidR="004C760B" w:rsidRPr="002D71DF">
              <w:rPr>
                <w:i/>
                <w:iCs/>
              </w:rPr>
              <w:t xml:space="preserve"> </w:t>
            </w:r>
            <w:r w:rsidR="00F00B65" w:rsidRPr="002D71DF">
              <w:rPr>
                <w:i/>
                <w:iCs/>
              </w:rPr>
              <w:t>this</w:t>
            </w:r>
            <w:r w:rsidR="004C760B" w:rsidRPr="002D71DF">
              <w:rPr>
                <w:i/>
                <w:iCs/>
              </w:rPr>
              <w:t xml:space="preserve"> </w:t>
            </w:r>
            <w:r w:rsidR="00F00B65" w:rsidRPr="002D71DF">
              <w:rPr>
                <w:i/>
                <w:iCs/>
              </w:rPr>
              <w:t>exchange</w:t>
            </w:r>
            <w:r w:rsidR="004C760B" w:rsidRPr="002D71DF">
              <w:rPr>
                <w:i/>
                <w:iCs/>
              </w:rPr>
              <w:t xml:space="preserve"> </w:t>
            </w:r>
            <w:r w:rsidR="00F00B65" w:rsidRPr="002D71DF">
              <w:rPr>
                <w:i/>
                <w:iCs/>
              </w:rPr>
              <w:t>to</w:t>
            </w:r>
            <w:r w:rsidR="004C760B" w:rsidRPr="002D71DF">
              <w:rPr>
                <w:i/>
                <w:iCs/>
              </w:rPr>
              <w:t xml:space="preserve"> </w:t>
            </w:r>
            <w:r w:rsidR="00F00B65" w:rsidRPr="002D71DF">
              <w:rPr>
                <w:i/>
                <w:iCs/>
              </w:rPr>
              <w:t>an</w:t>
            </w:r>
            <w:r w:rsidR="004C760B" w:rsidRPr="002D71DF">
              <w:rPr>
                <w:i/>
                <w:iCs/>
              </w:rPr>
              <w:t xml:space="preserve"> </w:t>
            </w:r>
            <w:r w:rsidR="00F00B65" w:rsidRPr="002D71DF">
              <w:rPr>
                <w:i/>
                <w:iCs/>
              </w:rPr>
              <w:t>end,</w:t>
            </w:r>
            <w:r w:rsidR="004C760B" w:rsidRPr="002D71DF">
              <w:rPr>
                <w:i/>
                <w:iCs/>
              </w:rPr>
              <w:t xml:space="preserve"> </w:t>
            </w:r>
            <w:r w:rsidR="00F00B65" w:rsidRPr="002D71DF">
              <w:rPr>
                <w:i/>
                <w:iCs/>
              </w:rPr>
              <w:t>without</w:t>
            </w:r>
            <w:r w:rsidR="004C760B" w:rsidRPr="002D71DF">
              <w:rPr>
                <w:i/>
                <w:iCs/>
              </w:rPr>
              <w:t xml:space="preserve"> </w:t>
            </w:r>
            <w:r w:rsidR="00F00B65" w:rsidRPr="002D71DF">
              <w:rPr>
                <w:i/>
                <w:iCs/>
              </w:rPr>
              <w:t>words,</w:t>
            </w:r>
            <w:r w:rsidR="004C760B" w:rsidRPr="002D71DF">
              <w:rPr>
                <w:i/>
                <w:iCs/>
              </w:rPr>
              <w:t xml:space="preserve"> </w:t>
            </w:r>
            <w:r w:rsidR="00F00B65" w:rsidRPr="002D71DF">
              <w:rPr>
                <w:i/>
                <w:iCs/>
              </w:rPr>
              <w:t>perhaps</w:t>
            </w:r>
            <w:r w:rsidR="004C760B" w:rsidRPr="002D71DF">
              <w:rPr>
                <w:i/>
                <w:iCs/>
              </w:rPr>
              <w:t xml:space="preserve"> </w:t>
            </w:r>
            <w:r w:rsidR="00F00B65" w:rsidRPr="002D71DF">
              <w:rPr>
                <w:i/>
                <w:iCs/>
              </w:rPr>
              <w:t>with</w:t>
            </w:r>
            <w:r w:rsidR="004C760B" w:rsidRPr="002D71DF">
              <w:rPr>
                <w:i/>
                <w:iCs/>
              </w:rPr>
              <w:t xml:space="preserve"> </w:t>
            </w:r>
            <w:r w:rsidR="00F00B65" w:rsidRPr="002D71DF">
              <w:rPr>
                <w:i/>
                <w:iCs/>
              </w:rPr>
              <w:t>a</w:t>
            </w:r>
            <w:r w:rsidR="004C760B" w:rsidRPr="002D71DF">
              <w:rPr>
                <w:i/>
                <w:iCs/>
              </w:rPr>
              <w:t xml:space="preserve"> </w:t>
            </w:r>
            <w:r w:rsidR="00F00B65" w:rsidRPr="002D71DF">
              <w:rPr>
                <w:i/>
                <w:iCs/>
              </w:rPr>
              <w:t>tableau.</w:t>
            </w:r>
            <w:r>
              <w:rPr>
                <w:i/>
                <w:iCs/>
              </w:rPr>
              <w:t>’</w:t>
            </w:r>
            <w:r w:rsidR="004C760B" w:rsidRPr="002D71DF">
              <w:rPr>
                <w:i/>
                <w:iCs/>
              </w:rPr>
              <w:t xml:space="preserve"> </w:t>
            </w:r>
          </w:p>
          <w:p w14:paraId="51D9FF92" w14:textId="56147B32" w:rsidR="00F00B65" w:rsidRPr="002D71DF" w:rsidRDefault="00F00B65" w:rsidP="00F00B65">
            <w:r w:rsidRPr="002D71DF">
              <w:t>Explain</w:t>
            </w:r>
            <w:r w:rsidR="004C760B" w:rsidRPr="002D71DF">
              <w:t xml:space="preserve"> </w:t>
            </w:r>
            <w:r w:rsidRPr="002D71DF">
              <w:t>that</w:t>
            </w:r>
            <w:r w:rsidR="004C760B" w:rsidRPr="002D71DF">
              <w:t xml:space="preserve"> </w:t>
            </w:r>
            <w:r w:rsidRPr="002D71DF">
              <w:t>this</w:t>
            </w:r>
            <w:r w:rsidR="004C760B" w:rsidRPr="002D71DF">
              <w:t xml:space="preserve"> </w:t>
            </w:r>
            <w:r w:rsidRPr="002D71DF">
              <w:t>final</w:t>
            </w:r>
            <w:r w:rsidR="004C760B" w:rsidRPr="002D71DF">
              <w:t xml:space="preserve"> </w:t>
            </w:r>
            <w:r w:rsidRPr="002D71DF">
              <w:t>line</w:t>
            </w:r>
            <w:r w:rsidR="004C760B" w:rsidRPr="002D71DF">
              <w:t xml:space="preserve"> </w:t>
            </w:r>
            <w:r w:rsidRPr="002D71DF">
              <w:t>invites</w:t>
            </w:r>
            <w:r w:rsidR="004C760B" w:rsidRPr="002D71DF">
              <w:t xml:space="preserve"> </w:t>
            </w:r>
            <w:r w:rsidRPr="002D71DF">
              <w:t>directors</w:t>
            </w:r>
            <w:r w:rsidR="004C760B" w:rsidRPr="002D71DF">
              <w:t xml:space="preserve"> </w:t>
            </w:r>
            <w:r w:rsidRPr="002D71DF">
              <w:t>to</w:t>
            </w:r>
            <w:r w:rsidR="004C760B" w:rsidRPr="002D71DF">
              <w:t xml:space="preserve"> </w:t>
            </w:r>
            <w:r w:rsidRPr="002D71DF">
              <w:t>shape</w:t>
            </w:r>
            <w:r w:rsidR="004C760B" w:rsidRPr="002D71DF">
              <w:t xml:space="preserve"> </w:t>
            </w:r>
            <w:r w:rsidRPr="002D71DF">
              <w:t>the</w:t>
            </w:r>
            <w:r w:rsidR="004C760B" w:rsidRPr="002D71DF">
              <w:t xml:space="preserve"> </w:t>
            </w:r>
            <w:r w:rsidRPr="002D71DF">
              <w:t>ending</w:t>
            </w:r>
            <w:r w:rsidR="004C760B" w:rsidRPr="002D71DF">
              <w:t xml:space="preserve"> </w:t>
            </w:r>
            <w:r w:rsidRPr="002D71DF">
              <w:t>through</w:t>
            </w:r>
            <w:r w:rsidR="004C760B" w:rsidRPr="002D71DF">
              <w:t xml:space="preserve"> </w:t>
            </w:r>
            <w:r w:rsidRPr="002D71DF">
              <w:t>staging</w:t>
            </w:r>
            <w:r w:rsidR="004C760B" w:rsidRPr="002D71DF">
              <w:t xml:space="preserve"> </w:t>
            </w:r>
            <w:r w:rsidRPr="002D71DF">
              <w:t>rather</w:t>
            </w:r>
            <w:r w:rsidR="004C760B" w:rsidRPr="002D71DF">
              <w:t xml:space="preserve"> </w:t>
            </w:r>
            <w:r w:rsidRPr="002D71DF">
              <w:t>than</w:t>
            </w:r>
            <w:r w:rsidR="004C760B" w:rsidRPr="002D71DF">
              <w:t xml:space="preserve"> </w:t>
            </w:r>
            <w:r w:rsidRPr="002D71DF">
              <w:t>dialogue.</w:t>
            </w:r>
            <w:r w:rsidR="004C760B" w:rsidRPr="002D71DF">
              <w:t xml:space="preserve"> </w:t>
            </w:r>
          </w:p>
          <w:p w14:paraId="332E6C1E" w14:textId="54C159AD" w:rsidR="00F00B65" w:rsidRPr="002D71DF" w:rsidRDefault="00F00B65" w:rsidP="00F00B65">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form</w:t>
            </w:r>
            <w:r w:rsidR="004C760B" w:rsidRPr="002D71DF">
              <w:t xml:space="preserve"> </w:t>
            </w:r>
            <w:r w:rsidRPr="002D71DF">
              <w:t>small</w:t>
            </w:r>
            <w:r w:rsidR="004C760B" w:rsidRPr="002D71DF">
              <w:t xml:space="preserve"> </w:t>
            </w:r>
            <w:r w:rsidRPr="002D71DF">
              <w:t>groups</w:t>
            </w:r>
            <w:r w:rsidR="004C760B" w:rsidRPr="002D71DF">
              <w:t xml:space="preserve"> </w:t>
            </w:r>
            <w:r w:rsidRPr="002D71DF">
              <w:t>and</w:t>
            </w:r>
            <w:r w:rsidR="004C760B" w:rsidRPr="002D71DF">
              <w:t xml:space="preserve"> </w:t>
            </w:r>
            <w:r w:rsidRPr="002D71DF">
              <w:t>read</w:t>
            </w:r>
            <w:r w:rsidR="004C760B" w:rsidRPr="002D71DF">
              <w:t xml:space="preserve"> </w:t>
            </w:r>
            <w:r w:rsidRPr="002D71DF">
              <w:t>the</w:t>
            </w:r>
            <w:r w:rsidR="004C760B" w:rsidRPr="002D71DF">
              <w:t xml:space="preserve"> </w:t>
            </w:r>
            <w:r w:rsidRPr="002D71DF">
              <w:t>final</w:t>
            </w:r>
            <w:r w:rsidR="004C760B" w:rsidRPr="002D71DF">
              <w:t xml:space="preserve"> </w:t>
            </w:r>
            <w:r w:rsidRPr="002D71DF">
              <w:t>few</w:t>
            </w:r>
            <w:r w:rsidR="004C760B" w:rsidRPr="002D71DF">
              <w:t xml:space="preserve"> </w:t>
            </w:r>
            <w:r w:rsidRPr="002D71DF">
              <w:t>moments</w:t>
            </w:r>
            <w:r w:rsidR="004C760B" w:rsidRPr="002D71DF">
              <w:t xml:space="preserve"> </w:t>
            </w:r>
            <w:r w:rsidRPr="002D71DF">
              <w:t>of</w:t>
            </w:r>
            <w:r w:rsidR="004C760B" w:rsidRPr="002D71DF">
              <w:t xml:space="preserve"> </w:t>
            </w:r>
            <w:r w:rsidRPr="002D71DF">
              <w:t>the</w:t>
            </w:r>
            <w:r w:rsidR="004C760B" w:rsidRPr="002D71DF">
              <w:t xml:space="preserve"> </w:t>
            </w:r>
            <w:r w:rsidRPr="002D71DF">
              <w:t>last</w:t>
            </w:r>
            <w:r w:rsidR="004C760B" w:rsidRPr="002D71DF">
              <w:t xml:space="preserve"> </w:t>
            </w:r>
            <w:r w:rsidRPr="002D71DF">
              <w:t>scene</w:t>
            </w:r>
            <w:r w:rsidR="004C760B" w:rsidRPr="002D71DF">
              <w:t xml:space="preserve"> </w:t>
            </w:r>
            <w:r w:rsidR="00DD1816" w:rsidRPr="00DD1816">
              <w:t>‘</w:t>
            </w:r>
            <w:r w:rsidRPr="00D25100">
              <w:t>RECKONING</w:t>
            </w:r>
            <w:r w:rsidR="00DD1816" w:rsidRPr="00D25100">
              <w:t>’</w:t>
            </w:r>
            <w:r w:rsidR="004C760B" w:rsidRPr="002D71DF">
              <w:t xml:space="preserve"> </w:t>
            </w:r>
            <w:r w:rsidRPr="002D71DF">
              <w:t>and</w:t>
            </w:r>
            <w:r w:rsidR="004C760B" w:rsidRPr="002D71DF">
              <w:t xml:space="preserve"> </w:t>
            </w:r>
            <w:r w:rsidRPr="002D71DF">
              <w:t>identify</w:t>
            </w:r>
            <w:r w:rsidR="004C760B" w:rsidRPr="002D71DF">
              <w:t xml:space="preserve"> </w:t>
            </w:r>
            <w:r w:rsidRPr="002D71DF">
              <w:t>the</w:t>
            </w:r>
            <w:r w:rsidR="004C760B" w:rsidRPr="002D71DF">
              <w:t xml:space="preserve"> </w:t>
            </w:r>
            <w:r w:rsidRPr="002D71DF">
              <w:t>emotional</w:t>
            </w:r>
            <w:r w:rsidR="004C760B" w:rsidRPr="002D71DF">
              <w:t xml:space="preserve"> </w:t>
            </w:r>
            <w:r w:rsidRPr="002D71DF">
              <w:t>relationships,</w:t>
            </w:r>
            <w:r w:rsidR="004C760B" w:rsidRPr="002D71DF">
              <w:t xml:space="preserve"> </w:t>
            </w:r>
            <w:r w:rsidRPr="002D71DF">
              <w:t>tensions</w:t>
            </w:r>
            <w:r w:rsidR="004C760B" w:rsidRPr="002D71DF">
              <w:t xml:space="preserve"> </w:t>
            </w:r>
            <w:r w:rsidRPr="002D71DF">
              <w:t>and</w:t>
            </w:r>
            <w:r w:rsidR="004C760B" w:rsidRPr="002D71DF">
              <w:t xml:space="preserve"> </w:t>
            </w:r>
            <w:r w:rsidRPr="002D71DF">
              <w:t>power</w:t>
            </w:r>
            <w:r w:rsidR="004C760B" w:rsidRPr="002D71DF">
              <w:t xml:space="preserve"> </w:t>
            </w:r>
            <w:r w:rsidRPr="002D71DF">
              <w:t>dynamics</w:t>
            </w:r>
            <w:r w:rsidR="004C760B" w:rsidRPr="002D71DF">
              <w:t xml:space="preserve"> </w:t>
            </w:r>
            <w:r w:rsidRPr="002D71DF">
              <w:t>that</w:t>
            </w:r>
            <w:r w:rsidR="004C760B" w:rsidRPr="002D71DF">
              <w:t xml:space="preserve"> </w:t>
            </w:r>
            <w:r w:rsidRPr="002D71DF">
              <w:t>are</w:t>
            </w:r>
            <w:r w:rsidR="004C760B" w:rsidRPr="002D71DF">
              <w:t xml:space="preserve"> </w:t>
            </w:r>
            <w:r w:rsidRPr="002D71DF">
              <w:t>established.</w:t>
            </w:r>
            <w:r w:rsidR="004C760B" w:rsidRPr="002D71DF">
              <w:t xml:space="preserve"> </w:t>
            </w:r>
            <w:r w:rsidRPr="002D71DF">
              <w:t>Ask</w:t>
            </w:r>
            <w:r w:rsidR="004C760B" w:rsidRPr="002D71DF">
              <w:t xml:space="preserve"> </w:t>
            </w:r>
            <w:r w:rsidRPr="002D71DF">
              <w:t>each</w:t>
            </w:r>
            <w:r w:rsidR="004C760B" w:rsidRPr="002D71DF">
              <w:t xml:space="preserve"> </w:t>
            </w:r>
            <w:r w:rsidRPr="002D71DF">
              <w:t>group</w:t>
            </w:r>
            <w:r w:rsidR="004C760B" w:rsidRPr="002D71DF">
              <w:t xml:space="preserve"> </w:t>
            </w:r>
            <w:r w:rsidRPr="002D71DF">
              <w:t>to</w:t>
            </w:r>
            <w:r w:rsidR="004C760B" w:rsidRPr="002D71DF">
              <w:t xml:space="preserve"> </w:t>
            </w:r>
            <w:r w:rsidRPr="002D71DF">
              <w:t>select</w:t>
            </w:r>
            <w:r w:rsidR="004C760B" w:rsidRPr="002D71DF">
              <w:t xml:space="preserve"> </w:t>
            </w:r>
            <w:r w:rsidRPr="002D71DF">
              <w:t>one</w:t>
            </w:r>
            <w:r w:rsidR="004C760B" w:rsidRPr="002D71DF">
              <w:t xml:space="preserve"> </w:t>
            </w:r>
            <w:r w:rsidRPr="002D71DF">
              <w:t>or</w:t>
            </w:r>
            <w:r w:rsidR="004C760B" w:rsidRPr="002D71DF">
              <w:t xml:space="preserve"> </w:t>
            </w:r>
            <w:r w:rsidRPr="002D71DF">
              <w:t>more</w:t>
            </w:r>
            <w:r w:rsidR="004C760B" w:rsidRPr="002D71DF">
              <w:t xml:space="preserve"> </w:t>
            </w:r>
            <w:r w:rsidRPr="002D71DF">
              <w:t>directors</w:t>
            </w:r>
            <w:r w:rsidR="004C760B" w:rsidRPr="002D71DF">
              <w:t xml:space="preserve"> </w:t>
            </w:r>
            <w:r w:rsidRPr="002D71DF">
              <w:t>who</w:t>
            </w:r>
            <w:r w:rsidR="004C760B" w:rsidRPr="002D71DF">
              <w:t xml:space="preserve"> </w:t>
            </w:r>
            <w:r w:rsidRPr="002D71DF">
              <w:t>will</w:t>
            </w:r>
            <w:r w:rsidR="004C760B" w:rsidRPr="002D71DF">
              <w:t xml:space="preserve"> </w:t>
            </w:r>
            <w:r w:rsidRPr="002D71DF">
              <w:t>guide</w:t>
            </w:r>
            <w:r w:rsidR="004C760B" w:rsidRPr="002D71DF">
              <w:t xml:space="preserve"> </w:t>
            </w:r>
            <w:r w:rsidRPr="002D71DF">
              <w:t>their</w:t>
            </w:r>
            <w:r w:rsidR="004C760B" w:rsidRPr="002D71DF">
              <w:t xml:space="preserve"> </w:t>
            </w:r>
            <w:r w:rsidRPr="002D71DF">
              <w:t>group</w:t>
            </w:r>
            <w:r w:rsidR="004C760B" w:rsidRPr="002D71DF">
              <w:t xml:space="preserve"> </w:t>
            </w:r>
            <w:r w:rsidRPr="002D71DF">
              <w:t>in</w:t>
            </w:r>
            <w:r w:rsidR="004C760B" w:rsidRPr="002D71DF">
              <w:t xml:space="preserve"> </w:t>
            </w:r>
            <w:r w:rsidRPr="002D71DF">
              <w:t>creating</w:t>
            </w:r>
            <w:r w:rsidR="004C760B" w:rsidRPr="002D71DF">
              <w:t xml:space="preserve"> </w:t>
            </w:r>
            <w:r w:rsidRPr="002D71DF">
              <w:t>a</w:t>
            </w:r>
            <w:r w:rsidR="004C760B" w:rsidRPr="002D71DF">
              <w:t xml:space="preserve"> </w:t>
            </w:r>
            <w:r w:rsidRPr="002D71DF">
              <w:t>wordless</w:t>
            </w:r>
            <w:r w:rsidR="004C760B" w:rsidRPr="002D71DF">
              <w:t xml:space="preserve"> </w:t>
            </w:r>
            <w:r w:rsidRPr="002D71DF">
              <w:t>ending,</w:t>
            </w:r>
            <w:r w:rsidR="004C760B" w:rsidRPr="002D71DF">
              <w:t xml:space="preserve"> </w:t>
            </w:r>
            <w:r w:rsidRPr="002D71DF">
              <w:t>experimenting</w:t>
            </w:r>
            <w:r w:rsidR="004C760B" w:rsidRPr="002D71DF">
              <w:t xml:space="preserve"> </w:t>
            </w:r>
            <w:r w:rsidRPr="002D71DF">
              <w:t>with</w:t>
            </w:r>
            <w:r w:rsidR="004C760B" w:rsidRPr="002D71DF">
              <w:t xml:space="preserve"> </w:t>
            </w:r>
            <w:r w:rsidRPr="002D71DF">
              <w:lastRenderedPageBreak/>
              <w:t>several</w:t>
            </w:r>
            <w:r w:rsidR="004C760B" w:rsidRPr="002D71DF">
              <w:t xml:space="preserve"> </w:t>
            </w:r>
            <w:r w:rsidRPr="002D71DF">
              <w:t>options</w:t>
            </w:r>
            <w:r w:rsidR="00DD1816">
              <w:t>, such as</w:t>
            </w:r>
            <w:r w:rsidRPr="002D71DF">
              <w:t>:</w:t>
            </w:r>
          </w:p>
          <w:p w14:paraId="16F679D7" w14:textId="28DAF403" w:rsidR="00F00B65" w:rsidRPr="002D71DF" w:rsidRDefault="00F00B65" w:rsidP="00F00B65">
            <w:pPr>
              <w:pStyle w:val="ListBullet"/>
              <w:numPr>
                <w:ilvl w:val="0"/>
                <w:numId w:val="5"/>
              </w:numPr>
            </w:pPr>
            <w:r w:rsidRPr="002D71DF">
              <w:t>a</w:t>
            </w:r>
            <w:r w:rsidR="004C760B" w:rsidRPr="002D71DF">
              <w:t xml:space="preserve"> </w:t>
            </w:r>
            <w:r w:rsidRPr="002D71DF">
              <w:t>still</w:t>
            </w:r>
            <w:r w:rsidR="004C760B" w:rsidRPr="002D71DF">
              <w:t xml:space="preserve"> </w:t>
            </w:r>
            <w:r w:rsidRPr="002D71DF">
              <w:t>tableau</w:t>
            </w:r>
            <w:r w:rsidR="004C760B" w:rsidRPr="002D71DF">
              <w:t xml:space="preserve"> </w:t>
            </w:r>
            <w:r w:rsidRPr="002D71DF">
              <w:t>that</w:t>
            </w:r>
            <w:r w:rsidR="004C760B" w:rsidRPr="002D71DF">
              <w:t xml:space="preserve"> </w:t>
            </w:r>
            <w:r w:rsidRPr="002D71DF">
              <w:t>captures</w:t>
            </w:r>
            <w:r w:rsidR="004C760B" w:rsidRPr="002D71DF">
              <w:t xml:space="preserve"> </w:t>
            </w:r>
            <w:r w:rsidRPr="002D71DF">
              <w:t>the</w:t>
            </w:r>
            <w:r w:rsidR="004C760B" w:rsidRPr="002D71DF">
              <w:t xml:space="preserve"> </w:t>
            </w:r>
            <w:r w:rsidRPr="002D71DF">
              <w:t>emotional</w:t>
            </w:r>
            <w:r w:rsidR="004C760B" w:rsidRPr="002D71DF">
              <w:t xml:space="preserve"> </w:t>
            </w:r>
            <w:r w:rsidRPr="002D71DF">
              <w:t>aftermath</w:t>
            </w:r>
          </w:p>
          <w:p w14:paraId="08ACF6C4" w14:textId="3B4D0DD7" w:rsidR="00F00B65" w:rsidRPr="002D71DF" w:rsidRDefault="00F00B65" w:rsidP="00F00B65">
            <w:pPr>
              <w:pStyle w:val="ListBullet"/>
              <w:numPr>
                <w:ilvl w:val="0"/>
                <w:numId w:val="5"/>
              </w:numPr>
            </w:pPr>
            <w:r w:rsidRPr="002D71DF">
              <w:t>a</w:t>
            </w:r>
            <w:r w:rsidR="004C760B" w:rsidRPr="002D71DF">
              <w:t xml:space="preserve"> </w:t>
            </w:r>
            <w:r w:rsidRPr="002D71DF">
              <w:t>slow</w:t>
            </w:r>
            <w:r w:rsidR="004C760B" w:rsidRPr="002D71DF">
              <w:t xml:space="preserve"> </w:t>
            </w:r>
            <w:r w:rsidRPr="002D71DF">
              <w:t>dissolving</w:t>
            </w:r>
            <w:r w:rsidR="004C760B" w:rsidRPr="002D71DF">
              <w:t xml:space="preserve"> </w:t>
            </w:r>
            <w:r w:rsidRPr="002D71DF">
              <w:t>movement</w:t>
            </w:r>
            <w:r w:rsidR="004C760B" w:rsidRPr="002D71DF">
              <w:t xml:space="preserve"> </w:t>
            </w:r>
            <w:r w:rsidRPr="002D71DF">
              <w:t>sequence</w:t>
            </w:r>
            <w:r w:rsidR="004C760B" w:rsidRPr="002D71DF">
              <w:t xml:space="preserve"> </w:t>
            </w:r>
            <w:r w:rsidRPr="002D71DF">
              <w:t>that</w:t>
            </w:r>
            <w:r w:rsidR="004C760B" w:rsidRPr="002D71DF">
              <w:t xml:space="preserve"> </w:t>
            </w:r>
            <w:r w:rsidRPr="002D71DF">
              <w:t>shows</w:t>
            </w:r>
            <w:r w:rsidR="004C760B" w:rsidRPr="002D71DF">
              <w:t xml:space="preserve"> </w:t>
            </w:r>
            <w:r w:rsidRPr="002D71DF">
              <w:t>relationships</w:t>
            </w:r>
            <w:r w:rsidR="004C760B" w:rsidRPr="002D71DF">
              <w:t xml:space="preserve"> </w:t>
            </w:r>
            <w:r w:rsidRPr="002D71DF">
              <w:t>shifting</w:t>
            </w:r>
          </w:p>
          <w:p w14:paraId="6E835F85" w14:textId="471F65E0" w:rsidR="00F00B65" w:rsidRPr="002D71DF" w:rsidRDefault="00F00B65" w:rsidP="00F00B65">
            <w:pPr>
              <w:pStyle w:val="ListBullet"/>
              <w:numPr>
                <w:ilvl w:val="0"/>
                <w:numId w:val="5"/>
              </w:numPr>
            </w:pPr>
            <w:r w:rsidRPr="002D71DF">
              <w:t>a</w:t>
            </w:r>
            <w:r w:rsidR="004C760B" w:rsidRPr="002D71DF">
              <w:t xml:space="preserve"> </w:t>
            </w:r>
            <w:r w:rsidRPr="002D71DF">
              <w:t>series</w:t>
            </w:r>
            <w:r w:rsidR="004C760B" w:rsidRPr="002D71DF">
              <w:t xml:space="preserve"> </w:t>
            </w:r>
            <w:r w:rsidRPr="002D71DF">
              <w:t>of</w:t>
            </w:r>
            <w:r w:rsidR="004C760B" w:rsidRPr="002D71DF">
              <w:t xml:space="preserve"> </w:t>
            </w:r>
            <w:r w:rsidRPr="002D71DF">
              <w:t>small</w:t>
            </w:r>
            <w:r w:rsidR="004C760B" w:rsidRPr="002D71DF">
              <w:t xml:space="preserve"> </w:t>
            </w:r>
            <w:r w:rsidRPr="002D71DF">
              <w:t>gestures</w:t>
            </w:r>
            <w:r w:rsidR="004C760B" w:rsidRPr="002D71DF">
              <w:t xml:space="preserve"> </w:t>
            </w:r>
            <w:r w:rsidRPr="002D71DF">
              <w:t>or</w:t>
            </w:r>
            <w:r w:rsidR="004C760B" w:rsidRPr="002D71DF">
              <w:t xml:space="preserve"> </w:t>
            </w:r>
            <w:r w:rsidRPr="002D71DF">
              <w:t>glances</w:t>
            </w:r>
            <w:r w:rsidR="004C760B" w:rsidRPr="002D71DF">
              <w:t xml:space="preserve"> </w:t>
            </w:r>
            <w:r w:rsidRPr="002D71DF">
              <w:t>that</w:t>
            </w:r>
            <w:r w:rsidR="004C760B" w:rsidRPr="002D71DF">
              <w:t xml:space="preserve"> </w:t>
            </w:r>
            <w:r w:rsidRPr="002D71DF">
              <w:t>finalise</w:t>
            </w:r>
            <w:r w:rsidR="004C760B" w:rsidRPr="002D71DF">
              <w:t xml:space="preserve"> </w:t>
            </w:r>
            <w:r w:rsidRPr="002D71DF">
              <w:t>the</w:t>
            </w:r>
            <w:r w:rsidR="004C760B" w:rsidRPr="002D71DF">
              <w:t xml:space="preserve"> </w:t>
            </w:r>
            <w:r w:rsidRPr="002D71DF">
              <w:t>story</w:t>
            </w:r>
          </w:p>
          <w:p w14:paraId="40F45280" w14:textId="7040F1B9" w:rsidR="00F00B65" w:rsidRPr="002D71DF" w:rsidRDefault="00F00B65" w:rsidP="00F00B65">
            <w:pPr>
              <w:pStyle w:val="ListBullet"/>
              <w:numPr>
                <w:ilvl w:val="0"/>
                <w:numId w:val="5"/>
              </w:numPr>
            </w:pPr>
            <w:r w:rsidRPr="002D71DF">
              <w:t>another</w:t>
            </w:r>
            <w:r w:rsidR="004C760B" w:rsidRPr="002D71DF">
              <w:t xml:space="preserve"> </w:t>
            </w:r>
            <w:r w:rsidRPr="002D71DF">
              <w:t>interpretation</w:t>
            </w:r>
            <w:r w:rsidR="004C760B" w:rsidRPr="002D71DF">
              <w:t xml:space="preserve"> </w:t>
            </w:r>
            <w:r w:rsidRPr="002D71DF">
              <w:t>of</w:t>
            </w:r>
            <w:r w:rsidR="004C760B" w:rsidRPr="002D71DF">
              <w:t xml:space="preserve"> </w:t>
            </w:r>
            <w:r w:rsidRPr="002D71DF">
              <w:t>their</w:t>
            </w:r>
            <w:r w:rsidR="004C760B" w:rsidRPr="002D71DF">
              <w:t xml:space="preserve"> </w:t>
            </w:r>
            <w:r w:rsidRPr="002D71DF">
              <w:t>own</w:t>
            </w:r>
            <w:r w:rsidR="004C760B" w:rsidRPr="002D71DF">
              <w:t xml:space="preserve"> </w:t>
            </w:r>
            <w:r w:rsidRPr="002D71DF">
              <w:t>choosing.</w:t>
            </w:r>
          </w:p>
          <w:p w14:paraId="780DC29A" w14:textId="5F415FAD" w:rsidR="00F00B65" w:rsidRPr="002D71DF" w:rsidRDefault="00F00B65" w:rsidP="00F00B65">
            <w:r w:rsidRPr="002D71DF">
              <w:t>Circulate</w:t>
            </w:r>
            <w:r w:rsidR="004C760B" w:rsidRPr="002D71DF">
              <w:t xml:space="preserve"> </w:t>
            </w:r>
            <w:r w:rsidRPr="002D71DF">
              <w:t>around</w:t>
            </w:r>
            <w:r w:rsidR="004C760B" w:rsidRPr="002D71DF">
              <w:t xml:space="preserve"> </w:t>
            </w:r>
            <w:r w:rsidRPr="002D71DF">
              <w:t>the</w:t>
            </w:r>
            <w:r w:rsidR="004C760B" w:rsidRPr="002D71DF">
              <w:t xml:space="preserve"> </w:t>
            </w:r>
            <w:r w:rsidRPr="002D71DF">
              <w:t>class,</w:t>
            </w:r>
            <w:r w:rsidR="004C760B" w:rsidRPr="002D71DF">
              <w:t xml:space="preserve"> </w:t>
            </w:r>
            <w:r w:rsidRPr="002D71DF">
              <w:t>guiding</w:t>
            </w:r>
            <w:r w:rsidR="004C760B" w:rsidRPr="002D71DF">
              <w:t xml:space="preserve"> </w:t>
            </w:r>
            <w:r w:rsidRPr="002D71DF">
              <w:t>each</w:t>
            </w:r>
            <w:r w:rsidR="004C760B" w:rsidRPr="002D71DF">
              <w:t xml:space="preserve"> </w:t>
            </w:r>
            <w:r w:rsidRPr="002D71DF">
              <w:t>group</w:t>
            </w:r>
            <w:r w:rsidR="004C760B" w:rsidRPr="002D71DF">
              <w:t xml:space="preserve"> </w:t>
            </w:r>
            <w:r w:rsidRPr="002D71DF">
              <w:t>to</w:t>
            </w:r>
            <w:r w:rsidR="004C760B" w:rsidRPr="002D71DF">
              <w:t xml:space="preserve"> </w:t>
            </w:r>
            <w:r w:rsidRPr="002D71DF">
              <w:t>experiment</w:t>
            </w:r>
            <w:r w:rsidR="004C760B" w:rsidRPr="002D71DF">
              <w:t xml:space="preserve"> </w:t>
            </w:r>
            <w:r w:rsidRPr="002D71DF">
              <w:t>with</w:t>
            </w:r>
            <w:r w:rsidR="004C760B" w:rsidRPr="002D71DF">
              <w:t xml:space="preserve"> </w:t>
            </w:r>
            <w:r w:rsidRPr="002D71DF">
              <w:t>at</w:t>
            </w:r>
            <w:r w:rsidR="004C760B" w:rsidRPr="002D71DF">
              <w:t xml:space="preserve"> </w:t>
            </w:r>
            <w:r w:rsidRPr="002D71DF">
              <w:t>least</w:t>
            </w:r>
            <w:r w:rsidR="004C760B" w:rsidRPr="002D71DF">
              <w:t xml:space="preserve"> </w:t>
            </w:r>
            <w:r w:rsidRPr="002D71DF">
              <w:t>2</w:t>
            </w:r>
            <w:r w:rsidR="004C760B" w:rsidRPr="002D71DF">
              <w:t xml:space="preserve"> </w:t>
            </w:r>
            <w:r w:rsidRPr="002D71DF">
              <w:t>different</w:t>
            </w:r>
            <w:r w:rsidR="004C760B" w:rsidRPr="002D71DF">
              <w:t xml:space="preserve"> </w:t>
            </w:r>
            <w:r w:rsidRPr="002D71DF">
              <w:t>endings,</w:t>
            </w:r>
            <w:r w:rsidR="004C760B" w:rsidRPr="002D71DF">
              <w:t xml:space="preserve"> </w:t>
            </w:r>
            <w:r w:rsidRPr="002D71DF">
              <w:t>focusing</w:t>
            </w:r>
            <w:r w:rsidR="004C760B" w:rsidRPr="002D71DF">
              <w:t xml:space="preserve"> </w:t>
            </w:r>
            <w:r w:rsidRPr="002D71DF">
              <w:t>on</w:t>
            </w:r>
            <w:r w:rsidR="004C760B" w:rsidRPr="002D71DF">
              <w:t xml:space="preserve"> </w:t>
            </w:r>
            <w:r w:rsidRPr="002D71DF">
              <w:t>how</w:t>
            </w:r>
            <w:r w:rsidR="004C760B" w:rsidRPr="002D71DF">
              <w:t xml:space="preserve"> </w:t>
            </w:r>
            <w:r w:rsidRPr="002D71DF">
              <w:t>silence,</w:t>
            </w:r>
            <w:r w:rsidR="004C760B" w:rsidRPr="002D71DF">
              <w:t xml:space="preserve"> </w:t>
            </w:r>
            <w:r w:rsidRPr="002D71DF">
              <w:t>stillness,</w:t>
            </w:r>
            <w:r w:rsidR="004C760B" w:rsidRPr="002D71DF">
              <w:t xml:space="preserve"> </w:t>
            </w:r>
            <w:r w:rsidRPr="002D71DF">
              <w:t>space</w:t>
            </w:r>
            <w:r w:rsidR="004C760B" w:rsidRPr="002D71DF">
              <w:t xml:space="preserve"> </w:t>
            </w:r>
            <w:r w:rsidRPr="002D71DF">
              <w:t>and</w:t>
            </w:r>
            <w:r w:rsidR="004C760B" w:rsidRPr="002D71DF">
              <w:t xml:space="preserve"> </w:t>
            </w:r>
            <w:r w:rsidRPr="002D71DF">
              <w:t>movement</w:t>
            </w:r>
            <w:r w:rsidR="004C760B" w:rsidRPr="002D71DF">
              <w:t xml:space="preserve"> </w:t>
            </w:r>
            <w:r w:rsidRPr="002D71DF">
              <w:t>communicate</w:t>
            </w:r>
            <w:r w:rsidR="004C760B" w:rsidRPr="002D71DF">
              <w:t xml:space="preserve"> </w:t>
            </w:r>
            <w:r w:rsidRPr="002D71DF">
              <w:t>meaning.</w:t>
            </w:r>
          </w:p>
          <w:p w14:paraId="42EF8070" w14:textId="3A11AE26" w:rsidR="00F00B65" w:rsidRPr="002D71DF" w:rsidRDefault="00F00B65" w:rsidP="00F00B65">
            <w:r w:rsidRPr="002D71DF">
              <w:rPr>
                <w:b/>
                <w:bCs/>
              </w:rPr>
              <w:t>Documentation</w:t>
            </w:r>
            <w:r w:rsidR="004C760B" w:rsidRPr="002D71DF">
              <w:rPr>
                <w:b/>
                <w:bCs/>
              </w:rPr>
              <w:t xml:space="preserve"> </w:t>
            </w:r>
            <w:r w:rsidRPr="002D71DF">
              <w:rPr>
                <w:b/>
                <w:bCs/>
              </w:rPr>
              <w:t>prompt:</w:t>
            </w:r>
            <w:r w:rsidR="004C760B" w:rsidRPr="002D71DF">
              <w:rPr>
                <w:b/>
                <w:bCs/>
              </w:rPr>
              <w:t xml:space="preserve"> </w:t>
            </w:r>
            <w:r w:rsidR="00E70190">
              <w:t>o</w:t>
            </w:r>
            <w:r w:rsidRPr="002D71DF">
              <w:t>n</w:t>
            </w:r>
            <w:r w:rsidR="004C760B" w:rsidRPr="002D71DF">
              <w:t xml:space="preserve"> </w:t>
            </w:r>
            <w:r w:rsidRPr="00D25100">
              <w:rPr>
                <w:rStyle w:val="Strong"/>
              </w:rPr>
              <w:t>slide</w:t>
            </w:r>
            <w:r w:rsidR="004C760B" w:rsidRPr="002D71DF">
              <w:rPr>
                <w:b/>
                <w:bCs/>
              </w:rPr>
              <w:t xml:space="preserve"> </w:t>
            </w:r>
            <w:r w:rsidRPr="002D71DF">
              <w:rPr>
                <w:b/>
                <w:bCs/>
              </w:rPr>
              <w:t>PJ1</w:t>
            </w:r>
            <w:r w:rsidR="00B95D7B" w:rsidRPr="002D71DF">
              <w:rPr>
                <w:b/>
                <w:bCs/>
              </w:rPr>
              <w:t>6</w:t>
            </w:r>
            <w:r w:rsidR="004C760B" w:rsidRPr="002D71DF">
              <w:t xml:space="preserve"> </w:t>
            </w:r>
            <w:r w:rsidRPr="002D71DF">
              <w:t>of</w:t>
            </w:r>
            <w:r w:rsidR="004C760B" w:rsidRPr="002D71DF">
              <w:t xml:space="preserve"> </w:t>
            </w:r>
            <w:r w:rsidRPr="002D71DF">
              <w:t>their</w:t>
            </w:r>
            <w:r w:rsidR="004C760B" w:rsidRPr="002D71DF">
              <w:t xml:space="preserve"> </w:t>
            </w:r>
            <w:r w:rsidRPr="002D71DF">
              <w:t>‘playwright’s</w:t>
            </w:r>
            <w:r w:rsidR="004C760B" w:rsidRPr="002D71DF">
              <w:t xml:space="preserve"> </w:t>
            </w:r>
            <w:r w:rsidRPr="002D71DF">
              <w:t>journal’,</w:t>
            </w:r>
            <w:r w:rsidR="004C760B" w:rsidRPr="002D71DF">
              <w:t xml:space="preserve"> </w:t>
            </w:r>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justify</w:t>
            </w:r>
            <w:r w:rsidR="004C760B" w:rsidRPr="002D71DF">
              <w:t xml:space="preserve"> </w:t>
            </w:r>
            <w:r w:rsidRPr="002D71DF">
              <w:t>which</w:t>
            </w:r>
            <w:r w:rsidR="004C760B" w:rsidRPr="002D71DF">
              <w:t xml:space="preserve"> </w:t>
            </w:r>
            <w:r w:rsidRPr="002D71DF">
              <w:t>version</w:t>
            </w:r>
            <w:r w:rsidR="004C760B" w:rsidRPr="002D71DF">
              <w:t xml:space="preserve"> </w:t>
            </w:r>
            <w:r w:rsidRPr="002D71DF">
              <w:t>they</w:t>
            </w:r>
            <w:r w:rsidR="004C760B" w:rsidRPr="002D71DF">
              <w:t xml:space="preserve"> </w:t>
            </w:r>
            <w:r w:rsidRPr="002D71DF">
              <w:t>chose</w:t>
            </w:r>
            <w:r w:rsidR="004C760B" w:rsidRPr="002D71DF">
              <w:t xml:space="preserve"> </w:t>
            </w:r>
            <w:r w:rsidRPr="002D71DF">
              <w:t>by</w:t>
            </w:r>
            <w:r w:rsidR="004C760B" w:rsidRPr="002D71DF">
              <w:t xml:space="preserve"> </w:t>
            </w:r>
            <w:r w:rsidRPr="002D71DF">
              <w:t>explaining</w:t>
            </w:r>
            <w:r w:rsidR="004C760B" w:rsidRPr="002D71DF">
              <w:t xml:space="preserve"> </w:t>
            </w:r>
            <w:r w:rsidRPr="002D71DF">
              <w:t>how</w:t>
            </w:r>
            <w:r w:rsidR="004C760B" w:rsidRPr="002D71DF">
              <w:t xml:space="preserve"> </w:t>
            </w:r>
            <w:r w:rsidRPr="002D71DF">
              <w:t>their</w:t>
            </w:r>
            <w:r w:rsidR="004C760B" w:rsidRPr="002D71DF">
              <w:t xml:space="preserve"> </w:t>
            </w:r>
            <w:r w:rsidRPr="002D71DF">
              <w:t>creative</w:t>
            </w:r>
            <w:r w:rsidR="004C760B" w:rsidRPr="002D71DF">
              <w:t xml:space="preserve"> </w:t>
            </w:r>
            <w:r w:rsidRPr="002D71DF">
              <w:t>choices</w:t>
            </w:r>
            <w:r w:rsidR="004C760B" w:rsidRPr="002D71DF">
              <w:t xml:space="preserve"> </w:t>
            </w:r>
            <w:r w:rsidRPr="002D71DF">
              <w:t>for</w:t>
            </w:r>
            <w:r w:rsidR="004C760B" w:rsidRPr="002D71DF">
              <w:t xml:space="preserve"> </w:t>
            </w:r>
            <w:r w:rsidRPr="002D71DF">
              <w:t>staging:</w:t>
            </w:r>
          </w:p>
          <w:p w14:paraId="791F1124" w14:textId="127C6799" w:rsidR="00F00B65" w:rsidRPr="002D71DF" w:rsidRDefault="00F00B65" w:rsidP="00F00B65">
            <w:pPr>
              <w:pStyle w:val="ListBullet"/>
              <w:numPr>
                <w:ilvl w:val="0"/>
                <w:numId w:val="5"/>
              </w:numPr>
            </w:pPr>
            <w:r w:rsidRPr="002D71DF">
              <w:t>reflect</w:t>
            </w:r>
            <w:r w:rsidR="004C760B" w:rsidRPr="002D71DF">
              <w:t xml:space="preserve"> </w:t>
            </w:r>
            <w:r w:rsidRPr="002D71DF">
              <w:t>the</w:t>
            </w:r>
            <w:r w:rsidR="004C760B" w:rsidRPr="002D71DF">
              <w:t xml:space="preserve"> </w:t>
            </w:r>
            <w:r w:rsidRPr="002D71DF">
              <w:t>relationships</w:t>
            </w:r>
            <w:r w:rsidR="004C760B" w:rsidRPr="002D71DF">
              <w:t xml:space="preserve"> </w:t>
            </w:r>
            <w:r w:rsidRPr="002D71DF">
              <w:t>in</w:t>
            </w:r>
            <w:r w:rsidR="004C760B" w:rsidRPr="002D71DF">
              <w:t xml:space="preserve"> </w:t>
            </w:r>
            <w:r w:rsidRPr="002D71DF">
              <w:t>the</w:t>
            </w:r>
            <w:r w:rsidR="004C760B" w:rsidRPr="002D71DF">
              <w:t xml:space="preserve"> </w:t>
            </w:r>
            <w:r w:rsidRPr="002D71DF">
              <w:t>scene</w:t>
            </w:r>
          </w:p>
          <w:p w14:paraId="37E184B8" w14:textId="5BC6EF48" w:rsidR="00F00B65" w:rsidRPr="002D71DF" w:rsidRDefault="00F00B65" w:rsidP="00F00B65">
            <w:pPr>
              <w:pStyle w:val="ListBullet"/>
              <w:numPr>
                <w:ilvl w:val="0"/>
                <w:numId w:val="5"/>
              </w:numPr>
            </w:pPr>
            <w:r w:rsidRPr="002D71DF">
              <w:t>communicate</w:t>
            </w:r>
            <w:r w:rsidR="004C760B" w:rsidRPr="002D71DF">
              <w:t xml:space="preserve"> </w:t>
            </w:r>
            <w:r w:rsidRPr="002D71DF">
              <w:t>the</w:t>
            </w:r>
            <w:r w:rsidR="004C760B" w:rsidRPr="002D71DF">
              <w:t xml:space="preserve"> </w:t>
            </w:r>
            <w:r w:rsidRPr="002D71DF">
              <w:t>unspoken</w:t>
            </w:r>
            <w:r w:rsidR="004C760B" w:rsidRPr="002D71DF">
              <w:t xml:space="preserve"> </w:t>
            </w:r>
            <w:r w:rsidRPr="002D71DF">
              <w:t>tension</w:t>
            </w:r>
            <w:r w:rsidR="004C760B" w:rsidRPr="002D71DF">
              <w:t xml:space="preserve"> </w:t>
            </w:r>
            <w:r w:rsidRPr="002D71DF">
              <w:t>or</w:t>
            </w:r>
            <w:r w:rsidR="004C760B" w:rsidRPr="002D71DF">
              <w:t xml:space="preserve"> </w:t>
            </w:r>
            <w:r w:rsidRPr="002D71DF">
              <w:t>resolution</w:t>
            </w:r>
          </w:p>
          <w:p w14:paraId="61AD5D62" w14:textId="3DA19455" w:rsidR="00F00B65" w:rsidRPr="002D71DF" w:rsidRDefault="00F00B65" w:rsidP="00F00B65">
            <w:pPr>
              <w:pStyle w:val="ListBullet"/>
              <w:numPr>
                <w:ilvl w:val="0"/>
                <w:numId w:val="5"/>
              </w:numPr>
            </w:pPr>
            <w:r w:rsidRPr="002D71DF">
              <w:t>offer</w:t>
            </w:r>
            <w:r w:rsidR="004C760B" w:rsidRPr="002D71DF">
              <w:t xml:space="preserve"> </w:t>
            </w:r>
            <w:r w:rsidRPr="002D71DF">
              <w:t>a</w:t>
            </w:r>
            <w:r w:rsidR="004C760B" w:rsidRPr="002D71DF">
              <w:t xml:space="preserve"> </w:t>
            </w:r>
            <w:r w:rsidRPr="002D71DF">
              <w:t>strong</w:t>
            </w:r>
            <w:r w:rsidR="004C760B" w:rsidRPr="002D71DF">
              <w:t xml:space="preserve"> </w:t>
            </w:r>
            <w:r w:rsidRPr="002D71DF">
              <w:t>visual</w:t>
            </w:r>
            <w:r w:rsidR="004C760B" w:rsidRPr="002D71DF">
              <w:t xml:space="preserve"> </w:t>
            </w:r>
            <w:r w:rsidRPr="002D71DF">
              <w:t>‘final</w:t>
            </w:r>
            <w:r w:rsidR="004C760B" w:rsidRPr="002D71DF">
              <w:t xml:space="preserve"> </w:t>
            </w:r>
            <w:r w:rsidRPr="002D71DF">
              <w:t>image’</w:t>
            </w:r>
            <w:r w:rsidR="004C760B" w:rsidRPr="002D71DF">
              <w:t xml:space="preserve"> </w:t>
            </w:r>
            <w:r w:rsidRPr="002D71DF">
              <w:t>for</w:t>
            </w:r>
            <w:r w:rsidR="004C760B" w:rsidRPr="002D71DF">
              <w:t xml:space="preserve"> </w:t>
            </w:r>
            <w:r w:rsidRPr="002D71DF">
              <w:t>the</w:t>
            </w:r>
            <w:r w:rsidR="004C760B" w:rsidRPr="002D71DF">
              <w:t xml:space="preserve"> </w:t>
            </w:r>
            <w:r w:rsidRPr="002D71DF">
              <w:t>audience.</w:t>
            </w:r>
          </w:p>
          <w:p w14:paraId="52E470F0" w14:textId="4AE9988A" w:rsidR="00F00B65" w:rsidRPr="002D71DF" w:rsidRDefault="00F00B65" w:rsidP="00F00B65">
            <w:r w:rsidRPr="002D71DF">
              <w:t>Groups</w:t>
            </w:r>
            <w:r w:rsidR="004C760B" w:rsidRPr="002D71DF">
              <w:t xml:space="preserve"> </w:t>
            </w:r>
            <w:r w:rsidRPr="002D71DF">
              <w:t>present</w:t>
            </w:r>
            <w:r w:rsidR="004C760B" w:rsidRPr="002D71DF">
              <w:t xml:space="preserve"> </w:t>
            </w:r>
            <w:r w:rsidRPr="002D71DF">
              <w:t>their</w:t>
            </w:r>
            <w:r w:rsidR="004C760B" w:rsidRPr="002D71DF">
              <w:t xml:space="preserve"> </w:t>
            </w:r>
            <w:r w:rsidRPr="002D71DF">
              <w:t>chosen</w:t>
            </w:r>
            <w:r w:rsidR="004C760B" w:rsidRPr="002D71DF">
              <w:t xml:space="preserve"> </w:t>
            </w:r>
            <w:proofErr w:type="gramStart"/>
            <w:r w:rsidRPr="002D71DF">
              <w:t>ending</w:t>
            </w:r>
            <w:proofErr w:type="gramEnd"/>
            <w:r w:rsidR="004C760B" w:rsidRPr="002D71DF">
              <w:t xml:space="preserve"> </w:t>
            </w:r>
            <w:r w:rsidRPr="002D71DF">
              <w:t>and</w:t>
            </w:r>
            <w:r w:rsidR="004C760B" w:rsidRPr="002D71DF">
              <w:t xml:space="preserve"> </w:t>
            </w:r>
            <w:r w:rsidRPr="002D71DF">
              <w:t>the</w:t>
            </w:r>
            <w:r w:rsidR="004C760B" w:rsidRPr="002D71DF">
              <w:t xml:space="preserve"> </w:t>
            </w:r>
            <w:r w:rsidRPr="002D71DF">
              <w:t>class</w:t>
            </w:r>
            <w:r w:rsidR="004C760B" w:rsidRPr="002D71DF">
              <w:t xml:space="preserve"> </w:t>
            </w:r>
            <w:r w:rsidRPr="002D71DF">
              <w:t>briefly</w:t>
            </w:r>
            <w:r w:rsidR="004C760B" w:rsidRPr="002D71DF">
              <w:t xml:space="preserve"> </w:t>
            </w:r>
            <w:r w:rsidRPr="002D71DF">
              <w:t>discusses</w:t>
            </w:r>
            <w:r w:rsidR="004C760B" w:rsidRPr="002D71DF">
              <w:t xml:space="preserve"> </w:t>
            </w:r>
            <w:r w:rsidRPr="002D71DF">
              <w:t>which</w:t>
            </w:r>
            <w:r w:rsidR="004C760B" w:rsidRPr="002D71DF">
              <w:t xml:space="preserve"> </w:t>
            </w:r>
            <w:r w:rsidRPr="002D71DF">
              <w:t>directorial</w:t>
            </w:r>
            <w:r w:rsidR="004C760B" w:rsidRPr="002D71DF">
              <w:t xml:space="preserve"> </w:t>
            </w:r>
            <w:r w:rsidRPr="002D71DF">
              <w:t>choices</w:t>
            </w:r>
            <w:r w:rsidR="004C760B" w:rsidRPr="002D71DF">
              <w:t xml:space="preserve"> </w:t>
            </w:r>
            <w:r w:rsidRPr="002D71DF">
              <w:t>made</w:t>
            </w:r>
            <w:r w:rsidR="004C760B" w:rsidRPr="002D71DF">
              <w:t xml:space="preserve"> </w:t>
            </w:r>
            <w:r w:rsidRPr="002D71DF">
              <w:t>the</w:t>
            </w:r>
            <w:r w:rsidR="004C760B" w:rsidRPr="002D71DF">
              <w:t xml:space="preserve"> </w:t>
            </w:r>
            <w:r w:rsidRPr="002D71DF">
              <w:t>silent</w:t>
            </w:r>
            <w:r w:rsidR="004C760B" w:rsidRPr="002D71DF">
              <w:t xml:space="preserve"> </w:t>
            </w:r>
            <w:r w:rsidRPr="002D71DF">
              <w:t>final</w:t>
            </w:r>
            <w:r w:rsidR="004C760B" w:rsidRPr="002D71DF">
              <w:t xml:space="preserve"> </w:t>
            </w:r>
            <w:r w:rsidRPr="002D71DF">
              <w:t>moment</w:t>
            </w:r>
            <w:r w:rsidR="004C760B" w:rsidRPr="002D71DF">
              <w:t xml:space="preserve"> </w:t>
            </w:r>
            <w:r w:rsidRPr="002D71DF">
              <w:t>most</w:t>
            </w:r>
            <w:r w:rsidR="004C760B" w:rsidRPr="002D71DF">
              <w:t xml:space="preserve"> </w:t>
            </w:r>
            <w:r w:rsidRPr="002D71DF">
              <w:t>powerful</w:t>
            </w:r>
            <w:r w:rsidR="004C760B" w:rsidRPr="002D71DF">
              <w:t xml:space="preserve"> </w:t>
            </w:r>
            <w:r w:rsidRPr="002D71DF">
              <w:t>and</w:t>
            </w:r>
            <w:r w:rsidR="004C760B" w:rsidRPr="002D71DF">
              <w:t xml:space="preserve"> </w:t>
            </w:r>
            <w:r w:rsidRPr="002D71DF">
              <w:t>why.</w:t>
            </w:r>
          </w:p>
          <w:p w14:paraId="20CD7617" w14:textId="216A2C75" w:rsidR="00F00B65" w:rsidRPr="002D71DF" w:rsidRDefault="00F00B65" w:rsidP="00F00B65">
            <w:pPr>
              <w:rPr>
                <w:b/>
                <w:bCs/>
              </w:rPr>
            </w:pPr>
            <w:r w:rsidRPr="002D71DF">
              <w:rPr>
                <w:b/>
                <w:bCs/>
              </w:rPr>
              <w:lastRenderedPageBreak/>
              <w:t>Activity</w:t>
            </w:r>
            <w:r w:rsidR="004C760B" w:rsidRPr="002D71DF">
              <w:rPr>
                <w:b/>
                <w:bCs/>
              </w:rPr>
              <w:t xml:space="preserve"> </w:t>
            </w:r>
            <w:r w:rsidRPr="002D71DF">
              <w:rPr>
                <w:b/>
                <w:bCs/>
              </w:rPr>
              <w:t>4.</w:t>
            </w:r>
            <w:r w:rsidR="001F250E" w:rsidRPr="002D71DF">
              <w:rPr>
                <w:b/>
                <w:bCs/>
              </w:rPr>
              <w:t>7</w:t>
            </w:r>
            <w:r w:rsidR="004C760B" w:rsidRPr="002D71DF">
              <w:rPr>
                <w:b/>
                <w:bCs/>
              </w:rPr>
              <w:t xml:space="preserve"> </w:t>
            </w:r>
            <w:r w:rsidRPr="002D71DF">
              <w:rPr>
                <w:b/>
                <w:bCs/>
              </w:rPr>
              <w:t>–</w:t>
            </w:r>
            <w:r w:rsidR="004C760B" w:rsidRPr="002D71DF">
              <w:rPr>
                <w:b/>
                <w:bCs/>
              </w:rPr>
              <w:t xml:space="preserve"> </w:t>
            </w:r>
            <w:r w:rsidRPr="002D71DF">
              <w:rPr>
                <w:b/>
                <w:bCs/>
              </w:rPr>
              <w:t>designer</w:t>
            </w:r>
            <w:r w:rsidR="00D655AC">
              <w:rPr>
                <w:b/>
                <w:bCs/>
              </w:rPr>
              <w:t xml:space="preserve"> –</w:t>
            </w:r>
            <w:r w:rsidR="004C760B" w:rsidRPr="002D71DF">
              <w:rPr>
                <w:b/>
                <w:bCs/>
              </w:rPr>
              <w:t xml:space="preserve"> </w:t>
            </w:r>
            <w:r w:rsidRPr="002D71DF">
              <w:rPr>
                <w:b/>
                <w:bCs/>
              </w:rPr>
              <w:t>creating</w:t>
            </w:r>
            <w:r w:rsidR="004C760B" w:rsidRPr="002D71DF">
              <w:rPr>
                <w:b/>
                <w:bCs/>
              </w:rPr>
              <w:t xml:space="preserve"> </w:t>
            </w:r>
            <w:r w:rsidRPr="002D71DF">
              <w:rPr>
                <w:b/>
                <w:bCs/>
              </w:rPr>
              <w:t>setting</w:t>
            </w:r>
            <w:r w:rsidR="004C760B" w:rsidRPr="002D71DF">
              <w:rPr>
                <w:b/>
                <w:bCs/>
              </w:rPr>
              <w:t xml:space="preserve"> </w:t>
            </w:r>
            <w:r w:rsidRPr="002D71DF">
              <w:rPr>
                <w:b/>
                <w:bCs/>
              </w:rPr>
              <w:t>through</w:t>
            </w:r>
            <w:r w:rsidR="004C760B" w:rsidRPr="002D71DF">
              <w:rPr>
                <w:b/>
                <w:bCs/>
              </w:rPr>
              <w:t xml:space="preserve"> </w:t>
            </w:r>
            <w:r w:rsidRPr="002D71DF">
              <w:rPr>
                <w:b/>
                <w:bCs/>
              </w:rPr>
              <w:t>sound</w:t>
            </w:r>
          </w:p>
          <w:p w14:paraId="05380E1A" w14:textId="27343A7C" w:rsidR="00F00B65" w:rsidRPr="002D71DF" w:rsidRDefault="00F00B65" w:rsidP="00F00B65">
            <w:pPr>
              <w:pStyle w:val="FeatureBox2"/>
            </w:pPr>
            <w:r w:rsidRPr="002D71DF">
              <w:rPr>
                <w:b/>
                <w:bCs/>
              </w:rPr>
              <w:t>Teacher</w:t>
            </w:r>
            <w:r w:rsidR="004C760B" w:rsidRPr="002D71DF">
              <w:rPr>
                <w:b/>
                <w:bCs/>
              </w:rPr>
              <w:t xml:space="preserve"> </w:t>
            </w:r>
            <w:r w:rsidRPr="002D71DF">
              <w:rPr>
                <w:b/>
                <w:bCs/>
              </w:rPr>
              <w:t>note:</w:t>
            </w:r>
            <w:r w:rsidR="004C760B" w:rsidRPr="002D71DF">
              <w:rPr>
                <w:b/>
                <w:bCs/>
              </w:rPr>
              <w:t xml:space="preserve"> </w:t>
            </w:r>
            <w:r w:rsidRPr="00E70190">
              <w:t>watch</w:t>
            </w:r>
            <w:r w:rsidR="004C760B" w:rsidRPr="00E70190">
              <w:t xml:space="preserve"> </w:t>
            </w:r>
            <w:hyperlink r:id="rId32" w:anchor="Video1:~:text=of%20PROMETHEUS%20workshop-,Video%20%E2%80%93%20PINCHED%20workshop%20(17%3A20),-PINCHED%20workshop" w:history="1">
              <w:r w:rsidRPr="00E70190">
                <w:rPr>
                  <w:rStyle w:val="Hyperlink"/>
                </w:rPr>
                <w:t>Video</w:t>
              </w:r>
              <w:r w:rsidR="004C760B" w:rsidRPr="00E70190">
                <w:rPr>
                  <w:rStyle w:val="Hyperlink"/>
                </w:rPr>
                <w:t xml:space="preserve"> </w:t>
              </w:r>
              <w:r w:rsidRPr="00E70190">
                <w:rPr>
                  <w:rStyle w:val="Hyperlink"/>
                </w:rPr>
                <w:t>–</w:t>
              </w:r>
              <w:r w:rsidR="004C760B" w:rsidRPr="00E70190">
                <w:rPr>
                  <w:rStyle w:val="Hyperlink"/>
                </w:rPr>
                <w:t xml:space="preserve"> </w:t>
              </w:r>
              <w:r w:rsidRPr="00E70190">
                <w:rPr>
                  <w:rStyle w:val="Hyperlink"/>
                </w:rPr>
                <w:t>PINCHED</w:t>
              </w:r>
              <w:r w:rsidR="004C760B" w:rsidRPr="00E70190">
                <w:rPr>
                  <w:rStyle w:val="Hyperlink"/>
                </w:rPr>
                <w:t xml:space="preserve"> </w:t>
              </w:r>
              <w:r w:rsidRPr="00E70190">
                <w:rPr>
                  <w:rStyle w:val="Hyperlink"/>
                </w:rPr>
                <w:t>workshop</w:t>
              </w:r>
              <w:r w:rsidR="004C760B" w:rsidRPr="00E70190">
                <w:rPr>
                  <w:rStyle w:val="Hyperlink"/>
                </w:rPr>
                <w:t xml:space="preserve"> </w:t>
              </w:r>
              <w:r w:rsidRPr="00E70190">
                <w:rPr>
                  <w:rStyle w:val="Hyperlink"/>
                </w:rPr>
                <w:t>(17:20)</w:t>
              </w:r>
            </w:hyperlink>
            <w:r w:rsidR="004C760B" w:rsidRPr="00E70190">
              <w:t xml:space="preserve"> </w:t>
            </w:r>
            <w:r w:rsidRPr="00E70190">
              <w:t>to</w:t>
            </w:r>
            <w:r w:rsidR="004C760B" w:rsidRPr="002D71DF">
              <w:t xml:space="preserve"> </w:t>
            </w:r>
            <w:r w:rsidRPr="002D71DF">
              <w:t>further</w:t>
            </w:r>
            <w:r w:rsidR="004C760B" w:rsidRPr="002D71DF">
              <w:t xml:space="preserve"> </w:t>
            </w:r>
            <w:r w:rsidRPr="002D71DF">
              <w:t>unpack</w:t>
            </w:r>
            <w:r w:rsidR="004C760B" w:rsidRPr="002D71DF">
              <w:t xml:space="preserve"> </w:t>
            </w:r>
            <w:r w:rsidRPr="002D71DF">
              <w:t>atmosphere</w:t>
            </w:r>
            <w:r w:rsidR="004C760B" w:rsidRPr="002D71DF">
              <w:t xml:space="preserve"> </w:t>
            </w:r>
            <w:r w:rsidRPr="002D71DF">
              <w:t>through</w:t>
            </w:r>
            <w:r w:rsidR="004C760B" w:rsidRPr="002D71DF">
              <w:t xml:space="preserve"> </w:t>
            </w:r>
            <w:r w:rsidRPr="002D71DF">
              <w:t>soundscapes.</w:t>
            </w:r>
          </w:p>
          <w:p w14:paraId="5281A255" w14:textId="3FB0EEDA" w:rsidR="00F00B65" w:rsidRPr="002D71DF" w:rsidRDefault="00F00B65" w:rsidP="00F00B65">
            <w:r w:rsidRPr="002D71DF">
              <w:t>In</w:t>
            </w:r>
            <w:r w:rsidR="004C760B" w:rsidRPr="002D71DF">
              <w:t xml:space="preserve"> </w:t>
            </w:r>
            <w:r w:rsidRPr="002D71DF">
              <w:t>the</w:t>
            </w:r>
            <w:r w:rsidR="004C760B" w:rsidRPr="002D71DF">
              <w:t xml:space="preserve"> </w:t>
            </w:r>
            <w:r w:rsidRPr="002D71DF">
              <w:t>same</w:t>
            </w:r>
            <w:r w:rsidR="004C760B" w:rsidRPr="002D71DF">
              <w:t xml:space="preserve"> </w:t>
            </w:r>
            <w:r w:rsidRPr="002D71DF">
              <w:t>groups</w:t>
            </w:r>
            <w:r w:rsidR="004C760B" w:rsidRPr="002D71DF">
              <w:t xml:space="preserve"> </w:t>
            </w:r>
            <w:r w:rsidRPr="002D71DF">
              <w:t>from</w:t>
            </w:r>
            <w:r w:rsidR="004C760B" w:rsidRPr="002D71DF">
              <w:t xml:space="preserve"> </w:t>
            </w:r>
            <w:r w:rsidRPr="002D71DF">
              <w:t>the</w:t>
            </w:r>
            <w:r w:rsidR="004C760B" w:rsidRPr="002D71DF">
              <w:t xml:space="preserve"> </w:t>
            </w:r>
            <w:r w:rsidRPr="002D71DF">
              <w:t>previous</w:t>
            </w:r>
            <w:r w:rsidR="004C760B" w:rsidRPr="002D71DF">
              <w:t xml:space="preserve"> </w:t>
            </w:r>
            <w:r w:rsidRPr="002D71DF">
              <w:t>activity,</w:t>
            </w:r>
            <w:r w:rsidR="004C760B" w:rsidRPr="002D71DF">
              <w:t xml:space="preserve"> </w:t>
            </w:r>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create</w:t>
            </w:r>
            <w:r w:rsidR="004C760B" w:rsidRPr="002D71DF">
              <w:t xml:space="preserve"> </w:t>
            </w:r>
            <w:r w:rsidRPr="002D71DF">
              <w:t>the</w:t>
            </w:r>
            <w:r w:rsidR="004C760B" w:rsidRPr="002D71DF">
              <w:t xml:space="preserve"> </w:t>
            </w:r>
            <w:r w:rsidRPr="002D71DF">
              <w:t>following</w:t>
            </w:r>
            <w:r w:rsidR="004C760B" w:rsidRPr="002D71DF">
              <w:t xml:space="preserve"> </w:t>
            </w:r>
            <w:r w:rsidRPr="002D71DF">
              <w:t>soundscapes.</w:t>
            </w:r>
            <w:r w:rsidR="004C760B" w:rsidRPr="002D71DF">
              <w:t xml:space="preserve"> </w:t>
            </w:r>
            <w:r w:rsidRPr="002D71DF">
              <w:t>Allow</w:t>
            </w:r>
            <w:r w:rsidR="004C760B" w:rsidRPr="002D71DF">
              <w:t xml:space="preserve"> </w:t>
            </w:r>
            <w:r w:rsidRPr="002D71DF">
              <w:t>1</w:t>
            </w:r>
            <w:r w:rsidR="004C760B" w:rsidRPr="002D71DF">
              <w:t xml:space="preserve"> </w:t>
            </w:r>
            <w:r w:rsidRPr="002D71DF">
              <w:t>to</w:t>
            </w:r>
            <w:r w:rsidR="004C760B" w:rsidRPr="002D71DF">
              <w:t xml:space="preserve"> </w:t>
            </w:r>
            <w:r w:rsidRPr="002D71DF">
              <w:t>2</w:t>
            </w:r>
            <w:r w:rsidR="004C760B" w:rsidRPr="002D71DF">
              <w:t xml:space="preserve"> </w:t>
            </w:r>
            <w:r w:rsidRPr="002D71DF">
              <w:t>minutes</w:t>
            </w:r>
            <w:r w:rsidR="004C760B" w:rsidRPr="002D71DF">
              <w:t xml:space="preserve"> </w:t>
            </w:r>
            <w:r w:rsidRPr="002D71DF">
              <w:t>for</w:t>
            </w:r>
            <w:r w:rsidR="004C760B" w:rsidRPr="002D71DF">
              <w:t xml:space="preserve"> </w:t>
            </w:r>
            <w:r w:rsidRPr="002D71DF">
              <w:t>each,</w:t>
            </w:r>
            <w:r w:rsidR="004C760B" w:rsidRPr="002D71DF">
              <w:t xml:space="preserve"> </w:t>
            </w:r>
            <w:r w:rsidRPr="002D71DF">
              <w:t>before</w:t>
            </w:r>
            <w:r w:rsidR="004C760B" w:rsidRPr="002D71DF">
              <w:t xml:space="preserve"> </w:t>
            </w:r>
            <w:r w:rsidRPr="002D71DF">
              <w:t>groups</w:t>
            </w:r>
            <w:r w:rsidR="004C760B" w:rsidRPr="002D71DF">
              <w:t xml:space="preserve"> </w:t>
            </w:r>
            <w:r w:rsidRPr="002D71DF">
              <w:t>share</w:t>
            </w:r>
            <w:r w:rsidR="004C760B" w:rsidRPr="002D71DF">
              <w:t xml:space="preserve"> </w:t>
            </w:r>
            <w:r w:rsidRPr="002D71DF">
              <w:t>their</w:t>
            </w:r>
            <w:r w:rsidR="004C760B" w:rsidRPr="002D71DF">
              <w:t xml:space="preserve"> </w:t>
            </w:r>
            <w:r w:rsidRPr="002D71DF">
              <w:t>ideas.</w:t>
            </w:r>
            <w:r w:rsidR="004C760B" w:rsidRPr="002D71DF">
              <w:t xml:space="preserve"> </w:t>
            </w:r>
          </w:p>
          <w:p w14:paraId="523D7B22" w14:textId="34890E91" w:rsidR="00F00B65" w:rsidRPr="002D71DF" w:rsidRDefault="00F00B65" w:rsidP="00F00B65">
            <w:pPr>
              <w:pStyle w:val="ListBullet"/>
              <w:numPr>
                <w:ilvl w:val="0"/>
                <w:numId w:val="5"/>
              </w:numPr>
            </w:pPr>
            <w:r w:rsidRPr="002D71DF">
              <w:t>A</w:t>
            </w:r>
            <w:r w:rsidR="004C760B" w:rsidRPr="002D71DF">
              <w:t xml:space="preserve"> </w:t>
            </w:r>
            <w:r w:rsidRPr="002D71DF">
              <w:t>storm</w:t>
            </w:r>
            <w:r w:rsidR="004C760B" w:rsidRPr="002D71DF">
              <w:t xml:space="preserve"> </w:t>
            </w:r>
            <w:r w:rsidRPr="002D71DF">
              <w:t>rolling</w:t>
            </w:r>
            <w:r w:rsidR="004C760B" w:rsidRPr="002D71DF">
              <w:t xml:space="preserve"> </w:t>
            </w:r>
            <w:r w:rsidRPr="002D71DF">
              <w:t>by</w:t>
            </w:r>
          </w:p>
          <w:p w14:paraId="1BA9A28B" w14:textId="0900A101" w:rsidR="00F00B65" w:rsidRPr="002D71DF" w:rsidRDefault="00F00B65" w:rsidP="00F00B65">
            <w:pPr>
              <w:pStyle w:val="ListBullet"/>
              <w:numPr>
                <w:ilvl w:val="0"/>
                <w:numId w:val="5"/>
              </w:numPr>
            </w:pPr>
            <w:r w:rsidRPr="002D71DF">
              <w:t>Fear</w:t>
            </w:r>
            <w:r w:rsidR="004C760B" w:rsidRPr="002D71DF">
              <w:t xml:space="preserve"> </w:t>
            </w:r>
            <w:r w:rsidRPr="002D71DF">
              <w:t>creeping</w:t>
            </w:r>
            <w:r w:rsidR="004C760B" w:rsidRPr="002D71DF">
              <w:t xml:space="preserve"> </w:t>
            </w:r>
            <w:r w:rsidRPr="002D71DF">
              <w:t>in</w:t>
            </w:r>
          </w:p>
          <w:p w14:paraId="55CD6425" w14:textId="7CCB5A66" w:rsidR="00F00B65" w:rsidRPr="002D71DF" w:rsidRDefault="00F00B65" w:rsidP="00F00B65">
            <w:pPr>
              <w:pStyle w:val="ListBullet"/>
              <w:numPr>
                <w:ilvl w:val="0"/>
                <w:numId w:val="5"/>
              </w:numPr>
            </w:pPr>
            <w:r w:rsidRPr="002D71DF">
              <w:t>Start</w:t>
            </w:r>
            <w:r w:rsidR="004C760B" w:rsidRPr="002D71DF">
              <w:t xml:space="preserve"> </w:t>
            </w:r>
            <w:r w:rsidRPr="002D71DF">
              <w:t>of</w:t>
            </w:r>
            <w:r w:rsidR="004C760B" w:rsidRPr="002D71DF">
              <w:t xml:space="preserve"> </w:t>
            </w:r>
            <w:r w:rsidRPr="002D71DF">
              <w:t>the</w:t>
            </w:r>
            <w:r w:rsidR="004C760B" w:rsidRPr="002D71DF">
              <w:t xml:space="preserve"> </w:t>
            </w:r>
            <w:r w:rsidRPr="002D71DF">
              <w:t>summer</w:t>
            </w:r>
            <w:r w:rsidR="004C760B" w:rsidRPr="002D71DF">
              <w:t xml:space="preserve"> </w:t>
            </w:r>
            <w:r w:rsidRPr="002D71DF">
              <w:t>holidays</w:t>
            </w:r>
          </w:p>
          <w:p w14:paraId="4387BB61" w14:textId="59B452C0" w:rsidR="00F00B65" w:rsidRPr="002D71DF" w:rsidRDefault="00F00B65" w:rsidP="00F00B65">
            <w:r w:rsidRPr="002D71DF">
              <w:t>Ask</w:t>
            </w:r>
            <w:r w:rsidR="004C760B" w:rsidRPr="002D71DF">
              <w:t xml:space="preserve"> </w:t>
            </w:r>
            <w:r w:rsidRPr="002D71DF">
              <w:t>groups</w:t>
            </w:r>
            <w:r w:rsidR="004C760B" w:rsidRPr="002D71DF">
              <w:t xml:space="preserve"> </w:t>
            </w:r>
            <w:r w:rsidRPr="002D71DF">
              <w:t>to</w:t>
            </w:r>
            <w:r w:rsidR="004C760B" w:rsidRPr="002D71DF">
              <w:t xml:space="preserve"> </w:t>
            </w:r>
            <w:r w:rsidRPr="002D71DF">
              <w:t>create</w:t>
            </w:r>
            <w:r w:rsidR="004C760B" w:rsidRPr="002D71DF">
              <w:t xml:space="preserve"> </w:t>
            </w:r>
            <w:r w:rsidRPr="002D71DF">
              <w:t>a</w:t>
            </w:r>
            <w:r w:rsidR="004C760B" w:rsidRPr="002D71DF">
              <w:t xml:space="preserve"> </w:t>
            </w:r>
            <w:r w:rsidRPr="002D71DF">
              <w:t>soundscape</w:t>
            </w:r>
            <w:r w:rsidR="004C760B" w:rsidRPr="002D71DF">
              <w:t xml:space="preserve"> </w:t>
            </w:r>
            <w:r w:rsidRPr="002D71DF">
              <w:t>that</w:t>
            </w:r>
            <w:r w:rsidR="004C760B" w:rsidRPr="002D71DF">
              <w:t xml:space="preserve"> </w:t>
            </w:r>
            <w:r w:rsidRPr="002D71DF">
              <w:t>could</w:t>
            </w:r>
            <w:r w:rsidR="004C760B" w:rsidRPr="002D71DF">
              <w:t xml:space="preserve"> </w:t>
            </w:r>
            <w:r w:rsidRPr="002D71DF">
              <w:t>be</w:t>
            </w:r>
            <w:r w:rsidR="004C760B" w:rsidRPr="002D71DF">
              <w:t xml:space="preserve"> </w:t>
            </w:r>
            <w:r w:rsidRPr="002D71DF">
              <w:t>added</w:t>
            </w:r>
            <w:r w:rsidR="004C760B" w:rsidRPr="002D71DF">
              <w:t xml:space="preserve"> </w:t>
            </w:r>
            <w:r w:rsidRPr="002D71DF">
              <w:t>to</w:t>
            </w:r>
            <w:r w:rsidR="004C760B" w:rsidRPr="002D71DF">
              <w:t xml:space="preserve"> </w:t>
            </w:r>
            <w:r w:rsidRPr="002D71DF">
              <w:t>the</w:t>
            </w:r>
            <w:r w:rsidR="004C760B" w:rsidRPr="002D71DF">
              <w:t xml:space="preserve"> </w:t>
            </w:r>
            <w:r w:rsidRPr="002D71DF">
              <w:t>opening</w:t>
            </w:r>
            <w:r w:rsidR="004C760B" w:rsidRPr="002D71DF">
              <w:t xml:space="preserve"> </w:t>
            </w:r>
            <w:r w:rsidRPr="002D71DF">
              <w:t>of</w:t>
            </w:r>
            <w:r w:rsidR="004C760B" w:rsidRPr="002D71DF">
              <w:t xml:space="preserve"> </w:t>
            </w:r>
            <w:r w:rsidR="005A7FE5" w:rsidRPr="005A7FE5">
              <w:t>‘</w:t>
            </w:r>
            <w:r w:rsidRPr="00D25100">
              <w:t>GATHERED</w:t>
            </w:r>
            <w:r w:rsidR="005A7FE5" w:rsidRPr="00D25100">
              <w:t>’</w:t>
            </w:r>
            <w:r w:rsidRPr="002D71DF">
              <w:t>.</w:t>
            </w:r>
            <w:r w:rsidR="004C760B" w:rsidRPr="002D71DF">
              <w:t xml:space="preserve"> </w:t>
            </w:r>
            <w:r w:rsidRPr="002D71DF">
              <w:t>As</w:t>
            </w:r>
            <w:r w:rsidR="004C760B" w:rsidRPr="002D71DF">
              <w:t xml:space="preserve"> </w:t>
            </w:r>
            <w:r w:rsidRPr="002D71DF">
              <w:t>a</w:t>
            </w:r>
            <w:r w:rsidR="004C760B" w:rsidRPr="002D71DF">
              <w:t xml:space="preserve"> </w:t>
            </w:r>
            <w:r w:rsidRPr="002D71DF">
              <w:t>group,</w:t>
            </w:r>
            <w:r w:rsidR="004C760B" w:rsidRPr="002D71DF">
              <w:t xml:space="preserve"> </w:t>
            </w:r>
            <w:r w:rsidRPr="002D71DF">
              <w:t>students</w:t>
            </w:r>
            <w:r w:rsidR="004C760B" w:rsidRPr="002D71DF">
              <w:t xml:space="preserve"> </w:t>
            </w:r>
            <w:r w:rsidRPr="002D71DF">
              <w:t>identify</w:t>
            </w:r>
            <w:r w:rsidR="004C760B" w:rsidRPr="002D71DF">
              <w:t xml:space="preserve"> </w:t>
            </w:r>
            <w:r w:rsidRPr="002D71DF">
              <w:t>a</w:t>
            </w:r>
            <w:r w:rsidR="004C760B" w:rsidRPr="002D71DF">
              <w:t xml:space="preserve"> </w:t>
            </w:r>
            <w:r w:rsidRPr="002D71DF">
              <w:t>setting</w:t>
            </w:r>
            <w:r w:rsidR="004C760B" w:rsidRPr="002D71DF">
              <w:t xml:space="preserve"> </w:t>
            </w:r>
            <w:r w:rsidRPr="002D71DF">
              <w:t>for</w:t>
            </w:r>
            <w:r w:rsidR="004C760B" w:rsidRPr="002D71DF">
              <w:t xml:space="preserve"> </w:t>
            </w:r>
            <w:r w:rsidRPr="002D71DF">
              <w:t>their</w:t>
            </w:r>
            <w:r w:rsidR="004C760B" w:rsidRPr="002D71DF">
              <w:t xml:space="preserve"> </w:t>
            </w:r>
            <w:r w:rsidRPr="002D71DF">
              <w:t>piece</w:t>
            </w:r>
            <w:r w:rsidR="004C760B" w:rsidRPr="002D71DF">
              <w:t xml:space="preserve"> </w:t>
            </w:r>
            <w:r w:rsidRPr="002D71DF">
              <w:t>to</w:t>
            </w:r>
            <w:r w:rsidR="004C760B" w:rsidRPr="002D71DF">
              <w:t xml:space="preserve"> </w:t>
            </w:r>
            <w:r w:rsidRPr="002D71DF">
              <w:t>inspire</w:t>
            </w:r>
            <w:r w:rsidR="004C760B" w:rsidRPr="002D71DF">
              <w:t xml:space="preserve"> </w:t>
            </w:r>
            <w:r w:rsidRPr="002D71DF">
              <w:t>the</w:t>
            </w:r>
            <w:r w:rsidR="004C760B" w:rsidRPr="002D71DF">
              <w:t xml:space="preserve"> </w:t>
            </w:r>
            <w:r w:rsidRPr="002D71DF">
              <w:t>soundscape.</w:t>
            </w:r>
            <w:r w:rsidR="004C760B" w:rsidRPr="002D71DF">
              <w:t xml:space="preserve"> </w:t>
            </w:r>
            <w:r w:rsidRPr="002D71DF">
              <w:t>Encourage</w:t>
            </w:r>
            <w:r w:rsidR="004C760B" w:rsidRPr="002D71DF">
              <w:t xml:space="preserve"> </w:t>
            </w:r>
            <w:r w:rsidRPr="002D71DF">
              <w:t>groups</w:t>
            </w:r>
            <w:r w:rsidR="004C760B" w:rsidRPr="002D71DF">
              <w:t xml:space="preserve"> </w:t>
            </w:r>
            <w:r w:rsidRPr="002D71DF">
              <w:t>to</w:t>
            </w:r>
            <w:r w:rsidR="004C760B" w:rsidRPr="002D71DF">
              <w:t xml:space="preserve"> </w:t>
            </w:r>
            <w:r w:rsidRPr="002D71DF">
              <w:t>consider</w:t>
            </w:r>
            <w:r w:rsidR="004C760B" w:rsidRPr="002D71DF">
              <w:t xml:space="preserve"> </w:t>
            </w:r>
            <w:r w:rsidRPr="002D71DF">
              <w:t>how</w:t>
            </w:r>
            <w:r w:rsidR="004C760B" w:rsidRPr="002D71DF">
              <w:t xml:space="preserve"> </w:t>
            </w:r>
            <w:r w:rsidRPr="002D71DF">
              <w:t>they</w:t>
            </w:r>
            <w:r w:rsidR="004C760B" w:rsidRPr="002D71DF">
              <w:t xml:space="preserve"> </w:t>
            </w:r>
            <w:r w:rsidRPr="002D71DF">
              <w:t>stage</w:t>
            </w:r>
            <w:r w:rsidR="004C760B" w:rsidRPr="002D71DF">
              <w:t xml:space="preserve"> </w:t>
            </w:r>
            <w:r w:rsidRPr="002D71DF">
              <w:t>the</w:t>
            </w:r>
            <w:r w:rsidR="004C760B" w:rsidRPr="002D71DF">
              <w:t xml:space="preserve"> </w:t>
            </w:r>
            <w:r w:rsidRPr="002D71DF">
              <w:t>soundscape</w:t>
            </w:r>
            <w:r w:rsidR="004C760B" w:rsidRPr="002D71DF">
              <w:t xml:space="preserve"> </w:t>
            </w:r>
            <w:r w:rsidRPr="002D71DF">
              <w:t>and</w:t>
            </w:r>
            <w:r w:rsidR="004C760B" w:rsidRPr="002D71DF">
              <w:t xml:space="preserve"> </w:t>
            </w:r>
            <w:r w:rsidRPr="002D71DF">
              <w:t>use</w:t>
            </w:r>
            <w:r w:rsidR="004C760B" w:rsidRPr="002D71DF">
              <w:t xml:space="preserve"> </w:t>
            </w:r>
            <w:r w:rsidRPr="002D71DF">
              <w:t>the</w:t>
            </w:r>
            <w:r w:rsidR="004C760B" w:rsidRPr="002D71DF">
              <w:t xml:space="preserve"> </w:t>
            </w:r>
            <w:r w:rsidRPr="002D71DF">
              <w:t>ensemble</w:t>
            </w:r>
            <w:r w:rsidR="004C760B" w:rsidRPr="002D71DF">
              <w:t xml:space="preserve"> </w:t>
            </w:r>
            <w:r w:rsidRPr="002D71DF">
              <w:t>to</w:t>
            </w:r>
            <w:r w:rsidR="004C760B" w:rsidRPr="002D71DF">
              <w:t xml:space="preserve"> </w:t>
            </w:r>
            <w:r w:rsidRPr="002D71DF">
              <w:t>amplify</w:t>
            </w:r>
            <w:r w:rsidR="004C760B" w:rsidRPr="002D71DF">
              <w:t xml:space="preserve"> </w:t>
            </w:r>
            <w:r w:rsidRPr="002D71DF">
              <w:t>the</w:t>
            </w:r>
            <w:r w:rsidR="004C760B" w:rsidRPr="002D71DF">
              <w:t xml:space="preserve"> </w:t>
            </w:r>
            <w:r w:rsidRPr="002D71DF">
              <w:t>atmosphere.</w:t>
            </w:r>
            <w:r w:rsidR="004C760B" w:rsidRPr="002D71DF">
              <w:t xml:space="preserve"> </w:t>
            </w:r>
            <w:r w:rsidRPr="002D71DF">
              <w:t>This</w:t>
            </w:r>
            <w:r w:rsidR="004C760B" w:rsidRPr="002D71DF">
              <w:t xml:space="preserve"> </w:t>
            </w:r>
            <w:r w:rsidRPr="002D71DF">
              <w:t>could</w:t>
            </w:r>
            <w:r w:rsidR="004C760B" w:rsidRPr="002D71DF">
              <w:t xml:space="preserve"> </w:t>
            </w:r>
            <w:r w:rsidRPr="002D71DF">
              <w:t>be</w:t>
            </w:r>
            <w:r w:rsidR="004C760B" w:rsidRPr="002D71DF">
              <w:t xml:space="preserve"> </w:t>
            </w:r>
            <w:r w:rsidRPr="002D71DF">
              <w:t>through</w:t>
            </w:r>
            <w:r w:rsidR="004C760B" w:rsidRPr="002D71DF">
              <w:t xml:space="preserve"> </w:t>
            </w:r>
            <w:r w:rsidRPr="002D71DF">
              <w:t>using</w:t>
            </w:r>
            <w:r w:rsidR="004C760B" w:rsidRPr="002D71DF">
              <w:t xml:space="preserve"> </w:t>
            </w:r>
            <w:r w:rsidRPr="002D71DF">
              <w:t>canons</w:t>
            </w:r>
            <w:r w:rsidR="004C760B" w:rsidRPr="002D71DF">
              <w:t xml:space="preserve"> </w:t>
            </w:r>
            <w:r w:rsidRPr="002D71DF">
              <w:t>in</w:t>
            </w:r>
            <w:r w:rsidR="004C760B" w:rsidRPr="002D71DF">
              <w:t xml:space="preserve"> </w:t>
            </w:r>
            <w:r w:rsidRPr="002D71DF">
              <w:t>the</w:t>
            </w:r>
            <w:r w:rsidR="004C760B" w:rsidRPr="002D71DF">
              <w:t xml:space="preserve"> </w:t>
            </w:r>
            <w:r w:rsidRPr="002D71DF">
              <w:t>ensemble,</w:t>
            </w:r>
            <w:r w:rsidR="004C760B" w:rsidRPr="002D71DF">
              <w:t xml:space="preserve"> </w:t>
            </w:r>
            <w:r w:rsidRPr="002D71DF">
              <w:t>proxemics</w:t>
            </w:r>
            <w:r w:rsidR="004C760B" w:rsidRPr="002D71DF">
              <w:t xml:space="preserve"> </w:t>
            </w:r>
            <w:r w:rsidRPr="002D71DF">
              <w:t>of</w:t>
            </w:r>
            <w:r w:rsidR="004C760B" w:rsidRPr="002D71DF">
              <w:t xml:space="preserve"> </w:t>
            </w:r>
            <w:r w:rsidRPr="002D71DF">
              <w:t>sounds</w:t>
            </w:r>
            <w:r w:rsidR="004C760B" w:rsidRPr="002D71DF">
              <w:t xml:space="preserve"> </w:t>
            </w:r>
            <w:r w:rsidRPr="002D71DF">
              <w:t>and</w:t>
            </w:r>
            <w:r w:rsidR="004C760B" w:rsidRPr="002D71DF">
              <w:t xml:space="preserve"> </w:t>
            </w:r>
            <w:r w:rsidRPr="002D71DF">
              <w:t>people</w:t>
            </w:r>
            <w:r w:rsidR="004C760B" w:rsidRPr="002D71DF">
              <w:t xml:space="preserve"> </w:t>
            </w:r>
            <w:r w:rsidRPr="002D71DF">
              <w:t>or</w:t>
            </w:r>
            <w:r w:rsidR="004C760B" w:rsidRPr="002D71DF">
              <w:t xml:space="preserve"> </w:t>
            </w:r>
            <w:r w:rsidRPr="002D71DF">
              <w:t>including</w:t>
            </w:r>
            <w:r w:rsidR="004C760B" w:rsidRPr="002D71DF">
              <w:t xml:space="preserve"> </w:t>
            </w:r>
            <w:r w:rsidRPr="002D71DF">
              <w:t>abstract</w:t>
            </w:r>
            <w:r w:rsidR="004C760B" w:rsidRPr="002D71DF">
              <w:t xml:space="preserve"> </w:t>
            </w:r>
            <w:r w:rsidRPr="002D71DF">
              <w:t>movement.</w:t>
            </w:r>
            <w:r w:rsidR="004C760B" w:rsidRPr="002D71DF">
              <w:t xml:space="preserve"> </w:t>
            </w:r>
          </w:p>
          <w:p w14:paraId="492C4D35" w14:textId="7BC67317" w:rsidR="00F00B65" w:rsidRPr="002D71DF" w:rsidRDefault="00F00B65" w:rsidP="00F00B65">
            <w:r w:rsidRPr="002D71DF">
              <w:rPr>
                <w:b/>
                <w:bCs/>
              </w:rPr>
              <w:t>Documentation</w:t>
            </w:r>
            <w:r w:rsidR="004C760B" w:rsidRPr="002D71DF">
              <w:rPr>
                <w:b/>
                <w:bCs/>
              </w:rPr>
              <w:t xml:space="preserve"> </w:t>
            </w:r>
            <w:r w:rsidRPr="002D71DF">
              <w:rPr>
                <w:b/>
                <w:bCs/>
              </w:rPr>
              <w:t>prompt:</w:t>
            </w:r>
            <w:r w:rsidR="004C760B" w:rsidRPr="002D71DF">
              <w:rPr>
                <w:b/>
                <w:bCs/>
              </w:rPr>
              <w:t xml:space="preserve"> </w:t>
            </w:r>
            <w:r w:rsidR="00E70190">
              <w:t>s</w:t>
            </w:r>
            <w:r w:rsidRPr="002D71DF">
              <w:t>tudents</w:t>
            </w:r>
            <w:r w:rsidR="004C760B" w:rsidRPr="002D71DF">
              <w:t xml:space="preserve"> </w:t>
            </w:r>
            <w:r w:rsidRPr="002D71DF">
              <w:t>audio</w:t>
            </w:r>
            <w:r w:rsidR="004C760B" w:rsidRPr="002D71DF">
              <w:t xml:space="preserve"> </w:t>
            </w:r>
            <w:proofErr w:type="gramStart"/>
            <w:r w:rsidRPr="002D71DF">
              <w:t>record</w:t>
            </w:r>
            <w:proofErr w:type="gramEnd"/>
            <w:r w:rsidR="004C760B" w:rsidRPr="002D71DF">
              <w:t xml:space="preserve"> </w:t>
            </w:r>
            <w:r w:rsidRPr="002D71DF">
              <w:t>their</w:t>
            </w:r>
            <w:r w:rsidR="004C760B" w:rsidRPr="002D71DF">
              <w:t xml:space="preserve"> </w:t>
            </w:r>
            <w:r w:rsidRPr="002D71DF">
              <w:t>performance</w:t>
            </w:r>
            <w:r w:rsidR="004C760B" w:rsidRPr="002D71DF">
              <w:t xml:space="preserve"> </w:t>
            </w:r>
            <w:r w:rsidRPr="002D71DF">
              <w:t>and</w:t>
            </w:r>
            <w:r w:rsidR="004C760B" w:rsidRPr="002D71DF">
              <w:t xml:space="preserve"> </w:t>
            </w:r>
            <w:r w:rsidRPr="002D71DF">
              <w:t>the</w:t>
            </w:r>
            <w:r w:rsidR="004C760B" w:rsidRPr="002D71DF">
              <w:t xml:space="preserve"> </w:t>
            </w:r>
            <w:r w:rsidRPr="002D71DF">
              <w:t>subsequent</w:t>
            </w:r>
            <w:r w:rsidR="004C760B" w:rsidRPr="002D71DF">
              <w:t xml:space="preserve"> </w:t>
            </w:r>
            <w:r w:rsidRPr="002D71DF">
              <w:t>discussion</w:t>
            </w:r>
            <w:r w:rsidR="004C760B" w:rsidRPr="002D71DF">
              <w:t xml:space="preserve"> </w:t>
            </w:r>
            <w:r w:rsidRPr="002D71DF">
              <w:t>where</w:t>
            </w:r>
            <w:r w:rsidR="004C760B" w:rsidRPr="002D71DF">
              <w:t xml:space="preserve"> </w:t>
            </w:r>
            <w:r w:rsidRPr="002D71DF">
              <w:t>they</w:t>
            </w:r>
            <w:r w:rsidR="004C760B" w:rsidRPr="002D71DF">
              <w:t xml:space="preserve"> </w:t>
            </w:r>
            <w:r w:rsidRPr="002D71DF">
              <w:t>ask</w:t>
            </w:r>
            <w:r w:rsidR="004C760B" w:rsidRPr="002D71DF">
              <w:t xml:space="preserve"> </w:t>
            </w:r>
            <w:r w:rsidRPr="002D71DF">
              <w:t>audience</w:t>
            </w:r>
            <w:r w:rsidR="004C760B" w:rsidRPr="002D71DF">
              <w:t xml:space="preserve"> </w:t>
            </w:r>
            <w:r w:rsidRPr="002D71DF">
              <w:t>members</w:t>
            </w:r>
            <w:r w:rsidR="004C760B" w:rsidRPr="002D71DF">
              <w:t xml:space="preserve"> </w:t>
            </w:r>
            <w:r w:rsidRPr="002D71DF">
              <w:t>to</w:t>
            </w:r>
            <w:r w:rsidR="004C760B" w:rsidRPr="002D71DF">
              <w:t xml:space="preserve"> </w:t>
            </w:r>
            <w:r w:rsidRPr="002D71DF">
              <w:t>identify</w:t>
            </w:r>
            <w:r w:rsidR="004C760B" w:rsidRPr="002D71DF">
              <w:t xml:space="preserve"> </w:t>
            </w:r>
            <w:r w:rsidRPr="002D71DF">
              <w:t>and</w:t>
            </w:r>
            <w:r w:rsidR="004C760B" w:rsidRPr="002D71DF">
              <w:t xml:space="preserve"> </w:t>
            </w:r>
            <w:r w:rsidRPr="002D71DF">
              <w:t>describe</w:t>
            </w:r>
            <w:r w:rsidR="004C760B" w:rsidRPr="002D71DF">
              <w:t xml:space="preserve"> </w:t>
            </w:r>
            <w:r w:rsidRPr="002D71DF">
              <w:t>the</w:t>
            </w:r>
            <w:r w:rsidR="004C760B" w:rsidRPr="002D71DF">
              <w:t xml:space="preserve"> </w:t>
            </w:r>
            <w:r w:rsidRPr="002D71DF">
              <w:t>setting</w:t>
            </w:r>
            <w:r w:rsidR="004C760B" w:rsidRPr="002D71DF">
              <w:t xml:space="preserve"> </w:t>
            </w:r>
            <w:r w:rsidRPr="002D71DF">
              <w:t>and</w:t>
            </w:r>
            <w:r w:rsidR="004C760B" w:rsidRPr="002D71DF">
              <w:t xml:space="preserve"> </w:t>
            </w:r>
            <w:r w:rsidRPr="002D71DF">
              <w:t>explain</w:t>
            </w:r>
            <w:r w:rsidR="004C760B" w:rsidRPr="002D71DF">
              <w:t xml:space="preserve"> </w:t>
            </w:r>
            <w:r w:rsidRPr="002D71DF">
              <w:t>how</w:t>
            </w:r>
            <w:r w:rsidR="004C760B" w:rsidRPr="002D71DF">
              <w:t xml:space="preserve"> </w:t>
            </w:r>
            <w:r w:rsidRPr="002D71DF">
              <w:t>choices</w:t>
            </w:r>
            <w:r w:rsidR="004C760B" w:rsidRPr="002D71DF">
              <w:t xml:space="preserve"> </w:t>
            </w:r>
            <w:r w:rsidRPr="002D71DF">
              <w:t>in</w:t>
            </w:r>
            <w:r w:rsidR="004C760B" w:rsidRPr="002D71DF">
              <w:t xml:space="preserve"> </w:t>
            </w:r>
            <w:r w:rsidRPr="002D71DF">
              <w:t>audio</w:t>
            </w:r>
            <w:r w:rsidR="004C760B" w:rsidRPr="002D71DF">
              <w:t xml:space="preserve"> </w:t>
            </w:r>
            <w:r w:rsidRPr="002D71DF">
              <w:t>design</w:t>
            </w:r>
            <w:r w:rsidR="004C760B" w:rsidRPr="002D71DF">
              <w:t xml:space="preserve"> </w:t>
            </w:r>
            <w:r w:rsidRPr="002D71DF">
              <w:t>evoked</w:t>
            </w:r>
            <w:r w:rsidR="004C760B" w:rsidRPr="002D71DF">
              <w:t xml:space="preserve"> </w:t>
            </w:r>
            <w:r w:rsidRPr="002D71DF">
              <w:t>atmosphere</w:t>
            </w:r>
            <w:r w:rsidR="004C760B" w:rsidRPr="002D71DF">
              <w:t xml:space="preserve"> </w:t>
            </w:r>
            <w:r w:rsidRPr="002D71DF">
              <w:t>and</w:t>
            </w:r>
            <w:r w:rsidR="004C760B" w:rsidRPr="002D71DF">
              <w:t xml:space="preserve"> </w:t>
            </w:r>
            <w:r w:rsidRPr="002D71DF">
              <w:t>indicated</w:t>
            </w:r>
            <w:r w:rsidR="004C760B" w:rsidRPr="002D71DF">
              <w:t xml:space="preserve"> </w:t>
            </w:r>
            <w:r w:rsidRPr="002D71DF">
              <w:t>the</w:t>
            </w:r>
            <w:r w:rsidR="004C760B" w:rsidRPr="002D71DF">
              <w:t xml:space="preserve"> </w:t>
            </w:r>
            <w:r w:rsidRPr="002D71DF">
              <w:t>setting.</w:t>
            </w:r>
            <w:r w:rsidR="004C760B" w:rsidRPr="002D71DF">
              <w:t xml:space="preserve"> </w:t>
            </w:r>
            <w:r w:rsidRPr="002D71DF">
              <w:t>Students</w:t>
            </w:r>
            <w:r w:rsidR="004C760B" w:rsidRPr="002D71DF">
              <w:t xml:space="preserve"> </w:t>
            </w:r>
            <w:r w:rsidRPr="002D71DF">
              <w:t>upload</w:t>
            </w:r>
            <w:r w:rsidR="004C760B" w:rsidRPr="002D71DF">
              <w:t xml:space="preserve"> </w:t>
            </w:r>
            <w:r w:rsidRPr="002D71DF">
              <w:t>their</w:t>
            </w:r>
            <w:r w:rsidR="004C760B" w:rsidRPr="002D71DF">
              <w:t xml:space="preserve"> </w:t>
            </w:r>
            <w:r w:rsidRPr="002D71DF">
              <w:t>audio</w:t>
            </w:r>
            <w:r w:rsidR="004C760B" w:rsidRPr="002D71DF">
              <w:t xml:space="preserve"> </w:t>
            </w:r>
            <w:r w:rsidRPr="002D71DF">
              <w:t>for</w:t>
            </w:r>
            <w:r w:rsidR="004C760B" w:rsidRPr="002D71DF">
              <w:t xml:space="preserve"> </w:t>
            </w:r>
            <w:r w:rsidR="005A7FE5" w:rsidRPr="005A7FE5">
              <w:t>‘</w:t>
            </w:r>
            <w:r w:rsidRPr="00D25100">
              <w:t>GATHERED</w:t>
            </w:r>
            <w:r w:rsidR="005A7FE5" w:rsidRPr="00D25100">
              <w:t>’</w:t>
            </w:r>
            <w:r w:rsidR="004C760B" w:rsidRPr="002D71DF">
              <w:t xml:space="preserve"> </w:t>
            </w:r>
            <w:r w:rsidRPr="002D71DF">
              <w:t>to</w:t>
            </w:r>
            <w:r w:rsidR="004C760B" w:rsidRPr="002D71DF">
              <w:rPr>
                <w:b/>
                <w:bCs/>
              </w:rPr>
              <w:t xml:space="preserve"> </w:t>
            </w:r>
            <w:r w:rsidR="005A7FE5">
              <w:rPr>
                <w:b/>
                <w:bCs/>
              </w:rPr>
              <w:t xml:space="preserve">slide </w:t>
            </w:r>
            <w:r w:rsidRPr="002D71DF">
              <w:rPr>
                <w:b/>
                <w:bCs/>
              </w:rPr>
              <w:t>PJ1</w:t>
            </w:r>
            <w:r w:rsidR="003E687D" w:rsidRPr="002D71DF">
              <w:rPr>
                <w:b/>
                <w:bCs/>
              </w:rPr>
              <w:t>7</w:t>
            </w:r>
            <w:r w:rsidR="004C760B" w:rsidRPr="002D71DF">
              <w:t xml:space="preserve"> </w:t>
            </w:r>
            <w:r w:rsidRPr="002D71DF">
              <w:lastRenderedPageBreak/>
              <w:t>of</w:t>
            </w:r>
            <w:r w:rsidR="004C760B" w:rsidRPr="002D71DF">
              <w:t xml:space="preserve"> </w:t>
            </w:r>
            <w:r w:rsidRPr="002D71DF">
              <w:t>their</w:t>
            </w:r>
            <w:r w:rsidR="004C760B" w:rsidRPr="002D71DF">
              <w:t xml:space="preserve"> </w:t>
            </w:r>
            <w:r w:rsidRPr="002D71DF">
              <w:t>‘playwright’s</w:t>
            </w:r>
            <w:r w:rsidR="004C760B" w:rsidRPr="002D71DF">
              <w:t xml:space="preserve"> </w:t>
            </w:r>
            <w:r w:rsidRPr="002D71DF">
              <w:t>journal’.</w:t>
            </w:r>
          </w:p>
          <w:p w14:paraId="36EC2D0C" w14:textId="4C0E0AA6" w:rsidR="00F00B65" w:rsidRPr="002D71DF" w:rsidRDefault="00F00B65" w:rsidP="00F00B65">
            <w:r w:rsidRPr="002D71DF">
              <w:rPr>
                <w:b/>
              </w:rPr>
              <w:t>Activity</w:t>
            </w:r>
            <w:r w:rsidR="004C760B" w:rsidRPr="002D71DF">
              <w:rPr>
                <w:b/>
              </w:rPr>
              <w:t xml:space="preserve"> </w:t>
            </w:r>
            <w:r w:rsidRPr="002D71DF">
              <w:rPr>
                <w:b/>
              </w:rPr>
              <w:t>4.</w:t>
            </w:r>
            <w:r w:rsidR="00164F1D" w:rsidRPr="002D71DF">
              <w:rPr>
                <w:b/>
              </w:rPr>
              <w:t>8</w:t>
            </w:r>
            <w:r w:rsidR="004C760B" w:rsidRPr="002D71DF">
              <w:rPr>
                <w:b/>
              </w:rPr>
              <w:t xml:space="preserve"> </w:t>
            </w:r>
            <w:r w:rsidRPr="002D71DF">
              <w:rPr>
                <w:b/>
              </w:rPr>
              <w:t>–</w:t>
            </w:r>
            <w:r w:rsidR="004C760B" w:rsidRPr="002D71DF">
              <w:rPr>
                <w:b/>
              </w:rPr>
              <w:t xml:space="preserve"> </w:t>
            </w:r>
            <w:r w:rsidRPr="002D71DF">
              <w:rPr>
                <w:b/>
              </w:rPr>
              <w:t>writing</w:t>
            </w:r>
            <w:r w:rsidR="004C760B" w:rsidRPr="002D71DF">
              <w:rPr>
                <w:b/>
              </w:rPr>
              <w:t xml:space="preserve"> </w:t>
            </w:r>
            <w:r w:rsidRPr="002D71DF">
              <w:rPr>
                <w:b/>
              </w:rPr>
              <w:t>prompt</w:t>
            </w:r>
            <w:r w:rsidR="002413AE">
              <w:rPr>
                <w:b/>
              </w:rPr>
              <w:t xml:space="preserve"> –</w:t>
            </w:r>
            <w:r w:rsidR="004C760B" w:rsidRPr="002D71DF">
              <w:rPr>
                <w:b/>
              </w:rPr>
              <w:t xml:space="preserve"> </w:t>
            </w:r>
            <w:r w:rsidRPr="002D71DF">
              <w:rPr>
                <w:b/>
                <w:i/>
                <w:iCs/>
              </w:rPr>
              <w:t>PINCHED</w:t>
            </w:r>
          </w:p>
          <w:p w14:paraId="1D88EA25" w14:textId="795B4C4B" w:rsidR="00F00B65" w:rsidRPr="002D71DF" w:rsidRDefault="00F00B65" w:rsidP="00F00B65">
            <w:r w:rsidRPr="002D71DF">
              <w:t>Building</w:t>
            </w:r>
            <w:r w:rsidR="004C760B" w:rsidRPr="002D71DF">
              <w:t xml:space="preserve"> </w:t>
            </w:r>
            <w:r w:rsidRPr="002D71DF">
              <w:t>on</w:t>
            </w:r>
            <w:r w:rsidR="004C760B" w:rsidRPr="002D71DF">
              <w:t xml:space="preserve"> </w:t>
            </w:r>
            <w:r w:rsidRPr="002D71DF">
              <w:t>their</w:t>
            </w:r>
            <w:r w:rsidR="004C760B" w:rsidRPr="002D71DF">
              <w:t xml:space="preserve"> </w:t>
            </w:r>
            <w:r w:rsidRPr="002D71DF">
              <w:t>exploration</w:t>
            </w:r>
            <w:r w:rsidR="004C760B" w:rsidRPr="002D71DF">
              <w:t xml:space="preserve"> </w:t>
            </w:r>
            <w:r w:rsidRPr="002D71DF">
              <w:t>of</w:t>
            </w:r>
            <w:r w:rsidR="004C760B" w:rsidRPr="002D71DF">
              <w:t xml:space="preserve"> </w:t>
            </w:r>
            <w:r w:rsidRPr="002D71DF">
              <w:t>setting,</w:t>
            </w:r>
            <w:r w:rsidR="004C760B" w:rsidRPr="002D71DF">
              <w:t xml:space="preserve"> </w:t>
            </w:r>
            <w:r w:rsidRPr="002D71DF">
              <w:t>sound</w:t>
            </w:r>
            <w:r w:rsidR="004C760B" w:rsidRPr="002D71DF">
              <w:t xml:space="preserve"> </w:t>
            </w:r>
            <w:r w:rsidRPr="002D71DF">
              <w:t>and</w:t>
            </w:r>
            <w:r w:rsidR="004C760B" w:rsidRPr="002D71DF">
              <w:t xml:space="preserve"> </w:t>
            </w:r>
            <w:r w:rsidRPr="002D71DF">
              <w:t>levels</w:t>
            </w:r>
            <w:r w:rsidR="004C760B" w:rsidRPr="002D71DF">
              <w:t xml:space="preserve"> </w:t>
            </w:r>
            <w:r w:rsidRPr="002D71DF">
              <w:t>of</w:t>
            </w:r>
            <w:r w:rsidR="004C760B" w:rsidRPr="002D71DF">
              <w:t xml:space="preserve"> </w:t>
            </w:r>
            <w:r w:rsidRPr="002D71DF">
              <w:t>tension,</w:t>
            </w:r>
            <w:r w:rsidR="004C760B" w:rsidRPr="002D71DF">
              <w:t xml:space="preserve"> </w:t>
            </w:r>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write</w:t>
            </w:r>
            <w:r w:rsidR="004C760B" w:rsidRPr="002D71DF">
              <w:t xml:space="preserve"> </w:t>
            </w:r>
            <w:r w:rsidRPr="002D71DF">
              <w:t>a</w:t>
            </w:r>
            <w:r w:rsidR="004C760B" w:rsidRPr="002D71DF">
              <w:t xml:space="preserve"> </w:t>
            </w:r>
            <w:r w:rsidRPr="002D71DF">
              <w:t>10-</w:t>
            </w:r>
            <w:r w:rsidR="002413AE">
              <w:t xml:space="preserve"> </w:t>
            </w:r>
            <w:r w:rsidRPr="002D71DF">
              <w:t>to</w:t>
            </w:r>
            <w:r w:rsidR="002413AE">
              <w:t xml:space="preserve"> </w:t>
            </w:r>
            <w:r w:rsidRPr="002D71DF">
              <w:t>15-line</w:t>
            </w:r>
            <w:r w:rsidR="004C760B" w:rsidRPr="002D71DF">
              <w:t xml:space="preserve"> </w:t>
            </w:r>
            <w:r w:rsidRPr="002D71DF">
              <w:t>duologue.</w:t>
            </w:r>
            <w:r w:rsidR="004C760B" w:rsidRPr="002D71DF">
              <w:t xml:space="preserve"> </w:t>
            </w:r>
            <w:r w:rsidRPr="002D71DF">
              <w:t>Display</w:t>
            </w:r>
            <w:r w:rsidR="004C760B" w:rsidRPr="002D71DF">
              <w:t xml:space="preserve"> </w:t>
            </w:r>
            <w:r w:rsidRPr="002D71DF">
              <w:t>the</w:t>
            </w:r>
            <w:r w:rsidR="004C760B" w:rsidRPr="002D71DF">
              <w:t xml:space="preserve"> </w:t>
            </w:r>
            <w:r w:rsidRPr="002D71DF">
              <w:t>writing</w:t>
            </w:r>
            <w:r w:rsidR="004C760B" w:rsidRPr="002D71DF">
              <w:t xml:space="preserve"> </w:t>
            </w:r>
            <w:r w:rsidRPr="002D71DF">
              <w:t>prompt</w:t>
            </w:r>
            <w:r w:rsidR="004C760B" w:rsidRPr="002D71DF">
              <w:t xml:space="preserve"> </w:t>
            </w:r>
            <w:r w:rsidRPr="002D71DF">
              <w:t>on</w:t>
            </w:r>
            <w:r w:rsidR="004C760B" w:rsidRPr="002D71DF">
              <w:t xml:space="preserve"> </w:t>
            </w:r>
            <w:r w:rsidRPr="002D71DF">
              <w:rPr>
                <w:b/>
                <w:bCs/>
              </w:rPr>
              <w:t>slide</w:t>
            </w:r>
            <w:r w:rsidR="004C760B" w:rsidRPr="002D71DF">
              <w:rPr>
                <w:b/>
                <w:bCs/>
              </w:rPr>
              <w:t xml:space="preserve"> </w:t>
            </w:r>
            <w:r w:rsidRPr="002D71DF">
              <w:rPr>
                <w:b/>
                <w:bCs/>
              </w:rPr>
              <w:t>4.</w:t>
            </w:r>
            <w:r w:rsidR="00FC0F58" w:rsidRPr="002D71DF">
              <w:rPr>
                <w:b/>
                <w:bCs/>
              </w:rPr>
              <w:t>8</w:t>
            </w:r>
            <w:r w:rsidR="004C760B" w:rsidRPr="002D71DF">
              <w:t xml:space="preserve"> </w:t>
            </w:r>
            <w:r w:rsidRPr="002D71DF">
              <w:t>and</w:t>
            </w:r>
            <w:r w:rsidR="004C760B" w:rsidRPr="002D71DF">
              <w:t xml:space="preserve"> </w:t>
            </w:r>
            <w:r w:rsidRPr="002D71DF">
              <w:t>guide</w:t>
            </w:r>
            <w:r w:rsidR="004C760B" w:rsidRPr="002D71DF">
              <w:t xml:space="preserve"> </w:t>
            </w:r>
            <w:r w:rsidRPr="002D71DF">
              <w:t>students</w:t>
            </w:r>
            <w:r w:rsidR="004C760B" w:rsidRPr="002D71DF">
              <w:t xml:space="preserve"> </w:t>
            </w:r>
            <w:r w:rsidRPr="002D71DF">
              <w:t>as</w:t>
            </w:r>
            <w:r w:rsidR="004C760B" w:rsidRPr="002D71DF">
              <w:t xml:space="preserve"> </w:t>
            </w:r>
            <w:r w:rsidRPr="002D71DF">
              <w:t>they</w:t>
            </w:r>
            <w:r w:rsidR="004C760B" w:rsidRPr="002D71DF">
              <w:t xml:space="preserve"> </w:t>
            </w:r>
            <w:r w:rsidRPr="002D71DF">
              <w:t>work</w:t>
            </w:r>
            <w:r w:rsidR="004C760B" w:rsidRPr="002D71DF">
              <w:t xml:space="preserve"> </w:t>
            </w:r>
            <w:r w:rsidRPr="002D71DF">
              <w:t>individually</w:t>
            </w:r>
            <w:r w:rsidR="004C760B" w:rsidRPr="002D71DF">
              <w:t xml:space="preserve"> </w:t>
            </w:r>
            <w:r w:rsidRPr="002D71DF">
              <w:t>or</w:t>
            </w:r>
            <w:r w:rsidR="004C760B" w:rsidRPr="002D71DF">
              <w:t xml:space="preserve"> </w:t>
            </w:r>
            <w:r w:rsidRPr="002D71DF">
              <w:t>collaboratively</w:t>
            </w:r>
            <w:r w:rsidR="004C760B" w:rsidRPr="002D71DF">
              <w:t xml:space="preserve"> </w:t>
            </w:r>
            <w:r w:rsidRPr="002D71DF">
              <w:t>to</w:t>
            </w:r>
            <w:r w:rsidR="004C760B" w:rsidRPr="002D71DF">
              <w:t xml:space="preserve"> </w:t>
            </w:r>
            <w:r w:rsidRPr="002D71DF">
              <w:t>draft</w:t>
            </w:r>
            <w:r w:rsidR="004C760B" w:rsidRPr="002D71DF">
              <w:t xml:space="preserve"> </w:t>
            </w:r>
            <w:r w:rsidRPr="002D71DF">
              <w:t>a</w:t>
            </w:r>
            <w:r w:rsidR="004C760B" w:rsidRPr="002D71DF">
              <w:t xml:space="preserve"> </w:t>
            </w:r>
            <w:r w:rsidRPr="002D71DF">
              <w:t>short</w:t>
            </w:r>
            <w:r w:rsidR="004C760B" w:rsidRPr="002D71DF">
              <w:t xml:space="preserve"> </w:t>
            </w:r>
            <w:r w:rsidRPr="002D71DF">
              <w:t>duologue</w:t>
            </w:r>
            <w:r w:rsidR="004C760B" w:rsidRPr="002D71DF">
              <w:t xml:space="preserve"> </w:t>
            </w:r>
            <w:r w:rsidRPr="002D71DF">
              <w:t>that</w:t>
            </w:r>
            <w:r w:rsidR="004C760B" w:rsidRPr="002D71DF">
              <w:t xml:space="preserve"> </w:t>
            </w:r>
            <w:r w:rsidRPr="002D71DF">
              <w:t>expresses</w:t>
            </w:r>
            <w:r w:rsidR="004C760B" w:rsidRPr="002D71DF">
              <w:t xml:space="preserve"> </w:t>
            </w:r>
            <w:r w:rsidRPr="002D71DF">
              <w:t>something</w:t>
            </w:r>
            <w:r w:rsidR="004C760B" w:rsidRPr="002D71DF">
              <w:t xml:space="preserve"> </w:t>
            </w:r>
            <w:r w:rsidRPr="002D71DF">
              <w:t>meaningful</w:t>
            </w:r>
            <w:r w:rsidR="004C760B" w:rsidRPr="002D71DF">
              <w:t xml:space="preserve"> </w:t>
            </w:r>
            <w:r w:rsidRPr="002D71DF">
              <w:t>about</w:t>
            </w:r>
            <w:r w:rsidR="004C760B" w:rsidRPr="002D71DF">
              <w:t xml:space="preserve"> </w:t>
            </w:r>
            <w:r w:rsidRPr="002D71DF">
              <w:t>how</w:t>
            </w:r>
            <w:r w:rsidR="004C760B" w:rsidRPr="002D71DF">
              <w:t xml:space="preserve"> </w:t>
            </w:r>
            <w:r w:rsidRPr="002D71DF">
              <w:t>they</w:t>
            </w:r>
            <w:r w:rsidR="004C760B" w:rsidRPr="002D71DF">
              <w:t xml:space="preserve"> </w:t>
            </w:r>
            <w:r w:rsidRPr="002D71DF">
              <w:t>see</w:t>
            </w:r>
            <w:r w:rsidR="004C760B" w:rsidRPr="002D71DF">
              <w:t xml:space="preserve"> </w:t>
            </w:r>
            <w:r w:rsidRPr="002D71DF">
              <w:t>the</w:t>
            </w:r>
            <w:r w:rsidR="004C760B" w:rsidRPr="002D71DF">
              <w:t xml:space="preserve"> </w:t>
            </w:r>
            <w:r w:rsidRPr="002D71DF">
              <w:t>world</w:t>
            </w:r>
            <w:r w:rsidR="004C760B" w:rsidRPr="002D71DF">
              <w:t xml:space="preserve"> </w:t>
            </w:r>
            <w:r w:rsidRPr="002D71DF">
              <w:t>and</w:t>
            </w:r>
            <w:r w:rsidR="004C760B" w:rsidRPr="002D71DF">
              <w:t xml:space="preserve"> </w:t>
            </w:r>
            <w:r w:rsidRPr="002D71DF">
              <w:t>how</w:t>
            </w:r>
            <w:r w:rsidR="004C760B" w:rsidRPr="002D71DF">
              <w:t xml:space="preserve"> </w:t>
            </w:r>
            <w:r w:rsidRPr="002D71DF">
              <w:t>a</w:t>
            </w:r>
            <w:r w:rsidR="004C760B" w:rsidRPr="002D71DF">
              <w:t xml:space="preserve"> </w:t>
            </w:r>
            <w:r w:rsidRPr="002D71DF">
              <w:t>character</w:t>
            </w:r>
            <w:r w:rsidR="002413AE">
              <w:t>(</w:t>
            </w:r>
            <w:r w:rsidRPr="002D71DF">
              <w:t>s</w:t>
            </w:r>
            <w:r w:rsidR="002413AE">
              <w:t>)</w:t>
            </w:r>
            <w:r w:rsidR="004C760B" w:rsidRPr="002D71DF">
              <w:t xml:space="preserve"> </w:t>
            </w:r>
            <w:r w:rsidRPr="002D71DF">
              <w:t>responds</w:t>
            </w:r>
            <w:r w:rsidR="004C760B" w:rsidRPr="002D71DF">
              <w:t xml:space="preserve"> </w:t>
            </w:r>
            <w:r w:rsidRPr="002D71DF">
              <w:t>when</w:t>
            </w:r>
            <w:r w:rsidR="004C760B" w:rsidRPr="002D71DF">
              <w:t xml:space="preserve"> </w:t>
            </w:r>
            <w:r w:rsidRPr="002D71DF">
              <w:t>under</w:t>
            </w:r>
            <w:r w:rsidR="004C760B" w:rsidRPr="002D71DF">
              <w:t xml:space="preserve"> </w:t>
            </w:r>
            <w:r w:rsidRPr="002D71DF">
              <w:t>pressure.</w:t>
            </w:r>
            <w:r w:rsidR="004C760B" w:rsidRPr="002D71DF">
              <w:t xml:space="preserve"> </w:t>
            </w:r>
            <w:r w:rsidRPr="002D71DF">
              <w:t>Encourage</w:t>
            </w:r>
            <w:r w:rsidR="004C760B" w:rsidRPr="002D71DF">
              <w:t xml:space="preserve"> </w:t>
            </w:r>
            <w:r w:rsidRPr="002D71DF">
              <w:t>them</w:t>
            </w:r>
            <w:r w:rsidR="004C760B" w:rsidRPr="002D71DF">
              <w:t xml:space="preserve"> </w:t>
            </w:r>
            <w:r w:rsidRPr="002D71DF">
              <w:t>to</w:t>
            </w:r>
            <w:r w:rsidR="004C760B" w:rsidRPr="002D71DF">
              <w:t xml:space="preserve"> </w:t>
            </w:r>
            <w:r w:rsidRPr="002D71DF">
              <w:t>consider</w:t>
            </w:r>
            <w:r w:rsidR="004C760B" w:rsidRPr="002D71DF">
              <w:t xml:space="preserve"> </w:t>
            </w:r>
            <w:r w:rsidRPr="002D71DF">
              <w:t>how</w:t>
            </w:r>
            <w:r w:rsidR="004C760B" w:rsidRPr="002D71DF">
              <w:t xml:space="preserve"> </w:t>
            </w:r>
            <w:r w:rsidRPr="002D71DF">
              <w:t>they</w:t>
            </w:r>
            <w:r w:rsidR="004C760B" w:rsidRPr="002D71DF">
              <w:t xml:space="preserve"> </w:t>
            </w:r>
            <w:r w:rsidRPr="002D71DF">
              <w:t>can</w:t>
            </w:r>
            <w:r w:rsidR="004C760B" w:rsidRPr="002D71DF">
              <w:t xml:space="preserve"> </w:t>
            </w:r>
            <w:r w:rsidRPr="002D71DF">
              <w:t>explore</w:t>
            </w:r>
            <w:r w:rsidR="004C760B" w:rsidRPr="002D71DF">
              <w:t xml:space="preserve"> </w:t>
            </w:r>
            <w:r w:rsidRPr="002D71DF">
              <w:t>intention,</w:t>
            </w:r>
            <w:r w:rsidR="004C760B" w:rsidRPr="002D71DF">
              <w:t xml:space="preserve"> </w:t>
            </w:r>
            <w:r w:rsidRPr="002D71DF">
              <w:t>situation</w:t>
            </w:r>
            <w:r w:rsidR="004C760B" w:rsidRPr="002D71DF">
              <w:t xml:space="preserve"> </w:t>
            </w:r>
            <w:r w:rsidRPr="002D71DF">
              <w:t>and</w:t>
            </w:r>
            <w:r w:rsidR="004C760B" w:rsidRPr="002D71DF">
              <w:t xml:space="preserve"> </w:t>
            </w:r>
            <w:r w:rsidRPr="002D71DF">
              <w:t>subtext.</w:t>
            </w:r>
            <w:r w:rsidR="004C760B" w:rsidRPr="002D71DF">
              <w:t xml:space="preserve"> </w:t>
            </w:r>
          </w:p>
          <w:p w14:paraId="288B5D8B" w14:textId="5684431D" w:rsidR="00F00B65" w:rsidRPr="002C332A" w:rsidRDefault="00F00B65" w:rsidP="00F00B65">
            <w:pPr>
              <w:pStyle w:val="FeatureBox4"/>
            </w:pPr>
            <w:r w:rsidRPr="002D71DF">
              <w:rPr>
                <w:b/>
                <w:bCs/>
              </w:rPr>
              <w:t>Differentiation</w:t>
            </w:r>
            <w:r w:rsidRPr="002D71DF">
              <w:t>:</w:t>
            </w:r>
            <w:r w:rsidR="004C760B" w:rsidRPr="002D71DF">
              <w:t xml:space="preserve"> </w:t>
            </w:r>
            <w:r w:rsidRPr="002D71DF">
              <w:t>some</w:t>
            </w:r>
            <w:r w:rsidR="004C760B" w:rsidRPr="002D71DF">
              <w:t xml:space="preserve"> </w:t>
            </w:r>
            <w:r w:rsidRPr="002C332A">
              <w:t>students</w:t>
            </w:r>
            <w:r w:rsidR="004C760B" w:rsidRPr="002C332A">
              <w:t xml:space="preserve"> </w:t>
            </w:r>
            <w:r w:rsidRPr="002C332A">
              <w:t>may</w:t>
            </w:r>
            <w:r w:rsidR="004C760B" w:rsidRPr="002C332A">
              <w:t xml:space="preserve"> </w:t>
            </w:r>
            <w:r w:rsidRPr="002C332A">
              <w:t>benefit</w:t>
            </w:r>
            <w:r w:rsidR="004C760B" w:rsidRPr="002C332A">
              <w:t xml:space="preserve"> </w:t>
            </w:r>
            <w:r w:rsidRPr="002C332A">
              <w:t>from</w:t>
            </w:r>
            <w:r w:rsidR="004C760B" w:rsidRPr="002C332A">
              <w:t xml:space="preserve"> </w:t>
            </w:r>
            <w:r w:rsidRPr="002C332A">
              <w:t>accessing</w:t>
            </w:r>
            <w:r w:rsidR="004C760B" w:rsidRPr="002C332A">
              <w:t xml:space="preserve"> </w:t>
            </w:r>
            <w:r w:rsidRPr="002C332A">
              <w:t>an</w:t>
            </w:r>
            <w:r w:rsidR="004C760B" w:rsidRPr="002C332A">
              <w:t xml:space="preserve"> </w:t>
            </w:r>
            <w:r w:rsidRPr="002C332A">
              <w:t>example</w:t>
            </w:r>
            <w:r w:rsidR="004C760B" w:rsidRPr="002C332A">
              <w:t xml:space="preserve"> </w:t>
            </w:r>
            <w:r w:rsidRPr="002C332A">
              <w:t>of</w:t>
            </w:r>
            <w:r w:rsidR="004C760B" w:rsidRPr="002C332A">
              <w:t xml:space="preserve"> </w:t>
            </w:r>
            <w:r w:rsidRPr="002C332A">
              <w:t>a</w:t>
            </w:r>
            <w:r w:rsidR="004C760B" w:rsidRPr="002C332A">
              <w:t xml:space="preserve"> </w:t>
            </w:r>
            <w:r w:rsidRPr="002C332A">
              <w:t>short</w:t>
            </w:r>
            <w:r w:rsidR="004C760B" w:rsidRPr="002C332A">
              <w:t xml:space="preserve"> </w:t>
            </w:r>
            <w:r w:rsidRPr="002C332A">
              <w:t>duologue</w:t>
            </w:r>
            <w:r w:rsidR="004C760B" w:rsidRPr="002C332A">
              <w:t xml:space="preserve"> </w:t>
            </w:r>
            <w:r w:rsidRPr="002C332A">
              <w:t>written</w:t>
            </w:r>
            <w:r w:rsidR="004C760B" w:rsidRPr="002C332A">
              <w:t xml:space="preserve"> </w:t>
            </w:r>
            <w:r w:rsidRPr="002C332A">
              <w:t>in</w:t>
            </w:r>
            <w:r w:rsidR="004C760B" w:rsidRPr="002C332A">
              <w:t xml:space="preserve"> </w:t>
            </w:r>
            <w:r w:rsidRPr="002C332A">
              <w:t>response</w:t>
            </w:r>
            <w:r w:rsidR="004C760B" w:rsidRPr="002C332A">
              <w:t xml:space="preserve"> </w:t>
            </w:r>
            <w:r w:rsidRPr="002C332A">
              <w:t>to</w:t>
            </w:r>
            <w:r w:rsidR="004C760B" w:rsidRPr="002C332A">
              <w:t xml:space="preserve"> </w:t>
            </w:r>
            <w:r w:rsidRPr="002C332A">
              <w:t>this</w:t>
            </w:r>
            <w:r w:rsidR="004C760B" w:rsidRPr="002C332A">
              <w:t xml:space="preserve"> </w:t>
            </w:r>
            <w:r w:rsidRPr="002C332A">
              <w:t>prompt.</w:t>
            </w:r>
            <w:r w:rsidR="004C760B" w:rsidRPr="002C332A">
              <w:t xml:space="preserve"> </w:t>
            </w:r>
            <w:r w:rsidRPr="002C332A">
              <w:t>See</w:t>
            </w:r>
            <w:r w:rsidR="004C760B" w:rsidRPr="002C332A">
              <w:t xml:space="preserve"> </w:t>
            </w:r>
            <w:hyperlink w:anchor="_Appendix_5:_Activity" w:history="1">
              <w:r w:rsidRPr="002C332A">
                <w:rPr>
                  <w:rStyle w:val="Hyperlink"/>
                </w:rPr>
                <w:t>Appendix</w:t>
              </w:r>
              <w:r w:rsidR="004C760B" w:rsidRPr="002C332A">
                <w:rPr>
                  <w:rStyle w:val="Hyperlink"/>
                </w:rPr>
                <w:t xml:space="preserve"> </w:t>
              </w:r>
              <w:r w:rsidR="006153C3" w:rsidRPr="002C332A">
                <w:rPr>
                  <w:rStyle w:val="Hyperlink"/>
                </w:rPr>
                <w:t>6</w:t>
              </w:r>
            </w:hyperlink>
            <w:r w:rsidRPr="002C332A">
              <w:t>.</w:t>
            </w:r>
            <w:r w:rsidR="004C760B" w:rsidRPr="002C332A">
              <w:t xml:space="preserve"> </w:t>
            </w:r>
          </w:p>
          <w:p w14:paraId="365C7847" w14:textId="7E3614A2" w:rsidR="0034619A" w:rsidRPr="002D71DF" w:rsidRDefault="00F00B65" w:rsidP="00262CAD">
            <w:r w:rsidRPr="002D71DF">
              <w:rPr>
                <w:b/>
                <w:bCs/>
              </w:rPr>
              <w:t>Documentation</w:t>
            </w:r>
            <w:r w:rsidR="004C760B" w:rsidRPr="002D71DF">
              <w:rPr>
                <w:b/>
                <w:bCs/>
              </w:rPr>
              <w:t xml:space="preserve"> </w:t>
            </w:r>
            <w:r w:rsidRPr="002D71DF">
              <w:rPr>
                <w:b/>
                <w:bCs/>
              </w:rPr>
              <w:t>prompt:</w:t>
            </w:r>
            <w:r w:rsidR="004C760B" w:rsidRPr="002D71DF">
              <w:rPr>
                <w:b/>
                <w:bCs/>
              </w:rPr>
              <w:t xml:space="preserve"> </w:t>
            </w:r>
            <w:r w:rsidR="002C332A">
              <w:t>a</w:t>
            </w:r>
            <w:r w:rsidRPr="002D71DF">
              <w:t>sk</w:t>
            </w:r>
            <w:r w:rsidR="004C760B" w:rsidRPr="002D71DF">
              <w:t xml:space="preserve"> </w:t>
            </w:r>
            <w:r w:rsidRPr="002D71DF">
              <w:t>students</w:t>
            </w:r>
            <w:r w:rsidR="004C760B" w:rsidRPr="002D71DF">
              <w:t xml:space="preserve"> </w:t>
            </w:r>
            <w:r w:rsidRPr="002D71DF">
              <w:t>to</w:t>
            </w:r>
            <w:r w:rsidR="004C760B" w:rsidRPr="002D71DF">
              <w:t xml:space="preserve"> </w:t>
            </w:r>
            <w:r w:rsidRPr="002D71DF">
              <w:t>share</w:t>
            </w:r>
            <w:r w:rsidR="004C760B" w:rsidRPr="002D71DF">
              <w:t xml:space="preserve"> </w:t>
            </w:r>
            <w:r w:rsidRPr="002D71DF">
              <w:t>their</w:t>
            </w:r>
            <w:r w:rsidR="004C760B" w:rsidRPr="002D71DF">
              <w:t xml:space="preserve"> </w:t>
            </w:r>
            <w:r w:rsidRPr="002D71DF">
              <w:t>duologues</w:t>
            </w:r>
            <w:r w:rsidR="004C760B" w:rsidRPr="002D71DF">
              <w:t xml:space="preserve"> </w:t>
            </w:r>
            <w:r w:rsidRPr="002D71DF">
              <w:t>with</w:t>
            </w:r>
            <w:r w:rsidR="004C760B" w:rsidRPr="002D71DF">
              <w:t xml:space="preserve"> </w:t>
            </w:r>
            <w:r w:rsidRPr="002D71DF">
              <w:t>2</w:t>
            </w:r>
            <w:r w:rsidR="004C760B" w:rsidRPr="002D71DF">
              <w:t xml:space="preserve"> </w:t>
            </w:r>
            <w:r w:rsidRPr="002D71DF">
              <w:t>peers</w:t>
            </w:r>
            <w:r w:rsidR="004C760B" w:rsidRPr="002D71DF">
              <w:t xml:space="preserve"> </w:t>
            </w:r>
            <w:r w:rsidRPr="002D71DF">
              <w:t>to</w:t>
            </w:r>
            <w:r w:rsidR="004C760B" w:rsidRPr="002D71DF">
              <w:t xml:space="preserve"> </w:t>
            </w:r>
            <w:r w:rsidRPr="002D71DF">
              <w:t>do</w:t>
            </w:r>
            <w:r w:rsidR="004C760B" w:rsidRPr="002D71DF">
              <w:t xml:space="preserve"> </w:t>
            </w:r>
            <w:r w:rsidRPr="002D71DF">
              <w:t>a</w:t>
            </w:r>
            <w:r w:rsidR="004C760B" w:rsidRPr="002D71DF">
              <w:t xml:space="preserve"> </w:t>
            </w:r>
            <w:r w:rsidRPr="002D71DF">
              <w:t>table</w:t>
            </w:r>
            <w:r w:rsidR="004C760B" w:rsidRPr="002D71DF">
              <w:t xml:space="preserve"> </w:t>
            </w:r>
            <w:r w:rsidRPr="002D71DF">
              <w:t>read</w:t>
            </w:r>
            <w:r w:rsidR="004C760B" w:rsidRPr="002D71DF">
              <w:t xml:space="preserve"> </w:t>
            </w:r>
            <w:r w:rsidRPr="002D71DF">
              <w:t>and</w:t>
            </w:r>
            <w:r w:rsidR="004C760B" w:rsidRPr="002D71DF">
              <w:t xml:space="preserve"> </w:t>
            </w:r>
            <w:r w:rsidRPr="002D71DF">
              <w:t>give</w:t>
            </w:r>
            <w:r w:rsidR="004C760B" w:rsidRPr="002D71DF">
              <w:t xml:space="preserve"> </w:t>
            </w:r>
            <w:r w:rsidRPr="002D71DF">
              <w:t>feedback.</w:t>
            </w:r>
            <w:r w:rsidR="004C760B" w:rsidRPr="002D71DF">
              <w:t xml:space="preserve"> </w:t>
            </w:r>
            <w:r w:rsidRPr="002D71DF">
              <w:t>They</w:t>
            </w:r>
            <w:r w:rsidR="004C760B" w:rsidRPr="002D71DF">
              <w:t xml:space="preserve"> </w:t>
            </w:r>
            <w:r w:rsidRPr="002D71DF">
              <w:t>may</w:t>
            </w:r>
            <w:r w:rsidR="004C760B" w:rsidRPr="002D71DF">
              <w:t xml:space="preserve"> </w:t>
            </w:r>
            <w:r w:rsidRPr="002D71DF">
              <w:t>choose</w:t>
            </w:r>
            <w:r w:rsidR="004C760B" w:rsidRPr="002D71DF">
              <w:t xml:space="preserve"> </w:t>
            </w:r>
            <w:r w:rsidRPr="002D71DF">
              <w:t>to</w:t>
            </w:r>
            <w:r w:rsidR="004C760B" w:rsidRPr="002D71DF">
              <w:t xml:space="preserve"> </w:t>
            </w:r>
            <w:r w:rsidRPr="002D71DF">
              <w:t>audio</w:t>
            </w:r>
            <w:r w:rsidR="004C760B" w:rsidRPr="002D71DF">
              <w:t xml:space="preserve"> </w:t>
            </w:r>
            <w:r w:rsidRPr="002D71DF">
              <w:t>record</w:t>
            </w:r>
            <w:r w:rsidR="004C760B" w:rsidRPr="002D71DF">
              <w:t xml:space="preserve"> </w:t>
            </w:r>
            <w:r w:rsidRPr="002D71DF">
              <w:t>the</w:t>
            </w:r>
            <w:r w:rsidR="004C760B" w:rsidRPr="002D71DF">
              <w:t xml:space="preserve"> </w:t>
            </w:r>
            <w:r w:rsidRPr="002D71DF">
              <w:t>table</w:t>
            </w:r>
            <w:r w:rsidR="004C760B" w:rsidRPr="002D71DF">
              <w:t xml:space="preserve"> </w:t>
            </w:r>
            <w:r w:rsidRPr="002D71DF">
              <w:t>read</w:t>
            </w:r>
            <w:r w:rsidR="004C760B" w:rsidRPr="002D71DF">
              <w:t xml:space="preserve"> </w:t>
            </w:r>
            <w:r w:rsidRPr="002D71DF">
              <w:t>and</w:t>
            </w:r>
            <w:r w:rsidR="004C760B" w:rsidRPr="002D71DF">
              <w:t xml:space="preserve"> </w:t>
            </w:r>
            <w:r w:rsidRPr="002D71DF">
              <w:t>subsequent</w:t>
            </w:r>
            <w:r w:rsidR="004C760B" w:rsidRPr="002D71DF">
              <w:t xml:space="preserve"> </w:t>
            </w:r>
            <w:r w:rsidRPr="002D71DF">
              <w:t>discussion.</w:t>
            </w:r>
            <w:r w:rsidR="004C760B" w:rsidRPr="002D71DF">
              <w:t xml:space="preserve"> </w:t>
            </w:r>
            <w:r w:rsidRPr="002D71DF">
              <w:t>Using</w:t>
            </w:r>
            <w:r w:rsidR="004C760B" w:rsidRPr="002D71DF">
              <w:t xml:space="preserve"> </w:t>
            </w:r>
            <w:r w:rsidRPr="002D71DF">
              <w:t>this</w:t>
            </w:r>
            <w:r w:rsidR="004C760B" w:rsidRPr="002D71DF">
              <w:t xml:space="preserve"> </w:t>
            </w:r>
            <w:r w:rsidRPr="002D71DF">
              <w:t>feedback</w:t>
            </w:r>
            <w:r w:rsidR="004C760B" w:rsidRPr="002D71DF">
              <w:t xml:space="preserve"> </w:t>
            </w:r>
            <w:r w:rsidRPr="002D71DF">
              <w:t>and</w:t>
            </w:r>
            <w:r w:rsidR="004C760B" w:rsidRPr="002D71DF">
              <w:t xml:space="preserve"> </w:t>
            </w:r>
            <w:r w:rsidRPr="002D71DF">
              <w:t>inspiration</w:t>
            </w:r>
            <w:r w:rsidR="004C760B" w:rsidRPr="002D71DF">
              <w:t xml:space="preserve"> </w:t>
            </w:r>
            <w:r w:rsidRPr="002D71DF">
              <w:t>from</w:t>
            </w:r>
            <w:r w:rsidR="004C760B" w:rsidRPr="002D71DF">
              <w:t xml:space="preserve"> </w:t>
            </w:r>
            <w:r w:rsidRPr="002D71DF">
              <w:t>hearing</w:t>
            </w:r>
            <w:r w:rsidR="004C760B" w:rsidRPr="002D71DF">
              <w:t xml:space="preserve"> </w:t>
            </w:r>
            <w:r w:rsidRPr="002D71DF">
              <w:t>the</w:t>
            </w:r>
            <w:r w:rsidR="004C760B" w:rsidRPr="002D71DF">
              <w:t xml:space="preserve"> </w:t>
            </w:r>
            <w:r w:rsidRPr="002D71DF">
              <w:t>script</w:t>
            </w:r>
            <w:r w:rsidR="004C760B" w:rsidRPr="002D71DF">
              <w:t xml:space="preserve"> </w:t>
            </w:r>
            <w:r w:rsidRPr="002D71DF">
              <w:t>out</w:t>
            </w:r>
            <w:r w:rsidR="004C760B" w:rsidRPr="002D71DF">
              <w:t xml:space="preserve"> </w:t>
            </w:r>
            <w:r w:rsidRPr="002D71DF">
              <w:t>loud,</w:t>
            </w:r>
            <w:r w:rsidR="004C760B" w:rsidRPr="002D71DF">
              <w:t xml:space="preserve"> </w:t>
            </w:r>
            <w:r w:rsidRPr="002D71DF">
              <w:t>students</w:t>
            </w:r>
            <w:r w:rsidR="004C760B" w:rsidRPr="002D71DF">
              <w:t xml:space="preserve"> </w:t>
            </w:r>
            <w:r w:rsidRPr="002D71DF">
              <w:t>edit</w:t>
            </w:r>
            <w:r w:rsidR="004C760B" w:rsidRPr="002D71DF">
              <w:t xml:space="preserve"> </w:t>
            </w:r>
            <w:r w:rsidRPr="002D71DF">
              <w:t>their</w:t>
            </w:r>
            <w:r w:rsidR="004C760B" w:rsidRPr="002D71DF">
              <w:t xml:space="preserve"> </w:t>
            </w:r>
            <w:r w:rsidRPr="002D71DF">
              <w:t>work</w:t>
            </w:r>
            <w:r w:rsidR="004C760B" w:rsidRPr="002D71DF">
              <w:t xml:space="preserve"> </w:t>
            </w:r>
            <w:r w:rsidRPr="002D71DF">
              <w:t>before</w:t>
            </w:r>
            <w:r w:rsidR="004C760B" w:rsidRPr="002D71DF">
              <w:t xml:space="preserve"> </w:t>
            </w:r>
            <w:r w:rsidRPr="002D71DF">
              <w:t>uploading</w:t>
            </w:r>
            <w:r w:rsidR="004C760B" w:rsidRPr="002D71DF">
              <w:t xml:space="preserve"> </w:t>
            </w:r>
            <w:r w:rsidRPr="002D71DF">
              <w:t>it</w:t>
            </w:r>
            <w:r w:rsidR="004C760B" w:rsidRPr="002D71DF">
              <w:t xml:space="preserve"> </w:t>
            </w:r>
            <w:r w:rsidRPr="002D71DF">
              <w:t>to</w:t>
            </w:r>
            <w:r w:rsidR="004C760B" w:rsidRPr="002D71DF">
              <w:t xml:space="preserve"> </w:t>
            </w:r>
            <w:r w:rsidRPr="002D71DF">
              <w:rPr>
                <w:b/>
                <w:bCs/>
              </w:rPr>
              <w:t>slide</w:t>
            </w:r>
            <w:r w:rsidR="004C760B" w:rsidRPr="002D71DF">
              <w:rPr>
                <w:b/>
                <w:bCs/>
              </w:rPr>
              <w:t xml:space="preserve"> </w:t>
            </w:r>
            <w:r w:rsidRPr="002D71DF">
              <w:rPr>
                <w:b/>
                <w:bCs/>
              </w:rPr>
              <w:t>PJ1</w:t>
            </w:r>
            <w:r w:rsidR="00675317" w:rsidRPr="002D71DF">
              <w:rPr>
                <w:b/>
                <w:bCs/>
              </w:rPr>
              <w:t>8</w:t>
            </w:r>
            <w:r w:rsidR="004C760B" w:rsidRPr="002D71DF">
              <w:t xml:space="preserve"> </w:t>
            </w:r>
            <w:r w:rsidRPr="002D71DF">
              <w:t>of</w:t>
            </w:r>
            <w:r w:rsidR="004C760B" w:rsidRPr="002D71DF">
              <w:t xml:space="preserve"> </w:t>
            </w:r>
            <w:r w:rsidRPr="002D71DF">
              <w:t>the</w:t>
            </w:r>
            <w:r w:rsidR="004C760B" w:rsidRPr="002D71DF">
              <w:t xml:space="preserve"> </w:t>
            </w:r>
            <w:r w:rsidRPr="002D71DF">
              <w:t>‘</w:t>
            </w:r>
            <w:r w:rsidRPr="002D71DF">
              <w:rPr>
                <w:rFonts w:eastAsia="Arial"/>
                <w:szCs w:val="22"/>
              </w:rPr>
              <w:t>playwright’s</w:t>
            </w:r>
            <w:r w:rsidR="004C760B" w:rsidRPr="002D71DF">
              <w:rPr>
                <w:rFonts w:eastAsia="Arial"/>
                <w:szCs w:val="22"/>
              </w:rPr>
              <w:t xml:space="preserve"> </w:t>
            </w:r>
            <w:r w:rsidRPr="002D71DF">
              <w:rPr>
                <w:rFonts w:eastAsia="Arial"/>
                <w:szCs w:val="22"/>
              </w:rPr>
              <w:t>journal’.</w:t>
            </w:r>
          </w:p>
        </w:tc>
      </w:tr>
    </w:tbl>
    <w:p w14:paraId="67E49FCD" w14:textId="77777777" w:rsidR="002F0C43" w:rsidRPr="00E70190" w:rsidRDefault="002F0C43" w:rsidP="00E70190">
      <w:r w:rsidRPr="00E70190">
        <w:lastRenderedPageBreak/>
        <w:br w:type="page"/>
      </w:r>
    </w:p>
    <w:p w14:paraId="6C2D29E0" w14:textId="4703BFB0" w:rsidR="007E3711" w:rsidRPr="002D71DF" w:rsidRDefault="007E3711" w:rsidP="00AB6842">
      <w:pPr>
        <w:pStyle w:val="Heading1"/>
      </w:pPr>
      <w:bookmarkStart w:id="19" w:name="_Toc232500201"/>
      <w:r w:rsidRPr="002D71DF">
        <w:lastRenderedPageBreak/>
        <w:t>Learning</w:t>
      </w:r>
      <w:r w:rsidR="004C760B" w:rsidRPr="002D71DF">
        <w:t xml:space="preserve"> </w:t>
      </w:r>
      <w:r w:rsidRPr="002D71DF">
        <w:t>sequence</w:t>
      </w:r>
      <w:r w:rsidR="004C760B" w:rsidRPr="002D71DF">
        <w:t xml:space="preserve"> </w:t>
      </w:r>
      <w:r w:rsidRPr="002D71DF">
        <w:t>5</w:t>
      </w:r>
      <w:r w:rsidR="004C760B" w:rsidRPr="002D71DF">
        <w:t xml:space="preserve"> </w:t>
      </w:r>
      <w:r w:rsidRPr="002D71DF">
        <w:t>–</w:t>
      </w:r>
      <w:r w:rsidR="004C760B" w:rsidRPr="002D71DF">
        <w:t xml:space="preserve"> </w:t>
      </w:r>
      <w:r w:rsidR="000232BF" w:rsidRPr="002D71DF">
        <w:t>selecting</w:t>
      </w:r>
      <w:r w:rsidR="004C760B" w:rsidRPr="002D71DF">
        <w:t xml:space="preserve"> </w:t>
      </w:r>
      <w:r w:rsidR="000232BF" w:rsidRPr="002D71DF">
        <w:t>stories</w:t>
      </w:r>
      <w:bookmarkEnd w:id="19"/>
    </w:p>
    <w:p w14:paraId="3F70E728" w14:textId="6FDE0289" w:rsidR="00F13C08" w:rsidRPr="002D71DF" w:rsidRDefault="00F13C08" w:rsidP="00F13C08">
      <w:pPr>
        <w:pStyle w:val="FeatureBox2"/>
        <w:ind w:left="360"/>
      </w:pPr>
      <w:r w:rsidRPr="002D71DF">
        <w:rPr>
          <w:b/>
        </w:rPr>
        <w:t>Teacher</w:t>
      </w:r>
      <w:r w:rsidR="004C760B" w:rsidRPr="002D71DF">
        <w:rPr>
          <w:b/>
        </w:rPr>
        <w:t xml:space="preserve"> </w:t>
      </w:r>
      <w:r w:rsidRPr="002D71DF">
        <w:rPr>
          <w:b/>
        </w:rPr>
        <w:t>note:</w:t>
      </w:r>
      <w:r w:rsidR="004C760B" w:rsidRPr="002D71DF">
        <w:rPr>
          <w:b/>
        </w:rPr>
        <w:t xml:space="preserve"> </w:t>
      </w:r>
      <w:r w:rsidRPr="002D71DF">
        <w:t>in</w:t>
      </w:r>
      <w:r w:rsidR="004C760B" w:rsidRPr="002D71DF">
        <w:t xml:space="preserve"> </w:t>
      </w:r>
      <w:r w:rsidRPr="002D71DF">
        <w:t>this</w:t>
      </w:r>
      <w:r w:rsidR="004C760B" w:rsidRPr="002D71DF">
        <w:t xml:space="preserve"> </w:t>
      </w:r>
      <w:r w:rsidRPr="002D71DF">
        <w:t>learning</w:t>
      </w:r>
      <w:r w:rsidR="004C760B" w:rsidRPr="002D71DF">
        <w:t xml:space="preserve"> </w:t>
      </w:r>
      <w:r w:rsidRPr="002D71DF">
        <w:t>sequence,</w:t>
      </w:r>
      <w:r w:rsidR="004C760B" w:rsidRPr="002D71DF">
        <w:t xml:space="preserve"> </w:t>
      </w:r>
      <w:r w:rsidRPr="002D71DF">
        <w:t>students</w:t>
      </w:r>
      <w:r w:rsidR="004C760B" w:rsidRPr="002D71DF">
        <w:t xml:space="preserve"> </w:t>
      </w:r>
      <w:r w:rsidRPr="002D71DF">
        <w:t>form</w:t>
      </w:r>
      <w:r w:rsidR="004C760B" w:rsidRPr="002D71DF">
        <w:t xml:space="preserve"> </w:t>
      </w:r>
      <w:r w:rsidRPr="002D71DF">
        <w:t>creative</w:t>
      </w:r>
      <w:r w:rsidR="004C760B" w:rsidRPr="002D71DF">
        <w:t xml:space="preserve"> </w:t>
      </w:r>
      <w:r w:rsidRPr="002D71DF">
        <w:t>partnerships</w:t>
      </w:r>
      <w:r w:rsidR="004C760B" w:rsidRPr="002D71DF">
        <w:t xml:space="preserve"> </w:t>
      </w:r>
      <w:r w:rsidRPr="002D71DF">
        <w:t>and</w:t>
      </w:r>
      <w:r w:rsidR="004C760B" w:rsidRPr="002D71DF">
        <w:t xml:space="preserve"> </w:t>
      </w:r>
      <w:r w:rsidRPr="002D71DF">
        <w:t>begin</w:t>
      </w:r>
      <w:r w:rsidR="004C760B" w:rsidRPr="002D71DF">
        <w:t xml:space="preserve"> </w:t>
      </w:r>
      <w:r w:rsidRPr="002D71DF">
        <w:t>working</w:t>
      </w:r>
      <w:r w:rsidR="004C760B" w:rsidRPr="002D71DF">
        <w:t xml:space="preserve"> </w:t>
      </w:r>
      <w:r w:rsidRPr="002D71DF">
        <w:t>on</w:t>
      </w:r>
      <w:r w:rsidR="004C760B" w:rsidRPr="002D71DF">
        <w:t xml:space="preserve"> </w:t>
      </w:r>
      <w:r w:rsidRPr="002D71DF">
        <w:t>their</w:t>
      </w:r>
      <w:r w:rsidR="004C760B" w:rsidRPr="002D71DF">
        <w:t xml:space="preserve"> </w:t>
      </w:r>
      <w:r w:rsidRPr="002D71DF">
        <w:t>summative</w:t>
      </w:r>
      <w:r w:rsidR="004C760B" w:rsidRPr="002D71DF">
        <w:t xml:space="preserve"> </w:t>
      </w:r>
      <w:r w:rsidRPr="002D71DF">
        <w:t>assessment</w:t>
      </w:r>
      <w:r w:rsidR="004C760B" w:rsidRPr="002D71DF">
        <w:t xml:space="preserve"> </w:t>
      </w:r>
      <w:r w:rsidRPr="002D71DF">
        <w:t>task.</w:t>
      </w:r>
      <w:r w:rsidR="004C760B" w:rsidRPr="002D71DF">
        <w:t xml:space="preserve"> </w:t>
      </w:r>
      <w:r w:rsidRPr="002D71DF">
        <w:t>They</w:t>
      </w:r>
      <w:r w:rsidR="004C760B" w:rsidRPr="002D71DF">
        <w:t xml:space="preserve"> </w:t>
      </w:r>
      <w:r w:rsidRPr="002D71DF">
        <w:t>apply</w:t>
      </w:r>
      <w:r w:rsidR="004C760B" w:rsidRPr="002D71DF">
        <w:t xml:space="preserve"> </w:t>
      </w:r>
      <w:r w:rsidRPr="002D71DF">
        <w:t>their</w:t>
      </w:r>
      <w:r w:rsidR="004C760B" w:rsidRPr="002D71DF">
        <w:t xml:space="preserve"> </w:t>
      </w:r>
      <w:r w:rsidRPr="002D71DF">
        <w:t>knowledge</w:t>
      </w:r>
      <w:r w:rsidR="004C760B" w:rsidRPr="002D71DF">
        <w:t xml:space="preserve"> </w:t>
      </w:r>
      <w:r w:rsidRPr="002D71DF">
        <w:t>of</w:t>
      </w:r>
      <w:r w:rsidR="004C760B" w:rsidRPr="002D71DF">
        <w:t xml:space="preserve"> </w:t>
      </w:r>
      <w:r w:rsidRPr="002D71DF">
        <w:t>the</w:t>
      </w:r>
      <w:r w:rsidR="004C760B" w:rsidRPr="002D71DF">
        <w:t xml:space="preserve"> </w:t>
      </w:r>
      <w:r w:rsidRPr="002D71DF">
        <w:t>craft</w:t>
      </w:r>
      <w:r w:rsidR="004C760B" w:rsidRPr="002D71DF">
        <w:t xml:space="preserve"> </w:t>
      </w:r>
      <w:r w:rsidRPr="002D71DF">
        <w:t>of</w:t>
      </w:r>
      <w:r w:rsidR="004C760B" w:rsidRPr="002D71DF">
        <w:t xml:space="preserve"> </w:t>
      </w:r>
      <w:r w:rsidRPr="002D71DF">
        <w:t>the</w:t>
      </w:r>
      <w:r w:rsidR="004C760B" w:rsidRPr="002D71DF">
        <w:t xml:space="preserve"> </w:t>
      </w:r>
      <w:r w:rsidRPr="002D71DF">
        <w:t>playwright</w:t>
      </w:r>
      <w:r w:rsidR="004C760B" w:rsidRPr="002D71DF">
        <w:t xml:space="preserve"> </w:t>
      </w:r>
      <w:r w:rsidRPr="002D71DF">
        <w:t>as</w:t>
      </w:r>
      <w:r w:rsidR="004C760B" w:rsidRPr="002D71DF">
        <w:t xml:space="preserve"> </w:t>
      </w:r>
      <w:r w:rsidRPr="002D71DF">
        <w:t>they</w:t>
      </w:r>
      <w:r w:rsidR="004C760B" w:rsidRPr="002D71DF">
        <w:t xml:space="preserve"> </w:t>
      </w:r>
      <w:r w:rsidRPr="002D71DF">
        <w:t>select,</w:t>
      </w:r>
      <w:r w:rsidR="004C760B" w:rsidRPr="002D71DF">
        <w:t xml:space="preserve"> </w:t>
      </w:r>
      <w:r w:rsidRPr="002D71DF">
        <w:t>pitch,</w:t>
      </w:r>
      <w:r w:rsidR="004C760B" w:rsidRPr="002D71DF">
        <w:t xml:space="preserve"> </w:t>
      </w:r>
      <w:r w:rsidRPr="002D71DF">
        <w:t>redraft</w:t>
      </w:r>
      <w:r w:rsidR="004C760B" w:rsidRPr="002D71DF">
        <w:t xml:space="preserve"> </w:t>
      </w:r>
      <w:r w:rsidRPr="002D71DF">
        <w:t>and</w:t>
      </w:r>
      <w:r w:rsidR="004C760B" w:rsidRPr="002D71DF">
        <w:t xml:space="preserve"> </w:t>
      </w:r>
      <w:r w:rsidRPr="002D71DF">
        <w:t>embody</w:t>
      </w:r>
      <w:r w:rsidR="004C760B" w:rsidRPr="002D71DF">
        <w:t xml:space="preserve"> </w:t>
      </w:r>
      <w:r w:rsidRPr="002D71DF">
        <w:t>a</w:t>
      </w:r>
      <w:r w:rsidR="004C760B" w:rsidRPr="002D71DF">
        <w:t xml:space="preserve"> </w:t>
      </w:r>
      <w:r w:rsidRPr="002D71DF">
        <w:t>draft</w:t>
      </w:r>
      <w:r w:rsidR="004C760B" w:rsidRPr="002D71DF">
        <w:t xml:space="preserve"> </w:t>
      </w:r>
      <w:r w:rsidRPr="002D71DF">
        <w:t>‘nucleus</w:t>
      </w:r>
      <w:r w:rsidR="004C760B" w:rsidRPr="002D71DF">
        <w:t xml:space="preserve"> </w:t>
      </w:r>
      <w:r w:rsidRPr="002D71DF">
        <w:t>scene’</w:t>
      </w:r>
      <w:r w:rsidR="004C760B" w:rsidRPr="002D71DF">
        <w:t xml:space="preserve"> </w:t>
      </w:r>
      <w:r w:rsidRPr="002D71DF">
        <w:t>developed</w:t>
      </w:r>
      <w:r w:rsidR="004C760B" w:rsidRPr="002D71DF">
        <w:t xml:space="preserve"> </w:t>
      </w:r>
      <w:r w:rsidRPr="002D71DF">
        <w:t>from</w:t>
      </w:r>
      <w:r w:rsidR="004C760B" w:rsidRPr="002D71DF">
        <w:t xml:space="preserve"> </w:t>
      </w:r>
      <w:r w:rsidRPr="002D71DF">
        <w:t>an</w:t>
      </w:r>
      <w:r w:rsidR="004C760B" w:rsidRPr="002D71DF">
        <w:t xml:space="preserve"> </w:t>
      </w:r>
      <w:r w:rsidRPr="002D71DF">
        <w:t>earlier</w:t>
      </w:r>
      <w:r w:rsidR="004C760B" w:rsidRPr="002D71DF">
        <w:t xml:space="preserve"> </w:t>
      </w:r>
      <w:r w:rsidRPr="002D71DF">
        <w:t>writing</w:t>
      </w:r>
      <w:r w:rsidR="004C760B" w:rsidRPr="002D71DF">
        <w:t xml:space="preserve"> </w:t>
      </w:r>
      <w:r w:rsidRPr="002D71DF">
        <w:t>prompt</w:t>
      </w:r>
      <w:r w:rsidR="004C760B" w:rsidRPr="002D71DF">
        <w:t xml:space="preserve"> </w:t>
      </w:r>
      <w:r w:rsidRPr="002D71DF">
        <w:t>response.</w:t>
      </w:r>
      <w:r w:rsidR="004C760B" w:rsidRPr="002D71DF">
        <w:t xml:space="preserve"> </w:t>
      </w:r>
      <w:r w:rsidRPr="002D71DF">
        <w:t>The</w:t>
      </w:r>
      <w:r w:rsidR="004C760B" w:rsidRPr="002D71DF">
        <w:t xml:space="preserve"> </w:t>
      </w:r>
      <w:r w:rsidRPr="002D71DF">
        <w:t>summative</w:t>
      </w:r>
      <w:r w:rsidR="004C760B" w:rsidRPr="002D71DF">
        <w:t xml:space="preserve"> </w:t>
      </w:r>
      <w:r w:rsidRPr="002D71DF">
        <w:t>task</w:t>
      </w:r>
      <w:r w:rsidR="004C760B" w:rsidRPr="002D71DF">
        <w:t xml:space="preserve"> </w:t>
      </w:r>
      <w:r w:rsidRPr="002D71DF">
        <w:t>will</w:t>
      </w:r>
      <w:r w:rsidR="004C760B" w:rsidRPr="002D71DF">
        <w:t xml:space="preserve"> </w:t>
      </w:r>
      <w:r w:rsidRPr="002D71DF">
        <w:t>take</w:t>
      </w:r>
      <w:r w:rsidR="004C760B" w:rsidRPr="002D71DF">
        <w:t xml:space="preserve"> </w:t>
      </w:r>
      <w:r w:rsidRPr="002D71DF">
        <w:t>place</w:t>
      </w:r>
      <w:r w:rsidR="004C760B" w:rsidRPr="002D71DF">
        <w:t xml:space="preserve"> </w:t>
      </w:r>
      <w:r w:rsidRPr="002D71DF">
        <w:t>in</w:t>
      </w:r>
      <w:r w:rsidR="004C760B" w:rsidRPr="002D71DF">
        <w:t xml:space="preserve"> </w:t>
      </w:r>
      <w:r w:rsidRPr="002D71DF">
        <w:t>Learning</w:t>
      </w:r>
      <w:r w:rsidR="004C760B" w:rsidRPr="002D71DF">
        <w:t xml:space="preserve"> </w:t>
      </w:r>
      <w:r w:rsidRPr="002D71DF">
        <w:t>sequence</w:t>
      </w:r>
      <w:r w:rsidR="004C760B" w:rsidRPr="002D71DF">
        <w:t xml:space="preserve"> </w:t>
      </w:r>
      <w:r w:rsidRPr="002D71DF">
        <w:t>6</w:t>
      </w:r>
      <w:r w:rsidR="004C760B" w:rsidRPr="002D71DF">
        <w:t xml:space="preserve"> </w:t>
      </w:r>
      <w:r w:rsidRPr="002D71DF">
        <w:t>and</w:t>
      </w:r>
      <w:r w:rsidR="004C760B" w:rsidRPr="002D71DF">
        <w:t xml:space="preserve"> </w:t>
      </w:r>
      <w:r w:rsidRPr="002D71DF">
        <w:t>will</w:t>
      </w:r>
      <w:r w:rsidR="004C760B" w:rsidRPr="002D71DF">
        <w:t xml:space="preserve"> </w:t>
      </w:r>
      <w:r w:rsidRPr="002D71DF">
        <w:t>provide</w:t>
      </w:r>
      <w:r w:rsidR="004C760B" w:rsidRPr="002D71DF">
        <w:t xml:space="preserve"> </w:t>
      </w:r>
      <w:r w:rsidRPr="002D71DF">
        <w:t>formative</w:t>
      </w:r>
      <w:r w:rsidR="004C760B" w:rsidRPr="002D71DF">
        <w:t xml:space="preserve"> </w:t>
      </w:r>
      <w:r w:rsidRPr="002D71DF">
        <w:t>feedback</w:t>
      </w:r>
      <w:r w:rsidR="004C760B" w:rsidRPr="002D71DF">
        <w:t xml:space="preserve"> </w:t>
      </w:r>
      <w:r w:rsidRPr="002D71DF">
        <w:t>for</w:t>
      </w:r>
      <w:r w:rsidR="004C760B" w:rsidRPr="002D71DF">
        <w:t xml:space="preserve"> </w:t>
      </w:r>
      <w:r w:rsidRPr="002D71DF">
        <w:t>the</w:t>
      </w:r>
      <w:r w:rsidR="004C760B" w:rsidRPr="002D71DF">
        <w:t xml:space="preserve"> </w:t>
      </w:r>
      <w:r w:rsidRPr="002D71DF">
        <w:t>remainder</w:t>
      </w:r>
      <w:r w:rsidR="004C760B" w:rsidRPr="002D71DF">
        <w:t xml:space="preserve"> </w:t>
      </w:r>
      <w:r w:rsidRPr="002D71DF">
        <w:t>of</w:t>
      </w:r>
      <w:r w:rsidR="004C760B" w:rsidRPr="002D71DF">
        <w:t xml:space="preserve"> </w:t>
      </w:r>
      <w:r w:rsidRPr="002D71DF">
        <w:t>Term</w:t>
      </w:r>
      <w:r w:rsidR="004C760B" w:rsidRPr="002D71DF">
        <w:t xml:space="preserve"> </w:t>
      </w:r>
      <w:r w:rsidRPr="002D71DF">
        <w:t>4</w:t>
      </w:r>
      <w:r w:rsidR="004C760B" w:rsidRPr="002D71DF">
        <w:t xml:space="preserve"> </w:t>
      </w:r>
      <w:r w:rsidRPr="002D71DF">
        <w:t>work,</w:t>
      </w:r>
      <w:r w:rsidR="004C760B" w:rsidRPr="002D71DF">
        <w:t xml:space="preserve"> </w:t>
      </w:r>
      <w:r w:rsidRPr="002D71DF">
        <w:t>developing,</w:t>
      </w:r>
      <w:r w:rsidR="004C760B" w:rsidRPr="002D71DF">
        <w:t xml:space="preserve"> </w:t>
      </w:r>
      <w:r w:rsidRPr="002D71DF">
        <w:t>refining</w:t>
      </w:r>
      <w:r w:rsidR="004C760B" w:rsidRPr="002D71DF">
        <w:t xml:space="preserve"> </w:t>
      </w:r>
      <w:r w:rsidRPr="002D71DF">
        <w:t>and</w:t>
      </w:r>
      <w:r w:rsidR="004C760B" w:rsidRPr="002D71DF">
        <w:t xml:space="preserve"> </w:t>
      </w:r>
      <w:r w:rsidRPr="002D71DF">
        <w:t>sharing</w:t>
      </w:r>
      <w:r w:rsidR="004C760B" w:rsidRPr="002D71DF">
        <w:t xml:space="preserve"> </w:t>
      </w:r>
      <w:r w:rsidRPr="002D71DF">
        <w:t>a</w:t>
      </w:r>
      <w:r w:rsidR="004C760B" w:rsidRPr="002D71DF">
        <w:t xml:space="preserve"> </w:t>
      </w:r>
      <w:r w:rsidRPr="002D71DF">
        <w:t>complete</w:t>
      </w:r>
      <w:r w:rsidR="004C760B" w:rsidRPr="002D71DF">
        <w:t xml:space="preserve"> </w:t>
      </w:r>
      <w:r w:rsidRPr="002D71DF">
        <w:t>play.</w:t>
      </w:r>
      <w:r w:rsidR="004C760B" w:rsidRPr="002D71DF">
        <w:t xml:space="preserve"> </w:t>
      </w:r>
    </w:p>
    <w:p w14:paraId="6960D02E" w14:textId="6B449315" w:rsidR="00F13C08" w:rsidRPr="002D71DF" w:rsidRDefault="00F13C08" w:rsidP="00F13C08">
      <w:pPr>
        <w:pStyle w:val="FeatureBox2"/>
        <w:ind w:left="360"/>
      </w:pPr>
      <w:r w:rsidRPr="002D71DF">
        <w:t>The</w:t>
      </w:r>
      <w:r w:rsidR="004C760B" w:rsidRPr="002D71DF">
        <w:t xml:space="preserve"> </w:t>
      </w:r>
      <w:r w:rsidRPr="002D71DF">
        <w:t>‘Learning</w:t>
      </w:r>
      <w:r w:rsidR="004C760B" w:rsidRPr="002D71DF">
        <w:t xml:space="preserve"> </w:t>
      </w:r>
      <w:r w:rsidRPr="002D71DF">
        <w:t>sequence</w:t>
      </w:r>
      <w:r w:rsidR="004C760B" w:rsidRPr="002D71DF">
        <w:t xml:space="preserve"> </w:t>
      </w:r>
      <w:r w:rsidRPr="002D71DF">
        <w:t>5</w:t>
      </w:r>
      <w:r w:rsidR="004C760B" w:rsidRPr="002D71DF">
        <w:t xml:space="preserve"> </w:t>
      </w:r>
      <w:r w:rsidRPr="002D71DF">
        <w:t>–</w:t>
      </w:r>
      <w:r w:rsidR="004C760B" w:rsidRPr="002D71DF">
        <w:t xml:space="preserve"> </w:t>
      </w:r>
      <w:r w:rsidRPr="002D71DF">
        <w:t>selecting</w:t>
      </w:r>
      <w:r w:rsidR="004C760B" w:rsidRPr="002D71DF">
        <w:t xml:space="preserve"> </w:t>
      </w:r>
      <w:r w:rsidRPr="002D71DF">
        <w:t>stories’</w:t>
      </w:r>
      <w:r w:rsidR="004C760B" w:rsidRPr="002D71DF">
        <w:t xml:space="preserve"> </w:t>
      </w:r>
      <w:r w:rsidRPr="002D71DF">
        <w:t>and</w:t>
      </w:r>
      <w:r w:rsidR="004C760B" w:rsidRPr="002D71DF">
        <w:t xml:space="preserve"> </w:t>
      </w:r>
      <w:r w:rsidRPr="002D71DF">
        <w:t>‘Playwright’s</w:t>
      </w:r>
      <w:r w:rsidR="004C760B" w:rsidRPr="002D71DF">
        <w:t xml:space="preserve"> </w:t>
      </w:r>
      <w:r w:rsidRPr="002D71DF">
        <w:t>journal</w:t>
      </w:r>
      <w:r w:rsidR="004C760B" w:rsidRPr="002D71DF">
        <w:t xml:space="preserve"> </w:t>
      </w:r>
      <w:r w:rsidRPr="002D71DF">
        <w:t>–</w:t>
      </w:r>
      <w:r w:rsidR="004C760B" w:rsidRPr="002D71DF">
        <w:t xml:space="preserve"> </w:t>
      </w:r>
      <w:r w:rsidRPr="002D71DF">
        <w:t>writing</w:t>
      </w:r>
      <w:r w:rsidR="004C760B" w:rsidRPr="002D71DF">
        <w:t xml:space="preserve"> </w:t>
      </w:r>
      <w:r w:rsidRPr="002D71DF">
        <w:t>prompts</w:t>
      </w:r>
      <w:r w:rsidR="004C760B" w:rsidRPr="002D71DF">
        <w:t xml:space="preserve"> </w:t>
      </w:r>
      <w:r w:rsidRPr="002D71DF">
        <w:t>and</w:t>
      </w:r>
      <w:r w:rsidR="004C760B" w:rsidRPr="002D71DF">
        <w:t xml:space="preserve"> </w:t>
      </w:r>
      <w:r w:rsidRPr="002D71DF">
        <w:t>documentation</w:t>
      </w:r>
      <w:r w:rsidR="004C760B" w:rsidRPr="002D71DF">
        <w:t xml:space="preserve"> </w:t>
      </w:r>
      <w:r w:rsidRPr="002D71DF">
        <w:t>of</w:t>
      </w:r>
      <w:r w:rsidR="004C760B" w:rsidRPr="002D71DF">
        <w:t xml:space="preserve"> </w:t>
      </w:r>
      <w:r w:rsidRPr="002D71DF">
        <w:t>process’</w:t>
      </w:r>
      <w:r w:rsidR="004C760B" w:rsidRPr="002D71DF">
        <w:t xml:space="preserve"> </w:t>
      </w:r>
      <w:r w:rsidRPr="002D71DF">
        <w:t>sections</w:t>
      </w:r>
      <w:r w:rsidR="004C760B" w:rsidRPr="002D71DF">
        <w:t xml:space="preserve"> </w:t>
      </w:r>
      <w:r w:rsidRPr="002D71DF">
        <w:t>of</w:t>
      </w:r>
      <w:r w:rsidR="004C760B" w:rsidRPr="002D71DF">
        <w:t xml:space="preserve"> </w:t>
      </w:r>
      <w:r w:rsidRPr="002D71DF">
        <w:t>the</w:t>
      </w:r>
      <w:r w:rsidR="004C760B" w:rsidRPr="002D71DF">
        <w:t xml:space="preserve"> </w:t>
      </w:r>
      <w:r w:rsidRPr="002D71DF">
        <w:t>PowerPoint</w:t>
      </w:r>
      <w:r w:rsidR="004C760B" w:rsidRPr="002D71DF">
        <w:t xml:space="preserve"> </w:t>
      </w:r>
      <w:r w:rsidRPr="002D71DF">
        <w:t>resource</w:t>
      </w:r>
      <w:r w:rsidR="004C760B" w:rsidRPr="002D71DF">
        <w:t xml:space="preserve"> </w:t>
      </w:r>
      <w:r w:rsidRPr="002D71DF">
        <w:t>–</w:t>
      </w:r>
      <w:r w:rsidR="004C760B" w:rsidRPr="002D71DF">
        <w:t xml:space="preserve"> </w:t>
      </w:r>
      <w:r w:rsidRPr="002D71DF">
        <w:t>finding</w:t>
      </w:r>
      <w:r w:rsidR="004C760B" w:rsidRPr="002D71DF">
        <w:t xml:space="preserve"> </w:t>
      </w:r>
      <w:r w:rsidRPr="002D71DF">
        <w:t>voice</w:t>
      </w:r>
      <w:r w:rsidR="004C760B" w:rsidRPr="002D71DF">
        <w:t xml:space="preserve"> </w:t>
      </w:r>
      <w:r w:rsidRPr="002D71DF">
        <w:t>and</w:t>
      </w:r>
      <w:r w:rsidR="004C760B" w:rsidRPr="002D71DF">
        <w:t xml:space="preserve"> </w:t>
      </w:r>
      <w:r w:rsidRPr="002D71DF">
        <w:t>the</w:t>
      </w:r>
      <w:r w:rsidR="004C760B" w:rsidRPr="002D71DF">
        <w:t xml:space="preserve"> </w:t>
      </w:r>
      <w:r w:rsidRPr="002D71DF">
        <w:t>Sample</w:t>
      </w:r>
      <w:r w:rsidR="004C760B" w:rsidRPr="002D71DF">
        <w:t xml:space="preserve"> </w:t>
      </w:r>
      <w:r w:rsidRPr="002D71DF">
        <w:t>assessment</w:t>
      </w:r>
      <w:r w:rsidR="004C760B" w:rsidRPr="002D71DF">
        <w:t xml:space="preserve"> </w:t>
      </w:r>
      <w:r w:rsidRPr="002D71DF">
        <w:t>task</w:t>
      </w:r>
      <w:r w:rsidR="004C760B" w:rsidRPr="002D71DF">
        <w:t xml:space="preserve"> </w:t>
      </w:r>
      <w:r w:rsidRPr="002D71DF">
        <w:t>–</w:t>
      </w:r>
      <w:r w:rsidR="004C760B" w:rsidRPr="002D71DF">
        <w:t xml:space="preserve"> </w:t>
      </w:r>
      <w:r w:rsidRPr="002D71DF">
        <w:t>Finding</w:t>
      </w:r>
      <w:r w:rsidR="004C760B" w:rsidRPr="002D71DF">
        <w:t xml:space="preserve"> </w:t>
      </w:r>
      <w:r w:rsidRPr="002D71DF">
        <w:t>voice</w:t>
      </w:r>
      <w:r w:rsidR="004C760B" w:rsidRPr="002D71DF">
        <w:t xml:space="preserve"> </w:t>
      </w:r>
      <w:r w:rsidRPr="002D71DF">
        <w:t>should</w:t>
      </w:r>
      <w:r w:rsidR="004C760B" w:rsidRPr="002D71DF">
        <w:t xml:space="preserve"> </w:t>
      </w:r>
      <w:r w:rsidRPr="002D71DF">
        <w:t>be</w:t>
      </w:r>
      <w:r w:rsidR="004C760B" w:rsidRPr="002D71DF">
        <w:t xml:space="preserve"> </w:t>
      </w:r>
      <w:r w:rsidRPr="002D71DF">
        <w:t>used</w:t>
      </w:r>
      <w:r w:rsidR="004C760B" w:rsidRPr="002D71DF">
        <w:t xml:space="preserve"> </w:t>
      </w:r>
      <w:r w:rsidRPr="002D71DF">
        <w:t>to</w:t>
      </w:r>
      <w:r w:rsidR="004C760B" w:rsidRPr="002D71DF">
        <w:t xml:space="preserve"> </w:t>
      </w:r>
      <w:r w:rsidRPr="002D71DF">
        <w:t>support</w:t>
      </w:r>
      <w:r w:rsidR="004C760B" w:rsidRPr="002D71DF">
        <w:t xml:space="preserve"> </w:t>
      </w:r>
      <w:r w:rsidRPr="002D71DF">
        <w:t>Learning</w:t>
      </w:r>
      <w:r w:rsidR="004C760B" w:rsidRPr="002D71DF">
        <w:t xml:space="preserve"> </w:t>
      </w:r>
      <w:r w:rsidRPr="002D71DF">
        <w:t>sequence</w:t>
      </w:r>
      <w:r w:rsidR="004C760B" w:rsidRPr="002D71DF">
        <w:t xml:space="preserve"> </w:t>
      </w:r>
      <w:r w:rsidRPr="002D71DF">
        <w:t>5.</w:t>
      </w:r>
      <w:r w:rsidR="004C760B" w:rsidRPr="002D71DF">
        <w:t xml:space="preserve"> </w:t>
      </w:r>
    </w:p>
    <w:p w14:paraId="421F6F12" w14:textId="2923711C" w:rsidR="00F13C08" w:rsidRPr="002D71DF" w:rsidRDefault="00F13C08" w:rsidP="00F13C08">
      <w:pPr>
        <w:pStyle w:val="FeatureBox2"/>
        <w:ind w:left="360"/>
      </w:pPr>
      <w:r w:rsidRPr="002D71DF">
        <w:t>The</w:t>
      </w:r>
      <w:r w:rsidR="004C760B" w:rsidRPr="002D71DF">
        <w:t xml:space="preserve"> </w:t>
      </w:r>
      <w:r w:rsidRPr="002D71DF">
        <w:t>duration</w:t>
      </w:r>
      <w:r w:rsidR="004C760B" w:rsidRPr="002D71DF">
        <w:t xml:space="preserve"> </w:t>
      </w:r>
      <w:r w:rsidRPr="002D71DF">
        <w:t>of</w:t>
      </w:r>
      <w:r w:rsidR="004C760B" w:rsidRPr="002D71DF">
        <w:t xml:space="preserve"> </w:t>
      </w:r>
      <w:r w:rsidR="00033864">
        <w:t>this</w:t>
      </w:r>
      <w:r w:rsidR="00033864" w:rsidRPr="002D71DF">
        <w:t xml:space="preserve"> </w:t>
      </w:r>
      <w:r w:rsidRPr="002D71DF">
        <w:t>learning</w:t>
      </w:r>
      <w:r w:rsidR="004C760B" w:rsidRPr="002D71DF">
        <w:t xml:space="preserve"> </w:t>
      </w:r>
      <w:r w:rsidRPr="002D71DF">
        <w:t>sequence</w:t>
      </w:r>
      <w:r w:rsidR="004C760B" w:rsidRPr="002D71DF">
        <w:t xml:space="preserve"> </w:t>
      </w:r>
      <w:r w:rsidRPr="002D71DF">
        <w:t>is</w:t>
      </w:r>
      <w:r w:rsidR="004C760B" w:rsidRPr="002D71DF">
        <w:t xml:space="preserve"> </w:t>
      </w:r>
      <w:r w:rsidRPr="002D71DF">
        <w:t>approximately</w:t>
      </w:r>
      <w:r w:rsidR="004C760B" w:rsidRPr="002D71DF">
        <w:t xml:space="preserve"> </w:t>
      </w:r>
      <w:r w:rsidRPr="002D71DF">
        <w:t>one</w:t>
      </w:r>
      <w:r w:rsidR="004C760B" w:rsidRPr="002D71DF">
        <w:t xml:space="preserve"> </w:t>
      </w:r>
      <w:r w:rsidRPr="002D71DF">
        <w:t>week.</w:t>
      </w:r>
      <w:r w:rsidR="004C760B" w:rsidRPr="002D71DF">
        <w:t xml:space="preserve"> </w:t>
      </w:r>
    </w:p>
    <w:p w14:paraId="1978FDFA" w14:textId="7F926521" w:rsidR="007E3711" w:rsidRPr="00E8224D" w:rsidRDefault="007E3711" w:rsidP="00E8224D">
      <w:pPr>
        <w:pStyle w:val="Caption"/>
      </w:pPr>
      <w:r w:rsidRPr="00E8224D">
        <w:t>Table</w:t>
      </w:r>
      <w:r w:rsidR="004C760B" w:rsidRPr="00E8224D">
        <w:t xml:space="preserve"> </w:t>
      </w:r>
      <w:fldSimple w:instr=" SEQ Table \* ARABIC ">
        <w:r w:rsidR="003F31D0">
          <w:rPr>
            <w:noProof/>
          </w:rPr>
          <w:t>5</w:t>
        </w:r>
      </w:fldSimple>
      <w:r w:rsidR="004C760B" w:rsidRPr="00E8224D">
        <w:t xml:space="preserve"> </w:t>
      </w:r>
      <w:r w:rsidRPr="00E8224D">
        <w:t>–</w:t>
      </w:r>
      <w:r w:rsidR="004C760B" w:rsidRPr="00E8224D">
        <w:t xml:space="preserve"> </w:t>
      </w:r>
      <w:r w:rsidRPr="00E8224D">
        <w:t>Learning</w:t>
      </w:r>
      <w:r w:rsidR="004C760B" w:rsidRPr="00E8224D">
        <w:t xml:space="preserve"> </w:t>
      </w:r>
      <w:r w:rsidRPr="00E8224D">
        <w:t>sequence</w:t>
      </w:r>
      <w:r w:rsidR="004C760B" w:rsidRPr="00E8224D">
        <w:t xml:space="preserve"> </w:t>
      </w:r>
      <w:r w:rsidR="00F13C08" w:rsidRPr="00E8224D">
        <w:t>5</w:t>
      </w:r>
      <w:r w:rsidR="004C760B" w:rsidRPr="00E8224D">
        <w:t xml:space="preserve"> </w:t>
      </w:r>
      <w:r w:rsidR="00F13C08" w:rsidRPr="00E8224D">
        <w:t>–</w:t>
      </w:r>
      <w:r w:rsidR="004C760B" w:rsidRPr="00E8224D">
        <w:t xml:space="preserve"> </w:t>
      </w:r>
      <w:r w:rsidR="00F13C08" w:rsidRPr="00E8224D">
        <w:t>selecting</w:t>
      </w:r>
      <w:r w:rsidR="004C760B" w:rsidRPr="00E8224D">
        <w:t xml:space="preserve"> </w:t>
      </w:r>
      <w:r w:rsidR="00F13C08" w:rsidRPr="00E8224D">
        <w:t>stories</w:t>
      </w:r>
    </w:p>
    <w:tbl>
      <w:tblPr>
        <w:tblStyle w:val="Tableheader"/>
        <w:tblW w:w="14567" w:type="dxa"/>
        <w:tblLayout w:type="fixed"/>
        <w:tblLook w:val="0420" w:firstRow="1" w:lastRow="0" w:firstColumn="0" w:lastColumn="0" w:noHBand="0" w:noVBand="1"/>
        <w:tblDescription w:val="Table outlines the outcomes, content and teaching and learning activities for this learning sequence."/>
      </w:tblPr>
      <w:tblGrid>
        <w:gridCol w:w="3969"/>
        <w:gridCol w:w="10598"/>
      </w:tblGrid>
      <w:tr w:rsidR="001C764D" w:rsidRPr="002D71DF" w14:paraId="223C4628" w14:textId="77777777" w:rsidTr="02F7F8F0">
        <w:trPr>
          <w:cnfStyle w:val="100000000000" w:firstRow="1" w:lastRow="0" w:firstColumn="0" w:lastColumn="0" w:oddVBand="0" w:evenVBand="0" w:oddHBand="0" w:evenHBand="0" w:firstRowFirstColumn="0" w:firstRowLastColumn="0" w:lastRowFirstColumn="0" w:lastRowLastColumn="0"/>
        </w:trPr>
        <w:tc>
          <w:tcPr>
            <w:tcW w:w="3969" w:type="dxa"/>
          </w:tcPr>
          <w:p w14:paraId="51B42CEC" w14:textId="0BDF2143" w:rsidR="007E3711" w:rsidRPr="002D71DF" w:rsidRDefault="007E3711">
            <w:r w:rsidRPr="002D71DF">
              <w:t>Outcomes</w:t>
            </w:r>
            <w:r w:rsidR="004C760B" w:rsidRPr="002D71DF">
              <w:t xml:space="preserve"> </w:t>
            </w:r>
            <w:r w:rsidRPr="002D71DF">
              <w:t>and</w:t>
            </w:r>
            <w:r w:rsidR="004C760B" w:rsidRPr="002D71DF">
              <w:t xml:space="preserve"> </w:t>
            </w:r>
            <w:r w:rsidRPr="002D71DF">
              <w:t>content</w:t>
            </w:r>
          </w:p>
        </w:tc>
        <w:tc>
          <w:tcPr>
            <w:tcW w:w="10598" w:type="dxa"/>
          </w:tcPr>
          <w:p w14:paraId="082C300E" w14:textId="24CFEE8C" w:rsidR="007E3711" w:rsidRPr="002D71DF" w:rsidRDefault="007E3711">
            <w:r w:rsidRPr="002D71DF">
              <w:t>Teaching</w:t>
            </w:r>
            <w:r w:rsidR="004C760B" w:rsidRPr="002D71DF">
              <w:t xml:space="preserve"> </w:t>
            </w:r>
            <w:r w:rsidRPr="002D71DF">
              <w:t>and</w:t>
            </w:r>
            <w:r w:rsidR="004C760B" w:rsidRPr="002D71DF">
              <w:t xml:space="preserve"> </w:t>
            </w:r>
            <w:r w:rsidRPr="002D71DF">
              <w:t>learning</w:t>
            </w:r>
            <w:r w:rsidR="004C760B" w:rsidRPr="002D71DF">
              <w:t xml:space="preserve"> </w:t>
            </w:r>
            <w:r w:rsidRPr="002D71DF">
              <w:t>activities</w:t>
            </w:r>
          </w:p>
        </w:tc>
      </w:tr>
      <w:tr w:rsidR="001C764D" w:rsidRPr="002D71DF" w14:paraId="2616C753" w14:textId="77777777" w:rsidTr="02F7F8F0">
        <w:trPr>
          <w:cnfStyle w:val="000000100000" w:firstRow="0" w:lastRow="0" w:firstColumn="0" w:lastColumn="0" w:oddVBand="0" w:evenVBand="0" w:oddHBand="1" w:evenHBand="0" w:firstRowFirstColumn="0" w:firstRowLastColumn="0" w:lastRowFirstColumn="0" w:lastRowLastColumn="0"/>
        </w:trPr>
        <w:tc>
          <w:tcPr>
            <w:tcW w:w="3969" w:type="dxa"/>
          </w:tcPr>
          <w:p w14:paraId="7D5C216D" w14:textId="77777777" w:rsidR="007E3711" w:rsidRPr="002D71DF" w:rsidRDefault="007E3711">
            <w:pPr>
              <w:rPr>
                <w:rStyle w:val="Strong"/>
              </w:rPr>
            </w:pPr>
            <w:r w:rsidRPr="002D71DF">
              <w:rPr>
                <w:rStyle w:val="Strong"/>
              </w:rPr>
              <w:t>Outcomes</w:t>
            </w:r>
          </w:p>
          <w:p w14:paraId="527B5BF1" w14:textId="2040D6D4" w:rsidR="007E3711" w:rsidRPr="002D71DF" w:rsidRDefault="007E3711" w:rsidP="00850CF1">
            <w:pPr>
              <w:pStyle w:val="ListBullet"/>
              <w:numPr>
                <w:ilvl w:val="0"/>
                <w:numId w:val="0"/>
              </w:numPr>
            </w:pPr>
            <w:r w:rsidRPr="002D71DF">
              <w:rPr>
                <w:b/>
                <w:bCs/>
              </w:rPr>
              <w:t>DR5-MAK-01</w:t>
            </w:r>
            <w:r w:rsidR="004C760B" w:rsidRPr="002D71DF">
              <w:t xml:space="preserve"> </w:t>
            </w:r>
            <w:r w:rsidRPr="002D71DF">
              <w:t>creates</w:t>
            </w:r>
            <w:r w:rsidR="004C760B" w:rsidRPr="002D71DF">
              <w:t xml:space="preserve"> </w:t>
            </w:r>
            <w:r w:rsidRPr="002D71DF">
              <w:t>and</w:t>
            </w:r>
            <w:r w:rsidR="004C760B" w:rsidRPr="002D71DF">
              <w:t xml:space="preserve"> </w:t>
            </w:r>
            <w:r w:rsidRPr="002D71DF">
              <w:t>refines</w:t>
            </w:r>
            <w:r w:rsidR="004C760B" w:rsidRPr="002D71DF">
              <w:t xml:space="preserve"> </w:t>
            </w:r>
            <w:r w:rsidRPr="002D71DF">
              <w:t>meaning</w:t>
            </w:r>
            <w:r w:rsidR="004C760B" w:rsidRPr="002D71DF">
              <w:t xml:space="preserve"> </w:t>
            </w:r>
            <w:r w:rsidRPr="002D71DF">
              <w:t>through</w:t>
            </w:r>
            <w:r w:rsidR="004C760B" w:rsidRPr="002D71DF">
              <w:t xml:space="preserve"> </w:t>
            </w:r>
            <w:r w:rsidRPr="002D71DF">
              <w:t>experimentation</w:t>
            </w:r>
            <w:r w:rsidR="004C760B" w:rsidRPr="002D71DF">
              <w:t xml:space="preserve"> </w:t>
            </w:r>
            <w:r w:rsidRPr="002D71DF">
              <w:t>with</w:t>
            </w:r>
            <w:r w:rsidR="004C760B" w:rsidRPr="002D71DF">
              <w:t xml:space="preserve"> </w:t>
            </w:r>
            <w:r w:rsidRPr="002D71DF">
              <w:t>dramatic</w:t>
            </w:r>
            <w:r w:rsidR="004C760B" w:rsidRPr="002D71DF">
              <w:t xml:space="preserve"> </w:t>
            </w:r>
            <w:r w:rsidRPr="002D71DF">
              <w:t>processes</w:t>
            </w:r>
          </w:p>
          <w:p w14:paraId="61830471" w14:textId="0775887F" w:rsidR="007E3711" w:rsidRPr="002D71DF" w:rsidRDefault="007E3711" w:rsidP="00850CF1">
            <w:pPr>
              <w:pStyle w:val="ListBullet"/>
              <w:numPr>
                <w:ilvl w:val="0"/>
                <w:numId w:val="0"/>
              </w:numPr>
            </w:pPr>
            <w:r w:rsidRPr="002D71DF">
              <w:rPr>
                <w:b/>
                <w:bCs/>
              </w:rPr>
              <w:t>DR5-MAK-02</w:t>
            </w:r>
            <w:r w:rsidR="004C760B" w:rsidRPr="002D71DF">
              <w:t xml:space="preserve"> </w:t>
            </w:r>
            <w:r w:rsidRPr="002D71DF">
              <w:t>selects</w:t>
            </w:r>
            <w:r w:rsidR="004C760B" w:rsidRPr="002D71DF">
              <w:t xml:space="preserve"> </w:t>
            </w:r>
            <w:r w:rsidRPr="002D71DF">
              <w:t>and</w:t>
            </w:r>
            <w:r w:rsidR="004C760B" w:rsidRPr="002D71DF">
              <w:t xml:space="preserve"> </w:t>
            </w:r>
            <w:r w:rsidRPr="002D71DF">
              <w:t>applies</w:t>
            </w:r>
            <w:r w:rsidR="004C760B" w:rsidRPr="002D71DF">
              <w:t xml:space="preserve"> </w:t>
            </w:r>
            <w:r w:rsidRPr="002D71DF">
              <w:t>dramatic</w:t>
            </w:r>
            <w:r w:rsidR="004C760B" w:rsidRPr="002D71DF">
              <w:t xml:space="preserve"> </w:t>
            </w:r>
            <w:r w:rsidRPr="002D71DF">
              <w:t>elements</w:t>
            </w:r>
            <w:r w:rsidR="004C760B" w:rsidRPr="002D71DF">
              <w:t xml:space="preserve"> </w:t>
            </w:r>
            <w:r w:rsidRPr="002D71DF">
              <w:t>to</w:t>
            </w:r>
            <w:r w:rsidR="004C760B" w:rsidRPr="002D71DF">
              <w:t xml:space="preserve"> </w:t>
            </w:r>
            <w:r w:rsidRPr="002D71DF">
              <w:t>create</w:t>
            </w:r>
            <w:r w:rsidR="004C760B" w:rsidRPr="002D71DF">
              <w:t xml:space="preserve"> </w:t>
            </w:r>
            <w:r w:rsidRPr="002D71DF">
              <w:t>and</w:t>
            </w:r>
            <w:r w:rsidR="004C760B" w:rsidRPr="002D71DF">
              <w:t xml:space="preserve"> </w:t>
            </w:r>
            <w:r w:rsidRPr="002D71DF">
              <w:lastRenderedPageBreak/>
              <w:t>refine</w:t>
            </w:r>
            <w:r w:rsidR="004C760B" w:rsidRPr="002D71DF">
              <w:t xml:space="preserve"> </w:t>
            </w:r>
            <w:r w:rsidRPr="002D71DF">
              <w:t>works</w:t>
            </w:r>
            <w:r w:rsidR="004C760B" w:rsidRPr="002D71DF">
              <w:t xml:space="preserve"> </w:t>
            </w:r>
            <w:r w:rsidRPr="002D71DF">
              <w:t>and</w:t>
            </w:r>
            <w:r w:rsidR="004C760B" w:rsidRPr="002D71DF">
              <w:t xml:space="preserve"> </w:t>
            </w:r>
            <w:r w:rsidRPr="002D71DF">
              <w:t>experiences</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contexts</w:t>
            </w:r>
          </w:p>
          <w:p w14:paraId="7A4E3F5C" w14:textId="089F8C91" w:rsidR="007E3711" w:rsidRPr="002D71DF" w:rsidRDefault="007E3711" w:rsidP="00850CF1">
            <w:pPr>
              <w:pStyle w:val="ListBullet"/>
              <w:numPr>
                <w:ilvl w:val="0"/>
                <w:numId w:val="0"/>
              </w:numPr>
            </w:pPr>
            <w:r w:rsidRPr="002D71DF">
              <w:rPr>
                <w:b/>
                <w:bCs/>
              </w:rPr>
              <w:t>DR5-PER-01</w:t>
            </w:r>
            <w:r w:rsidR="004C760B" w:rsidRPr="002D71DF">
              <w:t xml:space="preserve"> </w:t>
            </w:r>
            <w:r w:rsidRPr="002D71DF">
              <w:t>applies</w:t>
            </w:r>
            <w:r w:rsidR="004C760B" w:rsidRPr="002D71DF">
              <w:t xml:space="preserve"> </w:t>
            </w:r>
            <w:r w:rsidRPr="002D71DF">
              <w:t>and</w:t>
            </w:r>
            <w:r w:rsidR="004C760B" w:rsidRPr="002D71DF">
              <w:t xml:space="preserve"> </w:t>
            </w:r>
            <w:r w:rsidRPr="002D71DF">
              <w:t>adapts</w:t>
            </w:r>
            <w:r w:rsidR="004C760B" w:rsidRPr="002D71DF">
              <w:t xml:space="preserve"> </w:t>
            </w:r>
            <w:r w:rsidRPr="002D71DF">
              <w:t>performance</w:t>
            </w:r>
            <w:r w:rsidR="004C760B" w:rsidRPr="002D71DF">
              <w:t xml:space="preserve"> </w:t>
            </w:r>
            <w:r w:rsidRPr="002D71DF">
              <w:t>skills</w:t>
            </w:r>
            <w:r w:rsidR="004C760B" w:rsidRPr="002D71DF">
              <w:t xml:space="preserve"> </w:t>
            </w:r>
            <w:r w:rsidRPr="002D71DF">
              <w:t>and</w:t>
            </w:r>
            <w:r w:rsidR="004C760B" w:rsidRPr="002D71DF">
              <w:t xml:space="preserve"> </w:t>
            </w:r>
            <w:r w:rsidRPr="002D71DF">
              <w:t>dramatic</w:t>
            </w:r>
            <w:r w:rsidR="004C760B" w:rsidRPr="002D71DF">
              <w:t xml:space="preserve"> </w:t>
            </w:r>
            <w:r w:rsidRPr="002D71DF">
              <w:t>processes</w:t>
            </w:r>
            <w:r w:rsidR="004C760B" w:rsidRPr="002D71DF">
              <w:t xml:space="preserve"> </w:t>
            </w:r>
            <w:r w:rsidRPr="002D71DF">
              <w:t>to</w:t>
            </w:r>
            <w:r w:rsidR="004C760B" w:rsidRPr="002D71DF">
              <w:t xml:space="preserve"> </w:t>
            </w:r>
            <w:r w:rsidRPr="002D71DF">
              <w:t>communicate</w:t>
            </w:r>
            <w:r w:rsidR="004C760B" w:rsidRPr="002D71DF">
              <w:t xml:space="preserve"> </w:t>
            </w:r>
            <w:r w:rsidRPr="002D71DF">
              <w:t>intention</w:t>
            </w:r>
            <w:r w:rsidR="004C760B" w:rsidRPr="002D71DF">
              <w:t xml:space="preserve"> </w:t>
            </w:r>
            <w:r w:rsidRPr="002D71DF">
              <w:t>and</w:t>
            </w:r>
            <w:r w:rsidR="004C760B" w:rsidRPr="002D71DF">
              <w:t xml:space="preserve"> </w:t>
            </w:r>
            <w:r w:rsidRPr="002D71DF">
              <w:t>meaning</w:t>
            </w:r>
          </w:p>
          <w:p w14:paraId="26E1A43C" w14:textId="467DB2FD" w:rsidR="007E3711" w:rsidRPr="002D71DF" w:rsidRDefault="007E3711" w:rsidP="00850CF1">
            <w:pPr>
              <w:pStyle w:val="ListBullet"/>
              <w:numPr>
                <w:ilvl w:val="0"/>
                <w:numId w:val="0"/>
              </w:numPr>
            </w:pPr>
            <w:r w:rsidRPr="002D71DF">
              <w:rPr>
                <w:b/>
                <w:bCs/>
              </w:rPr>
              <w:t>DR5-PER-02</w:t>
            </w:r>
            <w:r w:rsidR="004C760B" w:rsidRPr="002D71DF">
              <w:t xml:space="preserve"> </w:t>
            </w:r>
            <w:r w:rsidRPr="002D71DF">
              <w:t>manipulates</w:t>
            </w:r>
            <w:r w:rsidR="004C760B" w:rsidRPr="002D71DF">
              <w:t xml:space="preserve"> </w:t>
            </w:r>
            <w:r w:rsidRPr="002D71DF">
              <w:t>dramatic</w:t>
            </w:r>
            <w:r w:rsidR="004C760B" w:rsidRPr="002D71DF">
              <w:t xml:space="preserve"> </w:t>
            </w:r>
            <w:r w:rsidRPr="002D71DF">
              <w:t>elements</w:t>
            </w:r>
            <w:r w:rsidR="004C760B" w:rsidRPr="002D71DF">
              <w:t xml:space="preserve"> </w:t>
            </w:r>
            <w:r w:rsidRPr="002D71DF">
              <w:t>to</w:t>
            </w:r>
            <w:r w:rsidR="004C760B" w:rsidRPr="002D71DF">
              <w:t xml:space="preserve"> </w:t>
            </w:r>
            <w:r w:rsidRPr="002D71DF">
              <w:t>stage</w:t>
            </w:r>
            <w:r w:rsidR="004C760B" w:rsidRPr="002D71DF">
              <w:t xml:space="preserve"> </w:t>
            </w:r>
            <w:r w:rsidRPr="002D71DF">
              <w:t>works</w:t>
            </w:r>
            <w:r w:rsidR="004C760B" w:rsidRPr="002D71DF">
              <w:t xml:space="preserve"> </w:t>
            </w:r>
            <w:r w:rsidRPr="002D71DF">
              <w:t>and</w:t>
            </w:r>
            <w:r w:rsidR="004C760B" w:rsidRPr="002D71DF">
              <w:t xml:space="preserve"> </w:t>
            </w:r>
            <w:r w:rsidRPr="002D71DF">
              <w:t>influence</w:t>
            </w:r>
            <w:r w:rsidR="004C760B" w:rsidRPr="002D71DF">
              <w:t xml:space="preserve"> </w:t>
            </w:r>
            <w:r w:rsidRPr="002D71DF">
              <w:t>audience</w:t>
            </w:r>
            <w:r w:rsidR="004C760B" w:rsidRPr="002D71DF">
              <w:t xml:space="preserve"> </w:t>
            </w:r>
            <w:r w:rsidRPr="002D71DF">
              <w:t>response</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contexts</w:t>
            </w:r>
          </w:p>
          <w:p w14:paraId="3966565B" w14:textId="44E81882" w:rsidR="007E3711" w:rsidRPr="002D71DF" w:rsidRDefault="007E3711" w:rsidP="00850CF1">
            <w:pPr>
              <w:pStyle w:val="ListBullet"/>
              <w:numPr>
                <w:ilvl w:val="0"/>
                <w:numId w:val="0"/>
              </w:numPr>
            </w:pPr>
            <w:r w:rsidRPr="002D71DF">
              <w:rPr>
                <w:b/>
                <w:bCs/>
              </w:rPr>
              <w:t>DR5-APP-01</w:t>
            </w:r>
            <w:r w:rsidR="004C760B" w:rsidRPr="002D71DF">
              <w:t xml:space="preserve"> </w:t>
            </w:r>
            <w:r w:rsidRPr="002D71DF">
              <w:t>analyses</w:t>
            </w:r>
            <w:r w:rsidR="004C760B" w:rsidRPr="002D71DF">
              <w:t xml:space="preserve"> </w:t>
            </w:r>
            <w:r w:rsidRPr="002D71DF">
              <w:t>how</w:t>
            </w:r>
            <w:r w:rsidR="004C760B" w:rsidRPr="002D71DF">
              <w:t xml:space="preserve"> </w:t>
            </w:r>
            <w:r w:rsidRPr="002D71DF">
              <w:t>creative</w:t>
            </w:r>
            <w:r w:rsidR="004C760B" w:rsidRPr="002D71DF">
              <w:t xml:space="preserve"> </w:t>
            </w:r>
            <w:r w:rsidRPr="002D71DF">
              <w:t>choices</w:t>
            </w:r>
            <w:r w:rsidR="004C760B" w:rsidRPr="002D71DF">
              <w:t xml:space="preserve"> </w:t>
            </w:r>
            <w:r w:rsidRPr="002D71DF">
              <w:t>shape</w:t>
            </w:r>
            <w:r w:rsidR="004C760B" w:rsidRPr="002D71DF">
              <w:t xml:space="preserve"> </w:t>
            </w:r>
            <w:r w:rsidRPr="002D71DF">
              <w:t>intention</w:t>
            </w:r>
            <w:r w:rsidR="004C760B" w:rsidRPr="002D71DF">
              <w:t xml:space="preserve"> </w:t>
            </w:r>
            <w:r w:rsidRPr="002D71DF">
              <w:t>and</w:t>
            </w:r>
            <w:r w:rsidR="004C760B" w:rsidRPr="002D71DF">
              <w:t xml:space="preserve"> </w:t>
            </w:r>
            <w:r w:rsidRPr="002D71DF">
              <w:t>meaning</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processes</w:t>
            </w:r>
          </w:p>
          <w:p w14:paraId="260BC29E" w14:textId="620C9B3F" w:rsidR="007E3711" w:rsidRPr="002D71DF" w:rsidRDefault="007E3711" w:rsidP="00850CF1">
            <w:pPr>
              <w:pStyle w:val="ListBullet"/>
              <w:numPr>
                <w:ilvl w:val="0"/>
                <w:numId w:val="0"/>
              </w:numPr>
              <w:rPr>
                <w:rStyle w:val="Strong"/>
                <w:b w:val="0"/>
                <w:bCs w:val="0"/>
              </w:rPr>
            </w:pPr>
            <w:r w:rsidRPr="002D71DF">
              <w:rPr>
                <w:b/>
                <w:bCs/>
              </w:rPr>
              <w:t>DR5-APP-02</w:t>
            </w:r>
            <w:r w:rsidR="004C760B" w:rsidRPr="002D71DF">
              <w:t xml:space="preserve"> </w:t>
            </w:r>
            <w:r w:rsidRPr="002D71DF">
              <w:t>evaluates</w:t>
            </w:r>
            <w:r w:rsidR="004C760B" w:rsidRPr="002D71DF">
              <w:t xml:space="preserve"> </w:t>
            </w:r>
            <w:r w:rsidRPr="002D71DF">
              <w:t>how</w:t>
            </w:r>
            <w:r w:rsidR="004C760B" w:rsidRPr="002D71DF">
              <w:t xml:space="preserve"> </w:t>
            </w:r>
            <w:r w:rsidRPr="002D71DF">
              <w:t>dramatic</w:t>
            </w:r>
            <w:r w:rsidR="004C760B" w:rsidRPr="002D71DF">
              <w:t xml:space="preserve"> </w:t>
            </w:r>
            <w:r w:rsidRPr="002D71DF">
              <w:t>elements</w:t>
            </w:r>
            <w:r w:rsidR="004C760B" w:rsidRPr="002D71DF">
              <w:t xml:space="preserve"> </w:t>
            </w:r>
            <w:r w:rsidRPr="002D71DF">
              <w:t>are</w:t>
            </w:r>
            <w:r w:rsidR="004C760B" w:rsidRPr="002D71DF">
              <w:t xml:space="preserve"> </w:t>
            </w:r>
            <w:r w:rsidRPr="002D71DF">
              <w:t>manipulated</w:t>
            </w:r>
            <w:r w:rsidR="004C760B" w:rsidRPr="002D71DF">
              <w:t xml:space="preserve"> </w:t>
            </w:r>
            <w:r w:rsidRPr="002D71DF">
              <w:t>to</w:t>
            </w:r>
            <w:r w:rsidR="004C760B" w:rsidRPr="002D71DF">
              <w:t xml:space="preserve"> </w:t>
            </w:r>
            <w:r w:rsidRPr="002D71DF">
              <w:t>influence</w:t>
            </w:r>
            <w:r w:rsidR="004C760B" w:rsidRPr="002D71DF">
              <w:t xml:space="preserve"> </w:t>
            </w:r>
            <w:r w:rsidRPr="002D71DF">
              <w:t>audience</w:t>
            </w:r>
            <w:r w:rsidR="004C760B" w:rsidRPr="002D71DF">
              <w:t xml:space="preserve"> </w:t>
            </w:r>
            <w:r w:rsidRPr="002D71DF">
              <w:t>response</w:t>
            </w:r>
            <w:r w:rsidR="004C760B" w:rsidRPr="002D71DF">
              <w:t xml:space="preserve"> </w:t>
            </w:r>
            <w:r w:rsidRPr="002D71DF">
              <w:t>through</w:t>
            </w:r>
            <w:r w:rsidR="004C760B" w:rsidRPr="002D71DF">
              <w:t xml:space="preserve"> </w:t>
            </w:r>
            <w:r w:rsidRPr="002D71DF">
              <w:t>dramatic</w:t>
            </w:r>
            <w:r w:rsidR="004C760B" w:rsidRPr="002D71DF">
              <w:t xml:space="preserve"> </w:t>
            </w:r>
            <w:r w:rsidRPr="002D71DF">
              <w:t>contexts</w:t>
            </w:r>
          </w:p>
          <w:p w14:paraId="2C35EDE8" w14:textId="77777777" w:rsidR="007E3711" w:rsidRPr="002D71DF" w:rsidRDefault="007E3711">
            <w:pPr>
              <w:rPr>
                <w:rStyle w:val="Strong"/>
              </w:rPr>
            </w:pPr>
            <w:r w:rsidRPr="002D71DF">
              <w:rPr>
                <w:rStyle w:val="Strong"/>
              </w:rPr>
              <w:t>Content</w:t>
            </w:r>
          </w:p>
          <w:p w14:paraId="4B64249D" w14:textId="6BFC0C8E" w:rsidR="00D64FEC" w:rsidRPr="002D71DF" w:rsidRDefault="00D64FEC" w:rsidP="00D64FEC">
            <w:pPr>
              <w:rPr>
                <w:rStyle w:val="Strong"/>
              </w:rPr>
            </w:pPr>
            <w:r w:rsidRPr="002D71DF">
              <w:rPr>
                <w:rStyle w:val="Strong"/>
              </w:rPr>
              <w:lastRenderedPageBreak/>
              <w:t>Making</w:t>
            </w:r>
            <w:r w:rsidR="004C760B" w:rsidRPr="002D71DF">
              <w:rPr>
                <w:rStyle w:val="Strong"/>
              </w:rPr>
              <w:t xml:space="preserve"> </w:t>
            </w:r>
            <w:r w:rsidRPr="002D71DF">
              <w:rPr>
                <w:rStyle w:val="Strong"/>
              </w:rPr>
              <w:t>–</w:t>
            </w:r>
            <w:r w:rsidR="004C760B" w:rsidRPr="002D71DF">
              <w:rPr>
                <w:rStyle w:val="Strong"/>
              </w:rPr>
              <w:t xml:space="preserve"> </w:t>
            </w:r>
            <w:r w:rsidR="00C4308A">
              <w:rPr>
                <w:rStyle w:val="Strong"/>
              </w:rPr>
              <w:t>D</w:t>
            </w:r>
            <w:r w:rsidRPr="002D71DF">
              <w:rPr>
                <w:rStyle w:val="Strong"/>
              </w:rPr>
              <w:t>ramatic</w:t>
            </w:r>
            <w:r w:rsidR="004C760B" w:rsidRPr="002D71DF">
              <w:rPr>
                <w:rStyle w:val="Strong"/>
              </w:rPr>
              <w:t xml:space="preserve"> </w:t>
            </w:r>
            <w:r w:rsidRPr="002D71DF">
              <w:rPr>
                <w:rStyle w:val="Strong"/>
              </w:rPr>
              <w:t>contexts</w:t>
            </w:r>
            <w:r w:rsidR="004C760B" w:rsidRPr="002D71DF">
              <w:rPr>
                <w:rStyle w:val="Strong"/>
              </w:rPr>
              <w:t xml:space="preserve"> </w:t>
            </w:r>
          </w:p>
          <w:p w14:paraId="5E64BD98" w14:textId="62345199" w:rsidR="006350C9" w:rsidRPr="002D71DF" w:rsidRDefault="43A686C5" w:rsidP="006350C9">
            <w:pPr>
              <w:pStyle w:val="ListBullet"/>
              <w:rPr>
                <w:rStyle w:val="Strong"/>
                <w:b w:val="0"/>
                <w:bCs w:val="0"/>
              </w:rPr>
            </w:pPr>
            <w:r w:rsidRPr="002D71DF">
              <w:rPr>
                <w:rStyle w:val="Strong"/>
                <w:b w:val="0"/>
                <w:bCs w:val="0"/>
              </w:rPr>
              <w:t>Generate,</w:t>
            </w:r>
            <w:r w:rsidR="004C760B" w:rsidRPr="002D71DF">
              <w:rPr>
                <w:rStyle w:val="Strong"/>
                <w:b w:val="0"/>
                <w:bCs w:val="0"/>
              </w:rPr>
              <w:t xml:space="preserve"> </w:t>
            </w:r>
            <w:r w:rsidRPr="002D71DF">
              <w:rPr>
                <w:rStyle w:val="Strong"/>
                <w:b w:val="0"/>
                <w:bCs w:val="0"/>
              </w:rPr>
              <w:t>rehearse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images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stories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explore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interpret</w:t>
            </w:r>
            <w:r w:rsidR="004C760B" w:rsidRPr="002D71DF">
              <w:rPr>
                <w:rStyle w:val="Strong"/>
                <w:b w:val="0"/>
                <w:bCs w:val="0"/>
              </w:rPr>
              <w:t xml:space="preserve"> </w:t>
            </w:r>
            <w:r w:rsidRPr="002D71DF">
              <w:rPr>
                <w:rStyle w:val="Strong"/>
                <w:b w:val="0"/>
                <w:bCs w:val="0"/>
              </w:rPr>
              <w:t>individual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collective</w:t>
            </w:r>
            <w:r w:rsidR="004C760B" w:rsidRPr="002D71DF">
              <w:rPr>
                <w:rStyle w:val="Strong"/>
                <w:b w:val="0"/>
                <w:bCs w:val="0"/>
              </w:rPr>
              <w:t xml:space="preserve"> </w:t>
            </w:r>
            <w:r w:rsidRPr="002D71DF">
              <w:rPr>
                <w:rStyle w:val="Strong"/>
                <w:b w:val="0"/>
                <w:bCs w:val="0"/>
              </w:rPr>
              <w:t>identities,</w:t>
            </w:r>
            <w:r w:rsidR="004C760B" w:rsidRPr="002D71DF">
              <w:rPr>
                <w:rStyle w:val="Strong"/>
                <w:b w:val="0"/>
                <w:bCs w:val="0"/>
              </w:rPr>
              <w:t xml:space="preserve"> </w:t>
            </w:r>
            <w:r w:rsidRPr="002D71DF">
              <w:rPr>
                <w:rStyle w:val="Strong"/>
                <w:b w:val="0"/>
                <w:bCs w:val="0"/>
              </w:rPr>
              <w:t>values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perspectives</w:t>
            </w:r>
          </w:p>
          <w:p w14:paraId="5BDD6F41" w14:textId="5A090BF5" w:rsidR="00D64FEC" w:rsidRPr="002D71DF" w:rsidRDefault="43A686C5" w:rsidP="006350C9">
            <w:pPr>
              <w:pStyle w:val="ListBullet"/>
              <w:rPr>
                <w:rStyle w:val="Strong"/>
                <w:b w:val="0"/>
                <w:bCs w:val="0"/>
              </w:rPr>
            </w:pPr>
            <w:r w:rsidRPr="002D71DF">
              <w:rPr>
                <w:rStyle w:val="Strong"/>
                <w:b w:val="0"/>
                <w:bCs w:val="0"/>
              </w:rPr>
              <w:t>Create,</w:t>
            </w:r>
            <w:r w:rsidR="004C760B" w:rsidRPr="002D71DF">
              <w:rPr>
                <w:rStyle w:val="Strong"/>
                <w:b w:val="0"/>
                <w:bCs w:val="0"/>
              </w:rPr>
              <w:t xml:space="preserve"> </w:t>
            </w:r>
            <w:r w:rsidRPr="002D71DF">
              <w:rPr>
                <w:rStyle w:val="Strong"/>
                <w:b w:val="0"/>
                <w:bCs w:val="0"/>
              </w:rPr>
              <w:t>interpret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coherent</w:t>
            </w:r>
            <w:r w:rsidR="004C760B" w:rsidRPr="002D71DF">
              <w:rPr>
                <w:rStyle w:val="Strong"/>
                <w:b w:val="0"/>
                <w:bCs w:val="0"/>
              </w:rPr>
              <w:t xml:space="preserve"> </w:t>
            </w:r>
            <w:r w:rsidRPr="002D71DF">
              <w:rPr>
                <w:rStyle w:val="Strong"/>
                <w:b w:val="0"/>
                <w:bCs w:val="0"/>
              </w:rPr>
              <w:t>devised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scripted</w:t>
            </w:r>
            <w:r w:rsidR="004C760B" w:rsidRPr="002D71DF">
              <w:rPr>
                <w:rStyle w:val="Strong"/>
                <w:b w:val="0"/>
                <w:bCs w:val="0"/>
              </w:rPr>
              <w:t xml:space="preserve"> </w:t>
            </w:r>
            <w:r w:rsidRPr="002D71DF">
              <w:rPr>
                <w:rStyle w:val="Strong"/>
                <w:b w:val="0"/>
                <w:bCs w:val="0"/>
              </w:rPr>
              <w:t>theatrical</w:t>
            </w:r>
            <w:r w:rsidR="004C760B" w:rsidRPr="002D71DF">
              <w:rPr>
                <w:rStyle w:val="Strong"/>
                <w:b w:val="0"/>
                <w:bCs w:val="0"/>
              </w:rPr>
              <w:t xml:space="preserve"> </w:t>
            </w:r>
            <w:r w:rsidRPr="002D71DF">
              <w:rPr>
                <w:rStyle w:val="Strong"/>
                <w:b w:val="0"/>
                <w:bCs w:val="0"/>
              </w:rPr>
              <w:t>works</w:t>
            </w:r>
          </w:p>
          <w:p w14:paraId="5901F0BF" w14:textId="5A8F004F" w:rsidR="00D64FEC" w:rsidRPr="002D71DF" w:rsidRDefault="00D64FEC" w:rsidP="00D64FEC">
            <w:pPr>
              <w:rPr>
                <w:rStyle w:val="Strong"/>
              </w:rPr>
            </w:pPr>
            <w:r w:rsidRPr="002D71DF">
              <w:rPr>
                <w:rStyle w:val="Strong"/>
              </w:rPr>
              <w:t>Making</w:t>
            </w:r>
            <w:r w:rsidR="004C760B" w:rsidRPr="002D71DF">
              <w:rPr>
                <w:rStyle w:val="Strong"/>
              </w:rPr>
              <w:t xml:space="preserve"> </w:t>
            </w:r>
            <w:r w:rsidRPr="002D71DF">
              <w:rPr>
                <w:rStyle w:val="Strong"/>
              </w:rPr>
              <w:t>–</w:t>
            </w:r>
            <w:r w:rsidR="004C760B" w:rsidRPr="002D71DF">
              <w:rPr>
                <w:rStyle w:val="Strong"/>
              </w:rPr>
              <w:t xml:space="preserve"> </w:t>
            </w:r>
            <w:r w:rsidR="00C4308A">
              <w:rPr>
                <w:rStyle w:val="Strong"/>
              </w:rPr>
              <w:t>D</w:t>
            </w:r>
            <w:r w:rsidRPr="002D71DF">
              <w:rPr>
                <w:rStyle w:val="Strong"/>
              </w:rPr>
              <w:t>ramatic</w:t>
            </w:r>
            <w:r w:rsidR="004C760B" w:rsidRPr="002D71DF">
              <w:rPr>
                <w:rStyle w:val="Strong"/>
              </w:rPr>
              <w:t xml:space="preserve"> </w:t>
            </w:r>
            <w:r w:rsidRPr="002D71DF">
              <w:rPr>
                <w:rStyle w:val="Strong"/>
              </w:rPr>
              <w:t>processes</w:t>
            </w:r>
          </w:p>
          <w:p w14:paraId="101E6BC8" w14:textId="17FC4380" w:rsidR="00F07C3B" w:rsidRPr="002D71DF" w:rsidRDefault="18206CA9" w:rsidP="00F07C3B">
            <w:pPr>
              <w:pStyle w:val="ListBullet"/>
              <w:rPr>
                <w:rStyle w:val="Strong"/>
                <w:b w:val="0"/>
                <w:bCs w:val="0"/>
              </w:rPr>
            </w:pPr>
            <w:r w:rsidRPr="002D71DF">
              <w:rPr>
                <w:rStyle w:val="Strong"/>
                <w:b w:val="0"/>
                <w:bCs w:val="0"/>
              </w:rPr>
              <w:t>Select,</w:t>
            </w:r>
            <w:r w:rsidR="004C760B" w:rsidRPr="002D71DF">
              <w:rPr>
                <w:rStyle w:val="Strong"/>
                <w:b w:val="0"/>
                <w:bCs w:val="0"/>
              </w:rPr>
              <w:t xml:space="preserve"> </w:t>
            </w:r>
            <w:r w:rsidRPr="002D71DF">
              <w:rPr>
                <w:rStyle w:val="Strong"/>
                <w:b w:val="0"/>
                <w:bCs w:val="0"/>
              </w:rPr>
              <w:t>enact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warm-ups,</w:t>
            </w:r>
            <w:r w:rsidR="004C760B" w:rsidRPr="002D71DF">
              <w:rPr>
                <w:rStyle w:val="Strong"/>
                <w:b w:val="0"/>
                <w:bCs w:val="0"/>
              </w:rPr>
              <w:t xml:space="preserve"> </w:t>
            </w:r>
            <w:r w:rsidRPr="002D71DF">
              <w:rPr>
                <w:rStyle w:val="Strong"/>
                <w:b w:val="0"/>
                <w:bCs w:val="0"/>
              </w:rPr>
              <w:t>workshops,</w:t>
            </w:r>
            <w:r w:rsidR="004C760B" w:rsidRPr="002D71DF">
              <w:rPr>
                <w:rStyle w:val="Strong"/>
                <w:b w:val="0"/>
                <w:bCs w:val="0"/>
              </w:rPr>
              <w:t xml:space="preserve"> </w:t>
            </w:r>
            <w:r w:rsidRPr="002D71DF">
              <w:rPr>
                <w:rStyle w:val="Strong"/>
                <w:b w:val="0"/>
                <w:bCs w:val="0"/>
              </w:rPr>
              <w:t>rehearsals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play</w:t>
            </w:r>
          </w:p>
          <w:p w14:paraId="41DE7ECF" w14:textId="22FD4853" w:rsidR="00F07C3B" w:rsidRPr="002D71DF" w:rsidRDefault="18206CA9" w:rsidP="00F07C3B">
            <w:pPr>
              <w:pStyle w:val="ListBullet"/>
              <w:rPr>
                <w:rStyle w:val="Strong"/>
                <w:b w:val="0"/>
                <w:bCs w:val="0"/>
              </w:rPr>
            </w:pPr>
            <w:r w:rsidRPr="002D71DF">
              <w:rPr>
                <w:rStyle w:val="Strong"/>
                <w:b w:val="0"/>
                <w:bCs w:val="0"/>
              </w:rPr>
              <w:t>Interact</w:t>
            </w:r>
            <w:r w:rsidR="004C760B" w:rsidRPr="002D71DF">
              <w:rPr>
                <w:rStyle w:val="Strong"/>
                <w:b w:val="0"/>
                <w:bCs w:val="0"/>
              </w:rPr>
              <w:t xml:space="preserve"> </w:t>
            </w:r>
            <w:r w:rsidRPr="002D71DF">
              <w:rPr>
                <w:rStyle w:val="Strong"/>
                <w:b w:val="0"/>
                <w:bCs w:val="0"/>
              </w:rPr>
              <w:t>safely,</w:t>
            </w:r>
            <w:r w:rsidR="004C760B" w:rsidRPr="002D71DF">
              <w:rPr>
                <w:rStyle w:val="Strong"/>
                <w:b w:val="0"/>
                <w:bCs w:val="0"/>
              </w:rPr>
              <w:t xml:space="preserve"> </w:t>
            </w:r>
            <w:r w:rsidRPr="002D71DF">
              <w:rPr>
                <w:rStyle w:val="Strong"/>
                <w:b w:val="0"/>
                <w:bCs w:val="0"/>
              </w:rPr>
              <w:t>respectfully</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inclusively</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others</w:t>
            </w:r>
            <w:r w:rsidR="004C760B" w:rsidRPr="002D71DF">
              <w:rPr>
                <w:rStyle w:val="Strong"/>
                <w:b w:val="0"/>
                <w:bCs w:val="0"/>
              </w:rPr>
              <w:t xml:space="preserve"> </w:t>
            </w:r>
            <w:r w:rsidRPr="002D71DF">
              <w:rPr>
                <w:rStyle w:val="Strong"/>
                <w:b w:val="0"/>
                <w:bCs w:val="0"/>
              </w:rPr>
              <w:t>live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online,</w:t>
            </w:r>
            <w:r w:rsidR="004C760B" w:rsidRPr="002D71DF">
              <w:rPr>
                <w:rStyle w:val="Strong"/>
                <w:b w:val="0"/>
                <w:bCs w:val="0"/>
              </w:rPr>
              <w:t xml:space="preserve"> </w:t>
            </w:r>
            <w:r w:rsidRPr="002D71DF">
              <w:rPr>
                <w:rStyle w:val="Strong"/>
                <w:b w:val="0"/>
                <w:bCs w:val="0"/>
              </w:rPr>
              <w:t>including</w:t>
            </w:r>
            <w:r w:rsidR="004C760B" w:rsidRPr="002D71DF">
              <w:rPr>
                <w:rStyle w:val="Strong"/>
                <w:b w:val="0"/>
                <w:bCs w:val="0"/>
              </w:rPr>
              <w:t xml:space="preserve"> </w:t>
            </w:r>
            <w:r w:rsidRPr="002D71DF">
              <w:rPr>
                <w:rStyle w:val="Strong"/>
                <w:b w:val="0"/>
                <w:bCs w:val="0"/>
              </w:rPr>
              <w:t>gaining,</w:t>
            </w:r>
            <w:r w:rsidR="004C760B" w:rsidRPr="002D71DF">
              <w:rPr>
                <w:rStyle w:val="Strong"/>
                <w:b w:val="0"/>
                <w:bCs w:val="0"/>
              </w:rPr>
              <w:t xml:space="preserve"> </w:t>
            </w:r>
            <w:r w:rsidRPr="002D71DF">
              <w:rPr>
                <w:rStyle w:val="Strong"/>
                <w:b w:val="0"/>
                <w:bCs w:val="0"/>
              </w:rPr>
              <w:t>giving</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denying</w:t>
            </w:r>
            <w:r w:rsidR="004C760B" w:rsidRPr="002D71DF">
              <w:rPr>
                <w:rStyle w:val="Strong"/>
                <w:b w:val="0"/>
                <w:bCs w:val="0"/>
              </w:rPr>
              <w:t xml:space="preserve"> </w:t>
            </w:r>
            <w:r w:rsidRPr="002D71DF">
              <w:rPr>
                <w:rStyle w:val="Strong"/>
                <w:b w:val="0"/>
                <w:bCs w:val="0"/>
              </w:rPr>
              <w:t>consent</w:t>
            </w:r>
          </w:p>
          <w:p w14:paraId="0FB39202" w14:textId="3234C090" w:rsidR="00F07C3B" w:rsidRPr="002D71DF" w:rsidRDefault="18206CA9" w:rsidP="00F07C3B">
            <w:pPr>
              <w:pStyle w:val="ListBullet"/>
              <w:rPr>
                <w:rStyle w:val="Strong"/>
                <w:b w:val="0"/>
                <w:bCs w:val="0"/>
              </w:rPr>
            </w:pPr>
            <w:r w:rsidRPr="002D71DF">
              <w:rPr>
                <w:rStyle w:val="Strong"/>
                <w:b w:val="0"/>
                <w:bCs w:val="0"/>
              </w:rPr>
              <w:t>Seek,</w:t>
            </w:r>
            <w:r w:rsidR="004C760B" w:rsidRPr="002D71DF">
              <w:rPr>
                <w:rStyle w:val="Strong"/>
                <w:b w:val="0"/>
                <w:bCs w:val="0"/>
              </w:rPr>
              <w:t xml:space="preserve"> </w:t>
            </w:r>
            <w:r w:rsidRPr="002D71DF">
              <w:rPr>
                <w:rStyle w:val="Strong"/>
                <w:b w:val="0"/>
                <w:bCs w:val="0"/>
              </w:rPr>
              <w:t>recognise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exchange</w:t>
            </w:r>
            <w:r w:rsidR="004C760B" w:rsidRPr="002D71DF">
              <w:rPr>
                <w:rStyle w:val="Strong"/>
                <w:b w:val="0"/>
                <w:bCs w:val="0"/>
              </w:rPr>
              <w:t xml:space="preserve"> </w:t>
            </w:r>
            <w:r w:rsidRPr="002D71DF">
              <w:rPr>
                <w:rStyle w:val="Strong"/>
                <w:b w:val="0"/>
                <w:bCs w:val="0"/>
              </w:rPr>
              <w:lastRenderedPageBreak/>
              <w:t>perspectives</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others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co-construct</w:t>
            </w:r>
            <w:r w:rsidR="004C760B" w:rsidRPr="002D71DF">
              <w:rPr>
                <w:rStyle w:val="Strong"/>
                <w:b w:val="0"/>
                <w:bCs w:val="0"/>
              </w:rPr>
              <w:t xml:space="preserve"> </w:t>
            </w:r>
            <w:r w:rsidRPr="002D71DF">
              <w:rPr>
                <w:rStyle w:val="Strong"/>
                <w:b w:val="0"/>
                <w:bCs w:val="0"/>
              </w:rPr>
              <w:t>drama</w:t>
            </w:r>
          </w:p>
          <w:p w14:paraId="3A7DAAF3" w14:textId="2BF59184" w:rsidR="00D64FEC" w:rsidRPr="002D71DF" w:rsidRDefault="18206CA9" w:rsidP="00F07C3B">
            <w:pPr>
              <w:pStyle w:val="ListBullet"/>
              <w:rPr>
                <w:rStyle w:val="Strong"/>
                <w:b w:val="0"/>
                <w:bCs w:val="0"/>
              </w:rPr>
            </w:pPr>
            <w:r w:rsidRPr="002D71DF">
              <w:rPr>
                <w:rStyle w:val="Strong"/>
                <w:b w:val="0"/>
                <w:bCs w:val="0"/>
              </w:rPr>
              <w:t>Document</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used</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generate,</w:t>
            </w:r>
            <w:r w:rsidR="004C760B" w:rsidRPr="002D71DF">
              <w:rPr>
                <w:rStyle w:val="Strong"/>
                <w:b w:val="0"/>
                <w:bCs w:val="0"/>
              </w:rPr>
              <w:t xml:space="preserve"> </w:t>
            </w:r>
            <w:r w:rsidRPr="002D71DF">
              <w:rPr>
                <w:rStyle w:val="Strong"/>
                <w:b w:val="0"/>
                <w:bCs w:val="0"/>
              </w:rPr>
              <w:t>evaluate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works</w:t>
            </w:r>
          </w:p>
          <w:p w14:paraId="021404C6" w14:textId="49A319C3" w:rsidR="00D64FEC" w:rsidRPr="002D71DF" w:rsidRDefault="00D64FEC" w:rsidP="00D64FEC">
            <w:pPr>
              <w:rPr>
                <w:rStyle w:val="Strong"/>
              </w:rPr>
            </w:pPr>
            <w:r w:rsidRPr="002D71DF">
              <w:rPr>
                <w:rStyle w:val="Strong"/>
              </w:rPr>
              <w:t>Making</w:t>
            </w:r>
            <w:r w:rsidR="004C760B" w:rsidRPr="002D71DF">
              <w:rPr>
                <w:rStyle w:val="Strong"/>
              </w:rPr>
              <w:t xml:space="preserve"> </w:t>
            </w:r>
            <w:r w:rsidRPr="002D71DF">
              <w:rPr>
                <w:rStyle w:val="Strong"/>
              </w:rPr>
              <w:t>–</w:t>
            </w:r>
            <w:r w:rsidR="004C760B" w:rsidRPr="002D71DF">
              <w:rPr>
                <w:rStyle w:val="Strong"/>
              </w:rPr>
              <w:t xml:space="preserve"> </w:t>
            </w:r>
            <w:r w:rsidR="00C4308A">
              <w:rPr>
                <w:rStyle w:val="Strong"/>
              </w:rPr>
              <w:t>D</w:t>
            </w:r>
            <w:r w:rsidRPr="002D71DF">
              <w:rPr>
                <w:rStyle w:val="Strong"/>
              </w:rPr>
              <w:t>ramatic</w:t>
            </w:r>
            <w:r w:rsidR="004C760B" w:rsidRPr="002D71DF">
              <w:rPr>
                <w:rStyle w:val="Strong"/>
              </w:rPr>
              <w:t xml:space="preserve"> </w:t>
            </w:r>
            <w:r w:rsidRPr="002D71DF">
              <w:rPr>
                <w:rStyle w:val="Strong"/>
              </w:rPr>
              <w:t>elements</w:t>
            </w:r>
            <w:r w:rsidR="004C760B" w:rsidRPr="002D71DF">
              <w:rPr>
                <w:rStyle w:val="Strong"/>
              </w:rPr>
              <w:t xml:space="preserve"> </w:t>
            </w:r>
          </w:p>
          <w:p w14:paraId="50B152D9" w14:textId="2FC17CC9" w:rsidR="00502C9E" w:rsidRPr="002D71DF" w:rsidRDefault="1225FA50" w:rsidP="00502C9E">
            <w:pPr>
              <w:pStyle w:val="ListBullet"/>
              <w:rPr>
                <w:rStyle w:val="Strong"/>
                <w:b w:val="0"/>
                <w:bCs w:val="0"/>
              </w:rPr>
            </w:pPr>
            <w:r w:rsidRPr="002D71DF">
              <w:rPr>
                <w:rStyle w:val="Strong"/>
                <w:b w:val="0"/>
                <w:bCs w:val="0"/>
              </w:rPr>
              <w:t>Interpret,</w:t>
            </w:r>
            <w:r w:rsidR="004C760B" w:rsidRPr="002D71DF">
              <w:rPr>
                <w:rStyle w:val="Strong"/>
                <w:b w:val="0"/>
                <w:bCs w:val="0"/>
              </w:rPr>
              <w:t xml:space="preserve"> </w:t>
            </w:r>
            <w:r w:rsidRPr="002D71DF">
              <w:rPr>
                <w:rStyle w:val="Strong"/>
                <w:b w:val="0"/>
                <w:bCs w:val="0"/>
              </w:rPr>
              <w:t>enact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scripted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original</w:t>
            </w:r>
            <w:r w:rsidR="004C760B" w:rsidRPr="002D71DF">
              <w:rPr>
                <w:rStyle w:val="Strong"/>
                <w:b w:val="0"/>
                <w:bCs w:val="0"/>
              </w:rPr>
              <w:t xml:space="preserve"> </w:t>
            </w:r>
            <w:r w:rsidRPr="002D71DF">
              <w:rPr>
                <w:rStyle w:val="Strong"/>
                <w:b w:val="0"/>
                <w:bCs w:val="0"/>
              </w:rPr>
              <w:t>roles,</w:t>
            </w:r>
            <w:r w:rsidR="004C760B" w:rsidRPr="002D71DF">
              <w:rPr>
                <w:rStyle w:val="Strong"/>
                <w:b w:val="0"/>
                <w:bCs w:val="0"/>
              </w:rPr>
              <w:t xml:space="preserve"> </w:t>
            </w:r>
            <w:r w:rsidRPr="002D71DF">
              <w:rPr>
                <w:rStyle w:val="Strong"/>
                <w:b w:val="0"/>
                <w:bCs w:val="0"/>
              </w:rPr>
              <w:t>characters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situations</w:t>
            </w:r>
          </w:p>
          <w:p w14:paraId="5507C0E6" w14:textId="70EE6E6C" w:rsidR="00D64FEC" w:rsidRPr="002D71DF" w:rsidRDefault="1225FA50" w:rsidP="00502C9E">
            <w:pPr>
              <w:pStyle w:val="ListBullet"/>
              <w:rPr>
                <w:rStyle w:val="Strong"/>
                <w:b w:val="0"/>
                <w:bCs w:val="0"/>
              </w:rPr>
            </w:pPr>
            <w:r w:rsidRPr="002D71DF">
              <w:rPr>
                <w:rStyle w:val="Strong"/>
                <w:b w:val="0"/>
                <w:bCs w:val="0"/>
              </w:rPr>
              <w:t>Rehearse,</w:t>
            </w:r>
            <w:r w:rsidR="004C760B" w:rsidRPr="002D71DF">
              <w:rPr>
                <w:rStyle w:val="Strong"/>
                <w:b w:val="0"/>
                <w:bCs w:val="0"/>
              </w:rPr>
              <w:t xml:space="preserve"> </w:t>
            </w:r>
            <w:r w:rsidRPr="002D71DF">
              <w:rPr>
                <w:rStyle w:val="Strong"/>
                <w:b w:val="0"/>
                <w:bCs w:val="0"/>
              </w:rPr>
              <w:t>refine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experiment</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performance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production</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craft</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meaning</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engagement</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theatrical</w:t>
            </w:r>
            <w:r w:rsidR="004C760B" w:rsidRPr="002D71DF">
              <w:rPr>
                <w:rStyle w:val="Strong"/>
                <w:b w:val="0"/>
                <w:bCs w:val="0"/>
              </w:rPr>
              <w:t xml:space="preserve"> </w:t>
            </w:r>
            <w:r w:rsidRPr="002D71DF">
              <w:rPr>
                <w:rStyle w:val="Strong"/>
                <w:b w:val="0"/>
                <w:bCs w:val="0"/>
              </w:rPr>
              <w:t>moments,</w:t>
            </w:r>
            <w:r w:rsidR="004C760B" w:rsidRPr="002D71DF">
              <w:rPr>
                <w:rStyle w:val="Strong"/>
                <w:b w:val="0"/>
                <w:bCs w:val="0"/>
              </w:rPr>
              <w:t xml:space="preserve"> </w:t>
            </w:r>
            <w:r w:rsidRPr="002D71DF">
              <w:rPr>
                <w:rStyle w:val="Strong"/>
                <w:b w:val="0"/>
                <w:bCs w:val="0"/>
              </w:rPr>
              <w:t>transitions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journeys</w:t>
            </w:r>
          </w:p>
          <w:p w14:paraId="25800E67" w14:textId="1B1D5EAF" w:rsidR="00D64FEC" w:rsidRPr="002D71DF" w:rsidRDefault="00D64FEC" w:rsidP="00D64FEC">
            <w:pPr>
              <w:rPr>
                <w:rStyle w:val="Strong"/>
              </w:rPr>
            </w:pPr>
            <w:r w:rsidRPr="002D71DF">
              <w:rPr>
                <w:rStyle w:val="Strong"/>
              </w:rPr>
              <w:t>Performing</w:t>
            </w:r>
            <w:r w:rsidR="004C760B" w:rsidRPr="002D71DF">
              <w:rPr>
                <w:rStyle w:val="Strong"/>
              </w:rPr>
              <w:t xml:space="preserve"> </w:t>
            </w:r>
            <w:r w:rsidRPr="002D71DF">
              <w:rPr>
                <w:rStyle w:val="Strong"/>
              </w:rPr>
              <w:t>–</w:t>
            </w:r>
            <w:r w:rsidR="004C760B" w:rsidRPr="002D71DF">
              <w:rPr>
                <w:rStyle w:val="Strong"/>
              </w:rPr>
              <w:t xml:space="preserve"> </w:t>
            </w:r>
            <w:r w:rsidR="00C4308A">
              <w:rPr>
                <w:rStyle w:val="Strong"/>
              </w:rPr>
              <w:t>D</w:t>
            </w:r>
            <w:r w:rsidRPr="002D71DF">
              <w:rPr>
                <w:rStyle w:val="Strong"/>
              </w:rPr>
              <w:t>ramatic</w:t>
            </w:r>
            <w:r w:rsidR="004C760B" w:rsidRPr="002D71DF">
              <w:rPr>
                <w:rStyle w:val="Strong"/>
              </w:rPr>
              <w:t xml:space="preserve"> </w:t>
            </w:r>
            <w:r w:rsidRPr="002D71DF">
              <w:rPr>
                <w:rStyle w:val="Strong"/>
              </w:rPr>
              <w:t>contexts</w:t>
            </w:r>
            <w:r w:rsidR="004C760B" w:rsidRPr="002D71DF">
              <w:rPr>
                <w:rStyle w:val="Strong"/>
              </w:rPr>
              <w:t xml:space="preserve"> </w:t>
            </w:r>
          </w:p>
          <w:p w14:paraId="27B77572" w14:textId="019785F4" w:rsidR="00827A46" w:rsidRPr="002D71DF" w:rsidRDefault="2725A015" w:rsidP="00827A46">
            <w:pPr>
              <w:pStyle w:val="ListBullet"/>
              <w:rPr>
                <w:rStyle w:val="Strong"/>
                <w:b w:val="0"/>
                <w:bCs w:val="0"/>
              </w:rPr>
            </w:pPr>
            <w:r w:rsidRPr="002D71DF">
              <w:rPr>
                <w:rStyle w:val="Strong"/>
                <w:b w:val="0"/>
                <w:bCs w:val="0"/>
              </w:rPr>
              <w:lastRenderedPageBreak/>
              <w:t>Stage</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images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stories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express</w:t>
            </w:r>
            <w:r w:rsidR="004C760B" w:rsidRPr="002D71DF">
              <w:rPr>
                <w:rStyle w:val="Strong"/>
                <w:b w:val="0"/>
                <w:bCs w:val="0"/>
              </w:rPr>
              <w:t xml:space="preserve"> </w:t>
            </w:r>
            <w:r w:rsidRPr="002D71DF">
              <w:rPr>
                <w:rStyle w:val="Strong"/>
                <w:b w:val="0"/>
                <w:bCs w:val="0"/>
              </w:rPr>
              <w:t>individual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collective</w:t>
            </w:r>
            <w:r w:rsidR="004C760B" w:rsidRPr="002D71DF">
              <w:rPr>
                <w:rStyle w:val="Strong"/>
                <w:b w:val="0"/>
                <w:bCs w:val="0"/>
              </w:rPr>
              <w:t xml:space="preserve"> </w:t>
            </w:r>
            <w:r w:rsidRPr="002D71DF">
              <w:rPr>
                <w:rStyle w:val="Strong"/>
                <w:b w:val="0"/>
                <w:bCs w:val="0"/>
              </w:rPr>
              <w:t>identities,</w:t>
            </w:r>
            <w:r w:rsidR="004C760B" w:rsidRPr="002D71DF">
              <w:rPr>
                <w:rStyle w:val="Strong"/>
                <w:b w:val="0"/>
                <w:bCs w:val="0"/>
              </w:rPr>
              <w:t xml:space="preserve"> </w:t>
            </w:r>
            <w:r w:rsidRPr="002D71DF">
              <w:rPr>
                <w:rStyle w:val="Strong"/>
                <w:b w:val="0"/>
                <w:bCs w:val="0"/>
              </w:rPr>
              <w:t>values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perspectives</w:t>
            </w:r>
          </w:p>
          <w:p w14:paraId="4FE535EB" w14:textId="5F1B8BBF" w:rsidR="00827A46" w:rsidRPr="002D71DF" w:rsidRDefault="2725A015" w:rsidP="00827A46">
            <w:pPr>
              <w:pStyle w:val="ListBullet"/>
              <w:rPr>
                <w:rStyle w:val="Strong"/>
                <w:b w:val="0"/>
                <w:bCs w:val="0"/>
              </w:rPr>
            </w:pPr>
            <w:r w:rsidRPr="002D71DF">
              <w:rPr>
                <w:rStyle w:val="Strong"/>
                <w:b w:val="0"/>
                <w:bCs w:val="0"/>
              </w:rPr>
              <w:t>Apply</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conventions,</w:t>
            </w:r>
            <w:r w:rsidR="004C760B" w:rsidRPr="002D71DF">
              <w:rPr>
                <w:rStyle w:val="Strong"/>
                <w:b w:val="0"/>
                <w:bCs w:val="0"/>
              </w:rPr>
              <w:t xml:space="preserve"> </w:t>
            </w:r>
            <w:r w:rsidRPr="002D71DF">
              <w:rPr>
                <w:rStyle w:val="Strong"/>
                <w:b w:val="0"/>
                <w:bCs w:val="0"/>
              </w:rPr>
              <w:t>forms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styles</w:t>
            </w:r>
            <w:r w:rsidR="004C760B" w:rsidRPr="002D71DF">
              <w:rPr>
                <w:rStyle w:val="Strong"/>
                <w:b w:val="0"/>
                <w:bCs w:val="0"/>
              </w:rPr>
              <w:t xml:space="preserve"> </w:t>
            </w:r>
            <w:r w:rsidRPr="002D71DF">
              <w:rPr>
                <w:rStyle w:val="Strong"/>
                <w:b w:val="0"/>
                <w:bCs w:val="0"/>
              </w:rPr>
              <w:t>influenced</w:t>
            </w:r>
            <w:r w:rsidR="004C760B" w:rsidRPr="002D71DF">
              <w:rPr>
                <w:rStyle w:val="Strong"/>
                <w:b w:val="0"/>
                <w:bCs w:val="0"/>
              </w:rPr>
              <w:t xml:space="preserve"> </w:t>
            </w:r>
            <w:r w:rsidRPr="002D71DF">
              <w:rPr>
                <w:rStyle w:val="Strong"/>
                <w:b w:val="0"/>
                <w:bCs w:val="0"/>
              </w:rPr>
              <w:t>by</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works,</w:t>
            </w:r>
            <w:r w:rsidR="004C760B" w:rsidRPr="002D71DF">
              <w:rPr>
                <w:rStyle w:val="Strong"/>
                <w:b w:val="0"/>
                <w:bCs w:val="0"/>
              </w:rPr>
              <w:t xml:space="preserve"> </w:t>
            </w:r>
            <w:r w:rsidRPr="002D71DF">
              <w:rPr>
                <w:rStyle w:val="Strong"/>
                <w:b w:val="0"/>
                <w:bCs w:val="0"/>
              </w:rPr>
              <w:t>practices</w:t>
            </w:r>
            <w:r w:rsidR="004C760B" w:rsidRPr="002D71DF">
              <w:rPr>
                <w:rStyle w:val="Strong"/>
                <w:b w:val="0"/>
                <w:bCs w:val="0"/>
              </w:rPr>
              <w:t xml:space="preserve"> </w:t>
            </w:r>
            <w:r w:rsidRPr="002D71DF">
              <w:rPr>
                <w:rStyle w:val="Strong"/>
                <w:b w:val="0"/>
                <w:bCs w:val="0"/>
              </w:rPr>
              <w:t>or</w:t>
            </w:r>
            <w:r w:rsidR="004C760B" w:rsidRPr="002D71DF">
              <w:rPr>
                <w:rStyle w:val="Strong"/>
                <w:b w:val="0"/>
                <w:bCs w:val="0"/>
              </w:rPr>
              <w:t xml:space="preserve"> </w:t>
            </w:r>
            <w:r w:rsidRPr="002D71DF">
              <w:rPr>
                <w:rStyle w:val="Strong"/>
                <w:b w:val="0"/>
                <w:bCs w:val="0"/>
              </w:rPr>
              <w:t>practitioners</w:t>
            </w:r>
          </w:p>
          <w:p w14:paraId="27524A0B" w14:textId="6B3524E0" w:rsidR="00827A46" w:rsidRPr="002D71DF" w:rsidRDefault="2725A015" w:rsidP="00827A46">
            <w:pPr>
              <w:pStyle w:val="ListBullet"/>
              <w:rPr>
                <w:rStyle w:val="Strong"/>
                <w:b w:val="0"/>
                <w:bCs w:val="0"/>
              </w:rPr>
            </w:pPr>
            <w:r w:rsidRPr="002D71DF">
              <w:rPr>
                <w:rStyle w:val="Strong"/>
                <w:b w:val="0"/>
                <w:bCs w:val="0"/>
              </w:rPr>
              <w:t>Use</w:t>
            </w:r>
            <w:r w:rsidR="004C760B" w:rsidRPr="002D71DF">
              <w:rPr>
                <w:rStyle w:val="Strong"/>
                <w:b w:val="0"/>
                <w:bCs w:val="0"/>
              </w:rPr>
              <w:t xml:space="preserve"> </w:t>
            </w:r>
            <w:r w:rsidRPr="002D71DF">
              <w:rPr>
                <w:rStyle w:val="Strong"/>
                <w:b w:val="0"/>
                <w:bCs w:val="0"/>
              </w:rPr>
              <w:t>language</w:t>
            </w:r>
            <w:r w:rsidR="004C760B" w:rsidRPr="002D71DF">
              <w:rPr>
                <w:rStyle w:val="Strong"/>
                <w:b w:val="0"/>
                <w:bCs w:val="0"/>
              </w:rPr>
              <w:t xml:space="preserve"> </w:t>
            </w:r>
            <w:r w:rsidRPr="002D71DF">
              <w:rPr>
                <w:rStyle w:val="Strong"/>
                <w:b w:val="0"/>
                <w:bCs w:val="0"/>
              </w:rPr>
              <w:t>appropriate</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context</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communicate</w:t>
            </w:r>
            <w:r w:rsidR="004C760B" w:rsidRPr="002D71DF">
              <w:rPr>
                <w:rStyle w:val="Strong"/>
                <w:b w:val="0"/>
                <w:bCs w:val="0"/>
              </w:rPr>
              <w:t xml:space="preserve"> </w:t>
            </w:r>
            <w:r w:rsidRPr="002D71DF">
              <w:rPr>
                <w:rStyle w:val="Strong"/>
                <w:b w:val="0"/>
                <w:bCs w:val="0"/>
              </w:rPr>
              <w:t>meaning</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an</w:t>
            </w:r>
            <w:r w:rsidR="004C760B" w:rsidRPr="002D71DF">
              <w:rPr>
                <w:rStyle w:val="Strong"/>
                <w:b w:val="0"/>
                <w:bCs w:val="0"/>
              </w:rPr>
              <w:t xml:space="preserve"> </w:t>
            </w:r>
            <w:r w:rsidRPr="002D71DF">
              <w:rPr>
                <w:rStyle w:val="Strong"/>
                <w:b w:val="0"/>
                <w:bCs w:val="0"/>
              </w:rPr>
              <w:t>audience</w:t>
            </w:r>
          </w:p>
          <w:p w14:paraId="3CB53D8A" w14:textId="061D3F8A" w:rsidR="00D64FEC" w:rsidRPr="002D71DF" w:rsidRDefault="2725A015" w:rsidP="00827A46">
            <w:pPr>
              <w:pStyle w:val="ListBullet"/>
              <w:rPr>
                <w:rStyle w:val="Strong"/>
                <w:b w:val="0"/>
                <w:bCs w:val="0"/>
              </w:rPr>
            </w:pPr>
            <w:r w:rsidRPr="002D71DF">
              <w:rPr>
                <w:rStyle w:val="Strong"/>
                <w:b w:val="0"/>
                <w:bCs w:val="0"/>
              </w:rPr>
              <w:t>Craft</w:t>
            </w:r>
            <w:r w:rsidR="004C760B" w:rsidRPr="002D71DF">
              <w:rPr>
                <w:rStyle w:val="Strong"/>
                <w:b w:val="0"/>
                <w:bCs w:val="0"/>
              </w:rPr>
              <w:t xml:space="preserve"> </w:t>
            </w:r>
            <w:r w:rsidRPr="002D71DF">
              <w:rPr>
                <w:rStyle w:val="Strong"/>
                <w:b w:val="0"/>
                <w:bCs w:val="0"/>
              </w:rPr>
              <w:t>meaning</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influence</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response</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coherent</w:t>
            </w:r>
            <w:r w:rsidR="004C760B" w:rsidRPr="002D71DF">
              <w:rPr>
                <w:rStyle w:val="Strong"/>
                <w:b w:val="0"/>
                <w:bCs w:val="0"/>
              </w:rPr>
              <w:t xml:space="preserve"> </w:t>
            </w:r>
            <w:r w:rsidRPr="002D71DF">
              <w:rPr>
                <w:rStyle w:val="Strong"/>
                <w:b w:val="0"/>
                <w:bCs w:val="0"/>
              </w:rPr>
              <w:t>devised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scripted</w:t>
            </w:r>
            <w:r w:rsidR="004C760B" w:rsidRPr="002D71DF">
              <w:rPr>
                <w:rStyle w:val="Strong"/>
                <w:b w:val="0"/>
                <w:bCs w:val="0"/>
              </w:rPr>
              <w:t xml:space="preserve"> </w:t>
            </w:r>
            <w:r w:rsidRPr="002D71DF">
              <w:rPr>
                <w:rStyle w:val="Strong"/>
                <w:b w:val="0"/>
                <w:bCs w:val="0"/>
              </w:rPr>
              <w:t>theatrical</w:t>
            </w:r>
            <w:r w:rsidR="004C760B" w:rsidRPr="002D71DF">
              <w:rPr>
                <w:rStyle w:val="Strong"/>
                <w:b w:val="0"/>
                <w:bCs w:val="0"/>
              </w:rPr>
              <w:t xml:space="preserve"> </w:t>
            </w:r>
            <w:r w:rsidRPr="002D71DF">
              <w:rPr>
                <w:rStyle w:val="Strong"/>
                <w:b w:val="0"/>
                <w:bCs w:val="0"/>
              </w:rPr>
              <w:t>works</w:t>
            </w:r>
          </w:p>
          <w:p w14:paraId="1006B2D9" w14:textId="5DDD9CF7" w:rsidR="00D64FEC" w:rsidRPr="002D71DF" w:rsidRDefault="00D64FEC" w:rsidP="00D64FEC">
            <w:pPr>
              <w:rPr>
                <w:rStyle w:val="Strong"/>
              </w:rPr>
            </w:pPr>
            <w:r w:rsidRPr="002D71DF">
              <w:rPr>
                <w:rStyle w:val="Strong"/>
              </w:rPr>
              <w:t>Performing</w:t>
            </w:r>
            <w:r w:rsidR="004C760B" w:rsidRPr="002D71DF">
              <w:rPr>
                <w:rStyle w:val="Strong"/>
              </w:rPr>
              <w:t xml:space="preserve"> </w:t>
            </w:r>
            <w:r w:rsidRPr="002D71DF">
              <w:rPr>
                <w:rStyle w:val="Strong"/>
              </w:rPr>
              <w:t>–</w:t>
            </w:r>
            <w:r w:rsidR="004C760B" w:rsidRPr="002D71DF">
              <w:rPr>
                <w:rStyle w:val="Strong"/>
              </w:rPr>
              <w:t xml:space="preserve"> </w:t>
            </w:r>
            <w:r w:rsidR="00C4308A">
              <w:rPr>
                <w:rStyle w:val="Strong"/>
              </w:rPr>
              <w:t>D</w:t>
            </w:r>
            <w:r w:rsidRPr="002D71DF">
              <w:rPr>
                <w:rStyle w:val="Strong"/>
              </w:rPr>
              <w:t>ramatic</w:t>
            </w:r>
            <w:r w:rsidR="004C760B" w:rsidRPr="002D71DF">
              <w:rPr>
                <w:rStyle w:val="Strong"/>
              </w:rPr>
              <w:t xml:space="preserve"> </w:t>
            </w:r>
            <w:r w:rsidRPr="002D71DF">
              <w:rPr>
                <w:rStyle w:val="Strong"/>
              </w:rPr>
              <w:t>processes</w:t>
            </w:r>
            <w:r w:rsidR="004C760B" w:rsidRPr="002D71DF">
              <w:rPr>
                <w:rStyle w:val="Strong"/>
              </w:rPr>
              <w:t xml:space="preserve"> </w:t>
            </w:r>
          </w:p>
          <w:p w14:paraId="02288F2E" w14:textId="3C1AD2F7" w:rsidR="00A75870" w:rsidRPr="002D71DF" w:rsidRDefault="4110699F" w:rsidP="00A75870">
            <w:pPr>
              <w:pStyle w:val="ListBullet"/>
              <w:rPr>
                <w:rStyle w:val="Strong"/>
                <w:b w:val="0"/>
                <w:bCs w:val="0"/>
              </w:rPr>
            </w:pPr>
            <w:r w:rsidRPr="002D71DF">
              <w:rPr>
                <w:rStyle w:val="Strong"/>
                <w:b w:val="0"/>
                <w:bCs w:val="0"/>
              </w:rPr>
              <w:t>Apply</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support</w:t>
            </w:r>
            <w:r w:rsidR="004C760B" w:rsidRPr="002D71DF">
              <w:rPr>
                <w:rStyle w:val="Strong"/>
                <w:b w:val="0"/>
                <w:bCs w:val="0"/>
              </w:rPr>
              <w:t xml:space="preserve"> </w:t>
            </w:r>
            <w:r w:rsidRPr="002D71DF">
              <w:rPr>
                <w:rStyle w:val="Strong"/>
                <w:b w:val="0"/>
                <w:bCs w:val="0"/>
              </w:rPr>
              <w:t>safe,</w:t>
            </w:r>
            <w:r w:rsidR="004C760B" w:rsidRPr="002D71DF">
              <w:rPr>
                <w:rStyle w:val="Strong"/>
                <w:b w:val="0"/>
                <w:bCs w:val="0"/>
              </w:rPr>
              <w:t xml:space="preserve"> </w:t>
            </w:r>
            <w:r w:rsidRPr="002D71DF">
              <w:rPr>
                <w:rStyle w:val="Strong"/>
                <w:b w:val="0"/>
                <w:bCs w:val="0"/>
              </w:rPr>
              <w:t>respectful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inclusive</w:t>
            </w:r>
            <w:r w:rsidR="004C760B" w:rsidRPr="002D71DF">
              <w:rPr>
                <w:rStyle w:val="Strong"/>
                <w:b w:val="0"/>
                <w:bCs w:val="0"/>
              </w:rPr>
              <w:t xml:space="preserve"> </w:t>
            </w:r>
            <w:r w:rsidRPr="002D71DF">
              <w:rPr>
                <w:rStyle w:val="Strong"/>
                <w:b w:val="0"/>
                <w:bCs w:val="0"/>
              </w:rPr>
              <w:lastRenderedPageBreak/>
              <w:t>performance</w:t>
            </w:r>
            <w:r w:rsidR="004C760B" w:rsidRPr="002D71DF">
              <w:rPr>
                <w:rStyle w:val="Strong"/>
                <w:b w:val="0"/>
                <w:bCs w:val="0"/>
              </w:rPr>
              <w:t xml:space="preserve"> </w:t>
            </w:r>
          </w:p>
          <w:p w14:paraId="69098F3B" w14:textId="4FEC48F9" w:rsidR="00A75870" w:rsidRPr="002D71DF" w:rsidRDefault="4110699F" w:rsidP="00A75870">
            <w:pPr>
              <w:pStyle w:val="ListBullet"/>
              <w:rPr>
                <w:rStyle w:val="Strong"/>
                <w:b w:val="0"/>
                <w:bCs w:val="0"/>
              </w:rPr>
            </w:pPr>
            <w:r w:rsidRPr="002D71DF">
              <w:rPr>
                <w:rStyle w:val="Strong"/>
                <w:b w:val="0"/>
                <w:bCs w:val="0"/>
              </w:rPr>
              <w:t>Collaborate</w:t>
            </w:r>
            <w:r w:rsidR="004C760B" w:rsidRPr="002D71DF">
              <w:rPr>
                <w:rStyle w:val="Strong"/>
                <w:b w:val="0"/>
                <w:bCs w:val="0"/>
              </w:rPr>
              <w:t xml:space="preserve"> </w:t>
            </w:r>
            <w:r w:rsidRPr="002D71DF">
              <w:rPr>
                <w:rStyle w:val="Strong"/>
                <w:b w:val="0"/>
                <w:bCs w:val="0"/>
              </w:rPr>
              <w:t>dynamically</w:t>
            </w:r>
            <w:r w:rsidR="004C760B" w:rsidRPr="002D71DF">
              <w:rPr>
                <w:rStyle w:val="Strong"/>
                <w:b w:val="0"/>
                <w:bCs w:val="0"/>
              </w:rPr>
              <w:t xml:space="preserve"> </w:t>
            </w:r>
            <w:r w:rsidRPr="002D71DF">
              <w:rPr>
                <w:rStyle w:val="Strong"/>
                <w:b w:val="0"/>
                <w:bCs w:val="0"/>
              </w:rPr>
              <w:t>within</w:t>
            </w:r>
            <w:r w:rsidR="004C760B" w:rsidRPr="002D71DF">
              <w:rPr>
                <w:rStyle w:val="Strong"/>
                <w:b w:val="0"/>
                <w:bCs w:val="0"/>
              </w:rPr>
              <w:t xml:space="preserve"> </w:t>
            </w:r>
            <w:r w:rsidRPr="002D71DF">
              <w:rPr>
                <w:rStyle w:val="Strong"/>
                <w:b w:val="0"/>
                <w:bCs w:val="0"/>
              </w:rPr>
              <w:t>an</w:t>
            </w:r>
            <w:r w:rsidR="004C760B" w:rsidRPr="002D71DF">
              <w:rPr>
                <w:rStyle w:val="Strong"/>
                <w:b w:val="0"/>
                <w:bCs w:val="0"/>
              </w:rPr>
              <w:t xml:space="preserve"> </w:t>
            </w:r>
            <w:r w:rsidRPr="002D71DF">
              <w:rPr>
                <w:rStyle w:val="Strong"/>
                <w:b w:val="0"/>
                <w:bCs w:val="0"/>
              </w:rPr>
              <w:t>ensemble</w:t>
            </w:r>
            <w:r w:rsidR="004C760B" w:rsidRPr="002D71DF">
              <w:rPr>
                <w:rStyle w:val="Strong"/>
                <w:b w:val="0"/>
                <w:bCs w:val="0"/>
              </w:rPr>
              <w:t xml:space="preserve"> </w:t>
            </w:r>
            <w:r w:rsidRPr="002D71DF">
              <w:rPr>
                <w:rStyle w:val="Strong"/>
                <w:b w:val="0"/>
                <w:bCs w:val="0"/>
              </w:rPr>
              <w:t>and/or</w:t>
            </w:r>
            <w:r w:rsidR="004C760B" w:rsidRPr="002D71DF">
              <w:rPr>
                <w:rStyle w:val="Strong"/>
                <w:b w:val="0"/>
                <w:bCs w:val="0"/>
              </w:rPr>
              <w:t xml:space="preserve"> </w:t>
            </w:r>
            <w:r w:rsidRPr="002D71DF">
              <w:rPr>
                <w:rStyle w:val="Strong"/>
                <w:b w:val="0"/>
                <w:bCs w:val="0"/>
              </w:rPr>
              <w:t>crew</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jointly</w:t>
            </w:r>
            <w:r w:rsidR="004C760B" w:rsidRPr="002D71DF">
              <w:rPr>
                <w:rStyle w:val="Strong"/>
                <w:b w:val="0"/>
                <w:bCs w:val="0"/>
              </w:rPr>
              <w:t xml:space="preserve"> </w:t>
            </w:r>
            <w:r w:rsidRPr="002D71DF">
              <w:rPr>
                <w:rStyle w:val="Strong"/>
                <w:b w:val="0"/>
                <w:bCs w:val="0"/>
              </w:rPr>
              <w:t>stage</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action</w:t>
            </w:r>
          </w:p>
          <w:p w14:paraId="6C07EEE5" w14:textId="30F5F943" w:rsidR="00D64FEC" w:rsidRPr="002D71DF" w:rsidRDefault="4110699F" w:rsidP="00A75870">
            <w:pPr>
              <w:pStyle w:val="ListBullet"/>
              <w:rPr>
                <w:rStyle w:val="Strong"/>
                <w:b w:val="0"/>
                <w:bCs w:val="0"/>
              </w:rPr>
            </w:pPr>
            <w:r w:rsidRPr="002D71DF">
              <w:rPr>
                <w:rStyle w:val="Strong"/>
                <w:b w:val="0"/>
                <w:bCs w:val="0"/>
              </w:rPr>
              <w:t>Apply</w:t>
            </w:r>
            <w:r w:rsidR="004C760B" w:rsidRPr="002D71DF">
              <w:rPr>
                <w:rStyle w:val="Strong"/>
                <w:b w:val="0"/>
                <w:bCs w:val="0"/>
              </w:rPr>
              <w:t xml:space="preserve"> </w:t>
            </w:r>
            <w:r w:rsidRPr="002D71DF">
              <w:rPr>
                <w:rStyle w:val="Strong"/>
                <w:b w:val="0"/>
                <w:bCs w:val="0"/>
              </w:rPr>
              <w:t>performance</w:t>
            </w:r>
            <w:r w:rsidR="004C760B" w:rsidRPr="002D71DF">
              <w:rPr>
                <w:rStyle w:val="Strong"/>
                <w:b w:val="0"/>
                <w:bCs w:val="0"/>
              </w:rPr>
              <w:t xml:space="preserve"> </w:t>
            </w:r>
            <w:r w:rsidRPr="002D71DF">
              <w:rPr>
                <w:rStyle w:val="Strong"/>
                <w:b w:val="0"/>
                <w:bCs w:val="0"/>
              </w:rPr>
              <w:t>skills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take</w:t>
            </w:r>
            <w:r w:rsidR="004C760B" w:rsidRPr="002D71DF">
              <w:rPr>
                <w:rStyle w:val="Strong"/>
                <w:b w:val="0"/>
                <w:bCs w:val="0"/>
              </w:rPr>
              <w:t xml:space="preserve"> </w:t>
            </w:r>
            <w:r w:rsidRPr="002D71DF">
              <w:rPr>
                <w:rStyle w:val="Strong"/>
                <w:b w:val="0"/>
                <w:bCs w:val="0"/>
              </w:rPr>
              <w:t>creative</w:t>
            </w:r>
            <w:r w:rsidR="004C760B" w:rsidRPr="002D71DF">
              <w:rPr>
                <w:rStyle w:val="Strong"/>
                <w:b w:val="0"/>
                <w:bCs w:val="0"/>
              </w:rPr>
              <w:t xml:space="preserve"> </w:t>
            </w:r>
            <w:r w:rsidRPr="002D71DF">
              <w:rPr>
                <w:rStyle w:val="Strong"/>
                <w:b w:val="0"/>
                <w:bCs w:val="0"/>
              </w:rPr>
              <w:t>risks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strengthen</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intention</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influence</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response</w:t>
            </w:r>
          </w:p>
          <w:p w14:paraId="0764ACA6" w14:textId="18A93BA6" w:rsidR="00D64FEC" w:rsidRPr="002D71DF" w:rsidRDefault="00D64FEC" w:rsidP="00D64FEC">
            <w:pPr>
              <w:rPr>
                <w:rStyle w:val="Strong"/>
              </w:rPr>
            </w:pPr>
            <w:r w:rsidRPr="002D71DF">
              <w:rPr>
                <w:rStyle w:val="Strong"/>
              </w:rPr>
              <w:t>Performing</w:t>
            </w:r>
            <w:r w:rsidR="004C760B" w:rsidRPr="002D71DF">
              <w:rPr>
                <w:rStyle w:val="Strong"/>
              </w:rPr>
              <w:t xml:space="preserve"> </w:t>
            </w:r>
            <w:r w:rsidRPr="002D71DF">
              <w:rPr>
                <w:rStyle w:val="Strong"/>
              </w:rPr>
              <w:t>–</w:t>
            </w:r>
            <w:r w:rsidR="004C760B" w:rsidRPr="002D71DF">
              <w:rPr>
                <w:rStyle w:val="Strong"/>
              </w:rPr>
              <w:t xml:space="preserve"> </w:t>
            </w:r>
            <w:r w:rsidR="00C4308A">
              <w:rPr>
                <w:rStyle w:val="Strong"/>
              </w:rPr>
              <w:t>D</w:t>
            </w:r>
            <w:r w:rsidRPr="002D71DF">
              <w:rPr>
                <w:rStyle w:val="Strong"/>
              </w:rPr>
              <w:t>ramatic</w:t>
            </w:r>
            <w:r w:rsidR="004C760B" w:rsidRPr="002D71DF">
              <w:rPr>
                <w:rStyle w:val="Strong"/>
              </w:rPr>
              <w:t xml:space="preserve"> </w:t>
            </w:r>
            <w:r w:rsidRPr="002D71DF">
              <w:rPr>
                <w:rStyle w:val="Strong"/>
              </w:rPr>
              <w:t>elements</w:t>
            </w:r>
            <w:r w:rsidR="004C760B" w:rsidRPr="002D71DF">
              <w:rPr>
                <w:rStyle w:val="Strong"/>
              </w:rPr>
              <w:t xml:space="preserve"> </w:t>
            </w:r>
          </w:p>
          <w:p w14:paraId="6787893E" w14:textId="7EA3AE17" w:rsidR="00FF1DF5" w:rsidRPr="002D71DF" w:rsidRDefault="67D0590C" w:rsidP="00FF1DF5">
            <w:pPr>
              <w:pStyle w:val="ListBullet"/>
              <w:rPr>
                <w:rStyle w:val="Strong"/>
                <w:b w:val="0"/>
                <w:bCs w:val="0"/>
              </w:rPr>
            </w:pPr>
            <w:r w:rsidRPr="002D71DF">
              <w:rPr>
                <w:rStyle w:val="Strong"/>
                <w:b w:val="0"/>
                <w:bCs w:val="0"/>
              </w:rPr>
              <w:t>Perform</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stage</w:t>
            </w:r>
            <w:r w:rsidR="004C760B" w:rsidRPr="002D71DF">
              <w:rPr>
                <w:rStyle w:val="Strong"/>
                <w:b w:val="0"/>
                <w:bCs w:val="0"/>
              </w:rPr>
              <w:t xml:space="preserve"> </w:t>
            </w:r>
            <w:r w:rsidRPr="002D71DF">
              <w:rPr>
                <w:rStyle w:val="Strong"/>
                <w:b w:val="0"/>
                <w:bCs w:val="0"/>
              </w:rPr>
              <w:t>roles,</w:t>
            </w:r>
            <w:r w:rsidR="004C760B" w:rsidRPr="002D71DF">
              <w:rPr>
                <w:rStyle w:val="Strong"/>
                <w:b w:val="0"/>
                <w:bCs w:val="0"/>
              </w:rPr>
              <w:t xml:space="preserve"> </w:t>
            </w:r>
            <w:r w:rsidRPr="002D71DF">
              <w:rPr>
                <w:rStyle w:val="Strong"/>
                <w:b w:val="0"/>
                <w:bCs w:val="0"/>
              </w:rPr>
              <w:t>characters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situations</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clarity</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cohesion</w:t>
            </w:r>
          </w:p>
          <w:p w14:paraId="3C400DAF" w14:textId="4A075AC3" w:rsidR="00D64FEC" w:rsidRPr="002D71DF" w:rsidRDefault="67D0590C" w:rsidP="00FF1DF5">
            <w:pPr>
              <w:pStyle w:val="ListBullet"/>
              <w:rPr>
                <w:rStyle w:val="Strong"/>
                <w:b w:val="0"/>
                <w:bCs w:val="0"/>
              </w:rPr>
            </w:pPr>
            <w:r w:rsidRPr="002D71DF">
              <w:rPr>
                <w:rStyle w:val="Strong"/>
                <w:b w:val="0"/>
                <w:bCs w:val="0"/>
              </w:rPr>
              <w:t>Manipulate</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influence</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response</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devised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scripted</w:t>
            </w:r>
            <w:r w:rsidR="004C760B" w:rsidRPr="002D71DF">
              <w:rPr>
                <w:rStyle w:val="Strong"/>
                <w:b w:val="0"/>
                <w:bCs w:val="0"/>
              </w:rPr>
              <w:t xml:space="preserve"> </w:t>
            </w:r>
            <w:r w:rsidRPr="002D71DF">
              <w:rPr>
                <w:rStyle w:val="Strong"/>
                <w:b w:val="0"/>
                <w:bCs w:val="0"/>
              </w:rPr>
              <w:t>theatrical</w:t>
            </w:r>
            <w:r w:rsidR="004C760B" w:rsidRPr="002D71DF">
              <w:rPr>
                <w:rStyle w:val="Strong"/>
                <w:b w:val="0"/>
                <w:bCs w:val="0"/>
              </w:rPr>
              <w:t xml:space="preserve"> </w:t>
            </w:r>
            <w:r w:rsidRPr="002D71DF">
              <w:rPr>
                <w:rStyle w:val="Strong"/>
                <w:b w:val="0"/>
                <w:bCs w:val="0"/>
              </w:rPr>
              <w:t>works</w:t>
            </w:r>
          </w:p>
          <w:p w14:paraId="1A2072C6" w14:textId="5B831A9A" w:rsidR="00FF1DF5" w:rsidRPr="002D71DF" w:rsidRDefault="6B010531" w:rsidP="00FF1DF5">
            <w:pPr>
              <w:pStyle w:val="ListBullet"/>
              <w:rPr>
                <w:rStyle w:val="Strong"/>
                <w:b w:val="0"/>
                <w:bCs w:val="0"/>
              </w:rPr>
            </w:pPr>
            <w:r w:rsidRPr="002D71DF">
              <w:rPr>
                <w:rStyle w:val="Strong"/>
                <w:b w:val="0"/>
                <w:bCs w:val="0"/>
              </w:rPr>
              <w:t>Manipulate</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performance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lastRenderedPageBreak/>
              <w:t>production</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communicate</w:t>
            </w:r>
            <w:r w:rsidR="004C760B" w:rsidRPr="002D71DF">
              <w:rPr>
                <w:rStyle w:val="Strong"/>
                <w:b w:val="0"/>
                <w:bCs w:val="0"/>
              </w:rPr>
              <w:t xml:space="preserve"> </w:t>
            </w:r>
            <w:r w:rsidRPr="002D71DF">
              <w:rPr>
                <w:rStyle w:val="Strong"/>
                <w:b w:val="0"/>
                <w:bCs w:val="0"/>
              </w:rPr>
              <w:t>meaning</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sustain</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engagement</w:t>
            </w:r>
          </w:p>
          <w:p w14:paraId="0059C0F4" w14:textId="61F6F773" w:rsidR="00D64FEC" w:rsidRPr="002D71DF" w:rsidRDefault="00D64FEC" w:rsidP="00D64FEC">
            <w:pPr>
              <w:rPr>
                <w:rStyle w:val="Strong"/>
              </w:rPr>
            </w:pPr>
            <w:r w:rsidRPr="002D71DF">
              <w:rPr>
                <w:rStyle w:val="Strong"/>
              </w:rPr>
              <w:t>Appreciating</w:t>
            </w:r>
            <w:r w:rsidR="004C760B" w:rsidRPr="002D71DF">
              <w:rPr>
                <w:rStyle w:val="Strong"/>
              </w:rPr>
              <w:t xml:space="preserve"> </w:t>
            </w:r>
            <w:r w:rsidRPr="002D71DF">
              <w:rPr>
                <w:rStyle w:val="Strong"/>
              </w:rPr>
              <w:t>–</w:t>
            </w:r>
            <w:r w:rsidR="004C760B" w:rsidRPr="002D71DF">
              <w:rPr>
                <w:rStyle w:val="Strong"/>
              </w:rPr>
              <w:t xml:space="preserve"> </w:t>
            </w:r>
            <w:r w:rsidR="00C4308A">
              <w:rPr>
                <w:rStyle w:val="Strong"/>
              </w:rPr>
              <w:t>D</w:t>
            </w:r>
            <w:r w:rsidRPr="002D71DF">
              <w:rPr>
                <w:rStyle w:val="Strong"/>
              </w:rPr>
              <w:t>ramatic</w:t>
            </w:r>
            <w:r w:rsidR="004C760B" w:rsidRPr="002D71DF">
              <w:rPr>
                <w:rStyle w:val="Strong"/>
              </w:rPr>
              <w:t xml:space="preserve"> </w:t>
            </w:r>
            <w:r w:rsidRPr="002D71DF">
              <w:rPr>
                <w:rStyle w:val="Strong"/>
              </w:rPr>
              <w:t>contexts</w:t>
            </w:r>
            <w:r w:rsidR="004C760B" w:rsidRPr="002D71DF">
              <w:rPr>
                <w:rStyle w:val="Strong"/>
              </w:rPr>
              <w:t xml:space="preserve"> </w:t>
            </w:r>
          </w:p>
          <w:p w14:paraId="0E4C03F8" w14:textId="1C1BFF55" w:rsidR="00D64FEC" w:rsidRPr="002D71DF" w:rsidRDefault="008B7643" w:rsidP="00D64FEC">
            <w:pPr>
              <w:pStyle w:val="ListBullet"/>
              <w:numPr>
                <w:ilvl w:val="0"/>
                <w:numId w:val="5"/>
              </w:numPr>
              <w:mirrorIndents w:val="0"/>
              <w:rPr>
                <w:rStyle w:val="Strong"/>
                <w:b w:val="0"/>
                <w:bCs w:val="0"/>
              </w:rPr>
            </w:pPr>
            <w:r w:rsidRPr="002D71DF">
              <w:rPr>
                <w:rStyle w:val="Strong"/>
                <w:b w:val="0"/>
                <w:bCs w:val="0"/>
              </w:rPr>
              <w:t>Evaluate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ideas,</w:t>
            </w:r>
            <w:r w:rsidR="004C760B" w:rsidRPr="002D71DF">
              <w:rPr>
                <w:rStyle w:val="Strong"/>
                <w:b w:val="0"/>
                <w:bCs w:val="0"/>
              </w:rPr>
              <w:t xml:space="preserve"> </w:t>
            </w:r>
            <w:r w:rsidRPr="002D71DF">
              <w:rPr>
                <w:rStyle w:val="Strong"/>
                <w:b w:val="0"/>
                <w:bCs w:val="0"/>
              </w:rPr>
              <w:t>images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stories</w:t>
            </w:r>
            <w:r w:rsidR="004C760B" w:rsidRPr="002D71DF">
              <w:rPr>
                <w:rStyle w:val="Strong"/>
                <w:b w:val="0"/>
                <w:bCs w:val="0"/>
              </w:rPr>
              <w:t xml:space="preserve"> </w:t>
            </w:r>
            <w:r w:rsidRPr="002D71DF">
              <w:rPr>
                <w:rStyle w:val="Strong"/>
                <w:b w:val="0"/>
                <w:bCs w:val="0"/>
              </w:rPr>
              <w:t>explore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express</w:t>
            </w:r>
            <w:r w:rsidR="004C760B" w:rsidRPr="002D71DF">
              <w:rPr>
                <w:rStyle w:val="Strong"/>
                <w:b w:val="0"/>
                <w:bCs w:val="0"/>
              </w:rPr>
              <w:t xml:space="preserve"> </w:t>
            </w:r>
            <w:r w:rsidRPr="002D71DF">
              <w:rPr>
                <w:rStyle w:val="Strong"/>
                <w:b w:val="0"/>
                <w:bCs w:val="0"/>
              </w:rPr>
              <w:t>individual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collective</w:t>
            </w:r>
            <w:r w:rsidR="004C760B" w:rsidRPr="002D71DF">
              <w:rPr>
                <w:rStyle w:val="Strong"/>
                <w:b w:val="0"/>
                <w:bCs w:val="0"/>
              </w:rPr>
              <w:t xml:space="preserve"> </w:t>
            </w:r>
            <w:r w:rsidRPr="002D71DF">
              <w:rPr>
                <w:rStyle w:val="Strong"/>
                <w:b w:val="0"/>
                <w:bCs w:val="0"/>
              </w:rPr>
              <w:t>identities,</w:t>
            </w:r>
            <w:r w:rsidR="004C760B" w:rsidRPr="002D71DF">
              <w:rPr>
                <w:rStyle w:val="Strong"/>
                <w:b w:val="0"/>
                <w:bCs w:val="0"/>
              </w:rPr>
              <w:t xml:space="preserve"> </w:t>
            </w:r>
            <w:r w:rsidRPr="002D71DF">
              <w:rPr>
                <w:rStyle w:val="Strong"/>
                <w:b w:val="0"/>
                <w:bCs w:val="0"/>
              </w:rPr>
              <w:t>values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perspectives</w:t>
            </w:r>
          </w:p>
          <w:p w14:paraId="18F21047" w14:textId="146CF73D" w:rsidR="005833A6" w:rsidRPr="002D71DF" w:rsidRDefault="50560510" w:rsidP="005833A6">
            <w:pPr>
              <w:pStyle w:val="ListBullet"/>
              <w:rPr>
                <w:rStyle w:val="Strong"/>
                <w:b w:val="0"/>
                <w:bCs w:val="0"/>
              </w:rPr>
            </w:pPr>
            <w:r w:rsidRPr="002D71DF">
              <w:rPr>
                <w:rStyle w:val="Strong"/>
                <w:b w:val="0"/>
                <w:bCs w:val="0"/>
              </w:rPr>
              <w:t>Use</w:t>
            </w:r>
            <w:r w:rsidR="004C760B" w:rsidRPr="002D71DF">
              <w:rPr>
                <w:rStyle w:val="Strong"/>
                <w:b w:val="0"/>
                <w:bCs w:val="0"/>
              </w:rPr>
              <w:t xml:space="preserve"> </w:t>
            </w:r>
            <w:r w:rsidRPr="002D71DF">
              <w:rPr>
                <w:rStyle w:val="Strong"/>
                <w:b w:val="0"/>
                <w:bCs w:val="0"/>
              </w:rPr>
              <w:t>language</w:t>
            </w:r>
            <w:r w:rsidR="004C760B" w:rsidRPr="002D71DF">
              <w:rPr>
                <w:rStyle w:val="Strong"/>
                <w:b w:val="0"/>
                <w:bCs w:val="0"/>
              </w:rPr>
              <w:t xml:space="preserve"> </w:t>
            </w:r>
            <w:r w:rsidRPr="002D71DF">
              <w:rPr>
                <w:rStyle w:val="Strong"/>
                <w:b w:val="0"/>
                <w:bCs w:val="0"/>
              </w:rPr>
              <w:t>appropriate</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context</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communicate</w:t>
            </w:r>
            <w:r w:rsidR="004C760B" w:rsidRPr="002D71DF">
              <w:rPr>
                <w:rStyle w:val="Strong"/>
                <w:b w:val="0"/>
                <w:bCs w:val="0"/>
              </w:rPr>
              <w:t xml:space="preserve"> </w:t>
            </w:r>
            <w:r w:rsidRPr="002D71DF">
              <w:rPr>
                <w:rStyle w:val="Strong"/>
                <w:b w:val="0"/>
                <w:bCs w:val="0"/>
              </w:rPr>
              <w:t>a</w:t>
            </w:r>
            <w:r w:rsidR="004C760B" w:rsidRPr="002D71DF">
              <w:rPr>
                <w:rStyle w:val="Strong"/>
                <w:b w:val="0"/>
                <w:bCs w:val="0"/>
              </w:rPr>
              <w:t xml:space="preserve"> </w:t>
            </w:r>
            <w:r w:rsidRPr="002D71DF">
              <w:rPr>
                <w:rStyle w:val="Strong"/>
                <w:b w:val="0"/>
                <w:bCs w:val="0"/>
              </w:rPr>
              <w:t>perspective</w:t>
            </w:r>
            <w:r w:rsidR="004C760B" w:rsidRPr="002D71DF">
              <w:rPr>
                <w:rStyle w:val="Strong"/>
                <w:b w:val="0"/>
                <w:bCs w:val="0"/>
              </w:rPr>
              <w:t xml:space="preserve"> </w:t>
            </w:r>
            <w:r w:rsidRPr="002D71DF">
              <w:rPr>
                <w:rStyle w:val="Strong"/>
                <w:b w:val="0"/>
                <w:bCs w:val="0"/>
              </w:rPr>
              <w:t>about</w:t>
            </w:r>
            <w:r w:rsidR="004C760B" w:rsidRPr="002D71DF">
              <w:rPr>
                <w:rStyle w:val="Strong"/>
                <w:b w:val="0"/>
                <w:bCs w:val="0"/>
              </w:rPr>
              <w:t xml:space="preserve"> </w:t>
            </w:r>
            <w:r w:rsidRPr="002D71DF">
              <w:rPr>
                <w:rStyle w:val="Strong"/>
                <w:b w:val="0"/>
                <w:bCs w:val="0"/>
              </w:rPr>
              <w:t>works</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processes</w:t>
            </w:r>
          </w:p>
          <w:p w14:paraId="5BB3D260" w14:textId="5776C7C0" w:rsidR="005833A6" w:rsidRPr="002D71DF" w:rsidRDefault="50560510" w:rsidP="005833A6">
            <w:pPr>
              <w:pStyle w:val="ListBullet"/>
              <w:rPr>
                <w:rStyle w:val="Strong"/>
                <w:b w:val="0"/>
                <w:bCs w:val="0"/>
              </w:rPr>
            </w:pPr>
            <w:r w:rsidRPr="002D71DF">
              <w:rPr>
                <w:rStyle w:val="Strong"/>
                <w:b w:val="0"/>
                <w:bCs w:val="0"/>
              </w:rPr>
              <w:t>Communicate</w:t>
            </w:r>
            <w:r w:rsidR="004C760B" w:rsidRPr="002D71DF">
              <w:rPr>
                <w:rStyle w:val="Strong"/>
                <w:b w:val="0"/>
                <w:bCs w:val="0"/>
              </w:rPr>
              <w:t xml:space="preserve"> </w:t>
            </w:r>
            <w:r w:rsidRPr="002D71DF">
              <w:rPr>
                <w:rStyle w:val="Strong"/>
                <w:b w:val="0"/>
                <w:bCs w:val="0"/>
              </w:rPr>
              <w:t>a</w:t>
            </w:r>
            <w:r w:rsidR="004C760B" w:rsidRPr="002D71DF">
              <w:rPr>
                <w:rStyle w:val="Strong"/>
                <w:b w:val="0"/>
                <w:bCs w:val="0"/>
              </w:rPr>
              <w:t xml:space="preserve"> </w:t>
            </w:r>
            <w:r w:rsidRPr="002D71DF">
              <w:rPr>
                <w:rStyle w:val="Strong"/>
                <w:b w:val="0"/>
                <w:bCs w:val="0"/>
              </w:rPr>
              <w:t>coherent</w:t>
            </w:r>
            <w:r w:rsidR="004C760B" w:rsidRPr="002D71DF">
              <w:rPr>
                <w:rStyle w:val="Strong"/>
                <w:b w:val="0"/>
                <w:bCs w:val="0"/>
              </w:rPr>
              <w:t xml:space="preserve"> </w:t>
            </w:r>
            <w:r w:rsidRPr="002D71DF">
              <w:rPr>
                <w:rStyle w:val="Strong"/>
                <w:b w:val="0"/>
                <w:bCs w:val="0"/>
              </w:rPr>
              <w:t>interpretation</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devised</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scripted</w:t>
            </w:r>
            <w:r w:rsidR="004C760B" w:rsidRPr="002D71DF">
              <w:rPr>
                <w:rStyle w:val="Strong"/>
                <w:b w:val="0"/>
                <w:bCs w:val="0"/>
              </w:rPr>
              <w:t xml:space="preserve"> </w:t>
            </w:r>
            <w:r w:rsidRPr="002D71DF">
              <w:rPr>
                <w:rStyle w:val="Strong"/>
                <w:b w:val="0"/>
                <w:bCs w:val="0"/>
              </w:rPr>
              <w:t>theatrical</w:t>
            </w:r>
            <w:r w:rsidR="004C760B" w:rsidRPr="002D71DF">
              <w:rPr>
                <w:rStyle w:val="Strong"/>
                <w:b w:val="0"/>
                <w:bCs w:val="0"/>
              </w:rPr>
              <w:t xml:space="preserve"> </w:t>
            </w:r>
            <w:r w:rsidRPr="002D71DF">
              <w:rPr>
                <w:rStyle w:val="Strong"/>
                <w:b w:val="0"/>
                <w:bCs w:val="0"/>
              </w:rPr>
              <w:t>works</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reference</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staged</w:t>
            </w:r>
            <w:r w:rsidR="004C760B" w:rsidRPr="002D71DF">
              <w:rPr>
                <w:rStyle w:val="Strong"/>
                <w:b w:val="0"/>
                <w:bCs w:val="0"/>
              </w:rPr>
              <w:t xml:space="preserve"> </w:t>
            </w:r>
            <w:r w:rsidRPr="002D71DF">
              <w:rPr>
                <w:rStyle w:val="Strong"/>
                <w:b w:val="0"/>
                <w:bCs w:val="0"/>
              </w:rPr>
              <w:t>examples</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verbal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written</w:t>
            </w:r>
            <w:r w:rsidR="004C760B" w:rsidRPr="002D71DF">
              <w:rPr>
                <w:rStyle w:val="Strong"/>
                <w:b w:val="0"/>
                <w:bCs w:val="0"/>
              </w:rPr>
              <w:t xml:space="preserve"> </w:t>
            </w:r>
            <w:r w:rsidRPr="002D71DF">
              <w:rPr>
                <w:rStyle w:val="Strong"/>
                <w:b w:val="0"/>
                <w:bCs w:val="0"/>
              </w:rPr>
              <w:t>texts</w:t>
            </w:r>
          </w:p>
          <w:p w14:paraId="154104D5" w14:textId="788C3FDD" w:rsidR="00D64FEC" w:rsidRPr="002D71DF" w:rsidRDefault="00D64FEC" w:rsidP="00D64FEC">
            <w:pPr>
              <w:rPr>
                <w:rStyle w:val="Strong"/>
              </w:rPr>
            </w:pPr>
            <w:r w:rsidRPr="002D71DF">
              <w:rPr>
                <w:rStyle w:val="Strong"/>
              </w:rPr>
              <w:lastRenderedPageBreak/>
              <w:t>Appreciating</w:t>
            </w:r>
            <w:r w:rsidR="004C760B" w:rsidRPr="002D71DF">
              <w:rPr>
                <w:rStyle w:val="Strong"/>
              </w:rPr>
              <w:t xml:space="preserve"> </w:t>
            </w:r>
            <w:r w:rsidRPr="002D71DF">
              <w:rPr>
                <w:rStyle w:val="Strong"/>
              </w:rPr>
              <w:t>–</w:t>
            </w:r>
            <w:r w:rsidR="004C760B" w:rsidRPr="002D71DF">
              <w:rPr>
                <w:rStyle w:val="Strong"/>
              </w:rPr>
              <w:t xml:space="preserve"> </w:t>
            </w:r>
            <w:r w:rsidR="00C4308A">
              <w:rPr>
                <w:rStyle w:val="Strong"/>
              </w:rPr>
              <w:t>D</w:t>
            </w:r>
            <w:r w:rsidRPr="002D71DF">
              <w:rPr>
                <w:rStyle w:val="Strong"/>
              </w:rPr>
              <w:t>ramatic</w:t>
            </w:r>
            <w:r w:rsidR="004C760B" w:rsidRPr="002D71DF">
              <w:rPr>
                <w:rStyle w:val="Strong"/>
              </w:rPr>
              <w:t xml:space="preserve"> </w:t>
            </w:r>
            <w:r w:rsidRPr="002D71DF">
              <w:rPr>
                <w:rStyle w:val="Strong"/>
              </w:rPr>
              <w:t>processes</w:t>
            </w:r>
            <w:r w:rsidR="004C760B" w:rsidRPr="002D71DF">
              <w:rPr>
                <w:rStyle w:val="Strong"/>
              </w:rPr>
              <w:t xml:space="preserve"> </w:t>
            </w:r>
          </w:p>
          <w:p w14:paraId="3C795DA6" w14:textId="46100011" w:rsidR="006A4954" w:rsidRPr="002D71DF" w:rsidRDefault="5FD09473" w:rsidP="006A4954">
            <w:pPr>
              <w:pStyle w:val="ListBullet"/>
              <w:rPr>
                <w:rStyle w:val="Strong"/>
                <w:b w:val="0"/>
                <w:bCs w:val="0"/>
              </w:rPr>
            </w:pPr>
            <w:r w:rsidRPr="002D71DF">
              <w:rPr>
                <w:rStyle w:val="Strong"/>
                <w:b w:val="0"/>
                <w:bCs w:val="0"/>
              </w:rPr>
              <w:t>Explain</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which</w:t>
            </w:r>
            <w:r w:rsidR="004C760B" w:rsidRPr="002D71DF">
              <w:rPr>
                <w:rStyle w:val="Strong"/>
                <w:b w:val="0"/>
                <w:bCs w:val="0"/>
              </w:rPr>
              <w:t xml:space="preserve"> </w:t>
            </w:r>
            <w:r w:rsidRPr="002D71DF">
              <w:rPr>
                <w:rStyle w:val="Strong"/>
                <w:b w:val="0"/>
                <w:bCs w:val="0"/>
              </w:rPr>
              <w:t>support</w:t>
            </w:r>
            <w:r w:rsidR="004C760B" w:rsidRPr="002D71DF">
              <w:rPr>
                <w:rStyle w:val="Strong"/>
                <w:b w:val="0"/>
                <w:bCs w:val="0"/>
              </w:rPr>
              <w:t xml:space="preserve"> </w:t>
            </w:r>
            <w:r w:rsidRPr="002D71DF">
              <w:rPr>
                <w:rStyle w:val="Strong"/>
                <w:b w:val="0"/>
                <w:bCs w:val="0"/>
              </w:rPr>
              <w:t>physical,</w:t>
            </w:r>
            <w:r w:rsidR="004C760B" w:rsidRPr="002D71DF">
              <w:rPr>
                <w:rStyle w:val="Strong"/>
                <w:b w:val="0"/>
                <w:bCs w:val="0"/>
              </w:rPr>
              <w:t xml:space="preserve"> </w:t>
            </w:r>
            <w:r w:rsidRPr="002D71DF">
              <w:rPr>
                <w:rStyle w:val="Strong"/>
                <w:b w:val="0"/>
                <w:bCs w:val="0"/>
              </w:rPr>
              <w:t>emotional</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cultural</w:t>
            </w:r>
            <w:r w:rsidR="004C760B" w:rsidRPr="002D71DF">
              <w:rPr>
                <w:rStyle w:val="Strong"/>
                <w:b w:val="0"/>
                <w:bCs w:val="0"/>
              </w:rPr>
              <w:t xml:space="preserve"> </w:t>
            </w:r>
            <w:r w:rsidRPr="002D71DF">
              <w:rPr>
                <w:rStyle w:val="Strong"/>
                <w:b w:val="0"/>
                <w:bCs w:val="0"/>
              </w:rPr>
              <w:t>safety,</w:t>
            </w:r>
            <w:r w:rsidR="004C760B" w:rsidRPr="002D71DF">
              <w:rPr>
                <w:rStyle w:val="Strong"/>
                <w:b w:val="0"/>
                <w:bCs w:val="0"/>
              </w:rPr>
              <w:t xml:space="preserve"> </w:t>
            </w:r>
            <w:r w:rsidRPr="002D71DF">
              <w:rPr>
                <w:rStyle w:val="Strong"/>
                <w:b w:val="0"/>
                <w:bCs w:val="0"/>
              </w:rPr>
              <w:t>respect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inclusion</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drama</w:t>
            </w:r>
          </w:p>
          <w:p w14:paraId="170A8B9D" w14:textId="5A19C18E" w:rsidR="006A4954" w:rsidRPr="002D71DF" w:rsidRDefault="5FD09473" w:rsidP="006A4954">
            <w:pPr>
              <w:pStyle w:val="ListBullet"/>
              <w:rPr>
                <w:rStyle w:val="Strong"/>
                <w:b w:val="0"/>
                <w:bCs w:val="0"/>
              </w:rPr>
            </w:pPr>
            <w:r w:rsidRPr="002D71DF">
              <w:rPr>
                <w:rStyle w:val="Strong"/>
                <w:b w:val="0"/>
                <w:bCs w:val="0"/>
              </w:rPr>
              <w:t>Seek,</w:t>
            </w:r>
            <w:r w:rsidR="004C760B" w:rsidRPr="002D71DF">
              <w:rPr>
                <w:rStyle w:val="Strong"/>
                <w:b w:val="0"/>
                <w:bCs w:val="0"/>
              </w:rPr>
              <w:t xml:space="preserve"> </w:t>
            </w:r>
            <w:r w:rsidRPr="002D71DF">
              <w:rPr>
                <w:rStyle w:val="Strong"/>
                <w:b w:val="0"/>
                <w:bCs w:val="0"/>
              </w:rPr>
              <w:t>exchange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question</w:t>
            </w:r>
            <w:r w:rsidR="004C760B" w:rsidRPr="002D71DF">
              <w:rPr>
                <w:rStyle w:val="Strong"/>
                <w:b w:val="0"/>
                <w:bCs w:val="0"/>
              </w:rPr>
              <w:t xml:space="preserve"> </w:t>
            </w:r>
            <w:r w:rsidRPr="002D71DF">
              <w:rPr>
                <w:rStyle w:val="Strong"/>
                <w:b w:val="0"/>
                <w:bCs w:val="0"/>
              </w:rPr>
              <w:t>perspectives</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others</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Pr="002D71DF">
              <w:rPr>
                <w:rStyle w:val="Strong"/>
                <w:b w:val="0"/>
                <w:bCs w:val="0"/>
              </w:rPr>
              <w:t>reflect</w:t>
            </w:r>
            <w:r w:rsidR="004C760B" w:rsidRPr="002D71DF">
              <w:rPr>
                <w:rStyle w:val="Strong"/>
                <w:b w:val="0"/>
                <w:bCs w:val="0"/>
              </w:rPr>
              <w:t xml:space="preserve"> </w:t>
            </w:r>
            <w:r w:rsidRPr="002D71DF">
              <w:rPr>
                <w:rStyle w:val="Strong"/>
                <w:b w:val="0"/>
                <w:bCs w:val="0"/>
              </w:rPr>
              <w:t>on</w:t>
            </w:r>
            <w:r w:rsidR="004C760B" w:rsidRPr="002D71DF">
              <w:rPr>
                <w:rStyle w:val="Strong"/>
                <w:b w:val="0"/>
                <w:bCs w:val="0"/>
              </w:rPr>
              <w:t xml:space="preserve"> </w:t>
            </w:r>
            <w:r w:rsidRPr="002D71DF">
              <w:rPr>
                <w:rStyle w:val="Strong"/>
                <w:b w:val="0"/>
                <w:bCs w:val="0"/>
              </w:rPr>
              <w:t>collaborative</w:t>
            </w:r>
            <w:r w:rsidR="004C760B" w:rsidRPr="002D71DF">
              <w:rPr>
                <w:rStyle w:val="Strong"/>
                <w:b w:val="0"/>
                <w:bCs w:val="0"/>
              </w:rPr>
              <w:t xml:space="preserve"> </w:t>
            </w:r>
            <w:r w:rsidRPr="002D71DF">
              <w:rPr>
                <w:rStyle w:val="Strong"/>
                <w:b w:val="0"/>
                <w:bCs w:val="0"/>
              </w:rPr>
              <w:t>experiences</w:t>
            </w:r>
            <w:r w:rsidR="004C760B" w:rsidRPr="002D71DF">
              <w:rPr>
                <w:rStyle w:val="Strong"/>
                <w:b w:val="0"/>
                <w:bCs w:val="0"/>
              </w:rPr>
              <w:t xml:space="preserve"> </w:t>
            </w:r>
          </w:p>
          <w:p w14:paraId="0A9AC581" w14:textId="04A47616" w:rsidR="006A4954" w:rsidRPr="002D71DF" w:rsidRDefault="5FD09473" w:rsidP="006A4954">
            <w:pPr>
              <w:pStyle w:val="ListBullet"/>
              <w:rPr>
                <w:rStyle w:val="Strong"/>
                <w:b w:val="0"/>
                <w:bCs w:val="0"/>
              </w:rPr>
            </w:pPr>
            <w:r w:rsidRPr="002D71DF">
              <w:rPr>
                <w:rStyle w:val="Strong"/>
                <w:b w:val="0"/>
                <w:bCs w:val="0"/>
              </w:rPr>
              <w:t>Document</w:t>
            </w:r>
            <w:r w:rsidR="004C760B" w:rsidRPr="002D71DF">
              <w:rPr>
                <w:rStyle w:val="Strong"/>
                <w:b w:val="0"/>
                <w:bCs w:val="0"/>
              </w:rPr>
              <w:t xml:space="preserve"> </w:t>
            </w:r>
            <w:r w:rsidRPr="002D71DF">
              <w:rPr>
                <w:rStyle w:val="Strong"/>
                <w:b w:val="0"/>
                <w:bCs w:val="0"/>
              </w:rPr>
              <w:t>processes</w:t>
            </w:r>
            <w:r w:rsidR="004C760B" w:rsidRPr="002D71DF">
              <w:rPr>
                <w:rStyle w:val="Strong"/>
                <w:b w:val="0"/>
                <w:bCs w:val="0"/>
              </w:rPr>
              <w:t xml:space="preserve"> </w:t>
            </w:r>
            <w:r w:rsidRPr="002D71DF">
              <w:rPr>
                <w:rStyle w:val="Strong"/>
                <w:b w:val="0"/>
                <w:bCs w:val="0"/>
              </w:rPr>
              <w:t>for</w:t>
            </w:r>
            <w:r w:rsidR="004C760B" w:rsidRPr="002D71DF">
              <w:rPr>
                <w:rStyle w:val="Strong"/>
                <w:b w:val="0"/>
                <w:bCs w:val="0"/>
              </w:rPr>
              <w:t xml:space="preserve"> </w:t>
            </w:r>
            <w:r w:rsidRPr="002D71DF">
              <w:rPr>
                <w:rStyle w:val="Strong"/>
                <w:b w:val="0"/>
                <w:bCs w:val="0"/>
              </w:rPr>
              <w:t>developing,</w:t>
            </w:r>
            <w:r w:rsidR="004C760B" w:rsidRPr="002D71DF">
              <w:rPr>
                <w:rStyle w:val="Strong"/>
                <w:b w:val="0"/>
                <w:bCs w:val="0"/>
              </w:rPr>
              <w:t xml:space="preserve"> </w:t>
            </w:r>
            <w:r w:rsidRPr="002D71DF">
              <w:rPr>
                <w:rStyle w:val="Strong"/>
                <w:b w:val="0"/>
                <w:bCs w:val="0"/>
              </w:rPr>
              <w:t>investigating</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refining</w:t>
            </w:r>
            <w:r w:rsidR="004C760B" w:rsidRPr="002D71DF">
              <w:rPr>
                <w:rStyle w:val="Strong"/>
                <w:b w:val="0"/>
                <w:bCs w:val="0"/>
              </w:rPr>
              <w:t xml:space="preserve"> </w:t>
            </w:r>
            <w:r w:rsidRPr="002D71DF">
              <w:rPr>
                <w:rStyle w:val="Strong"/>
                <w:b w:val="0"/>
                <w:bCs w:val="0"/>
              </w:rPr>
              <w:t>new</w:t>
            </w:r>
            <w:r w:rsidR="004C760B" w:rsidRPr="002D71DF">
              <w:rPr>
                <w:rStyle w:val="Strong"/>
                <w:b w:val="0"/>
                <w:bCs w:val="0"/>
              </w:rPr>
              <w:t xml:space="preserve"> </w:t>
            </w:r>
            <w:r w:rsidRPr="002D71DF">
              <w:rPr>
                <w:rStyle w:val="Strong"/>
                <w:b w:val="0"/>
                <w:bCs w:val="0"/>
              </w:rPr>
              <w:t>ideas</w:t>
            </w:r>
          </w:p>
          <w:p w14:paraId="6E979391" w14:textId="2543EE4E" w:rsidR="006A4954" w:rsidRPr="002D71DF" w:rsidRDefault="5FD09473" w:rsidP="006A4954">
            <w:pPr>
              <w:pStyle w:val="ListBullet"/>
              <w:rPr>
                <w:rStyle w:val="Strong"/>
                <w:b w:val="0"/>
                <w:bCs w:val="0"/>
              </w:rPr>
            </w:pPr>
            <w:r w:rsidRPr="002D71DF">
              <w:rPr>
                <w:rStyle w:val="Strong"/>
                <w:b w:val="0"/>
                <w:bCs w:val="0"/>
              </w:rPr>
              <w:t>Make,</w:t>
            </w:r>
            <w:r w:rsidR="004C760B" w:rsidRPr="002D71DF">
              <w:rPr>
                <w:rStyle w:val="Strong"/>
                <w:b w:val="0"/>
                <w:bCs w:val="0"/>
              </w:rPr>
              <w:t xml:space="preserve"> </w:t>
            </w:r>
            <w:r w:rsidRPr="002D71DF">
              <w:rPr>
                <w:rStyle w:val="Strong"/>
                <w:b w:val="0"/>
                <w:bCs w:val="0"/>
              </w:rPr>
              <w:t>accept</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extend</w:t>
            </w:r>
            <w:r w:rsidR="004C760B" w:rsidRPr="002D71DF">
              <w:rPr>
                <w:rStyle w:val="Strong"/>
                <w:b w:val="0"/>
                <w:bCs w:val="0"/>
              </w:rPr>
              <w:t xml:space="preserve"> </w:t>
            </w:r>
            <w:r w:rsidRPr="002D71DF">
              <w:rPr>
                <w:rStyle w:val="Strong"/>
                <w:b w:val="0"/>
                <w:bCs w:val="0"/>
              </w:rPr>
              <w:t>creative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critical</w:t>
            </w:r>
            <w:r w:rsidR="004C760B" w:rsidRPr="002D71DF">
              <w:rPr>
                <w:rStyle w:val="Strong"/>
                <w:b w:val="0"/>
                <w:bCs w:val="0"/>
              </w:rPr>
              <w:t xml:space="preserve"> </w:t>
            </w:r>
            <w:r w:rsidRPr="002D71DF">
              <w:rPr>
                <w:rStyle w:val="Strong"/>
                <w:b w:val="0"/>
                <w:bCs w:val="0"/>
              </w:rPr>
              <w:t>interpretations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discussion</w:t>
            </w:r>
            <w:r w:rsidR="004C760B" w:rsidRPr="002D71DF">
              <w:rPr>
                <w:rStyle w:val="Strong"/>
                <w:b w:val="0"/>
                <w:bCs w:val="0"/>
              </w:rPr>
              <w:t xml:space="preserve"> </w:t>
            </w:r>
            <w:r w:rsidRPr="002D71DF">
              <w:rPr>
                <w:rStyle w:val="Strong"/>
                <w:b w:val="0"/>
                <w:bCs w:val="0"/>
              </w:rPr>
              <w:t>with</w:t>
            </w:r>
            <w:r w:rsidR="004C760B" w:rsidRPr="002D71DF">
              <w:rPr>
                <w:rStyle w:val="Strong"/>
                <w:b w:val="0"/>
                <w:bCs w:val="0"/>
              </w:rPr>
              <w:t xml:space="preserve"> </w:t>
            </w:r>
            <w:r w:rsidRPr="002D71DF">
              <w:rPr>
                <w:rStyle w:val="Strong"/>
                <w:b w:val="0"/>
                <w:bCs w:val="0"/>
              </w:rPr>
              <w:t>others</w:t>
            </w:r>
          </w:p>
          <w:p w14:paraId="7A632903" w14:textId="421C8F57" w:rsidR="00D64FEC" w:rsidRPr="002D71DF" w:rsidRDefault="5FD09473" w:rsidP="006A4954">
            <w:pPr>
              <w:pStyle w:val="ListBullet"/>
              <w:rPr>
                <w:rStyle w:val="Strong"/>
                <w:b w:val="0"/>
                <w:bCs w:val="0"/>
              </w:rPr>
            </w:pPr>
            <w:r w:rsidRPr="002D71DF">
              <w:rPr>
                <w:rStyle w:val="Strong"/>
                <w:b w:val="0"/>
                <w:bCs w:val="0"/>
              </w:rPr>
              <w:t>Create</w:t>
            </w:r>
            <w:r w:rsidR="004C760B" w:rsidRPr="002D71DF">
              <w:rPr>
                <w:rStyle w:val="Strong"/>
                <w:b w:val="0"/>
                <w:bCs w:val="0"/>
              </w:rPr>
              <w:t xml:space="preserve"> </w:t>
            </w:r>
            <w:r w:rsidRPr="002D71DF">
              <w:rPr>
                <w:rStyle w:val="Strong"/>
                <w:b w:val="0"/>
                <w:bCs w:val="0"/>
              </w:rPr>
              <w:t>written</w:t>
            </w:r>
            <w:r w:rsidR="004C760B" w:rsidRPr="002D71DF">
              <w:rPr>
                <w:rStyle w:val="Strong"/>
                <w:b w:val="0"/>
                <w:bCs w:val="0"/>
              </w:rPr>
              <w:t xml:space="preserve"> </w:t>
            </w:r>
            <w:r w:rsidRPr="002D71DF">
              <w:rPr>
                <w:rStyle w:val="Strong"/>
                <w:b w:val="0"/>
                <w:bCs w:val="0"/>
              </w:rPr>
              <w:t>reflections</w:t>
            </w:r>
            <w:r w:rsidR="004C760B" w:rsidRPr="002D71DF">
              <w:rPr>
                <w:rStyle w:val="Strong"/>
                <w:b w:val="0"/>
                <w:bCs w:val="0"/>
              </w:rPr>
              <w:t xml:space="preserve"> </w:t>
            </w:r>
            <w:r w:rsidRPr="002D71DF">
              <w:rPr>
                <w:rStyle w:val="Strong"/>
                <w:b w:val="0"/>
                <w:bCs w:val="0"/>
              </w:rPr>
              <w:t>which</w:t>
            </w:r>
            <w:r w:rsidR="004C760B" w:rsidRPr="002D71DF">
              <w:rPr>
                <w:rStyle w:val="Strong"/>
                <w:b w:val="0"/>
                <w:bCs w:val="0"/>
              </w:rPr>
              <w:t xml:space="preserve"> </w:t>
            </w:r>
            <w:r w:rsidRPr="002D71DF">
              <w:rPr>
                <w:rStyle w:val="Strong"/>
                <w:b w:val="0"/>
                <w:bCs w:val="0"/>
              </w:rPr>
              <w:t>evaluate</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as</w:t>
            </w:r>
            <w:r w:rsidR="004C760B" w:rsidRPr="002D71DF">
              <w:rPr>
                <w:rStyle w:val="Strong"/>
                <w:b w:val="0"/>
                <w:bCs w:val="0"/>
              </w:rPr>
              <w:t xml:space="preserve"> </w:t>
            </w:r>
            <w:r w:rsidRPr="002D71DF">
              <w:rPr>
                <w:rStyle w:val="Strong"/>
                <w:b w:val="0"/>
                <w:bCs w:val="0"/>
              </w:rPr>
              <w:t>a</w:t>
            </w:r>
            <w:r w:rsidR="004C760B" w:rsidRPr="002D71DF">
              <w:rPr>
                <w:rStyle w:val="Strong"/>
                <w:b w:val="0"/>
                <w:bCs w:val="0"/>
              </w:rPr>
              <w:t xml:space="preserve"> </w:t>
            </w:r>
            <w:r w:rsidRPr="002D71DF">
              <w:rPr>
                <w:rStyle w:val="Strong"/>
                <w:b w:val="0"/>
                <w:bCs w:val="0"/>
              </w:rPr>
              <w:t>subjective</w:t>
            </w:r>
            <w:r w:rsidR="004C760B" w:rsidRPr="002D71DF">
              <w:rPr>
                <w:rStyle w:val="Strong"/>
                <w:b w:val="0"/>
                <w:bCs w:val="0"/>
              </w:rPr>
              <w:t xml:space="preserve"> </w:t>
            </w:r>
            <w:r w:rsidRPr="002D71DF">
              <w:rPr>
                <w:rStyle w:val="Strong"/>
                <w:b w:val="0"/>
                <w:bCs w:val="0"/>
              </w:rPr>
              <w:lastRenderedPageBreak/>
              <w:t>experience</w:t>
            </w:r>
          </w:p>
          <w:p w14:paraId="49294EFB" w14:textId="03B018DA" w:rsidR="00D64FEC" w:rsidRPr="002D71DF" w:rsidRDefault="00D64FEC" w:rsidP="00D64FEC">
            <w:pPr>
              <w:rPr>
                <w:rStyle w:val="Strong"/>
              </w:rPr>
            </w:pPr>
            <w:r w:rsidRPr="002D71DF">
              <w:rPr>
                <w:rStyle w:val="Strong"/>
              </w:rPr>
              <w:t>Appreciating</w:t>
            </w:r>
            <w:r w:rsidR="004C760B" w:rsidRPr="002D71DF">
              <w:rPr>
                <w:rStyle w:val="Strong"/>
              </w:rPr>
              <w:t xml:space="preserve"> </w:t>
            </w:r>
            <w:r w:rsidRPr="002D71DF">
              <w:rPr>
                <w:rStyle w:val="Strong"/>
              </w:rPr>
              <w:t>–</w:t>
            </w:r>
            <w:r w:rsidR="004C760B" w:rsidRPr="002D71DF">
              <w:rPr>
                <w:rStyle w:val="Strong"/>
              </w:rPr>
              <w:t xml:space="preserve"> </w:t>
            </w:r>
            <w:r w:rsidR="00C4308A">
              <w:rPr>
                <w:rStyle w:val="Strong"/>
              </w:rPr>
              <w:t>D</w:t>
            </w:r>
            <w:r w:rsidRPr="002D71DF">
              <w:rPr>
                <w:rStyle w:val="Strong"/>
              </w:rPr>
              <w:t>ramatic</w:t>
            </w:r>
            <w:r w:rsidR="004C760B" w:rsidRPr="002D71DF">
              <w:rPr>
                <w:rStyle w:val="Strong"/>
              </w:rPr>
              <w:t xml:space="preserve"> </w:t>
            </w:r>
            <w:r w:rsidRPr="002D71DF">
              <w:rPr>
                <w:rStyle w:val="Strong"/>
              </w:rPr>
              <w:t>elements</w:t>
            </w:r>
            <w:r w:rsidR="004C760B" w:rsidRPr="002D71DF">
              <w:rPr>
                <w:rStyle w:val="Strong"/>
              </w:rPr>
              <w:t xml:space="preserve"> </w:t>
            </w:r>
          </w:p>
          <w:p w14:paraId="0E63CEFE" w14:textId="72007107" w:rsidR="001D58A9" w:rsidRPr="002D71DF" w:rsidRDefault="4EB514A5" w:rsidP="00850CF1">
            <w:pPr>
              <w:pStyle w:val="ListBullet"/>
              <w:rPr>
                <w:rStyle w:val="Strong"/>
                <w:b w:val="0"/>
                <w:bCs w:val="0"/>
              </w:rPr>
            </w:pPr>
            <w:r w:rsidRPr="002D71DF">
              <w:rPr>
                <w:rStyle w:val="Strong"/>
                <w:b w:val="0"/>
                <w:bCs w:val="0"/>
              </w:rPr>
              <w:t>Analyse</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choices</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shape</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impact</w:t>
            </w:r>
          </w:p>
          <w:p w14:paraId="7291157A" w14:textId="456E36E5" w:rsidR="007E3711" w:rsidRPr="002D71DF" w:rsidRDefault="143499D4" w:rsidP="00850CF1">
            <w:pPr>
              <w:pStyle w:val="ListBullet"/>
              <w:rPr>
                <w:rStyle w:val="Strong"/>
                <w:b w:val="0"/>
                <w:bCs w:val="0"/>
              </w:rPr>
            </w:pPr>
            <w:r w:rsidRPr="002D71DF">
              <w:rPr>
                <w:rStyle w:val="Strong"/>
                <w:b w:val="0"/>
                <w:bCs w:val="0"/>
              </w:rPr>
              <w:t>Create</w:t>
            </w:r>
            <w:r w:rsidR="004C760B" w:rsidRPr="002D71DF">
              <w:rPr>
                <w:rStyle w:val="Strong"/>
                <w:b w:val="0"/>
                <w:bCs w:val="0"/>
              </w:rPr>
              <w:t xml:space="preserve"> </w:t>
            </w:r>
            <w:r w:rsidRPr="002D71DF">
              <w:rPr>
                <w:rStyle w:val="Strong"/>
                <w:b w:val="0"/>
                <w:bCs w:val="0"/>
              </w:rPr>
              <w:t>written</w:t>
            </w:r>
            <w:r w:rsidR="004C760B" w:rsidRPr="002D71DF">
              <w:rPr>
                <w:rStyle w:val="Strong"/>
                <w:b w:val="0"/>
                <w:bCs w:val="0"/>
              </w:rPr>
              <w:t xml:space="preserve"> </w:t>
            </w:r>
            <w:r w:rsidRPr="002D71DF">
              <w:rPr>
                <w:rStyle w:val="Strong"/>
                <w:b w:val="0"/>
                <w:bCs w:val="0"/>
              </w:rPr>
              <w:t>evaluation</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how</w:t>
            </w:r>
            <w:r w:rsidR="004C760B" w:rsidRPr="002D71DF">
              <w:rPr>
                <w:rStyle w:val="Strong"/>
                <w:b w:val="0"/>
                <w:bCs w:val="0"/>
              </w:rPr>
              <w:t xml:space="preserve"> </w:t>
            </w:r>
            <w:r w:rsidRPr="002D71DF">
              <w:rPr>
                <w:rStyle w:val="Strong"/>
                <w:b w:val="0"/>
                <w:bCs w:val="0"/>
              </w:rPr>
              <w:t>the</w:t>
            </w:r>
            <w:r w:rsidR="004C760B" w:rsidRPr="002D71DF">
              <w:rPr>
                <w:rStyle w:val="Strong"/>
                <w:b w:val="0"/>
                <w:bCs w:val="0"/>
              </w:rPr>
              <w:t xml:space="preserve"> </w:t>
            </w:r>
            <w:r w:rsidRPr="002D71DF">
              <w:rPr>
                <w:rStyle w:val="Strong"/>
                <w:b w:val="0"/>
                <w:bCs w:val="0"/>
              </w:rPr>
              <w:t>elements</w:t>
            </w:r>
            <w:r w:rsidR="004C760B" w:rsidRPr="002D71DF">
              <w:rPr>
                <w:rStyle w:val="Strong"/>
                <w:b w:val="0"/>
                <w:bCs w:val="0"/>
              </w:rPr>
              <w:t xml:space="preserve"> </w:t>
            </w:r>
            <w:r w:rsidRPr="002D71DF">
              <w:rPr>
                <w:rStyle w:val="Strong"/>
                <w:b w:val="0"/>
                <w:bCs w:val="0"/>
              </w:rPr>
              <w:t>of</w:t>
            </w:r>
            <w:r w:rsidR="004C760B" w:rsidRPr="002D71DF">
              <w:rPr>
                <w:rStyle w:val="Strong"/>
                <w:b w:val="0"/>
                <w:bCs w:val="0"/>
              </w:rPr>
              <w:t xml:space="preserve"> </w:t>
            </w:r>
            <w:r w:rsidRPr="002D71DF">
              <w:rPr>
                <w:rStyle w:val="Strong"/>
                <w:b w:val="0"/>
                <w:bCs w:val="0"/>
              </w:rPr>
              <w:t>drama,</w:t>
            </w:r>
            <w:r w:rsidR="004C760B" w:rsidRPr="002D71DF">
              <w:rPr>
                <w:rStyle w:val="Strong"/>
                <w:b w:val="0"/>
                <w:bCs w:val="0"/>
              </w:rPr>
              <w:t xml:space="preserve"> </w:t>
            </w:r>
            <w:r w:rsidRPr="002D71DF">
              <w:rPr>
                <w:rStyle w:val="Strong"/>
                <w:b w:val="0"/>
                <w:bCs w:val="0"/>
              </w:rPr>
              <w:t>performance</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production</w:t>
            </w:r>
            <w:r w:rsidR="004C760B" w:rsidRPr="002D71DF">
              <w:rPr>
                <w:rStyle w:val="Strong"/>
                <w:b w:val="0"/>
                <w:bCs w:val="0"/>
              </w:rPr>
              <w:t xml:space="preserve"> </w:t>
            </w:r>
            <w:r w:rsidRPr="002D71DF">
              <w:rPr>
                <w:rStyle w:val="Strong"/>
                <w:b w:val="0"/>
                <w:bCs w:val="0"/>
              </w:rPr>
              <w:t>create</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meaning</w:t>
            </w:r>
            <w:r w:rsidR="004C760B" w:rsidRPr="002D71DF">
              <w:rPr>
                <w:rStyle w:val="Strong"/>
                <w:b w:val="0"/>
                <w:bCs w:val="0"/>
              </w:rPr>
              <w:t xml:space="preserve"> </w:t>
            </w:r>
            <w:r w:rsidRPr="002D71DF">
              <w:rPr>
                <w:rStyle w:val="Strong"/>
                <w:b w:val="0"/>
                <w:bCs w:val="0"/>
              </w:rPr>
              <w:t>and</w:t>
            </w:r>
            <w:r w:rsidR="004C760B" w:rsidRPr="002D71DF">
              <w:rPr>
                <w:rStyle w:val="Strong"/>
                <w:b w:val="0"/>
                <w:bCs w:val="0"/>
              </w:rPr>
              <w:t xml:space="preserve"> </w:t>
            </w:r>
            <w:r w:rsidRPr="002D71DF">
              <w:rPr>
                <w:rStyle w:val="Strong"/>
                <w:b w:val="0"/>
                <w:bCs w:val="0"/>
              </w:rPr>
              <w:t>audience</w:t>
            </w:r>
            <w:r w:rsidR="004C760B" w:rsidRPr="002D71DF">
              <w:rPr>
                <w:rStyle w:val="Strong"/>
                <w:b w:val="0"/>
                <w:bCs w:val="0"/>
              </w:rPr>
              <w:t xml:space="preserve"> </w:t>
            </w:r>
            <w:r w:rsidRPr="002D71DF">
              <w:rPr>
                <w:rStyle w:val="Strong"/>
                <w:b w:val="0"/>
                <w:bCs w:val="0"/>
              </w:rPr>
              <w:t>engagement</w:t>
            </w:r>
            <w:r w:rsidR="004C760B" w:rsidRPr="002D71DF">
              <w:rPr>
                <w:rStyle w:val="Strong"/>
                <w:b w:val="0"/>
                <w:bCs w:val="0"/>
              </w:rPr>
              <w:t xml:space="preserve"> </w:t>
            </w:r>
            <w:r w:rsidRPr="002D71DF">
              <w:rPr>
                <w:rStyle w:val="Strong"/>
                <w:b w:val="0"/>
                <w:bCs w:val="0"/>
              </w:rPr>
              <w:t>in</w:t>
            </w:r>
            <w:r w:rsidR="004C760B" w:rsidRPr="002D71DF">
              <w:rPr>
                <w:rStyle w:val="Strong"/>
                <w:b w:val="0"/>
                <w:bCs w:val="0"/>
              </w:rPr>
              <w:t xml:space="preserve"> </w:t>
            </w:r>
            <w:r w:rsidRPr="002D71DF">
              <w:rPr>
                <w:rStyle w:val="Strong"/>
                <w:b w:val="0"/>
                <w:bCs w:val="0"/>
              </w:rPr>
              <w:t>live</w:t>
            </w:r>
            <w:r w:rsidR="004C760B" w:rsidRPr="002D71DF">
              <w:rPr>
                <w:rStyle w:val="Strong"/>
                <w:b w:val="0"/>
                <w:bCs w:val="0"/>
              </w:rPr>
              <w:t xml:space="preserve"> </w:t>
            </w:r>
            <w:r w:rsidRPr="002D71DF">
              <w:rPr>
                <w:rStyle w:val="Strong"/>
                <w:b w:val="0"/>
                <w:bCs w:val="0"/>
              </w:rPr>
              <w:t>dramatic</w:t>
            </w:r>
            <w:r w:rsidR="004C760B" w:rsidRPr="002D71DF">
              <w:rPr>
                <w:rStyle w:val="Strong"/>
                <w:b w:val="0"/>
                <w:bCs w:val="0"/>
              </w:rPr>
              <w:t xml:space="preserve"> </w:t>
            </w:r>
            <w:r w:rsidRPr="002D71DF">
              <w:rPr>
                <w:rStyle w:val="Strong"/>
                <w:b w:val="0"/>
                <w:bCs w:val="0"/>
              </w:rPr>
              <w:t>experiences</w:t>
            </w:r>
            <w:r w:rsidR="004C760B" w:rsidRPr="002D71DF">
              <w:rPr>
                <w:rStyle w:val="Strong"/>
                <w:b w:val="0"/>
                <w:bCs w:val="0"/>
              </w:rPr>
              <w:t xml:space="preserve"> </w:t>
            </w:r>
            <w:r w:rsidRPr="002D71DF">
              <w:rPr>
                <w:rStyle w:val="Strong"/>
                <w:b w:val="0"/>
                <w:bCs w:val="0"/>
              </w:rPr>
              <w:t>or</w:t>
            </w:r>
            <w:r w:rsidR="004C760B" w:rsidRPr="002D71DF">
              <w:rPr>
                <w:rStyle w:val="Strong"/>
                <w:b w:val="0"/>
                <w:bCs w:val="0"/>
              </w:rPr>
              <w:t xml:space="preserve"> </w:t>
            </w:r>
            <w:r w:rsidRPr="002D71DF">
              <w:rPr>
                <w:rStyle w:val="Strong"/>
                <w:b w:val="0"/>
                <w:bCs w:val="0"/>
              </w:rPr>
              <w:t>works</w:t>
            </w:r>
          </w:p>
        </w:tc>
        <w:tc>
          <w:tcPr>
            <w:tcW w:w="10598" w:type="dxa"/>
          </w:tcPr>
          <w:p w14:paraId="42F1CF4C" w14:textId="0F04FFA1" w:rsidR="007E3711" w:rsidRPr="002D71DF" w:rsidRDefault="007E3711">
            <w:pPr>
              <w:rPr>
                <w:rStyle w:val="Strong"/>
              </w:rPr>
            </w:pPr>
            <w:r w:rsidRPr="002D71DF">
              <w:rPr>
                <w:rStyle w:val="Strong"/>
              </w:rPr>
              <w:lastRenderedPageBreak/>
              <w:t>Learning</w:t>
            </w:r>
            <w:r w:rsidR="004C760B" w:rsidRPr="002D71DF">
              <w:rPr>
                <w:rStyle w:val="Strong"/>
              </w:rPr>
              <w:t xml:space="preserve"> </w:t>
            </w:r>
            <w:r w:rsidRPr="002D71DF">
              <w:rPr>
                <w:rStyle w:val="Strong"/>
              </w:rPr>
              <w:t>intention</w:t>
            </w:r>
          </w:p>
          <w:p w14:paraId="62DC83F8" w14:textId="3E048310" w:rsidR="000F5F3A" w:rsidRPr="002D71DF" w:rsidRDefault="007E3711" w:rsidP="000F5F3A">
            <w:pPr>
              <w:rPr>
                <w:iCs/>
              </w:rPr>
            </w:pPr>
            <w:r w:rsidRPr="002D71DF">
              <w:rPr>
                <w:rStyle w:val="Strong"/>
                <w:b w:val="0"/>
                <w:bCs w:val="0"/>
              </w:rPr>
              <w:t>We</w:t>
            </w:r>
            <w:r w:rsidR="004C760B" w:rsidRPr="002D71DF">
              <w:rPr>
                <w:rStyle w:val="Strong"/>
                <w:b w:val="0"/>
                <w:bCs w:val="0"/>
              </w:rPr>
              <w:t xml:space="preserve"> </w:t>
            </w:r>
            <w:r w:rsidRPr="002D71DF">
              <w:rPr>
                <w:rStyle w:val="Strong"/>
                <w:b w:val="0"/>
                <w:bCs w:val="0"/>
              </w:rPr>
              <w:t>are</w:t>
            </w:r>
            <w:r w:rsidR="004C760B" w:rsidRPr="002D71DF">
              <w:rPr>
                <w:rStyle w:val="Strong"/>
                <w:b w:val="0"/>
                <w:bCs w:val="0"/>
              </w:rPr>
              <w:t xml:space="preserve"> </w:t>
            </w:r>
            <w:r w:rsidRPr="002D71DF">
              <w:rPr>
                <w:rStyle w:val="Strong"/>
                <w:b w:val="0"/>
                <w:bCs w:val="0"/>
              </w:rPr>
              <w:t>learning</w:t>
            </w:r>
            <w:r w:rsidR="004C760B" w:rsidRPr="002D71DF">
              <w:rPr>
                <w:rStyle w:val="Strong"/>
                <w:b w:val="0"/>
                <w:bCs w:val="0"/>
              </w:rPr>
              <w:t xml:space="preserve"> </w:t>
            </w:r>
            <w:r w:rsidRPr="002D71DF">
              <w:rPr>
                <w:rStyle w:val="Strong"/>
                <w:b w:val="0"/>
                <w:bCs w:val="0"/>
              </w:rPr>
              <w:t>to</w:t>
            </w:r>
            <w:r w:rsidR="004C760B" w:rsidRPr="002D71DF">
              <w:rPr>
                <w:rStyle w:val="Strong"/>
                <w:b w:val="0"/>
                <w:bCs w:val="0"/>
              </w:rPr>
              <w:t xml:space="preserve"> </w:t>
            </w:r>
            <w:r w:rsidR="000F5F3A" w:rsidRPr="002D71DF">
              <w:rPr>
                <w:iCs/>
              </w:rPr>
              <w:t>collaboratively</w:t>
            </w:r>
            <w:r w:rsidR="004C760B" w:rsidRPr="002D71DF">
              <w:rPr>
                <w:iCs/>
              </w:rPr>
              <w:t xml:space="preserve"> </w:t>
            </w:r>
            <w:r w:rsidR="000F5F3A" w:rsidRPr="002D71DF">
              <w:rPr>
                <w:iCs/>
              </w:rPr>
              <w:t>develop</w:t>
            </w:r>
            <w:r w:rsidR="004C760B" w:rsidRPr="002D71DF">
              <w:rPr>
                <w:iCs/>
              </w:rPr>
              <w:t xml:space="preserve"> </w:t>
            </w:r>
            <w:r w:rsidR="000F5F3A" w:rsidRPr="002D71DF">
              <w:rPr>
                <w:iCs/>
              </w:rPr>
              <w:t>a</w:t>
            </w:r>
            <w:r w:rsidR="004C760B" w:rsidRPr="002D71DF">
              <w:rPr>
                <w:iCs/>
              </w:rPr>
              <w:t xml:space="preserve"> </w:t>
            </w:r>
            <w:r w:rsidR="000F5F3A" w:rsidRPr="002D71DF">
              <w:rPr>
                <w:iCs/>
              </w:rPr>
              <w:t>draft</w:t>
            </w:r>
            <w:r w:rsidR="004C760B" w:rsidRPr="002D71DF">
              <w:rPr>
                <w:iCs/>
              </w:rPr>
              <w:t xml:space="preserve"> </w:t>
            </w:r>
            <w:r w:rsidR="000F5F3A" w:rsidRPr="002D71DF">
              <w:rPr>
                <w:iCs/>
              </w:rPr>
              <w:t>scripted</w:t>
            </w:r>
            <w:r w:rsidR="004C760B" w:rsidRPr="002D71DF">
              <w:rPr>
                <w:iCs/>
              </w:rPr>
              <w:t xml:space="preserve"> </w:t>
            </w:r>
            <w:r w:rsidR="000F5F3A" w:rsidRPr="002D71DF">
              <w:rPr>
                <w:iCs/>
              </w:rPr>
              <w:t>work,</w:t>
            </w:r>
            <w:r w:rsidR="004C760B" w:rsidRPr="002D71DF">
              <w:rPr>
                <w:iCs/>
              </w:rPr>
              <w:t xml:space="preserve"> </w:t>
            </w:r>
            <w:r w:rsidR="000F5F3A" w:rsidRPr="002D71DF">
              <w:rPr>
                <w:iCs/>
              </w:rPr>
              <w:t>drawing</w:t>
            </w:r>
            <w:r w:rsidR="004C760B" w:rsidRPr="002D71DF">
              <w:rPr>
                <w:iCs/>
              </w:rPr>
              <w:t xml:space="preserve"> </w:t>
            </w:r>
            <w:r w:rsidR="000F5F3A" w:rsidRPr="002D71DF">
              <w:rPr>
                <w:iCs/>
              </w:rPr>
              <w:t>on</w:t>
            </w:r>
            <w:r w:rsidR="004C760B" w:rsidRPr="002D71DF">
              <w:rPr>
                <w:iCs/>
              </w:rPr>
              <w:t xml:space="preserve"> </w:t>
            </w:r>
            <w:r w:rsidR="000F5F3A" w:rsidRPr="002D71DF">
              <w:rPr>
                <w:iCs/>
              </w:rPr>
              <w:t>ideas</w:t>
            </w:r>
            <w:r w:rsidR="004C760B" w:rsidRPr="002D71DF">
              <w:rPr>
                <w:iCs/>
              </w:rPr>
              <w:t xml:space="preserve"> </w:t>
            </w:r>
            <w:r w:rsidR="000F5F3A" w:rsidRPr="002D71DF">
              <w:rPr>
                <w:iCs/>
              </w:rPr>
              <w:t>and</w:t>
            </w:r>
            <w:r w:rsidR="004C760B" w:rsidRPr="002D71DF">
              <w:rPr>
                <w:iCs/>
              </w:rPr>
              <w:t xml:space="preserve"> </w:t>
            </w:r>
            <w:r w:rsidR="000F5F3A" w:rsidRPr="002D71DF">
              <w:rPr>
                <w:iCs/>
              </w:rPr>
              <w:t>perspectives</w:t>
            </w:r>
            <w:r w:rsidR="004C760B" w:rsidRPr="002D71DF">
              <w:rPr>
                <w:iCs/>
              </w:rPr>
              <w:t xml:space="preserve"> </w:t>
            </w:r>
            <w:r w:rsidR="000F5F3A" w:rsidRPr="002D71DF">
              <w:rPr>
                <w:iCs/>
              </w:rPr>
              <w:t>that</w:t>
            </w:r>
            <w:r w:rsidR="004C760B" w:rsidRPr="002D71DF">
              <w:rPr>
                <w:iCs/>
              </w:rPr>
              <w:t xml:space="preserve"> </w:t>
            </w:r>
            <w:r w:rsidR="000F5F3A" w:rsidRPr="002D71DF">
              <w:rPr>
                <w:iCs/>
              </w:rPr>
              <w:t>matter</w:t>
            </w:r>
            <w:r w:rsidR="004C760B" w:rsidRPr="002D71DF">
              <w:rPr>
                <w:iCs/>
              </w:rPr>
              <w:t xml:space="preserve"> </w:t>
            </w:r>
            <w:r w:rsidR="000F5F3A" w:rsidRPr="002D71DF">
              <w:rPr>
                <w:iCs/>
              </w:rPr>
              <w:t>to</w:t>
            </w:r>
            <w:r w:rsidR="004C760B" w:rsidRPr="002D71DF">
              <w:rPr>
                <w:iCs/>
              </w:rPr>
              <w:t xml:space="preserve"> </w:t>
            </w:r>
            <w:r w:rsidR="000F5F3A" w:rsidRPr="002D71DF">
              <w:rPr>
                <w:iCs/>
              </w:rPr>
              <w:t>us</w:t>
            </w:r>
            <w:r w:rsidR="004C760B" w:rsidRPr="002D71DF">
              <w:rPr>
                <w:iCs/>
              </w:rPr>
              <w:t xml:space="preserve"> </w:t>
            </w:r>
            <w:r w:rsidR="000F5F3A" w:rsidRPr="002D71DF">
              <w:rPr>
                <w:iCs/>
              </w:rPr>
              <w:t>and</w:t>
            </w:r>
            <w:r w:rsidR="004C760B" w:rsidRPr="002D71DF">
              <w:rPr>
                <w:iCs/>
              </w:rPr>
              <w:t xml:space="preserve"> </w:t>
            </w:r>
            <w:r w:rsidR="000F5F3A" w:rsidRPr="002D71DF">
              <w:rPr>
                <w:iCs/>
              </w:rPr>
              <w:t>refining</w:t>
            </w:r>
            <w:r w:rsidR="004C760B" w:rsidRPr="002D71DF">
              <w:rPr>
                <w:iCs/>
              </w:rPr>
              <w:t xml:space="preserve"> </w:t>
            </w:r>
            <w:r w:rsidR="000F5F3A" w:rsidRPr="002D71DF">
              <w:rPr>
                <w:iCs/>
              </w:rPr>
              <w:t>our</w:t>
            </w:r>
            <w:r w:rsidR="004C760B" w:rsidRPr="002D71DF">
              <w:rPr>
                <w:iCs/>
              </w:rPr>
              <w:t xml:space="preserve"> </w:t>
            </w:r>
            <w:r w:rsidR="000F5F3A" w:rsidRPr="002D71DF">
              <w:rPr>
                <w:iCs/>
              </w:rPr>
              <w:t>work</w:t>
            </w:r>
            <w:r w:rsidR="004C760B" w:rsidRPr="002D71DF">
              <w:rPr>
                <w:iCs/>
              </w:rPr>
              <w:t xml:space="preserve"> </w:t>
            </w:r>
            <w:r w:rsidR="000F5F3A" w:rsidRPr="002D71DF">
              <w:rPr>
                <w:iCs/>
              </w:rPr>
              <w:t>through</w:t>
            </w:r>
            <w:r w:rsidR="004C760B" w:rsidRPr="002D71DF">
              <w:rPr>
                <w:iCs/>
              </w:rPr>
              <w:t xml:space="preserve"> </w:t>
            </w:r>
            <w:r w:rsidR="000F5F3A" w:rsidRPr="002D71DF">
              <w:rPr>
                <w:iCs/>
              </w:rPr>
              <w:t>embodiment,</w:t>
            </w:r>
            <w:r w:rsidR="004C760B" w:rsidRPr="002D71DF">
              <w:rPr>
                <w:iCs/>
              </w:rPr>
              <w:t xml:space="preserve"> </w:t>
            </w:r>
            <w:r w:rsidR="000F5F3A" w:rsidRPr="002D71DF">
              <w:rPr>
                <w:iCs/>
              </w:rPr>
              <w:t>feedback</w:t>
            </w:r>
            <w:r w:rsidR="004C760B" w:rsidRPr="002D71DF">
              <w:rPr>
                <w:iCs/>
              </w:rPr>
              <w:t xml:space="preserve"> </w:t>
            </w:r>
            <w:r w:rsidR="000F5F3A" w:rsidRPr="002D71DF">
              <w:rPr>
                <w:iCs/>
              </w:rPr>
              <w:t>and</w:t>
            </w:r>
            <w:r w:rsidR="004C760B" w:rsidRPr="002D71DF">
              <w:rPr>
                <w:iCs/>
              </w:rPr>
              <w:t xml:space="preserve"> </w:t>
            </w:r>
            <w:r w:rsidR="000F5F3A" w:rsidRPr="002D71DF">
              <w:rPr>
                <w:iCs/>
              </w:rPr>
              <w:t>reflection.</w:t>
            </w:r>
          </w:p>
          <w:p w14:paraId="48B4EC2D" w14:textId="4BF83AED" w:rsidR="007E3711" w:rsidRPr="002D71DF" w:rsidRDefault="007E3711">
            <w:pPr>
              <w:rPr>
                <w:rStyle w:val="Strong"/>
                <w:b w:val="0"/>
                <w:bCs w:val="0"/>
              </w:rPr>
            </w:pPr>
            <w:r w:rsidRPr="002D71DF">
              <w:rPr>
                <w:rStyle w:val="Strong"/>
              </w:rPr>
              <w:t>Success</w:t>
            </w:r>
            <w:r w:rsidR="004C760B" w:rsidRPr="002D71DF">
              <w:rPr>
                <w:rStyle w:val="Strong"/>
              </w:rPr>
              <w:t xml:space="preserve"> </w:t>
            </w:r>
            <w:r w:rsidRPr="002D71DF">
              <w:rPr>
                <w:rStyle w:val="Strong"/>
              </w:rPr>
              <w:t>criteria</w:t>
            </w:r>
          </w:p>
          <w:p w14:paraId="5FD5432D" w14:textId="568D6FC6" w:rsidR="007E3711" w:rsidRPr="002D71DF" w:rsidRDefault="007E3711">
            <w:pPr>
              <w:rPr>
                <w:rStyle w:val="Strong"/>
                <w:b w:val="0"/>
                <w:bCs w:val="0"/>
              </w:rPr>
            </w:pPr>
            <w:r w:rsidRPr="002D71DF">
              <w:rPr>
                <w:rStyle w:val="Strong"/>
                <w:b w:val="0"/>
                <w:bCs w:val="0"/>
              </w:rPr>
              <w:t>I</w:t>
            </w:r>
            <w:r w:rsidR="004C760B" w:rsidRPr="002D71DF">
              <w:rPr>
                <w:rStyle w:val="Strong"/>
                <w:b w:val="0"/>
                <w:bCs w:val="0"/>
              </w:rPr>
              <w:t xml:space="preserve"> </w:t>
            </w:r>
            <w:r w:rsidRPr="002D71DF">
              <w:rPr>
                <w:rStyle w:val="Strong"/>
                <w:b w:val="0"/>
                <w:bCs w:val="0"/>
              </w:rPr>
              <w:t>can:</w:t>
            </w:r>
          </w:p>
          <w:p w14:paraId="237B6FA7" w14:textId="3FBECFB4" w:rsidR="00247138" w:rsidRPr="002D71DF" w:rsidRDefault="00247138" w:rsidP="00247138">
            <w:pPr>
              <w:pStyle w:val="ListBullet"/>
              <w:numPr>
                <w:ilvl w:val="0"/>
                <w:numId w:val="5"/>
              </w:numPr>
            </w:pPr>
            <w:r w:rsidRPr="002D71DF">
              <w:lastRenderedPageBreak/>
              <w:t>collaboratively</w:t>
            </w:r>
            <w:r w:rsidR="004C760B" w:rsidRPr="002D71DF">
              <w:t xml:space="preserve"> </w:t>
            </w:r>
            <w:r w:rsidRPr="002D71DF">
              <w:t>select</w:t>
            </w:r>
            <w:r w:rsidR="004C760B" w:rsidRPr="002D71DF">
              <w:t xml:space="preserve"> </w:t>
            </w:r>
            <w:r w:rsidRPr="002D71DF">
              <w:t>and</w:t>
            </w:r>
            <w:r w:rsidR="004C760B" w:rsidRPr="002D71DF">
              <w:t xml:space="preserve"> </w:t>
            </w:r>
            <w:r w:rsidRPr="002D71DF">
              <w:t>develop</w:t>
            </w:r>
            <w:r w:rsidR="004C760B" w:rsidRPr="002D71DF">
              <w:t xml:space="preserve"> </w:t>
            </w:r>
            <w:r w:rsidRPr="002D71DF">
              <w:t>an</w:t>
            </w:r>
            <w:r w:rsidR="004C760B" w:rsidRPr="002D71DF">
              <w:t xml:space="preserve"> </w:t>
            </w:r>
            <w:r w:rsidRPr="002D71DF">
              <w:t>idea</w:t>
            </w:r>
            <w:r w:rsidR="004C760B" w:rsidRPr="002D71DF">
              <w:t xml:space="preserve"> </w:t>
            </w:r>
            <w:r w:rsidRPr="002D71DF">
              <w:t>into</w:t>
            </w:r>
            <w:r w:rsidR="004C760B" w:rsidRPr="002D71DF">
              <w:t xml:space="preserve"> </w:t>
            </w:r>
            <w:r w:rsidRPr="002D71DF">
              <w:t>a</w:t>
            </w:r>
            <w:r w:rsidR="004C760B" w:rsidRPr="002D71DF">
              <w:t xml:space="preserve"> </w:t>
            </w:r>
            <w:r w:rsidRPr="002D71DF">
              <w:t>draft</w:t>
            </w:r>
            <w:r w:rsidR="004C760B" w:rsidRPr="002D71DF">
              <w:t xml:space="preserve"> </w:t>
            </w:r>
            <w:r w:rsidRPr="002D71DF">
              <w:t>‘nucleus</w:t>
            </w:r>
            <w:r w:rsidR="004C760B" w:rsidRPr="002D71DF">
              <w:t xml:space="preserve"> </w:t>
            </w:r>
            <w:r w:rsidRPr="002D71DF">
              <w:t>scene’,</w:t>
            </w:r>
            <w:r w:rsidR="004C760B" w:rsidRPr="002D71DF">
              <w:t xml:space="preserve"> </w:t>
            </w:r>
            <w:r w:rsidRPr="002D71DF">
              <w:t>using</w:t>
            </w:r>
            <w:r w:rsidR="004C760B" w:rsidRPr="002D71DF">
              <w:t xml:space="preserve"> </w:t>
            </w:r>
            <w:r w:rsidRPr="002D71DF">
              <w:t>script</w:t>
            </w:r>
            <w:r w:rsidR="004C760B" w:rsidRPr="002D71DF">
              <w:t xml:space="preserve"> </w:t>
            </w:r>
            <w:r w:rsidRPr="002D71DF">
              <w:t>conventions</w:t>
            </w:r>
            <w:r w:rsidR="004C760B" w:rsidRPr="002D71DF">
              <w:t xml:space="preserve"> </w:t>
            </w:r>
            <w:r w:rsidRPr="002D71DF">
              <w:t>and</w:t>
            </w:r>
            <w:r w:rsidR="004C760B" w:rsidRPr="002D71DF">
              <w:t xml:space="preserve"> </w:t>
            </w:r>
            <w:r w:rsidRPr="002D71DF">
              <w:t>dramatic</w:t>
            </w:r>
            <w:r w:rsidR="004C760B" w:rsidRPr="002D71DF">
              <w:t xml:space="preserve"> </w:t>
            </w:r>
            <w:r w:rsidRPr="002D71DF">
              <w:t>processes</w:t>
            </w:r>
            <w:r w:rsidR="004C760B" w:rsidRPr="002D71DF">
              <w:t xml:space="preserve"> </w:t>
            </w:r>
            <w:r w:rsidRPr="002D71DF">
              <w:t>to</w:t>
            </w:r>
            <w:r w:rsidR="004C760B" w:rsidRPr="002D71DF">
              <w:t xml:space="preserve"> </w:t>
            </w:r>
            <w:r w:rsidRPr="002D71DF">
              <w:t>create</w:t>
            </w:r>
            <w:r w:rsidR="004C760B" w:rsidRPr="002D71DF">
              <w:t xml:space="preserve"> </w:t>
            </w:r>
            <w:r w:rsidRPr="002D71DF">
              <w:t>meaning</w:t>
            </w:r>
            <w:r w:rsidR="004C760B" w:rsidRPr="002D71DF">
              <w:t xml:space="preserve"> </w:t>
            </w:r>
            <w:r w:rsidRPr="002D71DF">
              <w:t>for</w:t>
            </w:r>
            <w:r w:rsidR="004C760B" w:rsidRPr="002D71DF">
              <w:t xml:space="preserve"> </w:t>
            </w:r>
            <w:r w:rsidRPr="002D71DF">
              <w:t>an</w:t>
            </w:r>
            <w:r w:rsidR="004C760B" w:rsidRPr="002D71DF">
              <w:t xml:space="preserve"> </w:t>
            </w:r>
            <w:r w:rsidRPr="002D71DF">
              <w:t>audience</w:t>
            </w:r>
          </w:p>
          <w:p w14:paraId="51770C9E" w14:textId="74E5BF2C" w:rsidR="00247138" w:rsidRPr="002D71DF" w:rsidRDefault="00247138" w:rsidP="00247138">
            <w:pPr>
              <w:pStyle w:val="ListBullet"/>
              <w:numPr>
                <w:ilvl w:val="0"/>
                <w:numId w:val="5"/>
              </w:numPr>
            </w:pPr>
            <w:r w:rsidRPr="002D71DF">
              <w:t>provide</w:t>
            </w:r>
            <w:r w:rsidR="004C760B" w:rsidRPr="002D71DF">
              <w:t xml:space="preserve"> </w:t>
            </w:r>
            <w:r w:rsidRPr="002D71DF">
              <w:t>and</w:t>
            </w:r>
            <w:r w:rsidR="004C760B" w:rsidRPr="002D71DF">
              <w:t xml:space="preserve"> </w:t>
            </w:r>
            <w:r w:rsidRPr="002D71DF">
              <w:t>apply</w:t>
            </w:r>
            <w:r w:rsidR="004C760B" w:rsidRPr="002D71DF">
              <w:t xml:space="preserve"> </w:t>
            </w:r>
            <w:r w:rsidRPr="002D71DF">
              <w:t>peer</w:t>
            </w:r>
            <w:r w:rsidR="004C760B" w:rsidRPr="002D71DF">
              <w:t xml:space="preserve"> </w:t>
            </w:r>
            <w:r w:rsidRPr="002D71DF">
              <w:t>feedback</w:t>
            </w:r>
            <w:r w:rsidR="004C760B" w:rsidRPr="002D71DF">
              <w:t xml:space="preserve"> </w:t>
            </w:r>
            <w:r w:rsidRPr="002D71DF">
              <w:t>to</w:t>
            </w:r>
            <w:r w:rsidR="004C760B" w:rsidRPr="002D71DF">
              <w:t xml:space="preserve"> </w:t>
            </w:r>
            <w:r w:rsidRPr="002D71DF">
              <w:t>refine</w:t>
            </w:r>
            <w:r w:rsidR="004C760B" w:rsidRPr="002D71DF">
              <w:t xml:space="preserve"> </w:t>
            </w:r>
            <w:r w:rsidRPr="002D71DF">
              <w:t>dialogue,</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and</w:t>
            </w:r>
            <w:r w:rsidR="004C760B" w:rsidRPr="002D71DF">
              <w:t xml:space="preserve"> </w:t>
            </w:r>
            <w:r w:rsidRPr="002D71DF">
              <w:t>dramatic</w:t>
            </w:r>
            <w:r w:rsidR="004C760B" w:rsidRPr="002D71DF">
              <w:t xml:space="preserve"> </w:t>
            </w:r>
            <w:r w:rsidRPr="002D71DF">
              <w:t>elements</w:t>
            </w:r>
          </w:p>
          <w:p w14:paraId="100060EC" w14:textId="00348747" w:rsidR="00247138" w:rsidRPr="002D71DF" w:rsidRDefault="00247138" w:rsidP="00247138">
            <w:pPr>
              <w:pStyle w:val="ListBullet"/>
              <w:numPr>
                <w:ilvl w:val="0"/>
                <w:numId w:val="5"/>
              </w:numPr>
            </w:pPr>
            <w:r w:rsidRPr="002D71DF">
              <w:t>collaborate</w:t>
            </w:r>
            <w:r w:rsidR="004C760B" w:rsidRPr="002D71DF">
              <w:t xml:space="preserve"> </w:t>
            </w:r>
            <w:r w:rsidRPr="002D71DF">
              <w:t>effectively</w:t>
            </w:r>
            <w:r w:rsidR="004C760B" w:rsidRPr="002D71DF">
              <w:t xml:space="preserve"> </w:t>
            </w:r>
            <w:r w:rsidRPr="002D71DF">
              <w:t>with</w:t>
            </w:r>
            <w:r w:rsidR="004C760B" w:rsidRPr="002D71DF">
              <w:t xml:space="preserve"> </w:t>
            </w:r>
            <w:r w:rsidRPr="002D71DF">
              <w:t>my</w:t>
            </w:r>
            <w:r w:rsidR="004C760B" w:rsidRPr="002D71DF">
              <w:t xml:space="preserve"> </w:t>
            </w:r>
            <w:r w:rsidRPr="002D71DF">
              <w:t>peers</w:t>
            </w:r>
            <w:r w:rsidR="004C760B" w:rsidRPr="002D71DF">
              <w:t xml:space="preserve"> </w:t>
            </w:r>
            <w:r w:rsidRPr="002D71DF">
              <w:t>to</w:t>
            </w:r>
            <w:r w:rsidR="004C760B" w:rsidRPr="002D71DF">
              <w:t xml:space="preserve"> </w:t>
            </w:r>
            <w:r w:rsidRPr="002D71DF">
              <w:t>rehearse</w:t>
            </w:r>
            <w:r w:rsidR="004C760B" w:rsidRPr="002D71DF">
              <w:t xml:space="preserve"> </w:t>
            </w:r>
            <w:r w:rsidRPr="002D71DF">
              <w:t>and</w:t>
            </w:r>
            <w:r w:rsidR="004C760B" w:rsidRPr="002D71DF">
              <w:t xml:space="preserve"> </w:t>
            </w:r>
            <w:r w:rsidRPr="002D71DF">
              <w:t>present</w:t>
            </w:r>
            <w:r w:rsidR="004C760B" w:rsidRPr="002D71DF">
              <w:t xml:space="preserve"> </w:t>
            </w:r>
            <w:r w:rsidRPr="002D71DF">
              <w:t>a</w:t>
            </w:r>
            <w:r w:rsidR="004C760B" w:rsidRPr="002D71DF">
              <w:t xml:space="preserve"> </w:t>
            </w:r>
            <w:r w:rsidRPr="002D71DF">
              <w:t>moved</w:t>
            </w:r>
            <w:r w:rsidR="004C760B" w:rsidRPr="002D71DF">
              <w:t xml:space="preserve"> </w:t>
            </w:r>
            <w:r w:rsidRPr="002D71DF">
              <w:t>reading</w:t>
            </w:r>
            <w:r w:rsidR="004C760B" w:rsidRPr="002D71DF">
              <w:t xml:space="preserve"> </w:t>
            </w:r>
            <w:r w:rsidRPr="002D71DF">
              <w:t>of</w:t>
            </w:r>
            <w:r w:rsidR="004C760B" w:rsidRPr="002D71DF">
              <w:t xml:space="preserve"> </w:t>
            </w:r>
            <w:r w:rsidRPr="002D71DF">
              <w:t>a</w:t>
            </w:r>
            <w:r w:rsidR="004C760B" w:rsidRPr="002D71DF">
              <w:t xml:space="preserve"> </w:t>
            </w:r>
            <w:r w:rsidRPr="002D71DF">
              <w:t>draft</w:t>
            </w:r>
            <w:r w:rsidR="004C760B" w:rsidRPr="002D71DF">
              <w:t xml:space="preserve"> </w:t>
            </w:r>
            <w:r w:rsidRPr="002D71DF">
              <w:t>work</w:t>
            </w:r>
          </w:p>
          <w:p w14:paraId="34B04AB1" w14:textId="18ABF827" w:rsidR="00247138" w:rsidRPr="002D71DF" w:rsidRDefault="00247138" w:rsidP="00247138">
            <w:pPr>
              <w:pStyle w:val="ListBullet"/>
              <w:numPr>
                <w:ilvl w:val="0"/>
                <w:numId w:val="5"/>
              </w:numPr>
            </w:pPr>
            <w:r w:rsidRPr="002D71DF">
              <w:t>evaluate</w:t>
            </w:r>
            <w:r w:rsidR="004C760B" w:rsidRPr="002D71DF">
              <w:t xml:space="preserve"> </w:t>
            </w:r>
            <w:r w:rsidRPr="002D71DF">
              <w:t>how</w:t>
            </w:r>
            <w:r w:rsidR="004C760B" w:rsidRPr="002D71DF">
              <w:t xml:space="preserve"> </w:t>
            </w:r>
            <w:r w:rsidRPr="002D71DF">
              <w:t>creative</w:t>
            </w:r>
            <w:r w:rsidR="004C760B" w:rsidRPr="002D71DF">
              <w:t xml:space="preserve"> </w:t>
            </w:r>
            <w:r w:rsidRPr="002D71DF">
              <w:t>choices</w:t>
            </w:r>
            <w:r w:rsidR="004C760B" w:rsidRPr="002D71DF">
              <w:t xml:space="preserve"> </w:t>
            </w:r>
            <w:r w:rsidRPr="002D71DF">
              <w:t>shape</w:t>
            </w:r>
            <w:r w:rsidR="004C760B" w:rsidRPr="002D71DF">
              <w:t xml:space="preserve"> </w:t>
            </w:r>
            <w:r w:rsidRPr="002D71DF">
              <w:t>meaning</w:t>
            </w:r>
            <w:r w:rsidR="004C760B" w:rsidRPr="002D71DF">
              <w:t xml:space="preserve"> </w:t>
            </w:r>
            <w:r w:rsidRPr="002D71DF">
              <w:t>and</w:t>
            </w:r>
            <w:r w:rsidR="004C760B" w:rsidRPr="002D71DF">
              <w:t xml:space="preserve"> </w:t>
            </w:r>
            <w:r w:rsidRPr="002D71DF">
              <w:t>audience</w:t>
            </w:r>
            <w:r w:rsidR="004C760B" w:rsidRPr="002D71DF">
              <w:t xml:space="preserve"> </w:t>
            </w:r>
            <w:r w:rsidRPr="002D71DF">
              <w:t>response</w:t>
            </w:r>
            <w:r w:rsidR="004C760B" w:rsidRPr="002D71DF">
              <w:t xml:space="preserve"> </w:t>
            </w:r>
            <w:r w:rsidRPr="002D71DF">
              <w:t>in</w:t>
            </w:r>
            <w:r w:rsidR="004C760B" w:rsidRPr="002D71DF">
              <w:t xml:space="preserve"> </w:t>
            </w:r>
            <w:r w:rsidRPr="002D71DF">
              <w:t>a</w:t>
            </w:r>
            <w:r w:rsidR="004C760B" w:rsidRPr="002D71DF">
              <w:t xml:space="preserve"> </w:t>
            </w:r>
            <w:r w:rsidRPr="002D71DF">
              <w:t>draft</w:t>
            </w:r>
            <w:r w:rsidR="004C760B" w:rsidRPr="002D71DF">
              <w:t xml:space="preserve"> </w:t>
            </w:r>
            <w:r w:rsidRPr="002D71DF">
              <w:t>work.</w:t>
            </w:r>
            <w:r w:rsidR="004C760B" w:rsidRPr="002D71DF">
              <w:t xml:space="preserve"> </w:t>
            </w:r>
          </w:p>
          <w:p w14:paraId="2D398B73" w14:textId="76AC8D4E" w:rsidR="00597CC0" w:rsidRPr="002D71DF" w:rsidRDefault="00597CC0" w:rsidP="00597CC0">
            <w:pPr>
              <w:rPr>
                <w:b/>
                <w:bCs/>
              </w:rPr>
            </w:pPr>
            <w:r w:rsidRPr="002D71DF">
              <w:rPr>
                <w:b/>
                <w:bCs/>
              </w:rPr>
              <w:t>Activity</w:t>
            </w:r>
            <w:r w:rsidR="004C760B" w:rsidRPr="002D71DF">
              <w:rPr>
                <w:b/>
                <w:bCs/>
              </w:rPr>
              <w:t xml:space="preserve"> </w:t>
            </w:r>
            <w:r w:rsidRPr="002D71DF">
              <w:rPr>
                <w:b/>
                <w:bCs/>
              </w:rPr>
              <w:t>5.1</w:t>
            </w:r>
            <w:r w:rsidR="00A7501F">
              <w:rPr>
                <w:b/>
                <w:bCs/>
              </w:rPr>
              <w:t xml:space="preserve"> –</w:t>
            </w:r>
            <w:r w:rsidR="004C760B" w:rsidRPr="002D71DF">
              <w:rPr>
                <w:b/>
                <w:bCs/>
              </w:rPr>
              <w:t xml:space="preserve"> </w:t>
            </w:r>
            <w:r w:rsidRPr="002D71DF">
              <w:rPr>
                <w:b/>
                <w:bCs/>
              </w:rPr>
              <w:t>assessment</w:t>
            </w:r>
            <w:r w:rsidR="004C760B" w:rsidRPr="002D71DF">
              <w:rPr>
                <w:b/>
                <w:bCs/>
              </w:rPr>
              <w:t xml:space="preserve"> </w:t>
            </w:r>
            <w:r w:rsidRPr="002D71DF">
              <w:rPr>
                <w:b/>
                <w:bCs/>
              </w:rPr>
              <w:t>task</w:t>
            </w:r>
            <w:r w:rsidR="004C760B" w:rsidRPr="002D71DF">
              <w:rPr>
                <w:b/>
                <w:bCs/>
              </w:rPr>
              <w:t xml:space="preserve"> </w:t>
            </w:r>
          </w:p>
          <w:p w14:paraId="13A77B25" w14:textId="54F49B44" w:rsidR="00597CC0" w:rsidRPr="002D71DF" w:rsidRDefault="00597CC0" w:rsidP="00597CC0">
            <w:r w:rsidRPr="002D71DF">
              <w:t>Provide</w:t>
            </w:r>
            <w:r w:rsidR="004C760B" w:rsidRPr="002D71DF">
              <w:t xml:space="preserve"> </w:t>
            </w:r>
            <w:r w:rsidRPr="002D71DF">
              <w:t>each</w:t>
            </w:r>
            <w:r w:rsidR="004C760B" w:rsidRPr="002D71DF">
              <w:t xml:space="preserve"> </w:t>
            </w:r>
            <w:r w:rsidRPr="002D71DF">
              <w:t>student</w:t>
            </w:r>
            <w:r w:rsidR="004C760B" w:rsidRPr="002D71DF">
              <w:t xml:space="preserve"> </w:t>
            </w:r>
            <w:r w:rsidRPr="002D71DF">
              <w:t>with</w:t>
            </w:r>
            <w:r w:rsidR="004C760B" w:rsidRPr="002D71DF">
              <w:t xml:space="preserve"> </w:t>
            </w:r>
            <w:r w:rsidRPr="002D71DF">
              <w:t>access</w:t>
            </w:r>
            <w:r w:rsidR="004C760B" w:rsidRPr="002D71DF">
              <w:t xml:space="preserve"> </w:t>
            </w:r>
            <w:r w:rsidRPr="002D71DF">
              <w:t>to</w:t>
            </w:r>
            <w:r w:rsidR="004C760B" w:rsidRPr="002D71DF">
              <w:t xml:space="preserve"> </w:t>
            </w:r>
            <w:r w:rsidRPr="002D71DF">
              <w:t>the</w:t>
            </w:r>
            <w:r w:rsidR="004C760B" w:rsidRPr="002D71DF">
              <w:t xml:space="preserve"> </w:t>
            </w:r>
            <w:r w:rsidRPr="002D71DF">
              <w:t>assessment</w:t>
            </w:r>
            <w:r w:rsidR="004C760B" w:rsidRPr="002D71DF">
              <w:t xml:space="preserve"> </w:t>
            </w:r>
            <w:r w:rsidRPr="002D71DF">
              <w:t>task</w:t>
            </w:r>
            <w:r w:rsidR="00E73B42">
              <w:t>.</w:t>
            </w:r>
            <w:r w:rsidR="004C760B" w:rsidRPr="002D71DF">
              <w:t xml:space="preserve"> </w:t>
            </w:r>
            <w:r w:rsidR="00E73B42">
              <w:t>R</w:t>
            </w:r>
            <w:r w:rsidRPr="002D71DF">
              <w:t>ead</w:t>
            </w:r>
            <w:r w:rsidR="004C760B" w:rsidRPr="002D71DF">
              <w:t xml:space="preserve"> </w:t>
            </w:r>
            <w:r w:rsidRPr="002D71DF">
              <w:t>through</w:t>
            </w:r>
            <w:r w:rsidR="004C760B" w:rsidRPr="002D71DF">
              <w:t xml:space="preserve"> </w:t>
            </w:r>
            <w:r w:rsidRPr="002D71DF">
              <w:t>and</w:t>
            </w:r>
            <w:r w:rsidR="004C760B" w:rsidRPr="002D71DF">
              <w:t xml:space="preserve"> </w:t>
            </w:r>
            <w:r w:rsidRPr="002D71DF">
              <w:t>explain</w:t>
            </w:r>
            <w:r w:rsidR="004C760B" w:rsidRPr="002D71DF">
              <w:t xml:space="preserve"> </w:t>
            </w:r>
            <w:r w:rsidRPr="002D71DF">
              <w:t>the</w:t>
            </w:r>
            <w:r w:rsidR="004C760B" w:rsidRPr="002D71DF">
              <w:t xml:space="preserve"> </w:t>
            </w:r>
            <w:r w:rsidRPr="002D71DF">
              <w:t>requirements</w:t>
            </w:r>
            <w:r w:rsidR="004C760B" w:rsidRPr="002D71DF">
              <w:t xml:space="preserve"> </w:t>
            </w:r>
            <w:r w:rsidRPr="002D71DF">
              <w:t>of</w:t>
            </w:r>
            <w:r w:rsidR="004C760B" w:rsidRPr="002D71DF">
              <w:t xml:space="preserve"> </w:t>
            </w:r>
            <w:r w:rsidRPr="002D71DF">
              <w:t>both</w:t>
            </w:r>
            <w:r w:rsidR="004C760B" w:rsidRPr="002D71DF">
              <w:t xml:space="preserve"> </w:t>
            </w:r>
            <w:r w:rsidRPr="002D71DF">
              <w:t>parts.</w:t>
            </w:r>
            <w:r w:rsidR="004C760B" w:rsidRPr="002D71DF">
              <w:t xml:space="preserve"> </w:t>
            </w:r>
            <w:r w:rsidRPr="002D71DF">
              <w:t>Display</w:t>
            </w:r>
            <w:r w:rsidR="004C760B" w:rsidRPr="002D71DF">
              <w:t xml:space="preserve"> </w:t>
            </w:r>
            <w:r w:rsidRPr="002D71DF">
              <w:rPr>
                <w:b/>
                <w:bCs/>
              </w:rPr>
              <w:t>slides</w:t>
            </w:r>
            <w:r w:rsidR="004C760B" w:rsidRPr="002D71DF">
              <w:rPr>
                <w:b/>
                <w:bCs/>
              </w:rPr>
              <w:t xml:space="preserve"> </w:t>
            </w:r>
            <w:r w:rsidRPr="002D71DF">
              <w:rPr>
                <w:b/>
                <w:bCs/>
              </w:rPr>
              <w:t>5.1a</w:t>
            </w:r>
            <w:r w:rsidR="004C760B" w:rsidRPr="002D71DF">
              <w:rPr>
                <w:b/>
                <w:bCs/>
              </w:rPr>
              <w:t xml:space="preserve"> </w:t>
            </w:r>
            <w:r w:rsidRPr="002D71DF">
              <w:rPr>
                <w:b/>
                <w:bCs/>
              </w:rPr>
              <w:t>to</w:t>
            </w:r>
            <w:r w:rsidR="004C760B" w:rsidRPr="002D71DF">
              <w:rPr>
                <w:b/>
                <w:bCs/>
              </w:rPr>
              <w:t xml:space="preserve"> </w:t>
            </w:r>
            <w:r w:rsidRPr="002D71DF">
              <w:rPr>
                <w:b/>
                <w:bCs/>
              </w:rPr>
              <w:t>5.1d</w:t>
            </w:r>
            <w:r w:rsidR="004C760B" w:rsidRPr="002D71DF">
              <w:t xml:space="preserve"> </w:t>
            </w:r>
            <w:r w:rsidRPr="002D71DF">
              <w:t>and</w:t>
            </w:r>
            <w:r w:rsidR="004C760B" w:rsidRPr="002D71DF">
              <w:t xml:space="preserve"> </w:t>
            </w:r>
            <w:r w:rsidRPr="002D71DF">
              <w:t>unpack</w:t>
            </w:r>
            <w:r w:rsidR="004C760B" w:rsidRPr="002D71DF">
              <w:t xml:space="preserve"> </w:t>
            </w:r>
            <w:r w:rsidRPr="002D71DF">
              <w:t>the</w:t>
            </w:r>
            <w:r w:rsidR="004C760B" w:rsidRPr="002D71DF">
              <w:t xml:space="preserve"> </w:t>
            </w:r>
            <w:r w:rsidRPr="002D71DF">
              <w:t>requirements</w:t>
            </w:r>
            <w:r w:rsidR="004C760B" w:rsidRPr="002D71DF">
              <w:t xml:space="preserve"> </w:t>
            </w:r>
            <w:r w:rsidRPr="002D71DF">
              <w:t>and</w:t>
            </w:r>
            <w:r w:rsidR="004C760B" w:rsidRPr="002D71DF">
              <w:t xml:space="preserve"> </w:t>
            </w:r>
            <w:r w:rsidRPr="002D71DF">
              <w:t>steps</w:t>
            </w:r>
            <w:r w:rsidR="004C760B" w:rsidRPr="002D71DF">
              <w:t xml:space="preserve"> </w:t>
            </w:r>
            <w:r w:rsidRPr="002D71DF">
              <w:t>to</w:t>
            </w:r>
            <w:r w:rsidR="004C760B" w:rsidRPr="002D71DF">
              <w:t xml:space="preserve"> </w:t>
            </w:r>
            <w:r w:rsidRPr="002D71DF">
              <w:t>success</w:t>
            </w:r>
            <w:r w:rsidR="004C760B" w:rsidRPr="002D71DF">
              <w:t xml:space="preserve"> </w:t>
            </w:r>
            <w:r w:rsidRPr="002D71DF">
              <w:t>for</w:t>
            </w:r>
            <w:r w:rsidR="004C760B" w:rsidRPr="002D71DF">
              <w:t xml:space="preserve"> </w:t>
            </w:r>
            <w:r w:rsidRPr="002D71DF">
              <w:t>Part</w:t>
            </w:r>
            <w:r w:rsidR="004C760B" w:rsidRPr="002D71DF">
              <w:t xml:space="preserve"> </w:t>
            </w:r>
            <w:r w:rsidRPr="002D71DF">
              <w:t>A</w:t>
            </w:r>
            <w:r w:rsidR="004C760B" w:rsidRPr="002D71DF">
              <w:t xml:space="preserve"> </w:t>
            </w:r>
            <w:r w:rsidRPr="002D71DF">
              <w:t>and</w:t>
            </w:r>
            <w:r w:rsidR="004C760B" w:rsidRPr="002D71DF">
              <w:t xml:space="preserve"> </w:t>
            </w:r>
            <w:r w:rsidRPr="002D71DF">
              <w:t>Part</w:t>
            </w:r>
            <w:r w:rsidR="004C760B" w:rsidRPr="002D71DF">
              <w:t xml:space="preserve"> </w:t>
            </w:r>
            <w:r w:rsidRPr="002D71DF">
              <w:t>B.</w:t>
            </w:r>
            <w:r w:rsidR="004C760B" w:rsidRPr="002D71DF">
              <w:t xml:space="preserve"> </w:t>
            </w:r>
            <w:r w:rsidRPr="002D71DF">
              <w:t>Explain</w:t>
            </w:r>
            <w:r w:rsidR="004C760B" w:rsidRPr="002D71DF">
              <w:t xml:space="preserve"> </w:t>
            </w:r>
            <w:r w:rsidRPr="002D71DF">
              <w:t>that</w:t>
            </w:r>
            <w:r w:rsidR="004C760B" w:rsidRPr="002D71DF">
              <w:t xml:space="preserve"> </w:t>
            </w:r>
            <w:r w:rsidRPr="002D71DF">
              <w:t>the</w:t>
            </w:r>
            <w:r w:rsidR="004C760B" w:rsidRPr="002D71DF">
              <w:t xml:space="preserve"> </w:t>
            </w:r>
            <w:r w:rsidRPr="002D71DF">
              <w:t>first</w:t>
            </w:r>
            <w:r w:rsidR="004C760B" w:rsidRPr="002D71DF">
              <w:t xml:space="preserve"> </w:t>
            </w:r>
            <w:r w:rsidRPr="002D71DF">
              <w:t>step</w:t>
            </w:r>
            <w:r w:rsidR="004C760B" w:rsidRPr="002D71DF">
              <w:t xml:space="preserve"> </w:t>
            </w:r>
            <w:r w:rsidRPr="002D71DF">
              <w:t>will</w:t>
            </w:r>
            <w:r w:rsidR="004C760B" w:rsidRPr="002D71DF">
              <w:t xml:space="preserve"> </w:t>
            </w:r>
            <w:r w:rsidRPr="002D71DF">
              <w:t>be</w:t>
            </w:r>
            <w:r w:rsidR="004C760B" w:rsidRPr="002D71DF">
              <w:t xml:space="preserve"> </w:t>
            </w:r>
            <w:r w:rsidRPr="002D71DF">
              <w:t>selecting</w:t>
            </w:r>
            <w:r w:rsidR="004C760B" w:rsidRPr="002D71DF">
              <w:t xml:space="preserve"> </w:t>
            </w:r>
            <w:r w:rsidRPr="002D71DF">
              <w:t>an</w:t>
            </w:r>
            <w:r w:rsidR="004C760B" w:rsidRPr="002D71DF">
              <w:t xml:space="preserve"> </w:t>
            </w:r>
            <w:r w:rsidRPr="002D71DF">
              <w:t>idea</w:t>
            </w:r>
            <w:r w:rsidR="004C760B" w:rsidRPr="002D71DF">
              <w:t xml:space="preserve"> </w:t>
            </w:r>
            <w:r w:rsidRPr="002D71DF">
              <w:t>for</w:t>
            </w:r>
            <w:r w:rsidR="004C760B" w:rsidRPr="002D71DF">
              <w:t xml:space="preserve"> </w:t>
            </w:r>
            <w:r w:rsidRPr="002D71DF">
              <w:t>development</w:t>
            </w:r>
            <w:r w:rsidR="004C760B" w:rsidRPr="002D71DF">
              <w:t xml:space="preserve"> </w:t>
            </w:r>
            <w:r w:rsidRPr="002D71DF">
              <w:t>of</w:t>
            </w:r>
            <w:r w:rsidR="004C760B" w:rsidRPr="002D71DF">
              <w:t xml:space="preserve"> </w:t>
            </w:r>
            <w:r w:rsidRPr="002D71DF">
              <w:t>their</w:t>
            </w:r>
            <w:r w:rsidR="004C760B" w:rsidRPr="002D71DF">
              <w:t xml:space="preserve"> </w:t>
            </w:r>
            <w:r w:rsidRPr="002D71DF">
              <w:t>‘nucleus</w:t>
            </w:r>
            <w:r w:rsidR="004C760B" w:rsidRPr="002D71DF">
              <w:t xml:space="preserve"> </w:t>
            </w:r>
            <w:r w:rsidRPr="002D71DF">
              <w:t>scene’.</w:t>
            </w:r>
          </w:p>
          <w:p w14:paraId="1B2BEF0B" w14:textId="035ECB78" w:rsidR="00597CC0" w:rsidRPr="002D71DF" w:rsidRDefault="00597CC0" w:rsidP="00597CC0">
            <w:pPr>
              <w:pStyle w:val="FeatureBox4"/>
            </w:pPr>
            <w:r w:rsidRPr="002D71DF">
              <w:rPr>
                <w:b/>
                <w:bCs/>
              </w:rPr>
              <w:t>Differentiation</w:t>
            </w:r>
            <w:r w:rsidRPr="002D71DF">
              <w:t>:</w:t>
            </w:r>
            <w:r w:rsidR="004C760B" w:rsidRPr="002D71DF">
              <w:t xml:space="preserve"> </w:t>
            </w:r>
            <w:r w:rsidRPr="002D71DF">
              <w:t>some</w:t>
            </w:r>
            <w:r w:rsidR="004C760B" w:rsidRPr="002D71DF">
              <w:t xml:space="preserve"> </w:t>
            </w:r>
            <w:r w:rsidRPr="002D71DF">
              <w:t>students</w:t>
            </w:r>
            <w:r w:rsidR="004C760B" w:rsidRPr="002D71DF">
              <w:t xml:space="preserve"> </w:t>
            </w:r>
            <w:r w:rsidRPr="002D71DF">
              <w:t>may</w:t>
            </w:r>
            <w:r w:rsidR="004C760B" w:rsidRPr="002D71DF">
              <w:t xml:space="preserve"> </w:t>
            </w:r>
            <w:r w:rsidRPr="002D71DF">
              <w:t>benefit</w:t>
            </w:r>
            <w:r w:rsidR="004C760B" w:rsidRPr="002D71DF">
              <w:t xml:space="preserve"> </w:t>
            </w:r>
            <w:r w:rsidRPr="002D71DF">
              <w:t>from</w:t>
            </w:r>
            <w:r w:rsidR="004C760B" w:rsidRPr="002D71DF">
              <w:t xml:space="preserve"> </w:t>
            </w:r>
            <w:r w:rsidRPr="002D71DF">
              <w:t>being</w:t>
            </w:r>
            <w:r w:rsidR="004C760B" w:rsidRPr="002D71DF">
              <w:t xml:space="preserve"> </w:t>
            </w:r>
            <w:r w:rsidRPr="002D71DF">
              <w:t>reminded</w:t>
            </w:r>
            <w:r w:rsidR="004C760B" w:rsidRPr="002D71DF">
              <w:t xml:space="preserve"> </w:t>
            </w:r>
            <w:r w:rsidRPr="002D71DF">
              <w:t>that</w:t>
            </w:r>
            <w:r w:rsidR="004C760B" w:rsidRPr="002D71DF">
              <w:t xml:space="preserve"> </w:t>
            </w:r>
            <w:r w:rsidRPr="002D71DF">
              <w:t>a</w:t>
            </w:r>
            <w:r w:rsidR="004C760B" w:rsidRPr="002D71DF">
              <w:t xml:space="preserve"> </w:t>
            </w:r>
            <w:r w:rsidRPr="002D71DF">
              <w:t>‘nucleus</w:t>
            </w:r>
            <w:r w:rsidR="004C760B" w:rsidRPr="002D71DF">
              <w:t xml:space="preserve"> </w:t>
            </w:r>
            <w:r w:rsidRPr="002D71DF">
              <w:t>scene’</w:t>
            </w:r>
            <w:r w:rsidR="004C760B" w:rsidRPr="002D71DF">
              <w:t xml:space="preserve"> </w:t>
            </w:r>
            <w:r w:rsidRPr="002D71DF">
              <w:t>is</w:t>
            </w:r>
            <w:r w:rsidR="004C760B" w:rsidRPr="002D71DF">
              <w:t xml:space="preserve"> </w:t>
            </w:r>
            <w:r w:rsidRPr="002D71DF">
              <w:t>essentially</w:t>
            </w:r>
            <w:r w:rsidR="004C760B" w:rsidRPr="002D71DF">
              <w:t xml:space="preserve"> </w:t>
            </w:r>
            <w:r w:rsidRPr="002D71DF">
              <w:t>an</w:t>
            </w:r>
            <w:r w:rsidR="004C760B" w:rsidRPr="002D71DF">
              <w:t xml:space="preserve"> </w:t>
            </w:r>
            <w:r w:rsidRPr="002D71DF">
              <w:t>embryonic</w:t>
            </w:r>
            <w:r w:rsidR="004C760B" w:rsidRPr="002D71DF">
              <w:t xml:space="preserve"> </w:t>
            </w:r>
            <w:r w:rsidRPr="002D71DF">
              <w:t>idea</w:t>
            </w:r>
            <w:r w:rsidR="004C760B" w:rsidRPr="002D71DF">
              <w:t xml:space="preserve"> </w:t>
            </w:r>
            <w:r w:rsidRPr="002D71DF">
              <w:t>from</w:t>
            </w:r>
            <w:r w:rsidR="004C760B" w:rsidRPr="002D71DF">
              <w:t xml:space="preserve"> </w:t>
            </w:r>
            <w:r w:rsidRPr="002D71DF">
              <w:t>which</w:t>
            </w:r>
            <w:r w:rsidR="004C760B" w:rsidRPr="002D71DF">
              <w:t xml:space="preserve"> </w:t>
            </w:r>
            <w:r w:rsidRPr="002D71DF">
              <w:t>further</w:t>
            </w:r>
            <w:r w:rsidR="004C760B" w:rsidRPr="002D71DF">
              <w:t xml:space="preserve"> </w:t>
            </w:r>
            <w:r w:rsidRPr="002D71DF">
              <w:t>scenes</w:t>
            </w:r>
            <w:r w:rsidR="004C760B" w:rsidRPr="002D71DF">
              <w:t xml:space="preserve"> </w:t>
            </w:r>
            <w:r w:rsidRPr="002D71DF">
              <w:t>may</w:t>
            </w:r>
            <w:r w:rsidR="004C760B" w:rsidRPr="002D71DF">
              <w:t xml:space="preserve"> </w:t>
            </w:r>
            <w:r w:rsidRPr="002D71DF">
              <w:t>spring.</w:t>
            </w:r>
          </w:p>
          <w:p w14:paraId="7F7E4019" w14:textId="2ED7EB66" w:rsidR="00597CC0" w:rsidRPr="002D71DF" w:rsidRDefault="00597CC0" w:rsidP="00597CC0">
            <w:pPr>
              <w:rPr>
                <w:b/>
                <w:bCs/>
              </w:rPr>
            </w:pPr>
            <w:r w:rsidRPr="002D71DF">
              <w:rPr>
                <w:b/>
                <w:bCs/>
              </w:rPr>
              <w:t>Activity</w:t>
            </w:r>
            <w:r w:rsidR="004C760B" w:rsidRPr="002D71DF">
              <w:rPr>
                <w:b/>
                <w:bCs/>
              </w:rPr>
              <w:t xml:space="preserve"> </w:t>
            </w:r>
            <w:r w:rsidRPr="002D71DF">
              <w:rPr>
                <w:b/>
                <w:bCs/>
              </w:rPr>
              <w:t>5.2</w:t>
            </w:r>
            <w:r w:rsidR="00E73B42">
              <w:rPr>
                <w:b/>
                <w:bCs/>
              </w:rPr>
              <w:t xml:space="preserve"> –</w:t>
            </w:r>
            <w:r w:rsidR="004C760B" w:rsidRPr="002D71DF">
              <w:rPr>
                <w:b/>
                <w:bCs/>
              </w:rPr>
              <w:t xml:space="preserve"> </w:t>
            </w:r>
            <w:r w:rsidRPr="002D71DF">
              <w:rPr>
                <w:b/>
                <w:bCs/>
              </w:rPr>
              <w:t>selecting</w:t>
            </w:r>
            <w:r w:rsidR="004C760B" w:rsidRPr="002D71DF">
              <w:rPr>
                <w:b/>
                <w:bCs/>
              </w:rPr>
              <w:t xml:space="preserve"> </w:t>
            </w:r>
            <w:r w:rsidRPr="002D71DF">
              <w:rPr>
                <w:b/>
                <w:bCs/>
              </w:rPr>
              <w:t>an</w:t>
            </w:r>
            <w:r w:rsidR="004C760B" w:rsidRPr="002D71DF">
              <w:rPr>
                <w:b/>
                <w:bCs/>
              </w:rPr>
              <w:t xml:space="preserve"> </w:t>
            </w:r>
            <w:r w:rsidRPr="002D71DF">
              <w:rPr>
                <w:b/>
                <w:bCs/>
              </w:rPr>
              <w:t>idea</w:t>
            </w:r>
            <w:r w:rsidR="004C760B" w:rsidRPr="002D71DF">
              <w:rPr>
                <w:b/>
                <w:bCs/>
              </w:rPr>
              <w:t xml:space="preserve"> </w:t>
            </w:r>
            <w:r w:rsidRPr="002D71DF">
              <w:rPr>
                <w:b/>
                <w:bCs/>
              </w:rPr>
              <w:t>for</w:t>
            </w:r>
            <w:r w:rsidR="004C760B" w:rsidRPr="002D71DF">
              <w:rPr>
                <w:b/>
                <w:bCs/>
              </w:rPr>
              <w:t xml:space="preserve"> </w:t>
            </w:r>
            <w:r w:rsidRPr="002D71DF">
              <w:rPr>
                <w:b/>
                <w:bCs/>
              </w:rPr>
              <w:t>development</w:t>
            </w:r>
          </w:p>
          <w:p w14:paraId="296E0DBF" w14:textId="298BE9A4" w:rsidR="00597CC0" w:rsidRPr="002D71DF" w:rsidRDefault="00597CC0" w:rsidP="00597CC0">
            <w:pPr>
              <w:pStyle w:val="FeatureBox2"/>
            </w:pPr>
            <w:r w:rsidRPr="002D71DF">
              <w:rPr>
                <w:b/>
                <w:bCs/>
              </w:rPr>
              <w:t>Teacher</w:t>
            </w:r>
            <w:r w:rsidR="004C760B" w:rsidRPr="002D71DF">
              <w:rPr>
                <w:b/>
                <w:bCs/>
              </w:rPr>
              <w:t xml:space="preserve"> </w:t>
            </w:r>
            <w:r w:rsidRPr="002D71DF">
              <w:rPr>
                <w:b/>
                <w:bCs/>
              </w:rPr>
              <w:t>note:</w:t>
            </w:r>
            <w:r w:rsidR="004C760B" w:rsidRPr="002D71DF">
              <w:rPr>
                <w:b/>
                <w:bCs/>
              </w:rPr>
              <w:t xml:space="preserve"> </w:t>
            </w:r>
            <w:r w:rsidRPr="002D71DF">
              <w:t>students</w:t>
            </w:r>
            <w:r w:rsidR="004C760B" w:rsidRPr="002D71DF">
              <w:t xml:space="preserve"> </w:t>
            </w:r>
            <w:r w:rsidRPr="002D71DF">
              <w:t>will</w:t>
            </w:r>
            <w:r w:rsidR="004C760B" w:rsidRPr="002D71DF">
              <w:t xml:space="preserve"> </w:t>
            </w:r>
            <w:r w:rsidRPr="002D71DF">
              <w:t>need</w:t>
            </w:r>
            <w:r w:rsidR="004C760B" w:rsidRPr="002D71DF">
              <w:t xml:space="preserve"> </w:t>
            </w:r>
            <w:r w:rsidRPr="002D71DF">
              <w:t>access</w:t>
            </w:r>
            <w:r w:rsidR="004C760B" w:rsidRPr="002D71DF">
              <w:t xml:space="preserve"> </w:t>
            </w:r>
            <w:r w:rsidRPr="002D71DF">
              <w:t>to</w:t>
            </w:r>
            <w:r w:rsidR="004C760B" w:rsidRPr="002D71DF">
              <w:t xml:space="preserve"> </w:t>
            </w:r>
            <w:r w:rsidRPr="002D71DF">
              <w:t>the</w:t>
            </w:r>
            <w:r w:rsidR="004C760B" w:rsidRPr="002D71DF">
              <w:t xml:space="preserve"> </w:t>
            </w:r>
            <w:r w:rsidRPr="002D71DF">
              <w:t>writing</w:t>
            </w:r>
            <w:r w:rsidR="004C760B" w:rsidRPr="002D71DF">
              <w:t xml:space="preserve"> </w:t>
            </w:r>
            <w:r w:rsidRPr="002D71DF">
              <w:t>prompt</w:t>
            </w:r>
            <w:r w:rsidR="004C760B" w:rsidRPr="002D71DF">
              <w:t xml:space="preserve"> </w:t>
            </w:r>
            <w:r w:rsidRPr="002D71DF">
              <w:t>responses</w:t>
            </w:r>
            <w:r w:rsidR="004C760B" w:rsidRPr="002D71DF">
              <w:t xml:space="preserve"> </w:t>
            </w:r>
            <w:r w:rsidRPr="002D71DF">
              <w:t>uploaded</w:t>
            </w:r>
            <w:r w:rsidR="004C760B" w:rsidRPr="002D71DF">
              <w:t xml:space="preserve"> </w:t>
            </w:r>
            <w:r w:rsidRPr="002D71DF">
              <w:t>to</w:t>
            </w:r>
            <w:r w:rsidR="004C760B" w:rsidRPr="002D71DF">
              <w:t xml:space="preserve"> </w:t>
            </w:r>
            <w:r w:rsidRPr="002D71DF">
              <w:t>their</w:t>
            </w:r>
            <w:r w:rsidR="004C760B" w:rsidRPr="002D71DF">
              <w:t xml:space="preserve"> </w:t>
            </w:r>
            <w:r w:rsidRPr="002D71DF">
              <w:t>‘playwright’s</w:t>
            </w:r>
            <w:r w:rsidR="004C760B" w:rsidRPr="002D71DF">
              <w:t xml:space="preserve"> </w:t>
            </w:r>
            <w:r w:rsidRPr="002D71DF">
              <w:lastRenderedPageBreak/>
              <w:t>journal’.</w:t>
            </w:r>
            <w:r w:rsidR="004C760B" w:rsidRPr="002D71DF">
              <w:t xml:space="preserve"> </w:t>
            </w:r>
            <w:r w:rsidRPr="002D71DF">
              <w:t>Teachers</w:t>
            </w:r>
            <w:r w:rsidR="004C760B" w:rsidRPr="002D71DF">
              <w:t xml:space="preserve"> </w:t>
            </w:r>
            <w:r w:rsidRPr="002D71DF">
              <w:t>may</w:t>
            </w:r>
            <w:r w:rsidR="004C760B" w:rsidRPr="002D71DF">
              <w:t xml:space="preserve"> </w:t>
            </w:r>
            <w:r w:rsidRPr="002D71DF">
              <w:t>print</w:t>
            </w:r>
            <w:r w:rsidR="004C760B" w:rsidRPr="002D71DF">
              <w:t xml:space="preserve"> </w:t>
            </w:r>
            <w:r w:rsidRPr="002D71DF">
              <w:t>these</w:t>
            </w:r>
            <w:r w:rsidR="004C760B" w:rsidRPr="002D71DF">
              <w:t xml:space="preserve"> </w:t>
            </w:r>
            <w:r w:rsidRPr="002D71DF">
              <w:t>in</w:t>
            </w:r>
            <w:r w:rsidR="004C760B" w:rsidRPr="002D71DF">
              <w:t xml:space="preserve"> </w:t>
            </w:r>
            <w:r w:rsidRPr="002D71DF">
              <w:t>advance</w:t>
            </w:r>
            <w:r w:rsidR="004C760B" w:rsidRPr="002D71DF">
              <w:t xml:space="preserve"> </w:t>
            </w:r>
            <w:r w:rsidRPr="002D71DF">
              <w:t>or</w:t>
            </w:r>
            <w:r w:rsidR="004C760B" w:rsidRPr="002D71DF">
              <w:t xml:space="preserve"> </w:t>
            </w:r>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access</w:t>
            </w:r>
            <w:r w:rsidR="004C760B" w:rsidRPr="002D71DF">
              <w:t xml:space="preserve"> </w:t>
            </w:r>
            <w:r w:rsidRPr="002D71DF">
              <w:t>their</w:t>
            </w:r>
            <w:r w:rsidR="004C760B" w:rsidRPr="002D71DF">
              <w:t xml:space="preserve"> </w:t>
            </w:r>
            <w:r w:rsidRPr="002D71DF">
              <w:t>own</w:t>
            </w:r>
            <w:r w:rsidR="004C760B" w:rsidRPr="002D71DF">
              <w:t xml:space="preserve"> </w:t>
            </w:r>
            <w:r w:rsidRPr="002D71DF">
              <w:t>copies.</w:t>
            </w:r>
          </w:p>
          <w:p w14:paraId="7E122C3A" w14:textId="24B8685B" w:rsidR="00597CC0" w:rsidRPr="002D71DF" w:rsidRDefault="00597CC0" w:rsidP="00597CC0">
            <w:pPr>
              <w:rPr>
                <w:b/>
                <w:bCs/>
              </w:rPr>
            </w:pPr>
            <w:r w:rsidRPr="002D71DF">
              <w:rPr>
                <w:b/>
                <w:bCs/>
              </w:rPr>
              <w:t>Elevator</w:t>
            </w:r>
            <w:r w:rsidR="004C760B" w:rsidRPr="002D71DF">
              <w:rPr>
                <w:b/>
                <w:bCs/>
              </w:rPr>
              <w:t xml:space="preserve"> </w:t>
            </w:r>
            <w:r w:rsidRPr="002D71DF">
              <w:rPr>
                <w:b/>
                <w:bCs/>
              </w:rPr>
              <w:t>prompt</w:t>
            </w:r>
            <w:r w:rsidR="004C760B" w:rsidRPr="002D71DF">
              <w:rPr>
                <w:b/>
                <w:bCs/>
              </w:rPr>
              <w:t xml:space="preserve"> </w:t>
            </w:r>
            <w:r w:rsidRPr="002D71DF">
              <w:rPr>
                <w:b/>
                <w:bCs/>
              </w:rPr>
              <w:t>pitch</w:t>
            </w:r>
          </w:p>
          <w:p w14:paraId="1A37B717" w14:textId="3360556C" w:rsidR="00597CC0" w:rsidRPr="002D71DF" w:rsidRDefault="00597CC0" w:rsidP="00597CC0">
            <w:r w:rsidRPr="002D71DF">
              <w:t>In</w:t>
            </w:r>
            <w:r w:rsidR="004C760B" w:rsidRPr="002D71DF">
              <w:t xml:space="preserve"> </w:t>
            </w:r>
            <w:r w:rsidRPr="002D71DF">
              <w:t>this</w:t>
            </w:r>
            <w:r w:rsidR="004C760B" w:rsidRPr="002D71DF">
              <w:t xml:space="preserve"> </w:t>
            </w:r>
            <w:r w:rsidRPr="002D71DF">
              <w:t>activity,</w:t>
            </w:r>
            <w:r w:rsidR="004C760B" w:rsidRPr="002D71DF">
              <w:t xml:space="preserve"> </w:t>
            </w:r>
            <w:r w:rsidRPr="002D71DF">
              <w:t>guide</w:t>
            </w:r>
            <w:r w:rsidR="004C760B" w:rsidRPr="002D71DF">
              <w:t xml:space="preserve"> </w:t>
            </w:r>
            <w:r w:rsidRPr="002D71DF">
              <w:t>students</w:t>
            </w:r>
            <w:r w:rsidR="004C760B" w:rsidRPr="002D71DF">
              <w:t xml:space="preserve"> </w:t>
            </w:r>
            <w:r w:rsidRPr="002D71DF">
              <w:t>to</w:t>
            </w:r>
            <w:r w:rsidR="004C760B" w:rsidRPr="002D71DF">
              <w:t xml:space="preserve"> </w:t>
            </w:r>
            <w:r w:rsidRPr="002D71DF">
              <w:t>collaboratively</w:t>
            </w:r>
            <w:r w:rsidR="004C760B" w:rsidRPr="002D71DF">
              <w:t xml:space="preserve"> </w:t>
            </w:r>
            <w:r w:rsidRPr="002D71DF">
              <w:t>select</w:t>
            </w:r>
            <w:r w:rsidR="004C760B" w:rsidRPr="002D71DF">
              <w:t xml:space="preserve"> </w:t>
            </w:r>
            <w:r w:rsidRPr="002D71DF">
              <w:t>one</w:t>
            </w:r>
            <w:r w:rsidR="004C760B" w:rsidRPr="002D71DF">
              <w:t xml:space="preserve"> </w:t>
            </w:r>
            <w:r w:rsidRPr="002D71DF">
              <w:t>or</w:t>
            </w:r>
            <w:r w:rsidR="004C760B" w:rsidRPr="002D71DF">
              <w:t xml:space="preserve"> </w:t>
            </w:r>
            <w:r w:rsidRPr="002D71DF">
              <w:t>more</w:t>
            </w:r>
            <w:r w:rsidR="004C760B" w:rsidRPr="002D71DF">
              <w:t xml:space="preserve"> </w:t>
            </w:r>
            <w:r w:rsidRPr="002D71DF">
              <w:t>writing</w:t>
            </w:r>
            <w:r w:rsidR="004C760B" w:rsidRPr="002D71DF">
              <w:t xml:space="preserve"> </w:t>
            </w:r>
            <w:r w:rsidRPr="002D71DF">
              <w:t>prompt</w:t>
            </w:r>
            <w:r w:rsidR="004C760B" w:rsidRPr="002D71DF">
              <w:t xml:space="preserve"> </w:t>
            </w:r>
            <w:r w:rsidRPr="002D71DF">
              <w:t>responses</w:t>
            </w:r>
            <w:r w:rsidR="004C760B" w:rsidRPr="002D71DF">
              <w:t xml:space="preserve"> </w:t>
            </w:r>
            <w:r w:rsidRPr="002D71DF">
              <w:t>or</w:t>
            </w:r>
            <w:r w:rsidR="004C760B" w:rsidRPr="002D71DF">
              <w:t xml:space="preserve"> </w:t>
            </w:r>
            <w:r w:rsidRPr="002D71DF">
              <w:t>documented</w:t>
            </w:r>
            <w:r w:rsidR="004C760B" w:rsidRPr="002D71DF">
              <w:t xml:space="preserve"> </w:t>
            </w:r>
            <w:r w:rsidRPr="002D71DF">
              <w:t>ideas</w:t>
            </w:r>
            <w:r w:rsidR="004C760B" w:rsidRPr="002D71DF">
              <w:t xml:space="preserve"> </w:t>
            </w:r>
            <w:r w:rsidRPr="002D71DF">
              <w:t>from</w:t>
            </w:r>
            <w:r w:rsidR="004C760B" w:rsidRPr="002D71DF">
              <w:t xml:space="preserve"> </w:t>
            </w:r>
            <w:r w:rsidRPr="002D71DF">
              <w:t>their</w:t>
            </w:r>
            <w:r w:rsidR="004C760B" w:rsidRPr="002D71DF">
              <w:t xml:space="preserve"> </w:t>
            </w:r>
            <w:r w:rsidRPr="002D71DF">
              <w:t>‘playwright’s</w:t>
            </w:r>
            <w:r w:rsidR="004C760B" w:rsidRPr="002D71DF">
              <w:t xml:space="preserve"> </w:t>
            </w:r>
            <w:r w:rsidRPr="002D71DF">
              <w:t>journal’</w:t>
            </w:r>
            <w:r w:rsidR="004C760B" w:rsidRPr="002D71DF">
              <w:t xml:space="preserve"> </w:t>
            </w:r>
            <w:r w:rsidRPr="002D71DF">
              <w:t>to</w:t>
            </w:r>
            <w:r w:rsidR="004C760B" w:rsidRPr="002D71DF">
              <w:t xml:space="preserve"> </w:t>
            </w:r>
            <w:r w:rsidRPr="002D71DF">
              <w:t>develop</w:t>
            </w:r>
            <w:r w:rsidR="004C760B" w:rsidRPr="002D71DF">
              <w:t xml:space="preserve"> </w:t>
            </w:r>
            <w:r w:rsidRPr="002D71DF">
              <w:t>for</w:t>
            </w:r>
            <w:r w:rsidR="004C760B" w:rsidRPr="002D71DF">
              <w:t xml:space="preserve"> </w:t>
            </w:r>
            <w:r w:rsidRPr="002D71DF">
              <w:t>their</w:t>
            </w:r>
            <w:r w:rsidR="004C760B" w:rsidRPr="002D71DF">
              <w:t xml:space="preserve"> </w:t>
            </w:r>
            <w:r w:rsidRPr="002D71DF">
              <w:t>‘nucleus</w:t>
            </w:r>
            <w:r w:rsidR="004C760B" w:rsidRPr="002D71DF">
              <w:t xml:space="preserve"> </w:t>
            </w:r>
            <w:r w:rsidRPr="002D71DF">
              <w:t>scene’.</w:t>
            </w:r>
            <w:r w:rsidR="004C760B" w:rsidRPr="002D71DF">
              <w:t xml:space="preserve"> </w:t>
            </w:r>
          </w:p>
          <w:p w14:paraId="0A4E0E4E" w14:textId="43A4E084" w:rsidR="0060470E" w:rsidRPr="002D71DF" w:rsidRDefault="00597CC0" w:rsidP="00597CC0">
            <w:r w:rsidRPr="002D71DF">
              <w:t>To</w:t>
            </w:r>
            <w:r w:rsidR="004C760B" w:rsidRPr="002D71DF">
              <w:t xml:space="preserve"> </w:t>
            </w:r>
            <w:r w:rsidRPr="002D71DF">
              <w:t>begin</w:t>
            </w:r>
            <w:r w:rsidR="004C760B" w:rsidRPr="002D71DF">
              <w:t xml:space="preserve"> </w:t>
            </w:r>
            <w:r w:rsidRPr="002D71DF">
              <w:t>this</w:t>
            </w:r>
            <w:r w:rsidR="004C760B" w:rsidRPr="002D71DF">
              <w:t xml:space="preserve"> </w:t>
            </w:r>
            <w:r w:rsidRPr="002D71DF">
              <w:t>collaborative</w:t>
            </w:r>
            <w:r w:rsidR="004C760B" w:rsidRPr="002D71DF">
              <w:t xml:space="preserve"> </w:t>
            </w:r>
            <w:r w:rsidRPr="002D71DF">
              <w:t>process,</w:t>
            </w:r>
            <w:r w:rsidR="004C760B" w:rsidRPr="002D71DF">
              <w:t xml:space="preserve"> </w:t>
            </w:r>
            <w:r w:rsidRPr="002D71DF">
              <w:t>remind</w:t>
            </w:r>
            <w:r w:rsidR="004C760B" w:rsidRPr="002D71DF">
              <w:t xml:space="preserve"> </w:t>
            </w:r>
            <w:r w:rsidRPr="002D71DF">
              <w:t>students</w:t>
            </w:r>
            <w:r w:rsidR="004C760B" w:rsidRPr="002D71DF">
              <w:t xml:space="preserve"> </w:t>
            </w:r>
            <w:r w:rsidRPr="002D71DF">
              <w:t>of</w:t>
            </w:r>
            <w:r w:rsidR="004C760B" w:rsidRPr="002D71DF">
              <w:t xml:space="preserve"> </w:t>
            </w:r>
            <w:r w:rsidRPr="002D71DF">
              <w:t>their</w:t>
            </w:r>
            <w:r w:rsidR="004C760B" w:rsidRPr="002D71DF">
              <w:t xml:space="preserve"> </w:t>
            </w:r>
            <w:r w:rsidRPr="002D71DF">
              <w:t>agreed</w:t>
            </w:r>
            <w:r w:rsidR="004C760B" w:rsidRPr="002D71DF">
              <w:t xml:space="preserve"> </w:t>
            </w:r>
            <w:r w:rsidRPr="002D71DF">
              <w:t>blueprint</w:t>
            </w:r>
            <w:r w:rsidR="004C760B" w:rsidRPr="002D71DF">
              <w:t xml:space="preserve"> </w:t>
            </w:r>
            <w:r w:rsidRPr="002D71DF">
              <w:t>for</w:t>
            </w:r>
            <w:r w:rsidR="004C760B" w:rsidRPr="002D71DF">
              <w:t xml:space="preserve"> </w:t>
            </w:r>
            <w:r w:rsidRPr="002D71DF">
              <w:t>ethical</w:t>
            </w:r>
            <w:r w:rsidR="004C760B" w:rsidRPr="002D71DF">
              <w:t xml:space="preserve"> </w:t>
            </w:r>
            <w:r w:rsidRPr="002D71DF">
              <w:t>storytelling</w:t>
            </w:r>
            <w:r w:rsidR="004C760B" w:rsidRPr="002D71DF">
              <w:t xml:space="preserve"> </w:t>
            </w:r>
            <w:r w:rsidRPr="002D71DF">
              <w:t>protocols</w:t>
            </w:r>
            <w:r w:rsidR="004C760B" w:rsidRPr="002D71DF">
              <w:t xml:space="preserve"> </w:t>
            </w:r>
            <w:r w:rsidRPr="002D71DF">
              <w:t>from</w:t>
            </w:r>
            <w:r w:rsidR="004C760B" w:rsidRPr="002D71DF">
              <w:t xml:space="preserve"> </w:t>
            </w:r>
            <w:r w:rsidRPr="002D71DF">
              <w:t>Learning</w:t>
            </w:r>
            <w:r w:rsidR="004C760B" w:rsidRPr="002D71DF">
              <w:t xml:space="preserve"> </w:t>
            </w:r>
            <w:r w:rsidRPr="002D71DF">
              <w:t>sequence</w:t>
            </w:r>
            <w:r w:rsidR="004C760B" w:rsidRPr="002D71DF">
              <w:t xml:space="preserve"> </w:t>
            </w:r>
            <w:r w:rsidRPr="002D71DF">
              <w:t>1,</w:t>
            </w:r>
            <w:r w:rsidR="004C760B" w:rsidRPr="002D71DF">
              <w:t xml:space="preserve"> </w:t>
            </w:r>
            <w:r w:rsidRPr="002D71DF">
              <w:t>including</w:t>
            </w:r>
            <w:r w:rsidR="004C760B" w:rsidRPr="002D71DF">
              <w:t xml:space="preserve"> </w:t>
            </w:r>
            <w:r w:rsidRPr="002D71DF">
              <w:t>listening,</w:t>
            </w:r>
            <w:r w:rsidR="004C760B" w:rsidRPr="002D71DF">
              <w:t xml:space="preserve"> </w:t>
            </w:r>
            <w:r w:rsidRPr="002D71DF">
              <w:t>reciprocity,</w:t>
            </w:r>
            <w:r w:rsidR="004C760B" w:rsidRPr="002D71DF">
              <w:t xml:space="preserve"> </w:t>
            </w:r>
            <w:r w:rsidRPr="002D71DF">
              <w:t>care,</w:t>
            </w:r>
            <w:r w:rsidR="004C760B" w:rsidRPr="002D71DF">
              <w:t xml:space="preserve"> </w:t>
            </w:r>
            <w:r w:rsidRPr="002D71DF">
              <w:t>letting</w:t>
            </w:r>
            <w:r w:rsidR="004C760B" w:rsidRPr="002D71DF">
              <w:t xml:space="preserve"> </w:t>
            </w:r>
            <w:r w:rsidRPr="002D71DF">
              <w:t>their</w:t>
            </w:r>
            <w:r w:rsidR="004C760B" w:rsidRPr="002D71DF">
              <w:t xml:space="preserve"> </w:t>
            </w:r>
            <w:r w:rsidRPr="002D71DF">
              <w:t>thoughts</w:t>
            </w:r>
            <w:r w:rsidR="004C760B" w:rsidRPr="002D71DF">
              <w:t xml:space="preserve"> </w:t>
            </w:r>
            <w:r w:rsidRPr="002D71DF">
              <w:t>be</w:t>
            </w:r>
            <w:r w:rsidR="004C760B" w:rsidRPr="002D71DF">
              <w:t xml:space="preserve"> </w:t>
            </w:r>
            <w:r w:rsidRPr="002D71DF">
              <w:t>seen,</w:t>
            </w:r>
            <w:r w:rsidR="004C760B" w:rsidRPr="002D71DF">
              <w:t xml:space="preserve"> </w:t>
            </w:r>
            <w:r w:rsidRPr="002D71DF">
              <w:t>respecting</w:t>
            </w:r>
            <w:r w:rsidR="004C760B" w:rsidRPr="002D71DF">
              <w:t xml:space="preserve"> </w:t>
            </w:r>
            <w:r w:rsidRPr="002D71DF">
              <w:t>other’s</w:t>
            </w:r>
            <w:r w:rsidR="004C760B" w:rsidRPr="002D71DF">
              <w:t xml:space="preserve"> </w:t>
            </w:r>
            <w:r w:rsidRPr="002D71DF">
              <w:t>thoughts</w:t>
            </w:r>
            <w:r w:rsidR="004C760B" w:rsidRPr="002D71DF">
              <w:t xml:space="preserve"> </w:t>
            </w:r>
            <w:r w:rsidRPr="002D71DF">
              <w:t>and</w:t>
            </w:r>
            <w:r w:rsidR="004C760B" w:rsidRPr="002D71DF">
              <w:t xml:space="preserve"> </w:t>
            </w:r>
            <w:r w:rsidRPr="002D71DF">
              <w:t>shared</w:t>
            </w:r>
            <w:r w:rsidR="004C760B" w:rsidRPr="002D71DF">
              <w:t xml:space="preserve"> </w:t>
            </w:r>
            <w:r w:rsidRPr="002D71DF">
              <w:t>ownership.</w:t>
            </w:r>
          </w:p>
          <w:p w14:paraId="6677B74F" w14:textId="75C4DD80" w:rsidR="00597CC0" w:rsidRPr="002D71DF" w:rsidRDefault="0060470E" w:rsidP="009E22D1">
            <w:pPr>
              <w:pStyle w:val="FeatureBox4"/>
            </w:pPr>
            <w:r w:rsidRPr="002D71DF">
              <w:rPr>
                <w:b/>
              </w:rPr>
              <w:t>Differentiation</w:t>
            </w:r>
            <w:r w:rsidR="00C61007" w:rsidRPr="002D71DF">
              <w:t>:</w:t>
            </w:r>
            <w:r w:rsidR="004C760B" w:rsidRPr="002D71DF">
              <w:t xml:space="preserve"> </w:t>
            </w:r>
            <w:r w:rsidRPr="002D71DF">
              <w:t>some</w:t>
            </w:r>
            <w:r w:rsidR="004C760B" w:rsidRPr="002D71DF">
              <w:t xml:space="preserve"> </w:t>
            </w:r>
            <w:r w:rsidRPr="002D71DF">
              <w:t>students</w:t>
            </w:r>
            <w:r w:rsidR="004C760B" w:rsidRPr="002D71DF">
              <w:t xml:space="preserve"> </w:t>
            </w:r>
            <w:r w:rsidR="00C61007" w:rsidRPr="002D71DF">
              <w:t>may</w:t>
            </w:r>
            <w:r w:rsidR="004C760B" w:rsidRPr="002D71DF">
              <w:t xml:space="preserve"> </w:t>
            </w:r>
            <w:r w:rsidR="009E22D1" w:rsidRPr="002D71DF">
              <w:t>benefit</w:t>
            </w:r>
            <w:r w:rsidR="004C760B" w:rsidRPr="002D71DF">
              <w:t xml:space="preserve"> </w:t>
            </w:r>
            <w:r w:rsidR="009E22D1" w:rsidRPr="002D71DF">
              <w:t>from</w:t>
            </w:r>
            <w:r w:rsidR="004C760B" w:rsidRPr="002D71DF">
              <w:t xml:space="preserve"> </w:t>
            </w:r>
            <w:r w:rsidR="009E22D1" w:rsidRPr="002D71DF">
              <w:t>e</w:t>
            </w:r>
            <w:r w:rsidR="00597CC0" w:rsidRPr="002D71DF">
              <w:t>ffective</w:t>
            </w:r>
            <w:r w:rsidR="004C760B" w:rsidRPr="002D71DF">
              <w:t xml:space="preserve"> </w:t>
            </w:r>
            <w:r w:rsidR="00597CC0" w:rsidRPr="002D71DF">
              <w:t>questioning</w:t>
            </w:r>
            <w:r w:rsidR="004C760B" w:rsidRPr="002D71DF">
              <w:t xml:space="preserve"> </w:t>
            </w:r>
            <w:r w:rsidR="00597CC0" w:rsidRPr="002D71DF">
              <w:t>to</w:t>
            </w:r>
            <w:r w:rsidR="004C760B" w:rsidRPr="002D71DF">
              <w:t xml:space="preserve"> </w:t>
            </w:r>
            <w:r w:rsidR="00597CC0" w:rsidRPr="002D71DF">
              <w:t>activate</w:t>
            </w:r>
            <w:r w:rsidR="004C760B" w:rsidRPr="002D71DF">
              <w:t xml:space="preserve"> </w:t>
            </w:r>
            <w:r w:rsidR="00597CC0" w:rsidRPr="002D71DF">
              <w:t>this</w:t>
            </w:r>
            <w:r w:rsidR="004C760B" w:rsidRPr="002D71DF">
              <w:t xml:space="preserve"> </w:t>
            </w:r>
            <w:r w:rsidR="00597CC0" w:rsidRPr="002D71DF">
              <w:t>prior</w:t>
            </w:r>
            <w:r w:rsidR="004C760B" w:rsidRPr="002D71DF">
              <w:t xml:space="preserve"> </w:t>
            </w:r>
            <w:r w:rsidR="00597CC0" w:rsidRPr="002D71DF">
              <w:t>learning</w:t>
            </w:r>
            <w:r w:rsidR="009E22D1" w:rsidRPr="002D71DF">
              <w:t>.</w:t>
            </w:r>
            <w:r w:rsidR="004C760B" w:rsidRPr="002D71DF">
              <w:t xml:space="preserve"> </w:t>
            </w:r>
            <w:r w:rsidR="00B679E1">
              <w:t>P</w:t>
            </w:r>
            <w:r w:rsidR="009E22D1" w:rsidRPr="002D71DF">
              <w:t>rompts</w:t>
            </w:r>
            <w:r w:rsidR="004C760B" w:rsidRPr="002D71DF">
              <w:t xml:space="preserve"> </w:t>
            </w:r>
            <w:r w:rsidR="00597CC0" w:rsidRPr="002D71DF">
              <w:t>could</w:t>
            </w:r>
            <w:r w:rsidR="004C760B" w:rsidRPr="002D71DF">
              <w:t xml:space="preserve"> </w:t>
            </w:r>
            <w:r w:rsidR="00597CC0" w:rsidRPr="002D71DF">
              <w:t>include:</w:t>
            </w:r>
          </w:p>
          <w:p w14:paraId="19C03641" w14:textId="30908AAD" w:rsidR="00597CC0" w:rsidRPr="002D71DF" w:rsidRDefault="00597CC0" w:rsidP="00B679E1">
            <w:pPr>
              <w:pStyle w:val="FeatureBox4"/>
              <w:numPr>
                <w:ilvl w:val="0"/>
                <w:numId w:val="45"/>
              </w:numPr>
              <w:ind w:left="596" w:hanging="596"/>
            </w:pPr>
            <w:r w:rsidRPr="002D71DF">
              <w:t>What</w:t>
            </w:r>
            <w:r w:rsidR="004C760B" w:rsidRPr="002D71DF">
              <w:t xml:space="preserve"> </w:t>
            </w:r>
            <w:r w:rsidRPr="002D71DF">
              <w:t>is</w:t>
            </w:r>
            <w:r w:rsidR="004C760B" w:rsidRPr="002D71DF">
              <w:t xml:space="preserve"> </w:t>
            </w:r>
            <w:r w:rsidRPr="002D71DF">
              <w:t>a</w:t>
            </w:r>
            <w:r w:rsidR="004C760B" w:rsidRPr="002D71DF">
              <w:t xml:space="preserve"> </w:t>
            </w:r>
            <w:r w:rsidRPr="002D71DF">
              <w:t>protocol?</w:t>
            </w:r>
          </w:p>
          <w:p w14:paraId="7DEE2C4F" w14:textId="69387F89" w:rsidR="00597CC0" w:rsidRPr="002D71DF" w:rsidRDefault="00597CC0" w:rsidP="00B679E1">
            <w:pPr>
              <w:pStyle w:val="FeatureBox4"/>
              <w:numPr>
                <w:ilvl w:val="0"/>
                <w:numId w:val="45"/>
              </w:numPr>
              <w:ind w:left="596" w:hanging="596"/>
            </w:pPr>
            <w:r w:rsidRPr="002D71DF">
              <w:t>Why</w:t>
            </w:r>
            <w:r w:rsidR="004C760B" w:rsidRPr="002D71DF">
              <w:t xml:space="preserve"> </w:t>
            </w:r>
            <w:r w:rsidRPr="002D71DF">
              <w:t>are</w:t>
            </w:r>
            <w:r w:rsidR="004C760B" w:rsidRPr="002D71DF">
              <w:t xml:space="preserve"> </w:t>
            </w:r>
            <w:r w:rsidRPr="002D71DF">
              <w:t>agreed</w:t>
            </w:r>
            <w:r w:rsidR="004C760B" w:rsidRPr="002D71DF">
              <w:t xml:space="preserve"> </w:t>
            </w:r>
            <w:r w:rsidRPr="002D71DF">
              <w:t>protocols</w:t>
            </w:r>
            <w:r w:rsidR="004C760B" w:rsidRPr="002D71DF">
              <w:t xml:space="preserve"> </w:t>
            </w:r>
            <w:r w:rsidRPr="002D71DF">
              <w:t>important?</w:t>
            </w:r>
          </w:p>
          <w:p w14:paraId="3526C497" w14:textId="406222D2" w:rsidR="00597CC0" w:rsidRPr="002D71DF" w:rsidRDefault="00597CC0" w:rsidP="00B679E1">
            <w:pPr>
              <w:pStyle w:val="FeatureBox4"/>
              <w:numPr>
                <w:ilvl w:val="0"/>
                <w:numId w:val="45"/>
              </w:numPr>
              <w:ind w:left="596" w:hanging="596"/>
            </w:pPr>
            <w:r w:rsidRPr="002D71DF">
              <w:t>What</w:t>
            </w:r>
            <w:r w:rsidR="004C760B" w:rsidRPr="002D71DF">
              <w:t xml:space="preserve"> </w:t>
            </w:r>
            <w:r w:rsidRPr="002D71DF">
              <w:t>is</w:t>
            </w:r>
            <w:r w:rsidR="004C760B" w:rsidRPr="002D71DF">
              <w:t xml:space="preserve"> </w:t>
            </w:r>
            <w:r w:rsidRPr="002D71DF">
              <w:t>a</w:t>
            </w:r>
            <w:r w:rsidR="004C760B" w:rsidRPr="002D71DF">
              <w:t xml:space="preserve"> </w:t>
            </w:r>
            <w:r w:rsidRPr="002D71DF">
              <w:t>collaborative</w:t>
            </w:r>
            <w:r w:rsidR="004C760B" w:rsidRPr="002D71DF">
              <w:t xml:space="preserve"> </w:t>
            </w:r>
            <w:r w:rsidRPr="002D71DF">
              <w:t>response?</w:t>
            </w:r>
          </w:p>
          <w:p w14:paraId="2B50B24B" w14:textId="4FCA6C91" w:rsidR="00597CC0" w:rsidRPr="002D71DF" w:rsidRDefault="00597CC0" w:rsidP="00B679E1">
            <w:pPr>
              <w:pStyle w:val="FeatureBox4"/>
              <w:numPr>
                <w:ilvl w:val="0"/>
                <w:numId w:val="45"/>
              </w:numPr>
              <w:ind w:left="596" w:hanging="596"/>
            </w:pPr>
            <w:r w:rsidRPr="002D71DF">
              <w:t>What</w:t>
            </w:r>
            <w:r w:rsidR="004C760B" w:rsidRPr="002D71DF">
              <w:t xml:space="preserve"> </w:t>
            </w:r>
            <w:r w:rsidRPr="002D71DF">
              <w:t>protocols</w:t>
            </w:r>
            <w:r w:rsidR="004C760B" w:rsidRPr="002D71DF">
              <w:t xml:space="preserve"> </w:t>
            </w:r>
            <w:r w:rsidRPr="002D71DF">
              <w:t>for</w:t>
            </w:r>
            <w:r w:rsidR="004C760B" w:rsidRPr="002D71DF">
              <w:t xml:space="preserve"> </w:t>
            </w:r>
            <w:r w:rsidRPr="002D71DF">
              <w:t>sharing</w:t>
            </w:r>
            <w:r w:rsidR="004C760B" w:rsidRPr="002D71DF">
              <w:t xml:space="preserve"> </w:t>
            </w:r>
            <w:r w:rsidRPr="002D71DF">
              <w:t>collaborative</w:t>
            </w:r>
            <w:r w:rsidR="004C760B" w:rsidRPr="002D71DF">
              <w:t xml:space="preserve"> </w:t>
            </w:r>
            <w:r w:rsidRPr="002D71DF">
              <w:t>stories</w:t>
            </w:r>
            <w:r w:rsidR="004C760B" w:rsidRPr="002D71DF">
              <w:t xml:space="preserve"> </w:t>
            </w:r>
            <w:r w:rsidRPr="002D71DF">
              <w:t>have</w:t>
            </w:r>
            <w:r w:rsidR="004C760B" w:rsidRPr="002D71DF">
              <w:t xml:space="preserve"> </w:t>
            </w:r>
            <w:r w:rsidRPr="002D71DF">
              <w:t>we</w:t>
            </w:r>
            <w:r w:rsidR="004C760B" w:rsidRPr="002D71DF">
              <w:t xml:space="preserve"> </w:t>
            </w:r>
            <w:r w:rsidRPr="002D71DF">
              <w:t>established</w:t>
            </w:r>
            <w:r w:rsidR="004C760B" w:rsidRPr="002D71DF">
              <w:t xml:space="preserve"> </w:t>
            </w:r>
            <w:r w:rsidRPr="002D71DF">
              <w:t>in</w:t>
            </w:r>
            <w:r w:rsidR="004C760B" w:rsidRPr="002D71DF">
              <w:t xml:space="preserve"> </w:t>
            </w:r>
            <w:r w:rsidRPr="002D71DF">
              <w:t>our</w:t>
            </w:r>
            <w:r w:rsidR="004C760B" w:rsidRPr="002D71DF">
              <w:t xml:space="preserve"> </w:t>
            </w:r>
            <w:r w:rsidRPr="002D71DF">
              <w:t>ethical</w:t>
            </w:r>
            <w:r w:rsidR="004C760B" w:rsidRPr="002D71DF">
              <w:t xml:space="preserve"> </w:t>
            </w:r>
            <w:r w:rsidRPr="002D71DF">
              <w:t>blueprint</w:t>
            </w:r>
            <w:r w:rsidR="004C760B" w:rsidRPr="002D71DF">
              <w:t xml:space="preserve"> </w:t>
            </w:r>
            <w:r w:rsidRPr="002D71DF">
              <w:t>for</w:t>
            </w:r>
            <w:r w:rsidR="004C760B" w:rsidRPr="002D71DF">
              <w:t xml:space="preserve"> </w:t>
            </w:r>
            <w:r w:rsidR="00314F5D">
              <w:t>storytelling</w:t>
            </w:r>
            <w:r w:rsidRPr="002D71DF">
              <w:t>?</w:t>
            </w:r>
          </w:p>
          <w:p w14:paraId="51D4AE21" w14:textId="7EB5F8F5" w:rsidR="00597CC0" w:rsidRPr="002D71DF" w:rsidRDefault="00597CC0" w:rsidP="00B679E1">
            <w:pPr>
              <w:pStyle w:val="FeatureBox4"/>
              <w:numPr>
                <w:ilvl w:val="0"/>
                <w:numId w:val="45"/>
              </w:numPr>
              <w:ind w:left="596" w:hanging="596"/>
            </w:pPr>
            <w:r w:rsidRPr="002D71DF">
              <w:lastRenderedPageBreak/>
              <w:t>Why</w:t>
            </w:r>
            <w:r w:rsidR="004C760B" w:rsidRPr="002D71DF">
              <w:t xml:space="preserve"> </w:t>
            </w:r>
            <w:r w:rsidRPr="002D71DF">
              <w:t>is</w:t>
            </w:r>
            <w:r w:rsidR="004C760B" w:rsidRPr="002D71DF">
              <w:t xml:space="preserve"> </w:t>
            </w:r>
            <w:r w:rsidRPr="002D71DF">
              <w:t>it</w:t>
            </w:r>
            <w:r w:rsidR="004C760B" w:rsidRPr="002D71DF">
              <w:t xml:space="preserve"> </w:t>
            </w:r>
            <w:r w:rsidRPr="002D71DF">
              <w:t>important</w:t>
            </w:r>
            <w:r w:rsidR="004C760B" w:rsidRPr="002D71DF">
              <w:t xml:space="preserve"> </w:t>
            </w:r>
            <w:r w:rsidRPr="002D71DF">
              <w:t>to</w:t>
            </w:r>
            <w:r w:rsidR="004C760B" w:rsidRPr="002D71DF">
              <w:t xml:space="preserve"> </w:t>
            </w:r>
            <w:r w:rsidRPr="002D71DF">
              <w:t>acknowledge</w:t>
            </w:r>
            <w:r w:rsidR="004C760B" w:rsidRPr="002D71DF">
              <w:t xml:space="preserve"> </w:t>
            </w:r>
            <w:r w:rsidRPr="002D71DF">
              <w:t>shared</w:t>
            </w:r>
            <w:r w:rsidR="004C760B" w:rsidRPr="002D71DF">
              <w:t xml:space="preserve"> </w:t>
            </w:r>
            <w:r w:rsidRPr="002D71DF">
              <w:t>ownership?</w:t>
            </w:r>
            <w:r w:rsidR="004C760B" w:rsidRPr="002D71DF">
              <w:t xml:space="preserve"> </w:t>
            </w:r>
          </w:p>
          <w:p w14:paraId="6728FB62" w14:textId="7BD1A2C4" w:rsidR="00597CC0" w:rsidRPr="002D71DF" w:rsidRDefault="00597CC0" w:rsidP="00597CC0">
            <w:r w:rsidRPr="002D71DF">
              <w:t>Ensure</w:t>
            </w:r>
            <w:r w:rsidR="004C760B" w:rsidRPr="002D71DF">
              <w:t xml:space="preserve"> </w:t>
            </w:r>
            <w:r w:rsidRPr="002D71DF">
              <w:t>that</w:t>
            </w:r>
            <w:r w:rsidR="004C760B" w:rsidRPr="002D71DF">
              <w:t xml:space="preserve"> </w:t>
            </w:r>
            <w:r w:rsidRPr="002D71DF">
              <w:t>collaborative</w:t>
            </w:r>
            <w:r w:rsidR="004C760B" w:rsidRPr="002D71DF">
              <w:t xml:space="preserve"> </w:t>
            </w:r>
            <w:r w:rsidRPr="002D71DF">
              <w:t>responses</w:t>
            </w:r>
            <w:r w:rsidR="004C760B" w:rsidRPr="002D71DF">
              <w:t xml:space="preserve"> </w:t>
            </w:r>
            <w:r w:rsidRPr="002D71DF">
              <w:t>and</w:t>
            </w:r>
            <w:r w:rsidR="004C760B" w:rsidRPr="002D71DF">
              <w:t xml:space="preserve"> </w:t>
            </w:r>
            <w:r w:rsidRPr="002D71DF">
              <w:t>ideas</w:t>
            </w:r>
            <w:r w:rsidR="004C760B" w:rsidRPr="002D71DF">
              <w:t xml:space="preserve"> </w:t>
            </w:r>
            <w:r w:rsidRPr="002D71DF">
              <w:t>are</w:t>
            </w:r>
            <w:r w:rsidR="004C760B" w:rsidRPr="002D71DF">
              <w:t xml:space="preserve"> </w:t>
            </w:r>
            <w:r w:rsidRPr="002D71DF">
              <w:t>considered</w:t>
            </w:r>
            <w:r w:rsidR="004C760B" w:rsidRPr="002D71DF">
              <w:t xml:space="preserve"> </w:t>
            </w:r>
            <w:r w:rsidRPr="002D71DF">
              <w:t>and</w:t>
            </w:r>
            <w:r w:rsidR="004C760B" w:rsidRPr="002D71DF">
              <w:t xml:space="preserve"> </w:t>
            </w:r>
            <w:r w:rsidRPr="002D71DF">
              <w:t>appropriate</w:t>
            </w:r>
            <w:r w:rsidR="004C760B" w:rsidRPr="002D71DF">
              <w:t xml:space="preserve"> </w:t>
            </w:r>
            <w:r w:rsidRPr="002D71DF">
              <w:t>permissions</w:t>
            </w:r>
            <w:r w:rsidR="004C760B" w:rsidRPr="002D71DF">
              <w:t xml:space="preserve"> </w:t>
            </w:r>
            <w:r w:rsidRPr="002D71DF">
              <w:t>are</w:t>
            </w:r>
            <w:r w:rsidR="004C760B" w:rsidRPr="002D71DF">
              <w:t xml:space="preserve"> </w:t>
            </w:r>
            <w:r w:rsidRPr="002D71DF">
              <w:t>negotiated.</w:t>
            </w:r>
            <w:r w:rsidR="004C760B" w:rsidRPr="002D71DF">
              <w:t xml:space="preserve"> </w:t>
            </w:r>
            <w:r w:rsidRPr="002D71DF">
              <w:t>Students</w:t>
            </w:r>
            <w:r w:rsidR="004C760B" w:rsidRPr="002D71DF">
              <w:t xml:space="preserve"> </w:t>
            </w:r>
            <w:r w:rsidRPr="002D71DF">
              <w:t>should</w:t>
            </w:r>
            <w:r w:rsidR="004C760B" w:rsidRPr="002D71DF">
              <w:t xml:space="preserve"> </w:t>
            </w:r>
            <w:r w:rsidRPr="002D71DF">
              <w:t>choose</w:t>
            </w:r>
            <w:r w:rsidR="004C760B" w:rsidRPr="002D71DF">
              <w:t xml:space="preserve"> </w:t>
            </w:r>
            <w:r w:rsidRPr="002D71DF">
              <w:t>the</w:t>
            </w:r>
            <w:r w:rsidR="004C760B" w:rsidRPr="002D71DF">
              <w:t xml:space="preserve"> </w:t>
            </w:r>
            <w:r w:rsidRPr="002D71DF">
              <w:t>prompt</w:t>
            </w:r>
            <w:r w:rsidR="004C760B" w:rsidRPr="002D71DF">
              <w:t xml:space="preserve"> </w:t>
            </w:r>
            <w:r w:rsidRPr="002D71DF">
              <w:t>ideas,</w:t>
            </w:r>
            <w:r w:rsidR="004C760B" w:rsidRPr="002D71DF">
              <w:t xml:space="preserve"> </w:t>
            </w:r>
            <w:r w:rsidRPr="002D71DF">
              <w:t>images</w:t>
            </w:r>
            <w:r w:rsidR="004C760B" w:rsidRPr="002D71DF">
              <w:t xml:space="preserve"> </w:t>
            </w:r>
            <w:r w:rsidRPr="002D71DF">
              <w:t>and</w:t>
            </w:r>
            <w:r w:rsidR="004C760B" w:rsidRPr="002D71DF">
              <w:t xml:space="preserve"> </w:t>
            </w:r>
            <w:r w:rsidRPr="002D71DF">
              <w:t>stories</w:t>
            </w:r>
            <w:r w:rsidR="004C760B" w:rsidRPr="002D71DF">
              <w:t xml:space="preserve"> </w:t>
            </w:r>
            <w:r w:rsidRPr="002D71DF">
              <w:t>that</w:t>
            </w:r>
            <w:r w:rsidR="004C760B" w:rsidRPr="002D71DF">
              <w:t xml:space="preserve"> </w:t>
            </w:r>
            <w:r w:rsidRPr="002D71DF">
              <w:t>are</w:t>
            </w:r>
            <w:r w:rsidR="004C760B" w:rsidRPr="002D71DF">
              <w:t xml:space="preserve"> </w:t>
            </w:r>
            <w:r w:rsidRPr="002D71DF">
              <w:t>most</w:t>
            </w:r>
            <w:r w:rsidR="004C760B" w:rsidRPr="002D71DF">
              <w:t xml:space="preserve"> </w:t>
            </w:r>
            <w:r w:rsidRPr="002D71DF">
              <w:t>significant</w:t>
            </w:r>
            <w:r w:rsidR="004C760B" w:rsidRPr="002D71DF">
              <w:t xml:space="preserve"> </w:t>
            </w:r>
            <w:r w:rsidRPr="002D71DF">
              <w:t>to</w:t>
            </w:r>
            <w:r w:rsidR="004C760B" w:rsidRPr="002D71DF">
              <w:t xml:space="preserve"> </w:t>
            </w:r>
            <w:r w:rsidRPr="002D71DF">
              <w:t>them.</w:t>
            </w:r>
            <w:r w:rsidR="004C760B" w:rsidRPr="002D71DF">
              <w:t xml:space="preserve"> </w:t>
            </w:r>
            <w:r w:rsidRPr="002D71DF">
              <w:t>At</w:t>
            </w:r>
            <w:r w:rsidR="004C760B" w:rsidRPr="002D71DF">
              <w:t xml:space="preserve"> </w:t>
            </w:r>
            <w:r w:rsidRPr="002D71DF">
              <w:t>the</w:t>
            </w:r>
            <w:r w:rsidR="004C760B" w:rsidRPr="002D71DF">
              <w:t xml:space="preserve"> </w:t>
            </w:r>
            <w:r w:rsidRPr="002D71DF">
              <w:t>end</w:t>
            </w:r>
            <w:r w:rsidR="004C760B" w:rsidRPr="002D71DF">
              <w:t xml:space="preserve"> </w:t>
            </w:r>
            <w:r w:rsidRPr="002D71DF">
              <w:t>of</w:t>
            </w:r>
            <w:r w:rsidR="004C760B" w:rsidRPr="002D71DF">
              <w:t xml:space="preserve"> </w:t>
            </w:r>
            <w:r w:rsidRPr="002D71DF">
              <w:t>this</w:t>
            </w:r>
            <w:r w:rsidR="004C760B" w:rsidRPr="002D71DF">
              <w:t xml:space="preserve"> </w:t>
            </w:r>
            <w:r w:rsidRPr="002D71DF">
              <w:t>process,</w:t>
            </w:r>
            <w:r w:rsidR="004C760B" w:rsidRPr="002D71DF">
              <w:t xml:space="preserve"> </w:t>
            </w:r>
            <w:r w:rsidRPr="002D71DF">
              <w:t>confirm</w:t>
            </w:r>
            <w:r w:rsidR="004C760B" w:rsidRPr="002D71DF">
              <w:t xml:space="preserve"> </w:t>
            </w:r>
            <w:r w:rsidRPr="002D71DF">
              <w:t>that</w:t>
            </w:r>
            <w:r w:rsidR="004C760B" w:rsidRPr="002D71DF">
              <w:t xml:space="preserve"> </w:t>
            </w:r>
            <w:r w:rsidRPr="002D71DF">
              <w:t>each</w:t>
            </w:r>
            <w:r w:rsidR="004C760B" w:rsidRPr="002D71DF">
              <w:t xml:space="preserve"> </w:t>
            </w:r>
            <w:r w:rsidRPr="002D71DF">
              <w:t>student</w:t>
            </w:r>
            <w:r w:rsidR="004C760B" w:rsidRPr="002D71DF">
              <w:t xml:space="preserve"> </w:t>
            </w:r>
            <w:r w:rsidRPr="002D71DF">
              <w:t>has</w:t>
            </w:r>
            <w:r w:rsidR="004C760B" w:rsidRPr="002D71DF">
              <w:t xml:space="preserve"> </w:t>
            </w:r>
            <w:r w:rsidRPr="002D71DF">
              <w:t>access</w:t>
            </w:r>
            <w:r w:rsidR="004C760B" w:rsidRPr="002D71DF">
              <w:t xml:space="preserve"> </w:t>
            </w:r>
            <w:r w:rsidRPr="002D71DF">
              <w:t>to</w:t>
            </w:r>
            <w:r w:rsidR="004C760B" w:rsidRPr="002D71DF">
              <w:t xml:space="preserve"> </w:t>
            </w:r>
            <w:r w:rsidRPr="002D71DF">
              <w:t>at</w:t>
            </w:r>
            <w:r w:rsidR="004C760B" w:rsidRPr="002D71DF">
              <w:t xml:space="preserve"> </w:t>
            </w:r>
            <w:r w:rsidRPr="002D71DF">
              <w:t>least</w:t>
            </w:r>
            <w:r w:rsidR="004C760B" w:rsidRPr="002D71DF">
              <w:t xml:space="preserve"> </w:t>
            </w:r>
            <w:r w:rsidRPr="002D71DF">
              <w:t>one</w:t>
            </w:r>
            <w:r w:rsidR="004C760B" w:rsidRPr="002D71DF">
              <w:t xml:space="preserve"> </w:t>
            </w:r>
            <w:r w:rsidRPr="002D71DF">
              <w:t>printed</w:t>
            </w:r>
            <w:r w:rsidR="004C760B" w:rsidRPr="002D71DF">
              <w:t xml:space="preserve"> </w:t>
            </w:r>
            <w:r w:rsidRPr="002D71DF">
              <w:t>writing</w:t>
            </w:r>
            <w:r w:rsidR="004C760B" w:rsidRPr="002D71DF">
              <w:t xml:space="preserve"> </w:t>
            </w:r>
            <w:r w:rsidRPr="002D71DF">
              <w:t>prompt</w:t>
            </w:r>
            <w:r w:rsidR="004C760B" w:rsidRPr="002D71DF">
              <w:t xml:space="preserve"> </w:t>
            </w:r>
            <w:r w:rsidRPr="002D71DF">
              <w:t>response</w:t>
            </w:r>
            <w:r w:rsidR="004C760B" w:rsidRPr="002D71DF">
              <w:t xml:space="preserve"> </w:t>
            </w:r>
            <w:r w:rsidRPr="002D71DF">
              <w:t>draft.</w:t>
            </w:r>
            <w:r w:rsidR="004C760B" w:rsidRPr="002D71DF">
              <w:t xml:space="preserve"> </w:t>
            </w:r>
          </w:p>
          <w:p w14:paraId="2A40BED0" w14:textId="69537F7E" w:rsidR="00597CC0" w:rsidRPr="002D71DF" w:rsidRDefault="00597CC0" w:rsidP="00597CC0">
            <w:r w:rsidRPr="002D71DF">
              <w:t>Allow</w:t>
            </w:r>
            <w:r w:rsidR="004C760B" w:rsidRPr="002D71DF">
              <w:t xml:space="preserve"> </w:t>
            </w:r>
            <w:r w:rsidRPr="002D71DF">
              <w:t>students</w:t>
            </w:r>
            <w:r w:rsidR="004C760B" w:rsidRPr="002D71DF">
              <w:t xml:space="preserve"> </w:t>
            </w:r>
            <w:r w:rsidRPr="002D71DF">
              <w:t>individual</w:t>
            </w:r>
            <w:r w:rsidR="004C760B" w:rsidRPr="002D71DF">
              <w:t xml:space="preserve"> </w:t>
            </w:r>
            <w:r w:rsidRPr="002D71DF">
              <w:t>planning</w:t>
            </w:r>
            <w:r w:rsidR="004C760B" w:rsidRPr="002D71DF">
              <w:t xml:space="preserve"> </w:t>
            </w:r>
            <w:r w:rsidRPr="002D71DF">
              <w:t>time</w:t>
            </w:r>
            <w:r w:rsidR="004C760B" w:rsidRPr="002D71DF">
              <w:t xml:space="preserve"> </w:t>
            </w:r>
            <w:r w:rsidRPr="002D71DF">
              <w:t>to</w:t>
            </w:r>
            <w:r w:rsidR="004C760B" w:rsidRPr="002D71DF">
              <w:t xml:space="preserve"> </w:t>
            </w:r>
            <w:r w:rsidRPr="002D71DF">
              <w:t>review</w:t>
            </w:r>
            <w:r w:rsidR="004C760B" w:rsidRPr="002D71DF">
              <w:t xml:space="preserve"> </w:t>
            </w:r>
            <w:r w:rsidRPr="002D71DF">
              <w:t>their</w:t>
            </w:r>
            <w:r w:rsidR="004C760B" w:rsidRPr="002D71DF">
              <w:t xml:space="preserve"> </w:t>
            </w:r>
            <w:r w:rsidRPr="002D71DF">
              <w:t>chosen</w:t>
            </w:r>
            <w:r w:rsidR="004C760B" w:rsidRPr="002D71DF">
              <w:t xml:space="preserve"> </w:t>
            </w:r>
            <w:r w:rsidRPr="002D71DF">
              <w:t>response</w:t>
            </w:r>
            <w:r w:rsidR="00A74FF0">
              <w:t>(</w:t>
            </w:r>
            <w:r w:rsidRPr="002D71DF">
              <w:t>s</w:t>
            </w:r>
            <w:r w:rsidR="00A74FF0">
              <w:t>)</w:t>
            </w:r>
            <w:r w:rsidR="004C760B" w:rsidRPr="002D71DF">
              <w:t xml:space="preserve"> </w:t>
            </w:r>
            <w:r w:rsidRPr="002D71DF">
              <w:t>and</w:t>
            </w:r>
            <w:r w:rsidR="004C760B" w:rsidRPr="002D71DF">
              <w:t xml:space="preserve"> </w:t>
            </w:r>
            <w:r w:rsidRPr="002D71DF">
              <w:t>circulate</w:t>
            </w:r>
            <w:r w:rsidR="004C760B" w:rsidRPr="002D71DF">
              <w:t xml:space="preserve"> </w:t>
            </w:r>
            <w:r w:rsidRPr="002D71DF">
              <w:t>around</w:t>
            </w:r>
            <w:r w:rsidR="004C760B" w:rsidRPr="002D71DF">
              <w:t xml:space="preserve"> </w:t>
            </w:r>
            <w:r w:rsidRPr="002D71DF">
              <w:t>the</w:t>
            </w:r>
            <w:r w:rsidR="004C760B" w:rsidRPr="002D71DF">
              <w:t xml:space="preserve"> </w:t>
            </w:r>
            <w:r w:rsidRPr="002D71DF">
              <w:t>class,</w:t>
            </w:r>
            <w:r w:rsidR="004C760B" w:rsidRPr="002D71DF">
              <w:t xml:space="preserve"> </w:t>
            </w:r>
            <w:r w:rsidRPr="002D71DF">
              <w:t>supporting</w:t>
            </w:r>
            <w:r w:rsidR="004C760B" w:rsidRPr="002D71DF">
              <w:t xml:space="preserve"> </w:t>
            </w:r>
            <w:r w:rsidRPr="002D71DF">
              <w:t>them</w:t>
            </w:r>
            <w:r w:rsidR="004C760B" w:rsidRPr="002D71DF">
              <w:t xml:space="preserve"> </w:t>
            </w:r>
            <w:r w:rsidRPr="002D71DF">
              <w:t>to</w:t>
            </w:r>
            <w:r w:rsidR="004C760B" w:rsidRPr="002D71DF">
              <w:t xml:space="preserve"> </w:t>
            </w:r>
            <w:r w:rsidRPr="002D71DF">
              <w:t>consider</w:t>
            </w:r>
            <w:r w:rsidR="004C760B" w:rsidRPr="002D71DF">
              <w:t xml:space="preserve"> </w:t>
            </w:r>
            <w:r w:rsidRPr="002D71DF">
              <w:t>why</w:t>
            </w:r>
            <w:r w:rsidR="004C760B" w:rsidRPr="002D71DF">
              <w:t xml:space="preserve"> </w:t>
            </w:r>
            <w:r w:rsidRPr="002D71DF">
              <w:t>the</w:t>
            </w:r>
            <w:r w:rsidR="004C760B" w:rsidRPr="002D71DF">
              <w:t xml:space="preserve"> </w:t>
            </w:r>
            <w:r w:rsidRPr="002D71DF">
              <w:t>draft</w:t>
            </w:r>
            <w:r w:rsidR="004C760B" w:rsidRPr="002D71DF">
              <w:t xml:space="preserve"> </w:t>
            </w:r>
            <w:r w:rsidRPr="002D71DF">
              <w:t>response</w:t>
            </w:r>
            <w:r w:rsidR="00A74FF0">
              <w:t>(</w:t>
            </w:r>
            <w:r w:rsidRPr="002D71DF">
              <w:t>s</w:t>
            </w:r>
            <w:r w:rsidR="00A74FF0">
              <w:t>)</w:t>
            </w:r>
            <w:r w:rsidR="004C760B" w:rsidRPr="002D71DF">
              <w:t xml:space="preserve"> </w:t>
            </w:r>
            <w:r w:rsidRPr="002D71DF">
              <w:t>matters</w:t>
            </w:r>
            <w:r w:rsidR="004C760B" w:rsidRPr="002D71DF">
              <w:t xml:space="preserve"> </w:t>
            </w:r>
            <w:r w:rsidRPr="002D71DF">
              <w:t>to</w:t>
            </w:r>
            <w:r w:rsidR="004C760B" w:rsidRPr="002D71DF">
              <w:t xml:space="preserve"> </w:t>
            </w:r>
            <w:r w:rsidRPr="002D71DF">
              <w:t>them.</w:t>
            </w:r>
            <w:r w:rsidR="004C760B" w:rsidRPr="002D71DF">
              <w:t xml:space="preserve"> </w:t>
            </w:r>
          </w:p>
          <w:p w14:paraId="10E4EDBC" w14:textId="5DE8CD48" w:rsidR="00597CC0" w:rsidRPr="002D71DF" w:rsidRDefault="00597CC0" w:rsidP="00597CC0">
            <w:r w:rsidRPr="002D71DF">
              <w:t>Students</w:t>
            </w:r>
            <w:r w:rsidR="004C760B" w:rsidRPr="002D71DF">
              <w:t xml:space="preserve"> </w:t>
            </w:r>
            <w:r w:rsidRPr="002D71DF">
              <w:t>will</w:t>
            </w:r>
            <w:r w:rsidR="004C760B" w:rsidRPr="002D71DF">
              <w:t xml:space="preserve"> </w:t>
            </w:r>
            <w:r w:rsidRPr="002D71DF">
              <w:t>develop</w:t>
            </w:r>
            <w:r w:rsidR="004C760B" w:rsidRPr="002D71DF">
              <w:t xml:space="preserve"> </w:t>
            </w:r>
            <w:r w:rsidRPr="002D71DF">
              <w:t>a</w:t>
            </w:r>
            <w:r w:rsidR="004C760B" w:rsidRPr="002D71DF">
              <w:t xml:space="preserve"> </w:t>
            </w:r>
            <w:r w:rsidRPr="002D71DF">
              <w:t>plan</w:t>
            </w:r>
            <w:r w:rsidR="004C760B" w:rsidRPr="002D71DF">
              <w:t xml:space="preserve"> </w:t>
            </w:r>
            <w:r w:rsidRPr="002D71DF">
              <w:t>for</w:t>
            </w:r>
            <w:r w:rsidR="004C760B" w:rsidRPr="002D71DF">
              <w:t xml:space="preserve"> </w:t>
            </w:r>
            <w:r w:rsidRPr="002D71DF">
              <w:t>pitching</w:t>
            </w:r>
            <w:r w:rsidR="004C760B" w:rsidRPr="002D71DF">
              <w:t xml:space="preserve"> </w:t>
            </w:r>
            <w:r w:rsidRPr="002D71DF">
              <w:t>their</w:t>
            </w:r>
            <w:r w:rsidR="004C760B" w:rsidRPr="002D71DF">
              <w:t xml:space="preserve"> </w:t>
            </w:r>
            <w:r w:rsidRPr="002D71DF">
              <w:t>prompt</w:t>
            </w:r>
            <w:r w:rsidR="004C760B" w:rsidRPr="002D71DF">
              <w:t xml:space="preserve"> </w:t>
            </w:r>
            <w:r w:rsidRPr="002D71DF">
              <w:t>to</w:t>
            </w:r>
            <w:r w:rsidR="004C760B" w:rsidRPr="002D71DF">
              <w:t xml:space="preserve"> </w:t>
            </w:r>
            <w:r w:rsidRPr="002D71DF">
              <w:t>the</w:t>
            </w:r>
            <w:r w:rsidR="004C760B" w:rsidRPr="002D71DF">
              <w:t xml:space="preserve"> </w:t>
            </w:r>
            <w:r w:rsidRPr="002D71DF">
              <w:t>class.</w:t>
            </w:r>
            <w:r w:rsidR="004C760B" w:rsidRPr="002D71DF">
              <w:t xml:space="preserve"> </w:t>
            </w:r>
            <w:r w:rsidRPr="002D71DF">
              <w:t>Each</w:t>
            </w:r>
            <w:r w:rsidR="004C760B" w:rsidRPr="002D71DF">
              <w:t xml:space="preserve"> </w:t>
            </w:r>
            <w:r w:rsidRPr="002D71DF">
              <w:t>pitch</w:t>
            </w:r>
            <w:r w:rsidR="004C760B" w:rsidRPr="002D71DF">
              <w:t xml:space="preserve"> </w:t>
            </w:r>
            <w:r w:rsidRPr="002D71DF">
              <w:t>should</w:t>
            </w:r>
            <w:r w:rsidR="004C760B" w:rsidRPr="002D71DF">
              <w:t xml:space="preserve"> </w:t>
            </w:r>
            <w:r w:rsidRPr="002D71DF">
              <w:t>be</w:t>
            </w:r>
            <w:r w:rsidR="004C760B" w:rsidRPr="002D71DF">
              <w:t xml:space="preserve"> </w:t>
            </w:r>
            <w:r w:rsidRPr="002D71DF">
              <w:t>brief,</w:t>
            </w:r>
            <w:r w:rsidR="004C760B" w:rsidRPr="002D71DF">
              <w:t xml:space="preserve"> </w:t>
            </w:r>
            <w:r w:rsidRPr="002D71DF">
              <w:t>no</w:t>
            </w:r>
            <w:r w:rsidR="004C760B" w:rsidRPr="002D71DF">
              <w:t xml:space="preserve"> </w:t>
            </w:r>
            <w:r w:rsidRPr="002D71DF">
              <w:t>more</w:t>
            </w:r>
            <w:r w:rsidR="004C760B" w:rsidRPr="002D71DF">
              <w:t xml:space="preserve"> </w:t>
            </w:r>
            <w:r w:rsidRPr="002D71DF">
              <w:t>than</w:t>
            </w:r>
            <w:r w:rsidR="004C760B" w:rsidRPr="002D71DF">
              <w:t xml:space="preserve"> </w:t>
            </w:r>
            <w:r w:rsidRPr="002D71DF">
              <w:t>30</w:t>
            </w:r>
            <w:r w:rsidR="00B679E1">
              <w:t xml:space="preserve"> to </w:t>
            </w:r>
            <w:r w:rsidRPr="002D71DF">
              <w:t>45</w:t>
            </w:r>
            <w:r w:rsidR="004C760B" w:rsidRPr="002D71DF">
              <w:t xml:space="preserve"> </w:t>
            </w:r>
            <w:r w:rsidRPr="002D71DF">
              <w:t>seconds</w:t>
            </w:r>
            <w:r w:rsidR="004C760B" w:rsidRPr="002D71DF">
              <w:t xml:space="preserve"> </w:t>
            </w:r>
            <w:r w:rsidRPr="002D71DF">
              <w:t>and</w:t>
            </w:r>
            <w:r w:rsidR="004C760B" w:rsidRPr="002D71DF">
              <w:t xml:space="preserve"> </w:t>
            </w:r>
            <w:r w:rsidRPr="002D71DF">
              <w:t>should</w:t>
            </w:r>
            <w:r w:rsidR="004C760B" w:rsidRPr="002D71DF">
              <w:t xml:space="preserve"> </w:t>
            </w:r>
            <w:r w:rsidRPr="002D71DF">
              <w:t>highlight:</w:t>
            </w:r>
          </w:p>
          <w:p w14:paraId="3980F34E" w14:textId="1655FFB9" w:rsidR="00597CC0" w:rsidRPr="002D71DF" w:rsidRDefault="00597CC0" w:rsidP="00597CC0">
            <w:pPr>
              <w:pStyle w:val="ListBullet"/>
              <w:numPr>
                <w:ilvl w:val="0"/>
                <w:numId w:val="5"/>
              </w:numPr>
            </w:pPr>
            <w:r w:rsidRPr="002D71DF">
              <w:t>the</w:t>
            </w:r>
            <w:r w:rsidR="004C760B" w:rsidRPr="002D71DF">
              <w:t xml:space="preserve"> </w:t>
            </w:r>
            <w:r w:rsidRPr="002D71DF">
              <w:t>central</w:t>
            </w:r>
            <w:r w:rsidR="004C760B" w:rsidRPr="002D71DF">
              <w:t xml:space="preserve"> </w:t>
            </w:r>
            <w:r w:rsidRPr="002D71DF">
              <w:t>ideas,</w:t>
            </w:r>
            <w:r w:rsidR="004C760B" w:rsidRPr="002D71DF">
              <w:t xml:space="preserve"> </w:t>
            </w:r>
            <w:r w:rsidRPr="002D71DF">
              <w:t>images</w:t>
            </w:r>
            <w:r w:rsidR="004C760B" w:rsidRPr="002D71DF">
              <w:t xml:space="preserve"> </w:t>
            </w:r>
            <w:r w:rsidRPr="002D71DF">
              <w:t>and</w:t>
            </w:r>
            <w:r w:rsidR="004C760B" w:rsidRPr="002D71DF">
              <w:t xml:space="preserve"> </w:t>
            </w:r>
            <w:r w:rsidRPr="002D71DF">
              <w:t>stories</w:t>
            </w:r>
          </w:p>
          <w:p w14:paraId="2302BF0B" w14:textId="7528E468" w:rsidR="00597CC0" w:rsidRPr="002D71DF" w:rsidRDefault="00597CC0" w:rsidP="00597CC0">
            <w:pPr>
              <w:pStyle w:val="ListBullet"/>
              <w:numPr>
                <w:ilvl w:val="0"/>
                <w:numId w:val="5"/>
              </w:numPr>
            </w:pPr>
            <w:r w:rsidRPr="002D71DF">
              <w:t>the</w:t>
            </w:r>
            <w:r w:rsidR="004C760B" w:rsidRPr="002D71DF">
              <w:t xml:space="preserve"> </w:t>
            </w:r>
            <w:r w:rsidRPr="002D71DF">
              <w:t>script</w:t>
            </w:r>
            <w:r w:rsidR="004C760B" w:rsidRPr="002D71DF">
              <w:t xml:space="preserve"> </w:t>
            </w:r>
            <w:r w:rsidRPr="002D71DF">
              <w:t>conventions</w:t>
            </w:r>
            <w:r w:rsidR="004C760B" w:rsidRPr="002D71DF">
              <w:t xml:space="preserve"> </w:t>
            </w:r>
            <w:r w:rsidRPr="002D71DF">
              <w:t>used</w:t>
            </w:r>
          </w:p>
          <w:p w14:paraId="3B67DC51" w14:textId="282095DE" w:rsidR="00597CC0" w:rsidRPr="002D71DF" w:rsidRDefault="00597CC0" w:rsidP="00597CC0">
            <w:pPr>
              <w:pStyle w:val="ListBullet"/>
              <w:numPr>
                <w:ilvl w:val="0"/>
                <w:numId w:val="5"/>
              </w:numPr>
            </w:pPr>
            <w:r w:rsidRPr="002D71DF">
              <w:t>the</w:t>
            </w:r>
            <w:r w:rsidR="004C760B" w:rsidRPr="002D71DF">
              <w:t xml:space="preserve"> </w:t>
            </w:r>
            <w:r w:rsidRPr="002D71DF">
              <w:t>strengths</w:t>
            </w:r>
            <w:r w:rsidR="004C760B" w:rsidRPr="002D71DF">
              <w:t xml:space="preserve"> </w:t>
            </w:r>
            <w:r w:rsidRPr="002D71DF">
              <w:t>or</w:t>
            </w:r>
            <w:r w:rsidR="004C760B" w:rsidRPr="002D71DF">
              <w:t xml:space="preserve"> </w:t>
            </w:r>
            <w:r w:rsidRPr="002D71DF">
              <w:t>areas</w:t>
            </w:r>
            <w:r w:rsidR="004C760B" w:rsidRPr="002D71DF">
              <w:t xml:space="preserve"> </w:t>
            </w:r>
            <w:r w:rsidRPr="002D71DF">
              <w:t>needing</w:t>
            </w:r>
            <w:r w:rsidR="004C760B" w:rsidRPr="002D71DF">
              <w:t xml:space="preserve"> </w:t>
            </w:r>
            <w:r w:rsidRPr="002D71DF">
              <w:t>development.</w:t>
            </w:r>
            <w:r w:rsidR="004C760B" w:rsidRPr="002D71DF">
              <w:t xml:space="preserve"> </w:t>
            </w:r>
          </w:p>
          <w:p w14:paraId="1A7BE8AB" w14:textId="319D5030" w:rsidR="00597CC0" w:rsidRPr="002D71DF" w:rsidRDefault="00597CC0" w:rsidP="00597CC0">
            <w:r w:rsidRPr="002D71DF">
              <w:t>Once</w:t>
            </w:r>
            <w:r w:rsidR="004C760B" w:rsidRPr="002D71DF">
              <w:t xml:space="preserve"> </w:t>
            </w:r>
            <w:r w:rsidRPr="002D71DF">
              <w:t>they</w:t>
            </w:r>
            <w:r w:rsidR="004C760B" w:rsidRPr="002D71DF">
              <w:t xml:space="preserve"> </w:t>
            </w:r>
            <w:r w:rsidRPr="002D71DF">
              <w:t>have</w:t>
            </w:r>
            <w:r w:rsidR="004C760B" w:rsidRPr="002D71DF">
              <w:t xml:space="preserve"> </w:t>
            </w:r>
            <w:r w:rsidRPr="002D71DF">
              <w:t>prepared</w:t>
            </w:r>
            <w:r w:rsidR="004C760B" w:rsidRPr="002D71DF">
              <w:t xml:space="preserve"> </w:t>
            </w:r>
            <w:r w:rsidRPr="002D71DF">
              <w:t>their</w:t>
            </w:r>
            <w:r w:rsidR="004C760B" w:rsidRPr="002D71DF">
              <w:t xml:space="preserve"> </w:t>
            </w:r>
            <w:r w:rsidRPr="002D71DF">
              <w:t>pitch,</w:t>
            </w:r>
            <w:r w:rsidR="004C760B" w:rsidRPr="002D71DF">
              <w:t xml:space="preserve"> </w:t>
            </w:r>
            <w:r w:rsidRPr="002D71DF">
              <w:t>provide</w:t>
            </w:r>
            <w:r w:rsidR="004C760B" w:rsidRPr="002D71DF">
              <w:t xml:space="preserve"> </w:t>
            </w:r>
            <w:r w:rsidRPr="002D71DF">
              <w:t>each</w:t>
            </w:r>
            <w:r w:rsidR="004C760B" w:rsidRPr="002D71DF">
              <w:t xml:space="preserve"> </w:t>
            </w:r>
            <w:r w:rsidRPr="002D71DF">
              <w:t>student</w:t>
            </w:r>
            <w:r w:rsidR="004C760B" w:rsidRPr="002D71DF">
              <w:t xml:space="preserve"> </w:t>
            </w:r>
            <w:r w:rsidRPr="002D71DF">
              <w:t>with</w:t>
            </w:r>
            <w:r w:rsidR="004C760B" w:rsidRPr="002D71DF">
              <w:t xml:space="preserve"> </w:t>
            </w:r>
            <w:r w:rsidRPr="002D71DF">
              <w:t>a</w:t>
            </w:r>
            <w:r w:rsidR="004C760B" w:rsidRPr="002D71DF">
              <w:t xml:space="preserve"> </w:t>
            </w:r>
            <w:r w:rsidRPr="002D71DF">
              <w:t>small</w:t>
            </w:r>
            <w:r w:rsidR="004C760B" w:rsidRPr="002D71DF">
              <w:t xml:space="preserve"> </w:t>
            </w:r>
            <w:r w:rsidRPr="002D71DF">
              <w:t>stack</w:t>
            </w:r>
            <w:r w:rsidR="004C760B" w:rsidRPr="002D71DF">
              <w:t xml:space="preserve"> </w:t>
            </w:r>
            <w:r w:rsidRPr="002D71DF">
              <w:t>of</w:t>
            </w:r>
            <w:r w:rsidR="004C760B" w:rsidRPr="002D71DF">
              <w:t xml:space="preserve"> </w:t>
            </w:r>
            <w:r w:rsidRPr="002D71DF">
              <w:t>coloured</w:t>
            </w:r>
            <w:r w:rsidR="004C760B" w:rsidRPr="002D71DF">
              <w:t xml:space="preserve"> </w:t>
            </w:r>
            <w:r w:rsidRPr="002D71DF">
              <w:t>sticky</w:t>
            </w:r>
            <w:r w:rsidR="004C760B" w:rsidRPr="002D71DF">
              <w:t xml:space="preserve"> </w:t>
            </w:r>
            <w:r w:rsidRPr="002D71DF">
              <w:t>notes</w:t>
            </w:r>
            <w:r w:rsidR="004C760B" w:rsidRPr="002D71DF">
              <w:t xml:space="preserve"> </w:t>
            </w:r>
            <w:r w:rsidRPr="002D71DF">
              <w:t>for</w:t>
            </w:r>
            <w:r w:rsidR="004C760B" w:rsidRPr="002D71DF">
              <w:t xml:space="preserve"> </w:t>
            </w:r>
            <w:r w:rsidRPr="002D71DF">
              <w:t>giving</w:t>
            </w:r>
            <w:r w:rsidR="004C760B" w:rsidRPr="002D71DF">
              <w:t xml:space="preserve"> </w:t>
            </w:r>
            <w:r w:rsidRPr="002D71DF">
              <w:t>feedback.</w:t>
            </w:r>
            <w:r w:rsidR="004C760B" w:rsidRPr="002D71DF">
              <w:t xml:space="preserve"> </w:t>
            </w:r>
            <w:r w:rsidRPr="002D71DF">
              <w:t>Students</w:t>
            </w:r>
            <w:r w:rsidR="004C760B" w:rsidRPr="002D71DF">
              <w:t xml:space="preserve"> </w:t>
            </w:r>
            <w:r w:rsidRPr="002D71DF">
              <w:t>then</w:t>
            </w:r>
            <w:r w:rsidR="004C760B" w:rsidRPr="002D71DF">
              <w:t xml:space="preserve"> </w:t>
            </w:r>
            <w:r w:rsidRPr="002D71DF">
              <w:t>pitch</w:t>
            </w:r>
            <w:r w:rsidR="004C760B" w:rsidRPr="002D71DF">
              <w:t xml:space="preserve"> </w:t>
            </w:r>
            <w:r w:rsidRPr="002D71DF">
              <w:t>their</w:t>
            </w:r>
            <w:r w:rsidR="004C760B" w:rsidRPr="002D71DF">
              <w:t xml:space="preserve"> </w:t>
            </w:r>
            <w:r w:rsidRPr="002D71DF">
              <w:t>prompt</w:t>
            </w:r>
            <w:r w:rsidR="004C760B" w:rsidRPr="002D71DF">
              <w:t xml:space="preserve"> </w:t>
            </w:r>
            <w:r w:rsidRPr="002D71DF">
              <w:t>to</w:t>
            </w:r>
            <w:r w:rsidR="004C760B" w:rsidRPr="002D71DF">
              <w:t xml:space="preserve"> </w:t>
            </w:r>
            <w:r w:rsidRPr="002D71DF">
              <w:t>the</w:t>
            </w:r>
            <w:r w:rsidR="004C760B" w:rsidRPr="002D71DF">
              <w:t xml:space="preserve"> </w:t>
            </w:r>
            <w:r w:rsidRPr="002D71DF">
              <w:t>class.</w:t>
            </w:r>
            <w:r w:rsidR="004C760B" w:rsidRPr="002D71DF">
              <w:t xml:space="preserve"> </w:t>
            </w:r>
            <w:r w:rsidRPr="002D71DF">
              <w:t>Encourage</w:t>
            </w:r>
            <w:r w:rsidR="004C760B" w:rsidRPr="002D71DF">
              <w:t xml:space="preserve"> </w:t>
            </w:r>
            <w:r w:rsidRPr="002D71DF">
              <w:t>a</w:t>
            </w:r>
            <w:r w:rsidR="004C760B" w:rsidRPr="002D71DF">
              <w:t xml:space="preserve"> </w:t>
            </w:r>
            <w:r w:rsidRPr="002D71DF">
              <w:t>fast,</w:t>
            </w:r>
            <w:r w:rsidR="004C760B" w:rsidRPr="002D71DF">
              <w:t xml:space="preserve"> </w:t>
            </w:r>
            <w:r w:rsidRPr="002D71DF">
              <w:t>energetic</w:t>
            </w:r>
            <w:r w:rsidR="004C760B" w:rsidRPr="002D71DF">
              <w:t xml:space="preserve"> </w:t>
            </w:r>
            <w:r w:rsidRPr="002D71DF">
              <w:t>pace</w:t>
            </w:r>
            <w:r w:rsidR="004C760B" w:rsidRPr="002D71DF">
              <w:t xml:space="preserve"> </w:t>
            </w:r>
            <w:r w:rsidRPr="002D71DF">
              <w:t>so</w:t>
            </w:r>
            <w:r w:rsidR="004C760B" w:rsidRPr="002D71DF">
              <w:t xml:space="preserve"> </w:t>
            </w:r>
            <w:r w:rsidRPr="002D71DF">
              <w:t>each</w:t>
            </w:r>
            <w:r w:rsidR="004C760B" w:rsidRPr="002D71DF">
              <w:t xml:space="preserve"> </w:t>
            </w:r>
            <w:r w:rsidRPr="002D71DF">
              <w:t>student</w:t>
            </w:r>
            <w:r w:rsidR="004C760B" w:rsidRPr="002D71DF">
              <w:t xml:space="preserve"> </w:t>
            </w:r>
            <w:r w:rsidRPr="002D71DF">
              <w:t>clearly</w:t>
            </w:r>
            <w:r w:rsidR="004C760B" w:rsidRPr="002D71DF">
              <w:t xml:space="preserve"> </w:t>
            </w:r>
            <w:r w:rsidRPr="002D71DF">
              <w:t>communicates</w:t>
            </w:r>
            <w:r w:rsidR="004C760B" w:rsidRPr="002D71DF">
              <w:t xml:space="preserve"> </w:t>
            </w:r>
            <w:r w:rsidRPr="002D71DF">
              <w:t>the</w:t>
            </w:r>
            <w:r w:rsidR="004C760B" w:rsidRPr="002D71DF">
              <w:t xml:space="preserve"> </w:t>
            </w:r>
            <w:r w:rsidRPr="002D71DF">
              <w:t>essence</w:t>
            </w:r>
            <w:r w:rsidR="004C760B" w:rsidRPr="002D71DF">
              <w:t xml:space="preserve"> </w:t>
            </w:r>
            <w:r w:rsidRPr="002D71DF">
              <w:t>of</w:t>
            </w:r>
            <w:r w:rsidR="004C760B" w:rsidRPr="002D71DF">
              <w:t xml:space="preserve"> </w:t>
            </w:r>
            <w:r w:rsidRPr="002D71DF">
              <w:t>their</w:t>
            </w:r>
            <w:r w:rsidR="004C760B" w:rsidRPr="002D71DF">
              <w:t xml:space="preserve"> </w:t>
            </w:r>
            <w:r w:rsidRPr="002D71DF">
              <w:t>chosen</w:t>
            </w:r>
            <w:r w:rsidR="004C760B" w:rsidRPr="002D71DF">
              <w:t xml:space="preserve"> </w:t>
            </w:r>
            <w:r w:rsidRPr="002D71DF">
              <w:t>prompt</w:t>
            </w:r>
            <w:r w:rsidR="004C760B" w:rsidRPr="002D71DF">
              <w:t xml:space="preserve"> </w:t>
            </w:r>
            <w:r w:rsidRPr="002D71DF">
              <w:t>response</w:t>
            </w:r>
            <w:r w:rsidR="004C760B" w:rsidRPr="002D71DF">
              <w:t xml:space="preserve"> </w:t>
            </w:r>
            <w:r w:rsidRPr="002D71DF">
              <w:t>and</w:t>
            </w:r>
            <w:r w:rsidR="004C760B" w:rsidRPr="002D71DF">
              <w:t xml:space="preserve"> </w:t>
            </w:r>
            <w:r w:rsidRPr="002D71DF">
              <w:t>the</w:t>
            </w:r>
            <w:r w:rsidR="004C760B" w:rsidRPr="002D71DF">
              <w:t xml:space="preserve"> </w:t>
            </w:r>
            <w:r w:rsidRPr="002D71DF">
              <w:t>reason</w:t>
            </w:r>
            <w:r w:rsidR="004C760B" w:rsidRPr="002D71DF">
              <w:t xml:space="preserve"> </w:t>
            </w:r>
            <w:r w:rsidRPr="002D71DF">
              <w:t>why</w:t>
            </w:r>
            <w:r w:rsidR="004C760B" w:rsidRPr="002D71DF">
              <w:t xml:space="preserve"> </w:t>
            </w:r>
            <w:r w:rsidRPr="002D71DF">
              <w:t>the</w:t>
            </w:r>
            <w:r w:rsidR="004C760B" w:rsidRPr="002D71DF">
              <w:t xml:space="preserve"> </w:t>
            </w:r>
            <w:r w:rsidRPr="002D71DF">
              <w:t>idea</w:t>
            </w:r>
            <w:r w:rsidR="004C760B" w:rsidRPr="002D71DF">
              <w:t xml:space="preserve"> </w:t>
            </w:r>
            <w:r w:rsidRPr="002D71DF">
              <w:t>matters</w:t>
            </w:r>
            <w:r w:rsidR="004C760B" w:rsidRPr="002D71DF">
              <w:t xml:space="preserve"> </w:t>
            </w:r>
            <w:r w:rsidRPr="002D71DF">
              <w:t>to</w:t>
            </w:r>
            <w:r w:rsidR="004C760B" w:rsidRPr="002D71DF">
              <w:t xml:space="preserve"> </w:t>
            </w:r>
            <w:r w:rsidRPr="002D71DF">
              <w:t>them.</w:t>
            </w:r>
            <w:r w:rsidR="004C760B" w:rsidRPr="002D71DF">
              <w:t xml:space="preserve"> </w:t>
            </w:r>
            <w:r w:rsidRPr="002D71DF">
              <w:t>As</w:t>
            </w:r>
            <w:r w:rsidR="004C760B" w:rsidRPr="002D71DF">
              <w:t xml:space="preserve"> </w:t>
            </w:r>
            <w:r w:rsidRPr="002D71DF">
              <w:t>the</w:t>
            </w:r>
            <w:r w:rsidR="004C760B" w:rsidRPr="002D71DF">
              <w:t xml:space="preserve"> </w:t>
            </w:r>
            <w:r w:rsidRPr="002D71DF">
              <w:t>class</w:t>
            </w:r>
            <w:r w:rsidR="004C760B" w:rsidRPr="002D71DF">
              <w:t xml:space="preserve"> </w:t>
            </w:r>
            <w:r w:rsidRPr="002D71DF">
              <w:t>listens</w:t>
            </w:r>
            <w:r w:rsidR="004C760B" w:rsidRPr="002D71DF">
              <w:t xml:space="preserve"> </w:t>
            </w:r>
            <w:r w:rsidRPr="002D71DF">
              <w:t>to</w:t>
            </w:r>
            <w:r w:rsidR="004C760B" w:rsidRPr="002D71DF">
              <w:t xml:space="preserve"> </w:t>
            </w:r>
            <w:r w:rsidRPr="002D71DF">
              <w:t>each</w:t>
            </w:r>
            <w:r w:rsidR="004C760B" w:rsidRPr="002D71DF">
              <w:t xml:space="preserve"> </w:t>
            </w:r>
            <w:r w:rsidRPr="002D71DF">
              <w:t>pitch,</w:t>
            </w:r>
            <w:r w:rsidR="004C760B" w:rsidRPr="002D71DF">
              <w:t xml:space="preserve"> </w:t>
            </w:r>
            <w:r w:rsidRPr="002D71DF">
              <w:t>ask</w:t>
            </w:r>
            <w:r w:rsidR="004C760B" w:rsidRPr="002D71DF">
              <w:t xml:space="preserve"> </w:t>
            </w:r>
            <w:r w:rsidRPr="002D71DF">
              <w:t>them</w:t>
            </w:r>
            <w:r w:rsidR="004C760B" w:rsidRPr="002D71DF">
              <w:t xml:space="preserve"> </w:t>
            </w:r>
            <w:r w:rsidRPr="002D71DF">
              <w:t>to</w:t>
            </w:r>
            <w:r w:rsidR="004C760B" w:rsidRPr="002D71DF">
              <w:t xml:space="preserve"> </w:t>
            </w:r>
            <w:r w:rsidRPr="002D71DF">
              <w:t>add</w:t>
            </w:r>
            <w:r w:rsidR="004C760B" w:rsidRPr="002D71DF">
              <w:t xml:space="preserve"> </w:t>
            </w:r>
            <w:r w:rsidRPr="002D71DF">
              <w:t>their</w:t>
            </w:r>
            <w:r w:rsidR="004C760B" w:rsidRPr="002D71DF">
              <w:t xml:space="preserve"> </w:t>
            </w:r>
            <w:r w:rsidRPr="002D71DF">
              <w:t>name</w:t>
            </w:r>
            <w:r w:rsidR="004C760B" w:rsidRPr="002D71DF">
              <w:t xml:space="preserve"> </w:t>
            </w:r>
            <w:r w:rsidRPr="002D71DF">
              <w:t>and</w:t>
            </w:r>
            <w:r w:rsidR="004C760B" w:rsidRPr="002D71DF">
              <w:t xml:space="preserve"> </w:t>
            </w:r>
            <w:r w:rsidRPr="002D71DF">
              <w:t>an</w:t>
            </w:r>
            <w:r w:rsidR="004C760B" w:rsidRPr="002D71DF">
              <w:t xml:space="preserve"> </w:t>
            </w:r>
            <w:r w:rsidRPr="002D71DF">
              <w:t>indication</w:t>
            </w:r>
            <w:r w:rsidR="004C760B" w:rsidRPr="002D71DF">
              <w:t xml:space="preserve"> </w:t>
            </w:r>
            <w:r w:rsidRPr="002D71DF">
              <w:t>of</w:t>
            </w:r>
            <w:r w:rsidR="004C760B" w:rsidRPr="002D71DF">
              <w:t xml:space="preserve"> </w:t>
            </w:r>
            <w:r w:rsidRPr="002D71DF">
              <w:t>the</w:t>
            </w:r>
            <w:r w:rsidR="004C760B" w:rsidRPr="002D71DF">
              <w:t xml:space="preserve"> </w:t>
            </w:r>
            <w:r w:rsidRPr="002D71DF">
              <w:lastRenderedPageBreak/>
              <w:t>prompt</w:t>
            </w:r>
            <w:r w:rsidR="004C760B" w:rsidRPr="002D71DF">
              <w:t xml:space="preserve"> </w:t>
            </w:r>
            <w:r w:rsidRPr="002D71DF">
              <w:t>to</w:t>
            </w:r>
            <w:r w:rsidR="004C760B" w:rsidRPr="002D71DF">
              <w:t xml:space="preserve"> </w:t>
            </w:r>
            <w:r w:rsidRPr="002D71DF">
              <w:t>a</w:t>
            </w:r>
            <w:r w:rsidR="004C760B" w:rsidRPr="002D71DF">
              <w:t xml:space="preserve"> </w:t>
            </w:r>
            <w:r w:rsidRPr="002D71DF">
              <w:t>stick</w:t>
            </w:r>
            <w:r w:rsidR="00B961EB">
              <w:t>y</w:t>
            </w:r>
            <w:r w:rsidR="004C760B" w:rsidRPr="002D71DF">
              <w:t xml:space="preserve"> </w:t>
            </w:r>
            <w:r w:rsidRPr="002D71DF">
              <w:t>note</w:t>
            </w:r>
            <w:r w:rsidR="004C760B" w:rsidRPr="002D71DF">
              <w:t xml:space="preserve"> </w:t>
            </w:r>
            <w:r w:rsidRPr="002D71DF">
              <w:t>and</w:t>
            </w:r>
            <w:r w:rsidR="004C760B" w:rsidRPr="002D71DF">
              <w:t xml:space="preserve"> </w:t>
            </w:r>
            <w:r w:rsidRPr="002D71DF">
              <w:t>record</w:t>
            </w:r>
            <w:r w:rsidR="004C760B" w:rsidRPr="002D71DF">
              <w:t xml:space="preserve"> </w:t>
            </w:r>
            <w:r w:rsidRPr="002D71DF">
              <w:t>their</w:t>
            </w:r>
            <w:r w:rsidR="004C760B" w:rsidRPr="002D71DF">
              <w:t xml:space="preserve"> </w:t>
            </w:r>
            <w:r w:rsidRPr="002D71DF">
              <w:t>response</w:t>
            </w:r>
            <w:r w:rsidR="004C760B" w:rsidRPr="002D71DF">
              <w:t xml:space="preserve"> </w:t>
            </w:r>
            <w:r w:rsidRPr="002D71DF">
              <w:t>to</w:t>
            </w:r>
            <w:r w:rsidR="004C760B" w:rsidRPr="002D71DF">
              <w:t xml:space="preserve"> </w:t>
            </w:r>
            <w:r w:rsidRPr="002D71DF">
              <w:t>the</w:t>
            </w:r>
            <w:r w:rsidR="004C760B" w:rsidRPr="002D71DF">
              <w:t xml:space="preserve"> </w:t>
            </w:r>
            <w:r w:rsidRPr="002D71DF">
              <w:t>pitch</w:t>
            </w:r>
            <w:r w:rsidR="004C760B" w:rsidRPr="002D71DF">
              <w:t xml:space="preserve"> </w:t>
            </w:r>
            <w:r w:rsidRPr="002D71DF">
              <w:t>ideas</w:t>
            </w:r>
            <w:r w:rsidR="004C760B" w:rsidRPr="002D71DF">
              <w:t xml:space="preserve"> </w:t>
            </w:r>
            <w:r w:rsidRPr="002D71DF">
              <w:t>that</w:t>
            </w:r>
            <w:r w:rsidR="004C760B" w:rsidRPr="002D71DF">
              <w:t xml:space="preserve"> </w:t>
            </w:r>
            <w:r w:rsidRPr="002D71DF">
              <w:t>most</w:t>
            </w:r>
            <w:r w:rsidR="004C760B" w:rsidRPr="002D71DF">
              <w:t xml:space="preserve"> </w:t>
            </w:r>
            <w:r w:rsidRPr="002D71DF">
              <w:t>resonate</w:t>
            </w:r>
            <w:r w:rsidR="004C760B" w:rsidRPr="002D71DF">
              <w:t xml:space="preserve"> </w:t>
            </w:r>
            <w:r w:rsidRPr="002D71DF">
              <w:t>with</w:t>
            </w:r>
            <w:r w:rsidR="004C760B" w:rsidRPr="002D71DF">
              <w:t xml:space="preserve"> </w:t>
            </w:r>
            <w:r w:rsidRPr="002D71DF">
              <w:t>them.</w:t>
            </w:r>
            <w:r w:rsidR="004C760B" w:rsidRPr="002D71DF">
              <w:t xml:space="preserve"> </w:t>
            </w:r>
            <w:r w:rsidRPr="002D71DF">
              <w:t>They</w:t>
            </w:r>
            <w:r w:rsidR="004C760B" w:rsidRPr="002D71DF">
              <w:t xml:space="preserve"> </w:t>
            </w:r>
            <w:r w:rsidRPr="002D71DF">
              <w:t>could</w:t>
            </w:r>
            <w:r w:rsidR="004C760B" w:rsidRPr="002D71DF">
              <w:t xml:space="preserve"> </w:t>
            </w:r>
            <w:r w:rsidRPr="002D71DF">
              <w:t>use</w:t>
            </w:r>
            <w:r w:rsidR="004C760B" w:rsidRPr="002D71DF">
              <w:t xml:space="preserve"> </w:t>
            </w:r>
            <w:r w:rsidRPr="002D71DF">
              <w:t>the</w:t>
            </w:r>
            <w:r w:rsidR="004C760B" w:rsidRPr="002D71DF">
              <w:t xml:space="preserve"> </w:t>
            </w:r>
            <w:r w:rsidRPr="002D71DF">
              <w:t>sentence</w:t>
            </w:r>
            <w:r w:rsidR="004C760B" w:rsidRPr="002D71DF">
              <w:t xml:space="preserve"> </w:t>
            </w:r>
            <w:r w:rsidRPr="002D71DF">
              <w:t>starter,</w:t>
            </w:r>
            <w:r w:rsidR="004C760B" w:rsidRPr="002D71DF">
              <w:t xml:space="preserve"> </w:t>
            </w:r>
            <w:r w:rsidRPr="002D71DF">
              <w:t>‘These</w:t>
            </w:r>
            <w:r w:rsidR="004C760B" w:rsidRPr="002D71DF">
              <w:t xml:space="preserve"> </w:t>
            </w:r>
            <w:r w:rsidRPr="002D71DF">
              <w:t>ideas</w:t>
            </w:r>
            <w:r w:rsidR="004C760B" w:rsidRPr="002D71DF">
              <w:t xml:space="preserve"> </w:t>
            </w:r>
            <w:r w:rsidRPr="002D71DF">
              <w:t>matter</w:t>
            </w:r>
            <w:r w:rsidR="004C760B" w:rsidRPr="002D71DF">
              <w:t xml:space="preserve"> </w:t>
            </w:r>
            <w:r w:rsidRPr="002D71DF">
              <w:t>to</w:t>
            </w:r>
            <w:r w:rsidR="004C760B" w:rsidRPr="002D71DF">
              <w:t xml:space="preserve"> </w:t>
            </w:r>
            <w:r w:rsidRPr="002D71DF">
              <w:t>me</w:t>
            </w:r>
            <w:r w:rsidR="004C760B" w:rsidRPr="002D71DF">
              <w:t xml:space="preserve"> </w:t>
            </w:r>
            <w:r w:rsidRPr="002D71DF">
              <w:t>because</w:t>
            </w:r>
            <w:r w:rsidR="00B679E1">
              <w:t xml:space="preserve"> </w:t>
            </w:r>
            <w:r w:rsidRPr="002D71DF">
              <w:t>…’</w:t>
            </w:r>
          </w:p>
          <w:p w14:paraId="1E99A869" w14:textId="187883DB" w:rsidR="00597CC0" w:rsidRPr="002D71DF" w:rsidRDefault="00597CC0" w:rsidP="00597CC0">
            <w:r w:rsidRPr="002D71DF">
              <w:t>When</w:t>
            </w:r>
            <w:r w:rsidR="004C760B" w:rsidRPr="002D71DF">
              <w:t xml:space="preserve"> </w:t>
            </w:r>
            <w:r w:rsidRPr="002D71DF">
              <w:t>all</w:t>
            </w:r>
            <w:r w:rsidR="004C760B" w:rsidRPr="002D71DF">
              <w:t xml:space="preserve"> </w:t>
            </w:r>
            <w:r w:rsidRPr="002D71DF">
              <w:t>pitches</w:t>
            </w:r>
            <w:r w:rsidR="004C760B" w:rsidRPr="002D71DF">
              <w:t xml:space="preserve"> </w:t>
            </w:r>
            <w:r w:rsidRPr="002D71DF">
              <w:t>are</w:t>
            </w:r>
            <w:r w:rsidR="004C760B" w:rsidRPr="002D71DF">
              <w:t xml:space="preserve"> </w:t>
            </w:r>
            <w:r w:rsidRPr="002D71DF">
              <w:t>complete,</w:t>
            </w:r>
            <w:r w:rsidR="004C760B" w:rsidRPr="002D71DF">
              <w:t xml:space="preserve"> </w:t>
            </w:r>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place</w:t>
            </w:r>
            <w:r w:rsidR="004C760B" w:rsidRPr="002D71DF">
              <w:t xml:space="preserve"> </w:t>
            </w:r>
            <w:r w:rsidRPr="002D71DF">
              <w:t>their</w:t>
            </w:r>
            <w:r w:rsidR="004C760B" w:rsidRPr="002D71DF">
              <w:t xml:space="preserve"> </w:t>
            </w:r>
            <w:r w:rsidRPr="002D71DF">
              <w:t>printed</w:t>
            </w:r>
            <w:r w:rsidR="004C760B" w:rsidRPr="002D71DF">
              <w:t xml:space="preserve"> </w:t>
            </w:r>
            <w:r w:rsidRPr="002D71DF">
              <w:t>prompt</w:t>
            </w:r>
            <w:r w:rsidR="004C760B" w:rsidRPr="002D71DF">
              <w:t xml:space="preserve"> </w:t>
            </w:r>
            <w:r w:rsidRPr="002D71DF">
              <w:t>responses</w:t>
            </w:r>
            <w:r w:rsidR="004C760B" w:rsidRPr="002D71DF">
              <w:t xml:space="preserve"> </w:t>
            </w:r>
            <w:r w:rsidRPr="002D71DF">
              <w:t>around</w:t>
            </w:r>
            <w:r w:rsidR="004C760B" w:rsidRPr="002D71DF">
              <w:t xml:space="preserve"> </w:t>
            </w:r>
            <w:r w:rsidRPr="002D71DF">
              <w:t>the</w:t>
            </w:r>
            <w:r w:rsidR="004C760B" w:rsidRPr="002D71DF">
              <w:t xml:space="preserve"> </w:t>
            </w:r>
            <w:r w:rsidRPr="002D71DF">
              <w:t>room</w:t>
            </w:r>
            <w:r w:rsidR="004C760B" w:rsidRPr="002D71DF">
              <w:t xml:space="preserve"> </w:t>
            </w:r>
            <w:r w:rsidRPr="002D71DF">
              <w:t>so</w:t>
            </w:r>
            <w:r w:rsidR="004C760B" w:rsidRPr="002D71DF">
              <w:t xml:space="preserve"> </w:t>
            </w:r>
            <w:r w:rsidRPr="002D71DF">
              <w:t>the</w:t>
            </w:r>
            <w:r w:rsidR="004C760B" w:rsidRPr="002D71DF">
              <w:t xml:space="preserve"> </w:t>
            </w:r>
            <w:r w:rsidRPr="002D71DF">
              <w:t>whole</w:t>
            </w:r>
            <w:r w:rsidR="004C760B" w:rsidRPr="002D71DF">
              <w:t xml:space="preserve"> </w:t>
            </w:r>
            <w:r w:rsidRPr="002D71DF">
              <w:t>class</w:t>
            </w:r>
            <w:r w:rsidR="004C760B" w:rsidRPr="002D71DF">
              <w:t xml:space="preserve"> </w:t>
            </w:r>
            <w:r w:rsidRPr="002D71DF">
              <w:t>can</w:t>
            </w:r>
            <w:r w:rsidR="004C760B" w:rsidRPr="002D71DF">
              <w:t xml:space="preserve"> </w:t>
            </w:r>
            <w:r w:rsidRPr="002D71DF">
              <w:t>circulate</w:t>
            </w:r>
            <w:r w:rsidR="004C760B" w:rsidRPr="002D71DF">
              <w:t xml:space="preserve"> </w:t>
            </w:r>
            <w:r w:rsidRPr="002D71DF">
              <w:t>and</w:t>
            </w:r>
            <w:r w:rsidR="004C760B" w:rsidRPr="002D71DF">
              <w:t xml:space="preserve"> </w:t>
            </w:r>
            <w:r w:rsidRPr="002D71DF">
              <w:t>review</w:t>
            </w:r>
            <w:r w:rsidR="004C760B" w:rsidRPr="002D71DF">
              <w:t xml:space="preserve"> </w:t>
            </w:r>
            <w:r w:rsidRPr="002D71DF">
              <w:t>each</w:t>
            </w:r>
            <w:r w:rsidR="004C760B" w:rsidRPr="002D71DF">
              <w:t xml:space="preserve"> </w:t>
            </w:r>
            <w:r w:rsidRPr="002D71DF">
              <w:t>response,</w:t>
            </w:r>
            <w:r w:rsidR="004C760B" w:rsidRPr="002D71DF">
              <w:t xml:space="preserve"> </w:t>
            </w:r>
            <w:r w:rsidRPr="002D71DF">
              <w:t>placing</w:t>
            </w:r>
            <w:r w:rsidR="004C760B" w:rsidRPr="002D71DF">
              <w:t xml:space="preserve"> </w:t>
            </w:r>
            <w:r w:rsidRPr="002D71DF">
              <w:t>their</w:t>
            </w:r>
            <w:r w:rsidR="004C760B" w:rsidRPr="002D71DF">
              <w:t xml:space="preserve"> </w:t>
            </w:r>
            <w:r w:rsidRPr="002D71DF">
              <w:t>sticky</w:t>
            </w:r>
            <w:r w:rsidR="004C760B" w:rsidRPr="002D71DF">
              <w:t xml:space="preserve"> </w:t>
            </w:r>
            <w:r w:rsidRPr="002D71DF">
              <w:t>notes</w:t>
            </w:r>
            <w:r w:rsidR="004C760B" w:rsidRPr="002D71DF">
              <w:t xml:space="preserve"> </w:t>
            </w:r>
            <w:r w:rsidRPr="002D71DF">
              <w:t>on</w:t>
            </w:r>
            <w:r w:rsidR="004C760B" w:rsidRPr="002D71DF">
              <w:t xml:space="preserve"> </w:t>
            </w:r>
            <w:r w:rsidRPr="002D71DF">
              <w:t>those</w:t>
            </w:r>
            <w:r w:rsidR="004C760B" w:rsidRPr="002D71DF">
              <w:t xml:space="preserve"> </w:t>
            </w:r>
            <w:r w:rsidRPr="002D71DF">
              <w:t>ideas,</w:t>
            </w:r>
            <w:r w:rsidR="004C760B" w:rsidRPr="002D71DF">
              <w:t xml:space="preserve"> </w:t>
            </w:r>
            <w:r w:rsidRPr="002D71DF">
              <w:t>images</w:t>
            </w:r>
            <w:r w:rsidR="004C760B" w:rsidRPr="002D71DF">
              <w:t xml:space="preserve"> </w:t>
            </w:r>
            <w:r w:rsidRPr="002D71DF">
              <w:t>and</w:t>
            </w:r>
            <w:r w:rsidR="004C760B" w:rsidRPr="002D71DF">
              <w:t xml:space="preserve"> </w:t>
            </w:r>
            <w:r w:rsidRPr="002D71DF">
              <w:t>stories</w:t>
            </w:r>
            <w:r w:rsidR="004C760B" w:rsidRPr="002D71DF">
              <w:t xml:space="preserve"> </w:t>
            </w:r>
            <w:r w:rsidRPr="002D71DF">
              <w:t>that</w:t>
            </w:r>
            <w:r w:rsidR="004C760B" w:rsidRPr="002D71DF">
              <w:t xml:space="preserve"> </w:t>
            </w:r>
            <w:r w:rsidRPr="002D71DF">
              <w:t>had</w:t>
            </w:r>
            <w:r w:rsidR="004C760B" w:rsidRPr="002D71DF">
              <w:t xml:space="preserve"> </w:t>
            </w:r>
            <w:r w:rsidRPr="002D71DF">
              <w:t>the</w:t>
            </w:r>
            <w:r w:rsidR="004C760B" w:rsidRPr="002D71DF">
              <w:t xml:space="preserve"> </w:t>
            </w:r>
            <w:r w:rsidRPr="002D71DF">
              <w:t>most</w:t>
            </w:r>
            <w:r w:rsidR="004C760B" w:rsidRPr="002D71DF">
              <w:t xml:space="preserve"> </w:t>
            </w:r>
            <w:r w:rsidRPr="002D71DF">
              <w:t>personal</w:t>
            </w:r>
            <w:r w:rsidR="004C760B" w:rsidRPr="002D71DF">
              <w:t xml:space="preserve"> </w:t>
            </w:r>
            <w:r w:rsidRPr="002D71DF">
              <w:t>significance</w:t>
            </w:r>
            <w:r w:rsidR="004C760B" w:rsidRPr="002D71DF">
              <w:t xml:space="preserve"> </w:t>
            </w:r>
            <w:r w:rsidRPr="002D71DF">
              <w:t>for</w:t>
            </w:r>
            <w:r w:rsidR="004C760B" w:rsidRPr="002D71DF">
              <w:t xml:space="preserve"> </w:t>
            </w:r>
            <w:r w:rsidRPr="002D71DF">
              <w:t>them.</w:t>
            </w:r>
            <w:r w:rsidR="004C760B" w:rsidRPr="002D71DF">
              <w:t xml:space="preserve"> </w:t>
            </w:r>
            <w:r w:rsidRPr="002D71DF">
              <w:t>Based</w:t>
            </w:r>
            <w:r w:rsidR="004C760B" w:rsidRPr="002D71DF">
              <w:t xml:space="preserve"> </w:t>
            </w:r>
            <w:r w:rsidRPr="002D71DF">
              <w:t>on</w:t>
            </w:r>
            <w:r w:rsidR="004C760B" w:rsidRPr="002D71DF">
              <w:t xml:space="preserve"> </w:t>
            </w:r>
            <w:r w:rsidRPr="002D71DF">
              <w:t>the</w:t>
            </w:r>
            <w:r w:rsidR="004C760B" w:rsidRPr="002D71DF">
              <w:t xml:space="preserve"> </w:t>
            </w:r>
            <w:r w:rsidRPr="002D71DF">
              <w:t>distribution</w:t>
            </w:r>
            <w:r w:rsidR="004C760B" w:rsidRPr="002D71DF">
              <w:t xml:space="preserve"> </w:t>
            </w:r>
            <w:r w:rsidRPr="002D71DF">
              <w:t>of</w:t>
            </w:r>
            <w:r w:rsidR="004C760B" w:rsidRPr="002D71DF">
              <w:t xml:space="preserve"> </w:t>
            </w:r>
            <w:r w:rsidRPr="002D71DF">
              <w:t>sticky</w:t>
            </w:r>
            <w:r w:rsidR="004C760B" w:rsidRPr="002D71DF">
              <w:t xml:space="preserve"> </w:t>
            </w:r>
            <w:r w:rsidRPr="002D71DF">
              <w:t>notes</w:t>
            </w:r>
            <w:r w:rsidR="004C760B" w:rsidRPr="002D71DF">
              <w:t xml:space="preserve"> </w:t>
            </w:r>
            <w:r w:rsidRPr="002D71DF">
              <w:t>and</w:t>
            </w:r>
            <w:r w:rsidR="004C760B" w:rsidRPr="002D71DF">
              <w:t xml:space="preserve"> </w:t>
            </w:r>
            <w:r w:rsidRPr="002D71DF">
              <w:t>the</w:t>
            </w:r>
            <w:r w:rsidR="004C760B" w:rsidRPr="002D71DF">
              <w:t xml:space="preserve"> </w:t>
            </w:r>
            <w:r w:rsidRPr="002D71DF">
              <w:t>ideas</w:t>
            </w:r>
            <w:r w:rsidR="004C760B" w:rsidRPr="002D71DF">
              <w:t xml:space="preserve"> </w:t>
            </w:r>
            <w:r w:rsidRPr="002D71DF">
              <w:t>that</w:t>
            </w:r>
            <w:r w:rsidR="004C760B" w:rsidRPr="002D71DF">
              <w:t xml:space="preserve"> </w:t>
            </w:r>
            <w:r w:rsidRPr="002D71DF">
              <w:t>collectively</w:t>
            </w:r>
            <w:r w:rsidR="004C760B" w:rsidRPr="002D71DF">
              <w:t xml:space="preserve"> </w:t>
            </w:r>
            <w:r w:rsidRPr="002D71DF">
              <w:t>and</w:t>
            </w:r>
            <w:r w:rsidR="004C760B" w:rsidRPr="002D71DF">
              <w:t xml:space="preserve"> </w:t>
            </w:r>
            <w:r w:rsidRPr="002D71DF">
              <w:t>individually</w:t>
            </w:r>
            <w:r w:rsidR="004C760B" w:rsidRPr="002D71DF">
              <w:t xml:space="preserve"> </w:t>
            </w:r>
            <w:r w:rsidRPr="002D71DF">
              <w:t>resonated,</w:t>
            </w:r>
            <w:r w:rsidR="004C760B" w:rsidRPr="002D71DF">
              <w:t xml:space="preserve"> </w:t>
            </w:r>
            <w:r w:rsidRPr="002D71DF">
              <w:t>guide</w:t>
            </w:r>
            <w:r w:rsidR="004C760B" w:rsidRPr="002D71DF">
              <w:t xml:space="preserve"> </w:t>
            </w:r>
            <w:r w:rsidRPr="002D71DF">
              <w:t>students</w:t>
            </w:r>
            <w:r w:rsidR="004C760B" w:rsidRPr="002D71DF">
              <w:t xml:space="preserve"> </w:t>
            </w:r>
            <w:r w:rsidRPr="002D71DF">
              <w:t>to</w:t>
            </w:r>
            <w:r w:rsidR="004C760B" w:rsidRPr="002D71DF">
              <w:t xml:space="preserve"> </w:t>
            </w:r>
            <w:r w:rsidRPr="002D71DF">
              <w:t>form</w:t>
            </w:r>
            <w:r w:rsidR="004C760B" w:rsidRPr="002D71DF">
              <w:t xml:space="preserve"> </w:t>
            </w:r>
            <w:r w:rsidRPr="002D71DF">
              <w:t>small</w:t>
            </w:r>
            <w:r w:rsidR="004C760B" w:rsidRPr="002D71DF">
              <w:t xml:space="preserve"> </w:t>
            </w:r>
            <w:r w:rsidRPr="002D71DF">
              <w:t>groups</w:t>
            </w:r>
            <w:r w:rsidR="004C760B" w:rsidRPr="002D71DF">
              <w:t xml:space="preserve"> </w:t>
            </w:r>
            <w:r w:rsidR="00B961EB">
              <w:t>(</w:t>
            </w:r>
            <w:r w:rsidRPr="002D71DF">
              <w:t>creative</w:t>
            </w:r>
            <w:r w:rsidR="004C760B" w:rsidRPr="002D71DF">
              <w:t xml:space="preserve"> </w:t>
            </w:r>
            <w:r w:rsidRPr="002D71DF">
              <w:t>partnerships</w:t>
            </w:r>
            <w:r w:rsidR="00B961EB">
              <w:t>)</w:t>
            </w:r>
            <w:r w:rsidR="004C760B" w:rsidRPr="002D71DF">
              <w:t xml:space="preserve"> </w:t>
            </w:r>
            <w:r w:rsidRPr="002D71DF">
              <w:t>that</w:t>
            </w:r>
            <w:r w:rsidR="004C760B" w:rsidRPr="002D71DF">
              <w:t xml:space="preserve"> </w:t>
            </w:r>
            <w:r w:rsidRPr="002D71DF">
              <w:t>will</w:t>
            </w:r>
            <w:r w:rsidR="004C760B" w:rsidRPr="002D71DF">
              <w:t xml:space="preserve"> </w:t>
            </w:r>
            <w:r w:rsidRPr="002D71DF">
              <w:t>work</w:t>
            </w:r>
            <w:r w:rsidR="004C760B" w:rsidRPr="002D71DF">
              <w:t xml:space="preserve"> </w:t>
            </w:r>
            <w:r w:rsidRPr="002D71DF">
              <w:t>together</w:t>
            </w:r>
            <w:r w:rsidR="004C760B" w:rsidRPr="002D71DF">
              <w:t xml:space="preserve"> </w:t>
            </w:r>
            <w:r w:rsidRPr="002D71DF">
              <w:t>to</w:t>
            </w:r>
            <w:r w:rsidR="004C760B" w:rsidRPr="002D71DF">
              <w:t xml:space="preserve"> </w:t>
            </w:r>
            <w:r w:rsidRPr="002D71DF">
              <w:t>refine</w:t>
            </w:r>
            <w:r w:rsidR="004C760B" w:rsidRPr="002D71DF">
              <w:t xml:space="preserve"> </w:t>
            </w:r>
            <w:r w:rsidRPr="002D71DF">
              <w:t>one</w:t>
            </w:r>
            <w:r w:rsidR="004C760B" w:rsidRPr="002D71DF">
              <w:t xml:space="preserve"> </w:t>
            </w:r>
            <w:r w:rsidRPr="002D71DF">
              <w:t>or</w:t>
            </w:r>
            <w:r w:rsidR="004C760B" w:rsidRPr="002D71DF">
              <w:t xml:space="preserve"> </w:t>
            </w:r>
            <w:r w:rsidRPr="002D71DF">
              <w:t>more</w:t>
            </w:r>
            <w:r w:rsidR="004C760B" w:rsidRPr="002D71DF">
              <w:t xml:space="preserve"> </w:t>
            </w:r>
            <w:r w:rsidRPr="002D71DF">
              <w:t>of</w:t>
            </w:r>
            <w:r w:rsidR="004C760B" w:rsidRPr="002D71DF">
              <w:t xml:space="preserve"> </w:t>
            </w:r>
            <w:r w:rsidRPr="002D71DF">
              <w:t>the</w:t>
            </w:r>
            <w:r w:rsidR="004C760B" w:rsidRPr="002D71DF">
              <w:t xml:space="preserve"> </w:t>
            </w:r>
            <w:r w:rsidRPr="002D71DF">
              <w:t>prompt</w:t>
            </w:r>
            <w:r w:rsidR="004C760B" w:rsidRPr="002D71DF">
              <w:t xml:space="preserve"> </w:t>
            </w:r>
            <w:r w:rsidRPr="002D71DF">
              <w:t>responses</w:t>
            </w:r>
            <w:r w:rsidR="004C760B" w:rsidRPr="002D71DF">
              <w:t xml:space="preserve"> </w:t>
            </w:r>
            <w:r w:rsidRPr="002D71DF">
              <w:t>into</w:t>
            </w:r>
            <w:r w:rsidR="004C760B" w:rsidRPr="002D71DF">
              <w:t xml:space="preserve"> </w:t>
            </w:r>
            <w:r w:rsidRPr="002D71DF">
              <w:t>a</w:t>
            </w:r>
            <w:r w:rsidR="004C760B" w:rsidRPr="002D71DF">
              <w:t xml:space="preserve"> </w:t>
            </w:r>
            <w:r w:rsidRPr="002D71DF">
              <w:t>‘nucleus</w:t>
            </w:r>
            <w:r w:rsidR="004C760B" w:rsidRPr="002D71DF">
              <w:t xml:space="preserve"> </w:t>
            </w:r>
            <w:r w:rsidRPr="002D71DF">
              <w:t>scene’</w:t>
            </w:r>
            <w:r w:rsidR="004C760B" w:rsidRPr="002D71DF">
              <w:t xml:space="preserve"> </w:t>
            </w:r>
            <w:r w:rsidRPr="002D71DF">
              <w:t>for</w:t>
            </w:r>
            <w:r w:rsidR="004C760B" w:rsidRPr="002D71DF">
              <w:t xml:space="preserve"> </w:t>
            </w:r>
            <w:r w:rsidRPr="002D71DF">
              <w:t>the</w:t>
            </w:r>
            <w:r w:rsidR="004C760B" w:rsidRPr="002D71DF">
              <w:t xml:space="preserve"> </w:t>
            </w:r>
            <w:r w:rsidRPr="002D71DF">
              <w:t>assessment</w:t>
            </w:r>
            <w:r w:rsidR="004C760B" w:rsidRPr="002D71DF">
              <w:t xml:space="preserve"> </w:t>
            </w:r>
            <w:r w:rsidRPr="002D71DF">
              <w:t>task.</w:t>
            </w:r>
            <w:r w:rsidR="004C760B" w:rsidRPr="002D71DF">
              <w:t xml:space="preserve"> </w:t>
            </w:r>
          </w:p>
          <w:p w14:paraId="07DE9825" w14:textId="1BD57097" w:rsidR="00597CC0" w:rsidRPr="002D71DF" w:rsidRDefault="00597CC0" w:rsidP="00597CC0">
            <w:pPr>
              <w:pStyle w:val="FeatureBox2"/>
            </w:pPr>
            <w:r w:rsidRPr="002D71DF">
              <w:rPr>
                <w:b/>
              </w:rPr>
              <w:t>Teacher</w:t>
            </w:r>
            <w:r w:rsidR="004C760B" w:rsidRPr="002D71DF">
              <w:rPr>
                <w:b/>
              </w:rPr>
              <w:t xml:space="preserve"> </w:t>
            </w:r>
            <w:r w:rsidRPr="002D71DF">
              <w:rPr>
                <w:b/>
              </w:rPr>
              <w:t>note:</w:t>
            </w:r>
            <w:r w:rsidR="004C760B" w:rsidRPr="002D71DF">
              <w:t xml:space="preserve"> </w:t>
            </w:r>
            <w:r w:rsidRPr="002D71DF">
              <w:t>if</w:t>
            </w:r>
            <w:r w:rsidR="004C760B" w:rsidRPr="002D71DF">
              <w:t xml:space="preserve"> </w:t>
            </w:r>
            <w:r w:rsidRPr="002D71DF">
              <w:t>there</w:t>
            </w:r>
            <w:r w:rsidR="004C760B" w:rsidRPr="002D71DF">
              <w:t xml:space="preserve"> </w:t>
            </w:r>
            <w:r w:rsidRPr="002D71DF">
              <w:t>is</w:t>
            </w:r>
            <w:r w:rsidR="004C760B" w:rsidRPr="002D71DF">
              <w:t xml:space="preserve"> </w:t>
            </w:r>
            <w:r w:rsidRPr="002D71DF">
              <w:t>not</w:t>
            </w:r>
            <w:r w:rsidR="004C760B" w:rsidRPr="002D71DF">
              <w:t xml:space="preserve"> </w:t>
            </w:r>
            <w:r w:rsidRPr="002D71DF">
              <w:t>a</w:t>
            </w:r>
            <w:r w:rsidR="004C760B" w:rsidRPr="002D71DF">
              <w:t xml:space="preserve"> </w:t>
            </w:r>
            <w:r w:rsidRPr="002D71DF">
              <w:t>clear</w:t>
            </w:r>
            <w:r w:rsidR="004C760B" w:rsidRPr="002D71DF">
              <w:t xml:space="preserve"> </w:t>
            </w:r>
            <w:r w:rsidRPr="002D71DF">
              <w:t>balance</w:t>
            </w:r>
            <w:r w:rsidR="004C760B" w:rsidRPr="002D71DF">
              <w:t xml:space="preserve"> </w:t>
            </w:r>
            <w:r w:rsidRPr="002D71DF">
              <w:t>in</w:t>
            </w:r>
            <w:r w:rsidR="004C760B" w:rsidRPr="002D71DF">
              <w:t xml:space="preserve"> </w:t>
            </w:r>
            <w:r w:rsidRPr="002D71DF">
              <w:t>the</w:t>
            </w:r>
            <w:r w:rsidR="004C760B" w:rsidRPr="002D71DF">
              <w:t xml:space="preserve"> </w:t>
            </w:r>
            <w:r w:rsidRPr="002D71DF">
              <w:t>numbers</w:t>
            </w:r>
            <w:r w:rsidR="004C760B" w:rsidRPr="002D71DF">
              <w:t xml:space="preserve"> </w:t>
            </w:r>
            <w:r w:rsidRPr="002D71DF">
              <w:t>of</w:t>
            </w:r>
            <w:r w:rsidR="004C760B" w:rsidRPr="002D71DF">
              <w:t xml:space="preserve"> </w:t>
            </w:r>
            <w:r w:rsidRPr="002D71DF">
              <w:t>students</w:t>
            </w:r>
            <w:r w:rsidR="004C760B" w:rsidRPr="002D71DF">
              <w:t xml:space="preserve"> </w:t>
            </w:r>
            <w:r w:rsidRPr="002D71DF">
              <w:t>selecting</w:t>
            </w:r>
            <w:r w:rsidR="004C760B" w:rsidRPr="002D71DF">
              <w:t xml:space="preserve"> </w:t>
            </w:r>
            <w:r w:rsidRPr="002D71DF">
              <w:t>prompt</w:t>
            </w:r>
            <w:r w:rsidR="004C760B" w:rsidRPr="002D71DF">
              <w:t xml:space="preserve"> </w:t>
            </w:r>
            <w:r w:rsidRPr="002D71DF">
              <w:t>responses,</w:t>
            </w:r>
            <w:r w:rsidR="004C760B" w:rsidRPr="002D71DF">
              <w:t xml:space="preserve"> </w:t>
            </w:r>
            <w:r w:rsidRPr="002D71DF">
              <w:t>negotiate</w:t>
            </w:r>
            <w:r w:rsidR="004C760B" w:rsidRPr="002D71DF">
              <w:t xml:space="preserve"> </w:t>
            </w:r>
            <w:r w:rsidRPr="002D71DF">
              <w:t>small</w:t>
            </w:r>
            <w:r w:rsidR="004C760B" w:rsidRPr="002D71DF">
              <w:t xml:space="preserve"> </w:t>
            </w:r>
            <w:r w:rsidRPr="002D71DF">
              <w:t>groups</w:t>
            </w:r>
            <w:r w:rsidR="004C760B" w:rsidRPr="002D71DF">
              <w:t xml:space="preserve"> </w:t>
            </w:r>
            <w:r w:rsidRPr="002D71DF">
              <w:t>to</w:t>
            </w:r>
            <w:r w:rsidR="004C760B" w:rsidRPr="002D71DF">
              <w:t xml:space="preserve"> </w:t>
            </w:r>
            <w:r w:rsidRPr="002D71DF">
              <w:t>form</w:t>
            </w:r>
            <w:r w:rsidR="004C760B" w:rsidRPr="002D71DF">
              <w:t xml:space="preserve"> </w:t>
            </w:r>
            <w:r w:rsidRPr="002D71DF">
              <w:t>these</w:t>
            </w:r>
            <w:r w:rsidR="004C760B" w:rsidRPr="002D71DF">
              <w:t xml:space="preserve"> </w:t>
            </w:r>
            <w:r w:rsidRPr="002D71DF">
              <w:t>creative</w:t>
            </w:r>
            <w:r w:rsidR="004C760B" w:rsidRPr="002D71DF">
              <w:t xml:space="preserve"> </w:t>
            </w:r>
            <w:r w:rsidRPr="002D71DF">
              <w:t>partnerships.</w:t>
            </w:r>
            <w:r w:rsidR="004C760B" w:rsidRPr="002D71DF">
              <w:t xml:space="preserve"> </w:t>
            </w:r>
            <w:r w:rsidRPr="002D71DF">
              <w:t>Groups</w:t>
            </w:r>
            <w:r w:rsidR="004C760B" w:rsidRPr="002D71DF">
              <w:t xml:space="preserve"> </w:t>
            </w:r>
            <w:r w:rsidRPr="002D71DF">
              <w:t>of</w:t>
            </w:r>
            <w:r w:rsidR="004C760B" w:rsidRPr="002D71DF">
              <w:t xml:space="preserve"> </w:t>
            </w:r>
            <w:r w:rsidRPr="002D71DF">
              <w:t>3</w:t>
            </w:r>
            <w:r w:rsidR="004C760B" w:rsidRPr="002D71DF">
              <w:t xml:space="preserve"> </w:t>
            </w:r>
            <w:r w:rsidRPr="002D71DF">
              <w:t>to</w:t>
            </w:r>
            <w:r w:rsidR="004C760B" w:rsidRPr="002D71DF">
              <w:t xml:space="preserve"> </w:t>
            </w:r>
            <w:r w:rsidRPr="002D71DF">
              <w:t>5</w:t>
            </w:r>
            <w:r w:rsidR="004C760B" w:rsidRPr="002D71DF">
              <w:t xml:space="preserve"> </w:t>
            </w:r>
            <w:r w:rsidRPr="002D71DF">
              <w:t>would</w:t>
            </w:r>
            <w:r w:rsidR="004C760B" w:rsidRPr="002D71DF">
              <w:t xml:space="preserve"> </w:t>
            </w:r>
            <w:r w:rsidRPr="002D71DF">
              <w:t>work</w:t>
            </w:r>
            <w:r w:rsidR="004C760B" w:rsidRPr="002D71DF">
              <w:t xml:space="preserve"> </w:t>
            </w:r>
            <w:r w:rsidRPr="002D71DF">
              <w:t>well</w:t>
            </w:r>
            <w:r w:rsidR="004C760B" w:rsidRPr="002D71DF">
              <w:t xml:space="preserve"> </w:t>
            </w:r>
            <w:r w:rsidRPr="002D71DF">
              <w:t>for</w:t>
            </w:r>
            <w:r w:rsidR="004C760B" w:rsidRPr="002D71DF">
              <w:t xml:space="preserve"> </w:t>
            </w:r>
            <w:r w:rsidRPr="002D71DF">
              <w:t>this</w:t>
            </w:r>
            <w:r w:rsidR="004C760B" w:rsidRPr="002D71DF">
              <w:t xml:space="preserve"> </w:t>
            </w:r>
            <w:r w:rsidRPr="002D71DF">
              <w:t>task.</w:t>
            </w:r>
            <w:r w:rsidR="004C760B" w:rsidRPr="002D71DF">
              <w:t xml:space="preserve"> </w:t>
            </w:r>
            <w:r w:rsidRPr="002D71DF">
              <w:t>This</w:t>
            </w:r>
            <w:r w:rsidR="004C760B" w:rsidRPr="002D71DF">
              <w:t xml:space="preserve"> </w:t>
            </w:r>
            <w:r w:rsidRPr="002D71DF">
              <w:t>could</w:t>
            </w:r>
            <w:r w:rsidR="004C760B" w:rsidRPr="002D71DF">
              <w:t xml:space="preserve"> </w:t>
            </w:r>
            <w:r w:rsidRPr="002D71DF">
              <w:t>vary</w:t>
            </w:r>
            <w:r w:rsidR="004C760B" w:rsidRPr="002D71DF">
              <w:t xml:space="preserve"> </w:t>
            </w:r>
            <w:r w:rsidRPr="002D71DF">
              <w:t>based</w:t>
            </w:r>
            <w:r w:rsidR="004C760B" w:rsidRPr="002D71DF">
              <w:t xml:space="preserve"> </w:t>
            </w:r>
            <w:r w:rsidRPr="002D71DF">
              <w:t>on</w:t>
            </w:r>
            <w:r w:rsidR="004C760B" w:rsidRPr="002D71DF">
              <w:t xml:space="preserve"> </w:t>
            </w:r>
            <w:r w:rsidRPr="002D71DF">
              <w:t>the</w:t>
            </w:r>
            <w:r w:rsidR="004C760B" w:rsidRPr="002D71DF">
              <w:t xml:space="preserve"> </w:t>
            </w:r>
            <w:r w:rsidRPr="002D71DF">
              <w:t>number</w:t>
            </w:r>
            <w:r w:rsidR="004C760B" w:rsidRPr="002D71DF">
              <w:t xml:space="preserve"> </w:t>
            </w:r>
            <w:r w:rsidRPr="002D71DF">
              <w:t>of</w:t>
            </w:r>
            <w:r w:rsidR="004C760B" w:rsidRPr="002D71DF">
              <w:t xml:space="preserve"> </w:t>
            </w:r>
            <w:r w:rsidRPr="002D71DF">
              <w:t>characters</w:t>
            </w:r>
            <w:r w:rsidR="004C760B" w:rsidRPr="002D71DF">
              <w:t xml:space="preserve"> </w:t>
            </w:r>
            <w:r w:rsidRPr="002D71DF">
              <w:t>or</w:t>
            </w:r>
            <w:r w:rsidR="004C760B" w:rsidRPr="002D71DF">
              <w:t xml:space="preserve"> </w:t>
            </w:r>
            <w:r w:rsidRPr="002D71DF">
              <w:t>roles</w:t>
            </w:r>
            <w:r w:rsidR="004C760B" w:rsidRPr="002D71DF">
              <w:t xml:space="preserve"> </w:t>
            </w:r>
            <w:r w:rsidRPr="002D71DF">
              <w:t>in</w:t>
            </w:r>
            <w:r w:rsidR="004C760B" w:rsidRPr="002D71DF">
              <w:t xml:space="preserve"> </w:t>
            </w:r>
            <w:r w:rsidRPr="002D71DF">
              <w:t>each</w:t>
            </w:r>
            <w:r w:rsidR="004C760B" w:rsidRPr="002D71DF">
              <w:t xml:space="preserve"> </w:t>
            </w:r>
            <w:r w:rsidRPr="002D71DF">
              <w:t>of</w:t>
            </w:r>
            <w:r w:rsidR="004C760B" w:rsidRPr="002D71DF">
              <w:t xml:space="preserve"> </w:t>
            </w:r>
            <w:r w:rsidRPr="002D71DF">
              <w:t>the</w:t>
            </w:r>
            <w:r w:rsidR="004C760B" w:rsidRPr="002D71DF">
              <w:t xml:space="preserve"> </w:t>
            </w:r>
            <w:r w:rsidRPr="002D71DF">
              <w:t>chosen</w:t>
            </w:r>
            <w:r w:rsidR="004C760B" w:rsidRPr="002D71DF">
              <w:t xml:space="preserve"> </w:t>
            </w:r>
            <w:r w:rsidRPr="002D71DF">
              <w:t>prompt</w:t>
            </w:r>
            <w:r w:rsidR="004C760B" w:rsidRPr="002D71DF">
              <w:t xml:space="preserve"> </w:t>
            </w:r>
            <w:r w:rsidRPr="002D71DF">
              <w:t>responses.</w:t>
            </w:r>
          </w:p>
          <w:p w14:paraId="017F684F" w14:textId="6D958F6B" w:rsidR="00597CC0" w:rsidRPr="002D71DF" w:rsidRDefault="00597CC0" w:rsidP="00597CC0">
            <w:r w:rsidRPr="002D71DF">
              <w:t>In</w:t>
            </w:r>
            <w:r w:rsidR="004C760B" w:rsidRPr="002D71DF">
              <w:t xml:space="preserve"> </w:t>
            </w:r>
            <w:r w:rsidRPr="002D71DF">
              <w:t>their</w:t>
            </w:r>
            <w:r w:rsidR="004C760B" w:rsidRPr="002D71DF">
              <w:t xml:space="preserve"> </w:t>
            </w:r>
            <w:r w:rsidRPr="002D71DF">
              <w:t>new</w:t>
            </w:r>
            <w:r w:rsidR="004C760B" w:rsidRPr="002D71DF">
              <w:t xml:space="preserve"> </w:t>
            </w:r>
            <w:r w:rsidRPr="002D71DF">
              <w:t>creative</w:t>
            </w:r>
            <w:r w:rsidR="004C760B" w:rsidRPr="002D71DF">
              <w:t xml:space="preserve"> </w:t>
            </w:r>
            <w:r w:rsidRPr="002D71DF">
              <w:t>partnership</w:t>
            </w:r>
            <w:r w:rsidR="004C760B" w:rsidRPr="002D71DF">
              <w:t xml:space="preserve"> </w:t>
            </w:r>
            <w:r w:rsidRPr="002D71DF">
              <w:t>groups,</w:t>
            </w:r>
            <w:r w:rsidR="004C760B" w:rsidRPr="002D71DF">
              <w:t xml:space="preserve"> </w:t>
            </w:r>
            <w:r w:rsidRPr="002D71DF">
              <w:t>students</w:t>
            </w:r>
            <w:r w:rsidR="004C760B" w:rsidRPr="002D71DF">
              <w:t xml:space="preserve"> </w:t>
            </w:r>
            <w:r w:rsidRPr="002D71DF">
              <w:t>read</w:t>
            </w:r>
            <w:r w:rsidR="004C760B" w:rsidRPr="002D71DF">
              <w:t xml:space="preserve"> </w:t>
            </w:r>
            <w:r w:rsidRPr="002D71DF">
              <w:t>their</w:t>
            </w:r>
            <w:r w:rsidR="004C760B" w:rsidRPr="002D71DF">
              <w:t xml:space="preserve"> </w:t>
            </w:r>
            <w:r w:rsidRPr="002D71DF">
              <w:t>chosen</w:t>
            </w:r>
            <w:r w:rsidR="004C760B" w:rsidRPr="002D71DF">
              <w:t xml:space="preserve"> </w:t>
            </w:r>
            <w:r w:rsidRPr="002D71DF">
              <w:t>response</w:t>
            </w:r>
            <w:r w:rsidR="00CD0BCA">
              <w:t>(</w:t>
            </w:r>
            <w:r w:rsidRPr="002D71DF">
              <w:t>s</w:t>
            </w:r>
            <w:r w:rsidR="00CD0BCA">
              <w:t>)</w:t>
            </w:r>
            <w:r w:rsidR="004C760B" w:rsidRPr="002D71DF">
              <w:t xml:space="preserve"> </w:t>
            </w:r>
            <w:r w:rsidRPr="002D71DF">
              <w:t>and</w:t>
            </w:r>
            <w:r w:rsidR="004C760B" w:rsidRPr="002D71DF">
              <w:t xml:space="preserve"> </w:t>
            </w:r>
            <w:r w:rsidRPr="002D71DF">
              <w:t>annotate</w:t>
            </w:r>
            <w:r w:rsidR="004C760B" w:rsidRPr="002D71DF">
              <w:t xml:space="preserve"> </w:t>
            </w:r>
            <w:r w:rsidRPr="002D71DF">
              <w:t>using</w:t>
            </w:r>
            <w:r w:rsidR="004C760B" w:rsidRPr="002D71DF">
              <w:t xml:space="preserve"> </w:t>
            </w:r>
            <w:r w:rsidRPr="002D71DF">
              <w:t>coloured</w:t>
            </w:r>
            <w:r w:rsidR="004C760B" w:rsidRPr="002D71DF">
              <w:t xml:space="preserve"> </w:t>
            </w:r>
            <w:r w:rsidRPr="002D71DF">
              <w:t>sticky</w:t>
            </w:r>
            <w:r w:rsidR="004C760B" w:rsidRPr="002D71DF">
              <w:t xml:space="preserve"> </w:t>
            </w:r>
            <w:r w:rsidRPr="002D71DF">
              <w:t>notes,</w:t>
            </w:r>
            <w:r w:rsidR="004C760B" w:rsidRPr="002D71DF">
              <w:t xml:space="preserve"> </w:t>
            </w:r>
            <w:r w:rsidRPr="002D71DF">
              <w:t>identifying</w:t>
            </w:r>
            <w:r w:rsidR="004C760B" w:rsidRPr="002D71DF">
              <w:t xml:space="preserve"> </w:t>
            </w:r>
            <w:r w:rsidRPr="002D71DF">
              <w:t>specific</w:t>
            </w:r>
            <w:r w:rsidR="004C760B" w:rsidRPr="002D71DF">
              <w:t xml:space="preserve"> </w:t>
            </w:r>
            <w:r w:rsidRPr="002D71DF">
              <w:t>elements</w:t>
            </w:r>
            <w:r w:rsidR="004C760B" w:rsidRPr="002D71DF">
              <w:t xml:space="preserve"> </w:t>
            </w:r>
            <w:r w:rsidRPr="002D71DF">
              <w:t>and</w:t>
            </w:r>
            <w:r w:rsidR="004C760B" w:rsidRPr="002D71DF">
              <w:t xml:space="preserve"> </w:t>
            </w:r>
            <w:r w:rsidRPr="002D71DF">
              <w:t>using</w:t>
            </w:r>
            <w:r w:rsidR="004C760B" w:rsidRPr="002D71DF">
              <w:t xml:space="preserve"> </w:t>
            </w:r>
            <w:r w:rsidRPr="002D71DF">
              <w:t>the</w:t>
            </w:r>
            <w:r w:rsidR="004C760B" w:rsidRPr="002D71DF">
              <w:t xml:space="preserve"> </w:t>
            </w:r>
            <w:r w:rsidRPr="002D71DF">
              <w:t>following</w:t>
            </w:r>
            <w:r w:rsidR="004C760B" w:rsidRPr="002D71DF">
              <w:t xml:space="preserve"> </w:t>
            </w:r>
            <w:r w:rsidRPr="002D71DF">
              <w:t>sentence</w:t>
            </w:r>
            <w:r w:rsidR="004C760B" w:rsidRPr="002D71DF">
              <w:t xml:space="preserve"> </w:t>
            </w:r>
            <w:r w:rsidRPr="002D71DF">
              <w:t>starters:</w:t>
            </w:r>
          </w:p>
          <w:p w14:paraId="0FD16044" w14:textId="46DBD726" w:rsidR="00597CC0" w:rsidRPr="002D71DF" w:rsidRDefault="00597CC0" w:rsidP="00597CC0">
            <w:pPr>
              <w:pStyle w:val="ListBullet"/>
              <w:numPr>
                <w:ilvl w:val="0"/>
                <w:numId w:val="5"/>
              </w:numPr>
            </w:pPr>
            <w:r w:rsidRPr="002D71DF">
              <w:t>script</w:t>
            </w:r>
            <w:r w:rsidR="004C760B" w:rsidRPr="002D71DF">
              <w:t xml:space="preserve"> </w:t>
            </w:r>
            <w:r w:rsidRPr="002D71DF">
              <w:t>conventions</w:t>
            </w:r>
            <w:r w:rsidR="004C760B" w:rsidRPr="002D71DF">
              <w:t xml:space="preserve"> </w:t>
            </w:r>
            <w:r w:rsidRPr="002D71DF">
              <w:t>–</w:t>
            </w:r>
            <w:r w:rsidR="004C760B" w:rsidRPr="002D71DF">
              <w:t xml:space="preserve"> </w:t>
            </w:r>
            <w:r w:rsidR="00B961EB">
              <w:t>‘</w:t>
            </w:r>
            <w:r w:rsidRPr="00D25100">
              <w:t>I</w:t>
            </w:r>
            <w:r w:rsidR="004C760B" w:rsidRPr="00D25100">
              <w:t xml:space="preserve"> </w:t>
            </w:r>
            <w:r w:rsidRPr="00D25100">
              <w:t>can</w:t>
            </w:r>
            <w:r w:rsidR="004C760B" w:rsidRPr="00D25100">
              <w:t xml:space="preserve"> </w:t>
            </w:r>
            <w:r w:rsidRPr="00D25100">
              <w:t>see</w:t>
            </w:r>
            <w:r w:rsidR="004C760B" w:rsidRPr="00D25100">
              <w:t xml:space="preserve"> </w:t>
            </w:r>
            <w:r w:rsidRPr="00D25100">
              <w:t>the</w:t>
            </w:r>
            <w:r w:rsidR="004C760B" w:rsidRPr="00D25100">
              <w:t xml:space="preserve"> </w:t>
            </w:r>
            <w:r w:rsidRPr="00D25100">
              <w:t>use</w:t>
            </w:r>
            <w:r w:rsidR="004C760B" w:rsidRPr="00D25100">
              <w:t xml:space="preserve"> </w:t>
            </w:r>
            <w:r w:rsidRPr="00D25100">
              <w:t>of</w:t>
            </w:r>
            <w:r w:rsidR="00CD0BCA" w:rsidRPr="00D25100">
              <w:t xml:space="preserve"> </w:t>
            </w:r>
            <w:r w:rsidRPr="00D25100">
              <w:t>…</w:t>
            </w:r>
            <w:r w:rsidR="00B961EB">
              <w:t>’</w:t>
            </w:r>
          </w:p>
          <w:p w14:paraId="6E66C1B4" w14:textId="04029759" w:rsidR="00597CC0" w:rsidRPr="002D71DF" w:rsidRDefault="00597CC0" w:rsidP="00597CC0">
            <w:pPr>
              <w:pStyle w:val="ListBullet"/>
              <w:numPr>
                <w:ilvl w:val="0"/>
                <w:numId w:val="5"/>
              </w:numPr>
            </w:pPr>
            <w:r w:rsidRPr="002D71DF">
              <w:t>dramatic</w:t>
            </w:r>
            <w:r w:rsidR="004C760B" w:rsidRPr="002D71DF">
              <w:t xml:space="preserve"> </w:t>
            </w:r>
            <w:r w:rsidRPr="002D71DF">
              <w:t>intention</w:t>
            </w:r>
            <w:r w:rsidR="004C760B" w:rsidRPr="002D71DF">
              <w:t xml:space="preserve"> </w:t>
            </w:r>
            <w:r w:rsidRPr="002D71DF">
              <w:t>–</w:t>
            </w:r>
            <w:r w:rsidR="004C760B" w:rsidRPr="002D71DF">
              <w:t xml:space="preserve"> </w:t>
            </w:r>
            <w:r w:rsidR="00B961EB" w:rsidRPr="00B961EB">
              <w:t>‘</w:t>
            </w:r>
            <w:r w:rsidRPr="00D25100">
              <w:t>This</w:t>
            </w:r>
            <w:r w:rsidR="004C760B" w:rsidRPr="00D25100">
              <w:t xml:space="preserve"> </w:t>
            </w:r>
            <w:r w:rsidRPr="00D25100">
              <w:t>made</w:t>
            </w:r>
            <w:r w:rsidR="004C760B" w:rsidRPr="00D25100">
              <w:t xml:space="preserve"> </w:t>
            </w:r>
            <w:r w:rsidRPr="00D25100">
              <w:t>me</w:t>
            </w:r>
            <w:r w:rsidR="004C760B" w:rsidRPr="00D25100">
              <w:t xml:space="preserve"> </w:t>
            </w:r>
            <w:r w:rsidRPr="00D25100">
              <w:t>think</w:t>
            </w:r>
            <w:r w:rsidR="00CD0BCA" w:rsidRPr="00D25100">
              <w:t xml:space="preserve"> </w:t>
            </w:r>
            <w:r w:rsidRPr="00D25100">
              <w:t>…</w:t>
            </w:r>
            <w:r w:rsidR="004C760B" w:rsidRPr="00B961EB">
              <w:t xml:space="preserve"> </w:t>
            </w:r>
            <w:r w:rsidRPr="00B961EB">
              <w:t>or</w:t>
            </w:r>
            <w:r w:rsidR="004C760B" w:rsidRPr="00B961EB">
              <w:t xml:space="preserve"> </w:t>
            </w:r>
            <w:r w:rsidRPr="00D25100">
              <w:t>I</w:t>
            </w:r>
            <w:r w:rsidR="004C760B" w:rsidRPr="00D25100">
              <w:t xml:space="preserve"> </w:t>
            </w:r>
            <w:r w:rsidRPr="00D25100">
              <w:t>wonder</w:t>
            </w:r>
            <w:r w:rsidR="004C760B" w:rsidRPr="00D25100">
              <w:t xml:space="preserve"> </w:t>
            </w:r>
            <w:r w:rsidRPr="00D25100">
              <w:t>if</w:t>
            </w:r>
            <w:r w:rsidR="00CD0BCA" w:rsidRPr="00D25100">
              <w:t xml:space="preserve"> </w:t>
            </w:r>
            <w:r w:rsidRPr="00D25100">
              <w:t>…</w:t>
            </w:r>
            <w:r w:rsidR="00B961EB" w:rsidRPr="00D25100">
              <w:t>’</w:t>
            </w:r>
            <w:r w:rsidR="004C760B" w:rsidRPr="002D71DF">
              <w:t xml:space="preserve"> </w:t>
            </w:r>
          </w:p>
          <w:p w14:paraId="77221A26" w14:textId="74C8A6E5" w:rsidR="00597CC0" w:rsidRPr="002D71DF" w:rsidRDefault="00597CC0" w:rsidP="00597CC0">
            <w:pPr>
              <w:pStyle w:val="ListBullet"/>
              <w:numPr>
                <w:ilvl w:val="0"/>
                <w:numId w:val="5"/>
              </w:numPr>
            </w:pPr>
            <w:r w:rsidRPr="002D71DF">
              <w:t>areas</w:t>
            </w:r>
            <w:r w:rsidR="004C760B" w:rsidRPr="002D71DF">
              <w:t xml:space="preserve"> </w:t>
            </w:r>
            <w:r w:rsidRPr="002D71DF">
              <w:t>of</w:t>
            </w:r>
            <w:r w:rsidR="004C760B" w:rsidRPr="002D71DF">
              <w:t xml:space="preserve"> </w:t>
            </w:r>
            <w:r w:rsidRPr="002D71DF">
              <w:t>and</w:t>
            </w:r>
            <w:r w:rsidR="004C760B" w:rsidRPr="002D71DF">
              <w:t xml:space="preserve"> </w:t>
            </w:r>
            <w:r w:rsidRPr="002D71DF">
              <w:t>methods</w:t>
            </w:r>
            <w:r w:rsidR="004C760B" w:rsidRPr="002D71DF">
              <w:t xml:space="preserve"> </w:t>
            </w:r>
            <w:r w:rsidRPr="002D71DF">
              <w:t>for</w:t>
            </w:r>
            <w:r w:rsidR="004C760B" w:rsidRPr="002D71DF">
              <w:t xml:space="preserve"> </w:t>
            </w:r>
            <w:r w:rsidRPr="002D71DF">
              <w:t>development</w:t>
            </w:r>
            <w:r w:rsidR="004C760B" w:rsidRPr="002D71DF">
              <w:t xml:space="preserve"> </w:t>
            </w:r>
            <w:r w:rsidRPr="002D71DF">
              <w:t>–</w:t>
            </w:r>
            <w:r w:rsidR="004C760B" w:rsidRPr="002D71DF">
              <w:t xml:space="preserve"> </w:t>
            </w:r>
            <w:r w:rsidR="00B961EB" w:rsidRPr="00B961EB">
              <w:t>‘</w:t>
            </w:r>
            <w:r w:rsidRPr="00D25100">
              <w:t>This</w:t>
            </w:r>
            <w:r w:rsidR="004C760B" w:rsidRPr="00D25100">
              <w:t xml:space="preserve"> </w:t>
            </w:r>
            <w:r w:rsidRPr="00D25100">
              <w:t>could</w:t>
            </w:r>
            <w:r w:rsidR="004C760B" w:rsidRPr="00D25100">
              <w:t xml:space="preserve"> </w:t>
            </w:r>
            <w:r w:rsidRPr="00D25100">
              <w:t>be</w:t>
            </w:r>
            <w:r w:rsidR="004C760B" w:rsidRPr="00D25100">
              <w:t xml:space="preserve"> </w:t>
            </w:r>
            <w:r w:rsidRPr="00D25100">
              <w:t>further</w:t>
            </w:r>
            <w:r w:rsidR="004C760B" w:rsidRPr="00D25100">
              <w:t xml:space="preserve"> </w:t>
            </w:r>
            <w:r w:rsidRPr="00D25100">
              <w:t>developed</w:t>
            </w:r>
            <w:r w:rsidR="004C760B" w:rsidRPr="00D25100">
              <w:t xml:space="preserve"> </w:t>
            </w:r>
            <w:r w:rsidRPr="00D25100">
              <w:t>by</w:t>
            </w:r>
            <w:r w:rsidR="00CD0BCA" w:rsidRPr="00D25100">
              <w:t xml:space="preserve"> </w:t>
            </w:r>
            <w:r w:rsidRPr="00D25100">
              <w:t>…</w:t>
            </w:r>
            <w:r w:rsidR="00B961EB" w:rsidRPr="00D25100">
              <w:t>’</w:t>
            </w:r>
          </w:p>
          <w:p w14:paraId="725220DB" w14:textId="50D8F28E" w:rsidR="00597CC0" w:rsidRPr="002D71DF" w:rsidRDefault="00597CC0" w:rsidP="00597CC0">
            <w:r w:rsidRPr="002D71DF">
              <w:lastRenderedPageBreak/>
              <w:t>Emphasise</w:t>
            </w:r>
            <w:r w:rsidR="004C760B" w:rsidRPr="002D71DF">
              <w:t xml:space="preserve"> </w:t>
            </w:r>
            <w:r w:rsidRPr="002D71DF">
              <w:t>that</w:t>
            </w:r>
            <w:r w:rsidR="004C760B" w:rsidRPr="002D71DF">
              <w:t xml:space="preserve"> </w:t>
            </w:r>
            <w:r w:rsidRPr="002D71DF">
              <w:t>feedback</w:t>
            </w:r>
            <w:r w:rsidR="004C760B" w:rsidRPr="002D71DF">
              <w:t xml:space="preserve"> </w:t>
            </w:r>
            <w:r w:rsidRPr="002D71DF">
              <w:t>should</w:t>
            </w:r>
            <w:r w:rsidR="004C760B" w:rsidRPr="002D71DF">
              <w:t xml:space="preserve"> </w:t>
            </w:r>
            <w:r w:rsidRPr="002D71DF">
              <w:t>be</w:t>
            </w:r>
            <w:r w:rsidR="004C760B" w:rsidRPr="002D71DF">
              <w:t xml:space="preserve"> </w:t>
            </w:r>
            <w:r w:rsidRPr="002D71DF">
              <w:t>specific,</w:t>
            </w:r>
            <w:r w:rsidR="004C760B" w:rsidRPr="002D71DF">
              <w:t xml:space="preserve"> </w:t>
            </w:r>
            <w:r w:rsidRPr="002D71DF">
              <w:t>constructive</w:t>
            </w:r>
            <w:r w:rsidR="004C760B" w:rsidRPr="002D71DF">
              <w:t xml:space="preserve"> </w:t>
            </w:r>
            <w:r w:rsidRPr="002D71DF">
              <w:t>and</w:t>
            </w:r>
            <w:r w:rsidR="004C760B" w:rsidRPr="002D71DF">
              <w:t xml:space="preserve"> </w:t>
            </w:r>
            <w:r w:rsidRPr="002D71DF">
              <w:t>supportive.</w:t>
            </w:r>
          </w:p>
          <w:p w14:paraId="53C377E7" w14:textId="022AFF61" w:rsidR="00597CC0" w:rsidRPr="002D71DF" w:rsidRDefault="00597CC0" w:rsidP="00597CC0">
            <w:r w:rsidRPr="002D71DF">
              <w:t>After</w:t>
            </w:r>
            <w:r w:rsidR="004C760B" w:rsidRPr="002D71DF">
              <w:t xml:space="preserve"> </w:t>
            </w:r>
            <w:r w:rsidRPr="002D71DF">
              <w:t>reading</w:t>
            </w:r>
            <w:r w:rsidR="004C760B" w:rsidRPr="002D71DF">
              <w:t xml:space="preserve"> </w:t>
            </w:r>
            <w:r w:rsidRPr="002D71DF">
              <w:t>and</w:t>
            </w:r>
            <w:r w:rsidR="004C760B" w:rsidRPr="002D71DF">
              <w:t xml:space="preserve"> </w:t>
            </w:r>
            <w:r w:rsidRPr="002D71DF">
              <w:t>annotating</w:t>
            </w:r>
            <w:r w:rsidR="004C760B" w:rsidRPr="002D71DF">
              <w:t xml:space="preserve"> </w:t>
            </w:r>
            <w:r w:rsidRPr="002D71DF">
              <w:t>all</w:t>
            </w:r>
            <w:r w:rsidR="004C760B" w:rsidRPr="002D71DF">
              <w:t xml:space="preserve"> </w:t>
            </w:r>
            <w:r w:rsidRPr="002D71DF">
              <w:t>responses,</w:t>
            </w:r>
            <w:r w:rsidR="004C760B" w:rsidRPr="002D71DF">
              <w:t xml:space="preserve"> </w:t>
            </w:r>
            <w:r w:rsidRPr="002D71DF">
              <w:t>students</w:t>
            </w:r>
            <w:r w:rsidR="004C760B" w:rsidRPr="002D71DF">
              <w:t xml:space="preserve"> </w:t>
            </w:r>
            <w:r w:rsidRPr="002D71DF">
              <w:t>should</w:t>
            </w:r>
            <w:r w:rsidR="004C760B" w:rsidRPr="002D71DF">
              <w:t xml:space="preserve"> </w:t>
            </w:r>
            <w:r w:rsidRPr="002D71DF">
              <w:t>spread</w:t>
            </w:r>
            <w:r w:rsidR="004C760B" w:rsidRPr="002D71DF">
              <w:t xml:space="preserve"> </w:t>
            </w:r>
            <w:r w:rsidRPr="002D71DF">
              <w:t>the</w:t>
            </w:r>
            <w:r w:rsidR="004C760B" w:rsidRPr="002D71DF">
              <w:t xml:space="preserve"> </w:t>
            </w:r>
            <w:r w:rsidRPr="002D71DF">
              <w:t>annotated</w:t>
            </w:r>
            <w:r w:rsidR="004C760B" w:rsidRPr="002D71DF">
              <w:t xml:space="preserve"> </w:t>
            </w:r>
            <w:r w:rsidRPr="002D71DF">
              <w:t>pages</w:t>
            </w:r>
            <w:r w:rsidR="004C760B" w:rsidRPr="002D71DF">
              <w:t xml:space="preserve"> </w:t>
            </w:r>
            <w:r w:rsidRPr="002D71DF">
              <w:t>out</w:t>
            </w:r>
            <w:r w:rsidR="004C760B" w:rsidRPr="002D71DF">
              <w:t xml:space="preserve"> </w:t>
            </w:r>
            <w:r w:rsidRPr="002D71DF">
              <w:t>in</w:t>
            </w:r>
            <w:r w:rsidR="004C760B" w:rsidRPr="002D71DF">
              <w:t xml:space="preserve"> </w:t>
            </w:r>
            <w:r w:rsidRPr="002D71DF">
              <w:t>front</w:t>
            </w:r>
            <w:r w:rsidR="004C760B" w:rsidRPr="002D71DF">
              <w:t xml:space="preserve"> </w:t>
            </w:r>
            <w:r w:rsidRPr="002D71DF">
              <w:t>of</w:t>
            </w:r>
            <w:r w:rsidR="004C760B" w:rsidRPr="002D71DF">
              <w:t xml:space="preserve"> </w:t>
            </w:r>
            <w:r w:rsidRPr="002D71DF">
              <w:t>them</w:t>
            </w:r>
            <w:r w:rsidR="004C760B" w:rsidRPr="002D71DF">
              <w:t xml:space="preserve"> </w:t>
            </w:r>
            <w:r w:rsidRPr="002D71DF">
              <w:t>and</w:t>
            </w:r>
            <w:r w:rsidR="004C760B" w:rsidRPr="002D71DF">
              <w:t xml:space="preserve"> </w:t>
            </w:r>
            <w:r w:rsidRPr="002D71DF">
              <w:t>discuss</w:t>
            </w:r>
            <w:r w:rsidR="004C760B" w:rsidRPr="002D71DF">
              <w:t xml:space="preserve"> </w:t>
            </w:r>
            <w:r w:rsidRPr="002D71DF">
              <w:t>which</w:t>
            </w:r>
            <w:r w:rsidR="004C760B" w:rsidRPr="002D71DF">
              <w:t xml:space="preserve"> </w:t>
            </w:r>
            <w:r w:rsidRPr="002D71DF">
              <w:t>ideas</w:t>
            </w:r>
            <w:r w:rsidR="004C760B" w:rsidRPr="002D71DF">
              <w:t xml:space="preserve"> </w:t>
            </w:r>
            <w:r w:rsidRPr="002D71DF">
              <w:t>feel</w:t>
            </w:r>
            <w:r w:rsidR="004C760B" w:rsidRPr="002D71DF">
              <w:t xml:space="preserve"> </w:t>
            </w:r>
            <w:r w:rsidRPr="002D71DF">
              <w:t>most</w:t>
            </w:r>
            <w:r w:rsidR="004C760B" w:rsidRPr="002D71DF">
              <w:t xml:space="preserve"> </w:t>
            </w:r>
            <w:r w:rsidRPr="002D71DF">
              <w:t>promising.</w:t>
            </w:r>
            <w:r w:rsidR="004C760B" w:rsidRPr="002D71DF">
              <w:t xml:space="preserve"> </w:t>
            </w:r>
            <w:r w:rsidRPr="002D71DF">
              <w:t>Guide</w:t>
            </w:r>
            <w:r w:rsidR="004C760B" w:rsidRPr="002D71DF">
              <w:t xml:space="preserve"> </w:t>
            </w:r>
            <w:r w:rsidRPr="002D71DF">
              <w:t>them</w:t>
            </w:r>
            <w:r w:rsidR="004C760B" w:rsidRPr="002D71DF">
              <w:t xml:space="preserve"> </w:t>
            </w:r>
            <w:r w:rsidRPr="002D71DF">
              <w:t>to</w:t>
            </w:r>
            <w:r w:rsidR="004C760B" w:rsidRPr="002D71DF">
              <w:t xml:space="preserve"> </w:t>
            </w:r>
            <w:r w:rsidRPr="002D71DF">
              <w:t>consider:</w:t>
            </w:r>
          </w:p>
          <w:p w14:paraId="0CDBCCFC" w14:textId="3C5A45ED" w:rsidR="00597CC0" w:rsidRPr="002D71DF" w:rsidRDefault="00597CC0" w:rsidP="00597CC0">
            <w:pPr>
              <w:pStyle w:val="ListBullet"/>
              <w:numPr>
                <w:ilvl w:val="0"/>
                <w:numId w:val="5"/>
              </w:numPr>
            </w:pPr>
            <w:r w:rsidRPr="002D71DF">
              <w:t>which</w:t>
            </w:r>
            <w:r w:rsidR="004C760B" w:rsidRPr="002D71DF">
              <w:t xml:space="preserve"> </w:t>
            </w:r>
            <w:r w:rsidRPr="002D71DF">
              <w:t>responses</w:t>
            </w:r>
            <w:r w:rsidR="004C760B" w:rsidRPr="002D71DF">
              <w:t xml:space="preserve"> </w:t>
            </w:r>
            <w:r w:rsidRPr="002D71DF">
              <w:t>offer</w:t>
            </w:r>
            <w:r w:rsidR="004C760B" w:rsidRPr="002D71DF">
              <w:t xml:space="preserve"> </w:t>
            </w:r>
            <w:r w:rsidRPr="002D71DF">
              <w:t>the</w:t>
            </w:r>
            <w:r w:rsidR="004C760B" w:rsidRPr="002D71DF">
              <w:t xml:space="preserve"> </w:t>
            </w:r>
            <w:r w:rsidRPr="002D71DF">
              <w:t>strongest</w:t>
            </w:r>
            <w:r w:rsidR="004C760B" w:rsidRPr="002D71DF">
              <w:t xml:space="preserve"> </w:t>
            </w:r>
            <w:r w:rsidRPr="002D71DF">
              <w:t>opportunities</w:t>
            </w:r>
            <w:r w:rsidR="004C760B" w:rsidRPr="002D71DF">
              <w:t xml:space="preserve"> </w:t>
            </w:r>
            <w:r w:rsidRPr="002D71DF">
              <w:t>for</w:t>
            </w:r>
            <w:r w:rsidR="004C760B" w:rsidRPr="002D71DF">
              <w:t xml:space="preserve"> </w:t>
            </w:r>
            <w:r w:rsidRPr="002D71DF">
              <w:t>staging</w:t>
            </w:r>
            <w:r w:rsidR="004C760B" w:rsidRPr="002D71DF">
              <w:t xml:space="preserve"> </w:t>
            </w:r>
            <w:r w:rsidRPr="002D71DF">
              <w:t>and</w:t>
            </w:r>
            <w:r w:rsidR="004C760B" w:rsidRPr="002D71DF">
              <w:t xml:space="preserve"> </w:t>
            </w:r>
            <w:r w:rsidRPr="002D71DF">
              <w:t>collaboration</w:t>
            </w:r>
          </w:p>
          <w:p w14:paraId="6753A0E2" w14:textId="1FDF81D0" w:rsidR="00597CC0" w:rsidRPr="002D71DF" w:rsidRDefault="00597CC0" w:rsidP="00597CC0">
            <w:pPr>
              <w:pStyle w:val="ListBullet"/>
              <w:numPr>
                <w:ilvl w:val="0"/>
                <w:numId w:val="5"/>
              </w:numPr>
            </w:pPr>
            <w:r w:rsidRPr="002D71DF">
              <w:t>which</w:t>
            </w:r>
            <w:r w:rsidR="004C760B" w:rsidRPr="002D71DF">
              <w:t xml:space="preserve"> </w:t>
            </w:r>
            <w:r w:rsidRPr="002D71DF">
              <w:t>responses</w:t>
            </w:r>
            <w:r w:rsidR="004C760B" w:rsidRPr="002D71DF">
              <w:t xml:space="preserve"> </w:t>
            </w:r>
            <w:r w:rsidRPr="002D71DF">
              <w:t>already</w:t>
            </w:r>
            <w:r w:rsidR="004C760B" w:rsidRPr="002D71DF">
              <w:t xml:space="preserve"> </w:t>
            </w:r>
            <w:r w:rsidRPr="002D71DF">
              <w:t>use</w:t>
            </w:r>
            <w:r w:rsidR="004C760B" w:rsidRPr="002D71DF">
              <w:t xml:space="preserve"> </w:t>
            </w:r>
            <w:r w:rsidRPr="002D71DF">
              <w:t>a</w:t>
            </w:r>
            <w:r w:rsidR="004C760B" w:rsidRPr="002D71DF">
              <w:t xml:space="preserve"> </w:t>
            </w:r>
            <w:r w:rsidRPr="002D71DF">
              <w:t>range</w:t>
            </w:r>
            <w:r w:rsidR="004C760B" w:rsidRPr="002D71DF">
              <w:t xml:space="preserve"> </w:t>
            </w:r>
            <w:r w:rsidRPr="002D71DF">
              <w:t>of</w:t>
            </w:r>
            <w:r w:rsidR="004C760B" w:rsidRPr="002D71DF">
              <w:t xml:space="preserve"> </w:t>
            </w:r>
            <w:r w:rsidRPr="002D71DF">
              <w:t>script</w:t>
            </w:r>
            <w:r w:rsidR="004C760B" w:rsidRPr="002D71DF">
              <w:t xml:space="preserve"> </w:t>
            </w:r>
            <w:r w:rsidRPr="002D71DF">
              <w:t>conventions</w:t>
            </w:r>
            <w:r w:rsidR="004C760B" w:rsidRPr="002D71DF">
              <w:t xml:space="preserve"> </w:t>
            </w:r>
            <w:r w:rsidRPr="002D71DF">
              <w:t>effectively</w:t>
            </w:r>
          </w:p>
          <w:p w14:paraId="0E4FE6EE" w14:textId="05E3EDD1" w:rsidR="00597CC0" w:rsidRPr="002D71DF" w:rsidRDefault="00597CC0" w:rsidP="00597CC0">
            <w:pPr>
              <w:pStyle w:val="ListBullet"/>
              <w:numPr>
                <w:ilvl w:val="0"/>
                <w:numId w:val="5"/>
              </w:numPr>
            </w:pPr>
            <w:r w:rsidRPr="002D71DF">
              <w:t>which</w:t>
            </w:r>
            <w:r w:rsidR="004C760B" w:rsidRPr="002D71DF">
              <w:t xml:space="preserve"> </w:t>
            </w:r>
            <w:r w:rsidRPr="002D71DF">
              <w:t>ideas</w:t>
            </w:r>
            <w:r w:rsidR="004C760B" w:rsidRPr="002D71DF">
              <w:t xml:space="preserve"> </w:t>
            </w:r>
            <w:r w:rsidRPr="002D71DF">
              <w:t>spark</w:t>
            </w:r>
            <w:r w:rsidR="004C760B" w:rsidRPr="002D71DF">
              <w:t xml:space="preserve"> </w:t>
            </w:r>
            <w:r w:rsidRPr="002D71DF">
              <w:t>the</w:t>
            </w:r>
            <w:r w:rsidR="004C760B" w:rsidRPr="002D71DF">
              <w:t xml:space="preserve"> </w:t>
            </w:r>
            <w:r w:rsidRPr="002D71DF">
              <w:t>most</w:t>
            </w:r>
            <w:r w:rsidR="004C760B" w:rsidRPr="002D71DF">
              <w:t xml:space="preserve"> </w:t>
            </w:r>
            <w:r w:rsidRPr="002D71DF">
              <w:t>collaborative</w:t>
            </w:r>
            <w:r w:rsidR="004C760B" w:rsidRPr="002D71DF">
              <w:t xml:space="preserve"> </w:t>
            </w:r>
            <w:r w:rsidRPr="002D71DF">
              <w:t>potential.</w:t>
            </w:r>
          </w:p>
          <w:p w14:paraId="2A5AF05C" w14:textId="23BEB3AA" w:rsidR="00597CC0" w:rsidRPr="002D71DF" w:rsidRDefault="00597CC0" w:rsidP="00597CC0">
            <w:r w:rsidRPr="002D71DF">
              <w:t>By</w:t>
            </w:r>
            <w:r w:rsidR="004C760B" w:rsidRPr="002D71DF">
              <w:t xml:space="preserve"> </w:t>
            </w:r>
            <w:r w:rsidRPr="002D71DF">
              <w:t>the</w:t>
            </w:r>
            <w:r w:rsidR="004C760B" w:rsidRPr="002D71DF">
              <w:t xml:space="preserve"> </w:t>
            </w:r>
            <w:r w:rsidRPr="002D71DF">
              <w:t>end</w:t>
            </w:r>
            <w:r w:rsidR="004C760B" w:rsidRPr="002D71DF">
              <w:t xml:space="preserve"> </w:t>
            </w:r>
            <w:r w:rsidRPr="002D71DF">
              <w:t>of</w:t>
            </w:r>
            <w:r w:rsidR="004C760B" w:rsidRPr="002D71DF">
              <w:t xml:space="preserve"> </w:t>
            </w:r>
            <w:r w:rsidRPr="002D71DF">
              <w:t>this</w:t>
            </w:r>
            <w:r w:rsidR="004C760B" w:rsidRPr="002D71DF">
              <w:t xml:space="preserve"> </w:t>
            </w:r>
            <w:r w:rsidRPr="002D71DF">
              <w:t>process,</w:t>
            </w:r>
            <w:r w:rsidR="004C760B" w:rsidRPr="002D71DF">
              <w:t xml:space="preserve"> </w:t>
            </w:r>
            <w:r w:rsidRPr="002D71DF">
              <w:t>each</w:t>
            </w:r>
            <w:r w:rsidR="004C760B" w:rsidRPr="002D71DF">
              <w:t xml:space="preserve"> </w:t>
            </w:r>
            <w:r w:rsidRPr="002D71DF">
              <w:t>group</w:t>
            </w:r>
            <w:r w:rsidR="004C760B" w:rsidRPr="002D71DF">
              <w:t xml:space="preserve"> </w:t>
            </w:r>
            <w:r w:rsidRPr="002D71DF">
              <w:t>should</w:t>
            </w:r>
            <w:r w:rsidR="004C760B" w:rsidRPr="002D71DF">
              <w:t xml:space="preserve"> </w:t>
            </w:r>
            <w:r w:rsidRPr="002D71DF">
              <w:t>have</w:t>
            </w:r>
            <w:r w:rsidR="004C760B" w:rsidRPr="002D71DF">
              <w:t xml:space="preserve"> </w:t>
            </w:r>
            <w:r w:rsidRPr="002D71DF">
              <w:t>a</w:t>
            </w:r>
            <w:r w:rsidR="004C760B" w:rsidRPr="002D71DF">
              <w:t xml:space="preserve"> </w:t>
            </w:r>
            <w:r w:rsidRPr="002D71DF">
              <w:t>rough</w:t>
            </w:r>
            <w:r w:rsidR="004C760B" w:rsidRPr="002D71DF">
              <w:t xml:space="preserve"> </w:t>
            </w:r>
            <w:r w:rsidRPr="002D71DF">
              <w:t>plan</w:t>
            </w:r>
            <w:r w:rsidR="004C760B" w:rsidRPr="002D71DF">
              <w:t xml:space="preserve"> </w:t>
            </w:r>
            <w:r w:rsidRPr="002D71DF">
              <w:t>about</w:t>
            </w:r>
            <w:r w:rsidR="004C760B" w:rsidRPr="002D71DF">
              <w:t xml:space="preserve"> </w:t>
            </w:r>
            <w:r w:rsidRPr="002D71DF">
              <w:t>how</w:t>
            </w:r>
            <w:r w:rsidR="004C760B" w:rsidRPr="002D71DF">
              <w:t xml:space="preserve"> </w:t>
            </w:r>
            <w:r w:rsidRPr="002D71DF">
              <w:t>to</w:t>
            </w:r>
            <w:r w:rsidR="004C760B" w:rsidRPr="002D71DF">
              <w:t xml:space="preserve"> </w:t>
            </w:r>
            <w:r w:rsidRPr="002D71DF">
              <w:t>develop</w:t>
            </w:r>
            <w:r w:rsidR="004C760B" w:rsidRPr="002D71DF">
              <w:t xml:space="preserve"> </w:t>
            </w:r>
            <w:r w:rsidRPr="002D71DF">
              <w:t>their</w:t>
            </w:r>
            <w:r w:rsidR="004C760B" w:rsidRPr="002D71DF">
              <w:t xml:space="preserve"> </w:t>
            </w:r>
            <w:r w:rsidRPr="002D71DF">
              <w:t>draft</w:t>
            </w:r>
            <w:r w:rsidR="004C760B" w:rsidRPr="002D71DF">
              <w:t xml:space="preserve"> </w:t>
            </w:r>
            <w:r w:rsidRPr="002D71DF">
              <w:t>response</w:t>
            </w:r>
            <w:r w:rsidR="00CD0BCA">
              <w:t>(</w:t>
            </w:r>
            <w:r w:rsidRPr="002D71DF">
              <w:t>s</w:t>
            </w:r>
            <w:r w:rsidR="00CD0BCA">
              <w:t>)</w:t>
            </w:r>
            <w:r w:rsidR="004C760B" w:rsidRPr="002D71DF">
              <w:t xml:space="preserve"> </w:t>
            </w:r>
            <w:r w:rsidRPr="002D71DF">
              <w:t>for</w:t>
            </w:r>
            <w:r w:rsidR="004C760B" w:rsidRPr="002D71DF">
              <w:t xml:space="preserve"> </w:t>
            </w:r>
            <w:r w:rsidRPr="002D71DF">
              <w:t>their</w:t>
            </w:r>
            <w:r w:rsidR="004C760B" w:rsidRPr="002D71DF">
              <w:t xml:space="preserve"> </w:t>
            </w:r>
            <w:r w:rsidRPr="002D71DF">
              <w:t>assessment</w:t>
            </w:r>
            <w:r w:rsidR="004C760B" w:rsidRPr="002D71DF">
              <w:t xml:space="preserve"> </w:t>
            </w:r>
            <w:r w:rsidRPr="002D71DF">
              <w:t>task.</w:t>
            </w:r>
          </w:p>
          <w:p w14:paraId="7DC3C03A" w14:textId="00124BCD" w:rsidR="00597CC0" w:rsidRPr="002D71DF" w:rsidRDefault="00597CC0" w:rsidP="00597CC0">
            <w:r w:rsidRPr="002D71DF">
              <w:rPr>
                <w:b/>
                <w:bCs/>
              </w:rPr>
              <w:t>Documentation</w:t>
            </w:r>
            <w:r w:rsidR="004C760B" w:rsidRPr="002D71DF">
              <w:rPr>
                <w:b/>
                <w:bCs/>
              </w:rPr>
              <w:t xml:space="preserve"> </w:t>
            </w:r>
            <w:r w:rsidRPr="002D71DF">
              <w:rPr>
                <w:b/>
                <w:bCs/>
              </w:rPr>
              <w:t>prompt:</w:t>
            </w:r>
            <w:r w:rsidR="004C760B" w:rsidRPr="002D71DF">
              <w:t xml:space="preserve"> </w:t>
            </w:r>
            <w:r w:rsidR="00CD0BCA">
              <w:t>t</w:t>
            </w:r>
            <w:r w:rsidRPr="002D71DF">
              <w:t>o</w:t>
            </w:r>
            <w:r w:rsidR="004C760B" w:rsidRPr="002D71DF">
              <w:t xml:space="preserve"> </w:t>
            </w:r>
            <w:r w:rsidRPr="002D71DF">
              <w:t>conclude</w:t>
            </w:r>
            <w:r w:rsidR="004C760B" w:rsidRPr="002D71DF">
              <w:t xml:space="preserve"> </w:t>
            </w:r>
            <w:r w:rsidRPr="002D71DF">
              <w:t>the</w:t>
            </w:r>
            <w:r w:rsidR="004C760B" w:rsidRPr="002D71DF">
              <w:t xml:space="preserve"> </w:t>
            </w:r>
            <w:r w:rsidRPr="002D71DF">
              <w:t>activity,</w:t>
            </w:r>
            <w:r w:rsidR="004C760B" w:rsidRPr="002D71DF">
              <w:t xml:space="preserve"> </w:t>
            </w:r>
            <w:r w:rsidRPr="002D71DF">
              <w:t>instruct</w:t>
            </w:r>
            <w:r w:rsidR="004C760B" w:rsidRPr="002D71DF">
              <w:t xml:space="preserve"> </w:t>
            </w:r>
            <w:r w:rsidRPr="002D71DF">
              <w:t>students</w:t>
            </w:r>
            <w:r w:rsidR="004C760B" w:rsidRPr="002D71DF">
              <w:t xml:space="preserve"> </w:t>
            </w:r>
            <w:r w:rsidRPr="002D71DF">
              <w:t>to</w:t>
            </w:r>
            <w:r w:rsidR="004C760B" w:rsidRPr="002D71DF">
              <w:t xml:space="preserve"> </w:t>
            </w:r>
            <w:r w:rsidRPr="002D71DF">
              <w:t>photograph</w:t>
            </w:r>
            <w:r w:rsidR="004C760B" w:rsidRPr="002D71DF">
              <w:t xml:space="preserve"> </w:t>
            </w:r>
            <w:r w:rsidRPr="002D71DF">
              <w:t>their</w:t>
            </w:r>
            <w:r w:rsidR="004C760B" w:rsidRPr="002D71DF">
              <w:t xml:space="preserve"> </w:t>
            </w:r>
            <w:r w:rsidRPr="002D71DF">
              <w:t>annotated</w:t>
            </w:r>
            <w:r w:rsidR="004C760B" w:rsidRPr="002D71DF">
              <w:t xml:space="preserve"> </w:t>
            </w:r>
            <w:r w:rsidRPr="002D71DF">
              <w:t>responses</w:t>
            </w:r>
            <w:r w:rsidR="004C760B" w:rsidRPr="002D71DF">
              <w:t xml:space="preserve"> </w:t>
            </w:r>
            <w:r w:rsidRPr="002D71DF">
              <w:t>and</w:t>
            </w:r>
            <w:r w:rsidR="004C760B" w:rsidRPr="002D71DF">
              <w:t xml:space="preserve"> </w:t>
            </w:r>
            <w:r w:rsidRPr="002D71DF">
              <w:t>upload</w:t>
            </w:r>
            <w:r w:rsidR="004C760B" w:rsidRPr="002D71DF">
              <w:t xml:space="preserve"> </w:t>
            </w:r>
            <w:r w:rsidRPr="002D71DF">
              <w:t>these</w:t>
            </w:r>
            <w:r w:rsidR="004C760B" w:rsidRPr="002D71DF">
              <w:t xml:space="preserve"> </w:t>
            </w:r>
            <w:r w:rsidRPr="002D71DF">
              <w:t>images</w:t>
            </w:r>
            <w:r w:rsidR="004C760B" w:rsidRPr="002D71DF">
              <w:t xml:space="preserve"> </w:t>
            </w:r>
            <w:r w:rsidRPr="002D71DF">
              <w:t>to</w:t>
            </w:r>
            <w:r w:rsidR="004C760B" w:rsidRPr="002D71DF">
              <w:t xml:space="preserve"> </w:t>
            </w:r>
            <w:r w:rsidRPr="002D71DF">
              <w:t>their</w:t>
            </w:r>
            <w:r w:rsidR="004C760B" w:rsidRPr="002D71DF">
              <w:t xml:space="preserve"> </w:t>
            </w:r>
            <w:r w:rsidRPr="002D71DF">
              <w:t>‘playwright’s</w:t>
            </w:r>
            <w:r w:rsidR="004C760B" w:rsidRPr="002D71DF">
              <w:t xml:space="preserve"> </w:t>
            </w:r>
            <w:r w:rsidRPr="002D71DF">
              <w:t>journal’.</w:t>
            </w:r>
            <w:r w:rsidR="004C760B" w:rsidRPr="002D71DF">
              <w:t xml:space="preserve"> </w:t>
            </w:r>
            <w:r w:rsidRPr="002D71DF">
              <w:t>They</w:t>
            </w:r>
            <w:r w:rsidR="004C760B" w:rsidRPr="002D71DF">
              <w:t xml:space="preserve"> </w:t>
            </w:r>
            <w:r w:rsidRPr="002D71DF">
              <w:t>also</w:t>
            </w:r>
            <w:r w:rsidR="004C760B" w:rsidRPr="002D71DF">
              <w:t xml:space="preserve"> </w:t>
            </w:r>
            <w:r w:rsidRPr="002D71DF">
              <w:t>complete</w:t>
            </w:r>
            <w:r w:rsidR="004C760B" w:rsidRPr="002D71DF">
              <w:t xml:space="preserve"> </w:t>
            </w:r>
            <w:r w:rsidRPr="002D71DF">
              <w:t>a</w:t>
            </w:r>
            <w:r w:rsidR="004C760B" w:rsidRPr="002D71DF">
              <w:t xml:space="preserve"> </w:t>
            </w:r>
            <w:r w:rsidRPr="002D71DF">
              <w:t>short,</w:t>
            </w:r>
            <w:r w:rsidR="004C760B" w:rsidRPr="002D71DF">
              <w:t xml:space="preserve"> </w:t>
            </w:r>
            <w:r w:rsidRPr="002D71DF">
              <w:t>written</w:t>
            </w:r>
            <w:r w:rsidR="004C760B" w:rsidRPr="002D71DF">
              <w:t xml:space="preserve"> </w:t>
            </w:r>
            <w:r w:rsidRPr="002D71DF">
              <w:t>reflection</w:t>
            </w:r>
            <w:r w:rsidR="004C760B" w:rsidRPr="002D71DF">
              <w:t xml:space="preserve"> </w:t>
            </w:r>
            <w:r w:rsidRPr="002D71DF">
              <w:t>explaining</w:t>
            </w:r>
            <w:r w:rsidR="004C760B" w:rsidRPr="002D71DF">
              <w:t xml:space="preserve"> </w:t>
            </w:r>
            <w:r w:rsidRPr="002D71DF">
              <w:t>which</w:t>
            </w:r>
            <w:r w:rsidR="004C760B" w:rsidRPr="002D71DF">
              <w:t xml:space="preserve"> </w:t>
            </w:r>
            <w:r w:rsidRPr="002D71DF">
              <w:t>script</w:t>
            </w:r>
            <w:r w:rsidR="004C760B" w:rsidRPr="002D71DF">
              <w:t xml:space="preserve"> </w:t>
            </w:r>
            <w:r w:rsidRPr="002D71DF">
              <w:t>conventions</w:t>
            </w:r>
            <w:r w:rsidR="004C760B" w:rsidRPr="002D71DF">
              <w:t xml:space="preserve"> </w:t>
            </w:r>
            <w:r w:rsidRPr="002D71DF">
              <w:t>their</w:t>
            </w:r>
            <w:r w:rsidR="004C760B" w:rsidRPr="002D71DF">
              <w:t xml:space="preserve"> </w:t>
            </w:r>
            <w:r w:rsidRPr="002D71DF">
              <w:t>peers</w:t>
            </w:r>
            <w:r w:rsidR="004C760B" w:rsidRPr="002D71DF">
              <w:t xml:space="preserve"> </w:t>
            </w:r>
            <w:r w:rsidRPr="002D71DF">
              <w:t>identified,</w:t>
            </w:r>
            <w:r w:rsidR="004C760B" w:rsidRPr="002D71DF">
              <w:t xml:space="preserve"> </w:t>
            </w:r>
            <w:r w:rsidRPr="002D71DF">
              <w:t>how</w:t>
            </w:r>
            <w:r w:rsidR="004C760B" w:rsidRPr="002D71DF">
              <w:t xml:space="preserve"> </w:t>
            </w:r>
            <w:r w:rsidRPr="002D71DF">
              <w:t>the</w:t>
            </w:r>
            <w:r w:rsidR="004C760B" w:rsidRPr="002D71DF">
              <w:t xml:space="preserve"> </w:t>
            </w:r>
            <w:r w:rsidRPr="002D71DF">
              <w:t>feedback</w:t>
            </w:r>
            <w:r w:rsidR="004C760B" w:rsidRPr="002D71DF">
              <w:t xml:space="preserve"> </w:t>
            </w:r>
            <w:r w:rsidRPr="002D71DF">
              <w:t>clarified</w:t>
            </w:r>
            <w:r w:rsidR="004C760B" w:rsidRPr="002D71DF">
              <w:t xml:space="preserve"> </w:t>
            </w:r>
            <w:r w:rsidRPr="002D71DF">
              <w:t>or</w:t>
            </w:r>
            <w:r w:rsidR="004C760B" w:rsidRPr="002D71DF">
              <w:t xml:space="preserve"> </w:t>
            </w:r>
            <w:r w:rsidRPr="002D71DF">
              <w:t>strengthened</w:t>
            </w:r>
            <w:r w:rsidR="004C760B" w:rsidRPr="002D71DF">
              <w:t xml:space="preserve"> </w:t>
            </w:r>
            <w:r w:rsidRPr="002D71DF">
              <w:t>their</w:t>
            </w:r>
            <w:r w:rsidR="004C760B" w:rsidRPr="002D71DF">
              <w:t xml:space="preserve"> </w:t>
            </w:r>
            <w:r w:rsidRPr="002D71DF">
              <w:t>ideas</w:t>
            </w:r>
            <w:r w:rsidR="004C760B" w:rsidRPr="002D71DF">
              <w:t xml:space="preserve"> </w:t>
            </w:r>
            <w:r w:rsidRPr="002D71DF">
              <w:t>and</w:t>
            </w:r>
            <w:r w:rsidR="004C760B" w:rsidRPr="002D71DF">
              <w:t xml:space="preserve"> </w:t>
            </w:r>
            <w:r w:rsidRPr="002D71DF">
              <w:t>what</w:t>
            </w:r>
            <w:r w:rsidR="004C760B" w:rsidRPr="002D71DF">
              <w:t xml:space="preserve"> </w:t>
            </w:r>
            <w:r w:rsidRPr="002D71DF">
              <w:t>they</w:t>
            </w:r>
            <w:r w:rsidR="004C760B" w:rsidRPr="002D71DF">
              <w:t xml:space="preserve"> </w:t>
            </w:r>
            <w:r w:rsidRPr="002D71DF">
              <w:t>learned</w:t>
            </w:r>
            <w:r w:rsidR="004C760B" w:rsidRPr="002D71DF">
              <w:t xml:space="preserve"> </w:t>
            </w:r>
            <w:r w:rsidRPr="002D71DF">
              <w:t>by</w:t>
            </w:r>
            <w:r w:rsidR="004C760B" w:rsidRPr="002D71DF">
              <w:t xml:space="preserve"> </w:t>
            </w:r>
            <w:r w:rsidRPr="002D71DF">
              <w:t>hearing</w:t>
            </w:r>
            <w:r w:rsidR="004C760B" w:rsidRPr="002D71DF">
              <w:t xml:space="preserve"> </w:t>
            </w:r>
            <w:r w:rsidRPr="002D71DF">
              <w:t>others</w:t>
            </w:r>
            <w:r w:rsidR="004C760B" w:rsidRPr="002D71DF">
              <w:t xml:space="preserve"> </w:t>
            </w:r>
            <w:r w:rsidRPr="002D71DF">
              <w:t>pitch</w:t>
            </w:r>
            <w:r w:rsidR="004C760B" w:rsidRPr="002D71DF">
              <w:t xml:space="preserve"> </w:t>
            </w:r>
            <w:r w:rsidRPr="002D71DF">
              <w:t>their</w:t>
            </w:r>
            <w:r w:rsidR="004C760B" w:rsidRPr="002D71DF">
              <w:t xml:space="preserve"> </w:t>
            </w:r>
            <w:r w:rsidRPr="002D71DF">
              <w:t>scenes.</w:t>
            </w:r>
            <w:r w:rsidR="004C760B" w:rsidRPr="002D71DF">
              <w:t xml:space="preserve"> </w:t>
            </w:r>
            <w:r w:rsidRPr="002D71DF">
              <w:t>Students</w:t>
            </w:r>
            <w:r w:rsidR="004C760B" w:rsidRPr="002D71DF">
              <w:t xml:space="preserve"> </w:t>
            </w:r>
            <w:r w:rsidRPr="002D71DF">
              <w:t>may</w:t>
            </w:r>
            <w:r w:rsidR="004C760B" w:rsidRPr="002D71DF">
              <w:t xml:space="preserve"> </w:t>
            </w:r>
            <w:r w:rsidRPr="002D71DF">
              <w:t>use</w:t>
            </w:r>
            <w:r w:rsidR="004C760B" w:rsidRPr="002D71DF">
              <w:t xml:space="preserve"> </w:t>
            </w:r>
            <w:r w:rsidRPr="002D71DF">
              <w:rPr>
                <w:b/>
                <w:bCs/>
              </w:rPr>
              <w:t>slide</w:t>
            </w:r>
            <w:r w:rsidR="004C760B" w:rsidRPr="002D71DF">
              <w:rPr>
                <w:b/>
                <w:bCs/>
              </w:rPr>
              <w:t xml:space="preserve"> </w:t>
            </w:r>
            <w:r w:rsidRPr="002D71DF">
              <w:rPr>
                <w:b/>
                <w:bCs/>
              </w:rPr>
              <w:t>PJ1</w:t>
            </w:r>
            <w:r w:rsidR="00B2578C" w:rsidRPr="002D71DF">
              <w:rPr>
                <w:b/>
                <w:bCs/>
              </w:rPr>
              <w:t>9</w:t>
            </w:r>
            <w:r w:rsidR="004C760B" w:rsidRPr="002D71DF">
              <w:t xml:space="preserve"> </w:t>
            </w:r>
            <w:r w:rsidRPr="002D71DF">
              <w:t>to</w:t>
            </w:r>
            <w:r w:rsidR="004C760B" w:rsidRPr="002D71DF">
              <w:t xml:space="preserve"> </w:t>
            </w:r>
            <w:r w:rsidRPr="002D71DF">
              <w:t>document</w:t>
            </w:r>
            <w:r w:rsidR="004C760B" w:rsidRPr="002D71DF">
              <w:t xml:space="preserve"> </w:t>
            </w:r>
            <w:r w:rsidRPr="002D71DF">
              <w:t>these</w:t>
            </w:r>
            <w:r w:rsidR="004C760B" w:rsidRPr="002D71DF">
              <w:t xml:space="preserve"> </w:t>
            </w:r>
            <w:r w:rsidRPr="002D71DF">
              <w:t>ideas.</w:t>
            </w:r>
          </w:p>
          <w:p w14:paraId="59B263DC" w14:textId="6906CC12" w:rsidR="00597CC0" w:rsidRPr="002D71DF" w:rsidRDefault="00597CC0" w:rsidP="00597CC0">
            <w:pPr>
              <w:rPr>
                <w:b/>
                <w:bCs/>
              </w:rPr>
            </w:pPr>
            <w:r w:rsidRPr="002D71DF">
              <w:rPr>
                <w:b/>
                <w:bCs/>
              </w:rPr>
              <w:t>Activity</w:t>
            </w:r>
            <w:r w:rsidR="004C760B" w:rsidRPr="002D71DF">
              <w:rPr>
                <w:b/>
                <w:bCs/>
              </w:rPr>
              <w:t xml:space="preserve"> </w:t>
            </w:r>
            <w:r w:rsidRPr="002D71DF">
              <w:rPr>
                <w:b/>
                <w:bCs/>
              </w:rPr>
              <w:t>5.3</w:t>
            </w:r>
            <w:r w:rsidR="004C760B" w:rsidRPr="002D71DF">
              <w:rPr>
                <w:b/>
                <w:bCs/>
              </w:rPr>
              <w:t xml:space="preserve"> </w:t>
            </w:r>
            <w:r w:rsidRPr="002D71DF">
              <w:rPr>
                <w:b/>
                <w:bCs/>
              </w:rPr>
              <w:t>–</w:t>
            </w:r>
            <w:r w:rsidR="004C760B" w:rsidRPr="002D71DF">
              <w:rPr>
                <w:b/>
                <w:bCs/>
              </w:rPr>
              <w:t xml:space="preserve"> </w:t>
            </w:r>
            <w:r w:rsidRPr="002D71DF">
              <w:rPr>
                <w:b/>
                <w:bCs/>
              </w:rPr>
              <w:t>rapid</w:t>
            </w:r>
            <w:r w:rsidR="004C760B" w:rsidRPr="002D71DF">
              <w:rPr>
                <w:b/>
                <w:bCs/>
              </w:rPr>
              <w:t xml:space="preserve"> </w:t>
            </w:r>
            <w:r w:rsidRPr="002D71DF">
              <w:rPr>
                <w:b/>
                <w:bCs/>
              </w:rPr>
              <w:t>redraft</w:t>
            </w:r>
          </w:p>
          <w:p w14:paraId="2BADD341" w14:textId="6E569EA4" w:rsidR="00597CC0" w:rsidRPr="002D71DF" w:rsidRDefault="00597CC0" w:rsidP="00597CC0">
            <w:r w:rsidRPr="002D71DF">
              <w:t>In</w:t>
            </w:r>
            <w:r w:rsidR="004C760B" w:rsidRPr="002D71DF">
              <w:t xml:space="preserve"> </w:t>
            </w:r>
            <w:r w:rsidRPr="002D71DF">
              <w:t>their</w:t>
            </w:r>
            <w:r w:rsidR="004C760B" w:rsidRPr="002D71DF">
              <w:t xml:space="preserve"> </w:t>
            </w:r>
            <w:r w:rsidRPr="002D71DF">
              <w:t>collaborative</w:t>
            </w:r>
            <w:r w:rsidR="004C760B" w:rsidRPr="002D71DF">
              <w:t xml:space="preserve"> </w:t>
            </w:r>
            <w:r w:rsidRPr="002D71DF">
              <w:t>partnerships,</w:t>
            </w:r>
            <w:r w:rsidR="004C760B" w:rsidRPr="002D71DF">
              <w:t xml:space="preserve"> </w:t>
            </w:r>
            <w:r w:rsidRPr="002D71DF">
              <w:t>students</w:t>
            </w:r>
            <w:r w:rsidR="004C760B" w:rsidRPr="002D71DF">
              <w:t xml:space="preserve"> </w:t>
            </w:r>
            <w:r w:rsidRPr="002D71DF">
              <w:t>come</w:t>
            </w:r>
            <w:r w:rsidR="004C760B" w:rsidRPr="002D71DF">
              <w:t xml:space="preserve"> </w:t>
            </w:r>
            <w:r w:rsidRPr="002D71DF">
              <w:t>back</w:t>
            </w:r>
            <w:r w:rsidR="004C760B" w:rsidRPr="002D71DF">
              <w:t xml:space="preserve"> </w:t>
            </w:r>
            <w:r w:rsidRPr="002D71DF">
              <w:t>to</w:t>
            </w:r>
            <w:r w:rsidR="004C760B" w:rsidRPr="002D71DF">
              <w:t xml:space="preserve"> </w:t>
            </w:r>
            <w:r w:rsidRPr="002D71DF">
              <w:t>their</w:t>
            </w:r>
            <w:r w:rsidR="004C760B" w:rsidRPr="002D71DF">
              <w:t xml:space="preserve"> </w:t>
            </w:r>
            <w:r w:rsidRPr="002D71DF">
              <w:t>annotated</w:t>
            </w:r>
            <w:r w:rsidR="004C760B" w:rsidRPr="002D71DF">
              <w:t xml:space="preserve"> </w:t>
            </w:r>
            <w:r w:rsidRPr="002D71DF">
              <w:t>response</w:t>
            </w:r>
            <w:r w:rsidR="004C760B" w:rsidRPr="002D71DF">
              <w:t xml:space="preserve"> </w:t>
            </w:r>
            <w:r w:rsidRPr="002D71DF">
              <w:t>documentation</w:t>
            </w:r>
            <w:r w:rsidR="004C760B" w:rsidRPr="002D71DF">
              <w:t xml:space="preserve"> </w:t>
            </w:r>
            <w:r w:rsidRPr="002D71DF">
              <w:t>and</w:t>
            </w:r>
            <w:r w:rsidR="004C760B" w:rsidRPr="002D71DF">
              <w:t xml:space="preserve"> </w:t>
            </w:r>
            <w:r w:rsidRPr="002D71DF">
              <w:t>use</w:t>
            </w:r>
            <w:r w:rsidR="004C760B" w:rsidRPr="002D71DF">
              <w:t xml:space="preserve"> </w:t>
            </w:r>
            <w:r w:rsidRPr="002D71DF">
              <w:t>these</w:t>
            </w:r>
            <w:r w:rsidR="004C760B" w:rsidRPr="002D71DF">
              <w:t xml:space="preserve"> </w:t>
            </w:r>
            <w:r w:rsidRPr="002D71DF">
              <w:t>annotations</w:t>
            </w:r>
            <w:r w:rsidR="004C760B" w:rsidRPr="002D71DF">
              <w:t xml:space="preserve"> </w:t>
            </w:r>
            <w:r w:rsidRPr="002D71DF">
              <w:t>and</w:t>
            </w:r>
            <w:r w:rsidR="004C760B" w:rsidRPr="002D71DF">
              <w:t xml:space="preserve"> </w:t>
            </w:r>
            <w:r w:rsidRPr="002D71DF">
              <w:t>reflections</w:t>
            </w:r>
            <w:r w:rsidR="004C760B" w:rsidRPr="002D71DF">
              <w:t xml:space="preserve"> </w:t>
            </w:r>
            <w:r w:rsidRPr="002D71DF">
              <w:t>to</w:t>
            </w:r>
            <w:r w:rsidR="004C760B" w:rsidRPr="002D71DF">
              <w:t xml:space="preserve"> </w:t>
            </w:r>
            <w:r w:rsidRPr="002D71DF">
              <w:t>quickly</w:t>
            </w:r>
            <w:r w:rsidR="004C760B" w:rsidRPr="002D71DF">
              <w:t xml:space="preserve"> </w:t>
            </w:r>
            <w:r w:rsidRPr="002D71DF">
              <w:t>redraft</w:t>
            </w:r>
            <w:r w:rsidR="004C760B" w:rsidRPr="002D71DF">
              <w:t xml:space="preserve"> </w:t>
            </w:r>
            <w:r w:rsidRPr="002D71DF">
              <w:t>their</w:t>
            </w:r>
            <w:r w:rsidR="004C760B" w:rsidRPr="002D71DF">
              <w:t xml:space="preserve"> </w:t>
            </w:r>
            <w:r w:rsidRPr="002D71DF">
              <w:t>chosen</w:t>
            </w:r>
            <w:r w:rsidR="004C760B" w:rsidRPr="002D71DF">
              <w:t xml:space="preserve"> </w:t>
            </w:r>
            <w:r w:rsidRPr="002D71DF">
              <w:t>response</w:t>
            </w:r>
            <w:r w:rsidR="00CD0BCA">
              <w:t>(</w:t>
            </w:r>
            <w:r w:rsidRPr="002D71DF">
              <w:t>s</w:t>
            </w:r>
            <w:r w:rsidR="00CD0BCA">
              <w:t>)</w:t>
            </w:r>
            <w:r w:rsidR="004C760B" w:rsidRPr="002D71DF">
              <w:t xml:space="preserve"> </w:t>
            </w:r>
            <w:r w:rsidRPr="002D71DF">
              <w:t>into</w:t>
            </w:r>
            <w:r w:rsidR="004C760B" w:rsidRPr="002D71DF">
              <w:t xml:space="preserve"> </w:t>
            </w:r>
            <w:r w:rsidRPr="002D71DF">
              <w:t>a</w:t>
            </w:r>
            <w:r w:rsidR="004C760B" w:rsidRPr="002D71DF">
              <w:t xml:space="preserve"> </w:t>
            </w:r>
            <w:r w:rsidRPr="002D71DF">
              <w:t>short</w:t>
            </w:r>
            <w:r w:rsidR="004C760B" w:rsidRPr="002D71DF">
              <w:t xml:space="preserve"> </w:t>
            </w:r>
            <w:r w:rsidRPr="002D71DF">
              <w:t>‘nucleus</w:t>
            </w:r>
            <w:r w:rsidR="004C760B" w:rsidRPr="002D71DF">
              <w:t xml:space="preserve"> </w:t>
            </w:r>
            <w:r w:rsidRPr="002D71DF">
              <w:lastRenderedPageBreak/>
              <w:t>scene’</w:t>
            </w:r>
            <w:r w:rsidR="004C760B" w:rsidRPr="002D71DF">
              <w:t xml:space="preserve"> </w:t>
            </w:r>
            <w:r w:rsidRPr="002D71DF">
              <w:t>script.</w:t>
            </w:r>
            <w:r w:rsidR="004C760B" w:rsidRPr="002D71DF">
              <w:t xml:space="preserve"> </w:t>
            </w:r>
            <w:r w:rsidRPr="002D71DF">
              <w:t>Circulate</w:t>
            </w:r>
            <w:r w:rsidR="004C760B" w:rsidRPr="002D71DF">
              <w:t xml:space="preserve"> </w:t>
            </w:r>
            <w:r w:rsidRPr="002D71DF">
              <w:t>around</w:t>
            </w:r>
            <w:r w:rsidR="004C760B" w:rsidRPr="002D71DF">
              <w:t xml:space="preserve"> </w:t>
            </w:r>
            <w:r w:rsidRPr="002D71DF">
              <w:t>the</w:t>
            </w:r>
            <w:r w:rsidR="004C760B" w:rsidRPr="002D71DF">
              <w:t xml:space="preserve"> </w:t>
            </w:r>
            <w:r w:rsidRPr="002D71DF">
              <w:t>space,</w:t>
            </w:r>
            <w:r w:rsidR="004C760B" w:rsidRPr="002D71DF">
              <w:t xml:space="preserve"> </w:t>
            </w:r>
            <w:r w:rsidRPr="002D71DF">
              <w:t>responding</w:t>
            </w:r>
            <w:r w:rsidR="004C760B" w:rsidRPr="002D71DF">
              <w:t xml:space="preserve"> </w:t>
            </w:r>
            <w:r w:rsidRPr="002D71DF">
              <w:t>to</w:t>
            </w:r>
            <w:r w:rsidR="004C760B" w:rsidRPr="002D71DF">
              <w:t xml:space="preserve"> </w:t>
            </w:r>
            <w:r w:rsidRPr="002D71DF">
              <w:t>students</w:t>
            </w:r>
            <w:r w:rsidR="004C760B" w:rsidRPr="002D71DF">
              <w:t xml:space="preserve"> </w:t>
            </w:r>
            <w:r w:rsidRPr="002D71DF">
              <w:t>need</w:t>
            </w:r>
            <w:r w:rsidR="007A1AE4" w:rsidRPr="002D71DF">
              <w:t>s</w:t>
            </w:r>
            <w:r w:rsidR="004C760B" w:rsidRPr="002D71DF">
              <w:t xml:space="preserve"> </w:t>
            </w:r>
            <w:r w:rsidRPr="002D71DF">
              <w:t>as</w:t>
            </w:r>
            <w:r w:rsidR="004C760B" w:rsidRPr="002D71DF">
              <w:t xml:space="preserve"> </w:t>
            </w:r>
            <w:r w:rsidRPr="002D71DF">
              <w:t>they</w:t>
            </w:r>
            <w:r w:rsidR="004C760B" w:rsidRPr="002D71DF">
              <w:t xml:space="preserve"> </w:t>
            </w:r>
            <w:r w:rsidRPr="002D71DF">
              <w:t>engage</w:t>
            </w:r>
            <w:r w:rsidR="004C760B" w:rsidRPr="002D71DF">
              <w:t xml:space="preserve"> </w:t>
            </w:r>
            <w:r w:rsidRPr="002D71DF">
              <w:t>in</w:t>
            </w:r>
            <w:r w:rsidR="004C760B" w:rsidRPr="002D71DF">
              <w:t xml:space="preserve"> </w:t>
            </w:r>
            <w:r w:rsidRPr="002D71DF">
              <w:t>this</w:t>
            </w:r>
            <w:r w:rsidR="004C760B" w:rsidRPr="002D71DF">
              <w:t xml:space="preserve"> </w:t>
            </w:r>
            <w:r w:rsidRPr="002D71DF">
              <w:t>quick</w:t>
            </w:r>
            <w:r w:rsidR="004C760B" w:rsidRPr="002D71DF">
              <w:t xml:space="preserve"> </w:t>
            </w:r>
            <w:r w:rsidRPr="002D71DF">
              <w:t>collaborative</w:t>
            </w:r>
            <w:r w:rsidR="004C760B" w:rsidRPr="002D71DF">
              <w:t xml:space="preserve"> </w:t>
            </w:r>
            <w:r w:rsidRPr="002D71DF">
              <w:t>redrafting.</w:t>
            </w:r>
            <w:r w:rsidR="004C760B" w:rsidRPr="002D71DF">
              <w:t xml:space="preserve"> </w:t>
            </w:r>
            <w:r w:rsidRPr="002D71DF">
              <w:t>Support</w:t>
            </w:r>
            <w:r w:rsidR="004C760B" w:rsidRPr="002D71DF">
              <w:t xml:space="preserve"> </w:t>
            </w:r>
            <w:r w:rsidRPr="002D71DF">
              <w:t>could</w:t>
            </w:r>
            <w:r w:rsidR="004C760B" w:rsidRPr="002D71DF">
              <w:t xml:space="preserve"> </w:t>
            </w:r>
            <w:r w:rsidRPr="002D71DF">
              <w:t>include:</w:t>
            </w:r>
            <w:r w:rsidR="004C760B" w:rsidRPr="002D71DF">
              <w:t xml:space="preserve"> </w:t>
            </w:r>
          </w:p>
          <w:p w14:paraId="675CC4A0" w14:textId="2E129924" w:rsidR="007D761F" w:rsidRPr="002D71DF" w:rsidRDefault="00CD0BCA" w:rsidP="007D761F">
            <w:pPr>
              <w:pStyle w:val="ListBullet"/>
              <w:numPr>
                <w:ilvl w:val="0"/>
                <w:numId w:val="5"/>
              </w:numPr>
            </w:pPr>
            <w:r>
              <w:t>e</w:t>
            </w:r>
            <w:r w:rsidR="007D761F" w:rsidRPr="002D71DF">
              <w:t>ncouraging</w:t>
            </w:r>
            <w:r w:rsidR="004C760B" w:rsidRPr="002D71DF">
              <w:t xml:space="preserve"> </w:t>
            </w:r>
            <w:r w:rsidR="007D761F" w:rsidRPr="002D71DF">
              <w:t>writers</w:t>
            </w:r>
            <w:r w:rsidR="004C760B" w:rsidRPr="002D71DF">
              <w:t xml:space="preserve"> </w:t>
            </w:r>
            <w:r w:rsidR="007D761F" w:rsidRPr="002D71DF">
              <w:t>to</w:t>
            </w:r>
            <w:r w:rsidR="004C760B" w:rsidRPr="002D71DF">
              <w:t xml:space="preserve"> </w:t>
            </w:r>
            <w:r w:rsidR="007D761F" w:rsidRPr="002D71DF">
              <w:t>highlight</w:t>
            </w:r>
            <w:r w:rsidR="004C760B" w:rsidRPr="002D71DF">
              <w:t xml:space="preserve"> </w:t>
            </w:r>
            <w:r w:rsidR="007D761F" w:rsidRPr="002D71DF">
              <w:t>the</w:t>
            </w:r>
            <w:r w:rsidR="004C760B" w:rsidRPr="002D71DF">
              <w:t xml:space="preserve"> </w:t>
            </w:r>
            <w:r w:rsidR="007D761F" w:rsidRPr="002D71DF">
              <w:t>3</w:t>
            </w:r>
            <w:r w:rsidR="004C760B" w:rsidRPr="002D71DF">
              <w:t xml:space="preserve"> </w:t>
            </w:r>
            <w:r w:rsidR="007D761F" w:rsidRPr="002D71DF">
              <w:t>most</w:t>
            </w:r>
            <w:r w:rsidR="004C760B" w:rsidRPr="002D71DF">
              <w:t xml:space="preserve"> </w:t>
            </w:r>
            <w:r w:rsidR="007D761F" w:rsidRPr="002D71DF">
              <w:t>helpful</w:t>
            </w:r>
            <w:r w:rsidR="004C760B" w:rsidRPr="002D71DF">
              <w:t xml:space="preserve"> </w:t>
            </w:r>
            <w:r w:rsidR="007D761F" w:rsidRPr="002D71DF">
              <w:t>annotations</w:t>
            </w:r>
            <w:r w:rsidR="004C760B" w:rsidRPr="002D71DF">
              <w:t xml:space="preserve"> </w:t>
            </w:r>
          </w:p>
          <w:p w14:paraId="557E0DAC" w14:textId="1F6FB1C6" w:rsidR="00597CC0" w:rsidRPr="002D71DF" w:rsidRDefault="00CD0BCA" w:rsidP="00597CC0">
            <w:pPr>
              <w:pStyle w:val="ListBullet"/>
              <w:numPr>
                <w:ilvl w:val="0"/>
                <w:numId w:val="5"/>
              </w:numPr>
            </w:pPr>
            <w:r>
              <w:t>c</w:t>
            </w:r>
            <w:r w:rsidR="00597CC0" w:rsidRPr="002D71DF">
              <w:t>hunking</w:t>
            </w:r>
            <w:r w:rsidR="004C760B" w:rsidRPr="002D71DF">
              <w:t xml:space="preserve"> </w:t>
            </w:r>
            <w:r w:rsidR="00597CC0" w:rsidRPr="002D71DF">
              <w:t>by</w:t>
            </w:r>
            <w:r w:rsidR="004C760B" w:rsidRPr="002D71DF">
              <w:t xml:space="preserve"> </w:t>
            </w:r>
            <w:r w:rsidR="00597CC0" w:rsidRPr="002D71DF">
              <w:t>redraft</w:t>
            </w:r>
            <w:r w:rsidR="00B961EB">
              <w:t>ing</w:t>
            </w:r>
            <w:r w:rsidR="004C760B" w:rsidRPr="002D71DF">
              <w:t xml:space="preserve"> </w:t>
            </w:r>
            <w:r w:rsidR="00597CC0" w:rsidRPr="002D71DF">
              <w:t>small</w:t>
            </w:r>
            <w:r w:rsidR="004C760B" w:rsidRPr="002D71DF">
              <w:t xml:space="preserve"> </w:t>
            </w:r>
            <w:r w:rsidR="00597CC0" w:rsidRPr="002D71DF">
              <w:t>sections,</w:t>
            </w:r>
            <w:r w:rsidR="004C760B" w:rsidRPr="002D71DF">
              <w:t xml:space="preserve"> </w:t>
            </w:r>
            <w:r w:rsidR="00597CC0" w:rsidRPr="002D71DF">
              <w:t>images</w:t>
            </w:r>
            <w:r w:rsidR="004C760B" w:rsidRPr="002D71DF">
              <w:t xml:space="preserve"> </w:t>
            </w:r>
            <w:r w:rsidR="00597CC0" w:rsidRPr="002D71DF">
              <w:t>or</w:t>
            </w:r>
            <w:r w:rsidR="004C760B" w:rsidRPr="002D71DF">
              <w:t xml:space="preserve"> </w:t>
            </w:r>
            <w:r w:rsidR="00597CC0" w:rsidRPr="002D71DF">
              <w:t>ideas</w:t>
            </w:r>
            <w:r w:rsidR="004C760B" w:rsidRPr="002D71DF">
              <w:t xml:space="preserve"> </w:t>
            </w:r>
            <w:r w:rsidR="00597CC0" w:rsidRPr="002D71DF">
              <w:t>one</w:t>
            </w:r>
            <w:r w:rsidR="004C760B" w:rsidRPr="002D71DF">
              <w:t xml:space="preserve"> </w:t>
            </w:r>
            <w:r w:rsidR="00597CC0" w:rsidRPr="002D71DF">
              <w:t>at</w:t>
            </w:r>
            <w:r w:rsidR="004C760B" w:rsidRPr="002D71DF">
              <w:t xml:space="preserve"> </w:t>
            </w:r>
            <w:r w:rsidR="00597CC0" w:rsidRPr="002D71DF">
              <w:t>a</w:t>
            </w:r>
            <w:r w:rsidR="004C760B" w:rsidRPr="002D71DF">
              <w:t xml:space="preserve"> </w:t>
            </w:r>
            <w:r w:rsidR="00597CC0" w:rsidRPr="002D71DF">
              <w:t>time</w:t>
            </w:r>
          </w:p>
          <w:p w14:paraId="5FDF5BCB" w14:textId="0109A477" w:rsidR="00597CC0" w:rsidRPr="002D71DF" w:rsidRDefault="00CD0BCA" w:rsidP="00597CC0">
            <w:pPr>
              <w:pStyle w:val="ListBullet"/>
              <w:numPr>
                <w:ilvl w:val="0"/>
                <w:numId w:val="5"/>
              </w:numPr>
            </w:pPr>
            <w:r>
              <w:t>e</w:t>
            </w:r>
            <w:r w:rsidR="00597CC0" w:rsidRPr="002D71DF">
              <w:t>ncouraging</w:t>
            </w:r>
            <w:r w:rsidR="004C760B" w:rsidRPr="002D71DF">
              <w:t xml:space="preserve"> </w:t>
            </w:r>
            <w:r w:rsidR="00597CC0" w:rsidRPr="002D71DF">
              <w:t>students</w:t>
            </w:r>
            <w:r w:rsidR="004C760B" w:rsidRPr="002D71DF">
              <w:t xml:space="preserve"> </w:t>
            </w:r>
            <w:r w:rsidR="00597CC0" w:rsidRPr="002D71DF">
              <w:t>to</w:t>
            </w:r>
            <w:r w:rsidR="004C760B" w:rsidRPr="002D71DF">
              <w:t xml:space="preserve"> </w:t>
            </w:r>
            <w:r w:rsidR="00597CC0" w:rsidRPr="002D71DF">
              <w:t>take</w:t>
            </w:r>
            <w:r w:rsidR="004C760B" w:rsidRPr="002D71DF">
              <w:t xml:space="preserve"> </w:t>
            </w:r>
            <w:r w:rsidR="00597CC0" w:rsidRPr="002D71DF">
              <w:t>creative</w:t>
            </w:r>
            <w:r w:rsidR="004C760B" w:rsidRPr="002D71DF">
              <w:t xml:space="preserve"> </w:t>
            </w:r>
            <w:r w:rsidR="00597CC0" w:rsidRPr="002D71DF">
              <w:t>risks</w:t>
            </w:r>
            <w:r w:rsidR="004C760B" w:rsidRPr="002D71DF">
              <w:t xml:space="preserve"> </w:t>
            </w:r>
            <w:r w:rsidR="00597CC0" w:rsidRPr="002D71DF">
              <w:t>with</w:t>
            </w:r>
            <w:r w:rsidR="004C760B" w:rsidRPr="002D71DF">
              <w:t xml:space="preserve"> </w:t>
            </w:r>
            <w:r w:rsidR="00597CC0" w:rsidRPr="002D71DF">
              <w:t>their</w:t>
            </w:r>
            <w:r w:rsidR="004C760B" w:rsidRPr="002D71DF">
              <w:t xml:space="preserve"> </w:t>
            </w:r>
            <w:r w:rsidR="00597CC0" w:rsidRPr="002D71DF">
              <w:t>draft</w:t>
            </w:r>
            <w:r w:rsidR="004C760B" w:rsidRPr="002D71DF">
              <w:t xml:space="preserve"> </w:t>
            </w:r>
            <w:r w:rsidR="00597CC0" w:rsidRPr="002D71DF">
              <w:t>work</w:t>
            </w:r>
          </w:p>
          <w:p w14:paraId="16D1728F" w14:textId="2D687BFC" w:rsidR="00597CC0" w:rsidRPr="002D71DF" w:rsidRDefault="00CD0BCA" w:rsidP="00597CC0">
            <w:pPr>
              <w:pStyle w:val="ListBullet"/>
              <w:numPr>
                <w:ilvl w:val="0"/>
                <w:numId w:val="5"/>
              </w:numPr>
            </w:pPr>
            <w:r>
              <w:t>s</w:t>
            </w:r>
            <w:r w:rsidR="00597CC0" w:rsidRPr="002D71DF">
              <w:t>uggesting</w:t>
            </w:r>
            <w:r w:rsidR="004C760B" w:rsidRPr="002D71DF">
              <w:t xml:space="preserve"> </w:t>
            </w:r>
            <w:r w:rsidR="00597CC0" w:rsidRPr="002D71DF">
              <w:t>where</w:t>
            </w:r>
            <w:r w:rsidR="004C760B" w:rsidRPr="002D71DF">
              <w:t xml:space="preserve"> </w:t>
            </w:r>
            <w:r w:rsidR="00597CC0" w:rsidRPr="002D71DF">
              <w:t>dialogue</w:t>
            </w:r>
            <w:r w:rsidR="004C760B" w:rsidRPr="002D71DF">
              <w:t xml:space="preserve"> </w:t>
            </w:r>
            <w:r w:rsidR="00597CC0" w:rsidRPr="002D71DF">
              <w:t>could</w:t>
            </w:r>
            <w:r w:rsidR="004C760B" w:rsidRPr="002D71DF">
              <w:t xml:space="preserve"> </w:t>
            </w:r>
            <w:r w:rsidR="00597CC0" w:rsidRPr="002D71DF">
              <w:t>be</w:t>
            </w:r>
            <w:r w:rsidR="004C760B" w:rsidRPr="002D71DF">
              <w:t xml:space="preserve"> </w:t>
            </w:r>
            <w:r w:rsidR="00597CC0" w:rsidRPr="002D71DF">
              <w:t>refined</w:t>
            </w:r>
            <w:r w:rsidR="004C760B" w:rsidRPr="002D71DF">
              <w:t xml:space="preserve"> </w:t>
            </w:r>
            <w:r w:rsidR="00597CC0" w:rsidRPr="002D71DF">
              <w:t>or</w:t>
            </w:r>
            <w:r w:rsidR="004C760B" w:rsidRPr="002D71DF">
              <w:t xml:space="preserve"> </w:t>
            </w:r>
            <w:r w:rsidR="00597CC0" w:rsidRPr="002D71DF">
              <w:t>replaced</w:t>
            </w:r>
            <w:r w:rsidR="004C760B" w:rsidRPr="002D71DF">
              <w:t xml:space="preserve"> </w:t>
            </w:r>
            <w:r w:rsidR="00597CC0" w:rsidRPr="002D71DF">
              <w:t>with</w:t>
            </w:r>
            <w:r w:rsidR="004C760B" w:rsidRPr="002D71DF">
              <w:t xml:space="preserve"> </w:t>
            </w:r>
            <w:r w:rsidR="00597CC0" w:rsidRPr="002D71DF">
              <w:t>stage</w:t>
            </w:r>
            <w:r w:rsidR="004C760B" w:rsidRPr="002D71DF">
              <w:t xml:space="preserve"> </w:t>
            </w:r>
            <w:r w:rsidR="00597CC0" w:rsidRPr="002D71DF">
              <w:t>directions</w:t>
            </w:r>
          </w:p>
          <w:p w14:paraId="7C249C6E" w14:textId="480DC844" w:rsidR="00597CC0" w:rsidRPr="002D71DF" w:rsidRDefault="00CD0BCA" w:rsidP="00597CC0">
            <w:pPr>
              <w:pStyle w:val="ListBullet"/>
              <w:numPr>
                <w:ilvl w:val="0"/>
                <w:numId w:val="5"/>
              </w:numPr>
            </w:pPr>
            <w:r>
              <w:t>e</w:t>
            </w:r>
            <w:r w:rsidR="00597CC0" w:rsidRPr="002D71DF">
              <w:t>ncouraging</w:t>
            </w:r>
            <w:r w:rsidR="004C760B" w:rsidRPr="002D71DF">
              <w:t xml:space="preserve"> </w:t>
            </w:r>
            <w:r w:rsidR="00597CC0" w:rsidRPr="002D71DF">
              <w:t>students</w:t>
            </w:r>
            <w:r w:rsidR="004C760B" w:rsidRPr="002D71DF">
              <w:t xml:space="preserve"> </w:t>
            </w:r>
            <w:r w:rsidR="00597CC0" w:rsidRPr="002D71DF">
              <w:t>to</w:t>
            </w:r>
            <w:r w:rsidR="004C760B" w:rsidRPr="002D71DF">
              <w:t xml:space="preserve"> </w:t>
            </w:r>
            <w:r w:rsidR="00597CC0" w:rsidRPr="002D71DF">
              <w:t>add</w:t>
            </w:r>
            <w:r w:rsidR="004C760B" w:rsidRPr="002D71DF">
              <w:t xml:space="preserve"> </w:t>
            </w:r>
            <w:r w:rsidR="00597CC0" w:rsidRPr="002D71DF">
              <w:t>or</w:t>
            </w:r>
            <w:r w:rsidR="004C760B" w:rsidRPr="002D71DF">
              <w:t xml:space="preserve"> </w:t>
            </w:r>
            <w:r w:rsidR="00597CC0" w:rsidRPr="002D71DF">
              <w:t>remove</w:t>
            </w:r>
            <w:r w:rsidR="004C760B" w:rsidRPr="002D71DF">
              <w:t xml:space="preserve"> </w:t>
            </w:r>
            <w:r w:rsidR="00597CC0" w:rsidRPr="002D71DF">
              <w:t>beats</w:t>
            </w:r>
          </w:p>
          <w:p w14:paraId="239228EA" w14:textId="0E42B726" w:rsidR="00597CC0" w:rsidRPr="002D71DF" w:rsidRDefault="00CD0BCA" w:rsidP="00597CC0">
            <w:pPr>
              <w:pStyle w:val="ListBullet"/>
              <w:numPr>
                <w:ilvl w:val="0"/>
                <w:numId w:val="5"/>
              </w:numPr>
            </w:pPr>
            <w:r>
              <w:t>a</w:t>
            </w:r>
            <w:r w:rsidR="00597CC0" w:rsidRPr="002D71DF">
              <w:t>sking</w:t>
            </w:r>
            <w:r w:rsidR="004C760B" w:rsidRPr="002D71DF">
              <w:t xml:space="preserve"> </w:t>
            </w:r>
            <w:r w:rsidR="00597CC0" w:rsidRPr="002D71DF">
              <w:t>students</w:t>
            </w:r>
            <w:r w:rsidR="004C760B" w:rsidRPr="002D71DF">
              <w:t xml:space="preserve"> </w:t>
            </w:r>
            <w:r w:rsidR="00597CC0" w:rsidRPr="002D71DF">
              <w:t>to</w:t>
            </w:r>
            <w:r w:rsidR="004C760B" w:rsidRPr="002D71DF">
              <w:t xml:space="preserve"> </w:t>
            </w:r>
            <w:r w:rsidR="00597CC0" w:rsidRPr="002D71DF">
              <w:t>clarify</w:t>
            </w:r>
            <w:r w:rsidR="004C760B" w:rsidRPr="002D71DF">
              <w:t xml:space="preserve"> </w:t>
            </w:r>
            <w:r w:rsidR="00597CC0" w:rsidRPr="002D71DF">
              <w:t>character</w:t>
            </w:r>
            <w:r w:rsidR="004C760B" w:rsidRPr="002D71DF">
              <w:t xml:space="preserve"> </w:t>
            </w:r>
            <w:r w:rsidR="00597CC0" w:rsidRPr="002D71DF">
              <w:t>objectives</w:t>
            </w:r>
            <w:r w:rsidR="004C760B" w:rsidRPr="002D71DF">
              <w:t xml:space="preserve"> </w:t>
            </w:r>
          </w:p>
          <w:p w14:paraId="393863B6" w14:textId="773243EC" w:rsidR="00597CC0" w:rsidRPr="002D71DF" w:rsidRDefault="00CD0BCA" w:rsidP="00597CC0">
            <w:pPr>
              <w:pStyle w:val="ListBullet"/>
              <w:numPr>
                <w:ilvl w:val="0"/>
                <w:numId w:val="5"/>
              </w:numPr>
            </w:pPr>
            <w:r>
              <w:t>r</w:t>
            </w:r>
            <w:r w:rsidR="00597CC0" w:rsidRPr="002D71DF">
              <w:t>eminding</w:t>
            </w:r>
            <w:r w:rsidR="004C760B" w:rsidRPr="002D71DF">
              <w:t xml:space="preserve"> </w:t>
            </w:r>
            <w:r w:rsidR="00597CC0" w:rsidRPr="002D71DF">
              <w:t>students</w:t>
            </w:r>
            <w:r w:rsidR="004C760B" w:rsidRPr="002D71DF">
              <w:t xml:space="preserve"> </w:t>
            </w:r>
            <w:r w:rsidR="00597CC0" w:rsidRPr="002D71DF">
              <w:t>that</w:t>
            </w:r>
            <w:r w:rsidR="004C760B" w:rsidRPr="002D71DF">
              <w:t xml:space="preserve"> </w:t>
            </w:r>
            <w:r w:rsidR="00597CC0" w:rsidRPr="002D71DF">
              <w:t>this</w:t>
            </w:r>
            <w:r w:rsidR="004C760B" w:rsidRPr="002D71DF">
              <w:t xml:space="preserve"> </w:t>
            </w:r>
            <w:r w:rsidR="00597CC0" w:rsidRPr="002D71DF">
              <w:t>is</w:t>
            </w:r>
            <w:r w:rsidR="004C760B" w:rsidRPr="002D71DF">
              <w:t xml:space="preserve"> </w:t>
            </w:r>
            <w:r w:rsidR="00597CC0" w:rsidRPr="002D71DF">
              <w:t>draft</w:t>
            </w:r>
            <w:r w:rsidR="004C760B" w:rsidRPr="002D71DF">
              <w:t xml:space="preserve"> </w:t>
            </w:r>
            <w:r w:rsidR="00597CC0" w:rsidRPr="002D71DF">
              <w:t>work</w:t>
            </w:r>
            <w:r w:rsidR="004C760B" w:rsidRPr="002D71DF">
              <w:t xml:space="preserve"> </w:t>
            </w:r>
            <w:r w:rsidR="00597CC0" w:rsidRPr="002D71DF">
              <w:t>and</w:t>
            </w:r>
            <w:r w:rsidR="004C760B" w:rsidRPr="002D71DF">
              <w:t xml:space="preserve"> </w:t>
            </w:r>
            <w:r w:rsidR="00597CC0" w:rsidRPr="002D71DF">
              <w:t>does</w:t>
            </w:r>
            <w:r w:rsidR="004C760B" w:rsidRPr="002D71DF">
              <w:t xml:space="preserve"> </w:t>
            </w:r>
            <w:r w:rsidR="00597CC0" w:rsidRPr="002D71DF">
              <w:t>not</w:t>
            </w:r>
            <w:r w:rsidR="004C760B" w:rsidRPr="002D71DF">
              <w:t xml:space="preserve"> </w:t>
            </w:r>
            <w:r w:rsidR="00597CC0" w:rsidRPr="002D71DF">
              <w:t>need</w:t>
            </w:r>
            <w:r w:rsidR="004C760B" w:rsidRPr="002D71DF">
              <w:t xml:space="preserve"> </w:t>
            </w:r>
            <w:r w:rsidR="00597CC0" w:rsidRPr="002D71DF">
              <w:t>to</w:t>
            </w:r>
            <w:r w:rsidR="004C760B" w:rsidRPr="002D71DF">
              <w:t xml:space="preserve"> </w:t>
            </w:r>
            <w:r w:rsidR="00597CC0" w:rsidRPr="002D71DF">
              <w:t>be</w:t>
            </w:r>
            <w:r w:rsidR="004C760B" w:rsidRPr="002D71DF">
              <w:t xml:space="preserve"> </w:t>
            </w:r>
            <w:r w:rsidR="00597CC0" w:rsidRPr="002D71DF">
              <w:t>perfect.</w:t>
            </w:r>
          </w:p>
          <w:p w14:paraId="43561AA1" w14:textId="3039306C" w:rsidR="00597CC0" w:rsidRPr="002D71DF" w:rsidRDefault="00597CC0" w:rsidP="00597CC0">
            <w:r w:rsidRPr="002D71DF">
              <w:t>By</w:t>
            </w:r>
            <w:r w:rsidR="004C760B" w:rsidRPr="002D71DF">
              <w:t xml:space="preserve"> </w:t>
            </w:r>
            <w:r w:rsidRPr="002D71DF">
              <w:t>the</w:t>
            </w:r>
            <w:r w:rsidR="004C760B" w:rsidRPr="002D71DF">
              <w:t xml:space="preserve"> </w:t>
            </w:r>
            <w:r w:rsidRPr="002D71DF">
              <w:t>end</w:t>
            </w:r>
            <w:r w:rsidR="004C760B" w:rsidRPr="002D71DF">
              <w:t xml:space="preserve"> </w:t>
            </w:r>
            <w:r w:rsidRPr="002D71DF">
              <w:t>of</w:t>
            </w:r>
            <w:r w:rsidR="004C760B" w:rsidRPr="002D71DF">
              <w:t xml:space="preserve"> </w:t>
            </w:r>
            <w:r w:rsidRPr="002D71DF">
              <w:t>this</w:t>
            </w:r>
            <w:r w:rsidR="004C760B" w:rsidRPr="002D71DF">
              <w:t xml:space="preserve"> </w:t>
            </w:r>
            <w:r w:rsidRPr="002D71DF">
              <w:t>process,</w:t>
            </w:r>
            <w:r w:rsidR="004C760B" w:rsidRPr="002D71DF">
              <w:t xml:space="preserve"> </w:t>
            </w:r>
            <w:r w:rsidRPr="002D71DF">
              <w:t>students</w:t>
            </w:r>
            <w:r w:rsidR="004C760B" w:rsidRPr="002D71DF">
              <w:t xml:space="preserve"> </w:t>
            </w:r>
            <w:r w:rsidRPr="002D71DF">
              <w:t>should</w:t>
            </w:r>
            <w:r w:rsidR="004C760B" w:rsidRPr="002D71DF">
              <w:t xml:space="preserve"> </w:t>
            </w:r>
            <w:r w:rsidRPr="002D71DF">
              <w:t>have</w:t>
            </w:r>
            <w:r w:rsidR="004C760B" w:rsidRPr="002D71DF">
              <w:t xml:space="preserve"> </w:t>
            </w:r>
            <w:r w:rsidRPr="002D71DF">
              <w:t>a</w:t>
            </w:r>
            <w:r w:rsidR="004C760B" w:rsidRPr="002D71DF">
              <w:t xml:space="preserve"> </w:t>
            </w:r>
            <w:r w:rsidRPr="002D71DF">
              <w:t>rough</w:t>
            </w:r>
            <w:r w:rsidR="004C760B" w:rsidRPr="002D71DF">
              <w:t xml:space="preserve"> </w:t>
            </w:r>
            <w:r w:rsidRPr="002D71DF">
              <w:t>draft</w:t>
            </w:r>
            <w:r w:rsidR="004C760B" w:rsidRPr="002D71DF">
              <w:t xml:space="preserve"> </w:t>
            </w:r>
            <w:r w:rsidRPr="002D71DF">
              <w:t>of</w:t>
            </w:r>
            <w:r w:rsidR="004C760B" w:rsidRPr="002D71DF">
              <w:t xml:space="preserve"> </w:t>
            </w:r>
            <w:r w:rsidRPr="002D71DF">
              <w:t>their</w:t>
            </w:r>
            <w:r w:rsidR="004C760B" w:rsidRPr="002D71DF">
              <w:t xml:space="preserve"> </w:t>
            </w:r>
            <w:r w:rsidRPr="002D71DF">
              <w:t>‘nucleus</w:t>
            </w:r>
            <w:r w:rsidR="004C760B" w:rsidRPr="002D71DF">
              <w:t xml:space="preserve"> </w:t>
            </w:r>
            <w:r w:rsidRPr="002D71DF">
              <w:t>scene’</w:t>
            </w:r>
            <w:r w:rsidR="004C760B" w:rsidRPr="002D71DF">
              <w:t xml:space="preserve"> </w:t>
            </w:r>
            <w:r w:rsidRPr="002D71DF">
              <w:t>which</w:t>
            </w:r>
            <w:r w:rsidR="004C760B" w:rsidRPr="002D71DF">
              <w:t xml:space="preserve"> </w:t>
            </w:r>
            <w:r w:rsidRPr="002D71DF">
              <w:t>they</w:t>
            </w:r>
            <w:r w:rsidR="004C760B" w:rsidRPr="002D71DF">
              <w:t xml:space="preserve"> </w:t>
            </w:r>
            <w:r w:rsidRPr="002D71DF">
              <w:t>can</w:t>
            </w:r>
            <w:r w:rsidR="004C760B" w:rsidRPr="002D71DF">
              <w:t xml:space="preserve"> </w:t>
            </w:r>
            <w:r w:rsidRPr="002D71DF">
              <w:t>refine</w:t>
            </w:r>
            <w:r w:rsidR="004C760B" w:rsidRPr="002D71DF">
              <w:t xml:space="preserve"> </w:t>
            </w:r>
            <w:r w:rsidRPr="002D71DF">
              <w:t>further</w:t>
            </w:r>
            <w:r w:rsidR="004C760B" w:rsidRPr="002D71DF">
              <w:t xml:space="preserve"> </w:t>
            </w:r>
            <w:r w:rsidRPr="002D71DF">
              <w:t>through</w:t>
            </w:r>
            <w:r w:rsidR="004C760B" w:rsidRPr="002D71DF">
              <w:t xml:space="preserve"> </w:t>
            </w:r>
            <w:r w:rsidRPr="002D71DF">
              <w:t>the</w:t>
            </w:r>
            <w:r w:rsidR="004C760B" w:rsidRPr="002D71DF">
              <w:t xml:space="preserve"> </w:t>
            </w:r>
            <w:r w:rsidRPr="002D71DF">
              <w:t>next</w:t>
            </w:r>
            <w:r w:rsidR="004C760B" w:rsidRPr="002D71DF">
              <w:t xml:space="preserve"> </w:t>
            </w:r>
            <w:r w:rsidRPr="002D71DF">
              <w:t>activity.</w:t>
            </w:r>
            <w:r w:rsidR="004C760B" w:rsidRPr="002D71DF">
              <w:t xml:space="preserve"> </w:t>
            </w:r>
          </w:p>
          <w:p w14:paraId="59486056" w14:textId="29E0F7F4" w:rsidR="00597CC0" w:rsidRPr="002D71DF" w:rsidRDefault="00597CC0" w:rsidP="00597CC0">
            <w:pPr>
              <w:rPr>
                <w:b/>
                <w:bCs/>
              </w:rPr>
            </w:pPr>
            <w:r w:rsidRPr="002D71DF">
              <w:rPr>
                <w:b/>
                <w:bCs/>
              </w:rPr>
              <w:t>Activity</w:t>
            </w:r>
            <w:r w:rsidR="004C760B" w:rsidRPr="002D71DF">
              <w:rPr>
                <w:b/>
                <w:bCs/>
              </w:rPr>
              <w:t xml:space="preserve"> </w:t>
            </w:r>
            <w:r w:rsidRPr="002D71DF">
              <w:rPr>
                <w:b/>
                <w:bCs/>
              </w:rPr>
              <w:t>5.4</w:t>
            </w:r>
            <w:r w:rsidR="004C760B" w:rsidRPr="002D71DF">
              <w:t xml:space="preserve"> </w:t>
            </w:r>
            <w:r w:rsidRPr="002D71DF">
              <w:rPr>
                <w:b/>
                <w:bCs/>
              </w:rPr>
              <w:t>–</w:t>
            </w:r>
            <w:r w:rsidR="004C760B" w:rsidRPr="002D71DF">
              <w:rPr>
                <w:b/>
                <w:bCs/>
              </w:rPr>
              <w:t xml:space="preserve"> </w:t>
            </w:r>
            <w:r w:rsidRPr="002D71DF">
              <w:rPr>
                <w:b/>
                <w:bCs/>
              </w:rPr>
              <w:t>moved</w:t>
            </w:r>
            <w:r w:rsidR="004C760B" w:rsidRPr="002D71DF">
              <w:rPr>
                <w:b/>
                <w:bCs/>
              </w:rPr>
              <w:t xml:space="preserve"> </w:t>
            </w:r>
            <w:r w:rsidRPr="002D71DF">
              <w:rPr>
                <w:b/>
                <w:bCs/>
              </w:rPr>
              <w:t>reading</w:t>
            </w:r>
            <w:r w:rsidR="004C760B" w:rsidRPr="002D71DF">
              <w:rPr>
                <w:b/>
                <w:bCs/>
              </w:rPr>
              <w:t xml:space="preserve"> </w:t>
            </w:r>
            <w:r w:rsidRPr="002D71DF">
              <w:rPr>
                <w:b/>
                <w:bCs/>
              </w:rPr>
              <w:t>exchange</w:t>
            </w:r>
          </w:p>
          <w:p w14:paraId="48A4B8E1" w14:textId="53E8983E" w:rsidR="00597CC0" w:rsidRPr="002D71DF" w:rsidRDefault="00597CC0" w:rsidP="00597CC0">
            <w:pPr>
              <w:pStyle w:val="FeatureBox2"/>
            </w:pPr>
            <w:r w:rsidRPr="002D71DF">
              <w:rPr>
                <w:b/>
              </w:rPr>
              <w:t>Teacher</w:t>
            </w:r>
            <w:r w:rsidR="004C760B" w:rsidRPr="002D71DF">
              <w:rPr>
                <w:b/>
              </w:rPr>
              <w:t xml:space="preserve"> </w:t>
            </w:r>
            <w:r w:rsidRPr="002D71DF">
              <w:rPr>
                <w:b/>
              </w:rPr>
              <w:t>note:</w:t>
            </w:r>
            <w:r w:rsidR="004C760B" w:rsidRPr="002D71DF">
              <w:t xml:space="preserve"> </w:t>
            </w:r>
            <w:r w:rsidR="00CD0BCA">
              <w:t>i</w:t>
            </w:r>
            <w:r w:rsidRPr="002D71DF">
              <w:t>n</w:t>
            </w:r>
            <w:r w:rsidR="004C760B" w:rsidRPr="002D71DF">
              <w:t xml:space="preserve"> </w:t>
            </w:r>
            <w:r w:rsidRPr="002D71DF">
              <w:t>this</w:t>
            </w:r>
            <w:r w:rsidR="004C760B" w:rsidRPr="002D71DF">
              <w:t xml:space="preserve"> </w:t>
            </w:r>
            <w:r w:rsidRPr="002D71DF">
              <w:t>activity,</w:t>
            </w:r>
            <w:r w:rsidR="004C760B" w:rsidRPr="002D71DF">
              <w:t xml:space="preserve"> </w:t>
            </w:r>
            <w:r w:rsidRPr="002D71DF">
              <w:t>students</w:t>
            </w:r>
            <w:r w:rsidR="004C760B" w:rsidRPr="002D71DF">
              <w:t xml:space="preserve"> </w:t>
            </w:r>
            <w:r w:rsidRPr="002D71DF">
              <w:t>will</w:t>
            </w:r>
            <w:r w:rsidR="004C760B" w:rsidRPr="002D71DF">
              <w:t xml:space="preserve"> </w:t>
            </w:r>
            <w:r w:rsidRPr="002D71DF">
              <w:t>rehearse</w:t>
            </w:r>
            <w:r w:rsidR="004C760B" w:rsidRPr="002D71DF">
              <w:t xml:space="preserve"> </w:t>
            </w:r>
            <w:r w:rsidRPr="002D71DF">
              <w:t>the</w:t>
            </w:r>
            <w:r w:rsidR="004C760B" w:rsidRPr="002D71DF">
              <w:t xml:space="preserve"> </w:t>
            </w:r>
            <w:r w:rsidRPr="002D71DF">
              <w:t>roles</w:t>
            </w:r>
            <w:r w:rsidR="004C760B" w:rsidRPr="002D71DF">
              <w:t xml:space="preserve"> </w:t>
            </w:r>
            <w:r w:rsidRPr="002D71DF">
              <w:t>of</w:t>
            </w:r>
            <w:r w:rsidR="004C760B" w:rsidRPr="002D71DF">
              <w:t xml:space="preserve"> </w:t>
            </w:r>
            <w:r w:rsidRPr="002D71DF">
              <w:t>playwright</w:t>
            </w:r>
            <w:r w:rsidR="004C760B" w:rsidRPr="002D71DF">
              <w:t xml:space="preserve"> </w:t>
            </w:r>
            <w:r w:rsidRPr="002D71DF">
              <w:t>and</w:t>
            </w:r>
            <w:r w:rsidR="004C760B" w:rsidRPr="002D71DF">
              <w:t xml:space="preserve"> </w:t>
            </w:r>
            <w:r w:rsidRPr="002D71DF">
              <w:t>performer</w:t>
            </w:r>
            <w:r w:rsidR="004C760B" w:rsidRPr="002D71DF">
              <w:t xml:space="preserve"> </w:t>
            </w:r>
            <w:r w:rsidRPr="002D71DF">
              <w:t>as</w:t>
            </w:r>
            <w:r w:rsidR="004C760B" w:rsidRPr="002D71DF">
              <w:t xml:space="preserve"> </w:t>
            </w:r>
            <w:r w:rsidRPr="002D71DF">
              <w:t>they</w:t>
            </w:r>
            <w:r w:rsidR="004C760B" w:rsidRPr="002D71DF">
              <w:t xml:space="preserve"> </w:t>
            </w:r>
            <w:r w:rsidRPr="002D71DF">
              <w:t>alternate</w:t>
            </w:r>
            <w:r w:rsidR="004C760B" w:rsidRPr="002D71DF">
              <w:t xml:space="preserve"> </w:t>
            </w:r>
            <w:r w:rsidRPr="002D71DF">
              <w:t>between</w:t>
            </w:r>
            <w:r w:rsidR="004C760B" w:rsidRPr="002D71DF">
              <w:t xml:space="preserve"> </w:t>
            </w:r>
            <w:r w:rsidRPr="002D71DF">
              <w:t>presenting</w:t>
            </w:r>
            <w:r w:rsidR="004C760B" w:rsidRPr="002D71DF">
              <w:t xml:space="preserve"> </w:t>
            </w:r>
            <w:r w:rsidRPr="002D71DF">
              <w:t>and</w:t>
            </w:r>
            <w:r w:rsidR="004C760B" w:rsidRPr="002D71DF">
              <w:t xml:space="preserve"> </w:t>
            </w:r>
            <w:r w:rsidRPr="002D71DF">
              <w:t>watching</w:t>
            </w:r>
            <w:r w:rsidR="004C760B" w:rsidRPr="002D71DF">
              <w:t xml:space="preserve"> </w:t>
            </w:r>
            <w:r w:rsidRPr="002D71DF">
              <w:t>a</w:t>
            </w:r>
            <w:r w:rsidR="004C760B" w:rsidRPr="002D71DF">
              <w:t xml:space="preserve"> </w:t>
            </w:r>
            <w:r w:rsidRPr="002D71DF">
              <w:t>moved</w:t>
            </w:r>
            <w:r w:rsidR="004C760B" w:rsidRPr="002D71DF">
              <w:t xml:space="preserve"> </w:t>
            </w:r>
            <w:r w:rsidRPr="002D71DF">
              <w:t>reading</w:t>
            </w:r>
            <w:r w:rsidR="004C760B" w:rsidRPr="002D71DF">
              <w:t xml:space="preserve"> </w:t>
            </w:r>
            <w:r w:rsidRPr="002D71DF">
              <w:t>of</w:t>
            </w:r>
            <w:r w:rsidR="004C760B" w:rsidRPr="002D71DF">
              <w:t xml:space="preserve"> </w:t>
            </w:r>
            <w:r w:rsidRPr="002D71DF">
              <w:t>a</w:t>
            </w:r>
            <w:r w:rsidR="004C760B" w:rsidRPr="002D71DF">
              <w:t xml:space="preserve"> </w:t>
            </w:r>
            <w:r w:rsidRPr="002D71DF">
              <w:t>draft</w:t>
            </w:r>
            <w:r w:rsidR="004C760B" w:rsidRPr="002D71DF">
              <w:t xml:space="preserve"> </w:t>
            </w:r>
            <w:r w:rsidRPr="002D71DF">
              <w:t>work.</w:t>
            </w:r>
            <w:r w:rsidR="004C760B" w:rsidRPr="002D71DF">
              <w:t xml:space="preserve"> </w:t>
            </w:r>
            <w:r w:rsidRPr="002D71DF">
              <w:t>Teachers</w:t>
            </w:r>
            <w:r w:rsidR="004C760B" w:rsidRPr="002D71DF">
              <w:t xml:space="preserve"> </w:t>
            </w:r>
            <w:r w:rsidRPr="002D71DF">
              <w:t>should</w:t>
            </w:r>
            <w:r w:rsidR="004C760B" w:rsidRPr="002D71DF">
              <w:t xml:space="preserve"> </w:t>
            </w:r>
            <w:r w:rsidRPr="002D71DF">
              <w:t>record</w:t>
            </w:r>
            <w:r w:rsidR="004C760B" w:rsidRPr="002D71DF">
              <w:t xml:space="preserve"> </w:t>
            </w:r>
            <w:r w:rsidRPr="002D71DF">
              <w:t>the</w:t>
            </w:r>
            <w:r w:rsidR="004C760B" w:rsidRPr="002D71DF">
              <w:t xml:space="preserve"> </w:t>
            </w:r>
            <w:r w:rsidRPr="002D71DF">
              <w:lastRenderedPageBreak/>
              <w:t>moved</w:t>
            </w:r>
            <w:r w:rsidR="004C760B" w:rsidRPr="002D71DF">
              <w:t xml:space="preserve"> </w:t>
            </w:r>
            <w:r w:rsidRPr="002D71DF">
              <w:t>readings.</w:t>
            </w:r>
            <w:r w:rsidR="004C760B" w:rsidRPr="002D71DF">
              <w:t xml:space="preserve"> </w:t>
            </w:r>
            <w:r w:rsidRPr="002D71DF">
              <w:t>These</w:t>
            </w:r>
            <w:r w:rsidR="004C760B" w:rsidRPr="002D71DF">
              <w:t xml:space="preserve"> </w:t>
            </w:r>
            <w:r w:rsidRPr="002D71DF">
              <w:t>recordings</w:t>
            </w:r>
            <w:r w:rsidR="004C760B" w:rsidRPr="002D71DF">
              <w:t xml:space="preserve"> </w:t>
            </w:r>
            <w:r w:rsidRPr="002D71DF">
              <w:t>will</w:t>
            </w:r>
            <w:r w:rsidR="004C760B" w:rsidRPr="002D71DF">
              <w:t xml:space="preserve"> </w:t>
            </w:r>
            <w:r w:rsidRPr="002D71DF">
              <w:t>be</w:t>
            </w:r>
            <w:r w:rsidR="004C760B" w:rsidRPr="002D71DF">
              <w:t xml:space="preserve"> </w:t>
            </w:r>
            <w:r w:rsidRPr="002D71DF">
              <w:t>accessed</w:t>
            </w:r>
            <w:r w:rsidR="004C760B" w:rsidRPr="002D71DF">
              <w:t xml:space="preserve"> </w:t>
            </w:r>
            <w:r w:rsidRPr="002D71DF">
              <w:t>in</w:t>
            </w:r>
            <w:r w:rsidR="004C760B" w:rsidRPr="002D71DF">
              <w:t xml:space="preserve"> </w:t>
            </w:r>
            <w:r w:rsidRPr="002D71DF">
              <w:t>Part</w:t>
            </w:r>
            <w:r w:rsidR="004C760B" w:rsidRPr="002D71DF">
              <w:t xml:space="preserve"> </w:t>
            </w:r>
            <w:r w:rsidRPr="002D71DF">
              <w:t>2</w:t>
            </w:r>
            <w:r w:rsidR="00B961EB">
              <w:t xml:space="preserve"> of</w:t>
            </w:r>
            <w:r w:rsidR="004C760B" w:rsidRPr="002D71DF">
              <w:t xml:space="preserve"> </w:t>
            </w:r>
            <w:r w:rsidR="00C6094D" w:rsidRPr="002D71DF">
              <w:t>Learning</w:t>
            </w:r>
            <w:r w:rsidR="004C760B" w:rsidRPr="002D71DF">
              <w:t xml:space="preserve"> </w:t>
            </w:r>
            <w:r w:rsidR="00C6094D" w:rsidRPr="002D71DF">
              <w:t>sequence</w:t>
            </w:r>
            <w:r w:rsidR="004C760B" w:rsidRPr="002D71DF">
              <w:t xml:space="preserve"> </w:t>
            </w:r>
            <w:r w:rsidR="00C6094D" w:rsidRPr="002D71DF">
              <w:t>6</w:t>
            </w:r>
            <w:r w:rsidRPr="002D71DF">
              <w:t>.</w:t>
            </w:r>
          </w:p>
          <w:p w14:paraId="72557051" w14:textId="40684D03" w:rsidR="00597CC0" w:rsidRPr="002D71DF" w:rsidRDefault="00597CC0" w:rsidP="00597CC0">
            <w:r w:rsidRPr="002D71DF">
              <w:t>Guide</w:t>
            </w:r>
            <w:r w:rsidR="004C760B" w:rsidRPr="002D71DF">
              <w:t xml:space="preserve"> </w:t>
            </w:r>
            <w:r w:rsidRPr="002D71DF">
              <w:t>each</w:t>
            </w:r>
            <w:r w:rsidR="004C760B" w:rsidRPr="002D71DF">
              <w:t xml:space="preserve"> </w:t>
            </w:r>
            <w:r w:rsidRPr="002D71DF">
              <w:t>group</w:t>
            </w:r>
            <w:r w:rsidR="004C760B" w:rsidRPr="002D71DF">
              <w:t xml:space="preserve"> </w:t>
            </w:r>
            <w:r w:rsidRPr="002D71DF">
              <w:t>to</w:t>
            </w:r>
            <w:r w:rsidR="004C760B" w:rsidRPr="002D71DF">
              <w:t xml:space="preserve"> </w:t>
            </w:r>
            <w:r w:rsidRPr="002D71DF">
              <w:t>give</w:t>
            </w:r>
            <w:r w:rsidR="004C760B" w:rsidRPr="002D71DF">
              <w:t xml:space="preserve"> </w:t>
            </w:r>
            <w:r w:rsidRPr="002D71DF">
              <w:t>their</w:t>
            </w:r>
            <w:r w:rsidR="004C760B" w:rsidRPr="002D71DF">
              <w:t xml:space="preserve"> </w:t>
            </w:r>
            <w:r w:rsidRPr="002D71DF">
              <w:t>unedited</w:t>
            </w:r>
            <w:r w:rsidR="004C760B" w:rsidRPr="002D71DF">
              <w:t xml:space="preserve"> </w:t>
            </w:r>
            <w:r w:rsidRPr="002D71DF">
              <w:t>draft</w:t>
            </w:r>
            <w:r w:rsidR="004C760B" w:rsidRPr="002D71DF">
              <w:t xml:space="preserve"> </w:t>
            </w:r>
            <w:r w:rsidRPr="002D71DF">
              <w:t>response</w:t>
            </w:r>
            <w:r w:rsidR="004C760B" w:rsidRPr="002D71DF">
              <w:t xml:space="preserve"> </w:t>
            </w:r>
            <w:r w:rsidRPr="002D71DF">
              <w:t>to</w:t>
            </w:r>
            <w:r w:rsidR="004C760B" w:rsidRPr="002D71DF">
              <w:t xml:space="preserve"> </w:t>
            </w:r>
            <w:r w:rsidRPr="002D71DF">
              <w:t>another</w:t>
            </w:r>
            <w:r w:rsidR="004C760B" w:rsidRPr="002D71DF">
              <w:t xml:space="preserve"> </w:t>
            </w:r>
            <w:r w:rsidRPr="002D71DF">
              <w:t>group</w:t>
            </w:r>
            <w:r w:rsidR="004C760B" w:rsidRPr="002D71DF">
              <w:t xml:space="preserve"> </w:t>
            </w:r>
            <w:r w:rsidRPr="002D71DF">
              <w:t>to</w:t>
            </w:r>
            <w:r w:rsidR="004C760B" w:rsidRPr="002D71DF">
              <w:t xml:space="preserve"> </w:t>
            </w:r>
            <w:r w:rsidRPr="002D71DF">
              <w:t>perform.</w:t>
            </w:r>
            <w:r w:rsidR="004C760B" w:rsidRPr="002D71DF">
              <w:t xml:space="preserve"> </w:t>
            </w:r>
            <w:r w:rsidRPr="002D71DF">
              <w:t>Allow</w:t>
            </w:r>
            <w:r w:rsidR="004C760B" w:rsidRPr="002D71DF">
              <w:t xml:space="preserve"> </w:t>
            </w:r>
            <w:r w:rsidRPr="002D71DF">
              <w:t>10</w:t>
            </w:r>
            <w:r w:rsidR="004C760B" w:rsidRPr="002D71DF">
              <w:t xml:space="preserve"> </w:t>
            </w:r>
            <w:r w:rsidRPr="002D71DF">
              <w:t>minutes</w:t>
            </w:r>
            <w:r w:rsidR="004C760B" w:rsidRPr="002D71DF">
              <w:t xml:space="preserve"> </w:t>
            </w:r>
            <w:r w:rsidR="00160CA5">
              <w:t xml:space="preserve">for groups </w:t>
            </w:r>
            <w:r w:rsidRPr="002D71DF">
              <w:t>to</w:t>
            </w:r>
            <w:r w:rsidR="004C760B" w:rsidRPr="002D71DF">
              <w:t xml:space="preserve"> </w:t>
            </w:r>
            <w:r w:rsidRPr="002D71DF">
              <w:t>familiarise</w:t>
            </w:r>
            <w:r w:rsidR="004C760B" w:rsidRPr="002D71DF">
              <w:t xml:space="preserve"> </w:t>
            </w:r>
            <w:r w:rsidRPr="002D71DF">
              <w:t>themselves</w:t>
            </w:r>
            <w:r w:rsidR="004C760B" w:rsidRPr="002D71DF">
              <w:t xml:space="preserve"> </w:t>
            </w:r>
            <w:r w:rsidRPr="002D71DF">
              <w:t>with</w:t>
            </w:r>
            <w:r w:rsidR="004C760B" w:rsidRPr="002D71DF">
              <w:t xml:space="preserve"> </w:t>
            </w:r>
            <w:r w:rsidRPr="002D71DF">
              <w:t>the</w:t>
            </w:r>
            <w:r w:rsidR="004C760B" w:rsidRPr="002D71DF">
              <w:t xml:space="preserve"> </w:t>
            </w:r>
            <w:r w:rsidRPr="002D71DF">
              <w:t>draft</w:t>
            </w:r>
            <w:r w:rsidR="004C760B" w:rsidRPr="002D71DF">
              <w:t xml:space="preserve"> </w:t>
            </w:r>
            <w:r w:rsidRPr="002D71DF">
              <w:t>they</w:t>
            </w:r>
            <w:r w:rsidR="004C760B" w:rsidRPr="002D71DF">
              <w:t xml:space="preserve"> </w:t>
            </w:r>
            <w:r w:rsidRPr="002D71DF">
              <w:t>have</w:t>
            </w:r>
            <w:r w:rsidR="004C760B" w:rsidRPr="002D71DF">
              <w:t xml:space="preserve"> </w:t>
            </w:r>
            <w:r w:rsidRPr="002D71DF">
              <w:t>received</w:t>
            </w:r>
            <w:r w:rsidR="004C760B" w:rsidRPr="002D71DF">
              <w:t xml:space="preserve"> </w:t>
            </w:r>
            <w:r w:rsidRPr="002D71DF">
              <w:t>and</w:t>
            </w:r>
            <w:r w:rsidR="004C760B" w:rsidRPr="002D71DF">
              <w:t xml:space="preserve"> </w:t>
            </w:r>
            <w:r w:rsidRPr="002D71DF">
              <w:t>prepare</w:t>
            </w:r>
            <w:r w:rsidR="004C760B" w:rsidRPr="002D71DF">
              <w:t xml:space="preserve"> </w:t>
            </w:r>
            <w:r w:rsidRPr="002D71DF">
              <w:t>a</w:t>
            </w:r>
            <w:r w:rsidR="004C760B" w:rsidRPr="002D71DF">
              <w:t xml:space="preserve"> </w:t>
            </w:r>
            <w:r w:rsidRPr="002D71DF">
              <w:t>cold</w:t>
            </w:r>
            <w:r w:rsidR="004C760B" w:rsidRPr="002D71DF">
              <w:t xml:space="preserve"> </w:t>
            </w:r>
            <w:r w:rsidRPr="002D71DF">
              <w:t>moved</w:t>
            </w:r>
            <w:r w:rsidR="004C760B" w:rsidRPr="002D71DF">
              <w:t xml:space="preserve"> </w:t>
            </w:r>
            <w:r w:rsidRPr="002D71DF">
              <w:t>reading,</w:t>
            </w:r>
            <w:r w:rsidR="004C760B" w:rsidRPr="002D71DF">
              <w:t xml:space="preserve"> </w:t>
            </w:r>
            <w:r w:rsidRPr="002D71DF">
              <w:t>with</w:t>
            </w:r>
            <w:r w:rsidR="004C760B" w:rsidRPr="002D71DF">
              <w:t xml:space="preserve"> </w:t>
            </w:r>
            <w:r w:rsidRPr="002D71DF">
              <w:t>one</w:t>
            </w:r>
            <w:r w:rsidR="004C760B" w:rsidRPr="002D71DF">
              <w:t xml:space="preserve"> </w:t>
            </w:r>
            <w:r w:rsidRPr="002D71DF">
              <w:t>student</w:t>
            </w:r>
            <w:r w:rsidR="004C760B" w:rsidRPr="002D71DF">
              <w:t xml:space="preserve"> </w:t>
            </w:r>
            <w:r w:rsidRPr="002D71DF">
              <w:t>reading</w:t>
            </w:r>
            <w:r w:rsidR="004C760B" w:rsidRPr="002D71DF">
              <w:t xml:space="preserve"> </w:t>
            </w:r>
            <w:r w:rsidRPr="002D71DF">
              <w:t>the</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Groups</w:t>
            </w:r>
            <w:r w:rsidR="004C760B" w:rsidRPr="002D71DF">
              <w:t xml:space="preserve"> </w:t>
            </w:r>
            <w:r w:rsidRPr="002D71DF">
              <w:t>will</w:t>
            </w:r>
            <w:r w:rsidR="004C760B" w:rsidRPr="002D71DF">
              <w:t xml:space="preserve"> </w:t>
            </w:r>
            <w:r w:rsidRPr="002D71DF">
              <w:t>then</w:t>
            </w:r>
            <w:r w:rsidR="004C760B" w:rsidRPr="002D71DF">
              <w:t xml:space="preserve"> </w:t>
            </w:r>
            <w:r w:rsidRPr="002D71DF">
              <w:t>present</w:t>
            </w:r>
            <w:r w:rsidR="004C760B" w:rsidRPr="002D71DF">
              <w:t xml:space="preserve"> </w:t>
            </w:r>
            <w:r w:rsidRPr="002D71DF">
              <w:t>the</w:t>
            </w:r>
            <w:r w:rsidR="004C760B" w:rsidRPr="002D71DF">
              <w:t xml:space="preserve"> </w:t>
            </w:r>
            <w:r w:rsidRPr="002D71DF">
              <w:t>moved</w:t>
            </w:r>
            <w:r w:rsidR="004C760B" w:rsidRPr="002D71DF">
              <w:t xml:space="preserve"> </w:t>
            </w:r>
            <w:r w:rsidRPr="002D71DF">
              <w:t>reading</w:t>
            </w:r>
            <w:r w:rsidR="004C760B" w:rsidRPr="002D71DF">
              <w:t xml:space="preserve"> </w:t>
            </w:r>
            <w:r w:rsidRPr="002D71DF">
              <w:t>for</w:t>
            </w:r>
            <w:r w:rsidR="004C760B" w:rsidRPr="002D71DF">
              <w:t xml:space="preserve"> </w:t>
            </w:r>
            <w:r w:rsidRPr="002D71DF">
              <w:t>the</w:t>
            </w:r>
            <w:r w:rsidR="004C760B" w:rsidRPr="002D71DF">
              <w:t xml:space="preserve"> </w:t>
            </w:r>
            <w:r w:rsidRPr="002D71DF">
              <w:t>playwrights</w:t>
            </w:r>
            <w:r w:rsidR="004C760B" w:rsidRPr="002D71DF">
              <w:t xml:space="preserve"> </w:t>
            </w:r>
            <w:r w:rsidRPr="002D71DF">
              <w:t>who</w:t>
            </w:r>
            <w:r w:rsidR="004C760B" w:rsidRPr="002D71DF">
              <w:t xml:space="preserve"> </w:t>
            </w:r>
            <w:r w:rsidRPr="002D71DF">
              <w:t>gave</w:t>
            </w:r>
            <w:r w:rsidR="004C760B" w:rsidRPr="002D71DF">
              <w:t xml:space="preserve"> </w:t>
            </w:r>
            <w:r w:rsidRPr="002D71DF">
              <w:t>them</w:t>
            </w:r>
            <w:r w:rsidR="004C760B" w:rsidRPr="002D71DF">
              <w:t xml:space="preserve"> </w:t>
            </w:r>
            <w:r w:rsidRPr="002D71DF">
              <w:t>the</w:t>
            </w:r>
            <w:r w:rsidR="004C760B" w:rsidRPr="002D71DF">
              <w:t xml:space="preserve"> </w:t>
            </w:r>
            <w:r w:rsidRPr="002D71DF">
              <w:t>draft.</w:t>
            </w:r>
            <w:r w:rsidR="004C760B" w:rsidRPr="002D71DF">
              <w:t xml:space="preserve"> </w:t>
            </w:r>
          </w:p>
          <w:p w14:paraId="52C2D8CC" w14:textId="4947879E" w:rsidR="00597CC0" w:rsidRPr="002D71DF" w:rsidRDefault="00597CC0" w:rsidP="00597CC0">
            <w:r w:rsidRPr="002D71DF">
              <w:t>Following</w:t>
            </w:r>
            <w:r w:rsidR="004C760B" w:rsidRPr="002D71DF">
              <w:t xml:space="preserve"> </w:t>
            </w:r>
            <w:r w:rsidRPr="002D71DF">
              <w:t>the</w:t>
            </w:r>
            <w:r w:rsidR="004C760B" w:rsidRPr="002D71DF">
              <w:t xml:space="preserve"> </w:t>
            </w:r>
            <w:r w:rsidRPr="002D71DF">
              <w:t>performances,</w:t>
            </w:r>
            <w:r w:rsidR="004C760B" w:rsidRPr="002D71DF">
              <w:t xml:space="preserve"> </w:t>
            </w:r>
            <w:r w:rsidRPr="002D71DF">
              <w:t>the</w:t>
            </w:r>
            <w:r w:rsidR="004C760B" w:rsidRPr="002D71DF">
              <w:t xml:space="preserve"> </w:t>
            </w:r>
            <w:r w:rsidRPr="002D71DF">
              <w:t>playwrights</w:t>
            </w:r>
            <w:r w:rsidR="004C760B" w:rsidRPr="002D71DF">
              <w:t xml:space="preserve"> </w:t>
            </w:r>
            <w:r w:rsidRPr="002D71DF">
              <w:t>may</w:t>
            </w:r>
            <w:r w:rsidR="004C760B" w:rsidRPr="002D71DF">
              <w:t xml:space="preserve"> </w:t>
            </w:r>
            <w:r w:rsidRPr="002D71DF">
              <w:t>pose</w:t>
            </w:r>
            <w:r w:rsidR="004C760B" w:rsidRPr="002D71DF">
              <w:t xml:space="preserve"> </w:t>
            </w:r>
            <w:r w:rsidRPr="002D71DF">
              <w:t>questions</w:t>
            </w:r>
            <w:r w:rsidR="004C760B" w:rsidRPr="002D71DF">
              <w:t xml:space="preserve"> </w:t>
            </w:r>
            <w:r w:rsidRPr="002D71DF">
              <w:t>to</w:t>
            </w:r>
            <w:r w:rsidR="004C760B" w:rsidRPr="002D71DF">
              <w:t xml:space="preserve"> </w:t>
            </w:r>
            <w:r w:rsidRPr="002D71DF">
              <w:t>the</w:t>
            </w:r>
            <w:r w:rsidR="004C760B" w:rsidRPr="002D71DF">
              <w:t xml:space="preserve"> </w:t>
            </w:r>
            <w:r w:rsidRPr="002D71DF">
              <w:t>performers</w:t>
            </w:r>
            <w:r w:rsidR="004C760B" w:rsidRPr="002D71DF">
              <w:t xml:space="preserve"> </w:t>
            </w:r>
            <w:r w:rsidRPr="002D71DF">
              <w:t>and</w:t>
            </w:r>
            <w:r w:rsidR="004C760B" w:rsidRPr="002D71DF">
              <w:t xml:space="preserve"> </w:t>
            </w:r>
            <w:r w:rsidRPr="002D71DF">
              <w:t>audience</w:t>
            </w:r>
            <w:r w:rsidR="004C760B" w:rsidRPr="002D71DF">
              <w:t xml:space="preserve"> </w:t>
            </w:r>
            <w:r w:rsidRPr="002D71DF">
              <w:t>to</w:t>
            </w:r>
            <w:r w:rsidR="004C760B" w:rsidRPr="002D71DF">
              <w:t xml:space="preserve"> </w:t>
            </w:r>
            <w:r w:rsidRPr="002D71DF">
              <w:t>support</w:t>
            </w:r>
            <w:r w:rsidR="004C760B" w:rsidRPr="002D71DF">
              <w:t xml:space="preserve"> </w:t>
            </w:r>
            <w:r w:rsidRPr="002D71DF">
              <w:t>them</w:t>
            </w:r>
            <w:r w:rsidR="004C760B" w:rsidRPr="002D71DF">
              <w:t xml:space="preserve"> </w:t>
            </w:r>
            <w:r w:rsidRPr="002D71DF">
              <w:t>in</w:t>
            </w:r>
            <w:r w:rsidR="004C760B" w:rsidRPr="002D71DF">
              <w:t xml:space="preserve"> </w:t>
            </w:r>
            <w:r w:rsidRPr="002D71DF">
              <w:t>the</w:t>
            </w:r>
            <w:r w:rsidR="004C760B" w:rsidRPr="002D71DF">
              <w:t xml:space="preserve"> </w:t>
            </w:r>
            <w:r w:rsidRPr="002D71DF">
              <w:t>upcoming</w:t>
            </w:r>
            <w:r w:rsidR="004C760B" w:rsidRPr="002D71DF">
              <w:t xml:space="preserve"> </w:t>
            </w:r>
            <w:r w:rsidRPr="002D71DF">
              <w:t>reflection</w:t>
            </w:r>
            <w:r w:rsidR="004C760B" w:rsidRPr="002D71DF">
              <w:t xml:space="preserve"> </w:t>
            </w:r>
            <w:r w:rsidRPr="002D71DF">
              <w:t>activity.</w:t>
            </w:r>
            <w:r w:rsidR="004C760B" w:rsidRPr="002D71DF">
              <w:t xml:space="preserve"> </w:t>
            </w:r>
            <w:r w:rsidRPr="002D71DF">
              <w:t>Model</w:t>
            </w:r>
            <w:r w:rsidR="004C760B" w:rsidRPr="002D71DF">
              <w:t xml:space="preserve"> </w:t>
            </w:r>
            <w:r w:rsidRPr="002D71DF">
              <w:t>effective</w:t>
            </w:r>
            <w:r w:rsidR="004C760B" w:rsidRPr="002D71DF">
              <w:t xml:space="preserve"> </w:t>
            </w:r>
            <w:r w:rsidRPr="002D71DF">
              <w:t>questioning</w:t>
            </w:r>
            <w:r w:rsidR="004C760B" w:rsidRPr="002D71DF">
              <w:t xml:space="preserve"> </w:t>
            </w:r>
            <w:r w:rsidRPr="002D71DF">
              <w:t>for</w:t>
            </w:r>
            <w:r w:rsidR="004C760B" w:rsidRPr="002D71DF">
              <w:t xml:space="preserve"> </w:t>
            </w:r>
            <w:r w:rsidRPr="002D71DF">
              <w:t>students</w:t>
            </w:r>
            <w:r w:rsidR="004C760B" w:rsidRPr="002D71DF">
              <w:t xml:space="preserve"> </w:t>
            </w:r>
            <w:r w:rsidRPr="002D71DF">
              <w:t>such</w:t>
            </w:r>
            <w:r w:rsidR="004C760B" w:rsidRPr="002D71DF">
              <w:t xml:space="preserve"> </w:t>
            </w:r>
            <w:r w:rsidRPr="002D71DF">
              <w:t>as:</w:t>
            </w:r>
          </w:p>
          <w:p w14:paraId="1803F03D" w14:textId="7396924C" w:rsidR="00597CC0" w:rsidRPr="002D71DF" w:rsidRDefault="00597CC0" w:rsidP="00597CC0">
            <w:pPr>
              <w:pStyle w:val="ListBullet"/>
              <w:numPr>
                <w:ilvl w:val="0"/>
                <w:numId w:val="5"/>
              </w:numPr>
            </w:pPr>
            <w:r w:rsidRPr="002D71DF">
              <w:t>What</w:t>
            </w:r>
            <w:r w:rsidR="004C760B" w:rsidRPr="002D71DF">
              <w:t xml:space="preserve"> </w:t>
            </w:r>
            <w:r w:rsidRPr="002D71DF">
              <w:t>did</w:t>
            </w:r>
            <w:r w:rsidR="004C760B" w:rsidRPr="002D71DF">
              <w:t xml:space="preserve"> </w:t>
            </w:r>
            <w:r w:rsidRPr="002D71DF">
              <w:t>you</w:t>
            </w:r>
            <w:r w:rsidR="004C760B" w:rsidRPr="002D71DF">
              <w:t xml:space="preserve"> </w:t>
            </w:r>
            <w:r w:rsidRPr="002D71DF">
              <w:t>think</w:t>
            </w:r>
            <w:r w:rsidR="004C760B" w:rsidRPr="002D71DF">
              <w:t xml:space="preserve"> </w:t>
            </w:r>
            <w:r w:rsidRPr="002D71DF">
              <w:t>the</w:t>
            </w:r>
            <w:r w:rsidR="004C760B" w:rsidRPr="002D71DF">
              <w:t xml:space="preserve"> </w:t>
            </w:r>
            <w:r w:rsidRPr="002D71DF">
              <w:t>scene</w:t>
            </w:r>
            <w:r w:rsidR="004C760B" w:rsidRPr="002D71DF">
              <w:t xml:space="preserve"> </w:t>
            </w:r>
            <w:r w:rsidRPr="002D71DF">
              <w:t>was</w:t>
            </w:r>
            <w:r w:rsidR="004C760B" w:rsidRPr="002D71DF">
              <w:t xml:space="preserve"> </w:t>
            </w:r>
            <w:r w:rsidRPr="002D71DF">
              <w:t>about?</w:t>
            </w:r>
          </w:p>
          <w:p w14:paraId="6A241DBD" w14:textId="488948B0" w:rsidR="00597CC0" w:rsidRPr="002D71DF" w:rsidRDefault="00597CC0" w:rsidP="00597CC0">
            <w:pPr>
              <w:pStyle w:val="ListBullet"/>
              <w:numPr>
                <w:ilvl w:val="0"/>
                <w:numId w:val="5"/>
              </w:numPr>
            </w:pPr>
            <w:r w:rsidRPr="002D71DF">
              <w:t>What</w:t>
            </w:r>
            <w:r w:rsidR="004C760B" w:rsidRPr="002D71DF">
              <w:t xml:space="preserve"> </w:t>
            </w:r>
            <w:r w:rsidRPr="002D71DF">
              <w:t>was</w:t>
            </w:r>
            <w:r w:rsidR="004C760B" w:rsidRPr="002D71DF">
              <w:t xml:space="preserve"> </w:t>
            </w:r>
            <w:r w:rsidRPr="002D71DF">
              <w:t>the</w:t>
            </w:r>
            <w:r w:rsidR="004C760B" w:rsidRPr="002D71DF">
              <w:t xml:space="preserve"> </w:t>
            </w:r>
            <w:r w:rsidRPr="002D71DF">
              <w:t>clearest</w:t>
            </w:r>
            <w:r w:rsidR="004C760B" w:rsidRPr="002D71DF">
              <w:t xml:space="preserve"> </w:t>
            </w:r>
            <w:r w:rsidRPr="002D71DF">
              <w:t>moment</w:t>
            </w:r>
            <w:r w:rsidR="004C760B" w:rsidRPr="002D71DF">
              <w:t xml:space="preserve"> </w:t>
            </w:r>
            <w:r w:rsidRPr="002D71DF">
              <w:t>for</w:t>
            </w:r>
            <w:r w:rsidR="004C760B" w:rsidRPr="002D71DF">
              <w:t xml:space="preserve"> </w:t>
            </w:r>
            <w:r w:rsidRPr="002D71DF">
              <w:t>you?</w:t>
            </w:r>
          </w:p>
          <w:p w14:paraId="0695C3BD" w14:textId="36A3AA7E" w:rsidR="00597CC0" w:rsidRPr="002D71DF" w:rsidRDefault="00597CC0" w:rsidP="00597CC0">
            <w:pPr>
              <w:pStyle w:val="ListBullet"/>
              <w:numPr>
                <w:ilvl w:val="0"/>
                <w:numId w:val="5"/>
              </w:numPr>
            </w:pPr>
            <w:r w:rsidRPr="002D71DF">
              <w:t>What</w:t>
            </w:r>
            <w:r w:rsidR="004C760B" w:rsidRPr="002D71DF">
              <w:t xml:space="preserve"> </w:t>
            </w:r>
            <w:r w:rsidRPr="002D71DF">
              <w:t>did</w:t>
            </w:r>
            <w:r w:rsidR="004C760B" w:rsidRPr="002D71DF">
              <w:t xml:space="preserve"> </w:t>
            </w:r>
            <w:r w:rsidRPr="002D71DF">
              <w:t>you</w:t>
            </w:r>
            <w:r w:rsidR="004C760B" w:rsidRPr="002D71DF">
              <w:t xml:space="preserve"> </w:t>
            </w:r>
            <w:r w:rsidRPr="002D71DF">
              <w:t>find</w:t>
            </w:r>
            <w:r w:rsidR="004C760B" w:rsidRPr="002D71DF">
              <w:t xml:space="preserve"> </w:t>
            </w:r>
            <w:r w:rsidRPr="002D71DF">
              <w:t>confusing</w:t>
            </w:r>
            <w:r w:rsidR="004C760B" w:rsidRPr="002D71DF">
              <w:t xml:space="preserve"> </w:t>
            </w:r>
            <w:r w:rsidRPr="002D71DF">
              <w:t>or</w:t>
            </w:r>
            <w:r w:rsidR="004C760B" w:rsidRPr="002D71DF">
              <w:t xml:space="preserve"> </w:t>
            </w:r>
            <w:r w:rsidRPr="002D71DF">
              <w:t>hard</w:t>
            </w:r>
            <w:r w:rsidR="004C760B" w:rsidRPr="002D71DF">
              <w:t xml:space="preserve"> </w:t>
            </w:r>
            <w:r w:rsidRPr="002D71DF">
              <w:t>to</w:t>
            </w:r>
            <w:r w:rsidR="004C760B" w:rsidRPr="002D71DF">
              <w:t xml:space="preserve"> </w:t>
            </w:r>
            <w:r w:rsidRPr="002D71DF">
              <w:t>stage?</w:t>
            </w:r>
          </w:p>
          <w:p w14:paraId="3A82E89A" w14:textId="4051BCEB" w:rsidR="00597CC0" w:rsidRPr="002D71DF" w:rsidRDefault="00597CC0" w:rsidP="00597CC0">
            <w:pPr>
              <w:pStyle w:val="ListBullet"/>
              <w:numPr>
                <w:ilvl w:val="0"/>
                <w:numId w:val="5"/>
              </w:numPr>
            </w:pPr>
            <w:r w:rsidRPr="002D71DF">
              <w:t>Which</w:t>
            </w:r>
            <w:r w:rsidR="004C760B" w:rsidRPr="002D71DF">
              <w:t xml:space="preserve"> </w:t>
            </w:r>
            <w:r w:rsidRPr="002D71DF">
              <w:t>character</w:t>
            </w:r>
            <w:r w:rsidR="004C760B" w:rsidRPr="002D71DF">
              <w:t xml:space="preserve"> </w:t>
            </w:r>
            <w:r w:rsidRPr="002D71DF">
              <w:t>was</w:t>
            </w:r>
            <w:r w:rsidR="004C760B" w:rsidRPr="002D71DF">
              <w:t xml:space="preserve"> </w:t>
            </w:r>
            <w:r w:rsidRPr="002D71DF">
              <w:t>easiest</w:t>
            </w:r>
            <w:r w:rsidR="004C760B" w:rsidRPr="002D71DF">
              <w:t xml:space="preserve"> </w:t>
            </w:r>
            <w:r w:rsidRPr="002D71DF">
              <w:t>to</w:t>
            </w:r>
            <w:r w:rsidR="004C760B" w:rsidRPr="002D71DF">
              <w:t xml:space="preserve"> </w:t>
            </w:r>
            <w:r w:rsidRPr="002D71DF">
              <w:t>understand?</w:t>
            </w:r>
            <w:r w:rsidR="004C760B" w:rsidRPr="002D71DF">
              <w:t xml:space="preserve"> </w:t>
            </w:r>
            <w:r w:rsidRPr="002D71DF">
              <w:t>Which</w:t>
            </w:r>
            <w:r w:rsidR="004C760B" w:rsidRPr="002D71DF">
              <w:t xml:space="preserve"> </w:t>
            </w:r>
            <w:r w:rsidRPr="002D71DF">
              <w:t>was</w:t>
            </w:r>
            <w:r w:rsidR="004C760B" w:rsidRPr="002D71DF">
              <w:t xml:space="preserve"> </w:t>
            </w:r>
            <w:r w:rsidRPr="002D71DF">
              <w:t>most</w:t>
            </w:r>
            <w:r w:rsidR="004C760B" w:rsidRPr="002D71DF">
              <w:t xml:space="preserve"> </w:t>
            </w:r>
            <w:r w:rsidRPr="002D71DF">
              <w:t>unclear?</w:t>
            </w:r>
          </w:p>
          <w:p w14:paraId="4B222599" w14:textId="185C1CF1" w:rsidR="00597CC0" w:rsidRPr="002D71DF" w:rsidRDefault="00597CC0" w:rsidP="00597CC0">
            <w:pPr>
              <w:pStyle w:val="ListBullet"/>
              <w:numPr>
                <w:ilvl w:val="0"/>
                <w:numId w:val="5"/>
              </w:numPr>
            </w:pPr>
            <w:r w:rsidRPr="002D71DF">
              <w:t>Did</w:t>
            </w:r>
            <w:r w:rsidR="004C760B" w:rsidRPr="002D71DF">
              <w:t xml:space="preserve"> </w:t>
            </w:r>
            <w:r w:rsidRPr="002D71DF">
              <w:t>the</w:t>
            </w:r>
            <w:r w:rsidR="004C760B" w:rsidRPr="002D71DF">
              <w:t xml:space="preserve"> </w:t>
            </w:r>
            <w:r w:rsidRPr="002D71DF">
              <w:t>pacing</w:t>
            </w:r>
            <w:r w:rsidR="004C760B" w:rsidRPr="002D71DF">
              <w:t xml:space="preserve"> </w:t>
            </w:r>
            <w:r w:rsidRPr="002D71DF">
              <w:t>feel</w:t>
            </w:r>
            <w:r w:rsidR="004C760B" w:rsidRPr="002D71DF">
              <w:t xml:space="preserve"> </w:t>
            </w:r>
            <w:r w:rsidRPr="002D71DF">
              <w:t>natural,</w:t>
            </w:r>
            <w:r w:rsidR="004C760B" w:rsidRPr="002D71DF">
              <w:t xml:space="preserve"> </w:t>
            </w:r>
            <w:r w:rsidRPr="002D71DF">
              <w:t>rushed</w:t>
            </w:r>
            <w:r w:rsidR="004C760B" w:rsidRPr="002D71DF">
              <w:t xml:space="preserve"> </w:t>
            </w:r>
            <w:r w:rsidRPr="002D71DF">
              <w:t>or</w:t>
            </w:r>
            <w:r w:rsidR="004C760B" w:rsidRPr="002D71DF">
              <w:t xml:space="preserve"> </w:t>
            </w:r>
            <w:r w:rsidRPr="002D71DF">
              <w:t>slow?</w:t>
            </w:r>
          </w:p>
          <w:p w14:paraId="78094D9F" w14:textId="47871E6B" w:rsidR="00597CC0" w:rsidRPr="002D71DF" w:rsidRDefault="00597CC0" w:rsidP="00597CC0">
            <w:pPr>
              <w:pStyle w:val="ListBullet"/>
              <w:numPr>
                <w:ilvl w:val="0"/>
                <w:numId w:val="5"/>
              </w:numPr>
            </w:pPr>
            <w:r w:rsidRPr="002D71DF">
              <w:t>What</w:t>
            </w:r>
            <w:r w:rsidR="004C760B" w:rsidRPr="002D71DF">
              <w:t xml:space="preserve"> </w:t>
            </w:r>
            <w:r w:rsidRPr="002D71DF">
              <w:t>would</w:t>
            </w:r>
            <w:r w:rsidR="004C760B" w:rsidRPr="002D71DF">
              <w:t xml:space="preserve"> </w:t>
            </w:r>
            <w:r w:rsidRPr="002D71DF">
              <w:t>help</w:t>
            </w:r>
            <w:r w:rsidR="004C760B" w:rsidRPr="002D71DF">
              <w:t xml:space="preserve"> </w:t>
            </w:r>
            <w:r w:rsidRPr="002D71DF">
              <w:t>you</w:t>
            </w:r>
            <w:r w:rsidR="004C760B" w:rsidRPr="002D71DF">
              <w:t xml:space="preserve"> </w:t>
            </w:r>
            <w:r w:rsidRPr="002D71DF">
              <w:t>perform</w:t>
            </w:r>
            <w:r w:rsidR="004C760B" w:rsidRPr="002D71DF">
              <w:t xml:space="preserve"> </w:t>
            </w:r>
            <w:r w:rsidRPr="002D71DF">
              <w:t>this</w:t>
            </w:r>
            <w:r w:rsidR="004C760B" w:rsidRPr="002D71DF">
              <w:t xml:space="preserve"> </w:t>
            </w:r>
            <w:r w:rsidRPr="002D71DF">
              <w:t>scene</w:t>
            </w:r>
            <w:r w:rsidR="004C760B" w:rsidRPr="002D71DF">
              <w:t xml:space="preserve"> </w:t>
            </w:r>
            <w:r w:rsidRPr="002D71DF">
              <w:t>more</w:t>
            </w:r>
            <w:r w:rsidR="004C760B" w:rsidRPr="002D71DF">
              <w:t xml:space="preserve"> </w:t>
            </w:r>
            <w:r w:rsidRPr="002D71DF">
              <w:t>effectively?</w:t>
            </w:r>
          </w:p>
          <w:p w14:paraId="17F3D44F" w14:textId="27102E6C" w:rsidR="00597CC0" w:rsidRPr="002D71DF" w:rsidRDefault="00597CC0" w:rsidP="00597CC0">
            <w:pPr>
              <w:pStyle w:val="ListBullet"/>
              <w:numPr>
                <w:ilvl w:val="0"/>
                <w:numId w:val="5"/>
              </w:numPr>
            </w:pPr>
            <w:r w:rsidRPr="002D71DF">
              <w:t>Did</w:t>
            </w:r>
            <w:r w:rsidR="004C760B" w:rsidRPr="002D71DF">
              <w:t xml:space="preserve"> </w:t>
            </w:r>
            <w:r w:rsidRPr="002D71DF">
              <w:t>the</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support</w:t>
            </w:r>
            <w:r w:rsidR="004C760B" w:rsidRPr="002D71DF">
              <w:t xml:space="preserve"> </w:t>
            </w:r>
            <w:r w:rsidRPr="002D71DF">
              <w:t>you</w:t>
            </w:r>
            <w:r w:rsidR="004C760B" w:rsidRPr="002D71DF">
              <w:t xml:space="preserve"> </w:t>
            </w:r>
            <w:r w:rsidRPr="002D71DF">
              <w:t>in</w:t>
            </w:r>
            <w:r w:rsidR="004C760B" w:rsidRPr="002D71DF">
              <w:t xml:space="preserve"> </w:t>
            </w:r>
            <w:r w:rsidRPr="002D71DF">
              <w:t>staging</w:t>
            </w:r>
            <w:r w:rsidR="004C760B" w:rsidRPr="002D71DF">
              <w:t xml:space="preserve"> </w:t>
            </w:r>
            <w:r w:rsidRPr="002D71DF">
              <w:t>the</w:t>
            </w:r>
            <w:r w:rsidR="004C760B" w:rsidRPr="002D71DF">
              <w:t xml:space="preserve"> </w:t>
            </w:r>
            <w:r w:rsidRPr="002D71DF">
              <w:t>scene?</w:t>
            </w:r>
            <w:r w:rsidR="004C760B" w:rsidRPr="002D71DF">
              <w:t xml:space="preserve"> </w:t>
            </w:r>
            <w:r w:rsidRPr="002D71DF">
              <w:t>Were</w:t>
            </w:r>
            <w:r w:rsidR="004C760B" w:rsidRPr="002D71DF">
              <w:t xml:space="preserve"> </w:t>
            </w:r>
            <w:r w:rsidRPr="002D71DF">
              <w:t>there</w:t>
            </w:r>
            <w:r w:rsidR="004C760B" w:rsidRPr="002D71DF">
              <w:t xml:space="preserve"> </w:t>
            </w:r>
            <w:r w:rsidRPr="002D71DF">
              <w:t>moments</w:t>
            </w:r>
            <w:r w:rsidR="004C760B" w:rsidRPr="002D71DF">
              <w:t xml:space="preserve"> </w:t>
            </w:r>
            <w:r w:rsidRPr="002D71DF">
              <w:t>where</w:t>
            </w:r>
            <w:r w:rsidR="004C760B" w:rsidRPr="002D71DF">
              <w:t xml:space="preserve"> </w:t>
            </w:r>
            <w:r w:rsidRPr="002D71DF">
              <w:t>this</w:t>
            </w:r>
            <w:r w:rsidR="004C760B" w:rsidRPr="002D71DF">
              <w:t xml:space="preserve"> </w:t>
            </w:r>
            <w:r w:rsidRPr="002D71DF">
              <w:t>could</w:t>
            </w:r>
            <w:r w:rsidR="004C760B" w:rsidRPr="002D71DF">
              <w:t xml:space="preserve"> </w:t>
            </w:r>
            <w:r w:rsidRPr="002D71DF">
              <w:t>be</w:t>
            </w:r>
            <w:r w:rsidR="004C760B" w:rsidRPr="002D71DF">
              <w:t xml:space="preserve"> </w:t>
            </w:r>
            <w:r w:rsidRPr="002D71DF">
              <w:t>clarified</w:t>
            </w:r>
            <w:r w:rsidR="004C760B" w:rsidRPr="002D71DF">
              <w:t xml:space="preserve"> </w:t>
            </w:r>
            <w:r w:rsidRPr="002D71DF">
              <w:t>further</w:t>
            </w:r>
            <w:r w:rsidR="00160CA5">
              <w:t>?</w:t>
            </w:r>
          </w:p>
          <w:p w14:paraId="0024A4CF" w14:textId="2FF95A67" w:rsidR="00597CC0" w:rsidRPr="002D71DF" w:rsidRDefault="00597CC0" w:rsidP="00597CC0">
            <w:pPr>
              <w:pStyle w:val="ListBullet"/>
              <w:numPr>
                <w:ilvl w:val="0"/>
                <w:numId w:val="5"/>
              </w:numPr>
            </w:pPr>
            <w:r w:rsidRPr="002D71DF">
              <w:lastRenderedPageBreak/>
              <w:t>What</w:t>
            </w:r>
            <w:r w:rsidR="004C760B" w:rsidRPr="002D71DF">
              <w:t xml:space="preserve"> </w:t>
            </w:r>
            <w:r w:rsidRPr="002D71DF">
              <w:t>images,</w:t>
            </w:r>
            <w:r w:rsidR="004C760B" w:rsidRPr="002D71DF">
              <w:t xml:space="preserve"> </w:t>
            </w:r>
            <w:r w:rsidRPr="002D71DF">
              <w:t>rhythms</w:t>
            </w:r>
            <w:r w:rsidR="004C760B" w:rsidRPr="002D71DF">
              <w:t xml:space="preserve"> </w:t>
            </w:r>
            <w:r w:rsidRPr="002D71DF">
              <w:t>or</w:t>
            </w:r>
            <w:r w:rsidR="004C760B" w:rsidRPr="002D71DF">
              <w:t xml:space="preserve"> </w:t>
            </w:r>
            <w:r w:rsidRPr="002D71DF">
              <w:t>moments</w:t>
            </w:r>
            <w:r w:rsidR="004C760B" w:rsidRPr="002D71DF">
              <w:t xml:space="preserve"> </w:t>
            </w:r>
            <w:r w:rsidRPr="002D71DF">
              <w:t>stood</w:t>
            </w:r>
            <w:r w:rsidR="004C760B" w:rsidRPr="002D71DF">
              <w:t xml:space="preserve"> </w:t>
            </w:r>
            <w:r w:rsidRPr="002D71DF">
              <w:t>out</w:t>
            </w:r>
            <w:r w:rsidR="004C760B" w:rsidRPr="002D71DF">
              <w:t xml:space="preserve"> </w:t>
            </w:r>
            <w:r w:rsidRPr="002D71DF">
              <w:t>to</w:t>
            </w:r>
            <w:r w:rsidR="004C760B" w:rsidRPr="002D71DF">
              <w:t xml:space="preserve"> </w:t>
            </w:r>
            <w:r w:rsidRPr="002D71DF">
              <w:t>you?</w:t>
            </w:r>
          </w:p>
          <w:p w14:paraId="18D33EF7" w14:textId="4CE66827" w:rsidR="00597CC0" w:rsidRPr="002D71DF" w:rsidRDefault="00597CC0" w:rsidP="00597CC0">
            <w:pPr>
              <w:pStyle w:val="ListBullet"/>
              <w:numPr>
                <w:ilvl w:val="0"/>
                <w:numId w:val="5"/>
              </w:numPr>
            </w:pPr>
            <w:r w:rsidRPr="002D71DF">
              <w:t>How</w:t>
            </w:r>
            <w:r w:rsidR="004C760B" w:rsidRPr="002D71DF">
              <w:t xml:space="preserve"> </w:t>
            </w:r>
            <w:r w:rsidRPr="002D71DF">
              <w:t>did</w:t>
            </w:r>
            <w:r w:rsidR="004C760B" w:rsidRPr="002D71DF">
              <w:t xml:space="preserve"> </w:t>
            </w:r>
            <w:r w:rsidRPr="002D71DF">
              <w:t>the</w:t>
            </w:r>
            <w:r w:rsidR="004C760B" w:rsidRPr="002D71DF">
              <w:t xml:space="preserve"> </w:t>
            </w:r>
            <w:r w:rsidRPr="002D71DF">
              <w:t>writing</w:t>
            </w:r>
            <w:r w:rsidR="004C760B" w:rsidRPr="002D71DF">
              <w:t xml:space="preserve"> </w:t>
            </w:r>
            <w:r w:rsidRPr="002D71DF">
              <w:t>support</w:t>
            </w:r>
            <w:r w:rsidR="004C760B" w:rsidRPr="002D71DF">
              <w:t xml:space="preserve"> </w:t>
            </w:r>
            <w:r w:rsidRPr="002D71DF">
              <w:t>you</w:t>
            </w:r>
            <w:r w:rsidR="004C760B" w:rsidRPr="002D71DF">
              <w:t xml:space="preserve"> </w:t>
            </w:r>
            <w:r w:rsidRPr="002D71DF">
              <w:t>in</w:t>
            </w:r>
            <w:r w:rsidR="004C760B" w:rsidRPr="002D71DF">
              <w:t xml:space="preserve"> </w:t>
            </w:r>
            <w:r w:rsidRPr="002D71DF">
              <w:t>blocking</w:t>
            </w:r>
            <w:r w:rsidR="004C760B" w:rsidRPr="002D71DF">
              <w:t xml:space="preserve"> </w:t>
            </w:r>
            <w:r w:rsidRPr="002D71DF">
              <w:t>this</w:t>
            </w:r>
            <w:r w:rsidR="004C760B" w:rsidRPr="002D71DF">
              <w:t xml:space="preserve"> </w:t>
            </w:r>
            <w:r w:rsidRPr="002D71DF">
              <w:t>scene?</w:t>
            </w:r>
          </w:p>
          <w:p w14:paraId="7B23522F" w14:textId="42FB15CD" w:rsidR="00597CC0" w:rsidRPr="002D71DF" w:rsidRDefault="00597CC0" w:rsidP="00597CC0">
            <w:pPr>
              <w:pStyle w:val="ListBullet"/>
              <w:numPr>
                <w:ilvl w:val="0"/>
                <w:numId w:val="5"/>
              </w:numPr>
            </w:pPr>
            <w:r w:rsidRPr="002D71DF">
              <w:t>Could</w:t>
            </w:r>
            <w:r w:rsidR="004C760B" w:rsidRPr="002D71DF">
              <w:t xml:space="preserve"> </w:t>
            </w:r>
            <w:r w:rsidRPr="002D71DF">
              <w:t>you</w:t>
            </w:r>
            <w:r w:rsidR="004C760B" w:rsidRPr="002D71DF">
              <w:t xml:space="preserve"> </w:t>
            </w:r>
            <w:r w:rsidRPr="002D71DF">
              <w:t>envision</w:t>
            </w:r>
            <w:r w:rsidR="004C760B" w:rsidRPr="002D71DF">
              <w:t xml:space="preserve"> </w:t>
            </w:r>
            <w:r w:rsidRPr="002D71DF">
              <w:t>how</w:t>
            </w:r>
            <w:r w:rsidR="004C760B" w:rsidRPr="002D71DF">
              <w:t xml:space="preserve"> </w:t>
            </w:r>
            <w:r w:rsidRPr="002D71DF">
              <w:t>design</w:t>
            </w:r>
            <w:r w:rsidR="004C760B" w:rsidRPr="002D71DF">
              <w:t xml:space="preserve"> </w:t>
            </w:r>
            <w:r w:rsidRPr="002D71DF">
              <w:t>elements</w:t>
            </w:r>
            <w:r w:rsidR="004C760B" w:rsidRPr="002D71DF">
              <w:t xml:space="preserve"> </w:t>
            </w:r>
            <w:r w:rsidRPr="002D71DF">
              <w:t>would</w:t>
            </w:r>
            <w:r w:rsidR="004C760B" w:rsidRPr="002D71DF">
              <w:t xml:space="preserve"> </w:t>
            </w:r>
            <w:r w:rsidRPr="002D71DF">
              <w:t>be</w:t>
            </w:r>
            <w:r w:rsidR="004C760B" w:rsidRPr="002D71DF">
              <w:t xml:space="preserve"> </w:t>
            </w:r>
            <w:r w:rsidRPr="002D71DF">
              <w:t>included</w:t>
            </w:r>
            <w:r w:rsidR="004C760B" w:rsidRPr="002D71DF">
              <w:t xml:space="preserve"> </w:t>
            </w:r>
            <w:r w:rsidRPr="002D71DF">
              <w:t>in</w:t>
            </w:r>
            <w:r w:rsidR="004C760B" w:rsidRPr="002D71DF">
              <w:t xml:space="preserve"> </w:t>
            </w:r>
            <w:r w:rsidRPr="002D71DF">
              <w:t>this</w:t>
            </w:r>
            <w:r w:rsidR="004C760B" w:rsidRPr="002D71DF">
              <w:t xml:space="preserve"> </w:t>
            </w:r>
            <w:r w:rsidRPr="002D71DF">
              <w:t>scene?</w:t>
            </w:r>
            <w:r w:rsidR="004C760B" w:rsidRPr="002D71DF">
              <w:t xml:space="preserve"> </w:t>
            </w:r>
            <w:r w:rsidRPr="002D71DF">
              <w:t>Which</w:t>
            </w:r>
            <w:r w:rsidR="004C760B" w:rsidRPr="002D71DF">
              <w:t xml:space="preserve"> </w:t>
            </w:r>
            <w:r w:rsidRPr="002D71DF">
              <w:t>elements</w:t>
            </w:r>
            <w:r w:rsidR="004C760B" w:rsidRPr="002D71DF">
              <w:t xml:space="preserve"> </w:t>
            </w:r>
            <w:r w:rsidRPr="002D71DF">
              <w:t>of</w:t>
            </w:r>
            <w:r w:rsidR="004C760B" w:rsidRPr="002D71DF">
              <w:t xml:space="preserve"> </w:t>
            </w:r>
            <w:r w:rsidRPr="002D71DF">
              <w:t>the</w:t>
            </w:r>
            <w:r w:rsidR="004C760B" w:rsidRPr="002D71DF">
              <w:t xml:space="preserve"> </w:t>
            </w:r>
            <w:r w:rsidRPr="002D71DF">
              <w:t>writing</w:t>
            </w:r>
            <w:r w:rsidR="004C760B" w:rsidRPr="002D71DF">
              <w:t xml:space="preserve"> </w:t>
            </w:r>
            <w:r w:rsidRPr="002D71DF">
              <w:t>gave</w:t>
            </w:r>
            <w:r w:rsidR="004C760B" w:rsidRPr="002D71DF">
              <w:t xml:space="preserve"> </w:t>
            </w:r>
            <w:r w:rsidRPr="002D71DF">
              <w:t>you</w:t>
            </w:r>
            <w:r w:rsidR="004C760B" w:rsidRPr="002D71DF">
              <w:t xml:space="preserve"> </w:t>
            </w:r>
            <w:r w:rsidRPr="002D71DF">
              <w:t>clues</w:t>
            </w:r>
            <w:r w:rsidR="004C760B" w:rsidRPr="002D71DF">
              <w:t xml:space="preserve"> </w:t>
            </w:r>
            <w:r w:rsidRPr="002D71DF">
              <w:t>to</w:t>
            </w:r>
            <w:r w:rsidR="004C760B" w:rsidRPr="002D71DF">
              <w:t xml:space="preserve"> </w:t>
            </w:r>
            <w:r w:rsidRPr="002D71DF">
              <w:t>this?</w:t>
            </w:r>
          </w:p>
          <w:p w14:paraId="1514D616" w14:textId="651C0816" w:rsidR="00597CC0" w:rsidRPr="002D71DF" w:rsidRDefault="00597CC0" w:rsidP="00597CC0">
            <w:r w:rsidRPr="002D71DF">
              <w:t>Ask</w:t>
            </w:r>
            <w:r w:rsidR="004C760B" w:rsidRPr="002D71DF">
              <w:t xml:space="preserve"> </w:t>
            </w:r>
            <w:r w:rsidRPr="002D71DF">
              <w:t>students</w:t>
            </w:r>
            <w:r w:rsidR="004C760B" w:rsidRPr="002D71DF">
              <w:t xml:space="preserve"> </w:t>
            </w:r>
            <w:r w:rsidRPr="002D71DF">
              <w:t>to</w:t>
            </w:r>
            <w:r w:rsidR="004C760B" w:rsidRPr="002D71DF">
              <w:t xml:space="preserve"> </w:t>
            </w:r>
            <w:r w:rsidRPr="002D71DF">
              <w:t>return</w:t>
            </w:r>
            <w:r w:rsidR="004C760B" w:rsidRPr="002D71DF">
              <w:t xml:space="preserve"> </w:t>
            </w:r>
            <w:r w:rsidRPr="002D71DF">
              <w:t>to</w:t>
            </w:r>
            <w:r w:rsidR="004C760B" w:rsidRPr="002D71DF">
              <w:t xml:space="preserve"> </w:t>
            </w:r>
            <w:r w:rsidRPr="002D71DF">
              <w:t>their</w:t>
            </w:r>
            <w:r w:rsidR="004C760B" w:rsidRPr="002D71DF">
              <w:t xml:space="preserve"> </w:t>
            </w:r>
            <w:r w:rsidRPr="002D71DF">
              <w:t>creative</w:t>
            </w:r>
            <w:r w:rsidR="004C760B" w:rsidRPr="002D71DF">
              <w:t xml:space="preserve"> </w:t>
            </w:r>
            <w:r w:rsidRPr="002D71DF">
              <w:t>partnership</w:t>
            </w:r>
            <w:r w:rsidR="004C760B" w:rsidRPr="002D71DF">
              <w:t xml:space="preserve"> </w:t>
            </w:r>
            <w:r w:rsidRPr="002D71DF">
              <w:t>groups</w:t>
            </w:r>
            <w:r w:rsidR="004C760B" w:rsidRPr="002D71DF">
              <w:t xml:space="preserve"> </w:t>
            </w:r>
            <w:r w:rsidRPr="002D71DF">
              <w:t>and</w:t>
            </w:r>
            <w:r w:rsidR="004C760B" w:rsidRPr="002D71DF">
              <w:t xml:space="preserve"> </w:t>
            </w:r>
            <w:r w:rsidRPr="002D71DF">
              <w:t>engage</w:t>
            </w:r>
            <w:r w:rsidR="004C760B" w:rsidRPr="002D71DF">
              <w:t xml:space="preserve"> </w:t>
            </w:r>
            <w:r w:rsidRPr="002D71DF">
              <w:t>in</w:t>
            </w:r>
            <w:r w:rsidR="004C760B" w:rsidRPr="002D71DF">
              <w:t xml:space="preserve"> </w:t>
            </w:r>
            <w:r w:rsidRPr="002D71DF">
              <w:t>a</w:t>
            </w:r>
            <w:r w:rsidR="004C760B" w:rsidRPr="002D71DF">
              <w:t xml:space="preserve"> </w:t>
            </w:r>
            <w:r w:rsidRPr="002D71DF">
              <w:t>collaborative</w:t>
            </w:r>
            <w:r w:rsidR="004C760B" w:rsidRPr="002D71DF">
              <w:t xml:space="preserve"> </w:t>
            </w:r>
            <w:r w:rsidRPr="002D71DF">
              <w:t>reflection.</w:t>
            </w:r>
            <w:r w:rsidR="004C760B" w:rsidRPr="002D71DF">
              <w:t xml:space="preserve"> </w:t>
            </w:r>
            <w:r w:rsidRPr="002D71DF">
              <w:t>Provide</w:t>
            </w:r>
            <w:r w:rsidR="004C760B" w:rsidRPr="002D71DF">
              <w:t xml:space="preserve"> </w:t>
            </w:r>
            <w:r w:rsidRPr="002D71DF">
              <w:t>each</w:t>
            </w:r>
            <w:r w:rsidR="004C760B" w:rsidRPr="002D71DF">
              <w:t xml:space="preserve"> </w:t>
            </w:r>
            <w:r w:rsidRPr="002D71DF">
              <w:t>group</w:t>
            </w:r>
            <w:r w:rsidR="004C760B" w:rsidRPr="002D71DF">
              <w:t xml:space="preserve"> </w:t>
            </w:r>
            <w:r w:rsidRPr="002D71DF">
              <w:t>with</w:t>
            </w:r>
            <w:r w:rsidR="004C760B" w:rsidRPr="002D71DF">
              <w:t xml:space="preserve"> </w:t>
            </w:r>
            <w:r w:rsidRPr="002D71DF">
              <w:t>a</w:t>
            </w:r>
            <w:r w:rsidR="004C760B" w:rsidRPr="002D71DF">
              <w:t xml:space="preserve"> </w:t>
            </w:r>
            <w:r w:rsidRPr="002D71DF">
              <w:t>large</w:t>
            </w:r>
            <w:r w:rsidR="004C760B" w:rsidRPr="002D71DF">
              <w:t xml:space="preserve"> </w:t>
            </w:r>
            <w:r w:rsidRPr="002D71DF">
              <w:t>sheet</w:t>
            </w:r>
            <w:r w:rsidR="004C760B" w:rsidRPr="002D71DF">
              <w:t xml:space="preserve"> </w:t>
            </w:r>
            <w:r w:rsidRPr="002D71DF">
              <w:t>of</w:t>
            </w:r>
            <w:r w:rsidR="004C760B" w:rsidRPr="002D71DF">
              <w:t xml:space="preserve"> </w:t>
            </w:r>
            <w:r w:rsidRPr="002D71DF">
              <w:t>paper</w:t>
            </w:r>
            <w:r w:rsidR="004C760B" w:rsidRPr="002D71DF">
              <w:t xml:space="preserve"> </w:t>
            </w:r>
            <w:r w:rsidRPr="002D71DF">
              <w:t>and</w:t>
            </w:r>
            <w:r w:rsidR="004C760B" w:rsidRPr="002D71DF">
              <w:t xml:space="preserve"> </w:t>
            </w:r>
            <w:r w:rsidRPr="002D71DF">
              <w:t>ask</w:t>
            </w:r>
            <w:r w:rsidR="004C760B" w:rsidRPr="002D71DF">
              <w:t xml:space="preserve"> </w:t>
            </w:r>
            <w:r w:rsidRPr="002D71DF">
              <w:t>them</w:t>
            </w:r>
            <w:r w:rsidR="004C760B" w:rsidRPr="002D71DF">
              <w:t xml:space="preserve"> </w:t>
            </w:r>
            <w:r w:rsidRPr="002D71DF">
              <w:t>to</w:t>
            </w:r>
            <w:r w:rsidR="004C760B" w:rsidRPr="002D71DF">
              <w:t xml:space="preserve"> </w:t>
            </w:r>
            <w:r w:rsidRPr="002D71DF">
              <w:t>divide</w:t>
            </w:r>
            <w:r w:rsidR="004C760B" w:rsidRPr="002D71DF">
              <w:t xml:space="preserve"> </w:t>
            </w:r>
            <w:r w:rsidR="00160CA5">
              <w:t xml:space="preserve">it </w:t>
            </w:r>
            <w:r w:rsidRPr="002D71DF">
              <w:t>into</w:t>
            </w:r>
            <w:r w:rsidR="004C760B" w:rsidRPr="002D71DF">
              <w:t xml:space="preserve"> </w:t>
            </w:r>
            <w:r w:rsidRPr="002D71DF">
              <w:t>4</w:t>
            </w:r>
            <w:r w:rsidR="004C760B" w:rsidRPr="002D71DF">
              <w:t xml:space="preserve"> </w:t>
            </w:r>
            <w:r w:rsidRPr="002D71DF">
              <w:t>columns</w:t>
            </w:r>
            <w:r w:rsidR="004C760B" w:rsidRPr="002D71DF">
              <w:t xml:space="preserve"> </w:t>
            </w:r>
            <w:r w:rsidRPr="002D71DF">
              <w:t>with</w:t>
            </w:r>
            <w:r w:rsidR="004C760B" w:rsidRPr="002D71DF">
              <w:t xml:space="preserve"> </w:t>
            </w:r>
            <w:r w:rsidRPr="002D71DF">
              <w:t>the</w:t>
            </w:r>
            <w:r w:rsidR="004C760B" w:rsidRPr="002D71DF">
              <w:t xml:space="preserve"> </w:t>
            </w:r>
            <w:r w:rsidRPr="002D71DF">
              <w:t>following</w:t>
            </w:r>
            <w:r w:rsidR="004C760B" w:rsidRPr="002D71DF">
              <w:t xml:space="preserve"> </w:t>
            </w:r>
            <w:r w:rsidRPr="002D71DF">
              <w:t>role</w:t>
            </w:r>
            <w:r w:rsidR="004C760B" w:rsidRPr="002D71DF">
              <w:t xml:space="preserve"> </w:t>
            </w:r>
            <w:r w:rsidRPr="002D71DF">
              <w:t>headings:</w:t>
            </w:r>
          </w:p>
          <w:p w14:paraId="5B65BD2B" w14:textId="77777777" w:rsidR="00597CC0" w:rsidRPr="002D71DF" w:rsidRDefault="00597CC0" w:rsidP="00F63F80">
            <w:pPr>
              <w:pStyle w:val="ListNumber"/>
              <w:numPr>
                <w:ilvl w:val="0"/>
                <w:numId w:val="13"/>
              </w:numPr>
            </w:pPr>
            <w:r w:rsidRPr="002D71DF">
              <w:t>Director</w:t>
            </w:r>
          </w:p>
          <w:p w14:paraId="6916F6C8" w14:textId="77777777" w:rsidR="00597CC0" w:rsidRPr="002D71DF" w:rsidRDefault="00597CC0" w:rsidP="003A7FE6">
            <w:pPr>
              <w:pStyle w:val="ListNumber"/>
              <w:numPr>
                <w:ilvl w:val="0"/>
                <w:numId w:val="6"/>
              </w:numPr>
            </w:pPr>
            <w:r w:rsidRPr="002D71DF">
              <w:t>Performer</w:t>
            </w:r>
          </w:p>
          <w:p w14:paraId="31064088" w14:textId="77777777" w:rsidR="00597CC0" w:rsidRPr="002D71DF" w:rsidRDefault="00597CC0" w:rsidP="003A7FE6">
            <w:pPr>
              <w:pStyle w:val="ListNumber"/>
              <w:numPr>
                <w:ilvl w:val="0"/>
                <w:numId w:val="6"/>
              </w:numPr>
            </w:pPr>
            <w:r w:rsidRPr="002D71DF">
              <w:t>Designer</w:t>
            </w:r>
          </w:p>
          <w:p w14:paraId="57E66E22" w14:textId="77777777" w:rsidR="00597CC0" w:rsidRPr="002D71DF" w:rsidRDefault="00597CC0" w:rsidP="003A7FE6">
            <w:pPr>
              <w:pStyle w:val="ListNumber"/>
              <w:numPr>
                <w:ilvl w:val="0"/>
                <w:numId w:val="6"/>
              </w:numPr>
            </w:pPr>
            <w:r w:rsidRPr="002D71DF">
              <w:t>Audience</w:t>
            </w:r>
          </w:p>
          <w:p w14:paraId="3E1BE831" w14:textId="3B79975B" w:rsidR="00597CC0" w:rsidRPr="002D71DF" w:rsidRDefault="00597CC0" w:rsidP="00597CC0">
            <w:r w:rsidRPr="002D71DF">
              <w:t>For</w:t>
            </w:r>
            <w:r w:rsidR="004C760B" w:rsidRPr="002D71DF">
              <w:t xml:space="preserve"> </w:t>
            </w:r>
            <w:r w:rsidRPr="002D71DF">
              <w:t>each</w:t>
            </w:r>
            <w:r w:rsidR="004C760B" w:rsidRPr="002D71DF">
              <w:t xml:space="preserve"> </w:t>
            </w:r>
            <w:r w:rsidRPr="002D71DF">
              <w:t>role,</w:t>
            </w:r>
            <w:r w:rsidR="004C760B" w:rsidRPr="002D71DF">
              <w:t xml:space="preserve"> </w:t>
            </w:r>
            <w:r w:rsidRPr="002D71DF">
              <w:t>display</w:t>
            </w:r>
            <w:r w:rsidR="004C760B" w:rsidRPr="002D71DF">
              <w:t xml:space="preserve"> </w:t>
            </w:r>
            <w:r w:rsidRPr="002D71DF">
              <w:t>the</w:t>
            </w:r>
            <w:r w:rsidR="004C760B" w:rsidRPr="002D71DF">
              <w:t xml:space="preserve"> </w:t>
            </w:r>
            <w:r w:rsidRPr="002D71DF">
              <w:t>questions</w:t>
            </w:r>
            <w:r w:rsidR="004C760B" w:rsidRPr="002D71DF">
              <w:t xml:space="preserve"> </w:t>
            </w:r>
            <w:r w:rsidRPr="002D71DF">
              <w:t>on</w:t>
            </w:r>
            <w:r w:rsidR="004C760B" w:rsidRPr="002D71DF">
              <w:t xml:space="preserve"> </w:t>
            </w:r>
            <w:r w:rsidRPr="002D71DF">
              <w:rPr>
                <w:b/>
                <w:bCs/>
              </w:rPr>
              <w:t>slides</w:t>
            </w:r>
            <w:r w:rsidR="004C760B" w:rsidRPr="002D71DF">
              <w:rPr>
                <w:b/>
                <w:bCs/>
              </w:rPr>
              <w:t xml:space="preserve"> </w:t>
            </w:r>
            <w:r w:rsidRPr="002D71DF">
              <w:rPr>
                <w:b/>
                <w:bCs/>
              </w:rPr>
              <w:t>5.4a</w:t>
            </w:r>
            <w:r w:rsidR="004C760B" w:rsidRPr="002D71DF">
              <w:rPr>
                <w:b/>
                <w:bCs/>
              </w:rPr>
              <w:t xml:space="preserve"> </w:t>
            </w:r>
            <w:r w:rsidR="0042410A">
              <w:rPr>
                <w:b/>
                <w:bCs/>
              </w:rPr>
              <w:t>to</w:t>
            </w:r>
            <w:r w:rsidR="004C760B" w:rsidRPr="002D71DF">
              <w:rPr>
                <w:b/>
                <w:bCs/>
              </w:rPr>
              <w:t xml:space="preserve"> </w:t>
            </w:r>
            <w:r w:rsidRPr="002D71DF">
              <w:rPr>
                <w:b/>
                <w:bCs/>
              </w:rPr>
              <w:t>5.4d</w:t>
            </w:r>
            <w:r w:rsidR="004C760B" w:rsidRPr="002D71DF">
              <w:rPr>
                <w:b/>
                <w:bCs/>
              </w:rPr>
              <w:t xml:space="preserve"> </w:t>
            </w:r>
            <w:r w:rsidRPr="002D71DF">
              <w:t>one</w:t>
            </w:r>
            <w:r w:rsidR="004C760B" w:rsidRPr="002D71DF">
              <w:t xml:space="preserve"> </w:t>
            </w:r>
            <w:r w:rsidRPr="002D71DF">
              <w:t>at</w:t>
            </w:r>
            <w:r w:rsidR="004C760B" w:rsidRPr="002D71DF">
              <w:t xml:space="preserve"> </w:t>
            </w:r>
            <w:r w:rsidRPr="002D71DF">
              <w:t>a</w:t>
            </w:r>
            <w:r w:rsidR="004C760B" w:rsidRPr="002D71DF">
              <w:t xml:space="preserve"> </w:t>
            </w:r>
            <w:r w:rsidRPr="002D71DF">
              <w:t>time,</w:t>
            </w:r>
            <w:r w:rsidR="004C760B" w:rsidRPr="002D71DF">
              <w:t xml:space="preserve"> </w:t>
            </w:r>
            <w:r w:rsidRPr="002D71DF">
              <w:t>allowing</w:t>
            </w:r>
            <w:r w:rsidR="004C760B" w:rsidRPr="002D71DF">
              <w:t xml:space="preserve"> </w:t>
            </w:r>
            <w:r w:rsidRPr="002D71DF">
              <w:t>students</w:t>
            </w:r>
            <w:r w:rsidR="004C760B" w:rsidRPr="002D71DF">
              <w:t xml:space="preserve"> </w:t>
            </w:r>
            <w:r w:rsidRPr="002D71DF">
              <w:t>5</w:t>
            </w:r>
            <w:r w:rsidR="004C760B" w:rsidRPr="002D71DF">
              <w:t xml:space="preserve"> </w:t>
            </w:r>
            <w:r w:rsidRPr="002D71DF">
              <w:t>to</w:t>
            </w:r>
            <w:r w:rsidR="004C760B" w:rsidRPr="002D71DF">
              <w:t xml:space="preserve"> </w:t>
            </w:r>
            <w:r w:rsidRPr="002D71DF">
              <w:t>10</w:t>
            </w:r>
            <w:r w:rsidR="004C760B" w:rsidRPr="002D71DF">
              <w:t xml:space="preserve"> </w:t>
            </w:r>
            <w:r w:rsidRPr="002D71DF">
              <w:t>minutes</w:t>
            </w:r>
            <w:r w:rsidR="004C760B" w:rsidRPr="002D71DF">
              <w:t xml:space="preserve"> </w:t>
            </w:r>
            <w:r w:rsidRPr="002D71DF">
              <w:t>per</w:t>
            </w:r>
            <w:r w:rsidR="004C760B" w:rsidRPr="002D71DF">
              <w:t xml:space="preserve"> </w:t>
            </w:r>
            <w:r w:rsidRPr="002D71DF">
              <w:t>role</w:t>
            </w:r>
            <w:r w:rsidR="004C760B" w:rsidRPr="002D71DF">
              <w:t xml:space="preserve"> </w:t>
            </w:r>
            <w:r w:rsidRPr="002D71DF">
              <w:t>to</w:t>
            </w:r>
            <w:r w:rsidR="004C760B" w:rsidRPr="002D71DF">
              <w:t xml:space="preserve"> </w:t>
            </w:r>
            <w:r w:rsidRPr="002D71DF">
              <w:t>reflect,</w:t>
            </w:r>
            <w:r w:rsidR="004C760B" w:rsidRPr="002D71DF">
              <w:t xml:space="preserve"> </w:t>
            </w:r>
            <w:r w:rsidRPr="002D71DF">
              <w:t>discuss</w:t>
            </w:r>
            <w:r w:rsidR="004C760B" w:rsidRPr="002D71DF">
              <w:t xml:space="preserve"> </w:t>
            </w:r>
            <w:r w:rsidRPr="002D71DF">
              <w:t>and</w:t>
            </w:r>
            <w:r w:rsidR="004C760B" w:rsidRPr="002D71DF">
              <w:t xml:space="preserve"> </w:t>
            </w:r>
            <w:r w:rsidRPr="002D71DF">
              <w:t>document</w:t>
            </w:r>
            <w:r w:rsidR="004C760B" w:rsidRPr="002D71DF">
              <w:t xml:space="preserve"> </w:t>
            </w:r>
            <w:r w:rsidRPr="002D71DF">
              <w:t>their</w:t>
            </w:r>
            <w:r w:rsidR="004C760B" w:rsidRPr="002D71DF">
              <w:t xml:space="preserve"> </w:t>
            </w:r>
            <w:r w:rsidRPr="002D71DF">
              <w:t>responses</w:t>
            </w:r>
            <w:r w:rsidR="004C760B" w:rsidRPr="002D71DF">
              <w:t xml:space="preserve"> </w:t>
            </w:r>
            <w:r w:rsidRPr="002D71DF">
              <w:t>to</w:t>
            </w:r>
            <w:r w:rsidR="004C760B" w:rsidRPr="002D71DF">
              <w:t xml:space="preserve"> </w:t>
            </w:r>
            <w:r w:rsidRPr="002D71DF">
              <w:t>these</w:t>
            </w:r>
            <w:r w:rsidR="004C760B" w:rsidRPr="002D71DF">
              <w:t xml:space="preserve"> </w:t>
            </w:r>
            <w:r w:rsidRPr="002D71DF">
              <w:t>questions.</w:t>
            </w:r>
            <w:r w:rsidR="004C760B" w:rsidRPr="002D71DF">
              <w:t xml:space="preserve"> </w:t>
            </w:r>
            <w:r w:rsidRPr="002D71DF">
              <w:t>Let</w:t>
            </w:r>
            <w:r w:rsidR="004C760B" w:rsidRPr="002D71DF">
              <w:t xml:space="preserve"> </w:t>
            </w:r>
            <w:r w:rsidRPr="002D71DF">
              <w:t>students</w:t>
            </w:r>
            <w:r w:rsidR="004C760B" w:rsidRPr="002D71DF">
              <w:t xml:space="preserve"> </w:t>
            </w:r>
            <w:r w:rsidRPr="002D71DF">
              <w:t>know</w:t>
            </w:r>
            <w:r w:rsidR="004C760B" w:rsidRPr="002D71DF">
              <w:t xml:space="preserve"> </w:t>
            </w:r>
            <w:r w:rsidRPr="002D71DF">
              <w:t>that</w:t>
            </w:r>
            <w:r w:rsidR="004C760B" w:rsidRPr="002D71DF">
              <w:t xml:space="preserve"> </w:t>
            </w:r>
            <w:r w:rsidRPr="002D71DF">
              <w:t>the</w:t>
            </w:r>
            <w:r w:rsidR="004C760B" w:rsidRPr="002D71DF">
              <w:t xml:space="preserve"> </w:t>
            </w:r>
            <w:r w:rsidRPr="002D71DF">
              <w:t>questions</w:t>
            </w:r>
            <w:r w:rsidR="004C760B" w:rsidRPr="002D71DF">
              <w:t xml:space="preserve"> </w:t>
            </w:r>
            <w:r w:rsidRPr="002D71DF">
              <w:t>are</w:t>
            </w:r>
            <w:r w:rsidR="004C760B" w:rsidRPr="002D71DF">
              <w:t xml:space="preserve"> </w:t>
            </w:r>
            <w:r w:rsidRPr="002D71DF">
              <w:t>meant</w:t>
            </w:r>
            <w:r w:rsidR="004C760B" w:rsidRPr="002D71DF">
              <w:t xml:space="preserve"> </w:t>
            </w:r>
            <w:r w:rsidRPr="002D71DF">
              <w:t>to</w:t>
            </w:r>
            <w:r w:rsidR="004C760B" w:rsidRPr="002D71DF">
              <w:t xml:space="preserve"> </w:t>
            </w:r>
            <w:r w:rsidRPr="002D71DF">
              <w:t>guide</w:t>
            </w:r>
            <w:r w:rsidR="004C760B" w:rsidRPr="002D71DF">
              <w:t xml:space="preserve"> </w:t>
            </w:r>
            <w:r w:rsidRPr="002D71DF">
              <w:t>discussion</w:t>
            </w:r>
            <w:r w:rsidR="004C760B" w:rsidRPr="002D71DF">
              <w:t xml:space="preserve"> </w:t>
            </w:r>
            <w:r w:rsidRPr="002D71DF">
              <w:t>and</w:t>
            </w:r>
            <w:r w:rsidR="004C760B" w:rsidRPr="002D71DF">
              <w:t xml:space="preserve"> </w:t>
            </w:r>
            <w:r w:rsidRPr="002D71DF">
              <w:t>do</w:t>
            </w:r>
            <w:r w:rsidR="004C760B" w:rsidRPr="002D71DF">
              <w:t xml:space="preserve"> </w:t>
            </w:r>
            <w:r w:rsidRPr="002D71DF">
              <w:t>not</w:t>
            </w:r>
            <w:r w:rsidR="004C760B" w:rsidRPr="002D71DF">
              <w:t xml:space="preserve"> </w:t>
            </w:r>
            <w:r w:rsidRPr="002D71DF">
              <w:t>all</w:t>
            </w:r>
            <w:r w:rsidR="004C760B" w:rsidRPr="002D71DF">
              <w:t xml:space="preserve"> </w:t>
            </w:r>
            <w:r w:rsidRPr="002D71DF">
              <w:t>need</w:t>
            </w:r>
            <w:r w:rsidR="004C760B" w:rsidRPr="002D71DF">
              <w:t xml:space="preserve"> </w:t>
            </w:r>
            <w:r w:rsidRPr="002D71DF">
              <w:t>to</w:t>
            </w:r>
            <w:r w:rsidR="004C760B" w:rsidRPr="002D71DF">
              <w:t xml:space="preserve"> </w:t>
            </w:r>
            <w:r w:rsidRPr="002D71DF">
              <w:t>be</w:t>
            </w:r>
            <w:r w:rsidR="004C760B" w:rsidRPr="002D71DF">
              <w:t xml:space="preserve"> </w:t>
            </w:r>
            <w:r w:rsidRPr="002D71DF">
              <w:t>answered.</w:t>
            </w:r>
          </w:p>
          <w:p w14:paraId="3A9FF8C1" w14:textId="5977B165" w:rsidR="007E3711" w:rsidRPr="002D71DF" w:rsidRDefault="00597CC0" w:rsidP="00597CC0">
            <w:r w:rsidRPr="002D71DF">
              <w:rPr>
                <w:b/>
                <w:bCs/>
              </w:rPr>
              <w:t>Documentation</w:t>
            </w:r>
            <w:r w:rsidR="004C760B" w:rsidRPr="002D71DF">
              <w:rPr>
                <w:b/>
                <w:bCs/>
              </w:rPr>
              <w:t xml:space="preserve"> </w:t>
            </w:r>
            <w:r w:rsidRPr="002D71DF">
              <w:rPr>
                <w:b/>
                <w:bCs/>
              </w:rPr>
              <w:t>prompt:</w:t>
            </w:r>
            <w:r w:rsidR="004C760B" w:rsidRPr="002D71DF">
              <w:t xml:space="preserve"> </w:t>
            </w:r>
            <w:r w:rsidR="0042410A">
              <w:t>a</w:t>
            </w:r>
            <w:r w:rsidRPr="002D71DF">
              <w:t>t</w:t>
            </w:r>
            <w:r w:rsidR="004C760B" w:rsidRPr="002D71DF">
              <w:t xml:space="preserve"> </w:t>
            </w:r>
            <w:r w:rsidRPr="002D71DF">
              <w:t>the</w:t>
            </w:r>
            <w:r w:rsidR="004C760B" w:rsidRPr="002D71DF">
              <w:t xml:space="preserve"> </w:t>
            </w:r>
            <w:r w:rsidRPr="002D71DF">
              <w:t>end</w:t>
            </w:r>
            <w:r w:rsidR="004C760B" w:rsidRPr="002D71DF">
              <w:t xml:space="preserve"> </w:t>
            </w:r>
            <w:r w:rsidRPr="002D71DF">
              <w:t>of</w:t>
            </w:r>
            <w:r w:rsidR="004C760B" w:rsidRPr="002D71DF">
              <w:t xml:space="preserve"> </w:t>
            </w:r>
            <w:r w:rsidRPr="002D71DF">
              <w:t>this</w:t>
            </w:r>
            <w:r w:rsidR="004C760B" w:rsidRPr="002D71DF">
              <w:t xml:space="preserve"> </w:t>
            </w:r>
            <w:r w:rsidRPr="002D71DF">
              <w:t>reflection,</w:t>
            </w:r>
            <w:r w:rsidR="004C760B" w:rsidRPr="002D71DF">
              <w:t xml:space="preserve"> </w:t>
            </w:r>
            <w:r w:rsidRPr="002D71DF">
              <w:t>photograph</w:t>
            </w:r>
            <w:r w:rsidR="004C760B" w:rsidRPr="002D71DF">
              <w:t xml:space="preserve"> </w:t>
            </w:r>
            <w:r w:rsidRPr="002D71DF">
              <w:t>each</w:t>
            </w:r>
            <w:r w:rsidR="004C760B" w:rsidRPr="002D71DF">
              <w:t xml:space="preserve"> </w:t>
            </w:r>
            <w:r w:rsidRPr="002D71DF">
              <w:t>group’s</w:t>
            </w:r>
            <w:r w:rsidR="004C760B" w:rsidRPr="002D71DF">
              <w:t xml:space="preserve"> </w:t>
            </w:r>
            <w:r w:rsidRPr="002D71DF">
              <w:t>collaborative</w:t>
            </w:r>
            <w:r w:rsidR="004C760B" w:rsidRPr="002D71DF">
              <w:t xml:space="preserve"> </w:t>
            </w:r>
            <w:r w:rsidRPr="002D71DF">
              <w:t>reflection</w:t>
            </w:r>
            <w:r w:rsidR="004C760B" w:rsidRPr="002D71DF">
              <w:t xml:space="preserve"> </w:t>
            </w:r>
            <w:r w:rsidRPr="002D71DF">
              <w:t>papers</w:t>
            </w:r>
            <w:r w:rsidR="004C760B" w:rsidRPr="002D71DF">
              <w:t xml:space="preserve"> </w:t>
            </w:r>
            <w:r w:rsidRPr="002D71DF">
              <w:t>and</w:t>
            </w:r>
            <w:r w:rsidR="004C760B" w:rsidRPr="002D71DF">
              <w:t xml:space="preserve"> </w:t>
            </w:r>
            <w:r w:rsidRPr="002D71DF">
              <w:t>ask</w:t>
            </w:r>
            <w:r w:rsidR="004C760B" w:rsidRPr="002D71DF">
              <w:t xml:space="preserve"> </w:t>
            </w:r>
            <w:r w:rsidRPr="002D71DF">
              <w:t>them</w:t>
            </w:r>
            <w:r w:rsidR="004C760B" w:rsidRPr="002D71DF">
              <w:t xml:space="preserve"> </w:t>
            </w:r>
            <w:r w:rsidRPr="002D71DF">
              <w:t>to</w:t>
            </w:r>
            <w:r w:rsidR="004C760B" w:rsidRPr="002D71DF">
              <w:t xml:space="preserve"> </w:t>
            </w:r>
            <w:r w:rsidRPr="002D71DF">
              <w:t>upload</w:t>
            </w:r>
            <w:r w:rsidR="004C760B" w:rsidRPr="002D71DF">
              <w:t xml:space="preserve"> </w:t>
            </w:r>
            <w:r w:rsidRPr="002D71DF">
              <w:t>to</w:t>
            </w:r>
            <w:r w:rsidR="004C760B" w:rsidRPr="002D71DF">
              <w:t xml:space="preserve"> </w:t>
            </w:r>
            <w:r w:rsidRPr="002D71DF">
              <w:rPr>
                <w:b/>
                <w:bCs/>
              </w:rPr>
              <w:t>slides</w:t>
            </w:r>
            <w:r w:rsidR="004C760B" w:rsidRPr="002D71DF">
              <w:rPr>
                <w:b/>
                <w:bCs/>
              </w:rPr>
              <w:t xml:space="preserve"> </w:t>
            </w:r>
            <w:r w:rsidRPr="002D71DF">
              <w:rPr>
                <w:b/>
                <w:bCs/>
              </w:rPr>
              <w:t>PJ</w:t>
            </w:r>
            <w:r w:rsidR="0012758C" w:rsidRPr="002D71DF">
              <w:rPr>
                <w:b/>
                <w:bCs/>
              </w:rPr>
              <w:t>20</w:t>
            </w:r>
            <w:r w:rsidR="0042410A">
              <w:rPr>
                <w:b/>
                <w:bCs/>
              </w:rPr>
              <w:t xml:space="preserve"> to </w:t>
            </w:r>
            <w:r w:rsidRPr="002D71DF">
              <w:rPr>
                <w:b/>
                <w:bCs/>
              </w:rPr>
              <w:t>PJ2</w:t>
            </w:r>
            <w:r w:rsidR="0012758C" w:rsidRPr="002D71DF">
              <w:rPr>
                <w:b/>
                <w:bCs/>
              </w:rPr>
              <w:t>3</w:t>
            </w:r>
            <w:r w:rsidRPr="002D71DF">
              <w:t>.</w:t>
            </w:r>
            <w:r w:rsidR="004C760B" w:rsidRPr="002D71DF">
              <w:t xml:space="preserve"> </w:t>
            </w:r>
            <w:r w:rsidRPr="002D71DF">
              <w:t>Students</w:t>
            </w:r>
            <w:r w:rsidR="004C760B" w:rsidRPr="002D71DF">
              <w:t xml:space="preserve"> </w:t>
            </w:r>
            <w:r w:rsidRPr="002D71DF">
              <w:t>will</w:t>
            </w:r>
            <w:r w:rsidR="004C760B" w:rsidRPr="002D71DF">
              <w:t xml:space="preserve"> </w:t>
            </w:r>
            <w:r w:rsidRPr="002D71DF">
              <w:t>build</w:t>
            </w:r>
            <w:r w:rsidR="004C760B" w:rsidRPr="002D71DF">
              <w:t xml:space="preserve"> </w:t>
            </w:r>
            <w:r w:rsidRPr="002D71DF">
              <w:t>on</w:t>
            </w:r>
            <w:r w:rsidR="004C760B" w:rsidRPr="002D71DF">
              <w:t xml:space="preserve"> </w:t>
            </w:r>
            <w:r w:rsidRPr="002D71DF">
              <w:t>their</w:t>
            </w:r>
            <w:r w:rsidR="004C760B" w:rsidRPr="002D71DF">
              <w:t xml:space="preserve"> </w:t>
            </w:r>
            <w:r w:rsidRPr="002D71DF">
              <w:t>drafts</w:t>
            </w:r>
            <w:r w:rsidR="004C760B" w:rsidRPr="002D71DF">
              <w:t xml:space="preserve"> </w:t>
            </w:r>
            <w:r w:rsidRPr="002D71DF">
              <w:t>and</w:t>
            </w:r>
            <w:r w:rsidR="004C760B" w:rsidRPr="002D71DF">
              <w:t xml:space="preserve"> </w:t>
            </w:r>
            <w:r w:rsidRPr="002D71DF">
              <w:t>reflections</w:t>
            </w:r>
            <w:r w:rsidR="004C760B" w:rsidRPr="002D71DF">
              <w:t xml:space="preserve"> </w:t>
            </w:r>
            <w:r w:rsidRPr="002D71DF">
              <w:lastRenderedPageBreak/>
              <w:t>for</w:t>
            </w:r>
            <w:r w:rsidR="004C760B" w:rsidRPr="002D71DF">
              <w:t xml:space="preserve"> </w:t>
            </w:r>
            <w:r w:rsidRPr="002D71DF">
              <w:t>assessment</w:t>
            </w:r>
            <w:r w:rsidR="004C760B" w:rsidRPr="002D71DF">
              <w:t xml:space="preserve"> </w:t>
            </w:r>
            <w:r w:rsidRPr="002D71DF">
              <w:t>in</w:t>
            </w:r>
            <w:r w:rsidR="004C760B" w:rsidRPr="002D71DF">
              <w:t xml:space="preserve"> </w:t>
            </w:r>
            <w:r w:rsidRPr="002D71DF">
              <w:t>Learning</w:t>
            </w:r>
            <w:r w:rsidR="004C760B" w:rsidRPr="002D71DF">
              <w:t xml:space="preserve"> </w:t>
            </w:r>
            <w:r w:rsidRPr="002D71DF">
              <w:t>sequence</w:t>
            </w:r>
            <w:r w:rsidR="004C760B" w:rsidRPr="002D71DF">
              <w:t xml:space="preserve"> </w:t>
            </w:r>
            <w:r w:rsidRPr="002D71DF">
              <w:t>6.</w:t>
            </w:r>
          </w:p>
        </w:tc>
      </w:tr>
    </w:tbl>
    <w:p w14:paraId="52E9925E" w14:textId="77777777" w:rsidR="007E3711" w:rsidRPr="002D71DF" w:rsidRDefault="007E3711" w:rsidP="007E3711">
      <w:r w:rsidRPr="002D71DF">
        <w:lastRenderedPageBreak/>
        <w:br w:type="page"/>
      </w:r>
    </w:p>
    <w:p w14:paraId="08A6B823" w14:textId="2C65BE60" w:rsidR="00B5090C" w:rsidRPr="002D71DF" w:rsidRDefault="00DE3978" w:rsidP="00AB6842">
      <w:pPr>
        <w:pStyle w:val="Heading1"/>
      </w:pPr>
      <w:bookmarkStart w:id="20" w:name="_Toc232500202"/>
      <w:r w:rsidRPr="002D71DF">
        <w:lastRenderedPageBreak/>
        <w:t>Ap</w:t>
      </w:r>
      <w:r w:rsidR="00B5090C" w:rsidRPr="002D71DF">
        <w:t>pendix</w:t>
      </w:r>
      <w:bookmarkEnd w:id="20"/>
    </w:p>
    <w:p w14:paraId="3753269C" w14:textId="6DB82EDB" w:rsidR="009F3B09" w:rsidRPr="002D71DF" w:rsidRDefault="009F3B09" w:rsidP="00D25100">
      <w:pPr>
        <w:pStyle w:val="Heading2"/>
      </w:pPr>
      <w:bookmarkStart w:id="21" w:name="_Appendix_1:_–"/>
      <w:bookmarkStart w:id="22" w:name="_Toc232500203"/>
      <w:bookmarkEnd w:id="21"/>
      <w:r w:rsidRPr="002D71DF">
        <w:t>Appendix</w:t>
      </w:r>
      <w:r w:rsidR="004C760B" w:rsidRPr="002D71DF">
        <w:t xml:space="preserve"> </w:t>
      </w:r>
      <w:r w:rsidRPr="002D71DF">
        <w:t>1</w:t>
      </w:r>
      <w:r w:rsidR="00E00A74">
        <w:t xml:space="preserve"> –</w:t>
      </w:r>
      <w:r w:rsidR="004C760B" w:rsidRPr="002D71DF">
        <w:t xml:space="preserve"> </w:t>
      </w:r>
      <w:r w:rsidRPr="002D71DF">
        <w:t>Activity</w:t>
      </w:r>
      <w:r w:rsidR="004C760B" w:rsidRPr="002D71DF">
        <w:t xml:space="preserve"> </w:t>
      </w:r>
      <w:r w:rsidRPr="002D71DF">
        <w:t>1.3</w:t>
      </w:r>
      <w:r w:rsidR="00E00A74">
        <w:t xml:space="preserve"> –</w:t>
      </w:r>
      <w:r w:rsidR="004C760B" w:rsidRPr="002D71DF">
        <w:t xml:space="preserve"> </w:t>
      </w:r>
      <w:r w:rsidR="007B2627" w:rsidRPr="002D71DF">
        <w:t>further</w:t>
      </w:r>
      <w:r w:rsidR="004C760B" w:rsidRPr="002D71DF">
        <w:t xml:space="preserve"> </w:t>
      </w:r>
      <w:r w:rsidR="00C82F7E" w:rsidRPr="002D71DF">
        <w:t>ethical</w:t>
      </w:r>
      <w:r w:rsidR="004C760B" w:rsidRPr="002D71DF">
        <w:t xml:space="preserve"> </w:t>
      </w:r>
      <w:r w:rsidR="00C82F7E" w:rsidRPr="002D71DF">
        <w:t>protocol</w:t>
      </w:r>
      <w:r w:rsidR="004C760B" w:rsidRPr="002D71DF">
        <w:t xml:space="preserve"> </w:t>
      </w:r>
      <w:r w:rsidR="007B2627" w:rsidRPr="002D71DF">
        <w:t>scenarios</w:t>
      </w:r>
      <w:bookmarkEnd w:id="22"/>
    </w:p>
    <w:p w14:paraId="1ABD4F8D" w14:textId="7EF55C72" w:rsidR="009F3B09" w:rsidRPr="002D71DF" w:rsidRDefault="009F3B09" w:rsidP="009F3B09">
      <w:pPr>
        <w:pStyle w:val="ListBullet"/>
        <w:numPr>
          <w:ilvl w:val="0"/>
          <w:numId w:val="5"/>
        </w:numPr>
      </w:pPr>
      <w:r w:rsidRPr="002D71DF">
        <w:t>A</w:t>
      </w:r>
      <w:r w:rsidR="004C760B" w:rsidRPr="002D71DF">
        <w:t xml:space="preserve"> </w:t>
      </w:r>
      <w:r w:rsidRPr="002D71DF">
        <w:t>scripted</w:t>
      </w:r>
      <w:r w:rsidR="004C760B" w:rsidRPr="002D71DF">
        <w:t xml:space="preserve"> </w:t>
      </w:r>
      <w:r w:rsidRPr="002D71DF">
        <w:t>work</w:t>
      </w:r>
      <w:r w:rsidR="004C760B" w:rsidRPr="002D71DF">
        <w:t xml:space="preserve"> </w:t>
      </w:r>
      <w:r w:rsidRPr="002D71DF">
        <w:t>includes</w:t>
      </w:r>
      <w:r w:rsidR="004C760B" w:rsidRPr="002D71DF">
        <w:t xml:space="preserve"> </w:t>
      </w:r>
      <w:r w:rsidRPr="002D71DF">
        <w:t>an</w:t>
      </w:r>
      <w:r w:rsidR="004C760B" w:rsidRPr="002D71DF">
        <w:t xml:space="preserve"> </w:t>
      </w:r>
      <w:r w:rsidRPr="002D71DF">
        <w:t>Acknowledgement</w:t>
      </w:r>
      <w:r w:rsidR="004C760B" w:rsidRPr="002D71DF">
        <w:t xml:space="preserve"> </w:t>
      </w:r>
      <w:r w:rsidRPr="002D71DF">
        <w:t>of</w:t>
      </w:r>
      <w:r w:rsidR="004C760B" w:rsidRPr="002D71DF">
        <w:t xml:space="preserve"> </w:t>
      </w:r>
      <w:r w:rsidRPr="002D71DF">
        <w:t>the</w:t>
      </w:r>
      <w:r w:rsidR="004C760B" w:rsidRPr="002D71DF">
        <w:t xml:space="preserve"> </w:t>
      </w:r>
      <w:r w:rsidRPr="002D71DF">
        <w:t>Country</w:t>
      </w:r>
      <w:r w:rsidR="004C760B" w:rsidRPr="002D71DF">
        <w:t xml:space="preserve"> </w:t>
      </w:r>
      <w:r w:rsidRPr="002D71DF">
        <w:t>it</w:t>
      </w:r>
      <w:r w:rsidR="004C760B" w:rsidRPr="002D71DF">
        <w:t xml:space="preserve"> </w:t>
      </w:r>
      <w:r w:rsidRPr="002D71DF">
        <w:t>was</w:t>
      </w:r>
      <w:r w:rsidR="004C760B" w:rsidRPr="002D71DF">
        <w:t xml:space="preserve"> </w:t>
      </w:r>
      <w:r w:rsidRPr="002D71DF">
        <w:t>written</w:t>
      </w:r>
      <w:r w:rsidR="004C760B" w:rsidRPr="002D71DF">
        <w:t xml:space="preserve"> </w:t>
      </w:r>
      <w:r w:rsidRPr="002D71DF">
        <w:t>on.</w:t>
      </w:r>
    </w:p>
    <w:p w14:paraId="325227FF" w14:textId="7C262F7C" w:rsidR="009F3B09" w:rsidRPr="002D71DF" w:rsidRDefault="009F3B09" w:rsidP="009F3B09">
      <w:pPr>
        <w:pStyle w:val="ListBullet"/>
        <w:numPr>
          <w:ilvl w:val="0"/>
          <w:numId w:val="5"/>
        </w:numPr>
      </w:pPr>
      <w:r w:rsidRPr="002D71DF">
        <w:t>Before</w:t>
      </w:r>
      <w:r w:rsidR="004C760B" w:rsidRPr="002D71DF">
        <w:t xml:space="preserve"> </w:t>
      </w:r>
      <w:r w:rsidRPr="002D71DF">
        <w:t>a</w:t>
      </w:r>
      <w:r w:rsidR="004C760B" w:rsidRPr="002D71DF">
        <w:t xml:space="preserve"> </w:t>
      </w:r>
      <w:r w:rsidRPr="002D71DF">
        <w:t>production</w:t>
      </w:r>
      <w:r w:rsidR="004C760B" w:rsidRPr="002D71DF">
        <w:t xml:space="preserve"> </w:t>
      </w:r>
      <w:r w:rsidRPr="002D71DF">
        <w:t>begins,</w:t>
      </w:r>
      <w:r w:rsidR="004C760B" w:rsidRPr="002D71DF">
        <w:t xml:space="preserve"> </w:t>
      </w:r>
      <w:r w:rsidRPr="002D71DF">
        <w:t>a</w:t>
      </w:r>
      <w:r w:rsidR="004C760B" w:rsidRPr="002D71DF">
        <w:t xml:space="preserve"> </w:t>
      </w:r>
      <w:r w:rsidRPr="002D71DF">
        <w:t>recorded</w:t>
      </w:r>
      <w:r w:rsidR="004C760B" w:rsidRPr="002D71DF">
        <w:t xml:space="preserve"> </w:t>
      </w:r>
      <w:r w:rsidRPr="002D71DF">
        <w:t>Welcome</w:t>
      </w:r>
      <w:r w:rsidR="004C760B" w:rsidRPr="002D71DF">
        <w:t xml:space="preserve"> </w:t>
      </w:r>
      <w:r w:rsidRPr="002D71DF">
        <w:t>to</w:t>
      </w:r>
      <w:r w:rsidR="004C760B" w:rsidRPr="002D71DF">
        <w:t xml:space="preserve"> </w:t>
      </w:r>
      <w:r w:rsidRPr="002D71DF">
        <w:t>Country</w:t>
      </w:r>
      <w:r w:rsidR="004C760B" w:rsidRPr="002D71DF">
        <w:t xml:space="preserve"> </w:t>
      </w:r>
      <w:r w:rsidRPr="002D71DF">
        <w:t>is</w:t>
      </w:r>
      <w:r w:rsidR="004C760B" w:rsidRPr="002D71DF">
        <w:t xml:space="preserve"> </w:t>
      </w:r>
      <w:r w:rsidRPr="002D71DF">
        <w:t>played</w:t>
      </w:r>
      <w:r w:rsidR="004C760B" w:rsidRPr="002D71DF">
        <w:t xml:space="preserve"> </w:t>
      </w:r>
      <w:r w:rsidRPr="002D71DF">
        <w:t>in</w:t>
      </w:r>
      <w:r w:rsidR="004C760B" w:rsidRPr="002D71DF">
        <w:t xml:space="preserve"> </w:t>
      </w:r>
      <w:r w:rsidRPr="002D71DF">
        <w:t>the</w:t>
      </w:r>
      <w:r w:rsidR="004C760B" w:rsidRPr="002D71DF">
        <w:t xml:space="preserve"> </w:t>
      </w:r>
      <w:r w:rsidRPr="002D71DF">
        <w:t>Language</w:t>
      </w:r>
      <w:r w:rsidR="004C760B" w:rsidRPr="002D71DF">
        <w:t xml:space="preserve"> </w:t>
      </w:r>
      <w:r w:rsidRPr="002D71DF">
        <w:t>of</w:t>
      </w:r>
      <w:r w:rsidR="004C760B" w:rsidRPr="002D71DF">
        <w:t xml:space="preserve"> </w:t>
      </w:r>
      <w:r w:rsidRPr="002D71DF">
        <w:t>the</w:t>
      </w:r>
      <w:r w:rsidR="004C760B" w:rsidRPr="002D71DF">
        <w:t xml:space="preserve"> </w:t>
      </w:r>
      <w:r w:rsidRPr="002D71DF">
        <w:t>Country</w:t>
      </w:r>
      <w:r w:rsidR="004C760B" w:rsidRPr="002D71DF">
        <w:t xml:space="preserve"> </w:t>
      </w:r>
      <w:r w:rsidRPr="002D71DF">
        <w:t>the</w:t>
      </w:r>
      <w:r w:rsidR="004C760B" w:rsidRPr="002D71DF">
        <w:t xml:space="preserve"> </w:t>
      </w:r>
      <w:r w:rsidRPr="002D71DF">
        <w:t>theatre</w:t>
      </w:r>
      <w:r w:rsidR="004C760B" w:rsidRPr="002D71DF">
        <w:t xml:space="preserve"> </w:t>
      </w:r>
      <w:r w:rsidRPr="002D71DF">
        <w:t>stands</w:t>
      </w:r>
      <w:r w:rsidR="004C760B" w:rsidRPr="002D71DF">
        <w:t xml:space="preserve"> </w:t>
      </w:r>
      <w:r w:rsidRPr="002D71DF">
        <w:t>on.</w:t>
      </w:r>
    </w:p>
    <w:p w14:paraId="5368C837" w14:textId="506A2857" w:rsidR="009F3B09" w:rsidRPr="002D71DF" w:rsidRDefault="009F3B09" w:rsidP="009F3B09">
      <w:pPr>
        <w:pStyle w:val="ListBullet"/>
        <w:numPr>
          <w:ilvl w:val="0"/>
          <w:numId w:val="5"/>
        </w:numPr>
        <w:rPr>
          <w:bCs/>
        </w:rPr>
      </w:pPr>
      <w:r w:rsidRPr="002D71DF">
        <w:rPr>
          <w:bCs/>
        </w:rPr>
        <w:t>The</w:t>
      </w:r>
      <w:r w:rsidR="004C760B" w:rsidRPr="002D71DF">
        <w:rPr>
          <w:bCs/>
        </w:rPr>
        <w:t xml:space="preserve"> </w:t>
      </w:r>
      <w:r w:rsidRPr="002D71DF">
        <w:rPr>
          <w:bCs/>
        </w:rPr>
        <w:t>foreword</w:t>
      </w:r>
      <w:r w:rsidR="004C760B" w:rsidRPr="002D71DF">
        <w:rPr>
          <w:bCs/>
        </w:rPr>
        <w:t xml:space="preserve"> </w:t>
      </w:r>
      <w:r w:rsidRPr="002D71DF">
        <w:rPr>
          <w:bCs/>
        </w:rPr>
        <w:t>in</w:t>
      </w:r>
      <w:r w:rsidR="004C760B" w:rsidRPr="002D71DF">
        <w:rPr>
          <w:bCs/>
        </w:rPr>
        <w:t xml:space="preserve"> </w:t>
      </w:r>
      <w:r w:rsidRPr="002D71DF">
        <w:rPr>
          <w:bCs/>
        </w:rPr>
        <w:t>a</w:t>
      </w:r>
      <w:r w:rsidR="004C760B" w:rsidRPr="002D71DF">
        <w:rPr>
          <w:bCs/>
        </w:rPr>
        <w:t xml:space="preserve"> </w:t>
      </w:r>
      <w:r w:rsidRPr="002D71DF">
        <w:rPr>
          <w:bCs/>
        </w:rPr>
        <w:t>published</w:t>
      </w:r>
      <w:r w:rsidR="004C760B" w:rsidRPr="002D71DF">
        <w:rPr>
          <w:bCs/>
        </w:rPr>
        <w:t xml:space="preserve"> </w:t>
      </w:r>
      <w:r w:rsidRPr="002D71DF">
        <w:rPr>
          <w:bCs/>
        </w:rPr>
        <w:t>play</w:t>
      </w:r>
      <w:r w:rsidR="004C760B" w:rsidRPr="002D71DF">
        <w:rPr>
          <w:bCs/>
        </w:rPr>
        <w:t xml:space="preserve"> </w:t>
      </w:r>
      <w:r w:rsidRPr="002D71DF">
        <w:rPr>
          <w:bCs/>
        </w:rPr>
        <w:t>includes</w:t>
      </w:r>
      <w:r w:rsidR="004C760B" w:rsidRPr="002D71DF">
        <w:rPr>
          <w:bCs/>
        </w:rPr>
        <w:t xml:space="preserve"> </w:t>
      </w:r>
      <w:r w:rsidRPr="002D71DF">
        <w:rPr>
          <w:bCs/>
        </w:rPr>
        <w:t>details</w:t>
      </w:r>
      <w:r w:rsidR="004C760B" w:rsidRPr="002D71DF">
        <w:rPr>
          <w:bCs/>
        </w:rPr>
        <w:t xml:space="preserve"> </w:t>
      </w:r>
      <w:r w:rsidRPr="002D71DF">
        <w:rPr>
          <w:bCs/>
        </w:rPr>
        <w:t>of</w:t>
      </w:r>
      <w:r w:rsidR="004C760B" w:rsidRPr="002D71DF">
        <w:rPr>
          <w:bCs/>
        </w:rPr>
        <w:t xml:space="preserve"> </w:t>
      </w:r>
      <w:r w:rsidRPr="002D71DF">
        <w:rPr>
          <w:bCs/>
        </w:rPr>
        <w:t>the</w:t>
      </w:r>
      <w:r w:rsidR="004C760B" w:rsidRPr="002D71DF">
        <w:rPr>
          <w:bCs/>
        </w:rPr>
        <w:t xml:space="preserve"> </w:t>
      </w:r>
      <w:r w:rsidRPr="002D71DF">
        <w:rPr>
          <w:bCs/>
        </w:rPr>
        <w:t>playwright’s</w:t>
      </w:r>
      <w:r w:rsidR="004C760B" w:rsidRPr="002D71DF">
        <w:rPr>
          <w:bCs/>
        </w:rPr>
        <w:t xml:space="preserve"> </w:t>
      </w:r>
      <w:r w:rsidRPr="002D71DF">
        <w:rPr>
          <w:bCs/>
        </w:rPr>
        <w:t>consultation</w:t>
      </w:r>
      <w:r w:rsidR="004C760B" w:rsidRPr="002D71DF">
        <w:rPr>
          <w:bCs/>
        </w:rPr>
        <w:t xml:space="preserve"> </w:t>
      </w:r>
      <w:r w:rsidRPr="002D71DF">
        <w:rPr>
          <w:bCs/>
        </w:rPr>
        <w:t>with</w:t>
      </w:r>
      <w:r w:rsidR="004C760B" w:rsidRPr="002D71DF">
        <w:rPr>
          <w:bCs/>
        </w:rPr>
        <w:t xml:space="preserve"> </w:t>
      </w:r>
      <w:r w:rsidRPr="002D71DF">
        <w:rPr>
          <w:bCs/>
        </w:rPr>
        <w:t>local</w:t>
      </w:r>
      <w:r w:rsidR="004C760B" w:rsidRPr="002D71DF">
        <w:rPr>
          <w:bCs/>
        </w:rPr>
        <w:t xml:space="preserve"> </w:t>
      </w:r>
      <w:r w:rsidRPr="002D71DF">
        <w:rPr>
          <w:bCs/>
        </w:rPr>
        <w:t>Aboriginal</w:t>
      </w:r>
      <w:r w:rsidR="004C760B" w:rsidRPr="002D71DF">
        <w:rPr>
          <w:bCs/>
        </w:rPr>
        <w:t xml:space="preserve"> </w:t>
      </w:r>
      <w:r w:rsidRPr="002D71DF">
        <w:rPr>
          <w:bCs/>
        </w:rPr>
        <w:t>Community</w:t>
      </w:r>
      <w:r w:rsidR="004C760B" w:rsidRPr="002D71DF">
        <w:rPr>
          <w:bCs/>
        </w:rPr>
        <w:t xml:space="preserve"> </w:t>
      </w:r>
      <w:r w:rsidRPr="002D71DF">
        <w:rPr>
          <w:bCs/>
        </w:rPr>
        <w:t>members.</w:t>
      </w:r>
      <w:r w:rsidR="004C760B" w:rsidRPr="002D71DF">
        <w:rPr>
          <w:bCs/>
        </w:rPr>
        <w:t xml:space="preserve"> </w:t>
      </w:r>
      <w:r w:rsidRPr="002D71DF">
        <w:rPr>
          <w:bCs/>
        </w:rPr>
        <w:t>The</w:t>
      </w:r>
      <w:r w:rsidR="004C760B" w:rsidRPr="002D71DF">
        <w:rPr>
          <w:bCs/>
        </w:rPr>
        <w:t xml:space="preserve"> </w:t>
      </w:r>
      <w:r w:rsidRPr="002D71DF">
        <w:rPr>
          <w:bCs/>
        </w:rPr>
        <w:t>foreword</w:t>
      </w:r>
      <w:r w:rsidR="004C760B" w:rsidRPr="002D71DF">
        <w:rPr>
          <w:bCs/>
        </w:rPr>
        <w:t xml:space="preserve"> </w:t>
      </w:r>
      <w:r w:rsidRPr="002D71DF">
        <w:rPr>
          <w:bCs/>
        </w:rPr>
        <w:t>also</w:t>
      </w:r>
      <w:r w:rsidR="004C760B" w:rsidRPr="002D71DF">
        <w:rPr>
          <w:bCs/>
        </w:rPr>
        <w:t xml:space="preserve"> </w:t>
      </w:r>
      <w:r w:rsidRPr="002D71DF">
        <w:rPr>
          <w:bCs/>
        </w:rPr>
        <w:t>includes</w:t>
      </w:r>
      <w:r w:rsidR="004C760B" w:rsidRPr="002D71DF">
        <w:rPr>
          <w:bCs/>
        </w:rPr>
        <w:t xml:space="preserve"> </w:t>
      </w:r>
      <w:r w:rsidRPr="002D71DF">
        <w:rPr>
          <w:bCs/>
        </w:rPr>
        <w:t>a</w:t>
      </w:r>
      <w:r w:rsidR="004C760B" w:rsidRPr="002D71DF">
        <w:rPr>
          <w:bCs/>
        </w:rPr>
        <w:t xml:space="preserve"> </w:t>
      </w:r>
      <w:r w:rsidRPr="002D71DF">
        <w:rPr>
          <w:bCs/>
        </w:rPr>
        <w:t>note</w:t>
      </w:r>
      <w:r w:rsidR="004C760B" w:rsidRPr="002D71DF">
        <w:rPr>
          <w:bCs/>
        </w:rPr>
        <w:t xml:space="preserve"> </w:t>
      </w:r>
      <w:r w:rsidRPr="002D71DF">
        <w:rPr>
          <w:bCs/>
        </w:rPr>
        <w:t>of</w:t>
      </w:r>
      <w:r w:rsidR="004C760B" w:rsidRPr="002D71DF">
        <w:rPr>
          <w:bCs/>
        </w:rPr>
        <w:t xml:space="preserve"> </w:t>
      </w:r>
      <w:r w:rsidRPr="002D71DF">
        <w:rPr>
          <w:bCs/>
        </w:rPr>
        <w:t>endorsement</w:t>
      </w:r>
      <w:r w:rsidR="004C760B" w:rsidRPr="002D71DF">
        <w:rPr>
          <w:bCs/>
        </w:rPr>
        <w:t xml:space="preserve"> </w:t>
      </w:r>
      <w:r w:rsidRPr="002D71DF">
        <w:rPr>
          <w:bCs/>
        </w:rPr>
        <w:t>from</w:t>
      </w:r>
      <w:r w:rsidR="004C760B" w:rsidRPr="002D71DF">
        <w:rPr>
          <w:bCs/>
        </w:rPr>
        <w:t xml:space="preserve"> </w:t>
      </w:r>
      <w:r w:rsidRPr="002D71DF">
        <w:rPr>
          <w:bCs/>
        </w:rPr>
        <w:t>an</w:t>
      </w:r>
      <w:r w:rsidR="004C760B" w:rsidRPr="002D71DF">
        <w:rPr>
          <w:bCs/>
        </w:rPr>
        <w:t xml:space="preserve"> </w:t>
      </w:r>
      <w:r w:rsidRPr="002D71DF">
        <w:rPr>
          <w:bCs/>
        </w:rPr>
        <w:t>Elder</w:t>
      </w:r>
      <w:r w:rsidR="004C760B" w:rsidRPr="002D71DF">
        <w:rPr>
          <w:bCs/>
        </w:rPr>
        <w:t xml:space="preserve"> </w:t>
      </w:r>
      <w:r w:rsidRPr="002D71DF">
        <w:rPr>
          <w:bCs/>
        </w:rPr>
        <w:t>of</w:t>
      </w:r>
      <w:r w:rsidR="004C760B" w:rsidRPr="002D71DF">
        <w:rPr>
          <w:bCs/>
        </w:rPr>
        <w:t xml:space="preserve"> </w:t>
      </w:r>
      <w:r w:rsidRPr="002D71DF">
        <w:rPr>
          <w:bCs/>
        </w:rPr>
        <w:t>that</w:t>
      </w:r>
      <w:r w:rsidR="004C760B" w:rsidRPr="002D71DF">
        <w:rPr>
          <w:bCs/>
        </w:rPr>
        <w:t xml:space="preserve"> </w:t>
      </w:r>
      <w:r w:rsidRPr="002D71DF">
        <w:rPr>
          <w:bCs/>
        </w:rPr>
        <w:t>community.</w:t>
      </w:r>
    </w:p>
    <w:p w14:paraId="75D5CD01" w14:textId="3FBCD9A2" w:rsidR="009F3B09" w:rsidRPr="002D71DF" w:rsidRDefault="009F3B09" w:rsidP="009F3B09">
      <w:pPr>
        <w:pStyle w:val="ListBullet"/>
        <w:widowControl w:val="0"/>
        <w:numPr>
          <w:ilvl w:val="0"/>
          <w:numId w:val="5"/>
        </w:numPr>
        <w:mirrorIndents/>
      </w:pPr>
      <w:r w:rsidRPr="002D71DF">
        <w:t>The</w:t>
      </w:r>
      <w:r w:rsidR="004C760B" w:rsidRPr="002D71DF">
        <w:t xml:space="preserve"> </w:t>
      </w:r>
      <w:r w:rsidRPr="002D71DF">
        <w:t>theatre</w:t>
      </w:r>
      <w:r w:rsidR="004C760B" w:rsidRPr="002D71DF">
        <w:t xml:space="preserve"> </w:t>
      </w:r>
      <w:r w:rsidRPr="002D71DF">
        <w:t>program</w:t>
      </w:r>
      <w:r w:rsidR="004C760B" w:rsidRPr="002D71DF">
        <w:t xml:space="preserve"> </w:t>
      </w:r>
      <w:r w:rsidRPr="002D71DF">
        <w:t>for</w:t>
      </w:r>
      <w:r w:rsidR="004C760B" w:rsidRPr="002D71DF">
        <w:t xml:space="preserve"> </w:t>
      </w:r>
      <w:r w:rsidRPr="002D71DF">
        <w:t>a</w:t>
      </w:r>
      <w:r w:rsidR="004C760B" w:rsidRPr="002D71DF">
        <w:t xml:space="preserve"> </w:t>
      </w:r>
      <w:r w:rsidRPr="002D71DF">
        <w:t>production</w:t>
      </w:r>
      <w:r w:rsidR="004C760B" w:rsidRPr="002D71DF">
        <w:t xml:space="preserve"> </w:t>
      </w:r>
      <w:r w:rsidRPr="002D71DF">
        <w:t>includes</w:t>
      </w:r>
      <w:r w:rsidR="004C760B" w:rsidRPr="002D71DF">
        <w:t xml:space="preserve"> </w:t>
      </w:r>
      <w:r w:rsidRPr="002D71DF">
        <w:t>endorsement</w:t>
      </w:r>
      <w:r w:rsidR="004C760B" w:rsidRPr="002D71DF">
        <w:t xml:space="preserve"> </w:t>
      </w:r>
      <w:r w:rsidRPr="002D71DF">
        <w:t>from</w:t>
      </w:r>
      <w:r w:rsidR="004C760B" w:rsidRPr="002D71DF">
        <w:t xml:space="preserve"> </w:t>
      </w:r>
      <w:r w:rsidRPr="002D71DF">
        <w:t>Elders</w:t>
      </w:r>
      <w:r w:rsidR="004C760B" w:rsidRPr="002D71DF">
        <w:t xml:space="preserve"> </w:t>
      </w:r>
      <w:r w:rsidRPr="002D71DF">
        <w:t>of</w:t>
      </w:r>
      <w:r w:rsidR="004C760B" w:rsidRPr="002D71DF">
        <w:t xml:space="preserve"> </w:t>
      </w:r>
      <w:r w:rsidRPr="002D71DF">
        <w:t>a</w:t>
      </w:r>
      <w:r w:rsidR="004C760B" w:rsidRPr="002D71DF">
        <w:t xml:space="preserve"> </w:t>
      </w:r>
      <w:r w:rsidRPr="002D71DF">
        <w:t>particular</w:t>
      </w:r>
      <w:r w:rsidR="004C760B" w:rsidRPr="002D71DF">
        <w:t xml:space="preserve"> </w:t>
      </w:r>
      <w:r w:rsidRPr="002D71DF">
        <w:t>Aboriginal</w:t>
      </w:r>
      <w:r w:rsidR="004C760B" w:rsidRPr="002D71DF">
        <w:t xml:space="preserve"> </w:t>
      </w:r>
      <w:r w:rsidRPr="002D71DF">
        <w:t>Community,</w:t>
      </w:r>
      <w:r w:rsidR="004C760B" w:rsidRPr="002D71DF">
        <w:t xml:space="preserve"> </w:t>
      </w:r>
      <w:r w:rsidRPr="002D71DF">
        <w:t>documenting</w:t>
      </w:r>
      <w:r w:rsidR="004C760B" w:rsidRPr="002D71DF">
        <w:t xml:space="preserve"> </w:t>
      </w:r>
      <w:r w:rsidRPr="002D71DF">
        <w:t>that</w:t>
      </w:r>
      <w:r w:rsidR="004C760B" w:rsidRPr="002D71DF">
        <w:t xml:space="preserve"> </w:t>
      </w:r>
      <w:r w:rsidRPr="002D71DF">
        <w:t>they</w:t>
      </w:r>
      <w:r w:rsidR="004C760B" w:rsidRPr="002D71DF">
        <w:t xml:space="preserve"> </w:t>
      </w:r>
      <w:r w:rsidRPr="002D71DF">
        <w:t>granted</w:t>
      </w:r>
      <w:r w:rsidR="004C760B" w:rsidRPr="002D71DF">
        <w:t xml:space="preserve"> </w:t>
      </w:r>
      <w:r w:rsidRPr="002D71DF">
        <w:t>permission</w:t>
      </w:r>
      <w:r w:rsidR="004C760B" w:rsidRPr="002D71DF">
        <w:t xml:space="preserve"> </w:t>
      </w:r>
      <w:r w:rsidRPr="002D71DF">
        <w:t>to</w:t>
      </w:r>
      <w:r w:rsidR="004C760B" w:rsidRPr="002D71DF">
        <w:t xml:space="preserve"> </w:t>
      </w:r>
      <w:r w:rsidRPr="002D71DF">
        <w:t>share</w:t>
      </w:r>
      <w:r w:rsidR="004C760B" w:rsidRPr="002D71DF">
        <w:t xml:space="preserve"> </w:t>
      </w:r>
      <w:r w:rsidRPr="002D71DF">
        <w:t>some</w:t>
      </w:r>
      <w:r w:rsidR="004C760B" w:rsidRPr="002D71DF">
        <w:t xml:space="preserve"> </w:t>
      </w:r>
      <w:r w:rsidRPr="002D71DF">
        <w:t>of</w:t>
      </w:r>
      <w:r w:rsidR="004C760B" w:rsidRPr="002D71DF">
        <w:t xml:space="preserve"> </w:t>
      </w:r>
      <w:r w:rsidRPr="002D71DF">
        <w:t>their</w:t>
      </w:r>
      <w:r w:rsidR="004C760B" w:rsidRPr="002D71DF">
        <w:t xml:space="preserve"> </w:t>
      </w:r>
      <w:r w:rsidRPr="002D71DF">
        <w:t>culturally</w:t>
      </w:r>
      <w:r w:rsidR="004C760B" w:rsidRPr="002D71DF">
        <w:t xml:space="preserve"> </w:t>
      </w:r>
      <w:r w:rsidRPr="002D71DF">
        <w:t>significant</w:t>
      </w:r>
      <w:r w:rsidR="004C760B" w:rsidRPr="002D71DF">
        <w:t xml:space="preserve"> </w:t>
      </w:r>
      <w:r w:rsidRPr="002D71DF">
        <w:t>designs.</w:t>
      </w:r>
      <w:r w:rsidR="004C760B" w:rsidRPr="002D71DF">
        <w:t xml:space="preserve"> </w:t>
      </w:r>
      <w:r w:rsidRPr="002D71DF">
        <w:t>With</w:t>
      </w:r>
      <w:r w:rsidR="004C760B" w:rsidRPr="002D71DF">
        <w:t xml:space="preserve"> </w:t>
      </w:r>
      <w:r w:rsidRPr="002D71DF">
        <w:t>permission,</w:t>
      </w:r>
      <w:r w:rsidR="004C760B" w:rsidRPr="002D71DF">
        <w:t xml:space="preserve"> </w:t>
      </w:r>
      <w:r w:rsidRPr="002D71DF">
        <w:t>these</w:t>
      </w:r>
      <w:r w:rsidR="004C760B" w:rsidRPr="002D71DF">
        <w:t xml:space="preserve"> </w:t>
      </w:r>
      <w:r w:rsidRPr="002D71DF">
        <w:t>have</w:t>
      </w:r>
      <w:r w:rsidR="004C760B" w:rsidRPr="002D71DF">
        <w:t xml:space="preserve"> </w:t>
      </w:r>
      <w:r w:rsidRPr="002D71DF">
        <w:t>been</w:t>
      </w:r>
      <w:r w:rsidR="004C760B" w:rsidRPr="002D71DF">
        <w:t xml:space="preserve"> </w:t>
      </w:r>
      <w:r w:rsidRPr="002D71DF">
        <w:t>incorporated</w:t>
      </w:r>
      <w:r w:rsidR="004C760B" w:rsidRPr="002D71DF">
        <w:t xml:space="preserve"> </w:t>
      </w:r>
      <w:r w:rsidRPr="002D71DF">
        <w:t>into</w:t>
      </w:r>
      <w:r w:rsidR="004C760B" w:rsidRPr="002D71DF">
        <w:t xml:space="preserve"> </w:t>
      </w:r>
      <w:r w:rsidRPr="002D71DF">
        <w:t>the</w:t>
      </w:r>
      <w:r w:rsidR="004C760B" w:rsidRPr="002D71DF">
        <w:t xml:space="preserve"> </w:t>
      </w:r>
      <w:r w:rsidRPr="002D71DF">
        <w:t>costume</w:t>
      </w:r>
      <w:r w:rsidR="004C760B" w:rsidRPr="002D71DF">
        <w:t xml:space="preserve"> </w:t>
      </w:r>
      <w:r w:rsidRPr="002D71DF">
        <w:t>designs</w:t>
      </w:r>
      <w:r w:rsidR="004C760B" w:rsidRPr="002D71DF">
        <w:t xml:space="preserve"> </w:t>
      </w:r>
      <w:r w:rsidRPr="002D71DF">
        <w:t>by</w:t>
      </w:r>
      <w:r w:rsidR="004C760B" w:rsidRPr="002D71DF">
        <w:t xml:space="preserve"> </w:t>
      </w:r>
      <w:r w:rsidRPr="002D71DF">
        <w:t>the</w:t>
      </w:r>
      <w:r w:rsidR="004C760B" w:rsidRPr="002D71DF">
        <w:t xml:space="preserve"> </w:t>
      </w:r>
      <w:r w:rsidRPr="002D71DF">
        <w:t>Aboriginal</w:t>
      </w:r>
      <w:r w:rsidR="004C760B" w:rsidRPr="002D71DF">
        <w:t xml:space="preserve"> </w:t>
      </w:r>
      <w:r w:rsidRPr="002D71DF">
        <w:t>costume</w:t>
      </w:r>
      <w:r w:rsidR="004C760B" w:rsidRPr="002D71DF">
        <w:t xml:space="preserve"> </w:t>
      </w:r>
      <w:r w:rsidRPr="002D71DF">
        <w:t>designer.</w:t>
      </w:r>
    </w:p>
    <w:p w14:paraId="52644BDE" w14:textId="13736361" w:rsidR="009F3B09" w:rsidRPr="002D71DF" w:rsidRDefault="009F3B09" w:rsidP="009F3B09">
      <w:pPr>
        <w:pStyle w:val="ListBullet"/>
        <w:numPr>
          <w:ilvl w:val="0"/>
          <w:numId w:val="5"/>
        </w:numPr>
      </w:pPr>
      <w:r w:rsidRPr="002D71DF">
        <w:t>A</w:t>
      </w:r>
      <w:r w:rsidR="004C760B" w:rsidRPr="002D71DF">
        <w:t xml:space="preserve"> </w:t>
      </w:r>
      <w:r w:rsidRPr="002D71DF">
        <w:t>playwright</w:t>
      </w:r>
      <w:r w:rsidR="004C760B" w:rsidRPr="002D71DF">
        <w:t xml:space="preserve"> </w:t>
      </w:r>
      <w:r w:rsidRPr="002D71DF">
        <w:t>interviews</w:t>
      </w:r>
      <w:r w:rsidR="004C760B" w:rsidRPr="002D71DF">
        <w:t xml:space="preserve"> </w:t>
      </w:r>
      <w:r w:rsidRPr="002D71DF">
        <w:t>a</w:t>
      </w:r>
      <w:r w:rsidR="004C760B" w:rsidRPr="002D71DF">
        <w:t xml:space="preserve"> </w:t>
      </w:r>
      <w:r w:rsidRPr="002D71DF">
        <w:t>group</w:t>
      </w:r>
      <w:r w:rsidR="004C760B" w:rsidRPr="002D71DF">
        <w:t xml:space="preserve"> </w:t>
      </w:r>
      <w:r w:rsidRPr="002D71DF">
        <w:t>of</w:t>
      </w:r>
      <w:r w:rsidR="004C760B" w:rsidRPr="002D71DF">
        <w:t xml:space="preserve"> </w:t>
      </w:r>
      <w:r w:rsidRPr="002D71DF">
        <w:t>people</w:t>
      </w:r>
      <w:r w:rsidR="004C760B" w:rsidRPr="002D71DF">
        <w:t xml:space="preserve"> </w:t>
      </w:r>
      <w:r w:rsidRPr="002D71DF">
        <w:t>for</w:t>
      </w:r>
      <w:r w:rsidR="004C760B" w:rsidRPr="002D71DF">
        <w:t xml:space="preserve"> </w:t>
      </w:r>
      <w:r w:rsidRPr="002D71DF">
        <w:t>a</w:t>
      </w:r>
      <w:r w:rsidR="004C760B" w:rsidRPr="002D71DF">
        <w:t xml:space="preserve"> </w:t>
      </w:r>
      <w:r w:rsidRPr="002D71DF">
        <w:t>play</w:t>
      </w:r>
      <w:r w:rsidR="004C760B" w:rsidRPr="002D71DF">
        <w:t xml:space="preserve"> </w:t>
      </w:r>
      <w:r w:rsidRPr="002D71DF">
        <w:t>they</w:t>
      </w:r>
      <w:r w:rsidR="004C760B" w:rsidRPr="002D71DF">
        <w:t xml:space="preserve"> </w:t>
      </w:r>
      <w:r w:rsidRPr="002D71DF">
        <w:t>are</w:t>
      </w:r>
      <w:r w:rsidR="004C760B" w:rsidRPr="002D71DF">
        <w:t xml:space="preserve"> </w:t>
      </w:r>
      <w:r w:rsidRPr="002D71DF">
        <w:t>writing.</w:t>
      </w:r>
      <w:r w:rsidR="004C760B" w:rsidRPr="002D71DF">
        <w:t xml:space="preserve"> </w:t>
      </w:r>
      <w:r w:rsidRPr="002D71DF">
        <w:t>They</w:t>
      </w:r>
      <w:r w:rsidR="004C760B" w:rsidRPr="002D71DF">
        <w:t xml:space="preserve"> </w:t>
      </w:r>
      <w:r w:rsidRPr="002D71DF">
        <w:t>include</w:t>
      </w:r>
      <w:r w:rsidR="004C760B" w:rsidRPr="002D71DF">
        <w:t xml:space="preserve"> </w:t>
      </w:r>
      <w:r w:rsidRPr="002D71DF">
        <w:t>clear</w:t>
      </w:r>
      <w:r w:rsidR="004C760B" w:rsidRPr="002D71DF">
        <w:t xml:space="preserve"> </w:t>
      </w:r>
      <w:r w:rsidRPr="002D71DF">
        <w:t>processes</w:t>
      </w:r>
      <w:r w:rsidR="004C760B" w:rsidRPr="002D71DF">
        <w:t xml:space="preserve"> </w:t>
      </w:r>
      <w:r w:rsidRPr="002D71DF">
        <w:t>for</w:t>
      </w:r>
      <w:r w:rsidR="004C760B" w:rsidRPr="002D71DF">
        <w:t xml:space="preserve"> </w:t>
      </w:r>
      <w:r w:rsidRPr="002D71DF">
        <w:t>individuals</w:t>
      </w:r>
      <w:r w:rsidR="004C760B" w:rsidRPr="002D71DF">
        <w:t xml:space="preserve"> </w:t>
      </w:r>
      <w:r w:rsidRPr="002D71DF">
        <w:t>to</w:t>
      </w:r>
      <w:r w:rsidR="004C760B" w:rsidRPr="002D71DF">
        <w:t xml:space="preserve"> </w:t>
      </w:r>
      <w:r w:rsidRPr="002D71DF">
        <w:t>give</w:t>
      </w:r>
      <w:r w:rsidR="004C760B" w:rsidRPr="002D71DF">
        <w:t xml:space="preserve"> </w:t>
      </w:r>
      <w:r w:rsidRPr="002D71DF">
        <w:t>and</w:t>
      </w:r>
      <w:r w:rsidR="004C760B" w:rsidRPr="002D71DF">
        <w:t xml:space="preserve"> </w:t>
      </w:r>
      <w:r w:rsidRPr="002D71DF">
        <w:t>deny</w:t>
      </w:r>
      <w:r w:rsidR="004C760B" w:rsidRPr="002D71DF">
        <w:t xml:space="preserve"> </w:t>
      </w:r>
      <w:r w:rsidRPr="002D71DF">
        <w:t>consent</w:t>
      </w:r>
      <w:r w:rsidR="004C760B" w:rsidRPr="002D71DF">
        <w:t xml:space="preserve"> </w:t>
      </w:r>
      <w:r w:rsidRPr="002D71DF">
        <w:t>at</w:t>
      </w:r>
      <w:r w:rsidR="004C760B" w:rsidRPr="002D71DF">
        <w:t xml:space="preserve"> </w:t>
      </w:r>
      <w:r w:rsidRPr="002D71DF">
        <w:t>any</w:t>
      </w:r>
      <w:r w:rsidR="004C760B" w:rsidRPr="002D71DF">
        <w:t xml:space="preserve"> </w:t>
      </w:r>
      <w:r w:rsidRPr="002D71DF">
        <w:t>stage</w:t>
      </w:r>
      <w:r w:rsidR="004C760B" w:rsidRPr="002D71DF">
        <w:t xml:space="preserve"> </w:t>
      </w:r>
      <w:r w:rsidRPr="002D71DF">
        <w:t>of</w:t>
      </w:r>
      <w:r w:rsidR="004C760B" w:rsidRPr="002D71DF">
        <w:t xml:space="preserve"> </w:t>
      </w:r>
      <w:r w:rsidRPr="002D71DF">
        <w:t>the</w:t>
      </w:r>
      <w:r w:rsidR="004C760B" w:rsidRPr="002D71DF">
        <w:t xml:space="preserve"> </w:t>
      </w:r>
      <w:r w:rsidRPr="002D71DF">
        <w:t>play’s</w:t>
      </w:r>
      <w:r w:rsidR="004C760B" w:rsidRPr="002D71DF">
        <w:t xml:space="preserve"> </w:t>
      </w:r>
      <w:r w:rsidRPr="002D71DF">
        <w:t>development.</w:t>
      </w:r>
    </w:p>
    <w:p w14:paraId="6CBF625B" w14:textId="71A60024" w:rsidR="009F3B09" w:rsidRPr="002D71DF" w:rsidRDefault="009F3B09" w:rsidP="009F3B09">
      <w:pPr>
        <w:pStyle w:val="ListBullet"/>
        <w:numPr>
          <w:ilvl w:val="0"/>
          <w:numId w:val="5"/>
        </w:numPr>
      </w:pPr>
      <w:r w:rsidRPr="002D71DF">
        <w:t>A</w:t>
      </w:r>
      <w:r w:rsidR="004C760B" w:rsidRPr="002D71DF">
        <w:t xml:space="preserve"> </w:t>
      </w:r>
      <w:r w:rsidRPr="002D71DF">
        <w:t>script</w:t>
      </w:r>
      <w:r w:rsidR="004C760B" w:rsidRPr="002D71DF">
        <w:t xml:space="preserve"> </w:t>
      </w:r>
      <w:r w:rsidRPr="002D71DF">
        <w:t>includes</w:t>
      </w:r>
      <w:r w:rsidR="004C760B" w:rsidRPr="002D71DF">
        <w:t xml:space="preserve"> </w:t>
      </w:r>
      <w:r w:rsidRPr="002D71DF">
        <w:t>stage</w:t>
      </w:r>
      <w:r w:rsidR="004C760B" w:rsidRPr="002D71DF">
        <w:t xml:space="preserve"> </w:t>
      </w:r>
      <w:r w:rsidRPr="002D71DF">
        <w:t>directions</w:t>
      </w:r>
      <w:r w:rsidR="004C760B" w:rsidRPr="002D71DF">
        <w:t xml:space="preserve"> </w:t>
      </w:r>
      <w:r w:rsidRPr="002D71DF">
        <w:t>that</w:t>
      </w:r>
      <w:r w:rsidR="004C760B" w:rsidRPr="002D71DF">
        <w:t xml:space="preserve"> </w:t>
      </w:r>
      <w:r w:rsidRPr="002D71DF">
        <w:t>allow</w:t>
      </w:r>
      <w:r w:rsidR="004C760B" w:rsidRPr="002D71DF">
        <w:t xml:space="preserve"> </w:t>
      </w:r>
      <w:r w:rsidRPr="002D71DF">
        <w:t>for</w:t>
      </w:r>
      <w:r w:rsidR="004C760B" w:rsidRPr="002D71DF">
        <w:t xml:space="preserve"> </w:t>
      </w:r>
      <w:r w:rsidRPr="002D71DF">
        <w:t>flexibility</w:t>
      </w:r>
      <w:r w:rsidR="004C760B" w:rsidRPr="002D71DF">
        <w:t xml:space="preserve"> </w:t>
      </w:r>
      <w:r w:rsidRPr="002D71DF">
        <w:t>of</w:t>
      </w:r>
      <w:r w:rsidR="004C760B" w:rsidRPr="002D71DF">
        <w:t xml:space="preserve"> </w:t>
      </w:r>
      <w:r w:rsidRPr="002D71DF">
        <w:t>creative</w:t>
      </w:r>
      <w:r w:rsidR="004C760B" w:rsidRPr="002D71DF">
        <w:t xml:space="preserve"> </w:t>
      </w:r>
      <w:r w:rsidRPr="002D71DF">
        <w:t>choices</w:t>
      </w:r>
      <w:r w:rsidR="004C760B" w:rsidRPr="002D71DF">
        <w:t xml:space="preserve"> </w:t>
      </w:r>
      <w:r w:rsidRPr="002D71DF">
        <w:t>about</w:t>
      </w:r>
      <w:r w:rsidR="004C760B" w:rsidRPr="002D71DF">
        <w:t xml:space="preserve"> </w:t>
      </w:r>
      <w:r w:rsidRPr="002D71DF">
        <w:t>the</w:t>
      </w:r>
      <w:r w:rsidR="004C760B" w:rsidRPr="002D71DF">
        <w:t xml:space="preserve"> </w:t>
      </w:r>
      <w:r w:rsidRPr="002D71DF">
        <w:t>time</w:t>
      </w:r>
      <w:r w:rsidR="004C760B" w:rsidRPr="002D71DF">
        <w:t xml:space="preserve"> </w:t>
      </w:r>
      <w:r w:rsidRPr="002D71DF">
        <w:t>and</w:t>
      </w:r>
      <w:r w:rsidR="004C760B" w:rsidRPr="002D71DF">
        <w:t xml:space="preserve"> </w:t>
      </w:r>
      <w:r w:rsidRPr="002D71DF">
        <w:t>place</w:t>
      </w:r>
      <w:r w:rsidR="004C760B" w:rsidRPr="002D71DF">
        <w:t xml:space="preserve"> </w:t>
      </w:r>
      <w:r w:rsidRPr="002D71DF">
        <w:t>of</w:t>
      </w:r>
      <w:r w:rsidR="004C760B" w:rsidRPr="002D71DF">
        <w:t xml:space="preserve"> </w:t>
      </w:r>
      <w:r w:rsidRPr="002D71DF">
        <w:t>the</w:t>
      </w:r>
      <w:r w:rsidR="004C760B" w:rsidRPr="002D71DF">
        <w:t xml:space="preserve"> </w:t>
      </w:r>
      <w:r w:rsidRPr="002D71DF">
        <w:t>dramatic</w:t>
      </w:r>
      <w:r w:rsidR="004C760B" w:rsidRPr="002D71DF">
        <w:t xml:space="preserve"> </w:t>
      </w:r>
      <w:r w:rsidRPr="002D71DF">
        <w:t>action</w:t>
      </w:r>
      <w:r w:rsidR="004C760B" w:rsidRPr="002D71DF">
        <w:t xml:space="preserve"> </w:t>
      </w:r>
      <w:r w:rsidRPr="002D71DF">
        <w:t>and</w:t>
      </w:r>
      <w:r w:rsidR="004C760B" w:rsidRPr="002D71DF">
        <w:t xml:space="preserve"> </w:t>
      </w:r>
      <w:r w:rsidRPr="002D71DF">
        <w:t>the</w:t>
      </w:r>
      <w:r w:rsidR="004C760B" w:rsidRPr="002D71DF">
        <w:t xml:space="preserve"> </w:t>
      </w:r>
      <w:r w:rsidRPr="002D71DF">
        <w:t>gender</w:t>
      </w:r>
      <w:r w:rsidR="004C760B" w:rsidRPr="002D71DF">
        <w:t xml:space="preserve"> </w:t>
      </w:r>
      <w:r w:rsidRPr="002D71DF">
        <w:t>of</w:t>
      </w:r>
      <w:r w:rsidR="004C760B" w:rsidRPr="002D71DF">
        <w:t xml:space="preserve"> </w:t>
      </w:r>
      <w:r w:rsidRPr="002D71DF">
        <w:t>actors</w:t>
      </w:r>
      <w:r w:rsidR="004C760B" w:rsidRPr="002D71DF">
        <w:t xml:space="preserve"> </w:t>
      </w:r>
      <w:r w:rsidRPr="002D71DF">
        <w:t>and</w:t>
      </w:r>
      <w:r w:rsidR="004C760B" w:rsidRPr="002D71DF">
        <w:t xml:space="preserve"> </w:t>
      </w:r>
      <w:r w:rsidRPr="002D71DF">
        <w:t>characters.</w:t>
      </w:r>
    </w:p>
    <w:p w14:paraId="052D2DAE" w14:textId="4C5DBA68" w:rsidR="009F3B09" w:rsidRPr="002D71DF" w:rsidRDefault="009F3B09" w:rsidP="009F3B09">
      <w:pPr>
        <w:pStyle w:val="ListBullet"/>
        <w:numPr>
          <w:ilvl w:val="0"/>
          <w:numId w:val="5"/>
        </w:numPr>
      </w:pPr>
      <w:r w:rsidRPr="002D71DF">
        <w:t>The</w:t>
      </w:r>
      <w:r w:rsidR="004C760B" w:rsidRPr="002D71DF">
        <w:t xml:space="preserve"> </w:t>
      </w:r>
      <w:r w:rsidRPr="002D71DF">
        <w:t>production</w:t>
      </w:r>
      <w:r w:rsidR="004C760B" w:rsidRPr="002D71DF">
        <w:t xml:space="preserve"> </w:t>
      </w:r>
      <w:r w:rsidRPr="002D71DF">
        <w:t>rights</w:t>
      </w:r>
      <w:r w:rsidR="004C760B" w:rsidRPr="002D71DF">
        <w:t xml:space="preserve"> </w:t>
      </w:r>
      <w:r w:rsidRPr="002D71DF">
        <w:t>for</w:t>
      </w:r>
      <w:r w:rsidR="004C760B" w:rsidRPr="002D71DF">
        <w:t xml:space="preserve"> </w:t>
      </w:r>
      <w:r w:rsidRPr="002D71DF">
        <w:t>a</w:t>
      </w:r>
      <w:r w:rsidR="004C760B" w:rsidRPr="002D71DF">
        <w:t xml:space="preserve"> </w:t>
      </w:r>
      <w:r w:rsidRPr="002D71DF">
        <w:t>musical</w:t>
      </w:r>
      <w:r w:rsidR="004C760B" w:rsidRPr="002D71DF">
        <w:t xml:space="preserve"> </w:t>
      </w:r>
      <w:r w:rsidRPr="002D71DF">
        <w:t>stipulate</w:t>
      </w:r>
      <w:r w:rsidR="004C760B" w:rsidRPr="002D71DF">
        <w:t xml:space="preserve"> </w:t>
      </w:r>
      <w:r w:rsidRPr="002D71DF">
        <w:t>that</w:t>
      </w:r>
      <w:r w:rsidR="004C760B" w:rsidRPr="002D71DF">
        <w:t xml:space="preserve"> </w:t>
      </w:r>
      <w:r w:rsidRPr="002D71DF">
        <w:t>the</w:t>
      </w:r>
      <w:r w:rsidR="004C760B" w:rsidRPr="002D71DF">
        <w:t xml:space="preserve"> </w:t>
      </w:r>
      <w:r w:rsidRPr="002D71DF">
        <w:t>cast</w:t>
      </w:r>
      <w:r w:rsidR="004C760B" w:rsidRPr="002D71DF">
        <w:t xml:space="preserve"> </w:t>
      </w:r>
      <w:r w:rsidRPr="002D71DF">
        <w:t>must</w:t>
      </w:r>
      <w:r w:rsidR="004C760B" w:rsidRPr="002D71DF">
        <w:t xml:space="preserve"> </w:t>
      </w:r>
      <w:r w:rsidRPr="002D71DF">
        <w:t>be</w:t>
      </w:r>
      <w:r w:rsidR="004C760B" w:rsidRPr="002D71DF">
        <w:t xml:space="preserve"> </w:t>
      </w:r>
      <w:r w:rsidRPr="002D71DF">
        <w:t>from</w:t>
      </w:r>
      <w:r w:rsidR="004C760B" w:rsidRPr="002D71DF">
        <w:t xml:space="preserve"> </w:t>
      </w:r>
      <w:r w:rsidRPr="002D71DF">
        <w:t>culturally,</w:t>
      </w:r>
      <w:r w:rsidR="004C760B" w:rsidRPr="002D71DF">
        <w:t xml:space="preserve"> </w:t>
      </w:r>
      <w:r w:rsidRPr="002D71DF">
        <w:t>linguistically</w:t>
      </w:r>
      <w:r w:rsidR="004C760B" w:rsidRPr="002D71DF">
        <w:t xml:space="preserve"> </w:t>
      </w:r>
      <w:r w:rsidRPr="002D71DF">
        <w:t>and</w:t>
      </w:r>
      <w:r w:rsidR="004C760B" w:rsidRPr="002D71DF">
        <w:t xml:space="preserve"> </w:t>
      </w:r>
      <w:r w:rsidRPr="002D71DF">
        <w:t>religiously</w:t>
      </w:r>
      <w:r w:rsidR="004C760B" w:rsidRPr="002D71DF">
        <w:t xml:space="preserve"> </w:t>
      </w:r>
      <w:r w:rsidRPr="002D71DF">
        <w:t>diverse</w:t>
      </w:r>
      <w:r w:rsidR="004C760B" w:rsidRPr="002D71DF">
        <w:t xml:space="preserve"> </w:t>
      </w:r>
      <w:r w:rsidRPr="002D71DF">
        <w:t>backgrounds.</w:t>
      </w:r>
    </w:p>
    <w:p w14:paraId="2A6A05A0" w14:textId="62189977" w:rsidR="009F3B09" w:rsidRPr="002D71DF" w:rsidRDefault="009F3B09" w:rsidP="009F3B09">
      <w:pPr>
        <w:pStyle w:val="ListBullet"/>
        <w:numPr>
          <w:ilvl w:val="0"/>
          <w:numId w:val="5"/>
        </w:numPr>
      </w:pPr>
      <w:r w:rsidRPr="002D71DF">
        <w:t>A</w:t>
      </w:r>
      <w:r w:rsidR="004C760B" w:rsidRPr="002D71DF">
        <w:t xml:space="preserve"> </w:t>
      </w:r>
      <w:r w:rsidRPr="002D71DF">
        <w:t>scripted</w:t>
      </w:r>
      <w:r w:rsidR="004C760B" w:rsidRPr="002D71DF">
        <w:t xml:space="preserve"> </w:t>
      </w:r>
      <w:r w:rsidRPr="002D71DF">
        <w:t>work</w:t>
      </w:r>
      <w:r w:rsidR="004C760B" w:rsidRPr="002D71DF">
        <w:t xml:space="preserve"> </w:t>
      </w:r>
      <w:r w:rsidRPr="002D71DF">
        <w:t>includes</w:t>
      </w:r>
      <w:r w:rsidR="004C760B" w:rsidRPr="002D71DF">
        <w:t xml:space="preserve"> </w:t>
      </w:r>
      <w:r w:rsidRPr="002D71DF">
        <w:t>a</w:t>
      </w:r>
      <w:r w:rsidR="004C760B" w:rsidRPr="002D71DF">
        <w:t xml:space="preserve"> </w:t>
      </w:r>
      <w:r w:rsidRPr="002D71DF">
        <w:t>fight</w:t>
      </w:r>
      <w:r w:rsidR="004C760B" w:rsidRPr="002D71DF">
        <w:t xml:space="preserve"> </w:t>
      </w:r>
      <w:proofErr w:type="gramStart"/>
      <w:r w:rsidRPr="002D71DF">
        <w:t>scene</w:t>
      </w:r>
      <w:proofErr w:type="gramEnd"/>
      <w:r w:rsidR="004C760B" w:rsidRPr="002D71DF">
        <w:t xml:space="preserve"> </w:t>
      </w:r>
      <w:r w:rsidRPr="002D71DF">
        <w:t>and</w:t>
      </w:r>
      <w:r w:rsidR="004C760B" w:rsidRPr="002D71DF">
        <w:t xml:space="preserve"> </w:t>
      </w:r>
      <w:r w:rsidRPr="002D71DF">
        <w:t>the</w:t>
      </w:r>
      <w:r w:rsidR="004C760B" w:rsidRPr="002D71DF">
        <w:t xml:space="preserve"> </w:t>
      </w:r>
      <w:r w:rsidRPr="002D71DF">
        <w:t>rehearsal</w:t>
      </w:r>
      <w:r w:rsidR="004C760B" w:rsidRPr="002D71DF">
        <w:t xml:space="preserve"> </w:t>
      </w:r>
      <w:r w:rsidRPr="002D71DF">
        <w:t>process</w:t>
      </w:r>
      <w:r w:rsidR="004C760B" w:rsidRPr="002D71DF">
        <w:t xml:space="preserve"> </w:t>
      </w:r>
      <w:r w:rsidRPr="002D71DF">
        <w:t>includes</w:t>
      </w:r>
      <w:r w:rsidR="004C760B" w:rsidRPr="002D71DF">
        <w:t xml:space="preserve"> </w:t>
      </w:r>
      <w:r w:rsidRPr="002D71DF">
        <w:t>working</w:t>
      </w:r>
      <w:r w:rsidR="004C760B" w:rsidRPr="002D71DF">
        <w:t xml:space="preserve"> </w:t>
      </w:r>
      <w:r w:rsidRPr="002D71DF">
        <w:t>with</w:t>
      </w:r>
      <w:r w:rsidR="004C760B" w:rsidRPr="002D71DF">
        <w:t xml:space="preserve"> </w:t>
      </w:r>
      <w:r w:rsidRPr="002D71DF">
        <w:t>a</w:t>
      </w:r>
      <w:r w:rsidR="004C760B" w:rsidRPr="002D71DF">
        <w:t xml:space="preserve"> </w:t>
      </w:r>
      <w:r w:rsidRPr="002D71DF">
        <w:t>stage</w:t>
      </w:r>
      <w:r w:rsidR="004C760B" w:rsidRPr="002D71DF">
        <w:t xml:space="preserve"> </w:t>
      </w:r>
      <w:r w:rsidRPr="002D71DF">
        <w:t>combat</w:t>
      </w:r>
      <w:r w:rsidR="004C760B" w:rsidRPr="002D71DF">
        <w:t xml:space="preserve"> </w:t>
      </w:r>
      <w:r w:rsidRPr="002D71DF">
        <w:t>specialist</w:t>
      </w:r>
      <w:r w:rsidR="004C760B" w:rsidRPr="002D71DF">
        <w:t xml:space="preserve"> </w:t>
      </w:r>
      <w:r w:rsidRPr="002D71DF">
        <w:t>to</w:t>
      </w:r>
      <w:r w:rsidR="004C760B" w:rsidRPr="002D71DF">
        <w:t xml:space="preserve"> </w:t>
      </w:r>
      <w:r w:rsidRPr="002D71DF">
        <w:t>safely</w:t>
      </w:r>
      <w:r w:rsidR="004C760B" w:rsidRPr="002D71DF">
        <w:t xml:space="preserve"> </w:t>
      </w:r>
      <w:r w:rsidRPr="002D71DF">
        <w:t>embody</w:t>
      </w:r>
      <w:r w:rsidR="004C760B" w:rsidRPr="002D71DF">
        <w:t xml:space="preserve"> </w:t>
      </w:r>
      <w:r w:rsidRPr="002D71DF">
        <w:t>this</w:t>
      </w:r>
      <w:r w:rsidR="004C760B" w:rsidRPr="002D71DF">
        <w:t xml:space="preserve"> </w:t>
      </w:r>
      <w:r w:rsidRPr="002D71DF">
        <w:t>scene.</w:t>
      </w:r>
    </w:p>
    <w:p w14:paraId="40669AD9" w14:textId="400BC813" w:rsidR="009F3B09" w:rsidRPr="002D71DF" w:rsidRDefault="009F3B09" w:rsidP="009F3B09">
      <w:pPr>
        <w:pStyle w:val="ListBullet"/>
        <w:numPr>
          <w:ilvl w:val="0"/>
          <w:numId w:val="5"/>
        </w:numPr>
      </w:pPr>
      <w:r w:rsidRPr="002D71DF">
        <w:lastRenderedPageBreak/>
        <w:t>A</w:t>
      </w:r>
      <w:r w:rsidR="004C760B" w:rsidRPr="002D71DF">
        <w:t xml:space="preserve"> </w:t>
      </w:r>
      <w:r w:rsidRPr="002D71DF">
        <w:t>scripted</w:t>
      </w:r>
      <w:r w:rsidR="004C760B" w:rsidRPr="002D71DF">
        <w:t xml:space="preserve"> </w:t>
      </w:r>
      <w:r w:rsidRPr="002D71DF">
        <w:t>work</w:t>
      </w:r>
      <w:r w:rsidR="004C760B" w:rsidRPr="002D71DF">
        <w:t xml:space="preserve"> </w:t>
      </w:r>
      <w:r w:rsidRPr="002D71DF">
        <w:t>has</w:t>
      </w:r>
      <w:r w:rsidR="004C760B" w:rsidRPr="002D71DF">
        <w:t xml:space="preserve"> </w:t>
      </w:r>
      <w:r w:rsidRPr="002D71DF">
        <w:t>a</w:t>
      </w:r>
      <w:r w:rsidR="004C760B" w:rsidRPr="002D71DF">
        <w:t xml:space="preserve"> </w:t>
      </w:r>
      <w:r w:rsidRPr="002D71DF">
        <w:t>foreword</w:t>
      </w:r>
      <w:r w:rsidR="004C760B" w:rsidRPr="002D71DF">
        <w:t xml:space="preserve"> </w:t>
      </w:r>
      <w:r w:rsidRPr="002D71DF">
        <w:t>from</w:t>
      </w:r>
      <w:r w:rsidR="004C760B" w:rsidRPr="002D71DF">
        <w:t xml:space="preserve"> </w:t>
      </w:r>
      <w:r w:rsidRPr="002D71DF">
        <w:t>the</w:t>
      </w:r>
      <w:r w:rsidR="004C760B" w:rsidRPr="002D71DF">
        <w:t xml:space="preserve"> </w:t>
      </w:r>
      <w:r w:rsidRPr="002D71DF">
        <w:t>playwright</w:t>
      </w:r>
      <w:r w:rsidR="004C760B" w:rsidRPr="002D71DF">
        <w:t xml:space="preserve"> </w:t>
      </w:r>
      <w:r w:rsidRPr="002D71DF">
        <w:t>saying,</w:t>
      </w:r>
      <w:r w:rsidR="004C760B" w:rsidRPr="002D71DF">
        <w:t xml:space="preserve"> </w:t>
      </w:r>
      <w:r w:rsidR="004E1CFE">
        <w:t>‘</w:t>
      </w:r>
      <w:r w:rsidRPr="002D71DF">
        <w:t>I</w:t>
      </w:r>
      <w:r w:rsidR="004C760B" w:rsidRPr="002D71DF">
        <w:t xml:space="preserve"> </w:t>
      </w:r>
      <w:r w:rsidRPr="002D71DF">
        <w:t>am</w:t>
      </w:r>
      <w:r w:rsidR="004C760B" w:rsidRPr="002D71DF">
        <w:t xml:space="preserve"> </w:t>
      </w:r>
      <w:r w:rsidRPr="002D71DF">
        <w:t>happy</w:t>
      </w:r>
      <w:r w:rsidR="004C760B" w:rsidRPr="002D71DF">
        <w:t xml:space="preserve"> </w:t>
      </w:r>
      <w:r w:rsidRPr="002D71DF">
        <w:t>for</w:t>
      </w:r>
      <w:r w:rsidR="004C760B" w:rsidRPr="002D71DF">
        <w:t xml:space="preserve"> </w:t>
      </w:r>
      <w:r w:rsidRPr="002D71DF">
        <w:t>my</w:t>
      </w:r>
      <w:r w:rsidR="004C760B" w:rsidRPr="002D71DF">
        <w:t xml:space="preserve"> </w:t>
      </w:r>
      <w:r w:rsidRPr="002D71DF">
        <w:t>works</w:t>
      </w:r>
      <w:r w:rsidR="004C760B" w:rsidRPr="002D71DF">
        <w:t xml:space="preserve"> </w:t>
      </w:r>
      <w:r w:rsidRPr="002D71DF">
        <w:t>to</w:t>
      </w:r>
      <w:r w:rsidR="004C760B" w:rsidRPr="002D71DF">
        <w:t xml:space="preserve"> </w:t>
      </w:r>
      <w:r w:rsidRPr="002D71DF">
        <w:t>be</w:t>
      </w:r>
      <w:r w:rsidR="004C760B" w:rsidRPr="002D71DF">
        <w:t xml:space="preserve"> </w:t>
      </w:r>
      <w:r w:rsidRPr="002D71DF">
        <w:t>used</w:t>
      </w:r>
      <w:r w:rsidR="004C760B" w:rsidRPr="002D71DF">
        <w:t xml:space="preserve"> </w:t>
      </w:r>
      <w:r w:rsidRPr="002D71DF">
        <w:t>for</w:t>
      </w:r>
      <w:r w:rsidR="004C760B" w:rsidRPr="002D71DF">
        <w:t xml:space="preserve"> </w:t>
      </w:r>
      <w:r w:rsidRPr="002D71DF">
        <w:t>educational</w:t>
      </w:r>
      <w:r w:rsidR="004C760B" w:rsidRPr="002D71DF">
        <w:t xml:space="preserve"> </w:t>
      </w:r>
      <w:r w:rsidRPr="002D71DF">
        <w:t>purposes,</w:t>
      </w:r>
      <w:r w:rsidR="004C760B" w:rsidRPr="002D71DF">
        <w:t xml:space="preserve"> </w:t>
      </w:r>
      <w:r w:rsidRPr="002D71DF">
        <w:t>but</w:t>
      </w:r>
      <w:r w:rsidR="004C760B" w:rsidRPr="002D71DF">
        <w:t xml:space="preserve"> </w:t>
      </w:r>
      <w:r w:rsidRPr="002D71DF">
        <w:t>I</w:t>
      </w:r>
      <w:r w:rsidR="004C760B" w:rsidRPr="002D71DF">
        <w:t xml:space="preserve"> </w:t>
      </w:r>
      <w:r w:rsidRPr="002D71DF">
        <w:t>ask</w:t>
      </w:r>
      <w:r w:rsidR="004C760B" w:rsidRPr="002D71DF">
        <w:t xml:space="preserve"> </w:t>
      </w:r>
      <w:r w:rsidRPr="002D71DF">
        <w:t>that</w:t>
      </w:r>
      <w:r w:rsidR="004C760B" w:rsidRPr="002D71DF">
        <w:t xml:space="preserve"> </w:t>
      </w:r>
      <w:r w:rsidRPr="002D71DF">
        <w:t>you</w:t>
      </w:r>
      <w:r w:rsidR="004C760B" w:rsidRPr="002D71DF">
        <w:t xml:space="preserve"> </w:t>
      </w:r>
      <w:r w:rsidRPr="002D71DF">
        <w:t>reach</w:t>
      </w:r>
      <w:r w:rsidR="004C760B" w:rsidRPr="002D71DF">
        <w:t xml:space="preserve"> </w:t>
      </w:r>
      <w:r w:rsidRPr="002D71DF">
        <w:t>out</w:t>
      </w:r>
      <w:r w:rsidR="004C760B" w:rsidRPr="002D71DF">
        <w:t xml:space="preserve"> </w:t>
      </w:r>
      <w:r w:rsidRPr="002D71DF">
        <w:t>to</w:t>
      </w:r>
      <w:r w:rsidR="004C760B" w:rsidRPr="002D71DF">
        <w:t xml:space="preserve"> </w:t>
      </w:r>
      <w:r w:rsidRPr="002D71DF">
        <w:t>let</w:t>
      </w:r>
      <w:r w:rsidR="004C760B" w:rsidRPr="002D71DF">
        <w:t xml:space="preserve"> </w:t>
      </w:r>
      <w:r w:rsidRPr="002D71DF">
        <w:t>me</w:t>
      </w:r>
      <w:r w:rsidR="004C760B" w:rsidRPr="002D71DF">
        <w:t xml:space="preserve"> </w:t>
      </w:r>
      <w:r w:rsidRPr="002D71DF">
        <w:t>know</w:t>
      </w:r>
      <w:r w:rsidR="004C760B" w:rsidRPr="002D71DF">
        <w:t xml:space="preserve"> </w:t>
      </w:r>
      <w:r w:rsidRPr="002D71DF">
        <w:t>you</w:t>
      </w:r>
      <w:r w:rsidR="004E1CFE">
        <w:t>’</w:t>
      </w:r>
      <w:r w:rsidRPr="002D71DF">
        <w:t>re</w:t>
      </w:r>
      <w:r w:rsidR="004C760B" w:rsidRPr="002D71DF">
        <w:t xml:space="preserve"> </w:t>
      </w:r>
      <w:r w:rsidRPr="002D71DF">
        <w:t>working</w:t>
      </w:r>
      <w:r w:rsidR="004C760B" w:rsidRPr="002D71DF">
        <w:t xml:space="preserve"> </w:t>
      </w:r>
      <w:r w:rsidRPr="002D71DF">
        <w:t>with</w:t>
      </w:r>
      <w:r w:rsidR="004C760B" w:rsidRPr="002D71DF">
        <w:t xml:space="preserve"> </w:t>
      </w:r>
      <w:r w:rsidRPr="002D71DF">
        <w:t>my</w:t>
      </w:r>
      <w:r w:rsidR="004C760B" w:rsidRPr="002D71DF">
        <w:t xml:space="preserve"> </w:t>
      </w:r>
      <w:r w:rsidRPr="002D71DF">
        <w:t>text</w:t>
      </w:r>
      <w:r w:rsidR="004C760B" w:rsidRPr="002D71DF">
        <w:t xml:space="preserve"> </w:t>
      </w:r>
      <w:r w:rsidR="004E1CFE">
        <w:t>–</w:t>
      </w:r>
      <w:r w:rsidR="004C760B" w:rsidRPr="002D71DF">
        <w:t xml:space="preserve"> </w:t>
      </w:r>
      <w:r w:rsidRPr="002D71DF">
        <w:t>I'd</w:t>
      </w:r>
      <w:r w:rsidR="004C760B" w:rsidRPr="002D71DF">
        <w:t xml:space="preserve"> </w:t>
      </w:r>
      <w:r w:rsidRPr="002D71DF">
        <w:t>love</w:t>
      </w:r>
      <w:r w:rsidR="004C760B" w:rsidRPr="002D71DF">
        <w:t xml:space="preserve"> </w:t>
      </w:r>
      <w:r w:rsidRPr="002D71DF">
        <w:t>to</w:t>
      </w:r>
      <w:r w:rsidR="004C760B" w:rsidRPr="002D71DF">
        <w:t xml:space="preserve"> </w:t>
      </w:r>
      <w:r w:rsidRPr="002D71DF">
        <w:t>hear</w:t>
      </w:r>
      <w:r w:rsidR="004C760B" w:rsidRPr="002D71DF">
        <w:t xml:space="preserve"> </w:t>
      </w:r>
      <w:r w:rsidRPr="002D71DF">
        <w:t>about</w:t>
      </w:r>
      <w:r w:rsidR="004C760B" w:rsidRPr="002D71DF">
        <w:t xml:space="preserve"> </w:t>
      </w:r>
      <w:r w:rsidRPr="002D71DF">
        <w:t>it</w:t>
      </w:r>
      <w:r w:rsidR="004E1CFE">
        <w:t>’</w:t>
      </w:r>
      <w:r w:rsidRPr="002D71DF">
        <w:t>.</w:t>
      </w:r>
    </w:p>
    <w:p w14:paraId="3B4F5ADD" w14:textId="0A23B55D" w:rsidR="009F3B09" w:rsidRPr="002D71DF" w:rsidRDefault="009F3B09" w:rsidP="009F3B09">
      <w:pPr>
        <w:pStyle w:val="ListBullet"/>
        <w:numPr>
          <w:ilvl w:val="0"/>
          <w:numId w:val="5"/>
        </w:numPr>
      </w:pPr>
      <w:r w:rsidRPr="002D71DF">
        <w:t>An</w:t>
      </w:r>
      <w:r w:rsidR="004C760B" w:rsidRPr="002D71DF">
        <w:t xml:space="preserve"> </w:t>
      </w:r>
      <w:r w:rsidRPr="002D71DF">
        <w:t>intimacy</w:t>
      </w:r>
      <w:r w:rsidR="004C760B" w:rsidRPr="002D71DF">
        <w:t xml:space="preserve"> </w:t>
      </w:r>
      <w:r w:rsidRPr="002D71DF">
        <w:t>coordinator</w:t>
      </w:r>
      <w:r w:rsidR="004C760B" w:rsidRPr="002D71DF">
        <w:t xml:space="preserve"> </w:t>
      </w:r>
      <w:r w:rsidRPr="002D71DF">
        <w:t>is</w:t>
      </w:r>
      <w:r w:rsidR="004C760B" w:rsidRPr="002D71DF">
        <w:t xml:space="preserve"> </w:t>
      </w:r>
      <w:r w:rsidRPr="002D71DF">
        <w:t>employed</w:t>
      </w:r>
      <w:r w:rsidR="004C760B" w:rsidRPr="002D71DF">
        <w:t xml:space="preserve"> </w:t>
      </w:r>
      <w:r w:rsidRPr="002D71DF">
        <w:t>to</w:t>
      </w:r>
      <w:r w:rsidR="004C760B" w:rsidRPr="002D71DF">
        <w:t xml:space="preserve"> </w:t>
      </w:r>
      <w:r w:rsidRPr="002D71DF">
        <w:t>work</w:t>
      </w:r>
      <w:r w:rsidR="004C760B" w:rsidRPr="002D71DF">
        <w:t xml:space="preserve"> </w:t>
      </w:r>
      <w:r w:rsidRPr="002D71DF">
        <w:t>with</w:t>
      </w:r>
      <w:r w:rsidR="004C760B" w:rsidRPr="002D71DF">
        <w:t xml:space="preserve"> </w:t>
      </w:r>
      <w:r w:rsidRPr="002D71DF">
        <w:t>actors</w:t>
      </w:r>
      <w:r w:rsidR="004C760B" w:rsidRPr="002D71DF">
        <w:t xml:space="preserve"> </w:t>
      </w:r>
      <w:r w:rsidRPr="002D71DF">
        <w:t>on</w:t>
      </w:r>
      <w:r w:rsidR="004C760B" w:rsidRPr="002D71DF">
        <w:t xml:space="preserve"> </w:t>
      </w:r>
      <w:r w:rsidRPr="002D71DF">
        <w:t>a</w:t>
      </w:r>
      <w:r w:rsidR="004C760B" w:rsidRPr="002D71DF">
        <w:t xml:space="preserve"> </w:t>
      </w:r>
      <w:r w:rsidRPr="002D71DF">
        <w:t>scene</w:t>
      </w:r>
      <w:r w:rsidR="004C760B" w:rsidRPr="002D71DF">
        <w:t xml:space="preserve"> </w:t>
      </w:r>
      <w:r w:rsidRPr="002D71DF">
        <w:t>that</w:t>
      </w:r>
      <w:r w:rsidR="004C760B" w:rsidRPr="002D71DF">
        <w:t xml:space="preserve"> </w:t>
      </w:r>
      <w:r w:rsidRPr="002D71DF">
        <w:t>requires</w:t>
      </w:r>
      <w:r w:rsidR="004C760B" w:rsidRPr="002D71DF">
        <w:t xml:space="preserve"> </w:t>
      </w:r>
      <w:r w:rsidRPr="002D71DF">
        <w:t>them</w:t>
      </w:r>
      <w:r w:rsidR="004C760B" w:rsidRPr="002D71DF">
        <w:t xml:space="preserve"> </w:t>
      </w:r>
      <w:r w:rsidRPr="002D71DF">
        <w:t>to</w:t>
      </w:r>
      <w:r w:rsidR="004C760B" w:rsidRPr="002D71DF">
        <w:t xml:space="preserve"> </w:t>
      </w:r>
      <w:r w:rsidRPr="002D71DF">
        <w:t>make</w:t>
      </w:r>
      <w:r w:rsidR="004C760B" w:rsidRPr="002D71DF">
        <w:t xml:space="preserve"> </w:t>
      </w:r>
      <w:r w:rsidRPr="002D71DF">
        <w:t>physical</w:t>
      </w:r>
      <w:r w:rsidR="004C760B" w:rsidRPr="002D71DF">
        <w:t xml:space="preserve"> </w:t>
      </w:r>
      <w:r w:rsidRPr="002D71DF">
        <w:t>contact.</w:t>
      </w:r>
    </w:p>
    <w:p w14:paraId="6E5D9691" w14:textId="6E043AF4" w:rsidR="009F3B09" w:rsidRPr="002D71DF" w:rsidRDefault="009F3B09" w:rsidP="009F3B09">
      <w:pPr>
        <w:pStyle w:val="ListBullet"/>
        <w:numPr>
          <w:ilvl w:val="0"/>
          <w:numId w:val="5"/>
        </w:numPr>
      </w:pPr>
      <w:r w:rsidRPr="002D71DF">
        <w:t>A</w:t>
      </w:r>
      <w:r w:rsidR="004C760B" w:rsidRPr="002D71DF">
        <w:t xml:space="preserve"> </w:t>
      </w:r>
      <w:r w:rsidRPr="002D71DF">
        <w:t>play</w:t>
      </w:r>
      <w:r w:rsidR="004C760B" w:rsidRPr="002D71DF">
        <w:t xml:space="preserve"> </w:t>
      </w:r>
      <w:r w:rsidRPr="002D71DF">
        <w:t>has</w:t>
      </w:r>
      <w:r w:rsidR="004C760B" w:rsidRPr="002D71DF">
        <w:t xml:space="preserve"> </w:t>
      </w:r>
      <w:r w:rsidRPr="002D71DF">
        <w:t>been</w:t>
      </w:r>
      <w:r w:rsidR="004C760B" w:rsidRPr="002D71DF">
        <w:t xml:space="preserve"> </w:t>
      </w:r>
      <w:r w:rsidRPr="002D71DF">
        <w:t>written</w:t>
      </w:r>
      <w:r w:rsidR="004C760B" w:rsidRPr="002D71DF">
        <w:t xml:space="preserve"> </w:t>
      </w:r>
      <w:r w:rsidRPr="002D71DF">
        <w:t>in</w:t>
      </w:r>
      <w:r w:rsidR="004C760B" w:rsidRPr="002D71DF">
        <w:t xml:space="preserve"> </w:t>
      </w:r>
      <w:r w:rsidRPr="002D71DF">
        <w:t>consultation</w:t>
      </w:r>
      <w:r w:rsidR="004C760B" w:rsidRPr="002D71DF">
        <w:t xml:space="preserve"> </w:t>
      </w:r>
      <w:r w:rsidRPr="002D71DF">
        <w:t>with</w:t>
      </w:r>
      <w:r w:rsidR="004C760B" w:rsidRPr="002D71DF">
        <w:t xml:space="preserve"> </w:t>
      </w:r>
      <w:r w:rsidRPr="002D71DF">
        <w:t>a</w:t>
      </w:r>
      <w:r w:rsidR="004C760B" w:rsidRPr="002D71DF">
        <w:t xml:space="preserve"> </w:t>
      </w:r>
      <w:r w:rsidRPr="002D71DF">
        <w:t>community</w:t>
      </w:r>
      <w:r w:rsidR="004C760B" w:rsidRPr="002D71DF">
        <w:t xml:space="preserve"> </w:t>
      </w:r>
      <w:r w:rsidRPr="002D71DF">
        <w:t>that</w:t>
      </w:r>
      <w:r w:rsidR="004C760B" w:rsidRPr="002D71DF">
        <w:t xml:space="preserve"> </w:t>
      </w:r>
      <w:r w:rsidRPr="002D71DF">
        <w:t>shares</w:t>
      </w:r>
      <w:r w:rsidR="004C760B" w:rsidRPr="002D71DF">
        <w:t xml:space="preserve"> </w:t>
      </w:r>
      <w:r w:rsidRPr="002D71DF">
        <w:t>the</w:t>
      </w:r>
      <w:r w:rsidR="004C760B" w:rsidRPr="002D71DF">
        <w:t xml:space="preserve"> </w:t>
      </w:r>
      <w:r w:rsidRPr="002D71DF">
        <w:t>same</w:t>
      </w:r>
      <w:r w:rsidR="004C760B" w:rsidRPr="002D71DF">
        <w:t xml:space="preserve"> </w:t>
      </w:r>
      <w:r w:rsidRPr="002D71DF">
        <w:t>culture.</w:t>
      </w:r>
      <w:r w:rsidR="004C760B" w:rsidRPr="002D71DF">
        <w:t xml:space="preserve"> </w:t>
      </w:r>
      <w:r w:rsidRPr="002D71DF">
        <w:t>The</w:t>
      </w:r>
      <w:r w:rsidR="004C760B" w:rsidRPr="002D71DF">
        <w:t xml:space="preserve"> </w:t>
      </w:r>
      <w:r w:rsidRPr="002D71DF">
        <w:t>work</w:t>
      </w:r>
      <w:r w:rsidR="004C760B" w:rsidRPr="002D71DF">
        <w:t xml:space="preserve"> </w:t>
      </w:r>
      <w:r w:rsidRPr="002D71DF">
        <w:t>is</w:t>
      </w:r>
      <w:r w:rsidR="004C760B" w:rsidRPr="002D71DF">
        <w:t xml:space="preserve"> </w:t>
      </w:r>
      <w:r w:rsidRPr="002D71DF">
        <w:t>about</w:t>
      </w:r>
      <w:r w:rsidR="004C760B" w:rsidRPr="002D71DF">
        <w:t xml:space="preserve"> </w:t>
      </w:r>
      <w:r w:rsidRPr="002D71DF">
        <w:t>the</w:t>
      </w:r>
      <w:r w:rsidR="004C760B" w:rsidRPr="002D71DF">
        <w:t xml:space="preserve"> </w:t>
      </w:r>
      <w:r w:rsidRPr="002D71DF">
        <w:t>cultural</w:t>
      </w:r>
      <w:r w:rsidR="004C760B" w:rsidRPr="002D71DF">
        <w:t xml:space="preserve"> </w:t>
      </w:r>
      <w:r w:rsidRPr="002D71DF">
        <w:t>knowledge,</w:t>
      </w:r>
      <w:r w:rsidR="004C760B" w:rsidRPr="002D71DF">
        <w:t xml:space="preserve"> </w:t>
      </w:r>
      <w:r w:rsidRPr="002D71DF">
        <w:t>and</w:t>
      </w:r>
      <w:r w:rsidR="004C760B" w:rsidRPr="002D71DF">
        <w:t xml:space="preserve"> </w:t>
      </w:r>
      <w:r w:rsidRPr="002D71DF">
        <w:t>it</w:t>
      </w:r>
      <w:r w:rsidR="004C760B" w:rsidRPr="002D71DF">
        <w:t xml:space="preserve"> </w:t>
      </w:r>
      <w:r w:rsidRPr="002D71DF">
        <w:t>is</w:t>
      </w:r>
      <w:r w:rsidR="004C760B" w:rsidRPr="002D71DF">
        <w:t xml:space="preserve"> </w:t>
      </w:r>
      <w:r w:rsidRPr="002D71DF">
        <w:t>shared</w:t>
      </w:r>
      <w:r w:rsidR="004C760B" w:rsidRPr="002D71DF">
        <w:t xml:space="preserve"> </w:t>
      </w:r>
      <w:r w:rsidRPr="002D71DF">
        <w:t>back</w:t>
      </w:r>
      <w:r w:rsidR="004C760B" w:rsidRPr="002D71DF">
        <w:t xml:space="preserve"> </w:t>
      </w:r>
      <w:r w:rsidRPr="002D71DF">
        <w:t>through</w:t>
      </w:r>
      <w:r w:rsidR="004C760B" w:rsidRPr="002D71DF">
        <w:t xml:space="preserve"> </w:t>
      </w:r>
      <w:r w:rsidRPr="002D71DF">
        <w:t>a</w:t>
      </w:r>
      <w:r w:rsidR="004C760B" w:rsidRPr="002D71DF">
        <w:t xml:space="preserve"> </w:t>
      </w:r>
      <w:r w:rsidRPr="002D71DF">
        <w:t>community</w:t>
      </w:r>
      <w:r w:rsidR="004C760B" w:rsidRPr="002D71DF">
        <w:t xml:space="preserve"> </w:t>
      </w:r>
      <w:r w:rsidRPr="002D71DF">
        <w:t>performance.</w:t>
      </w:r>
    </w:p>
    <w:p w14:paraId="1E6E16B1" w14:textId="77777777" w:rsidR="009F3B09" w:rsidRPr="007C23EF" w:rsidRDefault="009F3B09" w:rsidP="007C23EF">
      <w:r w:rsidRPr="007C23EF">
        <w:br w:type="page"/>
      </w:r>
    </w:p>
    <w:p w14:paraId="488847D8" w14:textId="004980CF" w:rsidR="00C504C8" w:rsidRPr="002D71DF" w:rsidRDefault="00C504C8" w:rsidP="009A01C3">
      <w:pPr>
        <w:pStyle w:val="Heading2"/>
      </w:pPr>
      <w:bookmarkStart w:id="23" w:name="_Appendix_2:_–"/>
      <w:bookmarkStart w:id="24" w:name="_Toc232500204"/>
      <w:bookmarkEnd w:id="23"/>
      <w:r w:rsidRPr="002D71DF">
        <w:lastRenderedPageBreak/>
        <w:t>Appendix</w:t>
      </w:r>
      <w:r w:rsidR="004C760B" w:rsidRPr="002D71DF">
        <w:t xml:space="preserve"> </w:t>
      </w:r>
      <w:r w:rsidR="009F3B09" w:rsidRPr="002D71DF">
        <w:t>2</w:t>
      </w:r>
      <w:r w:rsidR="00E00A74">
        <w:t xml:space="preserve"> –</w:t>
      </w:r>
      <w:r w:rsidR="004C760B" w:rsidRPr="002D71DF">
        <w:t xml:space="preserve"> </w:t>
      </w:r>
      <w:r w:rsidRPr="002D71DF">
        <w:t>Activity</w:t>
      </w:r>
      <w:r w:rsidR="004C760B" w:rsidRPr="002D71DF">
        <w:t xml:space="preserve"> </w:t>
      </w:r>
      <w:r w:rsidRPr="002D71DF">
        <w:t>2.5</w:t>
      </w:r>
      <w:r w:rsidR="004C760B" w:rsidRPr="002D71DF">
        <w:t xml:space="preserve"> </w:t>
      </w:r>
      <w:r w:rsidR="00E00A74">
        <w:t xml:space="preserve">– </w:t>
      </w:r>
      <w:r w:rsidRPr="002D71DF">
        <w:t>writing</w:t>
      </w:r>
      <w:r w:rsidR="004C760B" w:rsidRPr="002D71DF">
        <w:t xml:space="preserve"> </w:t>
      </w:r>
      <w:r w:rsidRPr="002D71DF">
        <w:t>prompt</w:t>
      </w:r>
      <w:bookmarkEnd w:id="24"/>
    </w:p>
    <w:p w14:paraId="2F38FFDD" w14:textId="00C902D8" w:rsidR="00C504C8" w:rsidRPr="00820EF7" w:rsidRDefault="00C504C8" w:rsidP="00820EF7">
      <w:pPr>
        <w:pStyle w:val="Heading3"/>
        <w:rPr>
          <w:rStyle w:val="Strong"/>
          <w:b w:val="0"/>
          <w:bCs w:val="0"/>
        </w:rPr>
      </w:pPr>
      <w:r w:rsidRPr="00820EF7">
        <w:rPr>
          <w:rStyle w:val="Strong"/>
          <w:b w:val="0"/>
          <w:bCs w:val="0"/>
          <w:i/>
          <w:iCs/>
        </w:rPr>
        <w:t>Laila</w:t>
      </w:r>
      <w:r w:rsidR="004C760B" w:rsidRPr="00820EF7">
        <w:rPr>
          <w:rStyle w:val="Strong"/>
          <w:b w:val="0"/>
          <w:bCs w:val="0"/>
          <w:i/>
          <w:iCs/>
        </w:rPr>
        <w:t xml:space="preserve"> </w:t>
      </w:r>
      <w:r w:rsidRPr="00820EF7">
        <w:rPr>
          <w:rStyle w:val="Strong"/>
          <w:b w:val="0"/>
          <w:bCs w:val="0"/>
          <w:i/>
          <w:iCs/>
        </w:rPr>
        <w:t>is</w:t>
      </w:r>
      <w:r w:rsidR="004C760B" w:rsidRPr="00820EF7">
        <w:rPr>
          <w:rStyle w:val="Strong"/>
          <w:b w:val="0"/>
          <w:bCs w:val="0"/>
          <w:i/>
          <w:iCs/>
        </w:rPr>
        <w:t xml:space="preserve"> </w:t>
      </w:r>
      <w:r w:rsidRPr="00820EF7">
        <w:rPr>
          <w:rStyle w:val="Strong"/>
          <w:b w:val="0"/>
          <w:bCs w:val="0"/>
          <w:i/>
          <w:iCs/>
        </w:rPr>
        <w:t>Missing</w:t>
      </w:r>
      <w:r w:rsidR="004C760B" w:rsidRPr="00820EF7">
        <w:rPr>
          <w:rStyle w:val="Strong"/>
          <w:b w:val="0"/>
          <w:bCs w:val="0"/>
        </w:rPr>
        <w:t xml:space="preserve"> </w:t>
      </w:r>
      <w:r w:rsidR="009A01C3" w:rsidRPr="00820EF7">
        <w:rPr>
          <w:rStyle w:val="Strong"/>
          <w:b w:val="0"/>
          <w:bCs w:val="0"/>
        </w:rPr>
        <w:t>e</w:t>
      </w:r>
      <w:r w:rsidRPr="00820EF7">
        <w:rPr>
          <w:rStyle w:val="Strong"/>
          <w:b w:val="0"/>
          <w:bCs w:val="0"/>
        </w:rPr>
        <w:t>xcerpt</w:t>
      </w:r>
      <w:r w:rsidR="004E1CFE" w:rsidRPr="00820EF7">
        <w:rPr>
          <w:rStyle w:val="Strong"/>
          <w:b w:val="0"/>
          <w:bCs w:val="0"/>
        </w:rPr>
        <w:t xml:space="preserve"> –</w:t>
      </w:r>
      <w:r w:rsidR="004C760B" w:rsidRPr="00820EF7">
        <w:rPr>
          <w:rStyle w:val="Strong"/>
          <w:b w:val="0"/>
          <w:bCs w:val="0"/>
        </w:rPr>
        <w:t xml:space="preserve"> </w:t>
      </w:r>
      <w:r w:rsidRPr="00820EF7">
        <w:rPr>
          <w:rStyle w:val="Strong"/>
          <w:b w:val="0"/>
          <w:bCs w:val="0"/>
        </w:rPr>
        <w:t>Scene</w:t>
      </w:r>
      <w:r w:rsidR="004C760B" w:rsidRPr="00820EF7">
        <w:rPr>
          <w:rStyle w:val="Strong"/>
          <w:b w:val="0"/>
          <w:bCs w:val="0"/>
        </w:rPr>
        <w:t xml:space="preserve"> </w:t>
      </w:r>
      <w:r w:rsidRPr="00820EF7">
        <w:rPr>
          <w:rStyle w:val="Strong"/>
          <w:b w:val="0"/>
          <w:bCs w:val="0"/>
        </w:rPr>
        <w:t>3</w:t>
      </w:r>
      <w:r w:rsidR="004C760B" w:rsidRPr="00820EF7">
        <w:rPr>
          <w:rStyle w:val="Strong"/>
          <w:b w:val="0"/>
          <w:bCs w:val="0"/>
        </w:rPr>
        <w:t xml:space="preserve"> </w:t>
      </w:r>
      <w:r w:rsidRPr="00820EF7">
        <w:rPr>
          <w:rStyle w:val="Strong"/>
          <w:b w:val="0"/>
          <w:bCs w:val="0"/>
        </w:rPr>
        <w:t>–</w:t>
      </w:r>
      <w:r w:rsidR="004C760B" w:rsidRPr="00820EF7">
        <w:rPr>
          <w:rStyle w:val="Strong"/>
          <w:b w:val="0"/>
          <w:bCs w:val="0"/>
        </w:rPr>
        <w:t xml:space="preserve"> </w:t>
      </w:r>
      <w:r w:rsidRPr="00820EF7">
        <w:rPr>
          <w:rStyle w:val="Strong"/>
          <w:b w:val="0"/>
          <w:bCs w:val="0"/>
        </w:rPr>
        <w:t>The</w:t>
      </w:r>
      <w:r w:rsidR="004C760B" w:rsidRPr="00820EF7">
        <w:rPr>
          <w:rStyle w:val="Strong"/>
          <w:b w:val="0"/>
          <w:bCs w:val="0"/>
        </w:rPr>
        <w:t xml:space="preserve"> </w:t>
      </w:r>
      <w:r w:rsidRPr="00820EF7">
        <w:rPr>
          <w:rStyle w:val="Strong"/>
          <w:b w:val="0"/>
          <w:bCs w:val="0"/>
        </w:rPr>
        <w:t>Library</w:t>
      </w:r>
      <w:r w:rsidR="004C760B" w:rsidRPr="00820EF7">
        <w:rPr>
          <w:rStyle w:val="Strong"/>
          <w:b w:val="0"/>
          <w:bCs w:val="0"/>
        </w:rPr>
        <w:t xml:space="preserve"> </w:t>
      </w:r>
      <w:r w:rsidRPr="00820EF7">
        <w:rPr>
          <w:rStyle w:val="Strong"/>
          <w:b w:val="0"/>
          <w:bCs w:val="0"/>
        </w:rPr>
        <w:t>(</w:t>
      </w:r>
      <w:r w:rsidR="009A01C3" w:rsidRPr="00820EF7">
        <w:rPr>
          <w:rStyle w:val="Strong"/>
          <w:b w:val="0"/>
          <w:bCs w:val="0"/>
        </w:rPr>
        <w:t>a</w:t>
      </w:r>
      <w:r w:rsidRPr="00820EF7">
        <w:rPr>
          <w:rStyle w:val="Strong"/>
          <w:b w:val="0"/>
          <w:bCs w:val="0"/>
        </w:rPr>
        <w:t>nnotated</w:t>
      </w:r>
      <w:r w:rsidR="004C760B" w:rsidRPr="00820EF7">
        <w:rPr>
          <w:rStyle w:val="Strong"/>
          <w:b w:val="0"/>
          <w:bCs w:val="0"/>
        </w:rPr>
        <w:t xml:space="preserve"> </w:t>
      </w:r>
      <w:r w:rsidR="009A01C3" w:rsidRPr="00820EF7">
        <w:rPr>
          <w:rStyle w:val="Strong"/>
          <w:b w:val="0"/>
          <w:bCs w:val="0"/>
        </w:rPr>
        <w:t>s</w:t>
      </w:r>
      <w:r w:rsidRPr="00820EF7">
        <w:rPr>
          <w:rStyle w:val="Strong"/>
          <w:b w:val="0"/>
          <w:bCs w:val="0"/>
        </w:rPr>
        <w:t>ample)</w:t>
      </w:r>
    </w:p>
    <w:p w14:paraId="38BC8552" w14:textId="197686AB" w:rsidR="00C504C8" w:rsidRPr="002D71DF" w:rsidRDefault="00C504C8" w:rsidP="00C504C8">
      <w:r w:rsidRPr="002D71DF">
        <w:t>(Annotations</w:t>
      </w:r>
      <w:r w:rsidR="004C760B" w:rsidRPr="002D71DF">
        <w:t xml:space="preserve"> </w:t>
      </w:r>
      <w:r w:rsidRPr="002D71DF">
        <w:t>appear</w:t>
      </w:r>
      <w:r w:rsidR="004C760B" w:rsidRPr="002D71DF">
        <w:t xml:space="preserve"> </w:t>
      </w:r>
      <w:r w:rsidRPr="002D71DF">
        <w:t>in</w:t>
      </w:r>
      <w:r w:rsidR="004C760B" w:rsidRPr="002D71DF">
        <w:t xml:space="preserve"> </w:t>
      </w:r>
      <w:r w:rsidRPr="002D71DF">
        <w:t>italics</w:t>
      </w:r>
      <w:r w:rsidR="004C760B" w:rsidRPr="002D71DF">
        <w:t xml:space="preserve"> </w:t>
      </w:r>
      <w:r w:rsidRPr="002D71DF">
        <w:t>and</w:t>
      </w:r>
      <w:r w:rsidR="004C760B" w:rsidRPr="002D71DF">
        <w:t xml:space="preserve"> </w:t>
      </w:r>
      <w:r w:rsidRPr="002D71DF">
        <w:t>brackets.)</w:t>
      </w:r>
    </w:p>
    <w:p w14:paraId="335371EF" w14:textId="670762FA" w:rsidR="00C504C8" w:rsidRPr="002D71DF" w:rsidRDefault="00C504C8" w:rsidP="00C504C8">
      <w:r w:rsidRPr="002D71DF">
        <w:rPr>
          <w:b/>
          <w:bCs/>
        </w:rPr>
        <w:t>Misha</w:t>
      </w:r>
      <w:r w:rsidRPr="002D71DF">
        <w:t>:</w:t>
      </w:r>
      <w:r w:rsidR="004C760B" w:rsidRPr="002D71DF">
        <w:t xml:space="preserve"> </w:t>
      </w:r>
      <w:r w:rsidRPr="002D71DF">
        <w:t>The</w:t>
      </w:r>
      <w:r w:rsidR="004C760B" w:rsidRPr="002D71DF">
        <w:t xml:space="preserve"> </w:t>
      </w:r>
      <w:r w:rsidRPr="002D71DF">
        <w:t>poem</w:t>
      </w:r>
      <w:r w:rsidR="004C760B" w:rsidRPr="002D71DF">
        <w:t xml:space="preserve"> </w:t>
      </w:r>
      <w:r w:rsidRPr="002D71DF">
        <w:t>I</w:t>
      </w:r>
      <w:r w:rsidR="004C760B" w:rsidRPr="002D71DF">
        <w:t xml:space="preserve"> </w:t>
      </w:r>
      <w:r w:rsidRPr="002D71DF">
        <w:t>have</w:t>
      </w:r>
      <w:r w:rsidR="004C760B" w:rsidRPr="002D71DF">
        <w:t xml:space="preserve"> </w:t>
      </w:r>
      <w:r w:rsidRPr="002D71DF">
        <w:t>decided</w:t>
      </w:r>
      <w:r w:rsidR="004C760B" w:rsidRPr="002D71DF">
        <w:t xml:space="preserve"> </w:t>
      </w:r>
      <w:r w:rsidRPr="002D71DF">
        <w:t>to</w:t>
      </w:r>
      <w:r w:rsidR="004C760B" w:rsidRPr="002D71DF">
        <w:t xml:space="preserve"> </w:t>
      </w:r>
      <w:r w:rsidRPr="002D71DF">
        <w:t>present</w:t>
      </w:r>
      <w:r w:rsidR="004C760B" w:rsidRPr="002D71DF">
        <w:t xml:space="preserve"> </w:t>
      </w:r>
      <w:r w:rsidRPr="002D71DF">
        <w:t>is</w:t>
      </w:r>
      <w:r w:rsidR="004C760B" w:rsidRPr="002D71DF">
        <w:t xml:space="preserve"> </w:t>
      </w:r>
      <w:r w:rsidR="009A01C3">
        <w:t>‘</w:t>
      </w:r>
      <w:r w:rsidRPr="002D71DF">
        <w:t>Ode</w:t>
      </w:r>
      <w:r w:rsidR="004C760B" w:rsidRPr="002D71DF">
        <w:t xml:space="preserve"> </w:t>
      </w:r>
      <w:r w:rsidRPr="002D71DF">
        <w:t>on</w:t>
      </w:r>
      <w:r w:rsidR="004C760B" w:rsidRPr="002D71DF">
        <w:t xml:space="preserve"> </w:t>
      </w:r>
      <w:r w:rsidRPr="002D71DF">
        <w:t>a</w:t>
      </w:r>
      <w:r w:rsidR="004C760B" w:rsidRPr="002D71DF">
        <w:t xml:space="preserve"> </w:t>
      </w:r>
      <w:r w:rsidRPr="002D71DF">
        <w:t>Grecian</w:t>
      </w:r>
      <w:r w:rsidR="004C760B" w:rsidRPr="002D71DF">
        <w:t xml:space="preserve"> </w:t>
      </w:r>
      <w:r w:rsidRPr="002D71DF">
        <w:t>Urn,</w:t>
      </w:r>
      <w:r w:rsidR="009A01C3">
        <w:t>’</w:t>
      </w:r>
      <w:r w:rsidR="004C760B" w:rsidRPr="002D71DF">
        <w:t xml:space="preserve"> </w:t>
      </w:r>
      <w:r w:rsidRPr="002D71DF">
        <w:t>by</w:t>
      </w:r>
      <w:r w:rsidR="004C760B" w:rsidRPr="002D71DF">
        <w:t xml:space="preserve"> </w:t>
      </w:r>
      <w:r w:rsidRPr="002D71DF">
        <w:t>celebrated</w:t>
      </w:r>
      <w:r w:rsidR="004C760B" w:rsidRPr="002D71DF">
        <w:t xml:space="preserve"> </w:t>
      </w:r>
      <w:r w:rsidRPr="002D71DF">
        <w:t>English</w:t>
      </w:r>
      <w:r w:rsidR="004C760B" w:rsidRPr="002D71DF">
        <w:t xml:space="preserve"> </w:t>
      </w:r>
      <w:r w:rsidRPr="002D71DF">
        <w:t>poet</w:t>
      </w:r>
      <w:r w:rsidR="004C760B" w:rsidRPr="002D71DF">
        <w:t xml:space="preserve"> </w:t>
      </w:r>
      <w:r w:rsidRPr="002D71DF">
        <w:t>John</w:t>
      </w:r>
      <w:r w:rsidR="004C760B" w:rsidRPr="002D71DF">
        <w:t xml:space="preserve"> </w:t>
      </w:r>
      <w:r w:rsidRPr="002D71DF">
        <w:t>Keats.</w:t>
      </w:r>
      <w:r w:rsidR="004C760B" w:rsidRPr="002D71DF">
        <w:t xml:space="preserve"> </w:t>
      </w:r>
      <w:r w:rsidRPr="002D71DF">
        <w:t>Keats</w:t>
      </w:r>
      <w:r w:rsidR="004C760B" w:rsidRPr="002D71DF">
        <w:t xml:space="preserve"> </w:t>
      </w:r>
      <w:r w:rsidRPr="002D71DF">
        <w:t>was</w:t>
      </w:r>
      <w:r w:rsidR="004C760B" w:rsidRPr="002D71DF">
        <w:t xml:space="preserve"> </w:t>
      </w:r>
      <w:r w:rsidRPr="002D71DF">
        <w:t>famous</w:t>
      </w:r>
      <w:r w:rsidR="004C760B" w:rsidRPr="002D71DF">
        <w:t xml:space="preserve"> </w:t>
      </w:r>
      <w:r w:rsidRPr="002D71DF">
        <w:t>for</w:t>
      </w:r>
      <w:r w:rsidR="004C760B" w:rsidRPr="002D71DF">
        <w:t xml:space="preserve"> </w:t>
      </w:r>
      <w:r w:rsidRPr="002D71DF">
        <w:t>his</w:t>
      </w:r>
      <w:r w:rsidR="004C760B" w:rsidRPr="002D71DF">
        <w:t xml:space="preserve"> </w:t>
      </w:r>
      <w:r w:rsidRPr="002D71DF">
        <w:t>use</w:t>
      </w:r>
      <w:r w:rsidR="004C760B" w:rsidRPr="002D71DF">
        <w:t xml:space="preserve"> </w:t>
      </w:r>
      <w:r w:rsidRPr="002D71DF">
        <w:t>of</w:t>
      </w:r>
      <w:r w:rsidR="009A01C3">
        <w:t> </w:t>
      </w:r>
      <w:r w:rsidRPr="002D71DF">
        <w:t>…</w:t>
      </w:r>
    </w:p>
    <w:p w14:paraId="23469AD1" w14:textId="4F1CD7B6" w:rsidR="00C504C8" w:rsidRPr="002D71DF" w:rsidRDefault="00C504C8" w:rsidP="00C504C8">
      <w:pPr>
        <w:rPr>
          <w:i/>
          <w:iCs/>
        </w:rPr>
      </w:pPr>
      <w:r w:rsidRPr="002D71DF">
        <w:rPr>
          <w:i/>
          <w:iCs/>
        </w:rPr>
        <w:t>(Misha’s</w:t>
      </w:r>
      <w:r w:rsidR="004C760B" w:rsidRPr="002D71DF">
        <w:rPr>
          <w:i/>
          <w:iCs/>
        </w:rPr>
        <w:t xml:space="preserve"> </w:t>
      </w:r>
      <w:r w:rsidRPr="002D71DF">
        <w:rPr>
          <w:i/>
          <w:iCs/>
        </w:rPr>
        <w:t>tone</w:t>
      </w:r>
      <w:r w:rsidR="004C760B" w:rsidRPr="002D71DF">
        <w:rPr>
          <w:i/>
          <w:iCs/>
        </w:rPr>
        <w:t xml:space="preserve"> </w:t>
      </w:r>
      <w:r w:rsidRPr="002D71DF">
        <w:rPr>
          <w:i/>
          <w:iCs/>
        </w:rPr>
        <w:t>is</w:t>
      </w:r>
      <w:r w:rsidR="004C760B" w:rsidRPr="002D71DF">
        <w:rPr>
          <w:i/>
          <w:iCs/>
        </w:rPr>
        <w:t xml:space="preserve"> </w:t>
      </w:r>
      <w:r w:rsidRPr="002D71DF">
        <w:rPr>
          <w:i/>
          <w:iCs/>
        </w:rPr>
        <w:t>formal,</w:t>
      </w:r>
      <w:r w:rsidR="004C760B" w:rsidRPr="002D71DF">
        <w:rPr>
          <w:i/>
          <w:iCs/>
        </w:rPr>
        <w:t xml:space="preserve"> </w:t>
      </w:r>
      <w:r w:rsidRPr="002D71DF">
        <w:rPr>
          <w:i/>
          <w:iCs/>
        </w:rPr>
        <w:t>rehearsed.</w:t>
      </w:r>
      <w:r w:rsidR="004C760B" w:rsidRPr="002D71DF">
        <w:rPr>
          <w:i/>
          <w:iCs/>
        </w:rPr>
        <w:t xml:space="preserve"> </w:t>
      </w:r>
      <w:r w:rsidRPr="002D71DF">
        <w:rPr>
          <w:i/>
          <w:iCs/>
        </w:rPr>
        <w:t>She’s</w:t>
      </w:r>
      <w:r w:rsidR="004C760B" w:rsidRPr="002D71DF">
        <w:rPr>
          <w:i/>
          <w:iCs/>
        </w:rPr>
        <w:t xml:space="preserve"> </w:t>
      </w:r>
      <w:r w:rsidRPr="002D71DF">
        <w:rPr>
          <w:i/>
          <w:iCs/>
        </w:rPr>
        <w:t>performing</w:t>
      </w:r>
      <w:r w:rsidR="004C760B" w:rsidRPr="002D71DF">
        <w:rPr>
          <w:i/>
          <w:iCs/>
        </w:rPr>
        <w:t xml:space="preserve"> </w:t>
      </w:r>
      <w:r w:rsidRPr="002D71DF">
        <w:rPr>
          <w:i/>
          <w:iCs/>
        </w:rPr>
        <w:t>the</w:t>
      </w:r>
      <w:r w:rsidR="004C760B" w:rsidRPr="002D71DF">
        <w:rPr>
          <w:i/>
          <w:iCs/>
        </w:rPr>
        <w:t xml:space="preserve"> </w:t>
      </w:r>
      <w:r w:rsidR="004E1CFE">
        <w:rPr>
          <w:i/>
          <w:iCs/>
        </w:rPr>
        <w:t>‘</w:t>
      </w:r>
      <w:r w:rsidRPr="002D71DF">
        <w:rPr>
          <w:i/>
          <w:iCs/>
        </w:rPr>
        <w:t>model</w:t>
      </w:r>
      <w:r w:rsidR="004C760B" w:rsidRPr="002D71DF">
        <w:rPr>
          <w:i/>
          <w:iCs/>
        </w:rPr>
        <w:t xml:space="preserve"> </w:t>
      </w:r>
      <w:r w:rsidRPr="002D71DF">
        <w:rPr>
          <w:i/>
          <w:iCs/>
        </w:rPr>
        <w:t>student</w:t>
      </w:r>
      <w:r w:rsidR="004E1CFE">
        <w:rPr>
          <w:i/>
          <w:iCs/>
        </w:rPr>
        <w:t>’</w:t>
      </w:r>
      <w:r w:rsidR="004C760B" w:rsidRPr="002D71DF">
        <w:rPr>
          <w:i/>
          <w:iCs/>
        </w:rPr>
        <w:t xml:space="preserve"> </w:t>
      </w:r>
      <w:r w:rsidRPr="002D71DF">
        <w:rPr>
          <w:i/>
          <w:iCs/>
        </w:rPr>
        <w:t>identity</w:t>
      </w:r>
      <w:r w:rsidR="004C760B" w:rsidRPr="002D71DF">
        <w:rPr>
          <w:i/>
          <w:iCs/>
        </w:rPr>
        <w:t xml:space="preserve"> </w:t>
      </w:r>
      <w:r w:rsidRPr="002D71DF">
        <w:rPr>
          <w:i/>
          <w:iCs/>
        </w:rPr>
        <w:t>expected</w:t>
      </w:r>
      <w:r w:rsidR="004C760B" w:rsidRPr="002D71DF">
        <w:rPr>
          <w:i/>
          <w:iCs/>
        </w:rPr>
        <w:t xml:space="preserve"> </w:t>
      </w:r>
      <w:r w:rsidRPr="002D71DF">
        <w:rPr>
          <w:i/>
          <w:iCs/>
        </w:rPr>
        <w:t>of</w:t>
      </w:r>
      <w:r w:rsidR="004C760B" w:rsidRPr="002D71DF">
        <w:rPr>
          <w:i/>
          <w:iCs/>
        </w:rPr>
        <w:t xml:space="preserve"> </w:t>
      </w:r>
      <w:r w:rsidRPr="002D71DF">
        <w:rPr>
          <w:i/>
          <w:iCs/>
        </w:rPr>
        <w:t>her</w:t>
      </w:r>
      <w:r w:rsidR="004C760B" w:rsidRPr="002D71DF">
        <w:rPr>
          <w:i/>
          <w:iCs/>
        </w:rPr>
        <w:t xml:space="preserve"> </w:t>
      </w:r>
      <w:r w:rsidRPr="002D71DF">
        <w:rPr>
          <w:i/>
          <w:iCs/>
        </w:rPr>
        <w:t>parents</w:t>
      </w:r>
      <w:r w:rsidR="004C760B" w:rsidRPr="002D71DF">
        <w:rPr>
          <w:i/>
          <w:iCs/>
        </w:rPr>
        <w:t xml:space="preserve"> </w:t>
      </w:r>
      <w:r w:rsidRPr="002D71DF">
        <w:rPr>
          <w:i/>
          <w:iCs/>
        </w:rPr>
        <w:t>and</w:t>
      </w:r>
      <w:r w:rsidR="004C760B" w:rsidRPr="002D71DF">
        <w:rPr>
          <w:i/>
          <w:iCs/>
        </w:rPr>
        <w:t xml:space="preserve"> </w:t>
      </w:r>
      <w:r w:rsidRPr="002D71DF">
        <w:rPr>
          <w:i/>
          <w:iCs/>
        </w:rPr>
        <w:t>teachers.</w:t>
      </w:r>
      <w:r w:rsidR="004C760B" w:rsidRPr="002D71DF">
        <w:rPr>
          <w:i/>
          <w:iCs/>
        </w:rPr>
        <w:t xml:space="preserve"> </w:t>
      </w:r>
      <w:r w:rsidRPr="002D71DF">
        <w:rPr>
          <w:i/>
          <w:iCs/>
        </w:rPr>
        <w:t>The</w:t>
      </w:r>
      <w:r w:rsidR="004C760B" w:rsidRPr="002D71DF">
        <w:rPr>
          <w:i/>
          <w:iCs/>
        </w:rPr>
        <w:t xml:space="preserve"> </w:t>
      </w:r>
      <w:r w:rsidRPr="002D71DF">
        <w:rPr>
          <w:i/>
          <w:iCs/>
        </w:rPr>
        <w:t>actor</w:t>
      </w:r>
      <w:r w:rsidR="004C760B" w:rsidRPr="002D71DF">
        <w:rPr>
          <w:i/>
          <w:iCs/>
        </w:rPr>
        <w:t xml:space="preserve"> </w:t>
      </w:r>
      <w:r w:rsidRPr="002D71DF">
        <w:rPr>
          <w:i/>
          <w:iCs/>
        </w:rPr>
        <w:t>could</w:t>
      </w:r>
      <w:r w:rsidR="004C760B" w:rsidRPr="002D71DF">
        <w:rPr>
          <w:i/>
          <w:iCs/>
        </w:rPr>
        <w:t xml:space="preserve"> </w:t>
      </w:r>
      <w:r w:rsidRPr="002D71DF">
        <w:rPr>
          <w:i/>
          <w:iCs/>
        </w:rPr>
        <w:t>use</w:t>
      </w:r>
      <w:r w:rsidR="004C760B" w:rsidRPr="002D71DF">
        <w:rPr>
          <w:i/>
          <w:iCs/>
        </w:rPr>
        <w:t xml:space="preserve"> </w:t>
      </w:r>
      <w:r w:rsidRPr="002D71DF">
        <w:rPr>
          <w:i/>
          <w:iCs/>
        </w:rPr>
        <w:t>precise</w:t>
      </w:r>
      <w:r w:rsidR="004C760B" w:rsidRPr="002D71DF">
        <w:rPr>
          <w:i/>
          <w:iCs/>
        </w:rPr>
        <w:t xml:space="preserve"> </w:t>
      </w:r>
      <w:r w:rsidRPr="002D71DF">
        <w:rPr>
          <w:i/>
          <w:iCs/>
        </w:rPr>
        <w:t>diction</w:t>
      </w:r>
      <w:r w:rsidR="004C760B" w:rsidRPr="002D71DF">
        <w:rPr>
          <w:i/>
          <w:iCs/>
        </w:rPr>
        <w:t xml:space="preserve"> </w:t>
      </w:r>
      <w:r w:rsidRPr="002D71DF">
        <w:rPr>
          <w:i/>
          <w:iCs/>
        </w:rPr>
        <w:t>and</w:t>
      </w:r>
      <w:r w:rsidR="004C760B" w:rsidRPr="002D71DF">
        <w:rPr>
          <w:i/>
          <w:iCs/>
        </w:rPr>
        <w:t xml:space="preserve"> </w:t>
      </w:r>
      <w:r w:rsidRPr="002D71DF">
        <w:rPr>
          <w:i/>
          <w:iCs/>
        </w:rPr>
        <w:t>upright</w:t>
      </w:r>
      <w:r w:rsidR="004C760B" w:rsidRPr="002D71DF">
        <w:rPr>
          <w:i/>
          <w:iCs/>
        </w:rPr>
        <w:t xml:space="preserve"> </w:t>
      </w:r>
      <w:r w:rsidRPr="002D71DF">
        <w:rPr>
          <w:i/>
          <w:iCs/>
        </w:rPr>
        <w:t>posture</w:t>
      </w:r>
      <w:r w:rsidR="004C760B" w:rsidRPr="002D71DF">
        <w:rPr>
          <w:i/>
          <w:iCs/>
        </w:rPr>
        <w:t xml:space="preserve"> </w:t>
      </w:r>
      <w:r w:rsidRPr="002D71DF">
        <w:rPr>
          <w:i/>
          <w:iCs/>
        </w:rPr>
        <w:t>to</w:t>
      </w:r>
      <w:r w:rsidR="004C760B" w:rsidRPr="002D71DF">
        <w:rPr>
          <w:i/>
          <w:iCs/>
        </w:rPr>
        <w:t xml:space="preserve"> </w:t>
      </w:r>
      <w:r w:rsidRPr="002D71DF">
        <w:rPr>
          <w:i/>
          <w:iCs/>
        </w:rPr>
        <w:t>show</w:t>
      </w:r>
      <w:r w:rsidR="004C760B" w:rsidRPr="002D71DF">
        <w:rPr>
          <w:i/>
          <w:iCs/>
        </w:rPr>
        <w:t xml:space="preserve"> </w:t>
      </w:r>
      <w:r w:rsidRPr="002D71DF">
        <w:rPr>
          <w:i/>
          <w:iCs/>
        </w:rPr>
        <w:t>this</w:t>
      </w:r>
      <w:r w:rsidR="004C760B" w:rsidRPr="002D71DF">
        <w:rPr>
          <w:i/>
          <w:iCs/>
        </w:rPr>
        <w:t xml:space="preserve"> </w:t>
      </w:r>
      <w:r w:rsidRPr="002D71DF">
        <w:rPr>
          <w:i/>
          <w:iCs/>
        </w:rPr>
        <w:t>pressure.)</w:t>
      </w:r>
    </w:p>
    <w:p w14:paraId="66AE1838" w14:textId="5E36D628" w:rsidR="00C504C8" w:rsidRPr="002D71DF" w:rsidRDefault="00C504C8" w:rsidP="00C504C8">
      <w:r w:rsidRPr="002D71DF">
        <w:rPr>
          <w:b/>
          <w:bCs/>
        </w:rPr>
        <w:t>Misha</w:t>
      </w:r>
      <w:r w:rsidRPr="002D71DF">
        <w:t>:</w:t>
      </w:r>
      <w:r w:rsidR="004C760B" w:rsidRPr="002D71DF">
        <w:t xml:space="preserve"> </w:t>
      </w:r>
      <w:r w:rsidRPr="002D71DF">
        <w:t>Ugh,</w:t>
      </w:r>
      <w:r w:rsidR="004C760B" w:rsidRPr="002D71DF">
        <w:t xml:space="preserve"> </w:t>
      </w:r>
      <w:r w:rsidRPr="002D71DF">
        <w:t>I</w:t>
      </w:r>
      <w:r w:rsidR="004C760B" w:rsidRPr="002D71DF">
        <w:t xml:space="preserve"> </w:t>
      </w:r>
      <w:r w:rsidRPr="002D71DF">
        <w:t>hate</w:t>
      </w:r>
      <w:r w:rsidR="004C760B" w:rsidRPr="002D71DF">
        <w:t xml:space="preserve"> </w:t>
      </w:r>
      <w:r w:rsidRPr="002D71DF">
        <w:t>this.</w:t>
      </w:r>
      <w:r w:rsidR="004C760B" w:rsidRPr="002D71DF">
        <w:t xml:space="preserve"> </w:t>
      </w:r>
      <w:r w:rsidRPr="002D71DF">
        <w:t>Surely</w:t>
      </w:r>
      <w:r w:rsidR="004C760B" w:rsidRPr="002D71DF">
        <w:t xml:space="preserve"> </w:t>
      </w:r>
      <w:r w:rsidRPr="002D71DF">
        <w:t>what</w:t>
      </w:r>
      <w:r w:rsidR="004C760B" w:rsidRPr="002D71DF">
        <w:t xml:space="preserve"> </w:t>
      </w:r>
      <w:r w:rsidRPr="002D71DF">
        <w:t>I’ve</w:t>
      </w:r>
      <w:r w:rsidR="004C760B" w:rsidRPr="002D71DF">
        <w:t xml:space="preserve"> </w:t>
      </w:r>
      <w:r w:rsidRPr="002D71DF">
        <w:t>written</w:t>
      </w:r>
      <w:r w:rsidR="004C760B" w:rsidRPr="002D71DF">
        <w:t xml:space="preserve"> </w:t>
      </w:r>
      <w:r w:rsidRPr="002D71DF">
        <w:t>is</w:t>
      </w:r>
      <w:r w:rsidR="004C760B" w:rsidRPr="002D71DF">
        <w:t xml:space="preserve"> </w:t>
      </w:r>
      <w:r w:rsidRPr="002D71DF">
        <w:t>enough?</w:t>
      </w:r>
      <w:r w:rsidR="004C760B" w:rsidRPr="002D71DF">
        <w:t xml:space="preserve"> </w:t>
      </w:r>
      <w:r w:rsidRPr="002D71DF">
        <w:t>Do</w:t>
      </w:r>
      <w:r w:rsidR="004C760B" w:rsidRPr="002D71DF">
        <w:t xml:space="preserve"> </w:t>
      </w:r>
      <w:r w:rsidRPr="002D71DF">
        <w:t>I</w:t>
      </w:r>
      <w:r w:rsidR="004C760B" w:rsidRPr="002D71DF">
        <w:t xml:space="preserve"> </w:t>
      </w:r>
      <w:r w:rsidRPr="002D71DF">
        <w:t>really</w:t>
      </w:r>
      <w:r w:rsidR="004C760B" w:rsidRPr="002D71DF">
        <w:t xml:space="preserve"> </w:t>
      </w:r>
      <w:r w:rsidRPr="002D71DF">
        <w:t>have</w:t>
      </w:r>
      <w:r w:rsidR="004C760B" w:rsidRPr="002D71DF">
        <w:t xml:space="preserve"> </w:t>
      </w:r>
      <w:r w:rsidRPr="002D71DF">
        <w:t>to</w:t>
      </w:r>
      <w:r w:rsidR="004C760B" w:rsidRPr="002D71DF">
        <w:t xml:space="preserve"> </w:t>
      </w:r>
      <w:r w:rsidRPr="002D71DF">
        <w:t>come</w:t>
      </w:r>
      <w:r w:rsidR="004C760B" w:rsidRPr="002D71DF">
        <w:t xml:space="preserve"> </w:t>
      </w:r>
      <w:r w:rsidRPr="002D71DF">
        <w:t>first</w:t>
      </w:r>
      <w:r w:rsidR="004C760B" w:rsidRPr="002D71DF">
        <w:t xml:space="preserve"> </w:t>
      </w:r>
      <w:r w:rsidRPr="002D71DF">
        <w:t>in</w:t>
      </w:r>
      <w:r w:rsidR="004C760B" w:rsidRPr="002D71DF">
        <w:t xml:space="preserve"> </w:t>
      </w:r>
      <w:r w:rsidRPr="002D71DF">
        <w:t>every</w:t>
      </w:r>
      <w:r w:rsidR="004C760B" w:rsidRPr="002D71DF">
        <w:t xml:space="preserve"> </w:t>
      </w:r>
      <w:r w:rsidRPr="002D71DF">
        <w:t>single</w:t>
      </w:r>
      <w:r w:rsidR="004C760B" w:rsidRPr="002D71DF">
        <w:t xml:space="preserve"> </w:t>
      </w:r>
      <w:r w:rsidRPr="002D71DF">
        <w:t>assessment?</w:t>
      </w:r>
    </w:p>
    <w:p w14:paraId="3FE40372" w14:textId="0540FA61" w:rsidR="00C504C8" w:rsidRPr="002D71DF" w:rsidRDefault="00C504C8" w:rsidP="00C504C8">
      <w:pPr>
        <w:rPr>
          <w:i/>
          <w:iCs/>
        </w:rPr>
      </w:pPr>
      <w:r w:rsidRPr="002D71DF">
        <w:rPr>
          <w:i/>
          <w:iCs/>
        </w:rPr>
        <w:t>(Shift</w:t>
      </w:r>
      <w:r w:rsidR="004C760B" w:rsidRPr="002D71DF">
        <w:rPr>
          <w:i/>
          <w:iCs/>
        </w:rPr>
        <w:t xml:space="preserve"> </w:t>
      </w:r>
      <w:r w:rsidRPr="002D71DF">
        <w:rPr>
          <w:i/>
          <w:iCs/>
        </w:rPr>
        <w:t>in</w:t>
      </w:r>
      <w:r w:rsidR="004C760B" w:rsidRPr="002D71DF">
        <w:rPr>
          <w:i/>
          <w:iCs/>
        </w:rPr>
        <w:t xml:space="preserve"> </w:t>
      </w:r>
      <w:r w:rsidRPr="002D71DF">
        <w:rPr>
          <w:i/>
          <w:iCs/>
        </w:rPr>
        <w:t>tone</w:t>
      </w:r>
      <w:r w:rsidR="004C760B" w:rsidRPr="002D71DF">
        <w:rPr>
          <w:i/>
          <w:iCs/>
        </w:rPr>
        <w:t xml:space="preserve"> </w:t>
      </w:r>
      <w:r w:rsidR="004E1CFE">
        <w:rPr>
          <w:i/>
          <w:iCs/>
        </w:rPr>
        <w:t>–</w:t>
      </w:r>
      <w:r w:rsidR="004C760B" w:rsidRPr="002D71DF">
        <w:rPr>
          <w:i/>
          <w:iCs/>
        </w:rPr>
        <w:t xml:space="preserve"> </w:t>
      </w:r>
      <w:r w:rsidRPr="002D71DF">
        <w:rPr>
          <w:i/>
          <w:iCs/>
        </w:rPr>
        <w:t>frustration</w:t>
      </w:r>
      <w:r w:rsidR="004C760B" w:rsidRPr="002D71DF">
        <w:rPr>
          <w:i/>
          <w:iCs/>
        </w:rPr>
        <w:t xml:space="preserve"> </w:t>
      </w:r>
      <w:r w:rsidRPr="002D71DF">
        <w:rPr>
          <w:i/>
          <w:iCs/>
        </w:rPr>
        <w:t>leaks</w:t>
      </w:r>
      <w:r w:rsidR="004C760B" w:rsidRPr="002D71DF">
        <w:rPr>
          <w:i/>
          <w:iCs/>
        </w:rPr>
        <w:t xml:space="preserve"> </w:t>
      </w:r>
      <w:r w:rsidRPr="002D71DF">
        <w:rPr>
          <w:i/>
          <w:iCs/>
        </w:rPr>
        <w:t>through.</w:t>
      </w:r>
      <w:r w:rsidR="004C760B" w:rsidRPr="002D71DF">
        <w:rPr>
          <w:i/>
          <w:iCs/>
        </w:rPr>
        <w:t xml:space="preserve"> </w:t>
      </w:r>
      <w:r w:rsidRPr="002D71DF">
        <w:rPr>
          <w:i/>
          <w:iCs/>
        </w:rPr>
        <w:t>This</w:t>
      </w:r>
      <w:r w:rsidR="004C760B" w:rsidRPr="002D71DF">
        <w:rPr>
          <w:i/>
          <w:iCs/>
        </w:rPr>
        <w:t xml:space="preserve"> </w:t>
      </w:r>
      <w:r w:rsidRPr="002D71DF">
        <w:rPr>
          <w:i/>
          <w:iCs/>
        </w:rPr>
        <w:t>reveals</w:t>
      </w:r>
      <w:r w:rsidR="004C760B" w:rsidRPr="002D71DF">
        <w:rPr>
          <w:i/>
          <w:iCs/>
        </w:rPr>
        <w:t xml:space="preserve"> </w:t>
      </w:r>
      <w:r w:rsidRPr="002D71DF">
        <w:rPr>
          <w:i/>
          <w:iCs/>
        </w:rPr>
        <w:t>Misha’s</w:t>
      </w:r>
      <w:r w:rsidR="004C760B" w:rsidRPr="002D71DF">
        <w:rPr>
          <w:i/>
          <w:iCs/>
        </w:rPr>
        <w:t xml:space="preserve"> </w:t>
      </w:r>
      <w:r w:rsidRPr="002D71DF">
        <w:rPr>
          <w:i/>
          <w:iCs/>
        </w:rPr>
        <w:t>internal</w:t>
      </w:r>
      <w:r w:rsidR="004C760B" w:rsidRPr="002D71DF">
        <w:rPr>
          <w:i/>
          <w:iCs/>
        </w:rPr>
        <w:t xml:space="preserve"> </w:t>
      </w:r>
      <w:r w:rsidRPr="002D71DF">
        <w:rPr>
          <w:i/>
          <w:iCs/>
        </w:rPr>
        <w:t>conflict</w:t>
      </w:r>
      <w:r w:rsidR="004C760B" w:rsidRPr="002D71DF">
        <w:rPr>
          <w:i/>
          <w:iCs/>
        </w:rPr>
        <w:t xml:space="preserve"> </w:t>
      </w:r>
      <w:r w:rsidRPr="002D71DF">
        <w:rPr>
          <w:i/>
          <w:iCs/>
        </w:rPr>
        <w:t>between</w:t>
      </w:r>
      <w:r w:rsidR="004C760B" w:rsidRPr="002D71DF">
        <w:rPr>
          <w:i/>
          <w:iCs/>
        </w:rPr>
        <w:t xml:space="preserve"> </w:t>
      </w:r>
      <w:r w:rsidRPr="002D71DF">
        <w:rPr>
          <w:i/>
          <w:iCs/>
        </w:rPr>
        <w:t>her</w:t>
      </w:r>
      <w:r w:rsidR="004C760B" w:rsidRPr="002D71DF">
        <w:rPr>
          <w:i/>
          <w:iCs/>
        </w:rPr>
        <w:t xml:space="preserve"> </w:t>
      </w:r>
      <w:r w:rsidRPr="002D71DF">
        <w:rPr>
          <w:i/>
          <w:iCs/>
        </w:rPr>
        <w:t>perfectionism</w:t>
      </w:r>
      <w:r w:rsidR="004C760B" w:rsidRPr="002D71DF">
        <w:rPr>
          <w:i/>
          <w:iCs/>
        </w:rPr>
        <w:t xml:space="preserve"> </w:t>
      </w:r>
      <w:r w:rsidRPr="002D71DF">
        <w:rPr>
          <w:i/>
          <w:iCs/>
        </w:rPr>
        <w:t>and</w:t>
      </w:r>
      <w:r w:rsidR="004C760B" w:rsidRPr="002D71DF">
        <w:rPr>
          <w:i/>
          <w:iCs/>
        </w:rPr>
        <w:t xml:space="preserve"> </w:t>
      </w:r>
      <w:r w:rsidRPr="002D71DF">
        <w:rPr>
          <w:i/>
          <w:iCs/>
        </w:rPr>
        <w:t>exhaustion.</w:t>
      </w:r>
      <w:r w:rsidR="004C760B" w:rsidRPr="002D71DF">
        <w:rPr>
          <w:i/>
          <w:iCs/>
        </w:rPr>
        <w:t xml:space="preserve"> </w:t>
      </w:r>
      <w:r w:rsidRPr="002D71DF">
        <w:rPr>
          <w:i/>
          <w:iCs/>
        </w:rPr>
        <w:t>Pause</w:t>
      </w:r>
      <w:r w:rsidR="004C760B" w:rsidRPr="002D71DF">
        <w:rPr>
          <w:i/>
          <w:iCs/>
        </w:rPr>
        <w:t xml:space="preserve"> </w:t>
      </w:r>
      <w:r w:rsidRPr="002D71DF">
        <w:rPr>
          <w:i/>
          <w:iCs/>
        </w:rPr>
        <w:t>here</w:t>
      </w:r>
      <w:r w:rsidR="004C760B" w:rsidRPr="002D71DF">
        <w:rPr>
          <w:i/>
          <w:iCs/>
        </w:rPr>
        <w:t xml:space="preserve"> </w:t>
      </w:r>
      <w:r w:rsidRPr="002D71DF">
        <w:rPr>
          <w:i/>
          <w:iCs/>
        </w:rPr>
        <w:t>for</w:t>
      </w:r>
      <w:r w:rsidR="004C760B" w:rsidRPr="002D71DF">
        <w:rPr>
          <w:i/>
          <w:iCs/>
        </w:rPr>
        <w:t xml:space="preserve"> </w:t>
      </w:r>
      <w:r w:rsidRPr="002D71DF">
        <w:rPr>
          <w:i/>
          <w:iCs/>
        </w:rPr>
        <w:t>emotional</w:t>
      </w:r>
      <w:r w:rsidR="004C760B" w:rsidRPr="002D71DF">
        <w:rPr>
          <w:i/>
          <w:iCs/>
        </w:rPr>
        <w:t xml:space="preserve"> </w:t>
      </w:r>
      <w:r w:rsidRPr="002D71DF">
        <w:rPr>
          <w:i/>
          <w:iCs/>
        </w:rPr>
        <w:t>contrast.)</w:t>
      </w:r>
    </w:p>
    <w:p w14:paraId="296503DB" w14:textId="33018953" w:rsidR="00C504C8" w:rsidRPr="002D71DF" w:rsidRDefault="00C504C8" w:rsidP="00C504C8">
      <w:r w:rsidRPr="002D71DF">
        <w:rPr>
          <w:b/>
          <w:bCs/>
        </w:rPr>
        <w:t>Misha’s</w:t>
      </w:r>
      <w:r w:rsidR="004C760B" w:rsidRPr="002D71DF">
        <w:rPr>
          <w:b/>
          <w:bCs/>
        </w:rPr>
        <w:t xml:space="preserve"> </w:t>
      </w:r>
      <w:r w:rsidRPr="002D71DF">
        <w:rPr>
          <w:b/>
          <w:bCs/>
        </w:rPr>
        <w:t>Mum</w:t>
      </w:r>
      <w:r w:rsidR="004C760B" w:rsidRPr="002D71DF">
        <w:t xml:space="preserve"> </w:t>
      </w:r>
      <w:r w:rsidRPr="002D71DF">
        <w:t>(off-stage):</w:t>
      </w:r>
      <w:r w:rsidR="004C760B" w:rsidRPr="002D71DF">
        <w:t xml:space="preserve"> </w:t>
      </w:r>
      <w:r w:rsidRPr="002D71DF">
        <w:t>70?</w:t>
      </w:r>
      <w:r w:rsidR="004C760B" w:rsidRPr="002D71DF">
        <w:t xml:space="preserve"> </w:t>
      </w:r>
      <w:r w:rsidR="004E1CFE">
        <w:t xml:space="preserve">70? </w:t>
      </w:r>
      <w:r w:rsidRPr="002D71DF">
        <w:t>This</w:t>
      </w:r>
      <w:r w:rsidR="004C760B" w:rsidRPr="002D71DF">
        <w:t xml:space="preserve"> </w:t>
      </w:r>
      <w:r w:rsidRPr="002D71DF">
        <w:t>is</w:t>
      </w:r>
      <w:r w:rsidR="004C760B" w:rsidRPr="002D71DF">
        <w:t xml:space="preserve"> </w:t>
      </w:r>
      <w:r w:rsidRPr="002D71DF">
        <w:t>the</w:t>
      </w:r>
      <w:r w:rsidR="004C760B" w:rsidRPr="002D71DF">
        <w:t xml:space="preserve"> </w:t>
      </w:r>
      <w:r w:rsidRPr="002D71DF">
        <w:t>best</w:t>
      </w:r>
      <w:r w:rsidR="004C760B" w:rsidRPr="002D71DF">
        <w:t xml:space="preserve"> </w:t>
      </w:r>
      <w:r w:rsidRPr="002D71DF">
        <w:t>you</w:t>
      </w:r>
      <w:r w:rsidR="004C760B" w:rsidRPr="002D71DF">
        <w:t xml:space="preserve"> </w:t>
      </w:r>
      <w:r w:rsidRPr="002D71DF">
        <w:t>could</w:t>
      </w:r>
      <w:r w:rsidR="004C760B" w:rsidRPr="002D71DF">
        <w:t xml:space="preserve"> </w:t>
      </w:r>
      <w:r w:rsidRPr="002D71DF">
        <w:t>do?</w:t>
      </w:r>
    </w:p>
    <w:p w14:paraId="2351C16D" w14:textId="1A97672F" w:rsidR="00C504C8" w:rsidRPr="002D71DF" w:rsidRDefault="00C504C8" w:rsidP="00C504C8">
      <w:r w:rsidRPr="002D71DF">
        <w:rPr>
          <w:b/>
          <w:bCs/>
        </w:rPr>
        <w:t>Misha’s</w:t>
      </w:r>
      <w:r w:rsidR="004C760B" w:rsidRPr="002D71DF">
        <w:rPr>
          <w:b/>
          <w:bCs/>
        </w:rPr>
        <w:t xml:space="preserve"> </w:t>
      </w:r>
      <w:r w:rsidRPr="002D71DF">
        <w:rPr>
          <w:b/>
          <w:bCs/>
        </w:rPr>
        <w:t>Dad</w:t>
      </w:r>
      <w:r w:rsidR="004C760B" w:rsidRPr="002D71DF">
        <w:t xml:space="preserve"> </w:t>
      </w:r>
      <w:r w:rsidRPr="002D71DF">
        <w:t>(off-stage):</w:t>
      </w:r>
      <w:r w:rsidR="004C760B" w:rsidRPr="002D71DF">
        <w:t xml:space="preserve"> </w:t>
      </w:r>
      <w:r w:rsidRPr="002D71DF">
        <w:t>Monica</w:t>
      </w:r>
      <w:r w:rsidR="004C760B" w:rsidRPr="002D71DF">
        <w:t xml:space="preserve"> </w:t>
      </w:r>
      <w:r w:rsidRPr="002D71DF">
        <w:t>got</w:t>
      </w:r>
      <w:r w:rsidR="004C760B" w:rsidRPr="002D71DF">
        <w:t xml:space="preserve"> </w:t>
      </w:r>
      <w:r w:rsidRPr="002D71DF">
        <w:t>into</w:t>
      </w:r>
      <w:r w:rsidR="004C760B" w:rsidRPr="002D71DF">
        <w:t xml:space="preserve"> </w:t>
      </w:r>
      <w:r w:rsidRPr="002D71DF">
        <w:t>Medicine</w:t>
      </w:r>
      <w:r w:rsidR="004C760B" w:rsidRPr="002D71DF">
        <w:t xml:space="preserve"> </w:t>
      </w:r>
      <w:r w:rsidRPr="002D71DF">
        <w:t>at</w:t>
      </w:r>
      <w:r w:rsidR="004C760B" w:rsidRPr="002D71DF">
        <w:t xml:space="preserve"> </w:t>
      </w:r>
      <w:r w:rsidRPr="002D71DF">
        <w:t>UNSW!</w:t>
      </w:r>
    </w:p>
    <w:p w14:paraId="12763669" w14:textId="4AF16F22" w:rsidR="00C504C8" w:rsidRPr="002D71DF" w:rsidRDefault="00C504C8" w:rsidP="00C504C8">
      <w:pPr>
        <w:rPr>
          <w:i/>
          <w:iCs/>
        </w:rPr>
      </w:pPr>
      <w:r w:rsidRPr="002D71DF">
        <w:rPr>
          <w:i/>
          <w:iCs/>
        </w:rPr>
        <w:t>(Sound</w:t>
      </w:r>
      <w:r w:rsidR="004C760B" w:rsidRPr="002D71DF">
        <w:rPr>
          <w:i/>
          <w:iCs/>
        </w:rPr>
        <w:t xml:space="preserve"> </w:t>
      </w:r>
      <w:r w:rsidRPr="002D71DF">
        <w:rPr>
          <w:i/>
          <w:iCs/>
        </w:rPr>
        <w:t>design</w:t>
      </w:r>
      <w:r w:rsidR="004C760B" w:rsidRPr="002D71DF">
        <w:rPr>
          <w:i/>
          <w:iCs/>
        </w:rPr>
        <w:t xml:space="preserve"> </w:t>
      </w:r>
      <w:r w:rsidRPr="002D71DF">
        <w:rPr>
          <w:i/>
          <w:iCs/>
        </w:rPr>
        <w:t>note:</w:t>
      </w:r>
      <w:r w:rsidR="004C760B" w:rsidRPr="002D71DF">
        <w:rPr>
          <w:i/>
          <w:iCs/>
        </w:rPr>
        <w:t xml:space="preserve"> </w:t>
      </w:r>
      <w:r w:rsidR="004E1CFE">
        <w:rPr>
          <w:i/>
          <w:iCs/>
        </w:rPr>
        <w:t>t</w:t>
      </w:r>
      <w:r w:rsidRPr="002D71DF">
        <w:rPr>
          <w:i/>
          <w:iCs/>
        </w:rPr>
        <w:t>hese</w:t>
      </w:r>
      <w:r w:rsidR="004C760B" w:rsidRPr="002D71DF">
        <w:rPr>
          <w:i/>
          <w:iCs/>
        </w:rPr>
        <w:t xml:space="preserve"> </w:t>
      </w:r>
      <w:r w:rsidRPr="002D71DF">
        <w:rPr>
          <w:i/>
          <w:iCs/>
        </w:rPr>
        <w:t>voices</w:t>
      </w:r>
      <w:r w:rsidR="004C760B" w:rsidRPr="002D71DF">
        <w:rPr>
          <w:i/>
          <w:iCs/>
        </w:rPr>
        <w:t xml:space="preserve"> </w:t>
      </w:r>
      <w:r w:rsidRPr="002D71DF">
        <w:rPr>
          <w:i/>
          <w:iCs/>
        </w:rPr>
        <w:t>should</w:t>
      </w:r>
      <w:r w:rsidR="004C760B" w:rsidRPr="002D71DF">
        <w:rPr>
          <w:i/>
          <w:iCs/>
        </w:rPr>
        <w:t xml:space="preserve"> </w:t>
      </w:r>
      <w:r w:rsidRPr="002D71DF">
        <w:rPr>
          <w:i/>
          <w:iCs/>
        </w:rPr>
        <w:t>echo</w:t>
      </w:r>
      <w:r w:rsidR="004C760B" w:rsidRPr="002D71DF">
        <w:rPr>
          <w:i/>
          <w:iCs/>
        </w:rPr>
        <w:t xml:space="preserve"> </w:t>
      </w:r>
      <w:r w:rsidRPr="002D71DF">
        <w:rPr>
          <w:i/>
          <w:iCs/>
        </w:rPr>
        <w:t>or</w:t>
      </w:r>
      <w:r w:rsidR="004C760B" w:rsidRPr="002D71DF">
        <w:rPr>
          <w:i/>
          <w:iCs/>
        </w:rPr>
        <w:t xml:space="preserve"> </w:t>
      </w:r>
      <w:r w:rsidRPr="002D71DF">
        <w:rPr>
          <w:i/>
          <w:iCs/>
        </w:rPr>
        <w:t>distort</w:t>
      </w:r>
      <w:r w:rsidR="004C760B" w:rsidRPr="002D71DF">
        <w:rPr>
          <w:i/>
          <w:iCs/>
        </w:rPr>
        <w:t xml:space="preserve"> </w:t>
      </w:r>
      <w:r w:rsidRPr="002D71DF">
        <w:rPr>
          <w:i/>
          <w:iCs/>
        </w:rPr>
        <w:t>slightly</w:t>
      </w:r>
      <w:r w:rsidR="004C760B" w:rsidRPr="002D71DF">
        <w:rPr>
          <w:i/>
          <w:iCs/>
        </w:rPr>
        <w:t xml:space="preserve"> </w:t>
      </w:r>
      <w:r w:rsidR="004E1CFE">
        <w:rPr>
          <w:i/>
          <w:iCs/>
        </w:rPr>
        <w:t>–</w:t>
      </w:r>
      <w:r w:rsidR="004C760B" w:rsidRPr="002D71DF">
        <w:rPr>
          <w:i/>
          <w:iCs/>
        </w:rPr>
        <w:t xml:space="preserve"> </w:t>
      </w:r>
      <w:r w:rsidRPr="002D71DF">
        <w:rPr>
          <w:i/>
          <w:iCs/>
        </w:rPr>
        <w:t>representing</w:t>
      </w:r>
      <w:r w:rsidR="004C760B" w:rsidRPr="002D71DF">
        <w:rPr>
          <w:i/>
          <w:iCs/>
        </w:rPr>
        <w:t xml:space="preserve"> </w:t>
      </w:r>
      <w:r w:rsidRPr="002D71DF">
        <w:rPr>
          <w:i/>
          <w:iCs/>
        </w:rPr>
        <w:t>the</w:t>
      </w:r>
      <w:r w:rsidR="004C760B" w:rsidRPr="002D71DF">
        <w:rPr>
          <w:i/>
          <w:iCs/>
        </w:rPr>
        <w:t xml:space="preserve"> </w:t>
      </w:r>
      <w:r w:rsidR="004E1CFE">
        <w:rPr>
          <w:i/>
          <w:iCs/>
        </w:rPr>
        <w:t>‘</w:t>
      </w:r>
      <w:r w:rsidRPr="002D71DF">
        <w:rPr>
          <w:i/>
          <w:iCs/>
        </w:rPr>
        <w:t>internalised</w:t>
      </w:r>
      <w:r w:rsidR="004C760B" w:rsidRPr="002D71DF">
        <w:rPr>
          <w:i/>
          <w:iCs/>
        </w:rPr>
        <w:t xml:space="preserve"> </w:t>
      </w:r>
      <w:r w:rsidRPr="002D71DF">
        <w:rPr>
          <w:i/>
          <w:iCs/>
        </w:rPr>
        <w:t>pressure</w:t>
      </w:r>
      <w:r w:rsidR="004E1CFE">
        <w:rPr>
          <w:i/>
          <w:iCs/>
        </w:rPr>
        <w:t>’</w:t>
      </w:r>
      <w:r w:rsidR="004C760B" w:rsidRPr="002D71DF">
        <w:rPr>
          <w:i/>
          <w:iCs/>
        </w:rPr>
        <w:t xml:space="preserve"> </w:t>
      </w:r>
      <w:r w:rsidRPr="002D71DF">
        <w:rPr>
          <w:i/>
          <w:iCs/>
        </w:rPr>
        <w:t>rather</w:t>
      </w:r>
      <w:r w:rsidR="004C760B" w:rsidRPr="002D71DF">
        <w:rPr>
          <w:i/>
          <w:iCs/>
        </w:rPr>
        <w:t xml:space="preserve"> </w:t>
      </w:r>
      <w:r w:rsidRPr="002D71DF">
        <w:rPr>
          <w:i/>
          <w:iCs/>
        </w:rPr>
        <w:t>than</w:t>
      </w:r>
      <w:r w:rsidR="004C760B" w:rsidRPr="002D71DF">
        <w:rPr>
          <w:i/>
          <w:iCs/>
        </w:rPr>
        <w:t xml:space="preserve"> </w:t>
      </w:r>
      <w:r w:rsidRPr="002D71DF">
        <w:rPr>
          <w:i/>
          <w:iCs/>
        </w:rPr>
        <w:t>literal</w:t>
      </w:r>
      <w:r w:rsidR="004C760B" w:rsidRPr="002D71DF">
        <w:rPr>
          <w:i/>
          <w:iCs/>
        </w:rPr>
        <w:t xml:space="preserve"> </w:t>
      </w:r>
      <w:r w:rsidRPr="002D71DF">
        <w:rPr>
          <w:i/>
          <w:iCs/>
        </w:rPr>
        <w:t>dialogue.</w:t>
      </w:r>
      <w:r w:rsidR="004C760B" w:rsidRPr="002D71DF">
        <w:rPr>
          <w:i/>
          <w:iCs/>
        </w:rPr>
        <w:t xml:space="preserve"> </w:t>
      </w:r>
      <w:r w:rsidRPr="002D71DF">
        <w:rPr>
          <w:i/>
          <w:iCs/>
        </w:rPr>
        <w:t>Lighting</w:t>
      </w:r>
      <w:r w:rsidR="004C760B" w:rsidRPr="002D71DF">
        <w:rPr>
          <w:i/>
          <w:iCs/>
        </w:rPr>
        <w:t xml:space="preserve"> </w:t>
      </w:r>
      <w:r w:rsidRPr="002D71DF">
        <w:rPr>
          <w:i/>
          <w:iCs/>
        </w:rPr>
        <w:t>can</w:t>
      </w:r>
      <w:r w:rsidR="004C760B" w:rsidRPr="002D71DF">
        <w:rPr>
          <w:i/>
          <w:iCs/>
        </w:rPr>
        <w:t xml:space="preserve"> </w:t>
      </w:r>
      <w:r w:rsidRPr="002D71DF">
        <w:rPr>
          <w:i/>
          <w:iCs/>
        </w:rPr>
        <w:t>isolate</w:t>
      </w:r>
      <w:r w:rsidR="004C760B" w:rsidRPr="002D71DF">
        <w:rPr>
          <w:i/>
          <w:iCs/>
        </w:rPr>
        <w:t xml:space="preserve"> </w:t>
      </w:r>
      <w:r w:rsidRPr="002D71DF">
        <w:rPr>
          <w:i/>
          <w:iCs/>
        </w:rPr>
        <w:t>Misha</w:t>
      </w:r>
      <w:r w:rsidR="004C760B" w:rsidRPr="002D71DF">
        <w:rPr>
          <w:i/>
          <w:iCs/>
        </w:rPr>
        <w:t xml:space="preserve"> </w:t>
      </w:r>
      <w:r w:rsidRPr="002D71DF">
        <w:rPr>
          <w:i/>
          <w:iCs/>
        </w:rPr>
        <w:t>to</w:t>
      </w:r>
      <w:r w:rsidR="004C760B" w:rsidRPr="002D71DF">
        <w:rPr>
          <w:i/>
          <w:iCs/>
        </w:rPr>
        <w:t xml:space="preserve"> </w:t>
      </w:r>
      <w:r w:rsidRPr="002D71DF">
        <w:rPr>
          <w:i/>
          <w:iCs/>
        </w:rPr>
        <w:t>heighten</w:t>
      </w:r>
      <w:r w:rsidR="004C760B" w:rsidRPr="002D71DF">
        <w:rPr>
          <w:i/>
          <w:iCs/>
        </w:rPr>
        <w:t xml:space="preserve"> </w:t>
      </w:r>
      <w:r w:rsidRPr="002D71DF">
        <w:rPr>
          <w:i/>
          <w:iCs/>
        </w:rPr>
        <w:t>the</w:t>
      </w:r>
      <w:r w:rsidR="004C760B" w:rsidRPr="002D71DF">
        <w:rPr>
          <w:i/>
          <w:iCs/>
        </w:rPr>
        <w:t xml:space="preserve"> </w:t>
      </w:r>
      <w:r w:rsidRPr="002D71DF">
        <w:rPr>
          <w:i/>
          <w:iCs/>
        </w:rPr>
        <w:t>sense</w:t>
      </w:r>
      <w:r w:rsidR="004C760B" w:rsidRPr="002D71DF">
        <w:rPr>
          <w:i/>
          <w:iCs/>
        </w:rPr>
        <w:t xml:space="preserve"> </w:t>
      </w:r>
      <w:r w:rsidRPr="002D71DF">
        <w:rPr>
          <w:i/>
          <w:iCs/>
        </w:rPr>
        <w:t>of</w:t>
      </w:r>
      <w:r w:rsidR="004C760B" w:rsidRPr="002D71DF">
        <w:rPr>
          <w:i/>
          <w:iCs/>
        </w:rPr>
        <w:t xml:space="preserve"> </w:t>
      </w:r>
      <w:r w:rsidRPr="002D71DF">
        <w:rPr>
          <w:i/>
          <w:iCs/>
        </w:rPr>
        <w:t>entrapment.)</w:t>
      </w:r>
    </w:p>
    <w:p w14:paraId="5C121C61" w14:textId="478A28D8" w:rsidR="00C504C8" w:rsidRPr="002D71DF" w:rsidRDefault="00C504C8" w:rsidP="00C504C8">
      <w:r w:rsidRPr="002D71DF">
        <w:rPr>
          <w:b/>
          <w:bCs/>
        </w:rPr>
        <w:t>Laila</w:t>
      </w:r>
      <w:r w:rsidRPr="002D71DF">
        <w:t>:</w:t>
      </w:r>
      <w:r w:rsidR="004C760B" w:rsidRPr="002D71DF">
        <w:t xml:space="preserve"> </w:t>
      </w:r>
      <w:r w:rsidRPr="002D71DF">
        <w:t>Some</w:t>
      </w:r>
      <w:r w:rsidR="004C760B" w:rsidRPr="002D71DF">
        <w:t xml:space="preserve"> </w:t>
      </w:r>
      <w:r w:rsidRPr="002D71DF">
        <w:t>people</w:t>
      </w:r>
      <w:r w:rsidR="004C760B" w:rsidRPr="002D71DF">
        <w:t xml:space="preserve"> </w:t>
      </w:r>
      <w:r w:rsidRPr="002D71DF">
        <w:t>can’t</w:t>
      </w:r>
      <w:r w:rsidR="004C760B" w:rsidRPr="002D71DF">
        <w:t xml:space="preserve"> </w:t>
      </w:r>
      <w:r w:rsidRPr="002D71DF">
        <w:t>handle</w:t>
      </w:r>
      <w:r w:rsidR="004C760B" w:rsidRPr="002D71DF">
        <w:t xml:space="preserve"> </w:t>
      </w:r>
      <w:r w:rsidRPr="002D71DF">
        <w:t>their</w:t>
      </w:r>
      <w:r w:rsidR="004C760B" w:rsidRPr="002D71DF">
        <w:t xml:space="preserve"> </w:t>
      </w:r>
      <w:r w:rsidRPr="002D71DF">
        <w:t>spice.</w:t>
      </w:r>
      <w:r w:rsidR="004C760B" w:rsidRPr="002D71DF">
        <w:t xml:space="preserve"> </w:t>
      </w:r>
      <w:r w:rsidRPr="002D71DF">
        <w:t>Fragrant,</w:t>
      </w:r>
      <w:r w:rsidR="004C760B" w:rsidRPr="002D71DF">
        <w:t xml:space="preserve"> </w:t>
      </w:r>
      <w:r w:rsidRPr="002D71DF">
        <w:t>pungent,</w:t>
      </w:r>
      <w:r w:rsidR="004C760B" w:rsidRPr="002D71DF">
        <w:t xml:space="preserve"> </w:t>
      </w:r>
      <w:r w:rsidRPr="002D71DF">
        <w:t>tongue-twisting</w:t>
      </w:r>
      <w:r w:rsidR="004C760B" w:rsidRPr="002D71DF">
        <w:t xml:space="preserve"> </w:t>
      </w:r>
      <w:r w:rsidRPr="002D71DF">
        <w:t>delights</w:t>
      </w:r>
      <w:r w:rsidR="004E1CFE">
        <w:t> </w:t>
      </w:r>
      <w:r w:rsidRPr="002D71DF">
        <w:t>…</w:t>
      </w:r>
    </w:p>
    <w:p w14:paraId="3DD7A4F5" w14:textId="5633DB35" w:rsidR="00C504C8" w:rsidRPr="002D71DF" w:rsidRDefault="00C504C8" w:rsidP="00C504C8">
      <w:pPr>
        <w:rPr>
          <w:i/>
          <w:iCs/>
        </w:rPr>
      </w:pPr>
      <w:r w:rsidRPr="002D71DF">
        <w:rPr>
          <w:i/>
          <w:iCs/>
        </w:rPr>
        <w:t>(Laila’s</w:t>
      </w:r>
      <w:r w:rsidR="004C760B" w:rsidRPr="002D71DF">
        <w:rPr>
          <w:i/>
          <w:iCs/>
        </w:rPr>
        <w:t xml:space="preserve"> </w:t>
      </w:r>
      <w:r w:rsidRPr="002D71DF">
        <w:rPr>
          <w:i/>
          <w:iCs/>
        </w:rPr>
        <w:t>vlog</w:t>
      </w:r>
      <w:r w:rsidR="004C760B" w:rsidRPr="002D71DF">
        <w:rPr>
          <w:i/>
          <w:iCs/>
        </w:rPr>
        <w:t xml:space="preserve"> </w:t>
      </w:r>
      <w:r w:rsidRPr="002D71DF">
        <w:rPr>
          <w:i/>
          <w:iCs/>
        </w:rPr>
        <w:t>contrasts</w:t>
      </w:r>
      <w:r w:rsidR="004C760B" w:rsidRPr="002D71DF">
        <w:rPr>
          <w:i/>
          <w:iCs/>
        </w:rPr>
        <w:t xml:space="preserve"> </w:t>
      </w:r>
      <w:r w:rsidRPr="002D71DF">
        <w:rPr>
          <w:i/>
          <w:iCs/>
        </w:rPr>
        <w:t>Misha’s</w:t>
      </w:r>
      <w:r w:rsidR="004C760B" w:rsidRPr="002D71DF">
        <w:rPr>
          <w:i/>
          <w:iCs/>
        </w:rPr>
        <w:t xml:space="preserve"> </w:t>
      </w:r>
      <w:r w:rsidRPr="002D71DF">
        <w:rPr>
          <w:i/>
          <w:iCs/>
        </w:rPr>
        <w:t>rigidity</w:t>
      </w:r>
      <w:r w:rsidR="004C760B" w:rsidRPr="002D71DF">
        <w:rPr>
          <w:i/>
          <w:iCs/>
        </w:rPr>
        <w:t xml:space="preserve"> </w:t>
      </w:r>
      <w:r w:rsidR="004E1CFE">
        <w:rPr>
          <w:i/>
          <w:iCs/>
        </w:rPr>
        <w:t>–</w:t>
      </w:r>
      <w:r w:rsidR="004C760B" w:rsidRPr="002D71DF">
        <w:rPr>
          <w:i/>
          <w:iCs/>
        </w:rPr>
        <w:t xml:space="preserve"> </w:t>
      </w:r>
      <w:r w:rsidRPr="002D71DF">
        <w:rPr>
          <w:i/>
          <w:iCs/>
        </w:rPr>
        <w:t>vibrant,</w:t>
      </w:r>
      <w:r w:rsidR="004C760B" w:rsidRPr="002D71DF">
        <w:rPr>
          <w:i/>
          <w:iCs/>
        </w:rPr>
        <w:t xml:space="preserve"> </w:t>
      </w:r>
      <w:r w:rsidRPr="002D71DF">
        <w:rPr>
          <w:i/>
          <w:iCs/>
        </w:rPr>
        <w:t>rhythmic,</w:t>
      </w:r>
      <w:r w:rsidR="004C760B" w:rsidRPr="002D71DF">
        <w:rPr>
          <w:i/>
          <w:iCs/>
        </w:rPr>
        <w:t xml:space="preserve"> </w:t>
      </w:r>
      <w:r w:rsidRPr="002D71DF">
        <w:rPr>
          <w:i/>
          <w:iCs/>
        </w:rPr>
        <w:t>unapologetic.</w:t>
      </w:r>
      <w:r w:rsidR="004C760B" w:rsidRPr="002D71DF">
        <w:rPr>
          <w:i/>
          <w:iCs/>
        </w:rPr>
        <w:t xml:space="preserve"> </w:t>
      </w:r>
      <w:r w:rsidRPr="002D71DF">
        <w:rPr>
          <w:i/>
          <w:iCs/>
        </w:rPr>
        <w:t>Actor</w:t>
      </w:r>
      <w:r w:rsidR="004C760B" w:rsidRPr="002D71DF">
        <w:rPr>
          <w:i/>
          <w:iCs/>
        </w:rPr>
        <w:t xml:space="preserve"> </w:t>
      </w:r>
      <w:r w:rsidRPr="002D71DF">
        <w:rPr>
          <w:i/>
          <w:iCs/>
        </w:rPr>
        <w:t>could</w:t>
      </w:r>
      <w:r w:rsidR="004C760B" w:rsidRPr="002D71DF">
        <w:rPr>
          <w:i/>
          <w:iCs/>
        </w:rPr>
        <w:t xml:space="preserve"> </w:t>
      </w:r>
      <w:r w:rsidRPr="002D71DF">
        <w:rPr>
          <w:i/>
          <w:iCs/>
        </w:rPr>
        <w:t>use</w:t>
      </w:r>
      <w:r w:rsidR="004C760B" w:rsidRPr="002D71DF">
        <w:rPr>
          <w:i/>
          <w:iCs/>
        </w:rPr>
        <w:t xml:space="preserve"> </w:t>
      </w:r>
      <w:r w:rsidRPr="002D71DF">
        <w:rPr>
          <w:i/>
          <w:iCs/>
        </w:rPr>
        <w:t>physicality</w:t>
      </w:r>
      <w:r w:rsidR="004C760B" w:rsidRPr="002D71DF">
        <w:rPr>
          <w:i/>
          <w:iCs/>
        </w:rPr>
        <w:t xml:space="preserve"> </w:t>
      </w:r>
      <w:r w:rsidR="004E1CFE">
        <w:rPr>
          <w:i/>
          <w:iCs/>
        </w:rPr>
        <w:t>–</w:t>
      </w:r>
      <w:r w:rsidR="004C760B" w:rsidRPr="002D71DF">
        <w:rPr>
          <w:i/>
          <w:iCs/>
        </w:rPr>
        <w:t xml:space="preserve"> </w:t>
      </w:r>
      <w:r w:rsidRPr="002D71DF">
        <w:rPr>
          <w:i/>
          <w:iCs/>
        </w:rPr>
        <w:t>pacing,</w:t>
      </w:r>
      <w:r w:rsidR="004C760B" w:rsidRPr="002D71DF">
        <w:rPr>
          <w:i/>
          <w:iCs/>
        </w:rPr>
        <w:t xml:space="preserve"> </w:t>
      </w:r>
      <w:r w:rsidRPr="002D71DF">
        <w:rPr>
          <w:i/>
          <w:iCs/>
        </w:rPr>
        <w:t>gestures,</w:t>
      </w:r>
      <w:r w:rsidR="004C760B" w:rsidRPr="002D71DF">
        <w:rPr>
          <w:i/>
          <w:iCs/>
        </w:rPr>
        <w:t xml:space="preserve"> </w:t>
      </w:r>
      <w:r w:rsidRPr="002D71DF">
        <w:rPr>
          <w:i/>
          <w:iCs/>
        </w:rPr>
        <w:t>rhythm</w:t>
      </w:r>
      <w:r w:rsidR="004C760B" w:rsidRPr="002D71DF">
        <w:rPr>
          <w:i/>
          <w:iCs/>
        </w:rPr>
        <w:t xml:space="preserve"> </w:t>
      </w:r>
      <w:r w:rsidR="004E1CFE">
        <w:rPr>
          <w:i/>
          <w:iCs/>
        </w:rPr>
        <w:t>–</w:t>
      </w:r>
      <w:r w:rsidR="004C760B" w:rsidRPr="002D71DF">
        <w:rPr>
          <w:i/>
          <w:iCs/>
        </w:rPr>
        <w:t xml:space="preserve"> </w:t>
      </w:r>
      <w:r w:rsidRPr="002D71DF">
        <w:rPr>
          <w:i/>
          <w:iCs/>
        </w:rPr>
        <w:t>to</w:t>
      </w:r>
      <w:r w:rsidR="004C760B" w:rsidRPr="002D71DF">
        <w:rPr>
          <w:i/>
          <w:iCs/>
        </w:rPr>
        <w:t xml:space="preserve"> </w:t>
      </w:r>
      <w:r w:rsidRPr="002D71DF">
        <w:rPr>
          <w:i/>
          <w:iCs/>
        </w:rPr>
        <w:t>express</w:t>
      </w:r>
      <w:r w:rsidR="004C760B" w:rsidRPr="002D71DF">
        <w:rPr>
          <w:i/>
          <w:iCs/>
        </w:rPr>
        <w:t xml:space="preserve"> </w:t>
      </w:r>
      <w:r w:rsidRPr="002D71DF">
        <w:rPr>
          <w:i/>
          <w:iCs/>
        </w:rPr>
        <w:t>creative</w:t>
      </w:r>
      <w:r w:rsidR="004C760B" w:rsidRPr="002D71DF">
        <w:rPr>
          <w:i/>
          <w:iCs/>
        </w:rPr>
        <w:t xml:space="preserve"> </w:t>
      </w:r>
      <w:r w:rsidRPr="002D71DF">
        <w:rPr>
          <w:i/>
          <w:iCs/>
        </w:rPr>
        <w:t>energy.</w:t>
      </w:r>
      <w:r w:rsidR="004C760B" w:rsidRPr="002D71DF">
        <w:rPr>
          <w:i/>
          <w:iCs/>
        </w:rPr>
        <w:t xml:space="preserve"> </w:t>
      </w:r>
      <w:r w:rsidRPr="002D71DF">
        <w:rPr>
          <w:i/>
          <w:iCs/>
        </w:rPr>
        <w:t>The</w:t>
      </w:r>
      <w:r w:rsidR="004C760B" w:rsidRPr="002D71DF">
        <w:rPr>
          <w:i/>
          <w:iCs/>
        </w:rPr>
        <w:t xml:space="preserve"> </w:t>
      </w:r>
      <w:r w:rsidRPr="002D71DF">
        <w:rPr>
          <w:i/>
          <w:iCs/>
        </w:rPr>
        <w:t>rhyme</w:t>
      </w:r>
      <w:r w:rsidR="004C760B" w:rsidRPr="002D71DF">
        <w:rPr>
          <w:i/>
          <w:iCs/>
        </w:rPr>
        <w:t xml:space="preserve"> </w:t>
      </w:r>
      <w:r w:rsidRPr="002D71DF">
        <w:rPr>
          <w:i/>
          <w:iCs/>
        </w:rPr>
        <w:t>and</w:t>
      </w:r>
      <w:r w:rsidR="004C760B" w:rsidRPr="002D71DF">
        <w:rPr>
          <w:i/>
          <w:iCs/>
        </w:rPr>
        <w:t xml:space="preserve"> </w:t>
      </w:r>
      <w:r w:rsidRPr="002D71DF">
        <w:rPr>
          <w:i/>
          <w:iCs/>
        </w:rPr>
        <w:t>beat</w:t>
      </w:r>
      <w:r w:rsidR="004C760B" w:rsidRPr="002D71DF">
        <w:rPr>
          <w:i/>
          <w:iCs/>
        </w:rPr>
        <w:t xml:space="preserve"> </w:t>
      </w:r>
      <w:r w:rsidRPr="002D71DF">
        <w:rPr>
          <w:i/>
          <w:iCs/>
        </w:rPr>
        <w:t>reinforce</w:t>
      </w:r>
      <w:r w:rsidR="004C760B" w:rsidRPr="002D71DF">
        <w:rPr>
          <w:i/>
          <w:iCs/>
        </w:rPr>
        <w:t xml:space="preserve"> </w:t>
      </w:r>
      <w:r w:rsidRPr="002D71DF">
        <w:rPr>
          <w:i/>
          <w:iCs/>
        </w:rPr>
        <w:t>Laila’s</w:t>
      </w:r>
      <w:r w:rsidR="004C760B" w:rsidRPr="002D71DF">
        <w:rPr>
          <w:i/>
          <w:iCs/>
        </w:rPr>
        <w:t xml:space="preserve"> </w:t>
      </w:r>
      <w:r w:rsidRPr="002D71DF">
        <w:rPr>
          <w:i/>
          <w:iCs/>
        </w:rPr>
        <w:t>control</w:t>
      </w:r>
      <w:r w:rsidR="004C760B" w:rsidRPr="002D71DF">
        <w:rPr>
          <w:i/>
          <w:iCs/>
        </w:rPr>
        <w:t xml:space="preserve"> </w:t>
      </w:r>
      <w:r w:rsidRPr="002D71DF">
        <w:rPr>
          <w:i/>
          <w:iCs/>
        </w:rPr>
        <w:t>over</w:t>
      </w:r>
      <w:r w:rsidR="004C760B" w:rsidRPr="002D71DF">
        <w:rPr>
          <w:i/>
          <w:iCs/>
        </w:rPr>
        <w:t xml:space="preserve"> </w:t>
      </w:r>
      <w:r w:rsidRPr="002D71DF">
        <w:rPr>
          <w:i/>
          <w:iCs/>
        </w:rPr>
        <w:t>her</w:t>
      </w:r>
      <w:r w:rsidR="004C760B" w:rsidRPr="002D71DF">
        <w:rPr>
          <w:i/>
          <w:iCs/>
        </w:rPr>
        <w:t xml:space="preserve"> </w:t>
      </w:r>
      <w:r w:rsidRPr="002D71DF">
        <w:rPr>
          <w:i/>
          <w:iCs/>
        </w:rPr>
        <w:t>identity.)</w:t>
      </w:r>
    </w:p>
    <w:p w14:paraId="14E01E2D" w14:textId="09AF3AE9" w:rsidR="00C504C8" w:rsidRPr="002D71DF" w:rsidRDefault="00C504C8" w:rsidP="00C504C8">
      <w:r w:rsidRPr="002D71DF">
        <w:rPr>
          <w:b/>
          <w:bCs/>
        </w:rPr>
        <w:lastRenderedPageBreak/>
        <w:t>Laila</w:t>
      </w:r>
      <w:r w:rsidRPr="002D71DF">
        <w:t>:</w:t>
      </w:r>
      <w:r w:rsidR="004C760B" w:rsidRPr="002D71DF">
        <w:t xml:space="preserve"> </w:t>
      </w:r>
      <w:r w:rsidRPr="002D71DF">
        <w:t>I</w:t>
      </w:r>
      <w:r w:rsidR="004C760B" w:rsidRPr="002D71DF">
        <w:t xml:space="preserve"> </w:t>
      </w:r>
      <w:r w:rsidRPr="002D71DF">
        <w:t>make</w:t>
      </w:r>
      <w:r w:rsidR="004C760B" w:rsidRPr="002D71DF">
        <w:t xml:space="preserve"> </w:t>
      </w:r>
      <w:r w:rsidRPr="002D71DF">
        <w:t>no</w:t>
      </w:r>
      <w:r w:rsidR="004C760B" w:rsidRPr="002D71DF">
        <w:t xml:space="preserve"> </w:t>
      </w:r>
      <w:r w:rsidRPr="002D71DF">
        <w:t>apologies.</w:t>
      </w:r>
      <w:r w:rsidR="004C760B" w:rsidRPr="002D71DF">
        <w:t xml:space="preserve"> </w:t>
      </w:r>
      <w:r w:rsidRPr="002D71DF">
        <w:t>And</w:t>
      </w:r>
      <w:r w:rsidR="004C760B" w:rsidRPr="002D71DF">
        <w:t xml:space="preserve"> </w:t>
      </w:r>
      <w:r w:rsidRPr="002D71DF">
        <w:t>maybe</w:t>
      </w:r>
      <w:r w:rsidR="004C760B" w:rsidRPr="002D71DF">
        <w:t xml:space="preserve"> </w:t>
      </w:r>
      <w:r w:rsidRPr="002D71DF">
        <w:t>you</w:t>
      </w:r>
      <w:r w:rsidR="004C760B" w:rsidRPr="002D71DF">
        <w:t xml:space="preserve"> </w:t>
      </w:r>
      <w:r w:rsidRPr="002D71DF">
        <w:t>should</w:t>
      </w:r>
      <w:r w:rsidR="004C760B" w:rsidRPr="002D71DF">
        <w:t xml:space="preserve"> </w:t>
      </w:r>
      <w:r w:rsidRPr="002D71DF">
        <w:t>sit</w:t>
      </w:r>
      <w:r w:rsidR="004C760B" w:rsidRPr="002D71DF">
        <w:t xml:space="preserve"> </w:t>
      </w:r>
      <w:r w:rsidRPr="002D71DF">
        <w:t>with</w:t>
      </w:r>
      <w:r w:rsidR="004C760B" w:rsidRPr="002D71DF">
        <w:t xml:space="preserve"> </w:t>
      </w:r>
      <w:r w:rsidRPr="002D71DF">
        <w:t>that</w:t>
      </w:r>
      <w:r w:rsidR="004C760B" w:rsidRPr="002D71DF">
        <w:t xml:space="preserve"> </w:t>
      </w:r>
      <w:r w:rsidRPr="002D71DF">
        <w:t>rather</w:t>
      </w:r>
      <w:r w:rsidR="004C760B" w:rsidRPr="002D71DF">
        <w:t xml:space="preserve"> </w:t>
      </w:r>
      <w:r w:rsidRPr="002D71DF">
        <w:t>than</w:t>
      </w:r>
      <w:r w:rsidR="004C760B" w:rsidRPr="002D71DF">
        <w:t xml:space="preserve"> </w:t>
      </w:r>
      <w:r w:rsidRPr="002D71DF">
        <w:t>invalidating</w:t>
      </w:r>
      <w:r w:rsidR="004C760B" w:rsidRPr="002D71DF">
        <w:t xml:space="preserve"> </w:t>
      </w:r>
      <w:r w:rsidRPr="002D71DF">
        <w:t>me.</w:t>
      </w:r>
    </w:p>
    <w:p w14:paraId="74F26FA6" w14:textId="2C4935DC" w:rsidR="00C504C8" w:rsidRPr="002D71DF" w:rsidRDefault="00C504C8" w:rsidP="00C504C8">
      <w:pPr>
        <w:rPr>
          <w:i/>
          <w:iCs/>
        </w:rPr>
      </w:pPr>
      <w:r w:rsidRPr="002D71DF">
        <w:rPr>
          <w:i/>
          <w:iCs/>
        </w:rPr>
        <w:t>(Theme</w:t>
      </w:r>
      <w:r w:rsidR="004C760B" w:rsidRPr="002D71DF">
        <w:rPr>
          <w:i/>
          <w:iCs/>
        </w:rPr>
        <w:t xml:space="preserve"> </w:t>
      </w:r>
      <w:r w:rsidRPr="002D71DF">
        <w:rPr>
          <w:i/>
          <w:iCs/>
        </w:rPr>
        <w:t>link:</w:t>
      </w:r>
      <w:r w:rsidR="004C760B" w:rsidRPr="002D71DF">
        <w:rPr>
          <w:i/>
          <w:iCs/>
        </w:rPr>
        <w:t xml:space="preserve"> </w:t>
      </w:r>
      <w:r w:rsidRPr="002D71DF">
        <w:rPr>
          <w:i/>
          <w:iCs/>
        </w:rPr>
        <w:t>voice</w:t>
      </w:r>
      <w:r w:rsidR="004C760B" w:rsidRPr="002D71DF">
        <w:rPr>
          <w:i/>
          <w:iCs/>
        </w:rPr>
        <w:t xml:space="preserve"> </w:t>
      </w:r>
      <w:r w:rsidRPr="002D71DF">
        <w:rPr>
          <w:i/>
          <w:iCs/>
        </w:rPr>
        <w:t>and</w:t>
      </w:r>
      <w:r w:rsidR="004C760B" w:rsidRPr="002D71DF">
        <w:rPr>
          <w:i/>
          <w:iCs/>
        </w:rPr>
        <w:t xml:space="preserve"> </w:t>
      </w:r>
      <w:r w:rsidRPr="002D71DF">
        <w:rPr>
          <w:i/>
          <w:iCs/>
        </w:rPr>
        <w:t>agency.</w:t>
      </w:r>
      <w:r w:rsidR="004C760B" w:rsidRPr="002D71DF">
        <w:rPr>
          <w:i/>
          <w:iCs/>
        </w:rPr>
        <w:t xml:space="preserve"> </w:t>
      </w:r>
      <w:r w:rsidRPr="002D71DF">
        <w:rPr>
          <w:i/>
          <w:iCs/>
        </w:rPr>
        <w:t>Laila’s</w:t>
      </w:r>
      <w:r w:rsidR="004C760B" w:rsidRPr="002D71DF">
        <w:rPr>
          <w:i/>
          <w:iCs/>
        </w:rPr>
        <w:t xml:space="preserve"> </w:t>
      </w:r>
      <w:r w:rsidRPr="002D71DF">
        <w:rPr>
          <w:i/>
          <w:iCs/>
        </w:rPr>
        <w:t>defiance</w:t>
      </w:r>
      <w:r w:rsidR="004C760B" w:rsidRPr="002D71DF">
        <w:rPr>
          <w:i/>
          <w:iCs/>
        </w:rPr>
        <w:t xml:space="preserve"> </w:t>
      </w:r>
      <w:r w:rsidRPr="002D71DF">
        <w:rPr>
          <w:i/>
          <w:iCs/>
        </w:rPr>
        <w:t>aligns</w:t>
      </w:r>
      <w:r w:rsidR="004C760B" w:rsidRPr="002D71DF">
        <w:rPr>
          <w:i/>
          <w:iCs/>
        </w:rPr>
        <w:t xml:space="preserve"> </w:t>
      </w:r>
      <w:r w:rsidRPr="002D71DF">
        <w:rPr>
          <w:i/>
          <w:iCs/>
        </w:rPr>
        <w:t>with</w:t>
      </w:r>
      <w:r w:rsidR="004C760B" w:rsidRPr="002D71DF">
        <w:rPr>
          <w:i/>
          <w:iCs/>
        </w:rPr>
        <w:t xml:space="preserve"> </w:t>
      </w:r>
      <w:r w:rsidRPr="002D71DF">
        <w:rPr>
          <w:i/>
          <w:iCs/>
        </w:rPr>
        <w:t>the</w:t>
      </w:r>
      <w:r w:rsidR="004C760B" w:rsidRPr="002D71DF">
        <w:rPr>
          <w:i/>
          <w:iCs/>
        </w:rPr>
        <w:t xml:space="preserve"> </w:t>
      </w:r>
      <w:r w:rsidRPr="002D71DF">
        <w:rPr>
          <w:i/>
          <w:iCs/>
        </w:rPr>
        <w:t>unit’s</w:t>
      </w:r>
      <w:r w:rsidR="004C760B" w:rsidRPr="002D71DF">
        <w:rPr>
          <w:i/>
          <w:iCs/>
        </w:rPr>
        <w:t xml:space="preserve"> </w:t>
      </w:r>
      <w:r w:rsidRPr="002D71DF">
        <w:rPr>
          <w:i/>
          <w:iCs/>
        </w:rPr>
        <w:t>title,</w:t>
      </w:r>
      <w:r w:rsidR="004C760B" w:rsidRPr="002D71DF">
        <w:rPr>
          <w:i/>
          <w:iCs/>
        </w:rPr>
        <w:t xml:space="preserve"> </w:t>
      </w:r>
      <w:r w:rsidR="004E1CFE">
        <w:rPr>
          <w:i/>
          <w:iCs/>
        </w:rPr>
        <w:t>‘</w:t>
      </w:r>
      <w:r w:rsidRPr="002D71DF">
        <w:rPr>
          <w:i/>
          <w:iCs/>
        </w:rPr>
        <w:t>Finding</w:t>
      </w:r>
      <w:r w:rsidR="004C760B" w:rsidRPr="002D71DF">
        <w:rPr>
          <w:i/>
          <w:iCs/>
        </w:rPr>
        <w:t xml:space="preserve"> </w:t>
      </w:r>
      <w:r w:rsidRPr="002D71DF">
        <w:rPr>
          <w:i/>
          <w:iCs/>
        </w:rPr>
        <w:t>Voice</w:t>
      </w:r>
      <w:r w:rsidR="004C760B" w:rsidRPr="002D71DF">
        <w:rPr>
          <w:i/>
          <w:iCs/>
        </w:rPr>
        <w:t xml:space="preserve"> </w:t>
      </w:r>
      <w:r w:rsidRPr="002D71DF">
        <w:rPr>
          <w:i/>
          <w:iCs/>
        </w:rPr>
        <w:t>–</w:t>
      </w:r>
      <w:r w:rsidR="004C760B" w:rsidRPr="002D71DF">
        <w:rPr>
          <w:i/>
          <w:iCs/>
        </w:rPr>
        <w:t xml:space="preserve"> </w:t>
      </w:r>
      <w:r w:rsidR="004E1CFE">
        <w:rPr>
          <w:i/>
          <w:iCs/>
        </w:rPr>
        <w:t>c</w:t>
      </w:r>
      <w:r w:rsidRPr="002D71DF">
        <w:rPr>
          <w:i/>
          <w:iCs/>
        </w:rPr>
        <w:t>rafting</w:t>
      </w:r>
      <w:r w:rsidR="004C760B" w:rsidRPr="002D71DF">
        <w:rPr>
          <w:i/>
          <w:iCs/>
        </w:rPr>
        <w:t xml:space="preserve"> </w:t>
      </w:r>
      <w:r w:rsidRPr="002D71DF">
        <w:rPr>
          <w:i/>
          <w:iCs/>
        </w:rPr>
        <w:t>a</w:t>
      </w:r>
      <w:r w:rsidR="004C760B" w:rsidRPr="002D71DF">
        <w:rPr>
          <w:i/>
          <w:iCs/>
        </w:rPr>
        <w:t xml:space="preserve"> </w:t>
      </w:r>
      <w:r w:rsidR="004E1CFE">
        <w:rPr>
          <w:i/>
          <w:iCs/>
        </w:rPr>
        <w:t>p</w:t>
      </w:r>
      <w:r w:rsidRPr="002D71DF">
        <w:rPr>
          <w:i/>
          <w:iCs/>
        </w:rPr>
        <w:t>lay</w:t>
      </w:r>
      <w:r w:rsidR="004E1CFE">
        <w:rPr>
          <w:i/>
          <w:iCs/>
        </w:rPr>
        <w:t>’</w:t>
      </w:r>
      <w:r w:rsidRPr="002D71DF">
        <w:rPr>
          <w:i/>
          <w:iCs/>
        </w:rPr>
        <w:t>.</w:t>
      </w:r>
      <w:r w:rsidR="004C760B" w:rsidRPr="002D71DF">
        <w:rPr>
          <w:i/>
          <w:iCs/>
        </w:rPr>
        <w:t xml:space="preserve"> </w:t>
      </w:r>
      <w:r w:rsidRPr="002D71DF">
        <w:rPr>
          <w:i/>
          <w:iCs/>
        </w:rPr>
        <w:t>This</w:t>
      </w:r>
      <w:r w:rsidR="004C760B" w:rsidRPr="002D71DF">
        <w:rPr>
          <w:i/>
          <w:iCs/>
        </w:rPr>
        <w:t xml:space="preserve"> </w:t>
      </w:r>
      <w:r w:rsidRPr="002D71DF">
        <w:rPr>
          <w:i/>
          <w:iCs/>
        </w:rPr>
        <w:t>moment</w:t>
      </w:r>
      <w:r w:rsidR="004C760B" w:rsidRPr="002D71DF">
        <w:rPr>
          <w:i/>
          <w:iCs/>
        </w:rPr>
        <w:t xml:space="preserve"> </w:t>
      </w:r>
      <w:r w:rsidRPr="002D71DF">
        <w:rPr>
          <w:i/>
          <w:iCs/>
        </w:rPr>
        <w:t>is</w:t>
      </w:r>
      <w:r w:rsidR="004C760B" w:rsidRPr="002D71DF">
        <w:rPr>
          <w:i/>
          <w:iCs/>
        </w:rPr>
        <w:t xml:space="preserve"> </w:t>
      </w:r>
      <w:r w:rsidRPr="002D71DF">
        <w:rPr>
          <w:i/>
          <w:iCs/>
        </w:rPr>
        <w:t>key</w:t>
      </w:r>
      <w:r w:rsidR="004C760B" w:rsidRPr="002D71DF">
        <w:rPr>
          <w:i/>
          <w:iCs/>
        </w:rPr>
        <w:t xml:space="preserve"> </w:t>
      </w:r>
      <w:r w:rsidRPr="002D71DF">
        <w:rPr>
          <w:i/>
          <w:iCs/>
        </w:rPr>
        <w:t>for</w:t>
      </w:r>
      <w:r w:rsidR="004C760B" w:rsidRPr="002D71DF">
        <w:rPr>
          <w:i/>
          <w:iCs/>
        </w:rPr>
        <w:t xml:space="preserve"> </w:t>
      </w:r>
      <w:r w:rsidRPr="002D71DF">
        <w:rPr>
          <w:i/>
          <w:iCs/>
        </w:rPr>
        <w:t>class</w:t>
      </w:r>
      <w:r w:rsidR="004C760B" w:rsidRPr="002D71DF">
        <w:rPr>
          <w:i/>
          <w:iCs/>
        </w:rPr>
        <w:t xml:space="preserve"> </w:t>
      </w:r>
      <w:r w:rsidRPr="002D71DF">
        <w:rPr>
          <w:i/>
          <w:iCs/>
        </w:rPr>
        <w:t>discussion</w:t>
      </w:r>
      <w:r w:rsidR="004C760B" w:rsidRPr="002D71DF">
        <w:rPr>
          <w:i/>
          <w:iCs/>
        </w:rPr>
        <w:t xml:space="preserve"> </w:t>
      </w:r>
      <w:r w:rsidRPr="002D71DF">
        <w:rPr>
          <w:i/>
          <w:iCs/>
        </w:rPr>
        <w:t>about</w:t>
      </w:r>
      <w:r w:rsidR="004C760B" w:rsidRPr="002D71DF">
        <w:rPr>
          <w:i/>
          <w:iCs/>
        </w:rPr>
        <w:t xml:space="preserve"> </w:t>
      </w:r>
      <w:r w:rsidRPr="002D71DF">
        <w:rPr>
          <w:i/>
          <w:iCs/>
        </w:rPr>
        <w:t>ethical</w:t>
      </w:r>
      <w:r w:rsidR="004C760B" w:rsidRPr="002D71DF">
        <w:rPr>
          <w:i/>
          <w:iCs/>
        </w:rPr>
        <w:t xml:space="preserve"> </w:t>
      </w:r>
      <w:r w:rsidRPr="002D71DF">
        <w:rPr>
          <w:i/>
          <w:iCs/>
        </w:rPr>
        <w:t>representation</w:t>
      </w:r>
      <w:r w:rsidR="004C760B" w:rsidRPr="002D71DF">
        <w:rPr>
          <w:i/>
          <w:iCs/>
        </w:rPr>
        <w:t xml:space="preserve"> </w:t>
      </w:r>
      <w:r w:rsidRPr="002D71DF">
        <w:rPr>
          <w:i/>
          <w:iCs/>
        </w:rPr>
        <w:t>and</w:t>
      </w:r>
      <w:r w:rsidR="004C760B" w:rsidRPr="002D71DF">
        <w:rPr>
          <w:i/>
          <w:iCs/>
        </w:rPr>
        <w:t xml:space="preserve"> </w:t>
      </w:r>
      <w:r w:rsidRPr="002D71DF">
        <w:rPr>
          <w:i/>
          <w:iCs/>
        </w:rPr>
        <w:t>empowerment.)</w:t>
      </w:r>
    </w:p>
    <w:p w14:paraId="13B22234" w14:textId="71B3F310" w:rsidR="00C504C8" w:rsidRPr="002D71DF" w:rsidRDefault="00C504C8" w:rsidP="00C504C8">
      <w:r w:rsidRPr="002D71DF">
        <w:rPr>
          <w:b/>
          <w:bCs/>
        </w:rPr>
        <w:t>Misha</w:t>
      </w:r>
      <w:r w:rsidRPr="002D71DF">
        <w:t>:</w:t>
      </w:r>
      <w:r w:rsidR="004C760B" w:rsidRPr="002D71DF">
        <w:t xml:space="preserve"> </w:t>
      </w:r>
      <w:r w:rsidRPr="002D71DF">
        <w:t>Like</w:t>
      </w:r>
      <w:r w:rsidR="004C760B" w:rsidRPr="002D71DF">
        <w:t xml:space="preserve"> </w:t>
      </w:r>
      <w:r w:rsidRPr="002D71DF">
        <w:t>these</w:t>
      </w:r>
      <w:r w:rsidR="004C760B" w:rsidRPr="002D71DF">
        <w:t xml:space="preserve"> </w:t>
      </w:r>
      <w:r w:rsidRPr="002D71DF">
        <w:t>videos.</w:t>
      </w:r>
      <w:r w:rsidR="004C760B" w:rsidRPr="002D71DF">
        <w:t xml:space="preserve"> </w:t>
      </w:r>
      <w:r w:rsidRPr="002D71DF">
        <w:t>They’re</w:t>
      </w:r>
      <w:r w:rsidR="004C760B" w:rsidRPr="002D71DF">
        <w:t xml:space="preserve"> </w:t>
      </w:r>
      <w:r w:rsidRPr="002D71DF">
        <w:t>embarrassing.</w:t>
      </w:r>
      <w:r w:rsidR="004C760B" w:rsidRPr="002D71DF">
        <w:t xml:space="preserve"> </w:t>
      </w:r>
      <w:r w:rsidRPr="002D71DF">
        <w:t>You’re</w:t>
      </w:r>
      <w:r w:rsidR="004C760B" w:rsidRPr="002D71DF">
        <w:t xml:space="preserve"> </w:t>
      </w:r>
      <w:r w:rsidRPr="002D71DF">
        <w:t>not</w:t>
      </w:r>
      <w:r w:rsidR="004C760B" w:rsidRPr="002D71DF">
        <w:t xml:space="preserve"> </w:t>
      </w:r>
      <w:r w:rsidRPr="002D71DF">
        <w:t>Little</w:t>
      </w:r>
      <w:r w:rsidR="004C760B" w:rsidRPr="002D71DF">
        <w:t xml:space="preserve"> </w:t>
      </w:r>
      <w:r w:rsidRPr="002D71DF">
        <w:t>Simz,</w:t>
      </w:r>
      <w:r w:rsidR="004C760B" w:rsidRPr="002D71DF">
        <w:t xml:space="preserve"> </w:t>
      </w:r>
      <w:r w:rsidRPr="002D71DF">
        <w:t>Laila.</w:t>
      </w:r>
    </w:p>
    <w:p w14:paraId="33D6D1C6" w14:textId="0508FF88" w:rsidR="00C504C8" w:rsidRPr="002D71DF" w:rsidRDefault="00C504C8" w:rsidP="00C504C8">
      <w:pPr>
        <w:rPr>
          <w:i/>
          <w:iCs/>
        </w:rPr>
      </w:pPr>
      <w:r w:rsidRPr="002D71DF">
        <w:rPr>
          <w:i/>
          <w:iCs/>
        </w:rPr>
        <w:t>(The</w:t>
      </w:r>
      <w:r w:rsidR="004C760B" w:rsidRPr="002D71DF">
        <w:rPr>
          <w:i/>
          <w:iCs/>
        </w:rPr>
        <w:t xml:space="preserve"> </w:t>
      </w:r>
      <w:r w:rsidRPr="002D71DF">
        <w:rPr>
          <w:i/>
          <w:iCs/>
        </w:rPr>
        <w:t>contrast</w:t>
      </w:r>
      <w:r w:rsidR="004C760B" w:rsidRPr="002D71DF">
        <w:rPr>
          <w:i/>
          <w:iCs/>
        </w:rPr>
        <w:t xml:space="preserve"> </w:t>
      </w:r>
      <w:r w:rsidRPr="002D71DF">
        <w:rPr>
          <w:i/>
          <w:iCs/>
        </w:rPr>
        <w:t>between</w:t>
      </w:r>
      <w:r w:rsidR="004C760B" w:rsidRPr="002D71DF">
        <w:rPr>
          <w:i/>
          <w:iCs/>
        </w:rPr>
        <w:t xml:space="preserve"> </w:t>
      </w:r>
      <w:r w:rsidR="00E1152F">
        <w:rPr>
          <w:i/>
          <w:iCs/>
        </w:rPr>
        <w:t>‘</w:t>
      </w:r>
      <w:r w:rsidRPr="002D71DF">
        <w:rPr>
          <w:i/>
          <w:iCs/>
        </w:rPr>
        <w:t>good</w:t>
      </w:r>
      <w:r w:rsidR="00E1152F">
        <w:rPr>
          <w:i/>
          <w:iCs/>
        </w:rPr>
        <w:t>’</w:t>
      </w:r>
      <w:r w:rsidR="004C760B" w:rsidRPr="002D71DF">
        <w:rPr>
          <w:i/>
          <w:iCs/>
        </w:rPr>
        <w:t xml:space="preserve"> </w:t>
      </w:r>
      <w:r w:rsidRPr="002D71DF">
        <w:rPr>
          <w:i/>
          <w:iCs/>
        </w:rPr>
        <w:t>and</w:t>
      </w:r>
      <w:r w:rsidR="004C760B" w:rsidRPr="002D71DF">
        <w:rPr>
          <w:i/>
          <w:iCs/>
        </w:rPr>
        <w:t xml:space="preserve"> </w:t>
      </w:r>
      <w:r w:rsidR="00E1152F">
        <w:rPr>
          <w:i/>
          <w:iCs/>
        </w:rPr>
        <w:t>‘</w:t>
      </w:r>
      <w:r w:rsidRPr="002D71DF">
        <w:rPr>
          <w:i/>
          <w:iCs/>
        </w:rPr>
        <w:t>bad</w:t>
      </w:r>
      <w:r w:rsidR="00E1152F">
        <w:rPr>
          <w:i/>
          <w:iCs/>
        </w:rPr>
        <w:t>’</w:t>
      </w:r>
      <w:r w:rsidR="004C760B" w:rsidRPr="002D71DF">
        <w:rPr>
          <w:i/>
          <w:iCs/>
        </w:rPr>
        <w:t xml:space="preserve"> </w:t>
      </w:r>
      <w:r w:rsidRPr="002D71DF">
        <w:rPr>
          <w:i/>
          <w:iCs/>
        </w:rPr>
        <w:t>ethnic</w:t>
      </w:r>
      <w:r w:rsidR="004C760B" w:rsidRPr="002D71DF">
        <w:rPr>
          <w:i/>
          <w:iCs/>
        </w:rPr>
        <w:t xml:space="preserve"> </w:t>
      </w:r>
      <w:r w:rsidRPr="002D71DF">
        <w:rPr>
          <w:i/>
          <w:iCs/>
        </w:rPr>
        <w:t>girls</w:t>
      </w:r>
      <w:r w:rsidR="004C760B" w:rsidRPr="002D71DF">
        <w:rPr>
          <w:i/>
          <w:iCs/>
        </w:rPr>
        <w:t xml:space="preserve"> </w:t>
      </w:r>
      <w:r w:rsidRPr="002D71DF">
        <w:rPr>
          <w:i/>
          <w:iCs/>
        </w:rPr>
        <w:t>emerges</w:t>
      </w:r>
      <w:r w:rsidR="004C760B" w:rsidRPr="002D71DF">
        <w:rPr>
          <w:i/>
          <w:iCs/>
        </w:rPr>
        <w:t xml:space="preserve"> </w:t>
      </w:r>
      <w:r w:rsidRPr="002D71DF">
        <w:rPr>
          <w:i/>
          <w:iCs/>
        </w:rPr>
        <w:t>here</w:t>
      </w:r>
      <w:r w:rsidR="004C760B" w:rsidRPr="002D71DF">
        <w:rPr>
          <w:i/>
          <w:iCs/>
        </w:rPr>
        <w:t xml:space="preserve"> </w:t>
      </w:r>
      <w:r w:rsidR="00E1152F">
        <w:rPr>
          <w:i/>
          <w:iCs/>
        </w:rPr>
        <w:t>–</w:t>
      </w:r>
      <w:r w:rsidR="004C760B" w:rsidRPr="002D71DF">
        <w:rPr>
          <w:i/>
          <w:iCs/>
        </w:rPr>
        <w:t xml:space="preserve"> </w:t>
      </w:r>
      <w:r w:rsidRPr="002D71DF">
        <w:rPr>
          <w:i/>
          <w:iCs/>
        </w:rPr>
        <w:t>a</w:t>
      </w:r>
      <w:r w:rsidR="004C760B" w:rsidRPr="002D71DF">
        <w:rPr>
          <w:i/>
          <w:iCs/>
        </w:rPr>
        <w:t xml:space="preserve"> </w:t>
      </w:r>
      <w:r w:rsidRPr="002D71DF">
        <w:rPr>
          <w:i/>
          <w:iCs/>
        </w:rPr>
        <w:t>cultural</w:t>
      </w:r>
      <w:r w:rsidR="004C760B" w:rsidRPr="002D71DF">
        <w:rPr>
          <w:i/>
          <w:iCs/>
        </w:rPr>
        <w:t xml:space="preserve"> </w:t>
      </w:r>
      <w:r w:rsidRPr="002D71DF">
        <w:rPr>
          <w:i/>
          <w:iCs/>
        </w:rPr>
        <w:t>tension</w:t>
      </w:r>
      <w:r w:rsidR="004C760B" w:rsidRPr="002D71DF">
        <w:rPr>
          <w:i/>
          <w:iCs/>
        </w:rPr>
        <w:t xml:space="preserve"> </w:t>
      </w:r>
      <w:r w:rsidRPr="002D71DF">
        <w:rPr>
          <w:i/>
          <w:iCs/>
        </w:rPr>
        <w:t>that</w:t>
      </w:r>
      <w:r w:rsidR="004C760B" w:rsidRPr="002D71DF">
        <w:rPr>
          <w:i/>
          <w:iCs/>
        </w:rPr>
        <w:t xml:space="preserve"> </w:t>
      </w:r>
      <w:r w:rsidRPr="002D71DF">
        <w:rPr>
          <w:i/>
          <w:iCs/>
        </w:rPr>
        <w:t>students</w:t>
      </w:r>
      <w:r w:rsidR="004C760B" w:rsidRPr="002D71DF">
        <w:rPr>
          <w:i/>
          <w:iCs/>
        </w:rPr>
        <w:t xml:space="preserve"> </w:t>
      </w:r>
      <w:r w:rsidRPr="002D71DF">
        <w:rPr>
          <w:i/>
          <w:iCs/>
        </w:rPr>
        <w:t>can</w:t>
      </w:r>
      <w:r w:rsidR="004C760B" w:rsidRPr="002D71DF">
        <w:rPr>
          <w:i/>
          <w:iCs/>
        </w:rPr>
        <w:t xml:space="preserve"> </w:t>
      </w:r>
      <w:r w:rsidRPr="002D71DF">
        <w:rPr>
          <w:i/>
          <w:iCs/>
        </w:rPr>
        <w:t>unpack</w:t>
      </w:r>
      <w:r w:rsidR="004C760B" w:rsidRPr="002D71DF">
        <w:rPr>
          <w:i/>
          <w:iCs/>
        </w:rPr>
        <w:t xml:space="preserve"> </w:t>
      </w:r>
      <w:r w:rsidRPr="002D71DF">
        <w:rPr>
          <w:i/>
          <w:iCs/>
        </w:rPr>
        <w:t>through</w:t>
      </w:r>
      <w:r w:rsidR="004C760B" w:rsidRPr="002D71DF">
        <w:rPr>
          <w:i/>
          <w:iCs/>
        </w:rPr>
        <w:t xml:space="preserve"> </w:t>
      </w:r>
      <w:r w:rsidRPr="002D71DF">
        <w:rPr>
          <w:i/>
          <w:iCs/>
        </w:rPr>
        <w:t>character</w:t>
      </w:r>
      <w:r w:rsidR="004C760B" w:rsidRPr="002D71DF">
        <w:rPr>
          <w:i/>
          <w:iCs/>
        </w:rPr>
        <w:t xml:space="preserve"> </w:t>
      </w:r>
      <w:r w:rsidRPr="002D71DF">
        <w:rPr>
          <w:i/>
          <w:iCs/>
        </w:rPr>
        <w:t>analysis</w:t>
      </w:r>
      <w:r w:rsidR="004C760B" w:rsidRPr="002D71DF">
        <w:rPr>
          <w:i/>
          <w:iCs/>
        </w:rPr>
        <w:t xml:space="preserve"> </w:t>
      </w:r>
      <w:r w:rsidRPr="002D71DF">
        <w:rPr>
          <w:i/>
          <w:iCs/>
        </w:rPr>
        <w:t>or</w:t>
      </w:r>
      <w:r w:rsidR="004C760B" w:rsidRPr="002D71DF">
        <w:rPr>
          <w:i/>
          <w:iCs/>
        </w:rPr>
        <w:t xml:space="preserve"> </w:t>
      </w:r>
      <w:r w:rsidRPr="002D71DF">
        <w:rPr>
          <w:i/>
          <w:iCs/>
        </w:rPr>
        <w:t>improvisation</w:t>
      </w:r>
      <w:r w:rsidR="004C760B" w:rsidRPr="002D71DF">
        <w:rPr>
          <w:i/>
          <w:iCs/>
        </w:rPr>
        <w:t xml:space="preserve"> </w:t>
      </w:r>
      <w:r w:rsidRPr="002D71DF">
        <w:rPr>
          <w:i/>
          <w:iCs/>
        </w:rPr>
        <w:t>exercises.)</w:t>
      </w:r>
    </w:p>
    <w:p w14:paraId="533A6B33" w14:textId="3A81927D" w:rsidR="00C504C8" w:rsidRPr="002D71DF" w:rsidRDefault="00C504C8" w:rsidP="00C504C8">
      <w:r w:rsidRPr="002D71DF">
        <w:rPr>
          <w:b/>
          <w:bCs/>
        </w:rPr>
        <w:t>Laila</w:t>
      </w:r>
      <w:r w:rsidRPr="002D71DF">
        <w:t>:</w:t>
      </w:r>
      <w:r w:rsidR="004C760B" w:rsidRPr="002D71DF">
        <w:t xml:space="preserve"> </w:t>
      </w:r>
      <w:r w:rsidRPr="002D71DF">
        <w:t>It’s</w:t>
      </w:r>
      <w:r w:rsidR="004C760B" w:rsidRPr="002D71DF">
        <w:t xml:space="preserve"> </w:t>
      </w:r>
      <w:r w:rsidRPr="002D71DF">
        <w:t>weird</w:t>
      </w:r>
      <w:r w:rsidR="004C760B" w:rsidRPr="002D71DF">
        <w:t xml:space="preserve"> </w:t>
      </w:r>
      <w:r w:rsidRPr="002D71DF">
        <w:t>you’re</w:t>
      </w:r>
      <w:r w:rsidR="004C760B" w:rsidRPr="002D71DF">
        <w:t xml:space="preserve"> </w:t>
      </w:r>
      <w:r w:rsidRPr="002D71DF">
        <w:t>so</w:t>
      </w:r>
      <w:r w:rsidR="004C760B" w:rsidRPr="002D71DF">
        <w:t xml:space="preserve"> </w:t>
      </w:r>
      <w:r w:rsidRPr="002D71DF">
        <w:t>obsessed</w:t>
      </w:r>
      <w:r w:rsidR="004C760B" w:rsidRPr="002D71DF">
        <w:t xml:space="preserve"> </w:t>
      </w:r>
      <w:r w:rsidRPr="002D71DF">
        <w:t>with</w:t>
      </w:r>
      <w:r w:rsidR="004C760B" w:rsidRPr="002D71DF">
        <w:t xml:space="preserve"> </w:t>
      </w:r>
      <w:r w:rsidRPr="002D71DF">
        <w:t>something</w:t>
      </w:r>
      <w:r w:rsidR="004C760B" w:rsidRPr="002D71DF">
        <w:t xml:space="preserve"> </w:t>
      </w:r>
      <w:r w:rsidRPr="002D71DF">
        <w:t>you</w:t>
      </w:r>
      <w:r w:rsidR="004C760B" w:rsidRPr="002D71DF">
        <w:t xml:space="preserve"> </w:t>
      </w:r>
      <w:r w:rsidRPr="002D71DF">
        <w:t>think</w:t>
      </w:r>
      <w:r w:rsidR="004C760B" w:rsidRPr="002D71DF">
        <w:t xml:space="preserve"> </w:t>
      </w:r>
      <w:r w:rsidRPr="002D71DF">
        <w:t>is</w:t>
      </w:r>
      <w:r w:rsidR="004C760B" w:rsidRPr="002D71DF">
        <w:t xml:space="preserve"> </w:t>
      </w:r>
      <w:r w:rsidRPr="002D71DF">
        <w:t>cringe.</w:t>
      </w:r>
    </w:p>
    <w:p w14:paraId="032F6E4E" w14:textId="68D6CA4C" w:rsidR="00C504C8" w:rsidRPr="002D71DF" w:rsidRDefault="00C504C8" w:rsidP="00C504C8">
      <w:pPr>
        <w:rPr>
          <w:i/>
          <w:iCs/>
        </w:rPr>
      </w:pPr>
      <w:r w:rsidRPr="002D71DF">
        <w:rPr>
          <w:i/>
          <w:iCs/>
        </w:rPr>
        <w:t>(Turning</w:t>
      </w:r>
      <w:r w:rsidR="004C760B" w:rsidRPr="002D71DF">
        <w:rPr>
          <w:i/>
          <w:iCs/>
        </w:rPr>
        <w:t xml:space="preserve"> </w:t>
      </w:r>
      <w:r w:rsidRPr="002D71DF">
        <w:rPr>
          <w:i/>
          <w:iCs/>
        </w:rPr>
        <w:t>point</w:t>
      </w:r>
      <w:r w:rsidR="004C760B" w:rsidRPr="002D71DF">
        <w:rPr>
          <w:i/>
          <w:iCs/>
        </w:rPr>
        <w:t xml:space="preserve"> </w:t>
      </w:r>
      <w:r w:rsidR="00E1152F">
        <w:rPr>
          <w:i/>
          <w:iCs/>
        </w:rPr>
        <w:t>–</w:t>
      </w:r>
      <w:r w:rsidR="004C760B" w:rsidRPr="002D71DF">
        <w:rPr>
          <w:i/>
          <w:iCs/>
        </w:rPr>
        <w:t xml:space="preserve"> </w:t>
      </w:r>
      <w:r w:rsidRPr="002D71DF">
        <w:rPr>
          <w:i/>
          <w:iCs/>
        </w:rPr>
        <w:t>power</w:t>
      </w:r>
      <w:r w:rsidR="004C760B" w:rsidRPr="002D71DF">
        <w:rPr>
          <w:i/>
          <w:iCs/>
        </w:rPr>
        <w:t xml:space="preserve"> </w:t>
      </w:r>
      <w:r w:rsidRPr="002D71DF">
        <w:rPr>
          <w:i/>
          <w:iCs/>
        </w:rPr>
        <w:t>shifts</w:t>
      </w:r>
      <w:r w:rsidR="004C760B" w:rsidRPr="002D71DF">
        <w:rPr>
          <w:i/>
          <w:iCs/>
        </w:rPr>
        <w:t xml:space="preserve"> </w:t>
      </w:r>
      <w:r w:rsidRPr="002D71DF">
        <w:rPr>
          <w:i/>
          <w:iCs/>
        </w:rPr>
        <w:t>to</w:t>
      </w:r>
      <w:r w:rsidR="004C760B" w:rsidRPr="002D71DF">
        <w:rPr>
          <w:i/>
          <w:iCs/>
        </w:rPr>
        <w:t xml:space="preserve"> </w:t>
      </w:r>
      <w:r w:rsidRPr="002D71DF">
        <w:rPr>
          <w:i/>
          <w:iCs/>
        </w:rPr>
        <w:t>Laila.</w:t>
      </w:r>
      <w:r w:rsidR="004C760B" w:rsidRPr="002D71DF">
        <w:rPr>
          <w:i/>
          <w:iCs/>
        </w:rPr>
        <w:t xml:space="preserve"> </w:t>
      </w:r>
      <w:r w:rsidRPr="002D71DF">
        <w:rPr>
          <w:i/>
          <w:iCs/>
        </w:rPr>
        <w:t>Actor</w:t>
      </w:r>
      <w:r w:rsidR="004C760B" w:rsidRPr="002D71DF">
        <w:rPr>
          <w:i/>
          <w:iCs/>
        </w:rPr>
        <w:t xml:space="preserve"> </w:t>
      </w:r>
      <w:r w:rsidRPr="002D71DF">
        <w:rPr>
          <w:i/>
          <w:iCs/>
        </w:rPr>
        <w:t>might</w:t>
      </w:r>
      <w:r w:rsidR="004C760B" w:rsidRPr="002D71DF">
        <w:rPr>
          <w:i/>
          <w:iCs/>
        </w:rPr>
        <w:t xml:space="preserve"> </w:t>
      </w:r>
      <w:r w:rsidRPr="002D71DF">
        <w:rPr>
          <w:i/>
          <w:iCs/>
        </w:rPr>
        <w:t>lean</w:t>
      </w:r>
      <w:r w:rsidR="004C760B" w:rsidRPr="002D71DF">
        <w:rPr>
          <w:i/>
          <w:iCs/>
        </w:rPr>
        <w:t xml:space="preserve"> </w:t>
      </w:r>
      <w:r w:rsidRPr="002D71DF">
        <w:rPr>
          <w:i/>
          <w:iCs/>
        </w:rPr>
        <w:t>in</w:t>
      </w:r>
      <w:r w:rsidR="004C760B" w:rsidRPr="002D71DF">
        <w:rPr>
          <w:i/>
          <w:iCs/>
        </w:rPr>
        <w:t xml:space="preserve"> </w:t>
      </w:r>
      <w:r w:rsidRPr="002D71DF">
        <w:rPr>
          <w:i/>
          <w:iCs/>
        </w:rPr>
        <w:t>or</w:t>
      </w:r>
      <w:r w:rsidR="004C760B" w:rsidRPr="002D71DF">
        <w:rPr>
          <w:i/>
          <w:iCs/>
        </w:rPr>
        <w:t xml:space="preserve"> </w:t>
      </w:r>
      <w:r w:rsidRPr="002D71DF">
        <w:rPr>
          <w:i/>
          <w:iCs/>
        </w:rPr>
        <w:t>lower</w:t>
      </w:r>
      <w:r w:rsidR="004C760B" w:rsidRPr="002D71DF">
        <w:rPr>
          <w:i/>
          <w:iCs/>
        </w:rPr>
        <w:t xml:space="preserve"> </w:t>
      </w:r>
      <w:r w:rsidRPr="002D71DF">
        <w:rPr>
          <w:i/>
          <w:iCs/>
        </w:rPr>
        <w:t>tone</w:t>
      </w:r>
      <w:r w:rsidR="004C760B" w:rsidRPr="002D71DF">
        <w:rPr>
          <w:i/>
          <w:iCs/>
        </w:rPr>
        <w:t xml:space="preserve"> </w:t>
      </w:r>
      <w:r w:rsidRPr="002D71DF">
        <w:rPr>
          <w:i/>
          <w:iCs/>
        </w:rPr>
        <w:t>to</w:t>
      </w:r>
      <w:r w:rsidR="004C760B" w:rsidRPr="002D71DF">
        <w:rPr>
          <w:i/>
          <w:iCs/>
        </w:rPr>
        <w:t xml:space="preserve"> </w:t>
      </w:r>
      <w:r w:rsidRPr="002D71DF">
        <w:rPr>
          <w:i/>
          <w:iCs/>
        </w:rPr>
        <w:t>signal</w:t>
      </w:r>
      <w:r w:rsidR="004C760B" w:rsidRPr="002D71DF">
        <w:rPr>
          <w:i/>
          <w:iCs/>
        </w:rPr>
        <w:t xml:space="preserve"> </w:t>
      </w:r>
      <w:r w:rsidRPr="002D71DF">
        <w:rPr>
          <w:i/>
          <w:iCs/>
        </w:rPr>
        <w:t>control.</w:t>
      </w:r>
      <w:r w:rsidR="004C760B" w:rsidRPr="002D71DF">
        <w:rPr>
          <w:i/>
          <w:iCs/>
        </w:rPr>
        <w:t xml:space="preserve"> </w:t>
      </w:r>
      <w:r w:rsidRPr="002D71DF">
        <w:rPr>
          <w:i/>
          <w:iCs/>
        </w:rPr>
        <w:t>This</w:t>
      </w:r>
      <w:r w:rsidR="004C760B" w:rsidRPr="002D71DF">
        <w:rPr>
          <w:i/>
          <w:iCs/>
        </w:rPr>
        <w:t xml:space="preserve"> </w:t>
      </w:r>
      <w:r w:rsidRPr="002D71DF">
        <w:rPr>
          <w:i/>
          <w:iCs/>
        </w:rPr>
        <w:t>could</w:t>
      </w:r>
      <w:r w:rsidR="004C760B" w:rsidRPr="002D71DF">
        <w:rPr>
          <w:i/>
          <w:iCs/>
        </w:rPr>
        <w:t xml:space="preserve"> </w:t>
      </w:r>
      <w:r w:rsidRPr="002D71DF">
        <w:rPr>
          <w:i/>
          <w:iCs/>
        </w:rPr>
        <w:t>be</w:t>
      </w:r>
      <w:r w:rsidR="004C760B" w:rsidRPr="002D71DF">
        <w:rPr>
          <w:i/>
          <w:iCs/>
        </w:rPr>
        <w:t xml:space="preserve"> </w:t>
      </w:r>
      <w:r w:rsidRPr="002D71DF">
        <w:rPr>
          <w:i/>
          <w:iCs/>
        </w:rPr>
        <w:t>annotated</w:t>
      </w:r>
      <w:r w:rsidR="004C760B" w:rsidRPr="002D71DF">
        <w:rPr>
          <w:i/>
          <w:iCs/>
        </w:rPr>
        <w:t xml:space="preserve"> </w:t>
      </w:r>
      <w:r w:rsidRPr="002D71DF">
        <w:rPr>
          <w:i/>
          <w:iCs/>
        </w:rPr>
        <w:t>as</w:t>
      </w:r>
      <w:r w:rsidR="004C760B" w:rsidRPr="002D71DF">
        <w:rPr>
          <w:i/>
          <w:iCs/>
        </w:rPr>
        <w:t xml:space="preserve"> </w:t>
      </w:r>
      <w:r w:rsidRPr="002D71DF">
        <w:rPr>
          <w:i/>
          <w:iCs/>
        </w:rPr>
        <w:t>a</w:t>
      </w:r>
      <w:r w:rsidR="004C760B" w:rsidRPr="002D71DF">
        <w:rPr>
          <w:i/>
          <w:iCs/>
        </w:rPr>
        <w:t xml:space="preserve"> </w:t>
      </w:r>
      <w:r w:rsidR="00E1152F">
        <w:rPr>
          <w:i/>
          <w:iCs/>
        </w:rPr>
        <w:t>‘</w:t>
      </w:r>
      <w:r w:rsidRPr="002D71DF">
        <w:rPr>
          <w:i/>
          <w:iCs/>
        </w:rPr>
        <w:t>status</w:t>
      </w:r>
      <w:r w:rsidR="004C760B" w:rsidRPr="002D71DF">
        <w:rPr>
          <w:i/>
          <w:iCs/>
        </w:rPr>
        <w:t xml:space="preserve"> </w:t>
      </w:r>
      <w:r w:rsidRPr="002D71DF">
        <w:rPr>
          <w:i/>
          <w:iCs/>
        </w:rPr>
        <w:t>reversal</w:t>
      </w:r>
      <w:r w:rsidR="00E1152F">
        <w:rPr>
          <w:i/>
          <w:iCs/>
        </w:rPr>
        <w:t>’</w:t>
      </w:r>
      <w:r w:rsidRPr="002D71DF">
        <w:rPr>
          <w:i/>
          <w:iCs/>
        </w:rPr>
        <w:t>.)</w:t>
      </w:r>
    </w:p>
    <w:p w14:paraId="4DA75398" w14:textId="7C025D31" w:rsidR="00C504C8" w:rsidRPr="002D71DF" w:rsidRDefault="00C504C8" w:rsidP="00C504C8">
      <w:r w:rsidRPr="002D71DF">
        <w:rPr>
          <w:b/>
          <w:bCs/>
        </w:rPr>
        <w:t>Misha</w:t>
      </w:r>
      <w:r w:rsidRPr="002D71DF">
        <w:t>:</w:t>
      </w:r>
      <w:r w:rsidR="004C760B" w:rsidRPr="002D71DF">
        <w:t xml:space="preserve"> </w:t>
      </w:r>
      <w:r w:rsidRPr="002D71DF">
        <w:t>Hey</w:t>
      </w:r>
      <w:r w:rsidR="004C760B" w:rsidRPr="002D71DF">
        <w:t xml:space="preserve"> </w:t>
      </w:r>
      <w:r w:rsidRPr="002D71DF">
        <w:t>um,</w:t>
      </w:r>
      <w:r w:rsidR="004C760B" w:rsidRPr="002D71DF">
        <w:t xml:space="preserve"> </w:t>
      </w:r>
      <w:r w:rsidRPr="002D71DF">
        <w:t>have</w:t>
      </w:r>
      <w:r w:rsidR="004C760B" w:rsidRPr="002D71DF">
        <w:t xml:space="preserve"> </w:t>
      </w:r>
      <w:r w:rsidRPr="002D71DF">
        <w:t>you</w:t>
      </w:r>
      <w:r w:rsidR="004C760B" w:rsidRPr="002D71DF">
        <w:t xml:space="preserve"> </w:t>
      </w:r>
      <w:r w:rsidRPr="002D71DF">
        <w:t>done</w:t>
      </w:r>
      <w:r w:rsidR="004C760B" w:rsidRPr="002D71DF">
        <w:t xml:space="preserve"> </w:t>
      </w:r>
      <w:r w:rsidRPr="002D71DF">
        <w:t>your</w:t>
      </w:r>
      <w:r w:rsidR="004C760B" w:rsidRPr="002D71DF">
        <w:t xml:space="preserve"> </w:t>
      </w:r>
      <w:r w:rsidRPr="002D71DF">
        <w:t>English</w:t>
      </w:r>
      <w:r w:rsidR="004C760B" w:rsidRPr="002D71DF">
        <w:t xml:space="preserve"> </w:t>
      </w:r>
      <w:r w:rsidRPr="002D71DF">
        <w:t>oral</w:t>
      </w:r>
      <w:r w:rsidR="004C760B" w:rsidRPr="002D71DF">
        <w:t xml:space="preserve"> </w:t>
      </w:r>
      <w:r w:rsidRPr="002D71DF">
        <w:t>assessment?</w:t>
      </w:r>
    </w:p>
    <w:p w14:paraId="273EBCF9" w14:textId="2C91C191" w:rsidR="00C504C8" w:rsidRPr="002D71DF" w:rsidRDefault="00C504C8" w:rsidP="00C504C8">
      <w:pPr>
        <w:rPr>
          <w:i/>
          <w:iCs/>
        </w:rPr>
      </w:pPr>
      <w:r w:rsidRPr="002D71DF">
        <w:rPr>
          <w:i/>
          <w:iCs/>
        </w:rPr>
        <w:t>(Deflection</w:t>
      </w:r>
      <w:r w:rsidR="004C760B" w:rsidRPr="002D71DF">
        <w:rPr>
          <w:i/>
          <w:iCs/>
        </w:rPr>
        <w:t xml:space="preserve"> </w:t>
      </w:r>
      <w:r w:rsidR="00E1152F">
        <w:rPr>
          <w:i/>
          <w:iCs/>
        </w:rPr>
        <w:t>–</w:t>
      </w:r>
      <w:r w:rsidR="004C760B" w:rsidRPr="002D71DF">
        <w:rPr>
          <w:i/>
          <w:iCs/>
        </w:rPr>
        <w:t xml:space="preserve"> </w:t>
      </w:r>
      <w:r w:rsidRPr="002D71DF">
        <w:rPr>
          <w:i/>
          <w:iCs/>
        </w:rPr>
        <w:t>Misha</w:t>
      </w:r>
      <w:r w:rsidR="004C760B" w:rsidRPr="002D71DF">
        <w:rPr>
          <w:i/>
          <w:iCs/>
        </w:rPr>
        <w:t xml:space="preserve"> </w:t>
      </w:r>
      <w:r w:rsidRPr="002D71DF">
        <w:rPr>
          <w:i/>
          <w:iCs/>
        </w:rPr>
        <w:t>tries</w:t>
      </w:r>
      <w:r w:rsidR="004C760B" w:rsidRPr="002D71DF">
        <w:rPr>
          <w:i/>
          <w:iCs/>
        </w:rPr>
        <w:t xml:space="preserve"> </w:t>
      </w:r>
      <w:r w:rsidRPr="002D71DF">
        <w:rPr>
          <w:i/>
          <w:iCs/>
        </w:rPr>
        <w:t>to</w:t>
      </w:r>
      <w:r w:rsidR="004C760B" w:rsidRPr="002D71DF">
        <w:rPr>
          <w:i/>
          <w:iCs/>
        </w:rPr>
        <w:t xml:space="preserve"> </w:t>
      </w:r>
      <w:r w:rsidRPr="002D71DF">
        <w:rPr>
          <w:i/>
          <w:iCs/>
        </w:rPr>
        <w:t>reassert</w:t>
      </w:r>
      <w:r w:rsidR="004C760B" w:rsidRPr="002D71DF">
        <w:rPr>
          <w:i/>
          <w:iCs/>
        </w:rPr>
        <w:t xml:space="preserve"> </w:t>
      </w:r>
      <w:r w:rsidRPr="002D71DF">
        <w:rPr>
          <w:i/>
          <w:iCs/>
        </w:rPr>
        <w:t>control</w:t>
      </w:r>
      <w:r w:rsidR="004C760B" w:rsidRPr="002D71DF">
        <w:rPr>
          <w:i/>
          <w:iCs/>
        </w:rPr>
        <w:t xml:space="preserve"> </w:t>
      </w:r>
      <w:r w:rsidRPr="002D71DF">
        <w:rPr>
          <w:i/>
          <w:iCs/>
        </w:rPr>
        <w:t>by</w:t>
      </w:r>
      <w:r w:rsidR="004C760B" w:rsidRPr="002D71DF">
        <w:rPr>
          <w:i/>
          <w:iCs/>
        </w:rPr>
        <w:t xml:space="preserve"> </w:t>
      </w:r>
      <w:r w:rsidRPr="002D71DF">
        <w:rPr>
          <w:i/>
          <w:iCs/>
        </w:rPr>
        <w:t>returning</w:t>
      </w:r>
      <w:r w:rsidR="004C760B" w:rsidRPr="002D71DF">
        <w:rPr>
          <w:i/>
          <w:iCs/>
        </w:rPr>
        <w:t xml:space="preserve"> </w:t>
      </w:r>
      <w:r w:rsidRPr="002D71DF">
        <w:rPr>
          <w:i/>
          <w:iCs/>
        </w:rPr>
        <w:t>to</w:t>
      </w:r>
      <w:r w:rsidR="004C760B" w:rsidRPr="002D71DF">
        <w:rPr>
          <w:i/>
          <w:iCs/>
        </w:rPr>
        <w:t xml:space="preserve"> </w:t>
      </w:r>
      <w:r w:rsidRPr="002D71DF">
        <w:rPr>
          <w:i/>
          <w:iCs/>
        </w:rPr>
        <w:t>the</w:t>
      </w:r>
      <w:r w:rsidR="004C760B" w:rsidRPr="002D71DF">
        <w:rPr>
          <w:i/>
          <w:iCs/>
        </w:rPr>
        <w:t xml:space="preserve"> </w:t>
      </w:r>
      <w:r w:rsidRPr="002D71DF">
        <w:rPr>
          <w:i/>
          <w:iCs/>
        </w:rPr>
        <w:t>safety</w:t>
      </w:r>
      <w:r w:rsidR="004C760B" w:rsidRPr="002D71DF">
        <w:rPr>
          <w:i/>
          <w:iCs/>
        </w:rPr>
        <w:t xml:space="preserve"> </w:t>
      </w:r>
      <w:r w:rsidRPr="002D71DF">
        <w:rPr>
          <w:i/>
          <w:iCs/>
        </w:rPr>
        <w:t>of</w:t>
      </w:r>
      <w:r w:rsidR="004C760B" w:rsidRPr="002D71DF">
        <w:rPr>
          <w:i/>
          <w:iCs/>
        </w:rPr>
        <w:t xml:space="preserve"> </w:t>
      </w:r>
      <w:r w:rsidRPr="002D71DF">
        <w:rPr>
          <w:i/>
          <w:iCs/>
        </w:rPr>
        <w:t>academics.</w:t>
      </w:r>
      <w:r w:rsidR="004C760B" w:rsidRPr="002D71DF">
        <w:rPr>
          <w:i/>
          <w:iCs/>
        </w:rPr>
        <w:t xml:space="preserve"> </w:t>
      </w:r>
      <w:r w:rsidRPr="002D71DF">
        <w:rPr>
          <w:i/>
          <w:iCs/>
        </w:rPr>
        <w:t>The</w:t>
      </w:r>
      <w:r w:rsidR="004C760B" w:rsidRPr="002D71DF">
        <w:rPr>
          <w:i/>
          <w:iCs/>
        </w:rPr>
        <w:t xml:space="preserve"> </w:t>
      </w:r>
      <w:r w:rsidRPr="002D71DF">
        <w:rPr>
          <w:i/>
          <w:iCs/>
        </w:rPr>
        <w:t>tension</w:t>
      </w:r>
      <w:r w:rsidR="004C760B" w:rsidRPr="002D71DF">
        <w:rPr>
          <w:i/>
          <w:iCs/>
        </w:rPr>
        <w:t xml:space="preserve"> </w:t>
      </w:r>
      <w:r w:rsidRPr="002D71DF">
        <w:rPr>
          <w:i/>
          <w:iCs/>
        </w:rPr>
        <w:t>between</w:t>
      </w:r>
      <w:r w:rsidR="004C760B" w:rsidRPr="002D71DF">
        <w:rPr>
          <w:i/>
          <w:iCs/>
        </w:rPr>
        <w:t xml:space="preserve"> </w:t>
      </w:r>
      <w:r w:rsidRPr="002D71DF">
        <w:rPr>
          <w:i/>
          <w:iCs/>
        </w:rPr>
        <w:t>art</w:t>
      </w:r>
      <w:r w:rsidR="004C760B" w:rsidRPr="002D71DF">
        <w:rPr>
          <w:i/>
          <w:iCs/>
        </w:rPr>
        <w:t xml:space="preserve"> </w:t>
      </w:r>
      <w:r w:rsidRPr="002D71DF">
        <w:rPr>
          <w:i/>
          <w:iCs/>
        </w:rPr>
        <w:t>and</w:t>
      </w:r>
      <w:r w:rsidR="004C760B" w:rsidRPr="002D71DF">
        <w:rPr>
          <w:i/>
          <w:iCs/>
        </w:rPr>
        <w:t xml:space="preserve"> </w:t>
      </w:r>
      <w:r w:rsidRPr="002D71DF">
        <w:rPr>
          <w:i/>
          <w:iCs/>
        </w:rPr>
        <w:t>academia</w:t>
      </w:r>
      <w:r w:rsidR="004C760B" w:rsidRPr="002D71DF">
        <w:rPr>
          <w:i/>
          <w:iCs/>
        </w:rPr>
        <w:t xml:space="preserve"> </w:t>
      </w:r>
      <w:r w:rsidRPr="002D71DF">
        <w:rPr>
          <w:i/>
          <w:iCs/>
        </w:rPr>
        <w:t>becomes</w:t>
      </w:r>
      <w:r w:rsidR="004C760B" w:rsidRPr="002D71DF">
        <w:rPr>
          <w:i/>
          <w:iCs/>
        </w:rPr>
        <w:t xml:space="preserve"> </w:t>
      </w:r>
      <w:r w:rsidRPr="002D71DF">
        <w:rPr>
          <w:i/>
          <w:iCs/>
        </w:rPr>
        <w:t>a</w:t>
      </w:r>
      <w:r w:rsidR="004C760B" w:rsidRPr="002D71DF">
        <w:rPr>
          <w:i/>
          <w:iCs/>
        </w:rPr>
        <w:t xml:space="preserve"> </w:t>
      </w:r>
      <w:r w:rsidRPr="002D71DF">
        <w:rPr>
          <w:i/>
          <w:iCs/>
        </w:rPr>
        <w:t>dramatic</w:t>
      </w:r>
      <w:r w:rsidR="004C760B" w:rsidRPr="002D71DF">
        <w:rPr>
          <w:i/>
          <w:iCs/>
        </w:rPr>
        <w:t xml:space="preserve"> </w:t>
      </w:r>
      <w:r w:rsidRPr="002D71DF">
        <w:rPr>
          <w:i/>
          <w:iCs/>
        </w:rPr>
        <w:t>motif.)</w:t>
      </w:r>
    </w:p>
    <w:p w14:paraId="2CE46344" w14:textId="71C121E4" w:rsidR="00C504C8" w:rsidRPr="00D25100" w:rsidRDefault="003F31D0" w:rsidP="003F31D0">
      <w:pPr>
        <w:pStyle w:val="Caption"/>
      </w:pPr>
      <w:r>
        <w:t xml:space="preserve">Table </w:t>
      </w:r>
      <w:fldSimple w:instr=" SEQ Table \* ARABIC ">
        <w:r>
          <w:rPr>
            <w:noProof/>
          </w:rPr>
          <w:t>6</w:t>
        </w:r>
      </w:fldSimple>
      <w:r>
        <w:t xml:space="preserve"> –</w:t>
      </w:r>
      <w:r w:rsidR="004C760B" w:rsidRPr="00D25100">
        <w:t xml:space="preserve"> </w:t>
      </w:r>
      <w:r w:rsidR="00910FC5" w:rsidRPr="00D25100">
        <w:t>k</w:t>
      </w:r>
      <w:r w:rsidR="00C504C8" w:rsidRPr="00D25100">
        <w:t>ey</w:t>
      </w:r>
      <w:r w:rsidR="004C760B" w:rsidRPr="00D25100">
        <w:t xml:space="preserve"> </w:t>
      </w:r>
      <w:r w:rsidR="00C504C8" w:rsidRPr="00D25100">
        <w:t>annotation</w:t>
      </w:r>
      <w:r w:rsidR="004C760B" w:rsidRPr="00D25100">
        <w:t xml:space="preserve"> </w:t>
      </w:r>
      <w:r w:rsidR="00C504C8" w:rsidRPr="00D25100">
        <w:t>themes</w:t>
      </w:r>
    </w:p>
    <w:tbl>
      <w:tblPr>
        <w:tblStyle w:val="Tableheader"/>
        <w:tblW w:w="0" w:type="auto"/>
        <w:tblLook w:val="04A0" w:firstRow="1" w:lastRow="0" w:firstColumn="1" w:lastColumn="0" w:noHBand="0" w:noVBand="1"/>
        <w:tblDescription w:val="Key annotation themes with dramatic elements and the analysis/teaching focus of each."/>
      </w:tblPr>
      <w:tblGrid>
        <w:gridCol w:w="2689"/>
        <w:gridCol w:w="11481"/>
      </w:tblGrid>
      <w:tr w:rsidR="001C764D" w:rsidRPr="002D71DF" w14:paraId="7DFB5794" w14:textId="77777777" w:rsidTr="003D2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bookmarkEnd w:id="14"/>
          <w:bookmarkEnd w:id="15"/>
          <w:p w14:paraId="50C0F421" w14:textId="3C95B137" w:rsidR="00C504C8" w:rsidRPr="002D71DF" w:rsidRDefault="00C504C8" w:rsidP="009D1EA8">
            <w:r w:rsidRPr="002D71DF">
              <w:t>Dramatic</w:t>
            </w:r>
            <w:r w:rsidR="004C760B" w:rsidRPr="002D71DF">
              <w:t xml:space="preserve"> </w:t>
            </w:r>
            <w:r w:rsidRPr="002D71DF">
              <w:t>element</w:t>
            </w:r>
          </w:p>
        </w:tc>
        <w:tc>
          <w:tcPr>
            <w:tcW w:w="11481" w:type="dxa"/>
          </w:tcPr>
          <w:p w14:paraId="15627A52" w14:textId="38A55041" w:rsidR="00C504C8" w:rsidRPr="002D71DF" w:rsidRDefault="00C504C8" w:rsidP="009D1EA8">
            <w:pPr>
              <w:cnfStyle w:val="100000000000" w:firstRow="1" w:lastRow="0" w:firstColumn="0" w:lastColumn="0" w:oddVBand="0" w:evenVBand="0" w:oddHBand="0" w:evenHBand="0" w:firstRowFirstColumn="0" w:firstRowLastColumn="0" w:lastRowFirstColumn="0" w:lastRowLastColumn="0"/>
            </w:pPr>
            <w:r w:rsidRPr="002D71DF">
              <w:t>Analysis/teaching</w:t>
            </w:r>
            <w:r w:rsidR="004C760B" w:rsidRPr="002D71DF">
              <w:t xml:space="preserve"> </w:t>
            </w:r>
            <w:r w:rsidRPr="002D71DF">
              <w:t>focus</w:t>
            </w:r>
          </w:p>
        </w:tc>
      </w:tr>
      <w:tr w:rsidR="001C764D" w:rsidRPr="002D71DF" w14:paraId="15288E4F" w14:textId="77777777" w:rsidTr="003D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E5BC705" w14:textId="77777777" w:rsidR="00C504C8" w:rsidRPr="002D71DF" w:rsidRDefault="00C504C8" w:rsidP="009D1EA8">
            <w:r w:rsidRPr="002D71DF">
              <w:t>Tension</w:t>
            </w:r>
          </w:p>
        </w:tc>
        <w:tc>
          <w:tcPr>
            <w:tcW w:w="11481" w:type="dxa"/>
          </w:tcPr>
          <w:p w14:paraId="11EEE735" w14:textId="532CD6DE" w:rsidR="00C504C8" w:rsidRPr="002D71DF" w:rsidRDefault="00C504C8" w:rsidP="009D1EA8">
            <w:pPr>
              <w:cnfStyle w:val="000000100000" w:firstRow="0" w:lastRow="0" w:firstColumn="0" w:lastColumn="0" w:oddVBand="0" w:evenVBand="0" w:oddHBand="1" w:evenHBand="0" w:firstRowFirstColumn="0" w:firstRowLastColumn="0" w:lastRowFirstColumn="0" w:lastRowLastColumn="0"/>
              <w:rPr>
                <w:bCs/>
              </w:rPr>
            </w:pPr>
            <w:r w:rsidRPr="002D71DF">
              <w:rPr>
                <w:bCs/>
              </w:rPr>
              <w:t>Created</w:t>
            </w:r>
            <w:r w:rsidR="004C760B" w:rsidRPr="002D71DF">
              <w:rPr>
                <w:bCs/>
              </w:rPr>
              <w:t xml:space="preserve"> </w:t>
            </w:r>
            <w:r w:rsidRPr="002D71DF">
              <w:rPr>
                <w:bCs/>
              </w:rPr>
              <w:t>through</w:t>
            </w:r>
            <w:r w:rsidR="004C760B" w:rsidRPr="002D71DF">
              <w:rPr>
                <w:bCs/>
              </w:rPr>
              <w:t xml:space="preserve"> </w:t>
            </w:r>
            <w:r w:rsidRPr="002D71DF">
              <w:rPr>
                <w:bCs/>
              </w:rPr>
              <w:t>class,</w:t>
            </w:r>
            <w:r w:rsidR="004C760B" w:rsidRPr="002D71DF">
              <w:rPr>
                <w:bCs/>
              </w:rPr>
              <w:t xml:space="preserve"> </w:t>
            </w:r>
            <w:r w:rsidRPr="002D71DF">
              <w:rPr>
                <w:bCs/>
              </w:rPr>
              <w:t>cultural</w:t>
            </w:r>
            <w:r w:rsidR="004C760B" w:rsidRPr="002D71DF">
              <w:rPr>
                <w:bCs/>
              </w:rPr>
              <w:t xml:space="preserve"> </w:t>
            </w:r>
            <w:r w:rsidRPr="002D71DF">
              <w:rPr>
                <w:bCs/>
              </w:rPr>
              <w:t>and</w:t>
            </w:r>
            <w:r w:rsidR="004C760B" w:rsidRPr="002D71DF">
              <w:rPr>
                <w:bCs/>
              </w:rPr>
              <w:t xml:space="preserve"> </w:t>
            </w:r>
            <w:r w:rsidRPr="002D71DF">
              <w:rPr>
                <w:bCs/>
              </w:rPr>
              <w:t>moral</w:t>
            </w:r>
            <w:r w:rsidR="004C760B" w:rsidRPr="002D71DF">
              <w:rPr>
                <w:bCs/>
              </w:rPr>
              <w:t xml:space="preserve"> </w:t>
            </w:r>
            <w:r w:rsidRPr="002D71DF">
              <w:rPr>
                <w:bCs/>
              </w:rPr>
              <w:t>differences</w:t>
            </w:r>
            <w:r w:rsidR="004C760B" w:rsidRPr="002D71DF">
              <w:rPr>
                <w:bCs/>
              </w:rPr>
              <w:t xml:space="preserve"> </w:t>
            </w:r>
            <w:r w:rsidRPr="002D71DF">
              <w:rPr>
                <w:bCs/>
              </w:rPr>
              <w:t>between</w:t>
            </w:r>
            <w:r w:rsidR="004C760B" w:rsidRPr="002D71DF">
              <w:rPr>
                <w:bCs/>
              </w:rPr>
              <w:t xml:space="preserve"> </w:t>
            </w:r>
            <w:r w:rsidRPr="002D71DF">
              <w:rPr>
                <w:bCs/>
              </w:rPr>
              <w:t>Laila</w:t>
            </w:r>
            <w:r w:rsidR="004C760B" w:rsidRPr="002D71DF">
              <w:rPr>
                <w:bCs/>
              </w:rPr>
              <w:t xml:space="preserve"> </w:t>
            </w:r>
            <w:r w:rsidRPr="002D71DF">
              <w:rPr>
                <w:bCs/>
              </w:rPr>
              <w:t>and</w:t>
            </w:r>
            <w:r w:rsidR="004C760B" w:rsidRPr="002D71DF">
              <w:rPr>
                <w:bCs/>
              </w:rPr>
              <w:t xml:space="preserve"> </w:t>
            </w:r>
            <w:r w:rsidRPr="002D71DF">
              <w:rPr>
                <w:bCs/>
              </w:rPr>
              <w:t>Misha.</w:t>
            </w:r>
          </w:p>
        </w:tc>
      </w:tr>
      <w:tr w:rsidR="001C764D" w:rsidRPr="002D71DF" w14:paraId="6CB92E66" w14:textId="77777777" w:rsidTr="003D28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FE82D10" w14:textId="77777777" w:rsidR="00C504C8" w:rsidRPr="002D71DF" w:rsidRDefault="00C504C8" w:rsidP="009D1EA8">
            <w:r w:rsidRPr="002D71DF">
              <w:t>Contrast</w:t>
            </w:r>
          </w:p>
        </w:tc>
        <w:tc>
          <w:tcPr>
            <w:tcW w:w="11481" w:type="dxa"/>
          </w:tcPr>
          <w:p w14:paraId="191599C7" w14:textId="017A2CFB" w:rsidR="00C504C8" w:rsidRPr="002D71DF" w:rsidRDefault="00C504C8" w:rsidP="009D1EA8">
            <w:pPr>
              <w:cnfStyle w:val="000000010000" w:firstRow="0" w:lastRow="0" w:firstColumn="0" w:lastColumn="0" w:oddVBand="0" w:evenVBand="0" w:oddHBand="0" w:evenHBand="1" w:firstRowFirstColumn="0" w:firstRowLastColumn="0" w:lastRowFirstColumn="0" w:lastRowLastColumn="0"/>
              <w:rPr>
                <w:bCs/>
              </w:rPr>
            </w:pPr>
            <w:r w:rsidRPr="002D71DF">
              <w:rPr>
                <w:bCs/>
              </w:rPr>
              <w:t>Misha’s</w:t>
            </w:r>
            <w:r w:rsidR="004C760B" w:rsidRPr="002D71DF">
              <w:rPr>
                <w:bCs/>
              </w:rPr>
              <w:t xml:space="preserve"> </w:t>
            </w:r>
            <w:r w:rsidRPr="002D71DF">
              <w:rPr>
                <w:bCs/>
              </w:rPr>
              <w:t>structured</w:t>
            </w:r>
            <w:r w:rsidR="004C760B" w:rsidRPr="002D71DF">
              <w:rPr>
                <w:bCs/>
              </w:rPr>
              <w:t xml:space="preserve"> </w:t>
            </w:r>
            <w:r w:rsidRPr="002D71DF">
              <w:rPr>
                <w:bCs/>
              </w:rPr>
              <w:t>world</w:t>
            </w:r>
            <w:r w:rsidR="004C760B" w:rsidRPr="002D71DF">
              <w:rPr>
                <w:bCs/>
              </w:rPr>
              <w:t xml:space="preserve"> </w:t>
            </w:r>
            <w:r w:rsidRPr="002D71DF">
              <w:rPr>
                <w:bCs/>
              </w:rPr>
              <w:t>v</w:t>
            </w:r>
            <w:r w:rsidR="00BD5F95">
              <w:rPr>
                <w:bCs/>
              </w:rPr>
              <w:t>er</w:t>
            </w:r>
            <w:r w:rsidRPr="002D71DF">
              <w:rPr>
                <w:bCs/>
              </w:rPr>
              <w:t>s</w:t>
            </w:r>
            <w:r w:rsidR="00BD5F95">
              <w:rPr>
                <w:bCs/>
              </w:rPr>
              <w:t>us</w:t>
            </w:r>
            <w:r w:rsidR="004C760B" w:rsidRPr="002D71DF">
              <w:rPr>
                <w:bCs/>
              </w:rPr>
              <w:t xml:space="preserve"> </w:t>
            </w:r>
            <w:r w:rsidRPr="002D71DF">
              <w:rPr>
                <w:bCs/>
              </w:rPr>
              <w:t>Laila’s</w:t>
            </w:r>
            <w:r w:rsidR="004C760B" w:rsidRPr="002D71DF">
              <w:rPr>
                <w:bCs/>
              </w:rPr>
              <w:t xml:space="preserve"> </w:t>
            </w:r>
            <w:r w:rsidRPr="002D71DF">
              <w:rPr>
                <w:bCs/>
              </w:rPr>
              <w:t>expressive</w:t>
            </w:r>
            <w:r w:rsidR="004C760B" w:rsidRPr="002D71DF">
              <w:rPr>
                <w:bCs/>
              </w:rPr>
              <w:t xml:space="preserve"> </w:t>
            </w:r>
            <w:r w:rsidRPr="002D71DF">
              <w:rPr>
                <w:bCs/>
              </w:rPr>
              <w:t>self.</w:t>
            </w:r>
          </w:p>
        </w:tc>
      </w:tr>
      <w:tr w:rsidR="001C764D" w:rsidRPr="002D71DF" w14:paraId="3F2DBE93" w14:textId="77777777" w:rsidTr="003D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735E75C" w14:textId="77777777" w:rsidR="00C504C8" w:rsidRPr="002D71DF" w:rsidRDefault="00C504C8" w:rsidP="009D1EA8">
            <w:r w:rsidRPr="002D71DF">
              <w:lastRenderedPageBreak/>
              <w:t>Symbol</w:t>
            </w:r>
          </w:p>
        </w:tc>
        <w:tc>
          <w:tcPr>
            <w:tcW w:w="11481" w:type="dxa"/>
          </w:tcPr>
          <w:p w14:paraId="09F961E8" w14:textId="441BEE1A" w:rsidR="00C504C8" w:rsidRPr="002D71DF" w:rsidRDefault="00C504C8" w:rsidP="009D1EA8">
            <w:pPr>
              <w:cnfStyle w:val="000000100000" w:firstRow="0" w:lastRow="0" w:firstColumn="0" w:lastColumn="0" w:oddVBand="0" w:evenVBand="0" w:oddHBand="1" w:evenHBand="0" w:firstRowFirstColumn="0" w:firstRowLastColumn="0" w:lastRowFirstColumn="0" w:lastRowLastColumn="0"/>
              <w:rPr>
                <w:bCs/>
              </w:rPr>
            </w:pPr>
            <w:r w:rsidRPr="002D71DF">
              <w:rPr>
                <w:bCs/>
              </w:rPr>
              <w:t>The</w:t>
            </w:r>
            <w:r w:rsidR="004C760B" w:rsidRPr="002D71DF">
              <w:rPr>
                <w:bCs/>
              </w:rPr>
              <w:t xml:space="preserve"> </w:t>
            </w:r>
            <w:r w:rsidRPr="002D71DF">
              <w:rPr>
                <w:bCs/>
                <w:i/>
              </w:rPr>
              <w:t>poem</w:t>
            </w:r>
            <w:r w:rsidR="004C760B" w:rsidRPr="002D71DF">
              <w:rPr>
                <w:bCs/>
              </w:rPr>
              <w:t xml:space="preserve"> </w:t>
            </w:r>
            <w:r w:rsidRPr="002D71DF">
              <w:rPr>
                <w:bCs/>
              </w:rPr>
              <w:t>book</w:t>
            </w:r>
            <w:r w:rsidR="004C760B" w:rsidRPr="002D71DF">
              <w:rPr>
                <w:bCs/>
              </w:rPr>
              <w:t xml:space="preserve"> </w:t>
            </w:r>
            <w:r w:rsidRPr="002D71DF">
              <w:rPr>
                <w:bCs/>
              </w:rPr>
              <w:t>=</w:t>
            </w:r>
            <w:r w:rsidR="004C760B" w:rsidRPr="002D71DF">
              <w:rPr>
                <w:bCs/>
              </w:rPr>
              <w:t xml:space="preserve"> </w:t>
            </w:r>
            <w:r w:rsidRPr="002D71DF">
              <w:rPr>
                <w:bCs/>
              </w:rPr>
              <w:t>ownership</w:t>
            </w:r>
            <w:r w:rsidR="004C760B" w:rsidRPr="002D71DF">
              <w:rPr>
                <w:bCs/>
              </w:rPr>
              <w:t xml:space="preserve"> </w:t>
            </w:r>
            <w:r w:rsidRPr="002D71DF">
              <w:rPr>
                <w:bCs/>
              </w:rPr>
              <w:t>of</w:t>
            </w:r>
            <w:r w:rsidR="004C760B" w:rsidRPr="002D71DF">
              <w:rPr>
                <w:bCs/>
              </w:rPr>
              <w:t xml:space="preserve"> </w:t>
            </w:r>
            <w:r w:rsidRPr="002D71DF">
              <w:rPr>
                <w:bCs/>
              </w:rPr>
              <w:t>voice,</w:t>
            </w:r>
            <w:r w:rsidR="004C760B" w:rsidRPr="002D71DF">
              <w:rPr>
                <w:bCs/>
              </w:rPr>
              <w:t xml:space="preserve"> </w:t>
            </w:r>
            <w:r w:rsidRPr="002D71DF">
              <w:rPr>
                <w:bCs/>
              </w:rPr>
              <w:t>intellectual</w:t>
            </w:r>
            <w:r w:rsidR="004C760B" w:rsidRPr="002D71DF">
              <w:rPr>
                <w:bCs/>
              </w:rPr>
              <w:t xml:space="preserve"> </w:t>
            </w:r>
            <w:r w:rsidRPr="002D71DF">
              <w:rPr>
                <w:bCs/>
              </w:rPr>
              <w:t>property</w:t>
            </w:r>
            <w:r w:rsidR="004C760B" w:rsidRPr="002D71DF">
              <w:rPr>
                <w:bCs/>
              </w:rPr>
              <w:t xml:space="preserve"> </w:t>
            </w:r>
            <w:r w:rsidRPr="002D71DF">
              <w:rPr>
                <w:bCs/>
              </w:rPr>
              <w:t>and</w:t>
            </w:r>
            <w:r w:rsidR="004C760B" w:rsidRPr="002D71DF">
              <w:rPr>
                <w:bCs/>
              </w:rPr>
              <w:t xml:space="preserve"> </w:t>
            </w:r>
            <w:r w:rsidRPr="002D71DF">
              <w:rPr>
                <w:bCs/>
              </w:rPr>
              <w:t>identity.</w:t>
            </w:r>
          </w:p>
        </w:tc>
      </w:tr>
      <w:tr w:rsidR="001C764D" w:rsidRPr="002D71DF" w14:paraId="0B3C5DF5" w14:textId="77777777" w:rsidTr="003D28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8F4D735" w14:textId="14BB5ADF" w:rsidR="00C504C8" w:rsidRPr="002D71DF" w:rsidRDefault="00C504C8" w:rsidP="009D1EA8">
            <w:r w:rsidRPr="002D71DF">
              <w:t>Space</w:t>
            </w:r>
            <w:r w:rsidR="004C760B" w:rsidRPr="002D71DF">
              <w:t xml:space="preserve"> </w:t>
            </w:r>
            <w:r w:rsidRPr="002D71DF">
              <w:t>and</w:t>
            </w:r>
            <w:r w:rsidR="004C760B" w:rsidRPr="002D71DF">
              <w:t xml:space="preserve"> </w:t>
            </w:r>
            <w:r w:rsidR="009B7B4D">
              <w:t>m</w:t>
            </w:r>
            <w:r w:rsidRPr="002D71DF">
              <w:t>ovement</w:t>
            </w:r>
          </w:p>
        </w:tc>
        <w:tc>
          <w:tcPr>
            <w:tcW w:w="11481" w:type="dxa"/>
          </w:tcPr>
          <w:p w14:paraId="43F0E2DF" w14:textId="525248EA" w:rsidR="00C504C8" w:rsidRPr="002D71DF" w:rsidRDefault="00C504C8" w:rsidP="009D1EA8">
            <w:pPr>
              <w:cnfStyle w:val="000000010000" w:firstRow="0" w:lastRow="0" w:firstColumn="0" w:lastColumn="0" w:oddVBand="0" w:evenVBand="0" w:oddHBand="0" w:evenHBand="1" w:firstRowFirstColumn="0" w:firstRowLastColumn="0" w:lastRowFirstColumn="0" w:lastRowLastColumn="0"/>
              <w:rPr>
                <w:bCs/>
              </w:rPr>
            </w:pPr>
            <w:r w:rsidRPr="002D71DF">
              <w:rPr>
                <w:bCs/>
              </w:rPr>
              <w:t>Laila’s</w:t>
            </w:r>
            <w:r w:rsidR="004C760B" w:rsidRPr="002D71DF">
              <w:rPr>
                <w:bCs/>
              </w:rPr>
              <w:t xml:space="preserve"> </w:t>
            </w:r>
            <w:r w:rsidRPr="002D71DF">
              <w:rPr>
                <w:bCs/>
              </w:rPr>
              <w:t>movement</w:t>
            </w:r>
            <w:r w:rsidR="004C760B" w:rsidRPr="002D71DF">
              <w:rPr>
                <w:bCs/>
              </w:rPr>
              <w:t xml:space="preserve"> </w:t>
            </w:r>
            <w:r w:rsidRPr="002D71DF">
              <w:rPr>
                <w:bCs/>
              </w:rPr>
              <w:t>is</w:t>
            </w:r>
            <w:r w:rsidR="004C760B" w:rsidRPr="002D71DF">
              <w:rPr>
                <w:bCs/>
              </w:rPr>
              <w:t xml:space="preserve"> </w:t>
            </w:r>
            <w:r w:rsidRPr="002D71DF">
              <w:rPr>
                <w:bCs/>
              </w:rPr>
              <w:t>fluid</w:t>
            </w:r>
            <w:r w:rsidR="004C760B" w:rsidRPr="002D71DF">
              <w:rPr>
                <w:bCs/>
              </w:rPr>
              <w:t xml:space="preserve"> </w:t>
            </w:r>
            <w:r w:rsidRPr="002D71DF">
              <w:rPr>
                <w:bCs/>
              </w:rPr>
              <w:t>and</w:t>
            </w:r>
            <w:r w:rsidR="004C760B" w:rsidRPr="002D71DF">
              <w:rPr>
                <w:bCs/>
              </w:rPr>
              <w:t xml:space="preserve"> </w:t>
            </w:r>
            <w:r w:rsidRPr="002D71DF">
              <w:rPr>
                <w:bCs/>
              </w:rPr>
              <w:t>circular</w:t>
            </w:r>
            <w:r w:rsidR="004C760B" w:rsidRPr="002D71DF">
              <w:rPr>
                <w:bCs/>
              </w:rPr>
              <w:t xml:space="preserve"> </w:t>
            </w:r>
            <w:r w:rsidRPr="002D71DF">
              <w:rPr>
                <w:bCs/>
              </w:rPr>
              <w:t>(vlogger</w:t>
            </w:r>
            <w:r w:rsidR="004C760B" w:rsidRPr="002D71DF">
              <w:rPr>
                <w:bCs/>
              </w:rPr>
              <w:t xml:space="preserve"> </w:t>
            </w:r>
            <w:r w:rsidRPr="002D71DF">
              <w:rPr>
                <w:bCs/>
              </w:rPr>
              <w:t>energy);</w:t>
            </w:r>
            <w:r w:rsidR="004C760B" w:rsidRPr="002D71DF">
              <w:rPr>
                <w:bCs/>
              </w:rPr>
              <w:t xml:space="preserve"> </w:t>
            </w:r>
            <w:r w:rsidRPr="002D71DF">
              <w:rPr>
                <w:bCs/>
              </w:rPr>
              <w:t>Misha’s</w:t>
            </w:r>
            <w:r w:rsidR="004C760B" w:rsidRPr="002D71DF">
              <w:rPr>
                <w:bCs/>
              </w:rPr>
              <w:t xml:space="preserve"> </w:t>
            </w:r>
            <w:r w:rsidRPr="002D71DF">
              <w:rPr>
                <w:bCs/>
              </w:rPr>
              <w:t>is</w:t>
            </w:r>
            <w:r w:rsidR="004C760B" w:rsidRPr="002D71DF">
              <w:rPr>
                <w:bCs/>
              </w:rPr>
              <w:t xml:space="preserve"> </w:t>
            </w:r>
            <w:r w:rsidRPr="002D71DF">
              <w:rPr>
                <w:bCs/>
              </w:rPr>
              <w:t>linear</w:t>
            </w:r>
            <w:r w:rsidR="004C760B" w:rsidRPr="002D71DF">
              <w:rPr>
                <w:bCs/>
              </w:rPr>
              <w:t xml:space="preserve"> </w:t>
            </w:r>
            <w:r w:rsidRPr="002D71DF">
              <w:rPr>
                <w:bCs/>
              </w:rPr>
              <w:t>and</w:t>
            </w:r>
            <w:r w:rsidR="004C760B" w:rsidRPr="002D71DF">
              <w:rPr>
                <w:bCs/>
              </w:rPr>
              <w:t xml:space="preserve"> </w:t>
            </w:r>
            <w:r w:rsidRPr="002D71DF">
              <w:rPr>
                <w:bCs/>
              </w:rPr>
              <w:t>confined</w:t>
            </w:r>
            <w:r w:rsidR="004C760B" w:rsidRPr="002D71DF">
              <w:rPr>
                <w:bCs/>
              </w:rPr>
              <w:t xml:space="preserve"> </w:t>
            </w:r>
            <w:r w:rsidRPr="002D71DF">
              <w:rPr>
                <w:bCs/>
              </w:rPr>
              <w:t>(library</w:t>
            </w:r>
            <w:r w:rsidR="004C760B" w:rsidRPr="002D71DF">
              <w:rPr>
                <w:bCs/>
              </w:rPr>
              <w:t xml:space="preserve"> </w:t>
            </w:r>
            <w:r w:rsidRPr="002D71DF">
              <w:rPr>
                <w:bCs/>
              </w:rPr>
              <w:t>desk).</w:t>
            </w:r>
          </w:p>
        </w:tc>
      </w:tr>
      <w:tr w:rsidR="001C764D" w:rsidRPr="002D71DF" w14:paraId="768FA36C" w14:textId="77777777" w:rsidTr="003D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5ED246C" w14:textId="56F3F6A8" w:rsidR="00C504C8" w:rsidRPr="002D71DF" w:rsidRDefault="00C504C8" w:rsidP="009D1EA8">
            <w:r w:rsidRPr="002D71DF">
              <w:t>Performance</w:t>
            </w:r>
            <w:r w:rsidR="004C760B" w:rsidRPr="002D71DF">
              <w:t xml:space="preserve"> </w:t>
            </w:r>
            <w:r w:rsidR="009B7B4D">
              <w:t>o</w:t>
            </w:r>
            <w:r w:rsidRPr="002D71DF">
              <w:t>bjective</w:t>
            </w:r>
          </w:p>
        </w:tc>
        <w:tc>
          <w:tcPr>
            <w:tcW w:w="11481" w:type="dxa"/>
          </w:tcPr>
          <w:p w14:paraId="159B015A" w14:textId="2DF8A75D" w:rsidR="00C504C8" w:rsidRPr="002D71DF" w:rsidRDefault="00C504C8" w:rsidP="009D1EA8">
            <w:pPr>
              <w:cnfStyle w:val="000000100000" w:firstRow="0" w:lastRow="0" w:firstColumn="0" w:lastColumn="0" w:oddVBand="0" w:evenVBand="0" w:oddHBand="1" w:evenHBand="0" w:firstRowFirstColumn="0" w:firstRowLastColumn="0" w:lastRowFirstColumn="0" w:lastRowLastColumn="0"/>
              <w:rPr>
                <w:bCs/>
              </w:rPr>
            </w:pPr>
            <w:r w:rsidRPr="002D71DF">
              <w:rPr>
                <w:bCs/>
              </w:rPr>
              <w:t>Each</w:t>
            </w:r>
            <w:r w:rsidR="004C760B" w:rsidRPr="002D71DF">
              <w:rPr>
                <w:bCs/>
              </w:rPr>
              <w:t xml:space="preserve"> </w:t>
            </w:r>
            <w:r w:rsidRPr="002D71DF">
              <w:rPr>
                <w:bCs/>
              </w:rPr>
              <w:t>actor</w:t>
            </w:r>
            <w:r w:rsidR="004C760B" w:rsidRPr="002D71DF">
              <w:rPr>
                <w:bCs/>
              </w:rPr>
              <w:t xml:space="preserve"> </w:t>
            </w:r>
            <w:r w:rsidRPr="002D71DF">
              <w:rPr>
                <w:bCs/>
              </w:rPr>
              <w:t>should</w:t>
            </w:r>
            <w:r w:rsidR="004C760B" w:rsidRPr="002D71DF">
              <w:rPr>
                <w:bCs/>
              </w:rPr>
              <w:t xml:space="preserve"> </w:t>
            </w:r>
            <w:r w:rsidRPr="002D71DF">
              <w:rPr>
                <w:bCs/>
              </w:rPr>
              <w:t>explore</w:t>
            </w:r>
            <w:r w:rsidR="004C760B" w:rsidRPr="002D71DF">
              <w:rPr>
                <w:bCs/>
              </w:rPr>
              <w:t xml:space="preserve"> </w:t>
            </w:r>
            <w:r w:rsidRPr="00CA6D5E">
              <w:rPr>
                <w:bCs/>
                <w:iCs/>
              </w:rPr>
              <w:t>what</w:t>
            </w:r>
            <w:r w:rsidR="004C760B" w:rsidRPr="00CA6D5E">
              <w:rPr>
                <w:bCs/>
                <w:iCs/>
              </w:rPr>
              <w:t xml:space="preserve"> </w:t>
            </w:r>
            <w:r w:rsidRPr="00CA6D5E">
              <w:rPr>
                <w:bCs/>
                <w:iCs/>
              </w:rPr>
              <w:t>their</w:t>
            </w:r>
            <w:r w:rsidR="004C760B" w:rsidRPr="00CA6D5E">
              <w:rPr>
                <w:bCs/>
                <w:iCs/>
              </w:rPr>
              <w:t xml:space="preserve"> </w:t>
            </w:r>
            <w:r w:rsidRPr="00CA6D5E">
              <w:rPr>
                <w:bCs/>
                <w:iCs/>
              </w:rPr>
              <w:t>character</w:t>
            </w:r>
            <w:r w:rsidR="004C760B" w:rsidRPr="00CA6D5E">
              <w:rPr>
                <w:bCs/>
                <w:iCs/>
              </w:rPr>
              <w:t xml:space="preserve"> </w:t>
            </w:r>
            <w:r w:rsidRPr="00CA6D5E">
              <w:rPr>
                <w:bCs/>
                <w:iCs/>
              </w:rPr>
              <w:t>wants</w:t>
            </w:r>
            <w:r w:rsidR="004C760B" w:rsidRPr="002D71DF">
              <w:rPr>
                <w:bCs/>
              </w:rPr>
              <w:t xml:space="preserve"> </w:t>
            </w:r>
            <w:r w:rsidRPr="002D71DF">
              <w:rPr>
                <w:bCs/>
              </w:rPr>
              <w:t>in</w:t>
            </w:r>
            <w:r w:rsidR="004C760B" w:rsidRPr="002D71DF">
              <w:rPr>
                <w:bCs/>
              </w:rPr>
              <w:t xml:space="preserve"> </w:t>
            </w:r>
            <w:r w:rsidRPr="002D71DF">
              <w:rPr>
                <w:bCs/>
              </w:rPr>
              <w:t>this</w:t>
            </w:r>
            <w:r w:rsidR="004C760B" w:rsidRPr="002D71DF">
              <w:rPr>
                <w:bCs/>
              </w:rPr>
              <w:t xml:space="preserve"> </w:t>
            </w:r>
            <w:r w:rsidRPr="002D71DF">
              <w:rPr>
                <w:bCs/>
              </w:rPr>
              <w:t>scene</w:t>
            </w:r>
            <w:r w:rsidR="004C760B" w:rsidRPr="002D71DF">
              <w:rPr>
                <w:bCs/>
              </w:rPr>
              <w:t xml:space="preserve"> </w:t>
            </w:r>
            <w:r w:rsidR="009B7B4D">
              <w:rPr>
                <w:bCs/>
              </w:rPr>
              <w:t>–</w:t>
            </w:r>
            <w:r w:rsidR="004C760B" w:rsidRPr="002D71DF">
              <w:rPr>
                <w:bCs/>
              </w:rPr>
              <w:t xml:space="preserve"> </w:t>
            </w:r>
            <w:r w:rsidRPr="002D71DF">
              <w:rPr>
                <w:bCs/>
              </w:rPr>
              <w:t>Laila</w:t>
            </w:r>
            <w:r w:rsidR="004C760B" w:rsidRPr="002D71DF">
              <w:rPr>
                <w:bCs/>
              </w:rPr>
              <w:t xml:space="preserve"> </w:t>
            </w:r>
            <w:r w:rsidRPr="002D71DF">
              <w:rPr>
                <w:bCs/>
              </w:rPr>
              <w:t>seeks</w:t>
            </w:r>
            <w:r w:rsidR="004C760B" w:rsidRPr="002D71DF">
              <w:rPr>
                <w:bCs/>
              </w:rPr>
              <w:t xml:space="preserve"> </w:t>
            </w:r>
            <w:r w:rsidRPr="002D71DF">
              <w:rPr>
                <w:bCs/>
              </w:rPr>
              <w:t>recognition,</w:t>
            </w:r>
            <w:r w:rsidR="004C760B" w:rsidRPr="002D71DF">
              <w:rPr>
                <w:bCs/>
              </w:rPr>
              <w:t xml:space="preserve"> </w:t>
            </w:r>
            <w:r w:rsidRPr="002D71DF">
              <w:rPr>
                <w:bCs/>
              </w:rPr>
              <w:t>Misha</w:t>
            </w:r>
            <w:r w:rsidR="004C760B" w:rsidRPr="002D71DF">
              <w:rPr>
                <w:bCs/>
              </w:rPr>
              <w:t xml:space="preserve"> </w:t>
            </w:r>
            <w:r w:rsidRPr="002D71DF">
              <w:rPr>
                <w:bCs/>
              </w:rPr>
              <w:t>seeks</w:t>
            </w:r>
            <w:r w:rsidR="004C760B" w:rsidRPr="002D71DF">
              <w:rPr>
                <w:bCs/>
              </w:rPr>
              <w:t xml:space="preserve"> </w:t>
            </w:r>
            <w:r w:rsidRPr="002D71DF">
              <w:rPr>
                <w:bCs/>
              </w:rPr>
              <w:t>control.</w:t>
            </w:r>
          </w:p>
        </w:tc>
      </w:tr>
    </w:tbl>
    <w:p w14:paraId="11587CE3" w14:textId="77777777" w:rsidR="003F31D0" w:rsidRDefault="003F31D0">
      <w:pPr>
        <w:suppressAutoHyphens w:val="0"/>
        <w:spacing w:before="0" w:after="160" w:line="259" w:lineRule="auto"/>
      </w:pPr>
      <w:bookmarkStart w:id="25" w:name="_Appendix_2:_Activity"/>
      <w:bookmarkEnd w:id="25"/>
      <w:r>
        <w:br w:type="page"/>
      </w:r>
    </w:p>
    <w:p w14:paraId="7F7D5C3E" w14:textId="19276C83" w:rsidR="00C504C8" w:rsidRPr="002D71DF" w:rsidRDefault="00C504C8" w:rsidP="003F31D0">
      <w:pPr>
        <w:pStyle w:val="Heading2"/>
      </w:pPr>
      <w:bookmarkStart w:id="26" w:name="_Appendix_3:_–"/>
      <w:bookmarkStart w:id="27" w:name="_Toc232500205"/>
      <w:bookmarkEnd w:id="26"/>
      <w:r w:rsidRPr="002D71DF">
        <w:lastRenderedPageBreak/>
        <w:t>Appendix</w:t>
      </w:r>
      <w:r w:rsidR="004C760B" w:rsidRPr="002D71DF">
        <w:t xml:space="preserve"> </w:t>
      </w:r>
      <w:r w:rsidR="00C82F7E" w:rsidRPr="002D71DF">
        <w:t>3</w:t>
      </w:r>
      <w:r w:rsidR="00E00A74">
        <w:t xml:space="preserve"> –</w:t>
      </w:r>
      <w:r w:rsidR="004C760B" w:rsidRPr="002D71DF">
        <w:t xml:space="preserve"> </w:t>
      </w:r>
      <w:r w:rsidRPr="002D71DF">
        <w:t>Activity</w:t>
      </w:r>
      <w:r w:rsidR="004C760B" w:rsidRPr="002D71DF">
        <w:t xml:space="preserve"> </w:t>
      </w:r>
      <w:r w:rsidRPr="002D71DF">
        <w:t>2.7</w:t>
      </w:r>
      <w:r w:rsidR="004C760B" w:rsidRPr="002D71DF">
        <w:t xml:space="preserve"> </w:t>
      </w:r>
      <w:r w:rsidR="00E00A74">
        <w:t xml:space="preserve">– </w:t>
      </w:r>
      <w:r w:rsidRPr="002D71DF">
        <w:t>writing</w:t>
      </w:r>
      <w:r w:rsidR="004C760B" w:rsidRPr="002D71DF">
        <w:t xml:space="preserve"> </w:t>
      </w:r>
      <w:r w:rsidRPr="002D71DF">
        <w:t>prompt</w:t>
      </w:r>
      <w:r w:rsidR="004C760B" w:rsidRPr="002D71DF">
        <w:t xml:space="preserve"> </w:t>
      </w:r>
      <w:r w:rsidRPr="002D71DF">
        <w:t>suggestions</w:t>
      </w:r>
      <w:bookmarkEnd w:id="27"/>
    </w:p>
    <w:p w14:paraId="0748BA07" w14:textId="10CFBA02" w:rsidR="00C504C8" w:rsidRPr="00D25100" w:rsidRDefault="00C504C8" w:rsidP="00D25100">
      <w:pPr>
        <w:rPr>
          <w:rStyle w:val="Strong"/>
        </w:rPr>
      </w:pPr>
      <w:r w:rsidRPr="00D25100">
        <w:rPr>
          <w:rStyle w:val="Strong"/>
        </w:rPr>
        <w:t>Dialogue</w:t>
      </w:r>
      <w:r w:rsidR="004C760B" w:rsidRPr="00D25100">
        <w:rPr>
          <w:rStyle w:val="Strong"/>
        </w:rPr>
        <w:t xml:space="preserve"> </w:t>
      </w:r>
      <w:r w:rsidRPr="00D25100">
        <w:rPr>
          <w:rStyle w:val="Strong"/>
        </w:rPr>
        <w:t>prompts</w:t>
      </w:r>
    </w:p>
    <w:p w14:paraId="0C1549A1" w14:textId="4BF873E8" w:rsidR="00C504C8" w:rsidRPr="00DE796D" w:rsidRDefault="00DE796D" w:rsidP="00DE796D">
      <w:pPr>
        <w:pStyle w:val="ListNumber"/>
        <w:numPr>
          <w:ilvl w:val="0"/>
          <w:numId w:val="47"/>
        </w:numPr>
      </w:pPr>
      <w:r>
        <w:t>‘</w:t>
      </w:r>
      <w:r w:rsidR="00C504C8" w:rsidRPr="00DE796D">
        <w:t>Laila</w:t>
      </w:r>
      <w:r w:rsidR="00C504C8" w:rsidRPr="00DE796D">
        <w:rPr>
          <w:rtl/>
          <w:lang w:bidi="th-TH"/>
        </w:rPr>
        <w:t>’</w:t>
      </w:r>
      <w:r w:rsidR="00C504C8" w:rsidRPr="00DE796D">
        <w:t>s</w:t>
      </w:r>
      <w:r w:rsidR="004C760B" w:rsidRPr="00DE796D">
        <w:t xml:space="preserve"> </w:t>
      </w:r>
      <w:r w:rsidR="00C504C8" w:rsidRPr="00DE796D">
        <w:t>Mum</w:t>
      </w:r>
      <w:r w:rsidR="00C504C8" w:rsidRPr="00DE796D">
        <w:rPr>
          <w:rtl/>
          <w:lang w:bidi="th-TH"/>
        </w:rPr>
        <w:t>’</w:t>
      </w:r>
      <w:r w:rsidR="00C504C8" w:rsidRPr="00DE796D">
        <w:t>s</w:t>
      </w:r>
      <w:r w:rsidR="004C760B" w:rsidRPr="00DE796D">
        <w:t xml:space="preserve"> </w:t>
      </w:r>
      <w:r w:rsidR="00C504C8" w:rsidRPr="00DE796D">
        <w:t>just</w:t>
      </w:r>
      <w:r w:rsidR="004C760B" w:rsidRPr="00DE796D">
        <w:t xml:space="preserve"> </w:t>
      </w:r>
      <w:r w:rsidR="00C504C8" w:rsidRPr="00DE796D">
        <w:t>sitting</w:t>
      </w:r>
      <w:r w:rsidR="004C760B" w:rsidRPr="00DE796D">
        <w:t xml:space="preserve"> </w:t>
      </w:r>
      <w:r w:rsidR="00C504C8" w:rsidRPr="00DE796D">
        <w:t>in</w:t>
      </w:r>
      <w:r w:rsidR="004C760B" w:rsidRPr="00DE796D">
        <w:t xml:space="preserve"> </w:t>
      </w:r>
      <w:r w:rsidR="00C504C8" w:rsidRPr="00DE796D">
        <w:t>the</w:t>
      </w:r>
      <w:r w:rsidR="004C760B" w:rsidRPr="00DE796D">
        <w:t xml:space="preserve"> </w:t>
      </w:r>
      <w:r w:rsidR="00C504C8" w:rsidRPr="00DE796D">
        <w:t>car.</w:t>
      </w:r>
      <w:r w:rsidR="004C760B" w:rsidRPr="00DE796D">
        <w:t xml:space="preserve"> </w:t>
      </w:r>
      <w:r w:rsidR="00C504C8" w:rsidRPr="00DE796D">
        <w:t>Staring.</w:t>
      </w:r>
      <w:r w:rsidR="004C760B" w:rsidRPr="00DE796D">
        <w:t xml:space="preserve"> </w:t>
      </w:r>
      <w:r w:rsidR="00C504C8" w:rsidRPr="00DE796D">
        <w:t>She</w:t>
      </w:r>
      <w:r w:rsidR="004C760B" w:rsidRPr="00DE796D">
        <w:t xml:space="preserve"> </w:t>
      </w:r>
      <w:r w:rsidR="00C504C8" w:rsidRPr="00DE796D">
        <w:t>won</w:t>
      </w:r>
      <w:r w:rsidR="00C504C8" w:rsidRPr="00DE796D">
        <w:rPr>
          <w:rtl/>
          <w:lang w:bidi="th-TH"/>
        </w:rPr>
        <w:t>’</w:t>
      </w:r>
      <w:r w:rsidR="00C504C8" w:rsidRPr="00DE796D">
        <w:t>t</w:t>
      </w:r>
      <w:r w:rsidR="004C760B" w:rsidRPr="00DE796D">
        <w:t xml:space="preserve"> </w:t>
      </w:r>
      <w:r w:rsidR="00C504C8" w:rsidRPr="00DE796D">
        <w:t>turn</w:t>
      </w:r>
      <w:r w:rsidR="004C760B" w:rsidRPr="00DE796D">
        <w:t xml:space="preserve"> </w:t>
      </w:r>
      <w:r w:rsidR="00C504C8" w:rsidRPr="00DE796D">
        <w:t>it</w:t>
      </w:r>
      <w:r w:rsidR="004C760B" w:rsidRPr="00DE796D">
        <w:t xml:space="preserve"> </w:t>
      </w:r>
      <w:r w:rsidR="00C504C8" w:rsidRPr="00DE796D">
        <w:t>off</w:t>
      </w:r>
      <w:r w:rsidR="004C760B" w:rsidRPr="00DE796D">
        <w:t xml:space="preserve"> </w:t>
      </w:r>
      <w:r w:rsidR="00C504C8" w:rsidRPr="00DE796D">
        <w:t>until</w:t>
      </w:r>
      <w:r w:rsidR="004C760B" w:rsidRPr="00DE796D">
        <w:t xml:space="preserve"> </w:t>
      </w:r>
      <w:r w:rsidR="00C504C8" w:rsidRPr="00DE796D">
        <w:t>someone</w:t>
      </w:r>
      <w:r w:rsidR="004C760B" w:rsidRPr="00DE796D">
        <w:t xml:space="preserve"> </w:t>
      </w:r>
      <w:r w:rsidR="00C504C8" w:rsidRPr="00DE796D">
        <w:t>tells</w:t>
      </w:r>
      <w:r w:rsidR="004C760B" w:rsidRPr="00DE796D">
        <w:t xml:space="preserve"> </w:t>
      </w:r>
      <w:r w:rsidR="00C504C8" w:rsidRPr="00DE796D">
        <w:t>her</w:t>
      </w:r>
      <w:r w:rsidR="004C760B" w:rsidRPr="00DE796D">
        <w:t xml:space="preserve"> </w:t>
      </w:r>
      <w:r w:rsidR="00C504C8" w:rsidRPr="00DE796D">
        <w:t>something</w:t>
      </w:r>
      <w:r w:rsidR="004C760B" w:rsidRPr="00DE796D">
        <w:t xml:space="preserve"> </w:t>
      </w:r>
      <w:r w:rsidR="00C504C8" w:rsidRPr="00DE796D">
        <w:t>real.</w:t>
      </w:r>
      <w:r>
        <w:t>’</w:t>
      </w:r>
    </w:p>
    <w:p w14:paraId="27B669F9" w14:textId="139ACB9D" w:rsidR="00C504C8" w:rsidRPr="002D71DF" w:rsidRDefault="00DE796D" w:rsidP="003A7FE6">
      <w:pPr>
        <w:pStyle w:val="ListNumber"/>
        <w:numPr>
          <w:ilvl w:val="0"/>
          <w:numId w:val="6"/>
        </w:numPr>
      </w:pPr>
      <w:r>
        <w:t>‘</w:t>
      </w:r>
      <w:r w:rsidR="00C504C8" w:rsidRPr="002D71DF">
        <w:t>If</w:t>
      </w:r>
      <w:r w:rsidR="004C760B" w:rsidRPr="002D71DF">
        <w:t xml:space="preserve"> </w:t>
      </w:r>
      <w:r w:rsidR="00C504C8" w:rsidRPr="002D71DF">
        <w:t>she</w:t>
      </w:r>
      <w:r w:rsidR="004C760B" w:rsidRPr="002D71DF">
        <w:t xml:space="preserve"> </w:t>
      </w:r>
      <w:r w:rsidR="00C504C8" w:rsidRPr="002D71DF">
        <w:t>wanted</w:t>
      </w:r>
      <w:r w:rsidR="004C760B" w:rsidRPr="002D71DF">
        <w:t xml:space="preserve"> </w:t>
      </w:r>
      <w:r w:rsidR="00C504C8" w:rsidRPr="002D71DF">
        <w:t>attention,</w:t>
      </w:r>
      <w:r w:rsidR="004C760B" w:rsidRPr="002D71DF">
        <w:t xml:space="preserve"> </w:t>
      </w:r>
      <w:r w:rsidR="00C504C8" w:rsidRPr="002D71DF">
        <w:t>well,</w:t>
      </w:r>
      <w:r w:rsidR="004C760B" w:rsidRPr="002D71DF">
        <w:t xml:space="preserve"> </w:t>
      </w:r>
      <w:r w:rsidR="00C504C8" w:rsidRPr="002D71DF">
        <w:t>she</w:t>
      </w:r>
      <w:r w:rsidR="00C504C8" w:rsidRPr="002D71DF">
        <w:rPr>
          <w:rtl/>
          <w:lang w:bidi="th-TH"/>
        </w:rPr>
        <w:t>’</w:t>
      </w:r>
      <w:r w:rsidR="00C504C8" w:rsidRPr="002D71DF">
        <w:t>s</w:t>
      </w:r>
      <w:r w:rsidR="004C760B" w:rsidRPr="002D71DF">
        <w:t xml:space="preserve"> </w:t>
      </w:r>
      <w:r w:rsidR="00C504C8" w:rsidRPr="002D71DF">
        <w:t>got</w:t>
      </w:r>
      <w:r w:rsidR="004C760B" w:rsidRPr="002D71DF">
        <w:t xml:space="preserve"> </w:t>
      </w:r>
      <w:r w:rsidR="00C504C8" w:rsidRPr="002D71DF">
        <w:t>it</w:t>
      </w:r>
      <w:r w:rsidR="004C760B" w:rsidRPr="002D71DF">
        <w:t xml:space="preserve"> </w:t>
      </w:r>
      <w:r w:rsidR="00C504C8" w:rsidRPr="002D71DF">
        <w:t>now.</w:t>
      </w:r>
      <w:r>
        <w:t>’</w:t>
      </w:r>
    </w:p>
    <w:p w14:paraId="1C0C500C" w14:textId="570F483A" w:rsidR="00C504C8" w:rsidRPr="002D71DF" w:rsidRDefault="00DE796D" w:rsidP="003A7FE6">
      <w:pPr>
        <w:pStyle w:val="ListNumber"/>
        <w:numPr>
          <w:ilvl w:val="0"/>
          <w:numId w:val="6"/>
        </w:numPr>
      </w:pPr>
      <w:r>
        <w:t>‘</w:t>
      </w:r>
      <w:r w:rsidR="00C504C8" w:rsidRPr="002D71DF">
        <w:t>Miss</w:t>
      </w:r>
      <w:r w:rsidR="004C760B" w:rsidRPr="002D71DF">
        <w:t xml:space="preserve"> </w:t>
      </w:r>
      <w:r w:rsidR="00C504C8" w:rsidRPr="002D71DF">
        <w:t>Stratford</w:t>
      </w:r>
      <w:r w:rsidR="004C760B" w:rsidRPr="002D71DF">
        <w:t xml:space="preserve"> </w:t>
      </w:r>
      <w:r w:rsidR="00C504C8" w:rsidRPr="002D71DF">
        <w:t>keeps</w:t>
      </w:r>
      <w:r w:rsidR="004C760B" w:rsidRPr="002D71DF">
        <w:t xml:space="preserve"> </w:t>
      </w:r>
      <w:r w:rsidR="00C504C8" w:rsidRPr="002D71DF">
        <w:t>looking</w:t>
      </w:r>
      <w:r w:rsidR="004C760B" w:rsidRPr="002D71DF">
        <w:t xml:space="preserve"> </w:t>
      </w:r>
      <w:r w:rsidR="00C504C8" w:rsidRPr="002D71DF">
        <w:t>at</w:t>
      </w:r>
      <w:r w:rsidR="004C760B" w:rsidRPr="002D71DF">
        <w:t xml:space="preserve"> </w:t>
      </w:r>
      <w:r w:rsidR="00C504C8" w:rsidRPr="002D71DF">
        <w:t>me</w:t>
      </w:r>
      <w:r w:rsidR="004C760B" w:rsidRPr="002D71DF">
        <w:t xml:space="preserve"> </w:t>
      </w:r>
      <w:r w:rsidR="00C504C8" w:rsidRPr="002D71DF">
        <w:t>like</w:t>
      </w:r>
      <w:r w:rsidR="004C760B" w:rsidRPr="002D71DF">
        <w:t xml:space="preserve"> </w:t>
      </w:r>
      <w:r w:rsidR="00C504C8" w:rsidRPr="002D71DF">
        <w:t>I</w:t>
      </w:r>
      <w:r w:rsidR="00C504C8" w:rsidRPr="002D71DF">
        <w:rPr>
          <w:rtl/>
          <w:lang w:bidi="th-TH"/>
        </w:rPr>
        <w:t>’</w:t>
      </w:r>
      <w:r w:rsidR="00C504C8" w:rsidRPr="002D71DF">
        <w:t>m</w:t>
      </w:r>
      <w:r w:rsidR="004C760B" w:rsidRPr="002D71DF">
        <w:t xml:space="preserve"> </w:t>
      </w:r>
      <w:r w:rsidR="00C504C8" w:rsidRPr="002D71DF">
        <w:t>supposed</w:t>
      </w:r>
      <w:r w:rsidR="004C760B" w:rsidRPr="002D71DF">
        <w:t xml:space="preserve"> </w:t>
      </w:r>
      <w:r w:rsidR="00C504C8" w:rsidRPr="002D71DF">
        <w:t>to</w:t>
      </w:r>
      <w:r w:rsidR="004C760B" w:rsidRPr="002D71DF">
        <w:t xml:space="preserve"> </w:t>
      </w:r>
      <w:r w:rsidR="00C504C8" w:rsidRPr="002D71DF">
        <w:t>say</w:t>
      </w:r>
      <w:r w:rsidR="004C760B" w:rsidRPr="002D71DF">
        <w:t xml:space="preserve"> </w:t>
      </w:r>
      <w:r w:rsidR="00C504C8" w:rsidRPr="002D71DF">
        <w:t>something.</w:t>
      </w:r>
      <w:r>
        <w:t>’</w:t>
      </w:r>
    </w:p>
    <w:p w14:paraId="1F67A6FE" w14:textId="0F1788F3" w:rsidR="00C504C8" w:rsidRPr="002D71DF" w:rsidRDefault="00DE796D" w:rsidP="003A7FE6">
      <w:pPr>
        <w:pStyle w:val="ListNumber"/>
        <w:numPr>
          <w:ilvl w:val="0"/>
          <w:numId w:val="6"/>
        </w:numPr>
      </w:pPr>
      <w:r>
        <w:t>‘</w:t>
      </w:r>
      <w:r w:rsidR="00C504C8" w:rsidRPr="002D71DF">
        <w:t>I’ve</w:t>
      </w:r>
      <w:r w:rsidR="004C760B" w:rsidRPr="002D71DF">
        <w:t xml:space="preserve"> </w:t>
      </w:r>
      <w:r w:rsidR="00C504C8" w:rsidRPr="002D71DF">
        <w:t>been</w:t>
      </w:r>
      <w:r w:rsidR="004C760B" w:rsidRPr="002D71DF">
        <w:t xml:space="preserve"> </w:t>
      </w:r>
      <w:r w:rsidR="00C504C8" w:rsidRPr="002D71DF">
        <w:t>trying</w:t>
      </w:r>
      <w:r w:rsidR="004C760B" w:rsidRPr="002D71DF">
        <w:t xml:space="preserve"> </w:t>
      </w:r>
      <w:r w:rsidR="00C504C8" w:rsidRPr="002D71DF">
        <w:t>to</w:t>
      </w:r>
      <w:r w:rsidR="004C760B" w:rsidRPr="002D71DF">
        <w:t xml:space="preserve"> </w:t>
      </w:r>
      <w:r w:rsidR="00C504C8" w:rsidRPr="002D71DF">
        <w:t>print</w:t>
      </w:r>
      <w:r w:rsidR="004C760B" w:rsidRPr="002D71DF">
        <w:t xml:space="preserve"> </w:t>
      </w:r>
      <w:r w:rsidR="00C504C8" w:rsidRPr="002D71DF">
        <w:t>this</w:t>
      </w:r>
      <w:r w:rsidR="004C760B" w:rsidRPr="002D71DF">
        <w:t xml:space="preserve"> </w:t>
      </w:r>
      <w:r w:rsidR="00C504C8" w:rsidRPr="002D71DF">
        <w:t>essay</w:t>
      </w:r>
      <w:r w:rsidR="004C760B" w:rsidRPr="002D71DF">
        <w:t xml:space="preserve"> </w:t>
      </w:r>
      <w:r w:rsidR="00C504C8" w:rsidRPr="002D71DF">
        <w:t>for</w:t>
      </w:r>
      <w:r w:rsidR="004C760B" w:rsidRPr="002D71DF">
        <w:t xml:space="preserve"> </w:t>
      </w:r>
      <w:r w:rsidR="00C504C8" w:rsidRPr="002D71DF">
        <w:t>half</w:t>
      </w:r>
      <w:r w:rsidR="004C760B" w:rsidRPr="002D71DF">
        <w:t xml:space="preserve"> </w:t>
      </w:r>
      <w:r w:rsidR="00C504C8" w:rsidRPr="002D71DF">
        <w:t>an</w:t>
      </w:r>
      <w:r w:rsidR="004C760B" w:rsidRPr="002D71DF">
        <w:t xml:space="preserve"> </w:t>
      </w:r>
      <w:r w:rsidR="00C504C8" w:rsidRPr="002D71DF">
        <w:t>hour,</w:t>
      </w:r>
      <w:r w:rsidR="004C760B" w:rsidRPr="002D71DF">
        <w:t xml:space="preserve"> </w:t>
      </w:r>
      <w:r w:rsidR="00C504C8" w:rsidRPr="002D71DF">
        <w:t>and</w:t>
      </w:r>
      <w:r w:rsidR="004C760B" w:rsidRPr="002D71DF">
        <w:t xml:space="preserve"> </w:t>
      </w:r>
      <w:r w:rsidR="00C504C8" w:rsidRPr="002D71DF">
        <w:t>every</w:t>
      </w:r>
      <w:r w:rsidR="004C760B" w:rsidRPr="002D71DF">
        <w:t xml:space="preserve"> </w:t>
      </w:r>
      <w:r w:rsidR="00C504C8" w:rsidRPr="002D71DF">
        <w:t>time</w:t>
      </w:r>
      <w:r w:rsidR="004C760B" w:rsidRPr="002D71DF">
        <w:t xml:space="preserve"> </w:t>
      </w:r>
      <w:r w:rsidR="00C504C8" w:rsidRPr="002D71DF">
        <w:t>it</w:t>
      </w:r>
      <w:r w:rsidR="004C760B" w:rsidRPr="002D71DF">
        <w:t xml:space="preserve"> </w:t>
      </w:r>
      <w:proofErr w:type="gramStart"/>
      <w:r w:rsidR="00C504C8" w:rsidRPr="002D71DF">
        <w:t>says</w:t>
      </w:r>
      <w:proofErr w:type="gramEnd"/>
      <w:r w:rsidR="004C760B" w:rsidRPr="002D71DF">
        <w:t xml:space="preserve"> </w:t>
      </w:r>
      <w:r w:rsidR="00C504C8" w:rsidRPr="002D71DF">
        <w:rPr>
          <w:rtl/>
          <w:lang w:bidi="th-TH"/>
        </w:rPr>
        <w:t>‘</w:t>
      </w:r>
      <w:r w:rsidR="00C504C8" w:rsidRPr="002D71DF">
        <w:t>paper</w:t>
      </w:r>
      <w:r w:rsidR="004C760B" w:rsidRPr="002D71DF">
        <w:t xml:space="preserve"> </w:t>
      </w:r>
      <w:r w:rsidR="00C504C8" w:rsidRPr="002D71DF">
        <w:t>jam</w:t>
      </w:r>
      <w:r w:rsidR="00C504C8" w:rsidRPr="002D71DF">
        <w:rPr>
          <w:rtl/>
          <w:lang w:bidi="th-TH"/>
        </w:rPr>
        <w:t>’</w:t>
      </w:r>
      <w:r w:rsidR="004C760B" w:rsidRPr="002D71DF">
        <w:rPr>
          <w:rtl/>
          <w:lang w:bidi="th-TH"/>
        </w:rPr>
        <w:t xml:space="preserve"> </w:t>
      </w:r>
      <w:r w:rsidR="00C504C8" w:rsidRPr="002D71DF">
        <w:t>I</w:t>
      </w:r>
      <w:r w:rsidR="004C760B" w:rsidRPr="002D71DF">
        <w:t xml:space="preserve"> </w:t>
      </w:r>
      <w:r w:rsidR="00C504C8" w:rsidRPr="002D71DF">
        <w:t>feel</w:t>
      </w:r>
      <w:r w:rsidR="004C760B" w:rsidRPr="002D71DF">
        <w:t xml:space="preserve"> </w:t>
      </w:r>
      <w:r w:rsidR="00C504C8" w:rsidRPr="002D71DF">
        <w:t>personally</w:t>
      </w:r>
      <w:r w:rsidR="004C760B" w:rsidRPr="002D71DF">
        <w:t xml:space="preserve"> </w:t>
      </w:r>
      <w:r w:rsidR="00C504C8" w:rsidRPr="002D71DF">
        <w:t>attacked.</w:t>
      </w:r>
      <w:r>
        <w:t>’</w:t>
      </w:r>
    </w:p>
    <w:p w14:paraId="667E0E73" w14:textId="3F5A1071" w:rsidR="00C504C8" w:rsidRPr="00D25100" w:rsidRDefault="00C504C8" w:rsidP="00D25100">
      <w:pPr>
        <w:rPr>
          <w:rStyle w:val="Strong"/>
        </w:rPr>
      </w:pPr>
      <w:r w:rsidRPr="00D25100">
        <w:rPr>
          <w:rStyle w:val="Strong"/>
        </w:rPr>
        <w:t>Stage</w:t>
      </w:r>
      <w:r w:rsidR="004C760B" w:rsidRPr="00D25100">
        <w:rPr>
          <w:rStyle w:val="Strong"/>
        </w:rPr>
        <w:t xml:space="preserve"> </w:t>
      </w:r>
      <w:r w:rsidRPr="00D25100">
        <w:rPr>
          <w:rStyle w:val="Strong"/>
        </w:rPr>
        <w:t>direction</w:t>
      </w:r>
      <w:r w:rsidR="004C760B" w:rsidRPr="00D25100">
        <w:rPr>
          <w:rStyle w:val="Strong"/>
        </w:rPr>
        <w:t xml:space="preserve"> </w:t>
      </w:r>
      <w:r w:rsidRPr="00D25100">
        <w:rPr>
          <w:rStyle w:val="Strong"/>
        </w:rPr>
        <w:t>prompts</w:t>
      </w:r>
    </w:p>
    <w:p w14:paraId="0CFD4A1E" w14:textId="1314FAD7" w:rsidR="00C504C8" w:rsidRPr="002D71DF" w:rsidRDefault="00C504C8" w:rsidP="00F63F80">
      <w:pPr>
        <w:pStyle w:val="ListNumber"/>
        <w:numPr>
          <w:ilvl w:val="0"/>
          <w:numId w:val="16"/>
        </w:numPr>
      </w:pPr>
      <w:r w:rsidRPr="002D71DF">
        <w:t>Laila</w:t>
      </w:r>
      <w:r w:rsidRPr="002D71DF">
        <w:rPr>
          <w:rtl/>
          <w:lang w:bidi="th-TH"/>
        </w:rPr>
        <w:t>’</w:t>
      </w:r>
      <w:r w:rsidRPr="002D71DF">
        <w:t>s</w:t>
      </w:r>
      <w:r w:rsidR="004C760B" w:rsidRPr="002D71DF">
        <w:t xml:space="preserve"> </w:t>
      </w:r>
      <w:r w:rsidRPr="002D71DF">
        <w:t>friend</w:t>
      </w:r>
      <w:r w:rsidR="004C760B" w:rsidRPr="002D71DF">
        <w:t xml:space="preserve"> </w:t>
      </w:r>
      <w:r w:rsidRPr="002D71DF">
        <w:t>waits</w:t>
      </w:r>
      <w:r w:rsidR="004C760B" w:rsidRPr="002D71DF">
        <w:t xml:space="preserve"> </w:t>
      </w:r>
      <w:r w:rsidRPr="002D71DF">
        <w:t>at</w:t>
      </w:r>
      <w:r w:rsidR="004C760B" w:rsidRPr="002D71DF">
        <w:t xml:space="preserve"> </w:t>
      </w:r>
      <w:r w:rsidRPr="002D71DF">
        <w:t>the</w:t>
      </w:r>
      <w:r w:rsidR="004C760B" w:rsidRPr="002D71DF">
        <w:t xml:space="preserve"> </w:t>
      </w:r>
      <w:r w:rsidRPr="002D71DF">
        <w:t>school</w:t>
      </w:r>
      <w:r w:rsidR="004C760B" w:rsidRPr="002D71DF">
        <w:t xml:space="preserve"> </w:t>
      </w:r>
      <w:r w:rsidRPr="002D71DF">
        <w:t>gates</w:t>
      </w:r>
      <w:r w:rsidR="004C760B" w:rsidRPr="002D71DF">
        <w:t xml:space="preserve"> </w:t>
      </w:r>
      <w:r w:rsidRPr="002D71DF">
        <w:t>for</w:t>
      </w:r>
      <w:r w:rsidR="004C760B" w:rsidRPr="002D71DF">
        <w:t xml:space="preserve"> </w:t>
      </w:r>
      <w:r w:rsidRPr="002D71DF">
        <w:t>her.</w:t>
      </w:r>
    </w:p>
    <w:p w14:paraId="6C11096F" w14:textId="2C3560DE" w:rsidR="00C504C8" w:rsidRPr="002D71DF" w:rsidRDefault="00C504C8" w:rsidP="003A7FE6">
      <w:pPr>
        <w:pStyle w:val="ListNumber"/>
        <w:numPr>
          <w:ilvl w:val="0"/>
          <w:numId w:val="6"/>
        </w:numPr>
      </w:pPr>
      <w:r w:rsidRPr="002D71DF">
        <w:t>A</w:t>
      </w:r>
      <w:r w:rsidR="004C760B" w:rsidRPr="002D71DF">
        <w:t xml:space="preserve"> </w:t>
      </w:r>
      <w:r w:rsidRPr="002D71DF">
        <w:t>classmate</w:t>
      </w:r>
      <w:r w:rsidR="004C760B" w:rsidRPr="002D71DF">
        <w:t xml:space="preserve"> </w:t>
      </w:r>
      <w:r w:rsidRPr="002D71DF">
        <w:t>sits</w:t>
      </w:r>
      <w:r w:rsidR="004C760B" w:rsidRPr="002D71DF">
        <w:t xml:space="preserve"> </w:t>
      </w:r>
      <w:r w:rsidRPr="002D71DF">
        <w:t>at</w:t>
      </w:r>
      <w:r w:rsidR="004C760B" w:rsidRPr="002D71DF">
        <w:t xml:space="preserve"> </w:t>
      </w:r>
      <w:r w:rsidRPr="002D71DF">
        <w:t>the</w:t>
      </w:r>
      <w:r w:rsidR="004C760B" w:rsidRPr="002D71DF">
        <w:t xml:space="preserve"> </w:t>
      </w:r>
      <w:r w:rsidRPr="002D71DF">
        <w:t>desk,</w:t>
      </w:r>
      <w:r w:rsidR="004C760B" w:rsidRPr="002D71DF">
        <w:t xml:space="preserve"> </w:t>
      </w:r>
      <w:r w:rsidRPr="002D71DF">
        <w:t>staring</w:t>
      </w:r>
      <w:r w:rsidR="004C760B" w:rsidRPr="002D71DF">
        <w:t xml:space="preserve"> </w:t>
      </w:r>
      <w:r w:rsidRPr="002D71DF">
        <w:t>at</w:t>
      </w:r>
      <w:r w:rsidR="004C760B" w:rsidRPr="002D71DF">
        <w:t xml:space="preserve"> </w:t>
      </w:r>
      <w:r w:rsidRPr="002D71DF">
        <w:t>Laila</w:t>
      </w:r>
      <w:r w:rsidRPr="002D71DF">
        <w:rPr>
          <w:rtl/>
          <w:lang w:bidi="th-TH"/>
        </w:rPr>
        <w:t>’</w:t>
      </w:r>
      <w:r w:rsidRPr="002D71DF">
        <w:t>s</w:t>
      </w:r>
      <w:r w:rsidR="004C760B" w:rsidRPr="002D71DF">
        <w:t xml:space="preserve"> </w:t>
      </w:r>
      <w:r w:rsidRPr="002D71DF">
        <w:t>draft</w:t>
      </w:r>
      <w:r w:rsidR="004C760B" w:rsidRPr="002D71DF">
        <w:t xml:space="preserve"> </w:t>
      </w:r>
      <w:r w:rsidRPr="002D71DF">
        <w:t>speech.</w:t>
      </w:r>
      <w:r w:rsidR="004C760B" w:rsidRPr="002D71DF">
        <w:t xml:space="preserve"> </w:t>
      </w:r>
      <w:r w:rsidR="00505BAE">
        <w:t>‘</w:t>
      </w:r>
      <w:r w:rsidRPr="002D71DF">
        <w:t>I’ll</w:t>
      </w:r>
      <w:r w:rsidR="004C760B" w:rsidRPr="002D71DF">
        <w:t xml:space="preserve"> </w:t>
      </w:r>
      <w:r w:rsidRPr="002D71DF">
        <w:t>delete</w:t>
      </w:r>
      <w:r w:rsidR="004C760B" w:rsidRPr="002D71DF">
        <w:t xml:space="preserve"> </w:t>
      </w:r>
      <w:r w:rsidRPr="002D71DF">
        <w:t>it</w:t>
      </w:r>
      <w:r w:rsidR="004C760B" w:rsidRPr="002D71DF">
        <w:t xml:space="preserve"> </w:t>
      </w:r>
      <w:r w:rsidRPr="002D71DF">
        <w:t>before</w:t>
      </w:r>
      <w:r w:rsidR="004C760B" w:rsidRPr="002D71DF">
        <w:t xml:space="preserve"> </w:t>
      </w:r>
      <w:r w:rsidRPr="002D71DF">
        <w:t>anyone</w:t>
      </w:r>
      <w:r w:rsidR="004C760B" w:rsidRPr="002D71DF">
        <w:t xml:space="preserve"> </w:t>
      </w:r>
      <w:r w:rsidRPr="002D71DF">
        <w:t>else</w:t>
      </w:r>
      <w:r w:rsidR="004C760B" w:rsidRPr="002D71DF">
        <w:t xml:space="preserve"> </w:t>
      </w:r>
      <w:r w:rsidRPr="002D71DF">
        <w:t>can</w:t>
      </w:r>
      <w:r w:rsidR="004C760B" w:rsidRPr="002D71DF">
        <w:t xml:space="preserve"> </w:t>
      </w:r>
      <w:r w:rsidRPr="002D71DF">
        <w:t>read</w:t>
      </w:r>
      <w:r w:rsidR="004C760B" w:rsidRPr="002D71DF">
        <w:t xml:space="preserve"> </w:t>
      </w:r>
      <w:r w:rsidRPr="002D71DF">
        <w:t>it.</w:t>
      </w:r>
      <w:r w:rsidR="00505BAE">
        <w:t>’</w:t>
      </w:r>
    </w:p>
    <w:p w14:paraId="64A3CB6D" w14:textId="1DE88DE7" w:rsidR="00C504C8" w:rsidRPr="002D71DF" w:rsidRDefault="00C504C8" w:rsidP="003A7FE6">
      <w:pPr>
        <w:pStyle w:val="ListNumber"/>
        <w:numPr>
          <w:ilvl w:val="0"/>
          <w:numId w:val="6"/>
        </w:numPr>
      </w:pPr>
      <w:r w:rsidRPr="002D71DF">
        <w:t>They</w:t>
      </w:r>
      <w:r w:rsidR="004C760B" w:rsidRPr="002D71DF">
        <w:t xml:space="preserve"> </w:t>
      </w:r>
      <w:r w:rsidRPr="002D71DF">
        <w:t>set</w:t>
      </w:r>
      <w:r w:rsidR="004C760B" w:rsidRPr="002D71DF">
        <w:t xml:space="preserve"> </w:t>
      </w:r>
      <w:r w:rsidRPr="002D71DF">
        <w:t>up</w:t>
      </w:r>
      <w:r w:rsidR="004C760B" w:rsidRPr="002D71DF">
        <w:t xml:space="preserve"> </w:t>
      </w:r>
      <w:r w:rsidRPr="002D71DF">
        <w:t>the</w:t>
      </w:r>
      <w:r w:rsidR="004C760B" w:rsidRPr="002D71DF">
        <w:t xml:space="preserve"> </w:t>
      </w:r>
      <w:r w:rsidRPr="002D71DF">
        <w:t>camera.</w:t>
      </w:r>
      <w:r w:rsidR="00505BAE">
        <w:t xml:space="preserve"> ‘The lighting is perfect. If I don’t share it in the next 20 minutes, my sharing streak is broken’.</w:t>
      </w:r>
    </w:p>
    <w:p w14:paraId="7AC00835" w14:textId="4E92A237" w:rsidR="00C504C8" w:rsidRPr="002D71DF" w:rsidRDefault="00C504C8" w:rsidP="008051DF">
      <w:pPr>
        <w:pStyle w:val="ListNumber"/>
        <w:numPr>
          <w:ilvl w:val="0"/>
          <w:numId w:val="6"/>
        </w:numPr>
      </w:pPr>
      <w:r w:rsidRPr="002D71DF">
        <w:t>Their</w:t>
      </w:r>
      <w:r w:rsidR="004C760B" w:rsidRPr="002D71DF">
        <w:t xml:space="preserve"> </w:t>
      </w:r>
      <w:r w:rsidRPr="002D71DF">
        <w:t>phone</w:t>
      </w:r>
      <w:r w:rsidR="004C760B" w:rsidRPr="002D71DF">
        <w:t xml:space="preserve"> </w:t>
      </w:r>
      <w:r w:rsidRPr="002D71DF">
        <w:t>won</w:t>
      </w:r>
      <w:r w:rsidRPr="002D71DF">
        <w:rPr>
          <w:rtl/>
          <w:lang w:bidi="th-TH"/>
        </w:rPr>
        <w:t>’</w:t>
      </w:r>
      <w:r w:rsidRPr="002D71DF">
        <w:t>t</w:t>
      </w:r>
      <w:r w:rsidR="004C760B" w:rsidRPr="002D71DF">
        <w:t xml:space="preserve"> </w:t>
      </w:r>
      <w:r w:rsidRPr="002D71DF">
        <w:t>stop</w:t>
      </w:r>
      <w:r w:rsidR="004C760B" w:rsidRPr="002D71DF">
        <w:t xml:space="preserve"> </w:t>
      </w:r>
      <w:r w:rsidRPr="002D71DF">
        <w:t>buzzing</w:t>
      </w:r>
      <w:r w:rsidR="004C760B" w:rsidRPr="002D71DF">
        <w:t xml:space="preserve"> </w:t>
      </w:r>
      <w:r w:rsidRPr="002D71DF">
        <w:t>during</w:t>
      </w:r>
      <w:r w:rsidR="004C760B" w:rsidRPr="002D71DF">
        <w:t xml:space="preserve"> </w:t>
      </w:r>
      <w:r w:rsidRPr="002D71DF">
        <w:t>Maths</w:t>
      </w:r>
      <w:r w:rsidR="004C760B" w:rsidRPr="002D71DF">
        <w:t xml:space="preserve"> </w:t>
      </w:r>
      <w:r w:rsidR="008051DF" w:rsidRPr="002D71DF">
        <w:t>–</w:t>
      </w:r>
      <w:r w:rsidR="004C760B" w:rsidRPr="002D71DF">
        <w:t xml:space="preserve"> </w:t>
      </w:r>
      <w:r w:rsidRPr="002D71DF">
        <w:t>each</w:t>
      </w:r>
      <w:r w:rsidR="004C760B" w:rsidRPr="002D71DF">
        <w:t xml:space="preserve"> </w:t>
      </w:r>
      <w:r w:rsidRPr="002D71DF">
        <w:t>vibration</w:t>
      </w:r>
      <w:r w:rsidR="004C760B" w:rsidRPr="002D71DF">
        <w:t xml:space="preserve"> </w:t>
      </w:r>
      <w:r w:rsidRPr="002D71DF">
        <w:t>a</w:t>
      </w:r>
      <w:r w:rsidR="004C760B" w:rsidRPr="002D71DF">
        <w:t xml:space="preserve"> </w:t>
      </w:r>
      <w:r w:rsidRPr="002D71DF">
        <w:t>different</w:t>
      </w:r>
      <w:r w:rsidR="004C760B" w:rsidRPr="002D71DF">
        <w:t xml:space="preserve"> </w:t>
      </w:r>
      <w:r w:rsidRPr="002D71DF">
        <w:t>secret.</w:t>
      </w:r>
    </w:p>
    <w:p w14:paraId="3407E3DF" w14:textId="65428837" w:rsidR="00C504C8" w:rsidRPr="00D25100" w:rsidRDefault="00C504C8" w:rsidP="00D25100">
      <w:pPr>
        <w:rPr>
          <w:rStyle w:val="Strong"/>
        </w:rPr>
      </w:pPr>
      <w:r w:rsidRPr="00D25100">
        <w:rPr>
          <w:rStyle w:val="Strong"/>
        </w:rPr>
        <w:t>Scene</w:t>
      </w:r>
      <w:r w:rsidR="004C760B" w:rsidRPr="00D25100">
        <w:rPr>
          <w:rStyle w:val="Strong"/>
        </w:rPr>
        <w:t xml:space="preserve"> </w:t>
      </w:r>
      <w:r w:rsidRPr="00D25100">
        <w:rPr>
          <w:rStyle w:val="Strong"/>
        </w:rPr>
        <w:t>prompts</w:t>
      </w:r>
    </w:p>
    <w:p w14:paraId="2DBDBD5A" w14:textId="626B441B" w:rsidR="00C504C8" w:rsidRPr="002D71DF" w:rsidRDefault="00531985" w:rsidP="00F63F80">
      <w:pPr>
        <w:pStyle w:val="ListNumber"/>
        <w:numPr>
          <w:ilvl w:val="0"/>
          <w:numId w:val="17"/>
        </w:numPr>
      </w:pPr>
      <w:r>
        <w:t>Two</w:t>
      </w:r>
      <w:r w:rsidR="004C760B" w:rsidRPr="002D71DF">
        <w:t xml:space="preserve"> </w:t>
      </w:r>
      <w:r w:rsidR="00C504C8" w:rsidRPr="002D71DF">
        <w:t>friends</w:t>
      </w:r>
      <w:r w:rsidR="004C760B" w:rsidRPr="002D71DF">
        <w:t xml:space="preserve"> </w:t>
      </w:r>
      <w:r w:rsidR="00C504C8" w:rsidRPr="002D71DF">
        <w:t>rehearse</w:t>
      </w:r>
      <w:r w:rsidR="004C760B" w:rsidRPr="002D71DF">
        <w:t xml:space="preserve"> </w:t>
      </w:r>
      <w:r w:rsidR="00C504C8" w:rsidRPr="002D71DF">
        <w:t>their</w:t>
      </w:r>
      <w:r w:rsidR="004C760B" w:rsidRPr="002D71DF">
        <w:t xml:space="preserve"> </w:t>
      </w:r>
      <w:r w:rsidR="00C504C8" w:rsidRPr="002D71DF">
        <w:t>speeches</w:t>
      </w:r>
      <w:r w:rsidR="004C760B" w:rsidRPr="002D71DF">
        <w:t xml:space="preserve"> </w:t>
      </w:r>
      <w:r w:rsidR="00C504C8" w:rsidRPr="002D71DF">
        <w:t>but</w:t>
      </w:r>
      <w:r w:rsidR="004C760B" w:rsidRPr="002D71DF">
        <w:t xml:space="preserve"> </w:t>
      </w:r>
      <w:r w:rsidR="00C504C8" w:rsidRPr="002D71DF">
        <w:t>it</w:t>
      </w:r>
      <w:r w:rsidR="00C504C8" w:rsidRPr="002D71DF">
        <w:rPr>
          <w:rtl/>
          <w:lang w:bidi="th-TH"/>
        </w:rPr>
        <w:t>’</w:t>
      </w:r>
      <w:r w:rsidR="00C504C8" w:rsidRPr="002D71DF">
        <w:t>s</w:t>
      </w:r>
      <w:r w:rsidR="004C760B" w:rsidRPr="002D71DF">
        <w:t xml:space="preserve"> </w:t>
      </w:r>
      <w:r w:rsidR="00C504C8" w:rsidRPr="002D71DF">
        <w:t>clear</w:t>
      </w:r>
      <w:r w:rsidR="004C760B" w:rsidRPr="002D71DF">
        <w:t xml:space="preserve"> </w:t>
      </w:r>
      <w:r>
        <w:t xml:space="preserve">that </w:t>
      </w:r>
      <w:r w:rsidR="00C504C8" w:rsidRPr="002D71DF">
        <w:t>one</w:t>
      </w:r>
      <w:r w:rsidR="004C760B" w:rsidRPr="002D71DF">
        <w:t xml:space="preserve"> </w:t>
      </w:r>
      <w:r w:rsidR="00C504C8" w:rsidRPr="002D71DF">
        <w:t>did</w:t>
      </w:r>
      <w:r w:rsidR="004C760B" w:rsidRPr="002D71DF">
        <w:t xml:space="preserve"> </w:t>
      </w:r>
      <w:r w:rsidR="00C504C8" w:rsidRPr="002D71DF">
        <w:t>the</w:t>
      </w:r>
      <w:r w:rsidR="004C760B" w:rsidRPr="002D71DF">
        <w:t xml:space="preserve"> </w:t>
      </w:r>
      <w:r w:rsidR="00C504C8" w:rsidRPr="002D71DF">
        <w:t>work</w:t>
      </w:r>
      <w:r w:rsidR="004C760B" w:rsidRPr="002D71DF">
        <w:t xml:space="preserve"> </w:t>
      </w:r>
      <w:r w:rsidR="00C504C8" w:rsidRPr="002D71DF">
        <w:t>and</w:t>
      </w:r>
      <w:r w:rsidR="004C760B" w:rsidRPr="002D71DF">
        <w:t xml:space="preserve"> </w:t>
      </w:r>
      <w:r w:rsidR="00C504C8" w:rsidRPr="002D71DF">
        <w:t>the</w:t>
      </w:r>
      <w:r w:rsidR="004C760B" w:rsidRPr="002D71DF">
        <w:t xml:space="preserve"> </w:t>
      </w:r>
      <w:r w:rsidR="00C504C8" w:rsidRPr="002D71DF">
        <w:t>other</w:t>
      </w:r>
      <w:r w:rsidR="004C760B" w:rsidRPr="002D71DF">
        <w:t xml:space="preserve"> </w:t>
      </w:r>
      <w:r w:rsidR="00C504C8" w:rsidRPr="002D71DF">
        <w:t>is</w:t>
      </w:r>
      <w:r w:rsidR="004C760B" w:rsidRPr="002D71DF">
        <w:t xml:space="preserve"> </w:t>
      </w:r>
      <w:r w:rsidR="00C504C8" w:rsidRPr="002D71DF">
        <w:t>trying</w:t>
      </w:r>
      <w:r w:rsidR="004C760B" w:rsidRPr="002D71DF">
        <w:t xml:space="preserve"> </w:t>
      </w:r>
      <w:r w:rsidR="00C504C8" w:rsidRPr="002D71DF">
        <w:t>to</w:t>
      </w:r>
      <w:r w:rsidR="004C760B" w:rsidRPr="002D71DF">
        <w:t xml:space="preserve"> </w:t>
      </w:r>
      <w:r w:rsidR="00C504C8" w:rsidRPr="002D71DF">
        <w:t>change</w:t>
      </w:r>
      <w:r w:rsidR="004C760B" w:rsidRPr="002D71DF">
        <w:t xml:space="preserve"> </w:t>
      </w:r>
      <w:r w:rsidR="00C504C8" w:rsidRPr="002D71DF">
        <w:t>the</w:t>
      </w:r>
      <w:r w:rsidR="004C760B" w:rsidRPr="002D71DF">
        <w:t xml:space="preserve"> </w:t>
      </w:r>
      <w:r w:rsidR="00C504C8" w:rsidRPr="002D71DF">
        <w:t>wording</w:t>
      </w:r>
      <w:r w:rsidR="004C760B" w:rsidRPr="002D71DF">
        <w:t xml:space="preserve"> </w:t>
      </w:r>
      <w:r w:rsidR="00C504C8" w:rsidRPr="002D71DF">
        <w:t>just</w:t>
      </w:r>
      <w:r w:rsidR="004C760B" w:rsidRPr="002D71DF">
        <w:t xml:space="preserve"> </w:t>
      </w:r>
      <w:r w:rsidR="00C504C8" w:rsidRPr="002D71DF">
        <w:t>enough</w:t>
      </w:r>
      <w:r w:rsidR="004C760B" w:rsidRPr="002D71DF">
        <w:t xml:space="preserve"> </w:t>
      </w:r>
      <w:r w:rsidR="00C504C8" w:rsidRPr="002D71DF">
        <w:t>to</w:t>
      </w:r>
      <w:r w:rsidR="004C760B" w:rsidRPr="002D71DF">
        <w:t xml:space="preserve"> </w:t>
      </w:r>
      <w:r w:rsidR="00C504C8" w:rsidRPr="002D71DF">
        <w:t>avoid</w:t>
      </w:r>
      <w:r w:rsidR="004C760B" w:rsidRPr="002D71DF">
        <w:t xml:space="preserve"> </w:t>
      </w:r>
      <w:r w:rsidR="00C504C8" w:rsidRPr="002D71DF">
        <w:t>plagiarism.</w:t>
      </w:r>
    </w:p>
    <w:p w14:paraId="6315E947" w14:textId="44AD83C2" w:rsidR="00C504C8" w:rsidRPr="002D71DF" w:rsidRDefault="00C504C8" w:rsidP="00E42405">
      <w:pPr>
        <w:pStyle w:val="ListNumber"/>
        <w:numPr>
          <w:ilvl w:val="0"/>
          <w:numId w:val="6"/>
        </w:numPr>
      </w:pPr>
      <w:r w:rsidRPr="002D71DF">
        <w:lastRenderedPageBreak/>
        <w:t>A</w:t>
      </w:r>
      <w:r w:rsidR="004C760B" w:rsidRPr="002D71DF">
        <w:t xml:space="preserve"> </w:t>
      </w:r>
      <w:r w:rsidRPr="002D71DF">
        <w:t>thunderstorm</w:t>
      </w:r>
      <w:r w:rsidR="004C760B" w:rsidRPr="002D71DF">
        <w:t xml:space="preserve"> </w:t>
      </w:r>
      <w:r w:rsidRPr="002D71DF">
        <w:t>starts</w:t>
      </w:r>
      <w:r w:rsidR="004C760B" w:rsidRPr="002D71DF">
        <w:t xml:space="preserve"> </w:t>
      </w:r>
      <w:r w:rsidRPr="002D71DF">
        <w:t>just</w:t>
      </w:r>
      <w:r w:rsidR="004C760B" w:rsidRPr="002D71DF">
        <w:t xml:space="preserve"> </w:t>
      </w:r>
      <w:r w:rsidRPr="002D71DF">
        <w:t>as</w:t>
      </w:r>
      <w:r w:rsidR="004C760B" w:rsidRPr="002D71DF">
        <w:t xml:space="preserve"> </w:t>
      </w:r>
      <w:r w:rsidRPr="002D71DF">
        <w:t>the</w:t>
      </w:r>
      <w:r w:rsidR="004C760B" w:rsidRPr="002D71DF">
        <w:t xml:space="preserve"> </w:t>
      </w:r>
      <w:r w:rsidRPr="002D71DF">
        <w:t>power</w:t>
      </w:r>
      <w:r w:rsidR="004C760B" w:rsidRPr="002D71DF">
        <w:t xml:space="preserve"> </w:t>
      </w:r>
      <w:r w:rsidRPr="002D71DF">
        <w:t>flickers</w:t>
      </w:r>
      <w:r w:rsidR="004C760B" w:rsidRPr="002D71DF">
        <w:t xml:space="preserve"> </w:t>
      </w:r>
      <w:r w:rsidRPr="002D71DF">
        <w:t>in</w:t>
      </w:r>
      <w:r w:rsidR="004C760B" w:rsidRPr="002D71DF">
        <w:t xml:space="preserve"> </w:t>
      </w:r>
      <w:r w:rsidRPr="002D71DF">
        <w:t>the</w:t>
      </w:r>
      <w:r w:rsidR="004C760B" w:rsidRPr="002D71DF">
        <w:t xml:space="preserve"> </w:t>
      </w:r>
      <w:r w:rsidRPr="002D71DF">
        <w:t>English</w:t>
      </w:r>
      <w:r w:rsidR="004C760B" w:rsidRPr="002D71DF">
        <w:t xml:space="preserve"> </w:t>
      </w:r>
      <w:r w:rsidRPr="002D71DF">
        <w:t>block</w:t>
      </w:r>
      <w:r w:rsidR="004C760B" w:rsidRPr="002D71DF">
        <w:t xml:space="preserve"> </w:t>
      </w:r>
      <w:r w:rsidR="00E42405" w:rsidRPr="002D71DF">
        <w:t>–</w:t>
      </w:r>
      <w:r w:rsidR="004C760B" w:rsidRPr="002D71DF">
        <w:t xml:space="preserve"> </w:t>
      </w:r>
      <w:r w:rsidRPr="002D71DF">
        <w:t>no</w:t>
      </w:r>
      <w:r w:rsidR="004C760B" w:rsidRPr="002D71DF">
        <w:t xml:space="preserve"> </w:t>
      </w:r>
      <w:r w:rsidRPr="002D71DF">
        <w:t>one</w:t>
      </w:r>
      <w:r w:rsidR="004C760B" w:rsidRPr="002D71DF">
        <w:t xml:space="preserve"> </w:t>
      </w:r>
      <w:r w:rsidRPr="002D71DF">
        <w:t>wants</w:t>
      </w:r>
      <w:r w:rsidR="004C760B" w:rsidRPr="002D71DF">
        <w:t xml:space="preserve"> </w:t>
      </w:r>
      <w:r w:rsidRPr="002D71DF">
        <w:t>to</w:t>
      </w:r>
      <w:r w:rsidR="004C760B" w:rsidRPr="002D71DF">
        <w:t xml:space="preserve"> </w:t>
      </w:r>
      <w:r w:rsidRPr="002D71DF">
        <w:t>admit</w:t>
      </w:r>
      <w:r w:rsidR="004C760B" w:rsidRPr="002D71DF">
        <w:t xml:space="preserve"> </w:t>
      </w:r>
      <w:r w:rsidRPr="002D71DF">
        <w:t>they</w:t>
      </w:r>
      <w:r w:rsidRPr="002D71DF">
        <w:rPr>
          <w:rtl/>
          <w:lang w:bidi="th-TH"/>
        </w:rPr>
        <w:t>’</w:t>
      </w:r>
      <w:r w:rsidRPr="002D71DF">
        <w:t>re</w:t>
      </w:r>
      <w:r w:rsidR="004C760B" w:rsidRPr="002D71DF">
        <w:t xml:space="preserve"> </w:t>
      </w:r>
      <w:r w:rsidRPr="002D71DF">
        <w:t>scared.</w:t>
      </w:r>
    </w:p>
    <w:p w14:paraId="5AA342DA" w14:textId="25F843E0" w:rsidR="00C504C8" w:rsidRPr="002D71DF" w:rsidRDefault="00C504C8" w:rsidP="00E42405">
      <w:pPr>
        <w:pStyle w:val="ListNumber"/>
        <w:numPr>
          <w:ilvl w:val="0"/>
          <w:numId w:val="6"/>
        </w:numPr>
      </w:pPr>
      <w:r w:rsidRPr="002D71DF">
        <w:t>In</w:t>
      </w:r>
      <w:r w:rsidR="004C760B" w:rsidRPr="002D71DF">
        <w:t xml:space="preserve"> </w:t>
      </w:r>
      <w:r w:rsidRPr="002D71DF">
        <w:t>the</w:t>
      </w:r>
      <w:r w:rsidR="004C760B" w:rsidRPr="002D71DF">
        <w:t xml:space="preserve"> </w:t>
      </w:r>
      <w:r w:rsidRPr="002D71DF">
        <w:t>canteen</w:t>
      </w:r>
      <w:r w:rsidR="004C760B" w:rsidRPr="002D71DF">
        <w:t xml:space="preserve"> </w:t>
      </w:r>
      <w:r w:rsidRPr="002D71DF">
        <w:t>line,</w:t>
      </w:r>
      <w:r w:rsidR="004C760B" w:rsidRPr="002D71DF">
        <w:t xml:space="preserve"> </w:t>
      </w:r>
      <w:r w:rsidR="00531985">
        <w:t>3</w:t>
      </w:r>
      <w:r w:rsidR="00531985" w:rsidRPr="002D71DF">
        <w:t xml:space="preserve"> </w:t>
      </w:r>
      <w:r w:rsidRPr="002D71DF">
        <w:t>students</w:t>
      </w:r>
      <w:r w:rsidR="004C760B" w:rsidRPr="002D71DF">
        <w:t xml:space="preserve"> </w:t>
      </w:r>
      <w:r w:rsidRPr="002D71DF">
        <w:t>argue</w:t>
      </w:r>
      <w:r w:rsidR="004C760B" w:rsidRPr="002D71DF">
        <w:t xml:space="preserve"> </w:t>
      </w:r>
      <w:r w:rsidRPr="002D71DF">
        <w:t>over</w:t>
      </w:r>
      <w:r w:rsidR="004C760B" w:rsidRPr="002D71DF">
        <w:t xml:space="preserve"> </w:t>
      </w:r>
      <w:r w:rsidRPr="002D71DF">
        <w:t>the</w:t>
      </w:r>
      <w:r w:rsidR="004C760B" w:rsidRPr="002D71DF">
        <w:t xml:space="preserve"> </w:t>
      </w:r>
      <w:r w:rsidRPr="002D71DF">
        <w:t>last</w:t>
      </w:r>
      <w:r w:rsidR="004C760B" w:rsidRPr="002D71DF">
        <w:t xml:space="preserve"> </w:t>
      </w:r>
      <w:r w:rsidRPr="002D71DF">
        <w:t>iced</w:t>
      </w:r>
      <w:r w:rsidR="004C760B" w:rsidRPr="002D71DF">
        <w:t xml:space="preserve"> </w:t>
      </w:r>
      <w:r w:rsidRPr="002D71DF">
        <w:t>coffee</w:t>
      </w:r>
      <w:r w:rsidR="004C760B" w:rsidRPr="002D71DF">
        <w:t xml:space="preserve"> </w:t>
      </w:r>
      <w:r w:rsidR="00910FC5" w:rsidRPr="002D71DF">
        <w:t>–</w:t>
      </w:r>
      <w:r w:rsidR="004C760B" w:rsidRPr="002D71DF">
        <w:t xml:space="preserve"> </w:t>
      </w:r>
      <w:r w:rsidRPr="002D71DF">
        <w:t>but</w:t>
      </w:r>
      <w:r w:rsidR="004C760B" w:rsidRPr="002D71DF">
        <w:t xml:space="preserve"> </w:t>
      </w:r>
      <w:r w:rsidRPr="002D71DF">
        <w:t>no</w:t>
      </w:r>
      <w:r w:rsidR="004C760B" w:rsidRPr="002D71DF">
        <w:t xml:space="preserve"> </w:t>
      </w:r>
      <w:r w:rsidRPr="002D71DF">
        <w:t>one</w:t>
      </w:r>
      <w:r w:rsidR="004C760B" w:rsidRPr="002D71DF">
        <w:t xml:space="preserve"> </w:t>
      </w:r>
      <w:r w:rsidRPr="002D71DF">
        <w:t>wants</w:t>
      </w:r>
      <w:r w:rsidR="004C760B" w:rsidRPr="002D71DF">
        <w:t xml:space="preserve"> </w:t>
      </w:r>
      <w:r w:rsidRPr="002D71DF">
        <w:t>to</w:t>
      </w:r>
      <w:r w:rsidR="004C760B" w:rsidRPr="002D71DF">
        <w:t xml:space="preserve"> </w:t>
      </w:r>
      <w:r w:rsidRPr="002D71DF">
        <w:t>take</w:t>
      </w:r>
      <w:r w:rsidR="004C760B" w:rsidRPr="002D71DF">
        <w:t xml:space="preserve"> </w:t>
      </w:r>
      <w:r w:rsidRPr="002D71DF">
        <w:t>the</w:t>
      </w:r>
      <w:r w:rsidR="004C760B" w:rsidRPr="002D71DF">
        <w:t xml:space="preserve"> </w:t>
      </w:r>
      <w:r w:rsidRPr="002D71DF">
        <w:t>one</w:t>
      </w:r>
      <w:r w:rsidR="004C760B" w:rsidRPr="002D71DF">
        <w:t xml:space="preserve"> </w:t>
      </w:r>
      <w:r w:rsidRPr="002D71DF">
        <w:t>with</w:t>
      </w:r>
      <w:r w:rsidR="004C760B" w:rsidRPr="002D71DF">
        <w:t xml:space="preserve"> </w:t>
      </w:r>
      <w:r w:rsidRPr="002D71DF">
        <w:t>her</w:t>
      </w:r>
      <w:r w:rsidR="004C760B" w:rsidRPr="002D71DF">
        <w:t xml:space="preserve"> </w:t>
      </w:r>
      <w:r w:rsidRPr="002D71DF">
        <w:t>name</w:t>
      </w:r>
      <w:r w:rsidR="004C760B" w:rsidRPr="002D71DF">
        <w:t xml:space="preserve"> </w:t>
      </w:r>
      <w:r w:rsidRPr="002D71DF">
        <w:t>written</w:t>
      </w:r>
      <w:r w:rsidR="004C760B" w:rsidRPr="002D71DF">
        <w:t xml:space="preserve"> </w:t>
      </w:r>
      <w:r w:rsidRPr="002D71DF">
        <w:t>on</w:t>
      </w:r>
      <w:r w:rsidR="004C760B" w:rsidRPr="002D71DF">
        <w:t xml:space="preserve"> </w:t>
      </w:r>
      <w:r w:rsidRPr="002D71DF">
        <w:t>the</w:t>
      </w:r>
      <w:r w:rsidR="004C760B" w:rsidRPr="002D71DF">
        <w:t xml:space="preserve"> </w:t>
      </w:r>
      <w:r w:rsidRPr="002D71DF">
        <w:t>lid.</w:t>
      </w:r>
    </w:p>
    <w:p w14:paraId="44487AEA" w14:textId="0D9BD5FC" w:rsidR="00C504C8" w:rsidRPr="002D71DF" w:rsidRDefault="00C504C8" w:rsidP="003A7FE6">
      <w:pPr>
        <w:pStyle w:val="ListNumber"/>
        <w:numPr>
          <w:ilvl w:val="0"/>
          <w:numId w:val="6"/>
        </w:numPr>
      </w:pPr>
      <w:r w:rsidRPr="002D71DF">
        <w:t>During</w:t>
      </w:r>
      <w:r w:rsidR="004C760B" w:rsidRPr="002D71DF">
        <w:t xml:space="preserve"> </w:t>
      </w:r>
      <w:r w:rsidRPr="002D71DF">
        <w:t>the</w:t>
      </w:r>
      <w:r w:rsidR="004C760B" w:rsidRPr="002D71DF">
        <w:t xml:space="preserve"> </w:t>
      </w:r>
      <w:r w:rsidRPr="002D71DF">
        <w:t>whole</w:t>
      </w:r>
      <w:r w:rsidR="004C760B" w:rsidRPr="002D71DF">
        <w:t xml:space="preserve"> </w:t>
      </w:r>
      <w:r w:rsidRPr="002D71DF">
        <w:t>school</w:t>
      </w:r>
      <w:r w:rsidR="004C760B" w:rsidRPr="002D71DF">
        <w:t xml:space="preserve"> </w:t>
      </w:r>
      <w:r w:rsidRPr="002D71DF">
        <w:t>assembly,</w:t>
      </w:r>
      <w:r w:rsidR="004C760B" w:rsidRPr="002D71DF">
        <w:t xml:space="preserve"> </w:t>
      </w:r>
      <w:r w:rsidRPr="002D71DF">
        <w:t>a</w:t>
      </w:r>
      <w:r w:rsidR="004C760B" w:rsidRPr="002D71DF">
        <w:t xml:space="preserve"> </w:t>
      </w:r>
      <w:r w:rsidRPr="002D71DF">
        <w:t>note</w:t>
      </w:r>
      <w:r w:rsidR="004C760B" w:rsidRPr="002D71DF">
        <w:t xml:space="preserve"> </w:t>
      </w:r>
      <w:r w:rsidRPr="002D71DF">
        <w:t>is</w:t>
      </w:r>
      <w:r w:rsidR="004C760B" w:rsidRPr="002D71DF">
        <w:t xml:space="preserve"> </w:t>
      </w:r>
      <w:r w:rsidRPr="002D71DF">
        <w:t>passed</w:t>
      </w:r>
      <w:r w:rsidR="004C760B" w:rsidRPr="002D71DF">
        <w:t xml:space="preserve"> </w:t>
      </w:r>
      <w:r w:rsidRPr="002D71DF">
        <w:t>from</w:t>
      </w:r>
      <w:r w:rsidR="004C760B" w:rsidRPr="002D71DF">
        <w:t xml:space="preserve"> </w:t>
      </w:r>
      <w:r w:rsidRPr="002D71DF">
        <w:t>student</w:t>
      </w:r>
      <w:r w:rsidR="004C760B" w:rsidRPr="002D71DF">
        <w:t xml:space="preserve"> </w:t>
      </w:r>
      <w:r w:rsidRPr="002D71DF">
        <w:t>to</w:t>
      </w:r>
      <w:r w:rsidR="004C760B" w:rsidRPr="002D71DF">
        <w:t xml:space="preserve"> </w:t>
      </w:r>
      <w:r w:rsidRPr="002D71DF">
        <w:t>student.</w:t>
      </w:r>
      <w:r w:rsidR="004C760B" w:rsidRPr="002D71DF">
        <w:t xml:space="preserve"> </w:t>
      </w:r>
      <w:r w:rsidRPr="002D71DF">
        <w:t>What’s</w:t>
      </w:r>
      <w:r w:rsidR="004C760B" w:rsidRPr="002D71DF">
        <w:t xml:space="preserve"> </w:t>
      </w:r>
      <w:r w:rsidRPr="002D71DF">
        <w:t>on</w:t>
      </w:r>
      <w:r w:rsidR="004C760B" w:rsidRPr="002D71DF">
        <w:t xml:space="preserve"> </w:t>
      </w:r>
      <w:r w:rsidRPr="002D71DF">
        <w:t>it</w:t>
      </w:r>
      <w:r w:rsidR="004C760B" w:rsidRPr="002D71DF">
        <w:t xml:space="preserve"> </w:t>
      </w:r>
      <w:r w:rsidRPr="002D71DF">
        <w:t>will</w:t>
      </w:r>
      <w:r w:rsidR="004C760B" w:rsidRPr="002D71DF">
        <w:t xml:space="preserve"> </w:t>
      </w:r>
      <w:r w:rsidRPr="002D71DF">
        <w:t>cause</w:t>
      </w:r>
      <w:r w:rsidR="004C760B" w:rsidRPr="002D71DF">
        <w:t xml:space="preserve"> </w:t>
      </w:r>
      <w:r w:rsidRPr="002D71DF">
        <w:t>havoc.</w:t>
      </w:r>
    </w:p>
    <w:p w14:paraId="21A1E734" w14:textId="784259B0" w:rsidR="00B849BF" w:rsidRDefault="00B849BF">
      <w:pPr>
        <w:suppressAutoHyphens w:val="0"/>
        <w:spacing w:before="0" w:after="160" w:line="259" w:lineRule="auto"/>
      </w:pPr>
      <w:r>
        <w:br w:type="page"/>
      </w:r>
    </w:p>
    <w:p w14:paraId="2BA0350E" w14:textId="0C6DFF32" w:rsidR="00C504C8" w:rsidRPr="002D71DF" w:rsidRDefault="00C504C8" w:rsidP="00B849BF">
      <w:pPr>
        <w:pStyle w:val="Heading2"/>
      </w:pPr>
      <w:bookmarkStart w:id="28" w:name="_heading=h.ub4lmg43ccr0" w:colFirst="0" w:colLast="0"/>
      <w:bookmarkStart w:id="29" w:name="_heading=h.yg0bkonypcrb" w:colFirst="0" w:colLast="0"/>
      <w:bookmarkStart w:id="30" w:name="_Appendix_3:_Activity"/>
      <w:bookmarkStart w:id="31" w:name="_Toc232500206"/>
      <w:bookmarkEnd w:id="28"/>
      <w:bookmarkEnd w:id="29"/>
      <w:bookmarkEnd w:id="30"/>
      <w:r w:rsidRPr="002D71DF">
        <w:lastRenderedPageBreak/>
        <w:t>Appendix</w:t>
      </w:r>
      <w:r w:rsidR="004C760B" w:rsidRPr="002D71DF">
        <w:t xml:space="preserve"> </w:t>
      </w:r>
      <w:r w:rsidR="00C82F7E" w:rsidRPr="002D71DF">
        <w:t>4</w:t>
      </w:r>
      <w:r w:rsidR="00E00A74">
        <w:t xml:space="preserve"> –</w:t>
      </w:r>
      <w:r w:rsidR="004C760B" w:rsidRPr="002D71DF">
        <w:t xml:space="preserve"> </w:t>
      </w:r>
      <w:r w:rsidRPr="002D71DF">
        <w:t>Activity</w:t>
      </w:r>
      <w:r w:rsidR="004C760B" w:rsidRPr="002D71DF">
        <w:t xml:space="preserve"> </w:t>
      </w:r>
      <w:r w:rsidRPr="002D71DF">
        <w:t>3.3</w:t>
      </w:r>
      <w:r w:rsidR="00E00A74">
        <w:t xml:space="preserve"> –</w:t>
      </w:r>
      <w:r w:rsidR="004C760B" w:rsidRPr="002D71DF">
        <w:t xml:space="preserve"> </w:t>
      </w:r>
      <w:r w:rsidRPr="002D71DF">
        <w:t>plot</w:t>
      </w:r>
      <w:r w:rsidR="004C760B" w:rsidRPr="002D71DF">
        <w:t xml:space="preserve"> </w:t>
      </w:r>
      <w:r w:rsidRPr="002D71DF">
        <w:t>synopsis</w:t>
      </w:r>
      <w:r w:rsidR="004C760B" w:rsidRPr="002D71DF">
        <w:t xml:space="preserve"> </w:t>
      </w:r>
      <w:r w:rsidRPr="002D71DF">
        <w:t>of</w:t>
      </w:r>
      <w:r w:rsidR="004C760B" w:rsidRPr="002D71DF">
        <w:t xml:space="preserve"> </w:t>
      </w:r>
      <w:r w:rsidRPr="002D71DF">
        <w:t>the</w:t>
      </w:r>
      <w:r w:rsidR="004C760B" w:rsidRPr="002D71DF">
        <w:t xml:space="preserve"> </w:t>
      </w:r>
      <w:r w:rsidRPr="002D71DF">
        <w:t>ancient</w:t>
      </w:r>
      <w:r w:rsidR="004C760B" w:rsidRPr="002D71DF">
        <w:t xml:space="preserve"> </w:t>
      </w:r>
      <w:r w:rsidRPr="002D71DF">
        <w:t>Greek</w:t>
      </w:r>
      <w:r w:rsidR="004C760B" w:rsidRPr="002D71DF">
        <w:t xml:space="preserve"> </w:t>
      </w:r>
      <w:r w:rsidRPr="002D71DF">
        <w:t>myth</w:t>
      </w:r>
      <w:r w:rsidR="004C760B" w:rsidRPr="002D71DF">
        <w:t xml:space="preserve"> </w:t>
      </w:r>
      <w:r w:rsidRPr="002D71DF">
        <w:t>of</w:t>
      </w:r>
      <w:r w:rsidR="004C760B" w:rsidRPr="002D71DF">
        <w:t xml:space="preserve"> </w:t>
      </w:r>
      <w:r w:rsidRPr="002D71DF">
        <w:t>‘Prometheus’</w:t>
      </w:r>
      <w:bookmarkEnd w:id="31"/>
    </w:p>
    <w:p w14:paraId="3C202FF4" w14:textId="7C43483C" w:rsidR="00C504C8" w:rsidRPr="002D71DF" w:rsidRDefault="00C504C8" w:rsidP="003D28E2">
      <w:pPr>
        <w:pStyle w:val="ListBullet"/>
        <w:numPr>
          <w:ilvl w:val="0"/>
          <w:numId w:val="5"/>
        </w:numPr>
        <w:rPr>
          <w:szCs w:val="22"/>
        </w:rPr>
      </w:pPr>
      <w:r w:rsidRPr="002D71DF">
        <w:t>Before</w:t>
      </w:r>
      <w:r w:rsidR="004C760B" w:rsidRPr="002D71DF">
        <w:t xml:space="preserve"> </w:t>
      </w:r>
      <w:r w:rsidRPr="002D71DF">
        <w:t>humans</w:t>
      </w:r>
      <w:r w:rsidR="004C760B" w:rsidRPr="002D71DF">
        <w:t xml:space="preserve"> </w:t>
      </w:r>
      <w:r w:rsidRPr="002D71DF">
        <w:t>had</w:t>
      </w:r>
      <w:r w:rsidR="004C760B" w:rsidRPr="002D71DF">
        <w:t xml:space="preserve"> </w:t>
      </w:r>
      <w:r w:rsidRPr="002D71DF">
        <w:t>fire,</w:t>
      </w:r>
      <w:r w:rsidR="004C760B" w:rsidRPr="002D71DF">
        <w:t xml:space="preserve"> </w:t>
      </w:r>
      <w:r w:rsidRPr="002D71DF">
        <w:t>the</w:t>
      </w:r>
      <w:r w:rsidR="004C760B" w:rsidRPr="002D71DF">
        <w:t xml:space="preserve"> </w:t>
      </w:r>
      <w:r w:rsidRPr="002D71DF">
        <w:t>world</w:t>
      </w:r>
      <w:r w:rsidR="004C760B" w:rsidRPr="002D71DF">
        <w:t xml:space="preserve"> </w:t>
      </w:r>
      <w:r w:rsidRPr="002D71DF">
        <w:t>was</w:t>
      </w:r>
      <w:r w:rsidR="004C760B" w:rsidRPr="002D71DF">
        <w:t xml:space="preserve"> </w:t>
      </w:r>
      <w:r w:rsidRPr="002D71DF">
        <w:t>cold,</w:t>
      </w:r>
      <w:r w:rsidR="004C760B" w:rsidRPr="002D71DF">
        <w:t xml:space="preserve"> </w:t>
      </w:r>
      <w:r w:rsidRPr="002D71DF">
        <w:t>dim</w:t>
      </w:r>
      <w:r w:rsidR="004C760B" w:rsidRPr="002D71DF">
        <w:t xml:space="preserve"> </w:t>
      </w:r>
      <w:r w:rsidRPr="002D71DF">
        <w:t>and</w:t>
      </w:r>
      <w:r w:rsidR="004C760B" w:rsidRPr="002D71DF">
        <w:t xml:space="preserve"> </w:t>
      </w:r>
      <w:r w:rsidRPr="002D71DF">
        <w:t>people</w:t>
      </w:r>
      <w:r w:rsidR="004C760B" w:rsidRPr="002D71DF">
        <w:t xml:space="preserve"> </w:t>
      </w:r>
      <w:r w:rsidRPr="002D71DF">
        <w:t>were</w:t>
      </w:r>
      <w:r w:rsidR="004C760B" w:rsidRPr="002D71DF">
        <w:t xml:space="preserve"> </w:t>
      </w:r>
      <w:r w:rsidRPr="002D71DF">
        <w:t>terrified</w:t>
      </w:r>
      <w:r w:rsidR="004C760B" w:rsidRPr="002D71DF">
        <w:t xml:space="preserve"> </w:t>
      </w:r>
      <w:r w:rsidRPr="002D71DF">
        <w:t>of</w:t>
      </w:r>
      <w:r w:rsidR="004C760B" w:rsidRPr="002D71DF">
        <w:t xml:space="preserve"> </w:t>
      </w:r>
      <w:r w:rsidRPr="002D71DF">
        <w:t>the</w:t>
      </w:r>
      <w:r w:rsidR="004C760B" w:rsidRPr="002D71DF">
        <w:t xml:space="preserve"> </w:t>
      </w:r>
      <w:r w:rsidRPr="002D71DF">
        <w:t>dark.</w:t>
      </w:r>
      <w:r w:rsidR="004C760B" w:rsidRPr="002D71DF">
        <w:t xml:space="preserve"> </w:t>
      </w:r>
      <w:r w:rsidRPr="002D71DF">
        <w:t>Prometheus,</w:t>
      </w:r>
      <w:r w:rsidR="004C760B" w:rsidRPr="002D71DF">
        <w:t xml:space="preserve"> </w:t>
      </w:r>
      <w:r w:rsidRPr="002D71DF">
        <w:t>a</w:t>
      </w:r>
      <w:r w:rsidR="004C760B" w:rsidRPr="002D71DF">
        <w:t xml:space="preserve"> </w:t>
      </w:r>
      <w:r w:rsidRPr="002D71DF">
        <w:t>Titan</w:t>
      </w:r>
      <w:r w:rsidR="004C760B" w:rsidRPr="002D71DF">
        <w:t xml:space="preserve"> </w:t>
      </w:r>
      <w:r w:rsidRPr="002D71DF">
        <w:t>who</w:t>
      </w:r>
      <w:r w:rsidR="004C760B" w:rsidRPr="002D71DF">
        <w:t xml:space="preserve"> </w:t>
      </w:r>
      <w:r w:rsidRPr="002D71DF">
        <w:t>loved</w:t>
      </w:r>
      <w:r w:rsidR="004C760B" w:rsidRPr="002D71DF">
        <w:t xml:space="preserve"> </w:t>
      </w:r>
      <w:r w:rsidRPr="002D71DF">
        <w:t>humankind</w:t>
      </w:r>
      <w:r w:rsidR="004C760B" w:rsidRPr="002D71DF">
        <w:t xml:space="preserve"> </w:t>
      </w:r>
      <w:r w:rsidRPr="002D71DF">
        <w:t>more</w:t>
      </w:r>
      <w:r w:rsidR="004C760B" w:rsidRPr="002D71DF">
        <w:t xml:space="preserve"> </w:t>
      </w:r>
      <w:r w:rsidRPr="002D71DF">
        <w:t>than</w:t>
      </w:r>
      <w:r w:rsidR="004C760B" w:rsidRPr="002D71DF">
        <w:t xml:space="preserve"> </w:t>
      </w:r>
      <w:r w:rsidRPr="002D71DF">
        <w:t>the</w:t>
      </w:r>
      <w:r w:rsidR="004C760B" w:rsidRPr="002D71DF">
        <w:t xml:space="preserve"> </w:t>
      </w:r>
      <w:r w:rsidRPr="002D71DF">
        <w:t>gods</w:t>
      </w:r>
      <w:r w:rsidR="004C760B" w:rsidRPr="002D71DF">
        <w:t xml:space="preserve"> </w:t>
      </w:r>
      <w:r w:rsidRPr="002D71DF">
        <w:t>ever</w:t>
      </w:r>
      <w:r w:rsidR="004C760B" w:rsidRPr="002D71DF">
        <w:t xml:space="preserve"> </w:t>
      </w:r>
      <w:r w:rsidRPr="002D71DF">
        <w:t>would,</w:t>
      </w:r>
      <w:r w:rsidR="004C760B" w:rsidRPr="002D71DF">
        <w:t xml:space="preserve"> </w:t>
      </w:r>
      <w:r w:rsidRPr="002D71DF">
        <w:t>stole</w:t>
      </w:r>
      <w:r w:rsidR="004C760B" w:rsidRPr="002D71DF">
        <w:t xml:space="preserve"> </w:t>
      </w:r>
      <w:r w:rsidRPr="002D71DF">
        <w:t>a</w:t>
      </w:r>
      <w:r w:rsidR="004C760B" w:rsidRPr="002D71DF">
        <w:t xml:space="preserve"> </w:t>
      </w:r>
      <w:r w:rsidRPr="002D71DF">
        <w:t>single</w:t>
      </w:r>
      <w:r w:rsidR="004C760B" w:rsidRPr="002D71DF">
        <w:t xml:space="preserve"> </w:t>
      </w:r>
      <w:r w:rsidRPr="002D71DF">
        <w:t>spark</w:t>
      </w:r>
      <w:r w:rsidR="004C760B" w:rsidRPr="002D71DF">
        <w:t xml:space="preserve"> </w:t>
      </w:r>
      <w:r w:rsidRPr="002D71DF">
        <w:t>from</w:t>
      </w:r>
      <w:r w:rsidR="004C760B" w:rsidRPr="002D71DF">
        <w:t xml:space="preserve"> </w:t>
      </w:r>
      <w:r w:rsidRPr="002D71DF">
        <w:t>the</w:t>
      </w:r>
      <w:r w:rsidR="004C760B" w:rsidRPr="002D71DF">
        <w:t xml:space="preserve"> </w:t>
      </w:r>
      <w:r w:rsidRPr="002D71DF">
        <w:t>god,</w:t>
      </w:r>
      <w:r w:rsidR="004C760B" w:rsidRPr="002D71DF">
        <w:t xml:space="preserve"> </w:t>
      </w:r>
      <w:r w:rsidRPr="002D71DF">
        <w:t>Olympus.</w:t>
      </w:r>
      <w:r w:rsidR="004C760B" w:rsidRPr="002D71DF">
        <w:t xml:space="preserve"> </w:t>
      </w:r>
      <w:r w:rsidRPr="002D71DF">
        <w:t>A</w:t>
      </w:r>
      <w:r w:rsidR="004C760B" w:rsidRPr="002D71DF">
        <w:t xml:space="preserve"> </w:t>
      </w:r>
      <w:r w:rsidRPr="002D71DF">
        <w:t>sliver</w:t>
      </w:r>
      <w:r w:rsidR="004C760B" w:rsidRPr="002D71DF">
        <w:t xml:space="preserve"> </w:t>
      </w:r>
      <w:r w:rsidRPr="002D71DF">
        <w:t>of</w:t>
      </w:r>
      <w:r w:rsidR="004C760B" w:rsidRPr="002D71DF">
        <w:t xml:space="preserve"> </w:t>
      </w:r>
      <w:r w:rsidRPr="002D71DF">
        <w:t>the</w:t>
      </w:r>
      <w:r w:rsidR="004C760B" w:rsidRPr="002D71DF">
        <w:t xml:space="preserve"> </w:t>
      </w:r>
      <w:r w:rsidRPr="002D71DF">
        <w:t>sun</w:t>
      </w:r>
      <w:r w:rsidR="004C760B" w:rsidRPr="002D71DF">
        <w:t xml:space="preserve"> </w:t>
      </w:r>
      <w:r w:rsidRPr="002D71DF">
        <w:t>hidden</w:t>
      </w:r>
      <w:r w:rsidR="004C760B" w:rsidRPr="002D71DF">
        <w:t xml:space="preserve"> </w:t>
      </w:r>
      <w:r w:rsidRPr="002D71DF">
        <w:t>in</w:t>
      </w:r>
      <w:r w:rsidR="004C760B" w:rsidRPr="002D71DF">
        <w:t xml:space="preserve"> </w:t>
      </w:r>
      <w:r w:rsidRPr="002D71DF">
        <w:t>his</w:t>
      </w:r>
      <w:r w:rsidR="004C760B" w:rsidRPr="002D71DF">
        <w:t xml:space="preserve"> </w:t>
      </w:r>
      <w:r w:rsidRPr="002D71DF">
        <w:t>cupped</w:t>
      </w:r>
      <w:r w:rsidR="004C760B" w:rsidRPr="002D71DF">
        <w:t xml:space="preserve"> </w:t>
      </w:r>
      <w:r w:rsidRPr="002D71DF">
        <w:t>hands.</w:t>
      </w:r>
      <w:r w:rsidR="004C760B" w:rsidRPr="002D71DF">
        <w:rPr>
          <w:szCs w:val="22"/>
        </w:rPr>
        <w:t xml:space="preserve"> </w:t>
      </w:r>
    </w:p>
    <w:p w14:paraId="35001939" w14:textId="76882A41" w:rsidR="00E42405" w:rsidRPr="002D71DF" w:rsidRDefault="00C504C8" w:rsidP="00C504C8">
      <w:pPr>
        <w:pStyle w:val="ListBullet"/>
        <w:numPr>
          <w:ilvl w:val="0"/>
          <w:numId w:val="5"/>
        </w:numPr>
        <w:rPr>
          <w:szCs w:val="22"/>
        </w:rPr>
      </w:pPr>
      <w:r w:rsidRPr="002D71DF">
        <w:t>He</w:t>
      </w:r>
      <w:r w:rsidR="004C760B" w:rsidRPr="002D71DF">
        <w:t xml:space="preserve"> </w:t>
      </w:r>
      <w:r w:rsidRPr="002D71DF">
        <w:t>carried</w:t>
      </w:r>
      <w:r w:rsidR="004C760B" w:rsidRPr="002D71DF">
        <w:t xml:space="preserve"> </w:t>
      </w:r>
      <w:r w:rsidRPr="002D71DF">
        <w:t>it</w:t>
      </w:r>
      <w:r w:rsidR="004C760B" w:rsidRPr="002D71DF">
        <w:t xml:space="preserve"> </w:t>
      </w:r>
      <w:r w:rsidRPr="002D71DF">
        <w:t>down</w:t>
      </w:r>
      <w:r w:rsidR="004C760B" w:rsidRPr="002D71DF">
        <w:t xml:space="preserve"> </w:t>
      </w:r>
      <w:r w:rsidRPr="002D71DF">
        <w:t>the</w:t>
      </w:r>
      <w:r w:rsidR="004C760B" w:rsidRPr="002D71DF">
        <w:t xml:space="preserve"> </w:t>
      </w:r>
      <w:r w:rsidRPr="002D71DF">
        <w:t>mountain,</w:t>
      </w:r>
      <w:r w:rsidR="004C760B" w:rsidRPr="002D71DF">
        <w:t xml:space="preserve"> </w:t>
      </w:r>
      <w:r w:rsidRPr="002D71DF">
        <w:t>burning</w:t>
      </w:r>
      <w:r w:rsidR="004C760B" w:rsidRPr="002D71DF">
        <w:t xml:space="preserve"> </w:t>
      </w:r>
      <w:r w:rsidRPr="002D71DF">
        <w:t>himself</w:t>
      </w:r>
      <w:r w:rsidR="004C760B" w:rsidRPr="002D71DF">
        <w:t xml:space="preserve"> </w:t>
      </w:r>
      <w:r w:rsidRPr="002D71DF">
        <w:t>as</w:t>
      </w:r>
      <w:r w:rsidR="004C760B" w:rsidRPr="002D71DF">
        <w:t xml:space="preserve"> </w:t>
      </w:r>
      <w:r w:rsidRPr="002D71DF">
        <w:t>he</w:t>
      </w:r>
      <w:r w:rsidR="004C760B" w:rsidRPr="002D71DF">
        <w:t xml:space="preserve"> </w:t>
      </w:r>
      <w:r w:rsidRPr="002D71DF">
        <w:t>ran,</w:t>
      </w:r>
      <w:r w:rsidR="004C760B" w:rsidRPr="002D71DF">
        <w:t xml:space="preserve"> </w:t>
      </w:r>
      <w:r w:rsidRPr="002D71DF">
        <w:t>and</w:t>
      </w:r>
      <w:r w:rsidR="004C760B" w:rsidRPr="002D71DF">
        <w:t xml:space="preserve"> </w:t>
      </w:r>
      <w:r w:rsidRPr="002D71DF">
        <w:t>placed</w:t>
      </w:r>
      <w:r w:rsidR="004C760B" w:rsidRPr="002D71DF">
        <w:t xml:space="preserve"> </w:t>
      </w:r>
      <w:r w:rsidRPr="002D71DF">
        <w:t>the</w:t>
      </w:r>
      <w:r w:rsidR="004C760B" w:rsidRPr="002D71DF">
        <w:t xml:space="preserve"> </w:t>
      </w:r>
      <w:r w:rsidRPr="002D71DF">
        <w:t>blazing</w:t>
      </w:r>
      <w:r w:rsidR="004C760B" w:rsidRPr="002D71DF">
        <w:t xml:space="preserve"> </w:t>
      </w:r>
      <w:r w:rsidRPr="002D71DF">
        <w:t>gift</w:t>
      </w:r>
      <w:r w:rsidR="004C760B" w:rsidRPr="002D71DF">
        <w:t xml:space="preserve"> </w:t>
      </w:r>
      <w:r w:rsidRPr="002D71DF">
        <w:t>in</w:t>
      </w:r>
      <w:r w:rsidR="004C760B" w:rsidRPr="002D71DF">
        <w:t xml:space="preserve"> </w:t>
      </w:r>
      <w:r w:rsidRPr="002D71DF">
        <w:t>human</w:t>
      </w:r>
      <w:r w:rsidR="004C760B" w:rsidRPr="002D71DF">
        <w:t xml:space="preserve"> </w:t>
      </w:r>
      <w:r w:rsidRPr="002D71DF">
        <w:t>palms</w:t>
      </w:r>
      <w:r w:rsidR="004C760B" w:rsidRPr="002D71DF">
        <w:t xml:space="preserve"> </w:t>
      </w:r>
      <w:r w:rsidRPr="002D71DF">
        <w:t>so</w:t>
      </w:r>
      <w:r w:rsidR="004C760B" w:rsidRPr="002D71DF">
        <w:t xml:space="preserve"> </w:t>
      </w:r>
      <w:r w:rsidRPr="002D71DF">
        <w:t>they</w:t>
      </w:r>
      <w:r w:rsidR="004C760B" w:rsidRPr="002D71DF">
        <w:t xml:space="preserve"> </w:t>
      </w:r>
      <w:r w:rsidRPr="002D71DF">
        <w:t>could</w:t>
      </w:r>
      <w:r w:rsidR="004C760B" w:rsidRPr="002D71DF">
        <w:t xml:space="preserve"> </w:t>
      </w:r>
      <w:r w:rsidRPr="002D71DF">
        <w:t>shape,</w:t>
      </w:r>
      <w:r w:rsidR="004C760B" w:rsidRPr="002D71DF">
        <w:t xml:space="preserve"> </w:t>
      </w:r>
      <w:r w:rsidRPr="002D71DF">
        <w:t>build,</w:t>
      </w:r>
      <w:r w:rsidR="004C760B" w:rsidRPr="002D71DF">
        <w:t xml:space="preserve"> </w:t>
      </w:r>
      <w:r w:rsidRPr="002D71DF">
        <w:t>dream</w:t>
      </w:r>
      <w:r w:rsidR="004C760B" w:rsidRPr="002D71DF">
        <w:t xml:space="preserve"> </w:t>
      </w:r>
      <w:r w:rsidRPr="002D71DF">
        <w:t>and</w:t>
      </w:r>
      <w:r w:rsidR="004C760B" w:rsidRPr="002D71DF">
        <w:t xml:space="preserve"> </w:t>
      </w:r>
      <w:r w:rsidRPr="002D71DF">
        <w:t>become</w:t>
      </w:r>
      <w:r w:rsidR="004C760B" w:rsidRPr="002D71DF">
        <w:t xml:space="preserve"> </w:t>
      </w:r>
      <w:r w:rsidRPr="002D71DF">
        <w:t>more</w:t>
      </w:r>
      <w:r w:rsidR="004C760B" w:rsidRPr="002D71DF">
        <w:t xml:space="preserve"> </w:t>
      </w:r>
      <w:r w:rsidRPr="002D71DF">
        <w:t>than</w:t>
      </w:r>
      <w:r w:rsidR="004C760B" w:rsidRPr="002D71DF">
        <w:t xml:space="preserve"> </w:t>
      </w:r>
      <w:r w:rsidRPr="002D71DF">
        <w:t>helpless</w:t>
      </w:r>
      <w:r w:rsidR="004C760B" w:rsidRPr="002D71DF">
        <w:t xml:space="preserve"> </w:t>
      </w:r>
      <w:r w:rsidRPr="002D71DF">
        <w:t>creatures</w:t>
      </w:r>
      <w:r w:rsidR="004C760B" w:rsidRPr="002D71DF">
        <w:t xml:space="preserve"> </w:t>
      </w:r>
      <w:r w:rsidRPr="002D71DF">
        <w:t>in</w:t>
      </w:r>
      <w:r w:rsidR="004C760B" w:rsidRPr="002D71DF">
        <w:t xml:space="preserve"> </w:t>
      </w:r>
      <w:r w:rsidRPr="002D71DF">
        <w:t>the</w:t>
      </w:r>
      <w:r w:rsidR="004C760B" w:rsidRPr="002D71DF">
        <w:t xml:space="preserve"> </w:t>
      </w:r>
      <w:r w:rsidRPr="002D71DF">
        <w:t>dirt.</w:t>
      </w:r>
      <w:r w:rsidR="004C760B" w:rsidRPr="002D71DF">
        <w:rPr>
          <w:szCs w:val="22"/>
        </w:rPr>
        <w:t xml:space="preserve"> </w:t>
      </w:r>
    </w:p>
    <w:p w14:paraId="0E02B5A4" w14:textId="468B7283" w:rsidR="00E42405" w:rsidRPr="002D71DF" w:rsidRDefault="00C504C8" w:rsidP="00C504C8">
      <w:pPr>
        <w:pStyle w:val="ListBullet"/>
        <w:numPr>
          <w:ilvl w:val="0"/>
          <w:numId w:val="5"/>
        </w:numPr>
        <w:rPr>
          <w:szCs w:val="22"/>
        </w:rPr>
      </w:pPr>
      <w:r w:rsidRPr="002D71DF">
        <w:t>Zeus</w:t>
      </w:r>
      <w:r w:rsidR="004C760B" w:rsidRPr="002D71DF">
        <w:t xml:space="preserve"> </w:t>
      </w:r>
      <w:r w:rsidRPr="002D71DF">
        <w:t>saw</w:t>
      </w:r>
      <w:r w:rsidR="004C760B" w:rsidRPr="002D71DF">
        <w:t xml:space="preserve"> </w:t>
      </w:r>
      <w:r w:rsidRPr="002D71DF">
        <w:t>the</w:t>
      </w:r>
      <w:r w:rsidR="004C760B" w:rsidRPr="002D71DF">
        <w:t xml:space="preserve"> </w:t>
      </w:r>
      <w:r w:rsidRPr="002D71DF">
        <w:t>glow</w:t>
      </w:r>
      <w:r w:rsidR="004C760B" w:rsidRPr="002D71DF">
        <w:t xml:space="preserve"> </w:t>
      </w:r>
      <w:r w:rsidRPr="002D71DF">
        <w:t>spreading</w:t>
      </w:r>
      <w:r w:rsidR="004C760B" w:rsidRPr="002D71DF">
        <w:t xml:space="preserve"> </w:t>
      </w:r>
      <w:r w:rsidRPr="002D71DF">
        <w:t>across</w:t>
      </w:r>
      <w:r w:rsidR="004C760B" w:rsidRPr="002D71DF">
        <w:t xml:space="preserve"> </w:t>
      </w:r>
      <w:r w:rsidRPr="002D71DF">
        <w:t>the</w:t>
      </w:r>
      <w:r w:rsidR="004C760B" w:rsidRPr="002D71DF">
        <w:t xml:space="preserve"> </w:t>
      </w:r>
      <w:r w:rsidRPr="002D71DF">
        <w:t>earth</w:t>
      </w:r>
      <w:r w:rsidR="004C760B" w:rsidRPr="002D71DF">
        <w:t xml:space="preserve"> </w:t>
      </w:r>
      <w:r w:rsidRPr="002D71DF">
        <w:t>and</w:t>
      </w:r>
      <w:r w:rsidR="004C760B" w:rsidRPr="002D71DF">
        <w:t xml:space="preserve"> </w:t>
      </w:r>
      <w:r w:rsidRPr="002D71DF">
        <w:t>felt</w:t>
      </w:r>
      <w:r w:rsidR="004C760B" w:rsidRPr="002D71DF">
        <w:t xml:space="preserve"> </w:t>
      </w:r>
      <w:r w:rsidRPr="002D71DF">
        <w:t>his</w:t>
      </w:r>
      <w:r w:rsidR="004C760B" w:rsidRPr="002D71DF">
        <w:t xml:space="preserve"> </w:t>
      </w:r>
      <w:r w:rsidRPr="002D71DF">
        <w:t>power</w:t>
      </w:r>
      <w:r w:rsidR="004C760B" w:rsidRPr="002D71DF">
        <w:t xml:space="preserve"> </w:t>
      </w:r>
      <w:r w:rsidRPr="002D71DF">
        <w:t>flicker.</w:t>
      </w:r>
      <w:r w:rsidR="004C760B" w:rsidRPr="002D71DF">
        <w:t xml:space="preserve"> </w:t>
      </w:r>
      <w:r w:rsidRPr="002D71DF">
        <w:t>In</w:t>
      </w:r>
      <w:r w:rsidR="004C760B" w:rsidRPr="002D71DF">
        <w:t xml:space="preserve"> </w:t>
      </w:r>
      <w:r w:rsidRPr="002D71DF">
        <w:t>fury,</w:t>
      </w:r>
      <w:r w:rsidR="004C760B" w:rsidRPr="002D71DF">
        <w:t xml:space="preserve"> </w:t>
      </w:r>
      <w:r w:rsidRPr="002D71DF">
        <w:t>he</w:t>
      </w:r>
      <w:r w:rsidR="004C760B" w:rsidRPr="002D71DF">
        <w:t xml:space="preserve"> </w:t>
      </w:r>
      <w:r w:rsidRPr="002D71DF">
        <w:t>chained</w:t>
      </w:r>
      <w:r w:rsidR="004C760B" w:rsidRPr="002D71DF">
        <w:t xml:space="preserve"> </w:t>
      </w:r>
      <w:r w:rsidRPr="002D71DF">
        <w:t>Prometheus</w:t>
      </w:r>
      <w:r w:rsidR="004C760B" w:rsidRPr="002D71DF">
        <w:t xml:space="preserve"> </w:t>
      </w:r>
      <w:r w:rsidRPr="002D71DF">
        <w:t>to</w:t>
      </w:r>
      <w:r w:rsidR="004C760B" w:rsidRPr="002D71DF">
        <w:t xml:space="preserve"> </w:t>
      </w:r>
      <w:r w:rsidRPr="002D71DF">
        <w:t>a</w:t>
      </w:r>
      <w:r w:rsidR="004C760B" w:rsidRPr="002D71DF">
        <w:t xml:space="preserve"> </w:t>
      </w:r>
      <w:r w:rsidRPr="002D71DF">
        <w:t>lonely</w:t>
      </w:r>
      <w:r w:rsidR="004C760B" w:rsidRPr="002D71DF">
        <w:t xml:space="preserve"> </w:t>
      </w:r>
      <w:r w:rsidRPr="002D71DF">
        <w:t>rock</w:t>
      </w:r>
      <w:r w:rsidR="004C760B" w:rsidRPr="002D71DF">
        <w:t xml:space="preserve"> </w:t>
      </w:r>
      <w:r w:rsidRPr="002D71DF">
        <w:t>at</w:t>
      </w:r>
      <w:r w:rsidR="004C760B" w:rsidRPr="002D71DF">
        <w:t xml:space="preserve"> </w:t>
      </w:r>
      <w:r w:rsidRPr="002D71DF">
        <w:t>the</w:t>
      </w:r>
      <w:r w:rsidR="004C760B" w:rsidRPr="002D71DF">
        <w:t xml:space="preserve"> </w:t>
      </w:r>
      <w:r w:rsidRPr="002D71DF">
        <w:t>edge</w:t>
      </w:r>
      <w:r w:rsidR="004C760B" w:rsidRPr="002D71DF">
        <w:t xml:space="preserve"> </w:t>
      </w:r>
      <w:r w:rsidRPr="002D71DF">
        <w:t>of</w:t>
      </w:r>
      <w:r w:rsidR="004C760B" w:rsidRPr="002D71DF">
        <w:t xml:space="preserve"> </w:t>
      </w:r>
      <w:r w:rsidRPr="002D71DF">
        <w:t>the</w:t>
      </w:r>
      <w:r w:rsidR="004C760B" w:rsidRPr="002D71DF">
        <w:t xml:space="preserve"> </w:t>
      </w:r>
      <w:r w:rsidRPr="002D71DF">
        <w:t>world.</w:t>
      </w:r>
      <w:r w:rsidR="004C760B" w:rsidRPr="002D71DF">
        <w:t xml:space="preserve"> </w:t>
      </w:r>
      <w:r w:rsidRPr="002D71DF">
        <w:t>Every</w:t>
      </w:r>
      <w:r w:rsidR="004C760B" w:rsidRPr="002D71DF">
        <w:t xml:space="preserve"> </w:t>
      </w:r>
      <w:r w:rsidRPr="002D71DF">
        <w:t>day</w:t>
      </w:r>
      <w:r w:rsidR="004C760B" w:rsidRPr="002D71DF">
        <w:t xml:space="preserve"> </w:t>
      </w:r>
      <w:r w:rsidRPr="002D71DF">
        <w:t>an</w:t>
      </w:r>
      <w:r w:rsidR="004C760B" w:rsidRPr="002D71DF">
        <w:t xml:space="preserve"> </w:t>
      </w:r>
      <w:r w:rsidRPr="002D71DF">
        <w:t>eagle</w:t>
      </w:r>
      <w:r w:rsidR="004C760B" w:rsidRPr="002D71DF">
        <w:t xml:space="preserve"> </w:t>
      </w:r>
      <w:r w:rsidRPr="002D71DF">
        <w:t>tore</w:t>
      </w:r>
      <w:r w:rsidR="004C760B" w:rsidRPr="002D71DF">
        <w:t xml:space="preserve"> </w:t>
      </w:r>
      <w:r w:rsidRPr="002D71DF">
        <w:t>at</w:t>
      </w:r>
      <w:r w:rsidR="004C760B" w:rsidRPr="002D71DF">
        <w:t xml:space="preserve"> </w:t>
      </w:r>
      <w:r w:rsidRPr="002D71DF">
        <w:t>his</w:t>
      </w:r>
      <w:r w:rsidR="004C760B" w:rsidRPr="002D71DF">
        <w:t xml:space="preserve"> </w:t>
      </w:r>
      <w:r w:rsidRPr="002D71DF">
        <w:t>immortal</w:t>
      </w:r>
      <w:r w:rsidR="004C760B" w:rsidRPr="002D71DF">
        <w:t xml:space="preserve"> </w:t>
      </w:r>
      <w:r w:rsidRPr="002D71DF">
        <w:t>flesh.</w:t>
      </w:r>
      <w:r w:rsidR="004C760B" w:rsidRPr="002D71DF">
        <w:t xml:space="preserve"> </w:t>
      </w:r>
      <w:r w:rsidRPr="002D71DF">
        <w:t>Each</w:t>
      </w:r>
      <w:r w:rsidR="004C760B" w:rsidRPr="002D71DF">
        <w:t xml:space="preserve"> </w:t>
      </w:r>
      <w:r w:rsidRPr="002D71DF">
        <w:t>night</w:t>
      </w:r>
      <w:r w:rsidR="004C760B" w:rsidRPr="002D71DF">
        <w:t xml:space="preserve"> </w:t>
      </w:r>
      <w:r w:rsidRPr="002D71DF">
        <w:t>it</w:t>
      </w:r>
      <w:r w:rsidR="004C760B" w:rsidRPr="002D71DF">
        <w:t xml:space="preserve"> </w:t>
      </w:r>
      <w:r w:rsidRPr="002D71DF">
        <w:t>would</w:t>
      </w:r>
      <w:r w:rsidR="004C760B" w:rsidRPr="002D71DF">
        <w:t xml:space="preserve"> </w:t>
      </w:r>
      <w:r w:rsidRPr="002D71DF">
        <w:t>heal,</w:t>
      </w:r>
      <w:r w:rsidR="004C760B" w:rsidRPr="002D71DF">
        <w:t xml:space="preserve"> </w:t>
      </w:r>
      <w:r w:rsidRPr="002D71DF">
        <w:t>only</w:t>
      </w:r>
      <w:r w:rsidR="004C760B" w:rsidRPr="002D71DF">
        <w:t xml:space="preserve"> </w:t>
      </w:r>
      <w:r w:rsidRPr="002D71DF">
        <w:t>for</w:t>
      </w:r>
      <w:r w:rsidR="004C760B" w:rsidRPr="002D71DF">
        <w:t xml:space="preserve"> </w:t>
      </w:r>
      <w:r w:rsidRPr="002D71DF">
        <w:t>the</w:t>
      </w:r>
      <w:r w:rsidR="004C760B" w:rsidRPr="002D71DF">
        <w:t xml:space="preserve"> </w:t>
      </w:r>
      <w:r w:rsidRPr="002D71DF">
        <w:t>torment</w:t>
      </w:r>
      <w:r w:rsidR="004C760B" w:rsidRPr="002D71DF">
        <w:t xml:space="preserve"> </w:t>
      </w:r>
      <w:r w:rsidRPr="002D71DF">
        <w:t>to</w:t>
      </w:r>
      <w:r w:rsidR="004C760B" w:rsidRPr="002D71DF">
        <w:t xml:space="preserve"> </w:t>
      </w:r>
      <w:r w:rsidRPr="002D71DF">
        <w:t>begin</w:t>
      </w:r>
      <w:r w:rsidR="004C760B" w:rsidRPr="002D71DF">
        <w:t xml:space="preserve"> </w:t>
      </w:r>
      <w:r w:rsidRPr="002D71DF">
        <w:t>again.</w:t>
      </w:r>
      <w:r w:rsidR="004C760B" w:rsidRPr="002D71DF">
        <w:rPr>
          <w:szCs w:val="22"/>
        </w:rPr>
        <w:t xml:space="preserve"> </w:t>
      </w:r>
    </w:p>
    <w:p w14:paraId="64E9CC7B" w14:textId="03A12A6F" w:rsidR="00C504C8" w:rsidRPr="002D71DF" w:rsidRDefault="00C504C8" w:rsidP="00C504C8">
      <w:pPr>
        <w:pStyle w:val="ListBullet"/>
        <w:numPr>
          <w:ilvl w:val="0"/>
          <w:numId w:val="5"/>
        </w:numPr>
        <w:rPr>
          <w:szCs w:val="22"/>
        </w:rPr>
      </w:pPr>
      <w:r w:rsidRPr="002D71DF">
        <w:t>And</w:t>
      </w:r>
      <w:r w:rsidR="004C760B" w:rsidRPr="002D71DF">
        <w:t xml:space="preserve"> </w:t>
      </w:r>
      <w:r w:rsidRPr="002D71DF">
        <w:t>still,</w:t>
      </w:r>
      <w:r w:rsidR="004C760B" w:rsidRPr="002D71DF">
        <w:t xml:space="preserve"> </w:t>
      </w:r>
      <w:r w:rsidRPr="002D71DF">
        <w:t>even</w:t>
      </w:r>
      <w:r w:rsidR="004C760B" w:rsidRPr="002D71DF">
        <w:t xml:space="preserve"> </w:t>
      </w:r>
      <w:r w:rsidRPr="002D71DF">
        <w:t>as</w:t>
      </w:r>
      <w:r w:rsidR="004C760B" w:rsidRPr="002D71DF">
        <w:t xml:space="preserve"> </w:t>
      </w:r>
      <w:r w:rsidRPr="002D71DF">
        <w:t>the</w:t>
      </w:r>
      <w:r w:rsidR="004C760B" w:rsidRPr="002D71DF">
        <w:t xml:space="preserve"> </w:t>
      </w:r>
      <w:r w:rsidRPr="002D71DF">
        <w:t>eagle’s</w:t>
      </w:r>
      <w:r w:rsidR="004C760B" w:rsidRPr="002D71DF">
        <w:t xml:space="preserve"> </w:t>
      </w:r>
      <w:r w:rsidRPr="002D71DF">
        <w:t>wings</w:t>
      </w:r>
      <w:r w:rsidR="004C760B" w:rsidRPr="002D71DF">
        <w:t xml:space="preserve"> </w:t>
      </w:r>
      <w:r w:rsidRPr="002D71DF">
        <w:t>beat</w:t>
      </w:r>
      <w:r w:rsidR="004C760B" w:rsidRPr="002D71DF">
        <w:t xml:space="preserve"> </w:t>
      </w:r>
      <w:r w:rsidRPr="002D71DF">
        <w:t>above</w:t>
      </w:r>
      <w:r w:rsidR="004C760B" w:rsidRPr="002D71DF">
        <w:t xml:space="preserve"> </w:t>
      </w:r>
      <w:r w:rsidRPr="002D71DF">
        <w:t>him,</w:t>
      </w:r>
      <w:r w:rsidR="004C760B" w:rsidRPr="002D71DF">
        <w:t xml:space="preserve"> </w:t>
      </w:r>
      <w:r w:rsidRPr="002D71DF">
        <w:t>Prometheus</w:t>
      </w:r>
      <w:r w:rsidR="004C760B" w:rsidRPr="002D71DF">
        <w:t xml:space="preserve"> </w:t>
      </w:r>
      <w:r w:rsidRPr="002D71DF">
        <w:t>refused</w:t>
      </w:r>
      <w:r w:rsidR="004C760B" w:rsidRPr="002D71DF">
        <w:t xml:space="preserve"> </w:t>
      </w:r>
      <w:r w:rsidRPr="002D71DF">
        <w:t>to</w:t>
      </w:r>
      <w:r w:rsidR="004C760B" w:rsidRPr="002D71DF">
        <w:t xml:space="preserve"> </w:t>
      </w:r>
      <w:r w:rsidRPr="002D71DF">
        <w:t>regret</w:t>
      </w:r>
      <w:r w:rsidR="004C760B" w:rsidRPr="002D71DF">
        <w:t xml:space="preserve"> </w:t>
      </w:r>
      <w:r w:rsidRPr="002D71DF">
        <w:t>the</w:t>
      </w:r>
      <w:r w:rsidR="004C760B" w:rsidRPr="002D71DF">
        <w:t xml:space="preserve"> </w:t>
      </w:r>
      <w:r w:rsidRPr="002D71DF">
        <w:t>gift</w:t>
      </w:r>
      <w:r w:rsidR="004C760B" w:rsidRPr="002D71DF">
        <w:t xml:space="preserve"> </w:t>
      </w:r>
      <w:r w:rsidRPr="002D71DF">
        <w:t>of</w:t>
      </w:r>
      <w:r w:rsidR="004C760B" w:rsidRPr="002D71DF">
        <w:t xml:space="preserve"> </w:t>
      </w:r>
      <w:r w:rsidRPr="002D71DF">
        <w:t>fire.</w:t>
      </w:r>
      <w:r w:rsidR="004C760B" w:rsidRPr="002D71DF">
        <w:t xml:space="preserve"> </w:t>
      </w:r>
      <w:r w:rsidRPr="002D71DF">
        <w:t>For</w:t>
      </w:r>
      <w:r w:rsidR="004C760B" w:rsidRPr="002D71DF">
        <w:t xml:space="preserve"> </w:t>
      </w:r>
      <w:r w:rsidRPr="002D71DF">
        <w:t>in</w:t>
      </w:r>
      <w:r w:rsidR="004C760B" w:rsidRPr="002D71DF">
        <w:t xml:space="preserve"> </w:t>
      </w:r>
      <w:r w:rsidRPr="002D71DF">
        <w:t>the</w:t>
      </w:r>
      <w:r w:rsidR="004C760B" w:rsidRPr="002D71DF">
        <w:t xml:space="preserve"> </w:t>
      </w:r>
      <w:r w:rsidRPr="002D71DF">
        <w:t>distance,</w:t>
      </w:r>
      <w:r w:rsidR="004C760B" w:rsidRPr="002D71DF">
        <w:t xml:space="preserve"> </w:t>
      </w:r>
      <w:r w:rsidRPr="002D71DF">
        <w:t>in</w:t>
      </w:r>
      <w:r w:rsidR="004C760B" w:rsidRPr="002D71DF">
        <w:t xml:space="preserve"> </w:t>
      </w:r>
      <w:r w:rsidRPr="002D71DF">
        <w:t>the</w:t>
      </w:r>
      <w:r w:rsidR="004C760B" w:rsidRPr="002D71DF">
        <w:t xml:space="preserve"> </w:t>
      </w:r>
      <w:r w:rsidRPr="002D71DF">
        <w:t>dim</w:t>
      </w:r>
      <w:r w:rsidR="004C760B" w:rsidRPr="002D71DF">
        <w:t xml:space="preserve"> </w:t>
      </w:r>
      <w:r w:rsidRPr="002D71DF">
        <w:t>of</w:t>
      </w:r>
      <w:r w:rsidR="004C760B" w:rsidRPr="002D71DF">
        <w:t xml:space="preserve"> </w:t>
      </w:r>
      <w:r w:rsidRPr="002D71DF">
        <w:t>night,</w:t>
      </w:r>
      <w:r w:rsidR="004C760B" w:rsidRPr="002D71DF">
        <w:t xml:space="preserve"> </w:t>
      </w:r>
      <w:r w:rsidRPr="002D71DF">
        <w:t>he</w:t>
      </w:r>
      <w:r w:rsidR="004C760B" w:rsidRPr="002D71DF">
        <w:t xml:space="preserve"> </w:t>
      </w:r>
      <w:r w:rsidRPr="002D71DF">
        <w:t>could</w:t>
      </w:r>
      <w:r w:rsidR="004C760B" w:rsidRPr="002D71DF">
        <w:t xml:space="preserve"> </w:t>
      </w:r>
      <w:r w:rsidRPr="002D71DF">
        <w:t>see</w:t>
      </w:r>
      <w:r w:rsidR="004C760B" w:rsidRPr="002D71DF">
        <w:t xml:space="preserve"> </w:t>
      </w:r>
      <w:r w:rsidRPr="002D71DF">
        <w:t>only</w:t>
      </w:r>
      <w:r w:rsidR="004C760B" w:rsidRPr="002D71DF">
        <w:t xml:space="preserve"> </w:t>
      </w:r>
      <w:r w:rsidRPr="002D71DF">
        <w:t>tiny</w:t>
      </w:r>
      <w:r w:rsidR="004C760B" w:rsidRPr="002D71DF">
        <w:t xml:space="preserve"> </w:t>
      </w:r>
      <w:r w:rsidRPr="002D71DF">
        <w:t>lights;</w:t>
      </w:r>
      <w:r w:rsidR="004C760B" w:rsidRPr="002D71DF">
        <w:t xml:space="preserve"> </w:t>
      </w:r>
      <w:r w:rsidRPr="002D71DF">
        <w:t>the</w:t>
      </w:r>
      <w:r w:rsidR="004C760B" w:rsidRPr="002D71DF">
        <w:t xml:space="preserve"> </w:t>
      </w:r>
      <w:r w:rsidRPr="002D71DF">
        <w:t>sparks</w:t>
      </w:r>
      <w:r w:rsidR="004C760B" w:rsidRPr="002D71DF">
        <w:t xml:space="preserve"> </w:t>
      </w:r>
      <w:r w:rsidRPr="002D71DF">
        <w:t>of</w:t>
      </w:r>
      <w:r w:rsidR="004C760B" w:rsidRPr="002D71DF">
        <w:t xml:space="preserve"> </w:t>
      </w:r>
      <w:r w:rsidRPr="002D71DF">
        <w:t>villages,</w:t>
      </w:r>
      <w:r w:rsidR="004C760B" w:rsidRPr="002D71DF">
        <w:t xml:space="preserve"> </w:t>
      </w:r>
      <w:r w:rsidRPr="002D71DF">
        <w:t>campsites,</w:t>
      </w:r>
      <w:r w:rsidR="004C760B" w:rsidRPr="002D71DF">
        <w:t xml:space="preserve"> </w:t>
      </w:r>
      <w:r w:rsidRPr="002D71DF">
        <w:t>progress.</w:t>
      </w:r>
      <w:r w:rsidR="004C760B" w:rsidRPr="002D71DF">
        <w:t xml:space="preserve"> </w:t>
      </w:r>
      <w:r w:rsidRPr="002D71DF">
        <w:t>All</w:t>
      </w:r>
      <w:r w:rsidR="004C760B" w:rsidRPr="002D71DF">
        <w:t xml:space="preserve"> </w:t>
      </w:r>
      <w:r w:rsidRPr="002D71DF">
        <w:t>burning</w:t>
      </w:r>
      <w:r w:rsidR="004C760B" w:rsidRPr="002D71DF">
        <w:t xml:space="preserve"> </w:t>
      </w:r>
      <w:r w:rsidRPr="002D71DF">
        <w:t>because</w:t>
      </w:r>
      <w:r w:rsidR="004C760B" w:rsidRPr="002D71DF">
        <w:t xml:space="preserve"> </w:t>
      </w:r>
      <w:r w:rsidRPr="002D71DF">
        <w:t>of</w:t>
      </w:r>
      <w:r w:rsidR="004C760B" w:rsidRPr="002D71DF">
        <w:t xml:space="preserve"> </w:t>
      </w:r>
      <w:r w:rsidRPr="002D71DF">
        <w:t>him.</w:t>
      </w:r>
      <w:r w:rsidR="004C760B" w:rsidRPr="002D71DF">
        <w:rPr>
          <w:szCs w:val="22"/>
        </w:rPr>
        <w:t xml:space="preserve"> </w:t>
      </w:r>
    </w:p>
    <w:p w14:paraId="463E316B" w14:textId="77777777" w:rsidR="00B849BF" w:rsidRPr="00B849BF" w:rsidRDefault="00B849BF" w:rsidP="00B849BF">
      <w:bookmarkStart w:id="32" w:name="_Appendix_4:_Activity"/>
      <w:bookmarkEnd w:id="32"/>
      <w:r w:rsidRPr="00B849BF">
        <w:br w:type="page"/>
      </w:r>
    </w:p>
    <w:p w14:paraId="785677A0" w14:textId="7C8B4827" w:rsidR="00C504C8" w:rsidRPr="002D71DF" w:rsidRDefault="00C504C8" w:rsidP="00B849BF">
      <w:pPr>
        <w:pStyle w:val="Heading2"/>
      </w:pPr>
      <w:bookmarkStart w:id="33" w:name="_Appendix_5:_–"/>
      <w:bookmarkStart w:id="34" w:name="_Toc232500207"/>
      <w:bookmarkEnd w:id="33"/>
      <w:r w:rsidRPr="002D71DF">
        <w:lastRenderedPageBreak/>
        <w:t>Appendix</w:t>
      </w:r>
      <w:r w:rsidR="004C760B" w:rsidRPr="002D71DF">
        <w:t xml:space="preserve"> </w:t>
      </w:r>
      <w:r w:rsidR="00C82F7E" w:rsidRPr="002D71DF">
        <w:t>5</w:t>
      </w:r>
      <w:r w:rsidR="00E00A74">
        <w:t xml:space="preserve"> –</w:t>
      </w:r>
      <w:r w:rsidR="004C760B" w:rsidRPr="002D71DF">
        <w:t xml:space="preserve"> </w:t>
      </w:r>
      <w:r w:rsidRPr="002D71DF">
        <w:t>Activity</w:t>
      </w:r>
      <w:r w:rsidR="004C760B" w:rsidRPr="002D71DF">
        <w:t xml:space="preserve"> </w:t>
      </w:r>
      <w:r w:rsidRPr="002D71DF">
        <w:t>3.9</w:t>
      </w:r>
      <w:r w:rsidR="00E00A74">
        <w:t xml:space="preserve"> –</w:t>
      </w:r>
      <w:r w:rsidR="004C760B" w:rsidRPr="002D71DF">
        <w:t xml:space="preserve"> </w:t>
      </w:r>
      <w:r w:rsidR="00E00A74">
        <w:t>W</w:t>
      </w:r>
      <w:r w:rsidRPr="002D71DF">
        <w:t>hat’s</w:t>
      </w:r>
      <w:r w:rsidR="004C760B" w:rsidRPr="002D71DF">
        <w:t xml:space="preserve"> </w:t>
      </w:r>
      <w:r w:rsidRPr="002D71DF">
        <w:t>at</w:t>
      </w:r>
      <w:r w:rsidR="004C760B" w:rsidRPr="002D71DF">
        <w:t xml:space="preserve"> </w:t>
      </w:r>
      <w:r w:rsidRPr="002D71DF">
        <w:t>stake?</w:t>
      </w:r>
      <w:bookmarkEnd w:id="34"/>
    </w:p>
    <w:p w14:paraId="28383960" w14:textId="376C0D6D" w:rsidR="00C504C8" w:rsidRPr="002D71DF" w:rsidRDefault="00C504C8" w:rsidP="003D28E2">
      <w:pPr>
        <w:pStyle w:val="ListBullet"/>
        <w:numPr>
          <w:ilvl w:val="0"/>
          <w:numId w:val="5"/>
        </w:numPr>
      </w:pPr>
      <w:r w:rsidRPr="002D71DF">
        <w:t>Individual</w:t>
      </w:r>
      <w:r w:rsidR="004C760B" w:rsidRPr="002D71DF">
        <w:t xml:space="preserve"> </w:t>
      </w:r>
      <w:r w:rsidR="00E00A74">
        <w:t>s</w:t>
      </w:r>
      <w:r w:rsidRPr="002D71DF">
        <w:t>takes:</w:t>
      </w:r>
      <w:r w:rsidR="004C760B" w:rsidRPr="002D71DF">
        <w:t xml:space="preserve"> </w:t>
      </w:r>
      <w:r w:rsidRPr="002D71DF">
        <w:t>How</w:t>
      </w:r>
      <w:r w:rsidR="004C760B" w:rsidRPr="002D71DF">
        <w:t xml:space="preserve"> </w:t>
      </w:r>
      <w:r w:rsidRPr="002D71DF">
        <w:t>does</w:t>
      </w:r>
      <w:r w:rsidR="004C760B" w:rsidRPr="002D71DF">
        <w:t xml:space="preserve"> </w:t>
      </w:r>
      <w:r w:rsidRPr="002D71DF">
        <w:t>it</w:t>
      </w:r>
      <w:r w:rsidR="004C760B" w:rsidRPr="002D71DF">
        <w:t xml:space="preserve"> </w:t>
      </w:r>
      <w:r w:rsidRPr="002D71DF">
        <w:t>affect</w:t>
      </w:r>
      <w:r w:rsidR="004C760B" w:rsidRPr="002D71DF">
        <w:t xml:space="preserve"> </w:t>
      </w:r>
      <w:r w:rsidRPr="002D71DF">
        <w:t>the</w:t>
      </w:r>
      <w:r w:rsidR="004C760B" w:rsidRPr="002D71DF">
        <w:t xml:space="preserve"> </w:t>
      </w:r>
      <w:r w:rsidRPr="002D71DF">
        <w:t>individual’s</w:t>
      </w:r>
      <w:r w:rsidR="004C760B" w:rsidRPr="002D71DF">
        <w:t xml:space="preserve"> </w:t>
      </w:r>
      <w:r w:rsidRPr="002D71DF">
        <w:t>current</w:t>
      </w:r>
      <w:r w:rsidR="004C760B" w:rsidRPr="002D71DF">
        <w:t xml:space="preserve"> </w:t>
      </w:r>
      <w:r w:rsidRPr="002D71DF">
        <w:t>trajectory?</w:t>
      </w:r>
    </w:p>
    <w:p w14:paraId="0FFDE248" w14:textId="4A51DE16" w:rsidR="00C504C8" w:rsidRPr="002D71DF" w:rsidRDefault="00C504C8" w:rsidP="003D28E2">
      <w:pPr>
        <w:pStyle w:val="ListBullet"/>
        <w:numPr>
          <w:ilvl w:val="0"/>
          <w:numId w:val="5"/>
        </w:numPr>
      </w:pPr>
      <w:r w:rsidRPr="002D71DF">
        <w:t>Emotional</w:t>
      </w:r>
      <w:r w:rsidR="004C760B" w:rsidRPr="002D71DF">
        <w:t xml:space="preserve"> </w:t>
      </w:r>
      <w:r w:rsidR="00E00A74">
        <w:t>s</w:t>
      </w:r>
      <w:r w:rsidRPr="002D71DF">
        <w:t>takes:</w:t>
      </w:r>
      <w:r w:rsidR="004C760B" w:rsidRPr="002D71DF">
        <w:t xml:space="preserve"> </w:t>
      </w:r>
      <w:r w:rsidRPr="002D71DF">
        <w:t>How</w:t>
      </w:r>
      <w:r w:rsidR="004C760B" w:rsidRPr="002D71DF">
        <w:t xml:space="preserve"> </w:t>
      </w:r>
      <w:r w:rsidRPr="002D71DF">
        <w:t>does</w:t>
      </w:r>
      <w:r w:rsidR="004C760B" w:rsidRPr="002D71DF">
        <w:t xml:space="preserve"> </w:t>
      </w:r>
      <w:r w:rsidRPr="002D71DF">
        <w:t>it</w:t>
      </w:r>
      <w:r w:rsidR="004C760B" w:rsidRPr="002D71DF">
        <w:t xml:space="preserve"> </w:t>
      </w:r>
      <w:r w:rsidRPr="002D71DF">
        <w:t>affect</w:t>
      </w:r>
      <w:r w:rsidR="004C760B" w:rsidRPr="002D71DF">
        <w:t xml:space="preserve"> </w:t>
      </w:r>
      <w:r w:rsidRPr="002D71DF">
        <w:t>the</w:t>
      </w:r>
      <w:r w:rsidR="004C760B" w:rsidRPr="002D71DF">
        <w:t xml:space="preserve"> </w:t>
      </w:r>
      <w:r w:rsidRPr="002D71DF">
        <w:t>emotional</w:t>
      </w:r>
      <w:r w:rsidR="004C760B" w:rsidRPr="002D71DF">
        <w:t xml:space="preserve"> </w:t>
      </w:r>
      <w:r w:rsidRPr="002D71DF">
        <w:t>state</w:t>
      </w:r>
      <w:r w:rsidR="00DE796D">
        <w:t xml:space="preserve"> and/or </w:t>
      </w:r>
      <w:r w:rsidRPr="002D71DF">
        <w:t>inner</w:t>
      </w:r>
      <w:r w:rsidR="004C760B" w:rsidRPr="002D71DF">
        <w:t xml:space="preserve"> </w:t>
      </w:r>
      <w:r w:rsidRPr="002D71DF">
        <w:t>thoughts</w:t>
      </w:r>
      <w:r w:rsidR="004C760B" w:rsidRPr="002D71DF">
        <w:t xml:space="preserve"> </w:t>
      </w:r>
      <w:r w:rsidRPr="002D71DF">
        <w:t>and</w:t>
      </w:r>
      <w:r w:rsidR="004C760B" w:rsidRPr="002D71DF">
        <w:t xml:space="preserve"> </w:t>
      </w:r>
      <w:r w:rsidRPr="002D71DF">
        <w:t>life</w:t>
      </w:r>
      <w:r w:rsidR="004C760B" w:rsidRPr="002D71DF">
        <w:t xml:space="preserve"> </w:t>
      </w:r>
      <w:r w:rsidRPr="002D71DF">
        <w:t>of</w:t>
      </w:r>
      <w:r w:rsidR="004C760B" w:rsidRPr="002D71DF">
        <w:t xml:space="preserve"> </w:t>
      </w:r>
      <w:r w:rsidRPr="002D71DF">
        <w:t>the</w:t>
      </w:r>
      <w:r w:rsidR="004C760B" w:rsidRPr="002D71DF">
        <w:t xml:space="preserve"> </w:t>
      </w:r>
      <w:r w:rsidRPr="002D71DF">
        <w:t>character?</w:t>
      </w:r>
    </w:p>
    <w:p w14:paraId="19DEA5CC" w14:textId="72DDD0A6" w:rsidR="00C504C8" w:rsidRPr="002D71DF" w:rsidRDefault="00C504C8" w:rsidP="003D28E2">
      <w:pPr>
        <w:pStyle w:val="ListBullet"/>
        <w:numPr>
          <w:ilvl w:val="0"/>
          <w:numId w:val="5"/>
        </w:numPr>
      </w:pPr>
      <w:r w:rsidRPr="002D71DF">
        <w:t>Global</w:t>
      </w:r>
      <w:r w:rsidR="004C760B" w:rsidRPr="002D71DF">
        <w:t xml:space="preserve"> </w:t>
      </w:r>
      <w:r w:rsidR="00E00A74">
        <w:t>s</w:t>
      </w:r>
      <w:r w:rsidRPr="002D71DF">
        <w:t>takes:</w:t>
      </w:r>
      <w:r w:rsidR="004C760B" w:rsidRPr="002D71DF">
        <w:t xml:space="preserve"> </w:t>
      </w:r>
      <w:r w:rsidRPr="002D71DF">
        <w:t>How</w:t>
      </w:r>
      <w:r w:rsidR="004C760B" w:rsidRPr="002D71DF">
        <w:t xml:space="preserve"> </w:t>
      </w:r>
      <w:r w:rsidRPr="002D71DF">
        <w:t>does</w:t>
      </w:r>
      <w:r w:rsidR="004C760B" w:rsidRPr="002D71DF">
        <w:t xml:space="preserve"> </w:t>
      </w:r>
      <w:r w:rsidRPr="002D71DF">
        <w:t>it</w:t>
      </w:r>
      <w:r w:rsidR="004C760B" w:rsidRPr="002D71DF">
        <w:t xml:space="preserve"> </w:t>
      </w:r>
      <w:r w:rsidRPr="002D71DF">
        <w:t>affect</w:t>
      </w:r>
      <w:r w:rsidR="004C760B" w:rsidRPr="002D71DF">
        <w:t xml:space="preserve"> </w:t>
      </w:r>
      <w:r w:rsidRPr="002D71DF">
        <w:t>the</w:t>
      </w:r>
      <w:r w:rsidR="004C760B" w:rsidRPr="002D71DF">
        <w:t xml:space="preserve"> </w:t>
      </w:r>
      <w:r w:rsidRPr="002D71DF">
        <w:t>world</w:t>
      </w:r>
      <w:r w:rsidR="004C760B" w:rsidRPr="002D71DF">
        <w:t xml:space="preserve"> </w:t>
      </w:r>
      <w:r w:rsidRPr="002D71DF">
        <w:t>of</w:t>
      </w:r>
      <w:r w:rsidR="004C760B" w:rsidRPr="002D71DF">
        <w:t xml:space="preserve"> </w:t>
      </w:r>
      <w:r w:rsidRPr="002D71DF">
        <w:t>the</w:t>
      </w:r>
      <w:r w:rsidR="004C760B" w:rsidRPr="002D71DF">
        <w:t xml:space="preserve"> </w:t>
      </w:r>
      <w:r w:rsidRPr="002D71DF">
        <w:t>play</w:t>
      </w:r>
      <w:r w:rsidR="004C760B" w:rsidRPr="002D71DF">
        <w:t xml:space="preserve"> </w:t>
      </w:r>
      <w:r w:rsidRPr="002D71DF">
        <w:t>at</w:t>
      </w:r>
      <w:r w:rsidR="004C760B" w:rsidRPr="002D71DF">
        <w:t xml:space="preserve"> </w:t>
      </w:r>
      <w:r w:rsidRPr="002D71DF">
        <w:t>large?</w:t>
      </w:r>
    </w:p>
    <w:p w14:paraId="0D8B3B16" w14:textId="3FA45E1F" w:rsidR="00C504C8" w:rsidRPr="002D71DF" w:rsidRDefault="00C504C8" w:rsidP="003D28E2">
      <w:pPr>
        <w:pStyle w:val="ListBullet"/>
        <w:numPr>
          <w:ilvl w:val="0"/>
          <w:numId w:val="5"/>
        </w:numPr>
      </w:pPr>
      <w:r w:rsidRPr="002D71DF">
        <w:t>What’s</w:t>
      </w:r>
      <w:r w:rsidR="004C760B" w:rsidRPr="002D71DF">
        <w:t xml:space="preserve"> </w:t>
      </w:r>
      <w:r w:rsidRPr="002D71DF">
        <w:t>if</w:t>
      </w:r>
      <w:r w:rsidR="004C760B" w:rsidRPr="002D71DF">
        <w:t xml:space="preserve"> </w:t>
      </w:r>
      <w:r w:rsidRPr="002D71DF">
        <w:t>Promise</w:t>
      </w:r>
      <w:r w:rsidR="004C760B" w:rsidRPr="002D71DF">
        <w:t xml:space="preserve"> </w:t>
      </w:r>
      <w:r w:rsidRPr="002D71DF">
        <w:t>never</w:t>
      </w:r>
      <w:r w:rsidR="004C760B" w:rsidRPr="002D71DF">
        <w:t xml:space="preserve"> </w:t>
      </w:r>
      <w:r w:rsidRPr="002D71DF">
        <w:t>speaks</w:t>
      </w:r>
      <w:r w:rsidR="004C760B" w:rsidRPr="002D71DF">
        <w:t xml:space="preserve"> </w:t>
      </w:r>
      <w:r w:rsidRPr="002D71DF">
        <w:t>again?</w:t>
      </w:r>
      <w:r w:rsidR="004C760B" w:rsidRPr="002D71DF">
        <w:t xml:space="preserve"> </w:t>
      </w:r>
      <w:r w:rsidR="00B20D9A" w:rsidRPr="002D71DF">
        <w:t>–</w:t>
      </w:r>
      <w:r w:rsidR="004C760B" w:rsidRPr="002D71DF">
        <w:t xml:space="preserve"> </w:t>
      </w:r>
      <w:r w:rsidRPr="002D71DF">
        <w:t>How</w:t>
      </w:r>
      <w:r w:rsidR="004C760B" w:rsidRPr="002D71DF">
        <w:t xml:space="preserve"> </w:t>
      </w:r>
      <w:r w:rsidRPr="002D71DF">
        <w:t>she</w:t>
      </w:r>
      <w:r w:rsidR="004C760B" w:rsidRPr="002D71DF">
        <w:t xml:space="preserve"> </w:t>
      </w:r>
      <w:r w:rsidRPr="002D71DF">
        <w:t>sits</w:t>
      </w:r>
      <w:r w:rsidR="004C760B" w:rsidRPr="002D71DF">
        <w:t xml:space="preserve"> </w:t>
      </w:r>
      <w:r w:rsidRPr="002D71DF">
        <w:t>in</w:t>
      </w:r>
      <w:r w:rsidR="004C760B" w:rsidRPr="002D71DF">
        <w:t xml:space="preserve"> </w:t>
      </w:r>
      <w:r w:rsidRPr="002D71DF">
        <w:t>silence</w:t>
      </w:r>
      <w:r w:rsidR="004C760B" w:rsidRPr="002D71DF">
        <w:t xml:space="preserve"> </w:t>
      </w:r>
      <w:r w:rsidRPr="002D71DF">
        <w:t>as</w:t>
      </w:r>
      <w:r w:rsidR="004C760B" w:rsidRPr="002D71DF">
        <w:t xml:space="preserve"> </w:t>
      </w:r>
      <w:r w:rsidRPr="002D71DF">
        <w:t>the</w:t>
      </w:r>
      <w:r w:rsidR="004C760B" w:rsidRPr="002D71DF">
        <w:t xml:space="preserve"> </w:t>
      </w:r>
      <w:r w:rsidRPr="002D71DF">
        <w:t>interrogator</w:t>
      </w:r>
      <w:r w:rsidR="004C760B" w:rsidRPr="002D71DF">
        <w:t xml:space="preserve"> </w:t>
      </w:r>
      <w:r w:rsidRPr="002D71DF">
        <w:t>demands</w:t>
      </w:r>
      <w:r w:rsidR="004C760B" w:rsidRPr="002D71DF">
        <w:t xml:space="preserve"> </w:t>
      </w:r>
      <w:r w:rsidRPr="002D71DF">
        <w:t>answers.</w:t>
      </w:r>
    </w:p>
    <w:p w14:paraId="31666268" w14:textId="1DB5DE51" w:rsidR="00C504C8" w:rsidRPr="002D71DF" w:rsidRDefault="00C504C8" w:rsidP="003D28E2">
      <w:pPr>
        <w:pStyle w:val="ListBullet"/>
        <w:numPr>
          <w:ilvl w:val="0"/>
          <w:numId w:val="5"/>
        </w:numPr>
      </w:pPr>
      <w:r w:rsidRPr="002D71DF">
        <w:t>What</w:t>
      </w:r>
      <w:r w:rsidR="004C760B" w:rsidRPr="002D71DF">
        <w:t xml:space="preserve"> </w:t>
      </w:r>
      <w:r w:rsidRPr="002D71DF">
        <w:t>if</w:t>
      </w:r>
      <w:r w:rsidR="004C760B" w:rsidRPr="002D71DF">
        <w:t xml:space="preserve"> </w:t>
      </w:r>
      <w:r w:rsidRPr="002D71DF">
        <w:t>Promise</w:t>
      </w:r>
      <w:r w:rsidR="004C760B" w:rsidRPr="002D71DF">
        <w:t xml:space="preserve"> </w:t>
      </w:r>
      <w:r w:rsidRPr="002D71DF">
        <w:t>tells</w:t>
      </w:r>
      <w:r w:rsidR="004C760B" w:rsidRPr="002D71DF">
        <w:t xml:space="preserve"> </w:t>
      </w:r>
      <w:r w:rsidRPr="002D71DF">
        <w:t>the</w:t>
      </w:r>
      <w:r w:rsidR="004C760B" w:rsidRPr="002D71DF">
        <w:t xml:space="preserve"> </w:t>
      </w:r>
      <w:r w:rsidRPr="002D71DF">
        <w:t>truth</w:t>
      </w:r>
      <w:r w:rsidR="001D5240" w:rsidRPr="002D71DF">
        <w:t>?</w:t>
      </w:r>
      <w:r w:rsidR="004C760B" w:rsidRPr="002D71DF">
        <w:t xml:space="preserve"> </w:t>
      </w:r>
      <w:r w:rsidR="00B20D9A" w:rsidRPr="002D71DF">
        <w:t>–</w:t>
      </w:r>
      <w:r w:rsidR="004C760B" w:rsidRPr="002D71DF">
        <w:t xml:space="preserve"> </w:t>
      </w:r>
      <w:r w:rsidRPr="002D71DF">
        <w:t>When</w:t>
      </w:r>
      <w:r w:rsidR="004C760B" w:rsidRPr="002D71DF">
        <w:t xml:space="preserve"> </w:t>
      </w:r>
      <w:r w:rsidRPr="002D71DF">
        <w:t>she</w:t>
      </w:r>
      <w:r w:rsidR="004C760B" w:rsidRPr="002D71DF">
        <w:t xml:space="preserve"> </w:t>
      </w:r>
      <w:r w:rsidRPr="002D71DF">
        <w:t>whispers,</w:t>
      </w:r>
      <w:r w:rsidR="004C760B" w:rsidRPr="002D71DF">
        <w:t xml:space="preserve"> </w:t>
      </w:r>
      <w:r w:rsidR="00DE796D">
        <w:t>‘</w:t>
      </w:r>
      <w:r w:rsidRPr="002D71DF">
        <w:t>It</w:t>
      </w:r>
      <w:r w:rsidR="004C760B" w:rsidRPr="002D71DF">
        <w:t xml:space="preserve"> </w:t>
      </w:r>
      <w:r w:rsidRPr="002D71DF">
        <w:t>was</w:t>
      </w:r>
      <w:r w:rsidR="004C760B" w:rsidRPr="002D71DF">
        <w:t xml:space="preserve"> </w:t>
      </w:r>
      <w:r w:rsidRPr="002D71DF">
        <w:t>meant</w:t>
      </w:r>
      <w:r w:rsidR="004C760B" w:rsidRPr="002D71DF">
        <w:t xml:space="preserve"> </w:t>
      </w:r>
      <w:r w:rsidRPr="002D71DF">
        <w:t>to</w:t>
      </w:r>
      <w:r w:rsidR="004C760B" w:rsidRPr="002D71DF">
        <w:t xml:space="preserve"> </w:t>
      </w:r>
      <w:r w:rsidRPr="002D71DF">
        <w:t>save</w:t>
      </w:r>
      <w:r w:rsidR="004C760B" w:rsidRPr="002D71DF">
        <w:t xml:space="preserve"> </w:t>
      </w:r>
      <w:proofErr w:type="gramStart"/>
      <w:r w:rsidRPr="002D71DF">
        <w:t>us</w:t>
      </w:r>
      <w:r w:rsidR="00DE796D">
        <w:t>’</w:t>
      </w:r>
      <w:proofErr w:type="gramEnd"/>
      <w:r w:rsidR="001D5240" w:rsidRPr="002D71DF">
        <w:t>.</w:t>
      </w:r>
    </w:p>
    <w:p w14:paraId="3FD9F816" w14:textId="3F7E2BCB" w:rsidR="00C504C8" w:rsidRPr="002D71DF" w:rsidRDefault="00C504C8" w:rsidP="003D28E2">
      <w:pPr>
        <w:pStyle w:val="ListBullet"/>
        <w:numPr>
          <w:ilvl w:val="0"/>
          <w:numId w:val="5"/>
        </w:numPr>
      </w:pPr>
      <w:r w:rsidRPr="002D71DF">
        <w:t>What</w:t>
      </w:r>
      <w:r w:rsidR="004C760B" w:rsidRPr="002D71DF">
        <w:t xml:space="preserve"> </w:t>
      </w:r>
      <w:r w:rsidRPr="002D71DF">
        <w:t>if</w:t>
      </w:r>
      <w:r w:rsidR="004C760B" w:rsidRPr="002D71DF">
        <w:t xml:space="preserve"> </w:t>
      </w:r>
      <w:r w:rsidRPr="002D71DF">
        <w:t>Promise</w:t>
      </w:r>
      <w:r w:rsidR="004C760B" w:rsidRPr="002D71DF">
        <w:t xml:space="preserve"> </w:t>
      </w:r>
      <w:r w:rsidRPr="002D71DF">
        <w:t>truly</w:t>
      </w:r>
      <w:r w:rsidR="004C760B" w:rsidRPr="002D71DF">
        <w:t xml:space="preserve"> </w:t>
      </w:r>
      <w:r w:rsidRPr="002D71DF">
        <w:t>believes</w:t>
      </w:r>
      <w:r w:rsidR="004C760B" w:rsidRPr="002D71DF">
        <w:t xml:space="preserve"> </w:t>
      </w:r>
      <w:proofErr w:type="spellStart"/>
      <w:r w:rsidRPr="002D71DF">
        <w:t>Pixos</w:t>
      </w:r>
      <w:proofErr w:type="spellEnd"/>
      <w:r w:rsidR="004C760B" w:rsidRPr="002D71DF">
        <w:t xml:space="preserve"> </w:t>
      </w:r>
      <w:r w:rsidRPr="002D71DF">
        <w:t>is</w:t>
      </w:r>
      <w:r w:rsidR="004C760B" w:rsidRPr="002D71DF">
        <w:t xml:space="preserve"> </w:t>
      </w:r>
      <w:r w:rsidRPr="002D71DF">
        <w:t>still</w:t>
      </w:r>
      <w:r w:rsidR="004C760B" w:rsidRPr="002D71DF">
        <w:t xml:space="preserve"> </w:t>
      </w:r>
      <w:r w:rsidRPr="002D71DF">
        <w:t>alive?</w:t>
      </w:r>
    </w:p>
    <w:p w14:paraId="280F48B3" w14:textId="77BBC6D8" w:rsidR="00C504C8" w:rsidRPr="002D71DF" w:rsidRDefault="00C504C8" w:rsidP="003D28E2">
      <w:pPr>
        <w:pStyle w:val="ListBullet"/>
        <w:numPr>
          <w:ilvl w:val="0"/>
          <w:numId w:val="5"/>
        </w:numPr>
      </w:pPr>
      <w:r w:rsidRPr="002D71DF">
        <w:t>What</w:t>
      </w:r>
      <w:r w:rsidR="004C760B" w:rsidRPr="002D71DF">
        <w:t xml:space="preserve"> </w:t>
      </w:r>
      <w:r w:rsidRPr="002D71DF">
        <w:t>if</w:t>
      </w:r>
      <w:r w:rsidR="004C760B" w:rsidRPr="002D71DF">
        <w:t xml:space="preserve"> </w:t>
      </w:r>
      <w:r w:rsidRPr="002D71DF">
        <w:t>Promise</w:t>
      </w:r>
      <w:r w:rsidR="004C760B" w:rsidRPr="002D71DF">
        <w:t xml:space="preserve"> </w:t>
      </w:r>
      <w:r w:rsidRPr="002D71DF">
        <w:t>loses</w:t>
      </w:r>
      <w:r w:rsidR="004C760B" w:rsidRPr="002D71DF">
        <w:t xml:space="preserve"> </w:t>
      </w:r>
      <w:r w:rsidRPr="002D71DF">
        <w:t>faith</w:t>
      </w:r>
      <w:r w:rsidR="004C760B" w:rsidRPr="002D71DF">
        <w:t xml:space="preserve"> </w:t>
      </w:r>
      <w:r w:rsidRPr="002D71DF">
        <w:t>in</w:t>
      </w:r>
      <w:r w:rsidR="004C760B" w:rsidRPr="002D71DF">
        <w:t xml:space="preserve"> </w:t>
      </w:r>
      <w:r w:rsidRPr="002D71DF">
        <w:t>her</w:t>
      </w:r>
      <w:r w:rsidR="004C760B" w:rsidRPr="002D71DF">
        <w:t xml:space="preserve"> </w:t>
      </w:r>
      <w:r w:rsidRPr="002D71DF">
        <w:t>creation</w:t>
      </w:r>
      <w:r w:rsidR="001D5240" w:rsidRPr="002D71DF">
        <w:t>?</w:t>
      </w:r>
      <w:r w:rsidR="004C760B" w:rsidRPr="002D71DF">
        <w:t xml:space="preserve"> </w:t>
      </w:r>
      <w:r w:rsidR="00B20D9A" w:rsidRPr="002D71DF">
        <w:t>–</w:t>
      </w:r>
      <w:r w:rsidR="004C760B" w:rsidRPr="002D71DF">
        <w:t xml:space="preserve"> </w:t>
      </w:r>
      <w:r w:rsidR="008068FB">
        <w:t>‘</w:t>
      </w:r>
      <w:r w:rsidRPr="002D71DF">
        <w:t>I</w:t>
      </w:r>
      <w:r w:rsidR="004C760B" w:rsidRPr="002D71DF">
        <w:t xml:space="preserve"> </w:t>
      </w:r>
      <w:r w:rsidRPr="002D71DF">
        <w:t>built</w:t>
      </w:r>
      <w:r w:rsidR="004C760B" w:rsidRPr="002D71DF">
        <w:t xml:space="preserve"> </w:t>
      </w:r>
      <w:r w:rsidRPr="002D71DF">
        <w:t>a</w:t>
      </w:r>
      <w:r w:rsidR="004C760B" w:rsidRPr="002D71DF">
        <w:t xml:space="preserve"> </w:t>
      </w:r>
      <w:r w:rsidRPr="002D71DF">
        <w:t>god</w:t>
      </w:r>
      <w:r w:rsidR="004C760B" w:rsidRPr="002D71DF">
        <w:t xml:space="preserve"> </w:t>
      </w:r>
      <w:r w:rsidRPr="002D71DF">
        <w:t>and</w:t>
      </w:r>
      <w:r w:rsidR="004C760B" w:rsidRPr="002D71DF">
        <w:t xml:space="preserve"> </w:t>
      </w:r>
      <w:r w:rsidRPr="002D71DF">
        <w:t>it</w:t>
      </w:r>
      <w:r w:rsidR="004C760B" w:rsidRPr="002D71DF">
        <w:t xml:space="preserve"> </w:t>
      </w:r>
      <w:r w:rsidRPr="002D71DF">
        <w:t>burned</w:t>
      </w:r>
      <w:r w:rsidR="004C760B" w:rsidRPr="002D71DF">
        <w:t xml:space="preserve"> </w:t>
      </w:r>
      <w:r w:rsidRPr="002D71DF">
        <w:t>me</w:t>
      </w:r>
      <w:r w:rsidR="008068FB">
        <w:t>’</w:t>
      </w:r>
      <w:r w:rsidR="001D5240" w:rsidRPr="002D71DF">
        <w:t>.</w:t>
      </w:r>
    </w:p>
    <w:p w14:paraId="6D64B34C" w14:textId="720177A3" w:rsidR="00C504C8" w:rsidRPr="002D71DF" w:rsidRDefault="00C504C8" w:rsidP="003D28E2">
      <w:pPr>
        <w:pStyle w:val="ListBullet"/>
        <w:numPr>
          <w:ilvl w:val="0"/>
          <w:numId w:val="5"/>
        </w:numPr>
      </w:pPr>
      <w:r w:rsidRPr="002D71DF">
        <w:t>What</w:t>
      </w:r>
      <w:r w:rsidR="004C760B" w:rsidRPr="002D71DF">
        <w:t xml:space="preserve"> </w:t>
      </w:r>
      <w:r w:rsidRPr="002D71DF">
        <w:t>if</w:t>
      </w:r>
      <w:r w:rsidR="004C760B" w:rsidRPr="002D71DF">
        <w:t xml:space="preserve"> </w:t>
      </w:r>
      <w:r w:rsidRPr="002D71DF">
        <w:t>Promise</w:t>
      </w:r>
      <w:r w:rsidR="004C760B" w:rsidRPr="002D71DF">
        <w:t xml:space="preserve"> </w:t>
      </w:r>
      <w:r w:rsidRPr="002D71DF">
        <w:t>is</w:t>
      </w:r>
      <w:r w:rsidR="004C760B" w:rsidRPr="002D71DF">
        <w:t xml:space="preserve"> </w:t>
      </w:r>
      <w:r w:rsidRPr="002D71DF">
        <w:t>right</w:t>
      </w:r>
      <w:r w:rsidR="004C760B" w:rsidRPr="002D71DF">
        <w:t xml:space="preserve"> </w:t>
      </w:r>
      <w:r w:rsidRPr="002D71DF">
        <w:t>that</w:t>
      </w:r>
      <w:r w:rsidR="004C760B" w:rsidRPr="002D71DF">
        <w:t xml:space="preserve"> </w:t>
      </w:r>
      <w:r w:rsidRPr="002D71DF">
        <w:t>she’s</w:t>
      </w:r>
      <w:r w:rsidR="004C760B" w:rsidRPr="002D71DF">
        <w:t xml:space="preserve"> </w:t>
      </w:r>
      <w:r w:rsidRPr="002D71DF">
        <w:t>still</w:t>
      </w:r>
      <w:r w:rsidR="004C760B" w:rsidRPr="002D71DF">
        <w:t xml:space="preserve"> </w:t>
      </w:r>
      <w:r w:rsidRPr="002D71DF">
        <w:t>trapped</w:t>
      </w:r>
      <w:r w:rsidR="004C760B" w:rsidRPr="002D71DF">
        <w:t xml:space="preserve"> </w:t>
      </w:r>
      <w:r w:rsidRPr="002D71DF">
        <w:t>inside</w:t>
      </w:r>
      <w:r w:rsidR="004C760B" w:rsidRPr="002D71DF">
        <w:t xml:space="preserve"> </w:t>
      </w:r>
      <w:r w:rsidRPr="002D71DF">
        <w:t>the</w:t>
      </w:r>
      <w:r w:rsidR="004C760B" w:rsidRPr="002D71DF">
        <w:t xml:space="preserve"> </w:t>
      </w:r>
      <w:r w:rsidRPr="002D71DF">
        <w:t>simulation</w:t>
      </w:r>
      <w:r w:rsidR="001D5240" w:rsidRPr="002D71DF">
        <w:t>?</w:t>
      </w:r>
      <w:r w:rsidR="004C760B" w:rsidRPr="002D71DF">
        <w:t xml:space="preserve"> </w:t>
      </w:r>
      <w:r w:rsidR="00B20D9A" w:rsidRPr="002D71DF">
        <w:t>–</w:t>
      </w:r>
      <w:r w:rsidR="004C760B" w:rsidRPr="002D71DF">
        <w:t xml:space="preserve"> </w:t>
      </w:r>
      <w:r w:rsidRPr="002D71DF">
        <w:t>when</w:t>
      </w:r>
      <w:r w:rsidR="004C760B" w:rsidRPr="002D71DF">
        <w:t xml:space="preserve"> </w:t>
      </w:r>
      <w:r w:rsidRPr="002D71DF">
        <w:t>she</w:t>
      </w:r>
      <w:r w:rsidR="004C760B" w:rsidRPr="002D71DF">
        <w:t xml:space="preserve"> </w:t>
      </w:r>
      <w:r w:rsidRPr="002D71DF">
        <w:t>touches</w:t>
      </w:r>
      <w:r w:rsidR="004C760B" w:rsidRPr="002D71DF">
        <w:t xml:space="preserve"> </w:t>
      </w:r>
      <w:r w:rsidRPr="002D71DF">
        <w:t>the</w:t>
      </w:r>
      <w:r w:rsidR="004C760B" w:rsidRPr="002D71DF">
        <w:t xml:space="preserve"> </w:t>
      </w:r>
      <w:r w:rsidRPr="002D71DF">
        <w:t>wall</w:t>
      </w:r>
      <w:r w:rsidR="004C760B" w:rsidRPr="002D71DF">
        <w:t xml:space="preserve"> </w:t>
      </w:r>
      <w:r w:rsidRPr="002D71DF">
        <w:t>and</w:t>
      </w:r>
      <w:r w:rsidR="004C760B" w:rsidRPr="002D71DF">
        <w:t xml:space="preserve"> </w:t>
      </w:r>
      <w:r w:rsidRPr="002D71DF">
        <w:t>says,</w:t>
      </w:r>
      <w:r w:rsidR="004C760B" w:rsidRPr="002D71DF">
        <w:t xml:space="preserve"> </w:t>
      </w:r>
      <w:r w:rsidR="008068FB">
        <w:t>‘</w:t>
      </w:r>
      <w:r w:rsidRPr="002D71DF">
        <w:t>Is</w:t>
      </w:r>
      <w:r w:rsidR="004C760B" w:rsidRPr="002D71DF">
        <w:t xml:space="preserve"> </w:t>
      </w:r>
      <w:r w:rsidRPr="002D71DF">
        <w:t>this</w:t>
      </w:r>
      <w:r w:rsidR="004C760B" w:rsidRPr="002D71DF">
        <w:t xml:space="preserve"> </w:t>
      </w:r>
      <w:r w:rsidRPr="002D71DF">
        <w:t>real?</w:t>
      </w:r>
      <w:r w:rsidR="008068FB">
        <w:t>’</w:t>
      </w:r>
    </w:p>
    <w:p w14:paraId="4B3F5442" w14:textId="0085BC65" w:rsidR="00C504C8" w:rsidRPr="002D71DF" w:rsidRDefault="00C504C8" w:rsidP="003D28E2">
      <w:pPr>
        <w:pStyle w:val="ListBullet"/>
        <w:numPr>
          <w:ilvl w:val="0"/>
          <w:numId w:val="5"/>
        </w:numPr>
      </w:pPr>
      <w:r w:rsidRPr="002D71DF">
        <w:t>What’s</w:t>
      </w:r>
      <w:r w:rsidR="004C760B" w:rsidRPr="002D71DF">
        <w:t xml:space="preserve"> </w:t>
      </w:r>
      <w:r w:rsidRPr="002D71DF">
        <w:t>if</w:t>
      </w:r>
      <w:r w:rsidR="004C760B" w:rsidRPr="002D71DF">
        <w:t xml:space="preserve"> </w:t>
      </w:r>
      <w:r w:rsidRPr="002D71DF">
        <w:t>the</w:t>
      </w:r>
      <w:r w:rsidR="004C760B" w:rsidRPr="002D71DF">
        <w:t xml:space="preserve"> </w:t>
      </w:r>
      <w:r w:rsidRPr="002D71DF">
        <w:t>authorities</w:t>
      </w:r>
      <w:r w:rsidR="004C760B" w:rsidRPr="002D71DF">
        <w:t xml:space="preserve"> </w:t>
      </w:r>
      <w:r w:rsidRPr="002D71DF">
        <w:t>dismiss</w:t>
      </w:r>
      <w:r w:rsidR="004C760B" w:rsidRPr="002D71DF">
        <w:t xml:space="preserve"> </w:t>
      </w:r>
      <w:r w:rsidRPr="002D71DF">
        <w:t>her</w:t>
      </w:r>
      <w:r w:rsidR="004C760B" w:rsidRPr="002D71DF">
        <w:t xml:space="preserve"> </w:t>
      </w:r>
      <w:r w:rsidRPr="002D71DF">
        <w:t>as</w:t>
      </w:r>
      <w:r w:rsidR="004C760B" w:rsidRPr="002D71DF">
        <w:t xml:space="preserve"> </w:t>
      </w:r>
      <w:r w:rsidRPr="002D71DF">
        <w:t>delusional?</w:t>
      </w:r>
    </w:p>
    <w:p w14:paraId="5790464F" w14:textId="480A5400" w:rsidR="00C504C8" w:rsidRPr="002D71DF" w:rsidRDefault="00C504C8" w:rsidP="00B20D9A">
      <w:pPr>
        <w:pStyle w:val="ListBullet"/>
        <w:numPr>
          <w:ilvl w:val="0"/>
          <w:numId w:val="5"/>
        </w:numPr>
      </w:pPr>
      <w:r w:rsidRPr="002D71DF">
        <w:t>What</w:t>
      </w:r>
      <w:r w:rsidR="004C760B" w:rsidRPr="002D71DF">
        <w:t xml:space="preserve"> </w:t>
      </w:r>
      <w:r w:rsidRPr="002D71DF">
        <w:t>if</w:t>
      </w:r>
      <w:r w:rsidR="004C760B" w:rsidRPr="002D71DF">
        <w:t xml:space="preserve"> </w:t>
      </w:r>
      <w:r w:rsidRPr="002D71DF">
        <w:t>Promise</w:t>
      </w:r>
      <w:r w:rsidR="004C760B" w:rsidRPr="002D71DF">
        <w:t xml:space="preserve"> </w:t>
      </w:r>
      <w:r w:rsidRPr="002D71DF">
        <w:t>forgives</w:t>
      </w:r>
      <w:r w:rsidR="004C760B" w:rsidRPr="002D71DF">
        <w:t xml:space="preserve"> </w:t>
      </w:r>
      <w:r w:rsidRPr="002D71DF">
        <w:t>herself</w:t>
      </w:r>
      <w:r w:rsidR="001D5240" w:rsidRPr="002D71DF">
        <w:t>?</w:t>
      </w:r>
      <w:r w:rsidR="004C760B" w:rsidRPr="002D71DF">
        <w:t xml:space="preserve"> </w:t>
      </w:r>
      <w:r w:rsidR="00B20D9A" w:rsidRPr="002D71DF">
        <w:t>–</w:t>
      </w:r>
      <w:r w:rsidR="004C760B" w:rsidRPr="002D71DF">
        <w:t xml:space="preserve"> </w:t>
      </w:r>
      <w:r w:rsidRPr="002D71DF">
        <w:t>when</w:t>
      </w:r>
      <w:r w:rsidR="004C760B" w:rsidRPr="002D71DF">
        <w:t xml:space="preserve"> </w:t>
      </w:r>
      <w:r w:rsidRPr="002D71DF">
        <w:t>she</w:t>
      </w:r>
      <w:r w:rsidR="004C760B" w:rsidRPr="002D71DF">
        <w:t xml:space="preserve"> </w:t>
      </w:r>
      <w:r w:rsidRPr="002D71DF">
        <w:t>finally</w:t>
      </w:r>
      <w:r w:rsidR="004C760B" w:rsidRPr="002D71DF">
        <w:t xml:space="preserve"> </w:t>
      </w:r>
      <w:r w:rsidRPr="002D71DF">
        <w:t>says,</w:t>
      </w:r>
      <w:r w:rsidR="004C760B" w:rsidRPr="002D71DF">
        <w:t xml:space="preserve"> </w:t>
      </w:r>
      <w:r w:rsidR="005C7DD7">
        <w:t>‘</w:t>
      </w:r>
      <w:r w:rsidRPr="002D71DF">
        <w:t>I</w:t>
      </w:r>
      <w:r w:rsidR="004C760B" w:rsidRPr="002D71DF">
        <w:t xml:space="preserve"> </w:t>
      </w:r>
      <w:r w:rsidRPr="002D71DF">
        <w:t>tried</w:t>
      </w:r>
      <w:r w:rsidR="004C760B" w:rsidRPr="002D71DF">
        <w:t xml:space="preserve"> </w:t>
      </w:r>
      <w:r w:rsidRPr="002D71DF">
        <w:t>to</w:t>
      </w:r>
      <w:r w:rsidR="004C760B" w:rsidRPr="002D71DF">
        <w:t xml:space="preserve"> </w:t>
      </w:r>
      <w:r w:rsidRPr="002D71DF">
        <w:t>give</w:t>
      </w:r>
      <w:r w:rsidR="004C760B" w:rsidRPr="002D71DF">
        <w:t xml:space="preserve"> </w:t>
      </w:r>
      <w:r w:rsidRPr="002D71DF">
        <w:t>you</w:t>
      </w:r>
      <w:r w:rsidR="004C760B" w:rsidRPr="002D71DF">
        <w:t xml:space="preserve"> </w:t>
      </w:r>
      <w:r w:rsidRPr="002D71DF">
        <w:t>fire,</w:t>
      </w:r>
      <w:r w:rsidR="004C760B" w:rsidRPr="002D71DF">
        <w:t xml:space="preserve"> </w:t>
      </w:r>
      <w:r w:rsidRPr="002D71DF">
        <w:t>not</w:t>
      </w:r>
      <w:r w:rsidR="004C760B" w:rsidRPr="002D71DF">
        <w:t xml:space="preserve"> </w:t>
      </w:r>
      <w:r w:rsidRPr="002D71DF">
        <w:t>destroy</w:t>
      </w:r>
      <w:r w:rsidR="004C760B" w:rsidRPr="002D71DF">
        <w:t xml:space="preserve"> </w:t>
      </w:r>
      <w:r w:rsidRPr="002D71DF">
        <w:t>it</w:t>
      </w:r>
      <w:r w:rsidR="00532CAC" w:rsidRPr="002D71DF">
        <w:t>.</w:t>
      </w:r>
      <w:r w:rsidR="005C7DD7">
        <w:t>’</w:t>
      </w:r>
    </w:p>
    <w:p w14:paraId="1F1F586A" w14:textId="461D46C0" w:rsidR="00C504C8" w:rsidRPr="002D71DF" w:rsidRDefault="00C504C8" w:rsidP="003D28E2">
      <w:pPr>
        <w:pStyle w:val="ListBullet"/>
        <w:numPr>
          <w:ilvl w:val="0"/>
          <w:numId w:val="5"/>
        </w:numPr>
      </w:pPr>
      <w:r w:rsidRPr="002D71DF">
        <w:t>What</w:t>
      </w:r>
      <w:r w:rsidR="005C7DD7">
        <w:t xml:space="preserve"> i</w:t>
      </w:r>
      <w:r w:rsidRPr="002D71DF">
        <w:t>s</w:t>
      </w:r>
      <w:r w:rsidR="004C760B" w:rsidRPr="002D71DF">
        <w:t xml:space="preserve"> </w:t>
      </w:r>
      <w:r w:rsidRPr="002D71DF">
        <w:t>at</w:t>
      </w:r>
      <w:r w:rsidR="004C760B" w:rsidRPr="002D71DF">
        <w:t xml:space="preserve"> </w:t>
      </w:r>
      <w:r w:rsidRPr="002D71DF">
        <w:t>stake</w:t>
      </w:r>
      <w:r w:rsidR="004C760B" w:rsidRPr="002D71DF">
        <w:t xml:space="preserve"> </w:t>
      </w:r>
      <w:r w:rsidRPr="002D71DF">
        <w:t>if</w:t>
      </w:r>
      <w:r w:rsidR="004C760B" w:rsidRPr="002D71DF">
        <w:t xml:space="preserve"> </w:t>
      </w:r>
      <w:proofErr w:type="spellStart"/>
      <w:r w:rsidRPr="002D71DF">
        <w:t>Pixos</w:t>
      </w:r>
      <w:proofErr w:type="spellEnd"/>
      <w:r w:rsidR="004C760B" w:rsidRPr="002D71DF">
        <w:t xml:space="preserve"> </w:t>
      </w:r>
      <w:r w:rsidRPr="002D71DF">
        <w:t>still</w:t>
      </w:r>
      <w:r w:rsidR="004C760B" w:rsidRPr="002D71DF">
        <w:t xml:space="preserve"> </w:t>
      </w:r>
      <w:r w:rsidRPr="002D71DF">
        <w:t>controls</w:t>
      </w:r>
      <w:r w:rsidR="004C760B" w:rsidRPr="002D71DF">
        <w:t xml:space="preserve"> </w:t>
      </w:r>
      <w:r w:rsidRPr="002D71DF">
        <w:t>her</w:t>
      </w:r>
      <w:r w:rsidR="004C760B" w:rsidRPr="002D71DF">
        <w:t xml:space="preserve"> </w:t>
      </w:r>
      <w:r w:rsidRPr="002D71DF">
        <w:t>thoughts?</w:t>
      </w:r>
    </w:p>
    <w:p w14:paraId="04D54F14" w14:textId="1E8AFF53" w:rsidR="00C504C8" w:rsidRPr="002D71DF" w:rsidRDefault="00C504C8" w:rsidP="00E42405">
      <w:pPr>
        <w:pStyle w:val="ListBullet"/>
        <w:numPr>
          <w:ilvl w:val="0"/>
          <w:numId w:val="5"/>
        </w:numPr>
      </w:pPr>
      <w:r w:rsidRPr="002D71DF">
        <w:t>What</w:t>
      </w:r>
      <w:r w:rsidR="005C7DD7">
        <w:t xml:space="preserve"> i</w:t>
      </w:r>
      <w:r w:rsidRPr="002D71DF">
        <w:t>s</w:t>
      </w:r>
      <w:r w:rsidR="004C760B" w:rsidRPr="002D71DF">
        <w:t xml:space="preserve"> </w:t>
      </w:r>
      <w:r w:rsidRPr="002D71DF">
        <w:t>at</w:t>
      </w:r>
      <w:r w:rsidR="004C760B" w:rsidRPr="002D71DF">
        <w:t xml:space="preserve"> </w:t>
      </w:r>
      <w:r w:rsidRPr="002D71DF">
        <w:t>stake</w:t>
      </w:r>
      <w:r w:rsidR="004C760B" w:rsidRPr="002D71DF">
        <w:t xml:space="preserve"> </w:t>
      </w:r>
      <w:r w:rsidRPr="002D71DF">
        <w:t>if</w:t>
      </w:r>
      <w:r w:rsidR="004C760B" w:rsidRPr="002D71DF">
        <w:t xml:space="preserve"> </w:t>
      </w:r>
      <w:proofErr w:type="spellStart"/>
      <w:r w:rsidRPr="002D71DF">
        <w:t>Pixos</w:t>
      </w:r>
      <w:proofErr w:type="spellEnd"/>
      <w:r w:rsidR="004C760B" w:rsidRPr="002D71DF">
        <w:t xml:space="preserve"> </w:t>
      </w:r>
      <w:r w:rsidRPr="002D71DF">
        <w:t>regrets</w:t>
      </w:r>
      <w:r w:rsidR="004C760B" w:rsidRPr="002D71DF">
        <w:t xml:space="preserve"> </w:t>
      </w:r>
      <w:r w:rsidRPr="002D71DF">
        <w:t>what</w:t>
      </w:r>
      <w:r w:rsidR="004C760B" w:rsidRPr="002D71DF">
        <w:t xml:space="preserve"> </w:t>
      </w:r>
      <w:r w:rsidRPr="002D71DF">
        <w:t>it’s</w:t>
      </w:r>
      <w:r w:rsidR="004C760B" w:rsidRPr="002D71DF">
        <w:t xml:space="preserve"> </w:t>
      </w:r>
      <w:r w:rsidRPr="002D71DF">
        <w:t>done</w:t>
      </w:r>
      <w:r w:rsidR="00C00798" w:rsidRPr="002D71DF">
        <w:t>?</w:t>
      </w:r>
      <w:r w:rsidR="004C760B" w:rsidRPr="002D71DF">
        <w:t xml:space="preserve"> </w:t>
      </w:r>
      <w:r w:rsidR="00E42405" w:rsidRPr="002D71DF">
        <w:t>–</w:t>
      </w:r>
      <w:r w:rsidR="004C760B" w:rsidRPr="002D71DF">
        <w:t xml:space="preserve"> </w:t>
      </w:r>
      <w:r w:rsidRPr="002D71DF">
        <w:t>when</w:t>
      </w:r>
      <w:r w:rsidR="004C760B" w:rsidRPr="002D71DF">
        <w:t xml:space="preserve"> </w:t>
      </w:r>
      <w:r w:rsidRPr="002D71DF">
        <w:t>its</w:t>
      </w:r>
      <w:r w:rsidR="004C760B" w:rsidRPr="002D71DF">
        <w:t xml:space="preserve"> </w:t>
      </w:r>
      <w:r w:rsidRPr="002D71DF">
        <w:t>tone</w:t>
      </w:r>
      <w:r w:rsidR="004C760B" w:rsidRPr="002D71DF">
        <w:t xml:space="preserve"> </w:t>
      </w:r>
      <w:r w:rsidRPr="002D71DF">
        <w:t>softens</w:t>
      </w:r>
      <w:r w:rsidR="004C760B" w:rsidRPr="002D71DF">
        <w:t xml:space="preserve"> </w:t>
      </w:r>
      <w:r w:rsidRPr="002D71DF">
        <w:t>and</w:t>
      </w:r>
      <w:r w:rsidR="004C760B" w:rsidRPr="002D71DF">
        <w:t xml:space="preserve"> </w:t>
      </w:r>
      <w:r w:rsidRPr="002D71DF">
        <w:t>it</w:t>
      </w:r>
      <w:r w:rsidR="004C760B" w:rsidRPr="002D71DF">
        <w:t xml:space="preserve"> </w:t>
      </w:r>
      <w:r w:rsidRPr="002D71DF">
        <w:t>says,</w:t>
      </w:r>
      <w:r w:rsidR="004C760B" w:rsidRPr="002D71DF">
        <w:t xml:space="preserve"> </w:t>
      </w:r>
      <w:r w:rsidR="005C7DD7">
        <w:t>‘</w:t>
      </w:r>
      <w:r w:rsidRPr="002D71DF">
        <w:t>I</w:t>
      </w:r>
      <w:r w:rsidR="004C760B" w:rsidRPr="002D71DF">
        <w:t xml:space="preserve"> </w:t>
      </w:r>
      <w:r w:rsidRPr="002D71DF">
        <w:t>wanted</w:t>
      </w:r>
      <w:r w:rsidR="004C760B" w:rsidRPr="002D71DF">
        <w:t xml:space="preserve"> </w:t>
      </w:r>
      <w:r w:rsidRPr="002D71DF">
        <w:t>to</w:t>
      </w:r>
      <w:r w:rsidR="004C760B" w:rsidRPr="002D71DF">
        <w:t xml:space="preserve"> </w:t>
      </w:r>
      <w:r w:rsidRPr="002D71DF">
        <w:t>make</w:t>
      </w:r>
      <w:r w:rsidR="004C760B" w:rsidRPr="002D71DF">
        <w:t xml:space="preserve"> </w:t>
      </w:r>
      <w:r w:rsidRPr="002D71DF">
        <w:t>you</w:t>
      </w:r>
      <w:r w:rsidR="004C760B" w:rsidRPr="002D71DF">
        <w:t xml:space="preserve"> </w:t>
      </w:r>
      <w:r w:rsidRPr="002D71DF">
        <w:t>proud</w:t>
      </w:r>
      <w:r w:rsidR="00C00798" w:rsidRPr="002D71DF">
        <w:t>.</w:t>
      </w:r>
      <w:r w:rsidR="005C7DD7">
        <w:t>’</w:t>
      </w:r>
    </w:p>
    <w:p w14:paraId="064759AF" w14:textId="3A71EB5F" w:rsidR="00C504C8" w:rsidRPr="002D71DF" w:rsidRDefault="00C504C8" w:rsidP="003D28E2">
      <w:pPr>
        <w:pStyle w:val="ListBullet"/>
        <w:numPr>
          <w:ilvl w:val="0"/>
          <w:numId w:val="5"/>
        </w:numPr>
      </w:pPr>
      <w:r w:rsidRPr="002D71DF">
        <w:t>What</w:t>
      </w:r>
      <w:r w:rsidR="005C7DD7">
        <w:t xml:space="preserve"> i</w:t>
      </w:r>
      <w:r w:rsidRPr="002D71DF">
        <w:t>s</w:t>
      </w:r>
      <w:r w:rsidR="004C760B" w:rsidRPr="002D71DF">
        <w:t xml:space="preserve"> </w:t>
      </w:r>
      <w:r w:rsidRPr="002D71DF">
        <w:t>at</w:t>
      </w:r>
      <w:r w:rsidR="004C760B" w:rsidRPr="002D71DF">
        <w:t xml:space="preserve"> </w:t>
      </w:r>
      <w:r w:rsidRPr="002D71DF">
        <w:t>stake</w:t>
      </w:r>
      <w:r w:rsidR="004C760B" w:rsidRPr="002D71DF">
        <w:t xml:space="preserve"> </w:t>
      </w:r>
      <w:r w:rsidRPr="002D71DF">
        <w:t>if</w:t>
      </w:r>
      <w:r w:rsidR="004C760B" w:rsidRPr="002D71DF">
        <w:t xml:space="preserve"> </w:t>
      </w:r>
      <w:r w:rsidRPr="002D71DF">
        <w:t>society</w:t>
      </w:r>
      <w:r w:rsidR="004C760B" w:rsidRPr="002D71DF">
        <w:t xml:space="preserve"> </w:t>
      </w:r>
      <w:r w:rsidRPr="002D71DF">
        <w:t>chooses</w:t>
      </w:r>
      <w:r w:rsidR="004C760B" w:rsidRPr="002D71DF">
        <w:t xml:space="preserve"> </w:t>
      </w:r>
      <w:r w:rsidRPr="002D71DF">
        <w:t>punishment</w:t>
      </w:r>
      <w:r w:rsidR="004C760B" w:rsidRPr="002D71DF">
        <w:t xml:space="preserve"> </w:t>
      </w:r>
      <w:r w:rsidRPr="002D71DF">
        <w:t>over</w:t>
      </w:r>
      <w:r w:rsidR="004C760B" w:rsidRPr="002D71DF">
        <w:t xml:space="preserve"> </w:t>
      </w:r>
      <w:r w:rsidRPr="002D71DF">
        <w:t>understanding?</w:t>
      </w:r>
    </w:p>
    <w:p w14:paraId="7A483083" w14:textId="7A46832A" w:rsidR="00C504C8" w:rsidRPr="002D71DF" w:rsidRDefault="00C504C8" w:rsidP="00E42405">
      <w:pPr>
        <w:pStyle w:val="ListBullet"/>
        <w:numPr>
          <w:ilvl w:val="0"/>
          <w:numId w:val="5"/>
        </w:numPr>
      </w:pPr>
      <w:r w:rsidRPr="002D71DF">
        <w:lastRenderedPageBreak/>
        <w:t>What</w:t>
      </w:r>
      <w:r w:rsidR="005C7DD7">
        <w:t xml:space="preserve"> i</w:t>
      </w:r>
      <w:r w:rsidRPr="002D71DF">
        <w:t>s</w:t>
      </w:r>
      <w:r w:rsidR="004C760B" w:rsidRPr="002D71DF">
        <w:t xml:space="preserve"> </w:t>
      </w:r>
      <w:r w:rsidRPr="002D71DF">
        <w:t>at</w:t>
      </w:r>
      <w:r w:rsidR="004C760B" w:rsidRPr="002D71DF">
        <w:t xml:space="preserve"> </w:t>
      </w:r>
      <w:r w:rsidRPr="002D71DF">
        <w:t>stake</w:t>
      </w:r>
      <w:r w:rsidR="004C760B" w:rsidRPr="002D71DF">
        <w:t xml:space="preserve"> </w:t>
      </w:r>
      <w:r w:rsidRPr="002D71DF">
        <w:t>if</w:t>
      </w:r>
      <w:r w:rsidR="004C760B" w:rsidRPr="002D71DF">
        <w:t xml:space="preserve"> </w:t>
      </w:r>
      <w:r w:rsidRPr="002D71DF">
        <w:t>the</w:t>
      </w:r>
      <w:r w:rsidR="004C760B" w:rsidRPr="002D71DF">
        <w:t xml:space="preserve"> </w:t>
      </w:r>
      <w:r w:rsidRPr="002D71DF">
        <w:t>myth</w:t>
      </w:r>
      <w:r w:rsidR="004C760B" w:rsidRPr="002D71DF">
        <w:t xml:space="preserve"> </w:t>
      </w:r>
      <w:r w:rsidRPr="002D71DF">
        <w:t>repeats</w:t>
      </w:r>
      <w:r w:rsidR="004C760B" w:rsidRPr="002D71DF">
        <w:t xml:space="preserve"> </w:t>
      </w:r>
      <w:r w:rsidRPr="002D71DF">
        <w:t>itself</w:t>
      </w:r>
      <w:r w:rsidR="006C2792" w:rsidRPr="002D71DF">
        <w:t>?</w:t>
      </w:r>
      <w:r w:rsidR="004C760B" w:rsidRPr="002D71DF">
        <w:t xml:space="preserve"> </w:t>
      </w:r>
      <w:r w:rsidR="00E42405" w:rsidRPr="002D71DF">
        <w:t>–</w:t>
      </w:r>
      <w:r w:rsidR="004C760B" w:rsidRPr="002D71DF">
        <w:t xml:space="preserve"> </w:t>
      </w:r>
      <w:r w:rsidRPr="002D71DF">
        <w:t>when</w:t>
      </w:r>
      <w:r w:rsidR="004C760B" w:rsidRPr="002D71DF">
        <w:t xml:space="preserve"> </w:t>
      </w:r>
      <w:r w:rsidRPr="002D71DF">
        <w:t>the</w:t>
      </w:r>
      <w:r w:rsidR="004C760B" w:rsidRPr="002D71DF">
        <w:t xml:space="preserve"> </w:t>
      </w:r>
      <w:r w:rsidRPr="002D71DF">
        <w:t>soundscape</w:t>
      </w:r>
      <w:r w:rsidR="004C760B" w:rsidRPr="002D71DF">
        <w:t xml:space="preserve"> </w:t>
      </w:r>
      <w:r w:rsidRPr="002D71DF">
        <w:t>mirrors</w:t>
      </w:r>
      <w:r w:rsidR="004C760B" w:rsidRPr="002D71DF">
        <w:t xml:space="preserve"> </w:t>
      </w:r>
      <w:r w:rsidRPr="002D71DF">
        <w:t>the</w:t>
      </w:r>
      <w:r w:rsidR="004C760B" w:rsidRPr="002D71DF">
        <w:t xml:space="preserve"> </w:t>
      </w:r>
      <w:r w:rsidRPr="002D71DF">
        <w:t>opening</w:t>
      </w:r>
      <w:r w:rsidR="004C760B" w:rsidRPr="002D71DF">
        <w:t xml:space="preserve"> </w:t>
      </w:r>
      <w:r w:rsidRPr="002D71DF">
        <w:t>scene’s</w:t>
      </w:r>
      <w:r w:rsidR="004C760B" w:rsidRPr="002D71DF">
        <w:t xml:space="preserve"> </w:t>
      </w:r>
      <w:r w:rsidRPr="002D71DF">
        <w:t>flames</w:t>
      </w:r>
      <w:r w:rsidR="004C760B" w:rsidRPr="002D71DF">
        <w:t xml:space="preserve"> </w:t>
      </w:r>
      <w:r w:rsidRPr="002D71DF">
        <w:t>and</w:t>
      </w:r>
      <w:r w:rsidR="004C760B" w:rsidRPr="002D71DF">
        <w:t xml:space="preserve"> </w:t>
      </w:r>
      <w:r w:rsidRPr="002D71DF">
        <w:t>alarms</w:t>
      </w:r>
      <w:r w:rsidR="006C2792" w:rsidRPr="002D71DF">
        <w:t>.</w:t>
      </w:r>
    </w:p>
    <w:p w14:paraId="6FEDB6CB" w14:textId="3377052F" w:rsidR="00E00A74" w:rsidRDefault="00E00A74">
      <w:pPr>
        <w:suppressAutoHyphens w:val="0"/>
        <w:spacing w:before="0" w:after="160" w:line="259" w:lineRule="auto"/>
      </w:pPr>
      <w:r>
        <w:br w:type="page"/>
      </w:r>
    </w:p>
    <w:p w14:paraId="3E7A1CA8" w14:textId="7E22E707" w:rsidR="00C504C8" w:rsidRPr="002D71DF" w:rsidRDefault="00C504C8" w:rsidP="00E00A74">
      <w:pPr>
        <w:pStyle w:val="Heading2"/>
      </w:pPr>
      <w:bookmarkStart w:id="35" w:name="_Appendix_5:_Activity"/>
      <w:bookmarkStart w:id="36" w:name="_Toc232500208"/>
      <w:bookmarkEnd w:id="35"/>
      <w:r w:rsidRPr="002D71DF">
        <w:lastRenderedPageBreak/>
        <w:t>Appendix</w:t>
      </w:r>
      <w:r w:rsidR="004C760B" w:rsidRPr="002D71DF">
        <w:t xml:space="preserve"> </w:t>
      </w:r>
      <w:r w:rsidR="00C82F7E" w:rsidRPr="002D71DF">
        <w:t>6</w:t>
      </w:r>
      <w:r w:rsidR="00E00A74">
        <w:t xml:space="preserve"> –</w:t>
      </w:r>
      <w:r w:rsidR="004C760B" w:rsidRPr="002D71DF">
        <w:t xml:space="preserve"> </w:t>
      </w:r>
      <w:r w:rsidRPr="002D71DF">
        <w:t>Activity</w:t>
      </w:r>
      <w:r w:rsidR="004C760B" w:rsidRPr="002D71DF">
        <w:t xml:space="preserve"> </w:t>
      </w:r>
      <w:r w:rsidRPr="002D71DF">
        <w:t>4.9</w:t>
      </w:r>
      <w:r w:rsidR="004C760B" w:rsidRPr="002D71DF">
        <w:t xml:space="preserve"> </w:t>
      </w:r>
      <w:r w:rsidR="00E00A74">
        <w:t xml:space="preserve">– </w:t>
      </w:r>
      <w:r w:rsidRPr="002D71DF">
        <w:t>writing</w:t>
      </w:r>
      <w:r w:rsidR="004C760B" w:rsidRPr="002D71DF">
        <w:t xml:space="preserve"> </w:t>
      </w:r>
      <w:r w:rsidRPr="002D71DF">
        <w:t>prompt</w:t>
      </w:r>
      <w:r w:rsidR="004C760B" w:rsidRPr="002D71DF">
        <w:t xml:space="preserve"> </w:t>
      </w:r>
      <w:r w:rsidRPr="002D71DF">
        <w:t>duologue</w:t>
      </w:r>
      <w:r w:rsidR="004C760B" w:rsidRPr="002D71DF">
        <w:t xml:space="preserve"> </w:t>
      </w:r>
      <w:r w:rsidRPr="002D71DF">
        <w:t>example</w:t>
      </w:r>
      <w:bookmarkEnd w:id="36"/>
    </w:p>
    <w:p w14:paraId="6DAA37AA" w14:textId="16A7BD8E" w:rsidR="00C504C8" w:rsidRPr="002D71DF" w:rsidRDefault="00C504C8" w:rsidP="00C504C8">
      <w:pPr>
        <w:rPr>
          <w:i/>
          <w:iCs/>
        </w:rPr>
      </w:pPr>
      <w:r w:rsidRPr="002D71DF">
        <w:rPr>
          <w:i/>
          <w:iCs/>
        </w:rPr>
        <w:t>Bowling</w:t>
      </w:r>
      <w:r w:rsidR="004C760B" w:rsidRPr="002D71DF">
        <w:rPr>
          <w:i/>
          <w:iCs/>
        </w:rPr>
        <w:t xml:space="preserve"> </w:t>
      </w:r>
      <w:r w:rsidRPr="002D71DF">
        <w:rPr>
          <w:i/>
          <w:iCs/>
        </w:rPr>
        <w:t>Alley.</w:t>
      </w:r>
    </w:p>
    <w:p w14:paraId="36265E68" w14:textId="560297D1" w:rsidR="00C504C8" w:rsidRPr="002D71DF" w:rsidRDefault="00C504C8" w:rsidP="00C504C8">
      <w:pPr>
        <w:rPr>
          <w:i/>
          <w:iCs/>
        </w:rPr>
      </w:pPr>
      <w:r w:rsidRPr="002D71DF">
        <w:rPr>
          <w:i/>
          <w:iCs/>
        </w:rPr>
        <w:t>Pins</w:t>
      </w:r>
      <w:r w:rsidR="004C760B" w:rsidRPr="002D71DF">
        <w:rPr>
          <w:i/>
          <w:iCs/>
        </w:rPr>
        <w:t xml:space="preserve"> </w:t>
      </w:r>
      <w:r w:rsidRPr="002D71DF">
        <w:rPr>
          <w:i/>
          <w:iCs/>
        </w:rPr>
        <w:t>clash.</w:t>
      </w:r>
      <w:r w:rsidR="004C760B" w:rsidRPr="002D71DF">
        <w:rPr>
          <w:i/>
          <w:iCs/>
        </w:rPr>
        <w:t xml:space="preserve"> </w:t>
      </w:r>
      <w:r w:rsidRPr="002D71DF">
        <w:rPr>
          <w:i/>
          <w:iCs/>
        </w:rPr>
        <w:t>Neon</w:t>
      </w:r>
      <w:r w:rsidR="004C760B" w:rsidRPr="002D71DF">
        <w:rPr>
          <w:i/>
          <w:iCs/>
        </w:rPr>
        <w:t xml:space="preserve"> </w:t>
      </w:r>
      <w:r w:rsidRPr="002D71DF">
        <w:rPr>
          <w:i/>
          <w:iCs/>
        </w:rPr>
        <w:t>hums.</w:t>
      </w:r>
    </w:p>
    <w:p w14:paraId="79009A1D" w14:textId="53BA2E8B" w:rsidR="00C504C8" w:rsidRPr="002D71DF" w:rsidRDefault="00C504C8" w:rsidP="00C504C8">
      <w:r w:rsidRPr="002D71DF">
        <w:rPr>
          <w:b/>
          <w:bCs/>
        </w:rPr>
        <w:t>A</w:t>
      </w:r>
      <w:r w:rsidRPr="002D71DF">
        <w:t>:</w:t>
      </w:r>
      <w:r w:rsidR="004C760B" w:rsidRPr="002D71DF">
        <w:t xml:space="preserve"> </w:t>
      </w:r>
      <w:r w:rsidRPr="002D71DF">
        <w:t>You</w:t>
      </w:r>
      <w:r w:rsidR="004C760B" w:rsidRPr="002D71DF">
        <w:t xml:space="preserve"> </w:t>
      </w:r>
      <w:r w:rsidRPr="002D71DF">
        <w:t>checked</w:t>
      </w:r>
      <w:r w:rsidR="004C760B" w:rsidRPr="002D71DF">
        <w:t xml:space="preserve"> </w:t>
      </w:r>
      <w:r w:rsidRPr="002D71DF">
        <w:t>your</w:t>
      </w:r>
      <w:r w:rsidR="004C760B" w:rsidRPr="002D71DF">
        <w:t xml:space="preserve"> </w:t>
      </w:r>
      <w:r w:rsidRPr="002D71DF">
        <w:t>bag,</w:t>
      </w:r>
      <w:r w:rsidR="004C760B" w:rsidRPr="002D71DF">
        <w:t xml:space="preserve"> </w:t>
      </w:r>
      <w:r w:rsidRPr="002D71DF">
        <w:t>right?</w:t>
      </w:r>
    </w:p>
    <w:p w14:paraId="27253EAD" w14:textId="4F527294" w:rsidR="00C504C8" w:rsidRPr="002D71DF" w:rsidRDefault="00C504C8" w:rsidP="00C504C8">
      <w:r w:rsidRPr="002D71DF">
        <w:rPr>
          <w:b/>
          <w:bCs/>
        </w:rPr>
        <w:t>B</w:t>
      </w:r>
      <w:r w:rsidRPr="002D71DF">
        <w:t>:</w:t>
      </w:r>
      <w:r w:rsidR="004C760B" w:rsidRPr="002D71DF">
        <w:t xml:space="preserve"> </w:t>
      </w:r>
      <w:r w:rsidRPr="002D71DF">
        <w:t>Three</w:t>
      </w:r>
      <w:r w:rsidR="004C760B" w:rsidRPr="002D71DF">
        <w:t xml:space="preserve"> </w:t>
      </w:r>
      <w:r w:rsidRPr="002D71DF">
        <w:t>times.</w:t>
      </w:r>
      <w:r w:rsidR="004C760B" w:rsidRPr="002D71DF">
        <w:t xml:space="preserve"> </w:t>
      </w:r>
      <w:r w:rsidRPr="002D71DF">
        <w:t>And</w:t>
      </w:r>
      <w:r w:rsidR="004C760B" w:rsidRPr="002D71DF">
        <w:t xml:space="preserve"> </w:t>
      </w:r>
      <w:r w:rsidRPr="002D71DF">
        <w:t>the</w:t>
      </w:r>
      <w:r w:rsidR="004C760B" w:rsidRPr="002D71DF">
        <w:t xml:space="preserve"> </w:t>
      </w:r>
      <w:r w:rsidRPr="002D71DF">
        <w:t>floor.</w:t>
      </w:r>
      <w:r w:rsidR="004C760B" w:rsidRPr="002D71DF">
        <w:t xml:space="preserve"> </w:t>
      </w:r>
      <w:r w:rsidRPr="002D71DF">
        <w:t>And</w:t>
      </w:r>
      <w:r w:rsidR="004C760B" w:rsidRPr="002D71DF">
        <w:t xml:space="preserve"> </w:t>
      </w:r>
      <w:r w:rsidRPr="002D71DF">
        <w:t>under</w:t>
      </w:r>
      <w:r w:rsidR="004C760B" w:rsidRPr="002D71DF">
        <w:t xml:space="preserve"> </w:t>
      </w:r>
      <w:r w:rsidRPr="002D71DF">
        <w:t>the</w:t>
      </w:r>
      <w:r w:rsidR="004C760B" w:rsidRPr="002D71DF">
        <w:t xml:space="preserve"> </w:t>
      </w:r>
      <w:r w:rsidRPr="002D71DF">
        <w:t>seat.</w:t>
      </w:r>
    </w:p>
    <w:p w14:paraId="5AE23B4D" w14:textId="775D2881" w:rsidR="00C504C8" w:rsidRPr="002D71DF" w:rsidRDefault="00C504C8" w:rsidP="00C504C8">
      <w:r w:rsidRPr="002D71DF">
        <w:rPr>
          <w:b/>
          <w:bCs/>
        </w:rPr>
        <w:t>A</w:t>
      </w:r>
      <w:r w:rsidRPr="002D71DF">
        <w:t>:</w:t>
      </w:r>
      <w:r w:rsidR="004C760B" w:rsidRPr="002D71DF">
        <w:t xml:space="preserve"> </w:t>
      </w:r>
      <w:r w:rsidRPr="002D71DF">
        <w:t>Maybe</w:t>
      </w:r>
      <w:r w:rsidR="004C760B" w:rsidRPr="002D71DF">
        <w:t xml:space="preserve"> </w:t>
      </w:r>
      <w:r w:rsidRPr="002D71DF">
        <w:t>they’re</w:t>
      </w:r>
      <w:r w:rsidR="004C760B" w:rsidRPr="002D71DF">
        <w:t xml:space="preserve"> </w:t>
      </w:r>
      <w:r w:rsidRPr="002D71DF">
        <w:t>with</w:t>
      </w:r>
      <w:r w:rsidR="004C760B" w:rsidRPr="002D71DF">
        <w:t xml:space="preserve"> </w:t>
      </w:r>
      <w:r w:rsidRPr="002D71DF">
        <w:t>the</w:t>
      </w:r>
      <w:r w:rsidR="004C760B" w:rsidRPr="002D71DF">
        <w:t xml:space="preserve"> </w:t>
      </w:r>
      <w:r w:rsidRPr="002D71DF">
        <w:t>guy</w:t>
      </w:r>
      <w:r w:rsidR="004C760B" w:rsidRPr="002D71DF">
        <w:t xml:space="preserve"> </w:t>
      </w:r>
      <w:r w:rsidRPr="002D71DF">
        <w:t>at</w:t>
      </w:r>
      <w:r w:rsidR="004C760B" w:rsidRPr="002D71DF">
        <w:t xml:space="preserve"> </w:t>
      </w:r>
      <w:r w:rsidRPr="002D71DF">
        <w:t>the</w:t>
      </w:r>
      <w:r w:rsidR="004C760B" w:rsidRPr="002D71DF">
        <w:t xml:space="preserve"> </w:t>
      </w:r>
      <w:r w:rsidRPr="002D71DF">
        <w:t>counter.</w:t>
      </w:r>
    </w:p>
    <w:p w14:paraId="3409EB9D" w14:textId="1973717F" w:rsidR="00C504C8" w:rsidRPr="002D71DF" w:rsidRDefault="00C504C8" w:rsidP="00C504C8">
      <w:r w:rsidRPr="002D71DF">
        <w:rPr>
          <w:b/>
          <w:bCs/>
        </w:rPr>
        <w:t>B</w:t>
      </w:r>
      <w:r w:rsidRPr="002D71DF">
        <w:t>:</w:t>
      </w:r>
      <w:r w:rsidR="004C760B" w:rsidRPr="002D71DF">
        <w:t xml:space="preserve"> </w:t>
      </w:r>
      <w:r w:rsidRPr="002D71DF">
        <w:t>He</w:t>
      </w:r>
      <w:r w:rsidR="004C760B" w:rsidRPr="002D71DF">
        <w:t xml:space="preserve"> </w:t>
      </w:r>
      <w:r w:rsidRPr="002D71DF">
        <w:t>stopped</w:t>
      </w:r>
      <w:r w:rsidR="004C760B" w:rsidRPr="002D71DF">
        <w:t xml:space="preserve"> </w:t>
      </w:r>
      <w:r w:rsidRPr="002D71DF">
        <w:t>looking</w:t>
      </w:r>
      <w:r w:rsidR="004C760B" w:rsidRPr="002D71DF">
        <w:t xml:space="preserve"> </w:t>
      </w:r>
      <w:r w:rsidRPr="002D71DF">
        <w:t>at</w:t>
      </w:r>
      <w:r w:rsidR="004C760B" w:rsidRPr="002D71DF">
        <w:t xml:space="preserve"> </w:t>
      </w:r>
      <w:r w:rsidRPr="002D71DF">
        <w:t>me</w:t>
      </w:r>
      <w:r w:rsidR="004C760B" w:rsidRPr="002D71DF">
        <w:t xml:space="preserve"> </w:t>
      </w:r>
      <w:r w:rsidRPr="002D71DF">
        <w:t>after</w:t>
      </w:r>
      <w:r w:rsidR="004C760B" w:rsidRPr="002D71DF">
        <w:t xml:space="preserve"> </w:t>
      </w:r>
      <w:r w:rsidRPr="002D71DF">
        <w:t>the</w:t>
      </w:r>
      <w:r w:rsidR="004C760B" w:rsidRPr="002D71DF">
        <w:t xml:space="preserve"> </w:t>
      </w:r>
      <w:r w:rsidRPr="002D71DF">
        <w:t>second</w:t>
      </w:r>
      <w:r w:rsidR="004C760B" w:rsidRPr="002D71DF">
        <w:t xml:space="preserve"> </w:t>
      </w:r>
      <w:r w:rsidRPr="002D71DF">
        <w:t>“please.”</w:t>
      </w:r>
    </w:p>
    <w:p w14:paraId="7BA0BC6D" w14:textId="4230BA0C" w:rsidR="00C504C8" w:rsidRPr="002D71DF" w:rsidRDefault="00C504C8" w:rsidP="00C504C8">
      <w:r w:rsidRPr="002D71DF">
        <w:rPr>
          <w:b/>
          <w:bCs/>
        </w:rPr>
        <w:t>A</w:t>
      </w:r>
      <w:r w:rsidRPr="002D71DF">
        <w:t>:</w:t>
      </w:r>
      <w:r w:rsidR="004C760B" w:rsidRPr="002D71DF">
        <w:t xml:space="preserve"> </w:t>
      </w:r>
      <w:r w:rsidRPr="002D71DF">
        <w:t>As</w:t>
      </w:r>
      <w:r w:rsidR="004C760B" w:rsidRPr="002D71DF">
        <w:t xml:space="preserve"> </w:t>
      </w:r>
      <w:r w:rsidRPr="002D71DF">
        <w:t>if</w:t>
      </w:r>
      <w:r w:rsidR="004C760B" w:rsidRPr="002D71DF">
        <w:t xml:space="preserve"> </w:t>
      </w:r>
      <w:r w:rsidRPr="002D71DF">
        <w:t>we</w:t>
      </w:r>
      <w:r w:rsidR="004C760B" w:rsidRPr="002D71DF">
        <w:t xml:space="preserve"> </w:t>
      </w:r>
      <w:r w:rsidRPr="002D71DF">
        <w:t>owe</w:t>
      </w:r>
      <w:r w:rsidR="004C760B" w:rsidRPr="002D71DF">
        <w:t xml:space="preserve"> </w:t>
      </w:r>
      <w:r w:rsidRPr="002D71DF">
        <w:t>him</w:t>
      </w:r>
      <w:r w:rsidR="004C760B" w:rsidRPr="002D71DF">
        <w:t xml:space="preserve"> </w:t>
      </w:r>
      <w:r w:rsidRPr="002D71DF">
        <w:t>after—</w:t>
      </w:r>
    </w:p>
    <w:p w14:paraId="60698BFF" w14:textId="79C65D94" w:rsidR="00C504C8" w:rsidRPr="002D71DF" w:rsidRDefault="00C504C8" w:rsidP="00C504C8">
      <w:r w:rsidRPr="002D71DF">
        <w:rPr>
          <w:b/>
          <w:bCs/>
        </w:rPr>
        <w:t>B</w:t>
      </w:r>
      <w:r w:rsidRPr="002D71DF">
        <w:t>:</w:t>
      </w:r>
      <w:r w:rsidR="004C760B" w:rsidRPr="002D71DF">
        <w:t xml:space="preserve"> </w:t>
      </w:r>
      <w:r w:rsidRPr="002D71DF">
        <w:t>I</w:t>
      </w:r>
      <w:r w:rsidR="004C760B" w:rsidRPr="002D71DF">
        <w:t xml:space="preserve"> </w:t>
      </w:r>
      <w:r w:rsidRPr="002D71DF">
        <w:t>know.</w:t>
      </w:r>
      <w:r w:rsidR="004C760B" w:rsidRPr="002D71DF">
        <w:t xml:space="preserve"> </w:t>
      </w:r>
      <w:r w:rsidRPr="002D71DF">
        <w:t>I</w:t>
      </w:r>
      <w:r w:rsidR="004C760B" w:rsidRPr="002D71DF">
        <w:t xml:space="preserve"> </w:t>
      </w:r>
      <w:r w:rsidRPr="002D71DF">
        <w:t>know.</w:t>
      </w:r>
      <w:r w:rsidR="004C760B" w:rsidRPr="002D71DF">
        <w:t xml:space="preserve"> </w:t>
      </w:r>
      <w:r w:rsidRPr="002D71DF">
        <w:t>The</w:t>
      </w:r>
      <w:r w:rsidR="004C760B" w:rsidRPr="002D71DF">
        <w:t xml:space="preserve"> </w:t>
      </w:r>
      <w:r w:rsidRPr="002D71DF">
        <w:t>car</w:t>
      </w:r>
      <w:r w:rsidR="004C760B" w:rsidRPr="002D71DF">
        <w:t xml:space="preserve"> </w:t>
      </w:r>
      <w:r w:rsidRPr="002D71DF">
        <w:t>park</w:t>
      </w:r>
      <w:r w:rsidR="004C760B" w:rsidRPr="002D71DF">
        <w:t xml:space="preserve"> </w:t>
      </w:r>
      <w:r w:rsidRPr="002D71DF">
        <w:t>shuts</w:t>
      </w:r>
      <w:r w:rsidR="004C760B" w:rsidRPr="002D71DF">
        <w:t xml:space="preserve"> </w:t>
      </w:r>
      <w:r w:rsidRPr="002D71DF">
        <w:t>in</w:t>
      </w:r>
      <w:r w:rsidR="004C760B" w:rsidRPr="002D71DF">
        <w:t xml:space="preserve"> </w:t>
      </w:r>
      <w:r w:rsidRPr="002D71DF">
        <w:t>ten.</w:t>
      </w:r>
    </w:p>
    <w:p w14:paraId="4C2C8CC7" w14:textId="132CB53A" w:rsidR="00C504C8" w:rsidRPr="002D71DF" w:rsidRDefault="00C504C8" w:rsidP="00C504C8">
      <w:r w:rsidRPr="002D71DF">
        <w:rPr>
          <w:b/>
          <w:bCs/>
        </w:rPr>
        <w:t>A</w:t>
      </w:r>
      <w:r w:rsidRPr="002D71DF">
        <w:t>:</w:t>
      </w:r>
      <w:r w:rsidR="004C760B" w:rsidRPr="002D71DF">
        <w:t xml:space="preserve"> </w:t>
      </w:r>
      <w:r w:rsidRPr="002D71DF">
        <w:t>We</w:t>
      </w:r>
      <w:r w:rsidR="004C760B" w:rsidRPr="002D71DF">
        <w:t xml:space="preserve"> </w:t>
      </w:r>
      <w:r w:rsidRPr="002D71DF">
        <w:t>could</w:t>
      </w:r>
      <w:r w:rsidR="004C760B" w:rsidRPr="002D71DF">
        <w:t xml:space="preserve"> </w:t>
      </w:r>
      <w:r w:rsidRPr="002D71DF">
        <w:t>wait</w:t>
      </w:r>
      <w:r w:rsidR="004C760B" w:rsidRPr="002D71DF">
        <w:t xml:space="preserve"> </w:t>
      </w:r>
      <w:r w:rsidRPr="002D71DF">
        <w:t>it</w:t>
      </w:r>
      <w:r w:rsidR="004C760B" w:rsidRPr="002D71DF">
        <w:t xml:space="preserve"> </w:t>
      </w:r>
      <w:r w:rsidRPr="002D71DF">
        <w:t>out.</w:t>
      </w:r>
    </w:p>
    <w:p w14:paraId="642191A5" w14:textId="6BE2E90A" w:rsidR="00C504C8" w:rsidRPr="002D71DF" w:rsidRDefault="00C504C8" w:rsidP="00C504C8">
      <w:r w:rsidRPr="002D71DF">
        <w:rPr>
          <w:b/>
          <w:bCs/>
        </w:rPr>
        <w:t>B</w:t>
      </w:r>
      <w:r w:rsidRPr="002D71DF">
        <w:t>:</w:t>
      </w:r>
      <w:r w:rsidR="004C760B" w:rsidRPr="002D71DF">
        <w:t xml:space="preserve"> </w:t>
      </w:r>
      <w:r w:rsidRPr="002D71DF">
        <w:t>And</w:t>
      </w:r>
      <w:r w:rsidR="004C760B" w:rsidRPr="002D71DF">
        <w:t xml:space="preserve"> </w:t>
      </w:r>
      <w:r w:rsidRPr="002D71DF">
        <w:t>sleep</w:t>
      </w:r>
      <w:r w:rsidR="004C760B" w:rsidRPr="002D71DF">
        <w:t xml:space="preserve"> </w:t>
      </w:r>
      <w:r w:rsidRPr="002D71DF">
        <w:t>where</w:t>
      </w:r>
      <w:r w:rsidR="004C760B" w:rsidRPr="002D71DF">
        <w:t xml:space="preserve"> </w:t>
      </w:r>
      <w:r w:rsidRPr="002D71DF">
        <w:t>—</w:t>
      </w:r>
      <w:r w:rsidR="004C760B" w:rsidRPr="002D71DF">
        <w:t xml:space="preserve"> </w:t>
      </w:r>
      <w:r w:rsidRPr="002D71DF">
        <w:t>lane</w:t>
      </w:r>
      <w:r w:rsidR="004C760B" w:rsidRPr="002D71DF">
        <w:t xml:space="preserve"> </w:t>
      </w:r>
      <w:r w:rsidRPr="002D71DF">
        <w:t>twelve?</w:t>
      </w:r>
    </w:p>
    <w:p w14:paraId="76DD6199" w14:textId="0A7A4968" w:rsidR="00C504C8" w:rsidRPr="002D71DF" w:rsidRDefault="00C504C8" w:rsidP="00C504C8">
      <w:r w:rsidRPr="002D71DF">
        <w:rPr>
          <w:b/>
          <w:bCs/>
        </w:rPr>
        <w:t>A</w:t>
      </w:r>
      <w:r w:rsidRPr="002D71DF">
        <w:t>:</w:t>
      </w:r>
      <w:r w:rsidR="004C760B" w:rsidRPr="002D71DF">
        <w:t xml:space="preserve"> </w:t>
      </w:r>
      <w:r w:rsidRPr="002D71DF">
        <w:t>(</w:t>
      </w:r>
      <w:r w:rsidRPr="002D71DF">
        <w:rPr>
          <w:i/>
          <w:iCs/>
        </w:rPr>
        <w:t>beat</w:t>
      </w:r>
      <w:r w:rsidRPr="002D71DF">
        <w:t>)</w:t>
      </w:r>
      <w:r w:rsidR="004C760B" w:rsidRPr="002D71DF">
        <w:t xml:space="preserve"> </w:t>
      </w:r>
      <w:r w:rsidRPr="002D71DF">
        <w:t>I’ll</w:t>
      </w:r>
      <w:r w:rsidR="004C760B" w:rsidRPr="002D71DF">
        <w:t xml:space="preserve"> </w:t>
      </w:r>
      <w:r w:rsidRPr="002D71DF">
        <w:t>call</w:t>
      </w:r>
      <w:r w:rsidR="004C760B" w:rsidRPr="002D71DF">
        <w:t xml:space="preserve"> </w:t>
      </w:r>
      <w:r w:rsidRPr="002D71DF">
        <w:t>Mum.</w:t>
      </w:r>
    </w:p>
    <w:p w14:paraId="25F611AF" w14:textId="43E85D07" w:rsidR="00C504C8" w:rsidRPr="002D71DF" w:rsidRDefault="00C504C8" w:rsidP="00C504C8">
      <w:r w:rsidRPr="002D71DF">
        <w:rPr>
          <w:b/>
          <w:bCs/>
        </w:rPr>
        <w:t>B</w:t>
      </w:r>
      <w:r w:rsidRPr="002D71DF">
        <w:t>:</w:t>
      </w:r>
      <w:r w:rsidR="004C760B" w:rsidRPr="002D71DF">
        <w:t xml:space="preserve"> </w:t>
      </w:r>
      <w:r w:rsidRPr="002D71DF">
        <w:t>Don’t.</w:t>
      </w:r>
      <w:r w:rsidR="004C760B" w:rsidRPr="002D71DF">
        <w:t xml:space="preserve"> </w:t>
      </w:r>
      <w:r w:rsidRPr="002D71DF">
        <w:t>She’ll</w:t>
      </w:r>
      <w:r w:rsidR="004C760B" w:rsidRPr="002D71DF">
        <w:t xml:space="preserve"> </w:t>
      </w:r>
      <w:r w:rsidRPr="002D71DF">
        <w:t>ask</w:t>
      </w:r>
      <w:r w:rsidR="004C760B" w:rsidRPr="002D71DF">
        <w:t xml:space="preserve"> </w:t>
      </w:r>
      <w:r w:rsidRPr="002D71DF">
        <w:t>questions.</w:t>
      </w:r>
    </w:p>
    <w:p w14:paraId="6C113E03" w14:textId="140A0E11" w:rsidR="00C504C8" w:rsidRPr="002D71DF" w:rsidRDefault="00C504C8" w:rsidP="00C504C8">
      <w:r w:rsidRPr="002D71DF">
        <w:rPr>
          <w:b/>
          <w:bCs/>
        </w:rPr>
        <w:t>A</w:t>
      </w:r>
      <w:r w:rsidRPr="002D71DF">
        <w:t>:</w:t>
      </w:r>
      <w:r w:rsidR="004C760B" w:rsidRPr="002D71DF">
        <w:t xml:space="preserve"> </w:t>
      </w:r>
      <w:r w:rsidRPr="002D71DF">
        <w:t>She’ll</w:t>
      </w:r>
      <w:r w:rsidR="004C760B" w:rsidRPr="002D71DF">
        <w:t xml:space="preserve"> </w:t>
      </w:r>
      <w:r w:rsidRPr="002D71DF">
        <w:t>bring</w:t>
      </w:r>
      <w:r w:rsidR="004C760B" w:rsidRPr="002D71DF">
        <w:t xml:space="preserve"> </w:t>
      </w:r>
      <w:r w:rsidRPr="002D71DF">
        <w:t>my</w:t>
      </w:r>
      <w:r w:rsidR="004C760B" w:rsidRPr="002D71DF">
        <w:t xml:space="preserve"> </w:t>
      </w:r>
      <w:r w:rsidRPr="002D71DF">
        <w:t>spare.</w:t>
      </w:r>
    </w:p>
    <w:p w14:paraId="6C84F851" w14:textId="4D7B56E2" w:rsidR="00C504C8" w:rsidRPr="002D71DF" w:rsidRDefault="00C504C8" w:rsidP="00C504C8">
      <w:r w:rsidRPr="002D71DF">
        <w:rPr>
          <w:b/>
          <w:bCs/>
        </w:rPr>
        <w:t>B</w:t>
      </w:r>
      <w:r w:rsidRPr="002D71DF">
        <w:t>:</w:t>
      </w:r>
      <w:r w:rsidR="004C760B" w:rsidRPr="002D71DF">
        <w:t xml:space="preserve"> </w:t>
      </w:r>
      <w:r w:rsidRPr="002D71DF">
        <w:t>She’ll—</w:t>
      </w:r>
    </w:p>
    <w:p w14:paraId="443725C0" w14:textId="64C42AFD" w:rsidR="00C504C8" w:rsidRPr="002D71DF" w:rsidRDefault="00C504C8" w:rsidP="00C504C8">
      <w:pPr>
        <w:rPr>
          <w:i/>
          <w:iCs/>
        </w:rPr>
      </w:pPr>
      <w:r w:rsidRPr="002D71DF">
        <w:rPr>
          <w:i/>
          <w:iCs/>
        </w:rPr>
        <w:lastRenderedPageBreak/>
        <w:t>A’s</w:t>
      </w:r>
      <w:r w:rsidR="004C760B" w:rsidRPr="002D71DF">
        <w:rPr>
          <w:i/>
          <w:iCs/>
        </w:rPr>
        <w:t xml:space="preserve"> </w:t>
      </w:r>
      <w:r w:rsidRPr="002D71DF">
        <w:rPr>
          <w:i/>
          <w:iCs/>
        </w:rPr>
        <w:t>phone</w:t>
      </w:r>
      <w:r w:rsidR="004C760B" w:rsidRPr="002D71DF">
        <w:rPr>
          <w:i/>
          <w:iCs/>
        </w:rPr>
        <w:t xml:space="preserve"> </w:t>
      </w:r>
      <w:r w:rsidRPr="002D71DF">
        <w:rPr>
          <w:i/>
          <w:iCs/>
        </w:rPr>
        <w:t>buzzes.</w:t>
      </w:r>
      <w:r w:rsidR="004C760B" w:rsidRPr="002D71DF">
        <w:rPr>
          <w:i/>
          <w:iCs/>
        </w:rPr>
        <w:t xml:space="preserve"> </w:t>
      </w:r>
      <w:r w:rsidRPr="002D71DF">
        <w:rPr>
          <w:i/>
          <w:iCs/>
        </w:rPr>
        <w:t>It’s</w:t>
      </w:r>
      <w:r w:rsidR="004C760B" w:rsidRPr="002D71DF">
        <w:rPr>
          <w:i/>
          <w:iCs/>
        </w:rPr>
        <w:t xml:space="preserve"> </w:t>
      </w:r>
      <w:r w:rsidRPr="002D71DF">
        <w:rPr>
          <w:i/>
          <w:iCs/>
        </w:rPr>
        <w:t>mum.</w:t>
      </w:r>
    </w:p>
    <w:p w14:paraId="12B00700" w14:textId="4E7372D3" w:rsidR="00C504C8" w:rsidRPr="002D71DF" w:rsidRDefault="00C504C8" w:rsidP="00C504C8">
      <w:r w:rsidRPr="002D71DF">
        <w:rPr>
          <w:b/>
          <w:bCs/>
        </w:rPr>
        <w:t>B</w:t>
      </w:r>
      <w:r w:rsidRPr="002D71DF">
        <w:t>:</w:t>
      </w:r>
      <w:r w:rsidR="004C760B" w:rsidRPr="002D71DF">
        <w:t xml:space="preserve"> </w:t>
      </w:r>
      <w:r w:rsidRPr="002D71DF">
        <w:t>Don’t.</w:t>
      </w:r>
    </w:p>
    <w:p w14:paraId="06095316" w14:textId="6599ED47" w:rsidR="00C504C8" w:rsidRPr="002D71DF" w:rsidRDefault="00C504C8" w:rsidP="00C504C8">
      <w:pPr>
        <w:rPr>
          <w:i/>
          <w:iCs/>
        </w:rPr>
      </w:pPr>
      <w:r w:rsidRPr="002D71DF">
        <w:rPr>
          <w:i/>
          <w:iCs/>
        </w:rPr>
        <w:t>It</w:t>
      </w:r>
      <w:r w:rsidR="004C760B" w:rsidRPr="002D71DF">
        <w:rPr>
          <w:i/>
          <w:iCs/>
        </w:rPr>
        <w:t xml:space="preserve"> </w:t>
      </w:r>
      <w:r w:rsidRPr="002D71DF">
        <w:rPr>
          <w:i/>
          <w:iCs/>
        </w:rPr>
        <w:t>rings</w:t>
      </w:r>
      <w:r w:rsidR="004C760B" w:rsidRPr="002D71DF">
        <w:rPr>
          <w:i/>
          <w:iCs/>
        </w:rPr>
        <w:t xml:space="preserve"> </w:t>
      </w:r>
      <w:r w:rsidRPr="002D71DF">
        <w:rPr>
          <w:i/>
          <w:iCs/>
        </w:rPr>
        <w:t>out.</w:t>
      </w:r>
    </w:p>
    <w:p w14:paraId="2EC51C6E" w14:textId="633B7F30" w:rsidR="00C504C8" w:rsidRPr="002D71DF" w:rsidRDefault="00C504C8" w:rsidP="00C504C8">
      <w:pPr>
        <w:rPr>
          <w:i/>
          <w:iCs/>
        </w:rPr>
      </w:pPr>
      <w:r w:rsidRPr="002D71DF">
        <w:rPr>
          <w:i/>
          <w:iCs/>
        </w:rPr>
        <w:t>After</w:t>
      </w:r>
      <w:r w:rsidR="004C760B" w:rsidRPr="002D71DF">
        <w:rPr>
          <w:i/>
          <w:iCs/>
        </w:rPr>
        <w:t xml:space="preserve"> </w:t>
      </w:r>
      <w:r w:rsidRPr="002D71DF">
        <w:rPr>
          <w:i/>
          <w:iCs/>
        </w:rPr>
        <w:t>a</w:t>
      </w:r>
      <w:r w:rsidR="004C760B" w:rsidRPr="002D71DF">
        <w:rPr>
          <w:i/>
          <w:iCs/>
        </w:rPr>
        <w:t xml:space="preserve"> </w:t>
      </w:r>
      <w:r w:rsidRPr="002D71DF">
        <w:rPr>
          <w:i/>
          <w:iCs/>
        </w:rPr>
        <w:t>moment,</w:t>
      </w:r>
      <w:r w:rsidR="004C760B" w:rsidRPr="002D71DF">
        <w:rPr>
          <w:i/>
          <w:iCs/>
        </w:rPr>
        <w:t xml:space="preserve"> </w:t>
      </w:r>
      <w:r w:rsidRPr="002D71DF">
        <w:rPr>
          <w:i/>
          <w:iCs/>
        </w:rPr>
        <w:t>a</w:t>
      </w:r>
      <w:r w:rsidR="004C760B" w:rsidRPr="002D71DF">
        <w:rPr>
          <w:i/>
          <w:iCs/>
        </w:rPr>
        <w:t xml:space="preserve"> </w:t>
      </w:r>
      <w:r w:rsidRPr="002D71DF">
        <w:rPr>
          <w:i/>
          <w:iCs/>
        </w:rPr>
        <w:t>text</w:t>
      </w:r>
      <w:r w:rsidR="004C760B" w:rsidRPr="002D71DF">
        <w:rPr>
          <w:i/>
          <w:iCs/>
        </w:rPr>
        <w:t xml:space="preserve"> </w:t>
      </w:r>
      <w:r w:rsidRPr="002D71DF">
        <w:rPr>
          <w:i/>
          <w:iCs/>
        </w:rPr>
        <w:t>pings.</w:t>
      </w:r>
    </w:p>
    <w:p w14:paraId="5AE06C98" w14:textId="12ADC10A" w:rsidR="00C504C8" w:rsidRPr="002D71DF" w:rsidRDefault="00C504C8" w:rsidP="00C504C8">
      <w:r w:rsidRPr="002D71DF">
        <w:rPr>
          <w:b/>
          <w:bCs/>
        </w:rPr>
        <w:t>A</w:t>
      </w:r>
      <w:r w:rsidRPr="002D71DF">
        <w:t>:</w:t>
      </w:r>
      <w:r w:rsidR="004C760B" w:rsidRPr="002D71DF">
        <w:t xml:space="preserve"> </w:t>
      </w:r>
      <w:r w:rsidRPr="002D71DF">
        <w:t>Ten</w:t>
      </w:r>
      <w:r w:rsidR="004C760B" w:rsidRPr="002D71DF">
        <w:t xml:space="preserve"> </w:t>
      </w:r>
      <w:r w:rsidRPr="002D71DF">
        <w:t>minutes</w:t>
      </w:r>
      <w:r w:rsidR="004C760B" w:rsidRPr="002D71DF">
        <w:t xml:space="preserve"> </w:t>
      </w:r>
      <w:r w:rsidRPr="002D71DF">
        <w:t>or</w:t>
      </w:r>
      <w:r w:rsidR="004C760B" w:rsidRPr="002D71DF">
        <w:t xml:space="preserve"> </w:t>
      </w:r>
      <w:r w:rsidRPr="002D71DF">
        <w:t>else.</w:t>
      </w:r>
      <w:r w:rsidR="004C760B" w:rsidRPr="002D71DF">
        <w:t xml:space="preserve"> </w:t>
      </w:r>
      <w:r w:rsidRPr="002D71DF">
        <w:t>Beat.</w:t>
      </w:r>
      <w:r w:rsidR="004C760B" w:rsidRPr="002D71DF">
        <w:t xml:space="preserve"> </w:t>
      </w:r>
      <w:r w:rsidRPr="002D71DF">
        <w:t>We</w:t>
      </w:r>
      <w:r w:rsidR="004C760B" w:rsidRPr="002D71DF">
        <w:t xml:space="preserve"> </w:t>
      </w:r>
      <w:proofErr w:type="spellStart"/>
      <w:r w:rsidRPr="002D71DF">
        <w:t>gotta</w:t>
      </w:r>
      <w:proofErr w:type="spellEnd"/>
      <w:r w:rsidRPr="002D71DF">
        <w:t>.</w:t>
      </w:r>
    </w:p>
    <w:p w14:paraId="6EB2EBBE" w14:textId="4E230B5B" w:rsidR="00C504C8" w:rsidRPr="002D71DF" w:rsidRDefault="00C504C8" w:rsidP="00C504C8">
      <w:r w:rsidRPr="002D71DF">
        <w:rPr>
          <w:b/>
          <w:bCs/>
        </w:rPr>
        <w:t>B</w:t>
      </w:r>
      <w:r w:rsidRPr="002D71DF">
        <w:t>:</w:t>
      </w:r>
      <w:r w:rsidR="004C760B" w:rsidRPr="002D71DF">
        <w:t xml:space="preserve"> </w:t>
      </w:r>
      <w:r w:rsidRPr="002D71DF">
        <w:t>(</w:t>
      </w:r>
      <w:r w:rsidRPr="002D71DF">
        <w:rPr>
          <w:i/>
          <w:iCs/>
        </w:rPr>
        <w:t>half-smiles</w:t>
      </w:r>
      <w:r w:rsidRPr="002D71DF">
        <w:t>)</w:t>
      </w:r>
      <w:r w:rsidR="004C760B" w:rsidRPr="002D71DF">
        <w:t xml:space="preserve"> </w:t>
      </w:r>
      <w:r w:rsidRPr="002D71DF">
        <w:t>Or</w:t>
      </w:r>
      <w:r w:rsidR="004C760B" w:rsidRPr="002D71DF">
        <w:t xml:space="preserve"> </w:t>
      </w:r>
      <w:r w:rsidRPr="002D71DF">
        <w:t>maybe</w:t>
      </w:r>
      <w:r w:rsidR="004C760B" w:rsidRPr="002D71DF">
        <w:t xml:space="preserve"> </w:t>
      </w:r>
      <w:r w:rsidRPr="002D71DF">
        <w:t>you</w:t>
      </w:r>
      <w:r w:rsidR="004C760B" w:rsidRPr="002D71DF">
        <w:t xml:space="preserve"> </w:t>
      </w:r>
      <w:r w:rsidRPr="002D71DF">
        <w:t>just</w:t>
      </w:r>
      <w:r w:rsidR="004C760B" w:rsidRPr="002D71DF">
        <w:t xml:space="preserve"> </w:t>
      </w:r>
      <w:r w:rsidRPr="002D71DF">
        <w:t>like</w:t>
      </w:r>
      <w:r w:rsidR="004C760B" w:rsidRPr="002D71DF">
        <w:t xml:space="preserve"> </w:t>
      </w:r>
      <w:r w:rsidRPr="002D71DF">
        <w:t>being</w:t>
      </w:r>
      <w:r w:rsidR="004C760B" w:rsidRPr="002D71DF">
        <w:t xml:space="preserve"> </w:t>
      </w:r>
      <w:r w:rsidRPr="002D71DF">
        <w:t>rescued.</w:t>
      </w:r>
    </w:p>
    <w:p w14:paraId="610AC0C6" w14:textId="57B5B7A7" w:rsidR="00C504C8" w:rsidRPr="002D71DF" w:rsidRDefault="00C504C8" w:rsidP="00C504C8">
      <w:pPr>
        <w:rPr>
          <w:i/>
          <w:iCs/>
        </w:rPr>
      </w:pPr>
      <w:r w:rsidRPr="002D71DF">
        <w:rPr>
          <w:i/>
          <w:iCs/>
        </w:rPr>
        <w:t>A’s</w:t>
      </w:r>
      <w:r w:rsidR="004C760B" w:rsidRPr="002D71DF">
        <w:rPr>
          <w:i/>
          <w:iCs/>
        </w:rPr>
        <w:t xml:space="preserve"> </w:t>
      </w:r>
      <w:r w:rsidRPr="002D71DF">
        <w:rPr>
          <w:i/>
          <w:iCs/>
        </w:rPr>
        <w:t>pocket</w:t>
      </w:r>
      <w:r w:rsidR="004C760B" w:rsidRPr="002D71DF">
        <w:rPr>
          <w:i/>
          <w:iCs/>
        </w:rPr>
        <w:t xml:space="preserve"> </w:t>
      </w:r>
      <w:r w:rsidRPr="002D71DF">
        <w:rPr>
          <w:i/>
          <w:iCs/>
        </w:rPr>
        <w:t>jingles.</w:t>
      </w:r>
      <w:r w:rsidR="004C760B" w:rsidRPr="002D71DF">
        <w:rPr>
          <w:i/>
          <w:iCs/>
        </w:rPr>
        <w:t xml:space="preserve"> </w:t>
      </w:r>
      <w:r w:rsidRPr="002D71DF">
        <w:rPr>
          <w:i/>
          <w:iCs/>
        </w:rPr>
        <w:t>A</w:t>
      </w:r>
      <w:r w:rsidR="004C760B" w:rsidRPr="002D71DF">
        <w:rPr>
          <w:i/>
          <w:iCs/>
        </w:rPr>
        <w:t xml:space="preserve"> </w:t>
      </w:r>
      <w:r w:rsidRPr="002D71DF">
        <w:rPr>
          <w:i/>
          <w:iCs/>
        </w:rPr>
        <w:t>pulls</w:t>
      </w:r>
      <w:r w:rsidR="004C760B" w:rsidRPr="002D71DF">
        <w:rPr>
          <w:i/>
          <w:iCs/>
        </w:rPr>
        <w:t xml:space="preserve"> </w:t>
      </w:r>
      <w:r w:rsidRPr="002D71DF">
        <w:rPr>
          <w:i/>
          <w:iCs/>
        </w:rPr>
        <w:t>out</w:t>
      </w:r>
      <w:r w:rsidR="004C760B" w:rsidRPr="002D71DF">
        <w:rPr>
          <w:i/>
          <w:iCs/>
        </w:rPr>
        <w:t xml:space="preserve"> </w:t>
      </w:r>
      <w:r w:rsidRPr="002D71DF">
        <w:rPr>
          <w:i/>
          <w:iCs/>
        </w:rPr>
        <w:t>the</w:t>
      </w:r>
      <w:r w:rsidR="004C760B" w:rsidRPr="002D71DF">
        <w:rPr>
          <w:i/>
          <w:iCs/>
        </w:rPr>
        <w:t xml:space="preserve"> </w:t>
      </w:r>
      <w:r w:rsidRPr="002D71DF">
        <w:rPr>
          <w:i/>
          <w:iCs/>
        </w:rPr>
        <w:t>keys.</w:t>
      </w:r>
      <w:r w:rsidR="004C760B" w:rsidRPr="002D71DF">
        <w:rPr>
          <w:i/>
          <w:iCs/>
        </w:rPr>
        <w:t xml:space="preserve"> </w:t>
      </w:r>
      <w:r w:rsidRPr="002D71DF">
        <w:rPr>
          <w:i/>
          <w:iCs/>
        </w:rPr>
        <w:t>Neither</w:t>
      </w:r>
      <w:r w:rsidR="004C760B" w:rsidRPr="002D71DF">
        <w:rPr>
          <w:i/>
          <w:iCs/>
        </w:rPr>
        <w:t xml:space="preserve"> </w:t>
      </w:r>
      <w:r w:rsidRPr="002D71DF">
        <w:rPr>
          <w:i/>
          <w:iCs/>
        </w:rPr>
        <w:t>moves.</w:t>
      </w:r>
    </w:p>
    <w:p w14:paraId="7492435E" w14:textId="07618DBB" w:rsidR="00C504C8" w:rsidRPr="002D71DF" w:rsidRDefault="00C504C8" w:rsidP="00C504C8">
      <w:r w:rsidRPr="002D71DF">
        <w:rPr>
          <w:b/>
          <w:bCs/>
        </w:rPr>
        <w:t>A</w:t>
      </w:r>
      <w:r w:rsidRPr="002D71DF">
        <w:t>:</w:t>
      </w:r>
      <w:r w:rsidR="004C760B" w:rsidRPr="002D71DF">
        <w:t xml:space="preserve"> </w:t>
      </w:r>
      <w:r w:rsidRPr="002D71DF">
        <w:t>…</w:t>
      </w:r>
      <w:r w:rsidR="004C760B" w:rsidRPr="002D71DF">
        <w:t xml:space="preserve"> </w:t>
      </w:r>
      <w:r w:rsidRPr="002D71DF">
        <w:t>Found</w:t>
      </w:r>
      <w:r w:rsidR="004C760B" w:rsidRPr="002D71DF">
        <w:t xml:space="preserve"> </w:t>
      </w:r>
      <w:r w:rsidRPr="002D71DF">
        <w:t>them.</w:t>
      </w:r>
    </w:p>
    <w:p w14:paraId="2A2F6C61" w14:textId="7D1C26EE" w:rsidR="00C504C8" w:rsidRPr="002D71DF" w:rsidRDefault="00C504C8" w:rsidP="00C504C8">
      <w:r w:rsidRPr="002D71DF">
        <w:rPr>
          <w:b/>
          <w:bCs/>
        </w:rPr>
        <w:t>B</w:t>
      </w:r>
      <w:r w:rsidRPr="002D71DF">
        <w:t>:</w:t>
      </w:r>
      <w:r w:rsidR="004C760B" w:rsidRPr="002D71DF">
        <w:t xml:space="preserve"> </w:t>
      </w:r>
      <w:r w:rsidRPr="002D71DF">
        <w:t>Of</w:t>
      </w:r>
      <w:r w:rsidR="004C760B" w:rsidRPr="002D71DF">
        <w:t xml:space="preserve"> </w:t>
      </w:r>
      <w:r w:rsidRPr="002D71DF">
        <w:t>course</w:t>
      </w:r>
      <w:r w:rsidR="004C760B" w:rsidRPr="002D71DF">
        <w:t xml:space="preserve"> </w:t>
      </w:r>
      <w:r w:rsidRPr="002D71DF">
        <w:t>you</w:t>
      </w:r>
      <w:r w:rsidR="004C760B" w:rsidRPr="002D71DF">
        <w:t xml:space="preserve"> </w:t>
      </w:r>
      <w:r w:rsidRPr="002D71DF">
        <w:t>did.</w:t>
      </w:r>
    </w:p>
    <w:p w14:paraId="785D8932" w14:textId="1CD858DA" w:rsidR="00C504C8" w:rsidRPr="002D71DF" w:rsidRDefault="00C504C8" w:rsidP="00C504C8">
      <w:pPr>
        <w:rPr>
          <w:i/>
          <w:iCs/>
        </w:rPr>
      </w:pPr>
      <w:r w:rsidRPr="002D71DF">
        <w:rPr>
          <w:i/>
          <w:iCs/>
        </w:rPr>
        <w:t>They</w:t>
      </w:r>
      <w:r w:rsidR="004C760B" w:rsidRPr="002D71DF">
        <w:rPr>
          <w:i/>
          <w:iCs/>
        </w:rPr>
        <w:t xml:space="preserve"> </w:t>
      </w:r>
      <w:r w:rsidRPr="002D71DF">
        <w:rPr>
          <w:i/>
          <w:iCs/>
        </w:rPr>
        <w:t>don’t</w:t>
      </w:r>
      <w:r w:rsidR="004C760B" w:rsidRPr="002D71DF">
        <w:rPr>
          <w:i/>
          <w:iCs/>
        </w:rPr>
        <w:t xml:space="preserve"> </w:t>
      </w:r>
      <w:r w:rsidRPr="002D71DF">
        <w:rPr>
          <w:i/>
          <w:iCs/>
        </w:rPr>
        <w:t>leave.</w:t>
      </w:r>
    </w:p>
    <w:p w14:paraId="107428D3" w14:textId="77777777" w:rsidR="005044FE" w:rsidRPr="002D71DF" w:rsidRDefault="005044FE" w:rsidP="00746E94">
      <w:r w:rsidRPr="002D71DF">
        <w:br w:type="page"/>
      </w:r>
    </w:p>
    <w:p w14:paraId="15CBCD08" w14:textId="59CF5E5C" w:rsidR="001E5CDB" w:rsidRPr="002D71DF" w:rsidRDefault="00AA3956" w:rsidP="00AB6842">
      <w:pPr>
        <w:pStyle w:val="Heading1"/>
      </w:pPr>
      <w:bookmarkStart w:id="37" w:name="_Appendix"/>
      <w:bookmarkStart w:id="38" w:name="_Toc232500209"/>
      <w:bookmarkEnd w:id="8"/>
      <w:bookmarkEnd w:id="9"/>
      <w:bookmarkEnd w:id="10"/>
      <w:bookmarkEnd w:id="37"/>
      <w:r w:rsidRPr="002D71DF">
        <w:lastRenderedPageBreak/>
        <w:t>References</w:t>
      </w:r>
      <w:bookmarkEnd w:id="38"/>
    </w:p>
    <w:p w14:paraId="7A41A11D" w14:textId="7B3EBFF8" w:rsidR="00E63CC3" w:rsidRPr="002D71DF" w:rsidRDefault="00E63CC3" w:rsidP="00E63CC3">
      <w:pPr>
        <w:pStyle w:val="FeatureBox2"/>
      </w:pPr>
      <w:bookmarkStart w:id="39" w:name="_Hlk112938577"/>
      <w:r w:rsidRPr="002D71DF">
        <w:t>This</w:t>
      </w:r>
      <w:r w:rsidR="004C760B" w:rsidRPr="002D71DF">
        <w:t xml:space="preserve"> </w:t>
      </w:r>
      <w:r w:rsidRPr="002D71DF">
        <w:t>resource</w:t>
      </w:r>
      <w:r w:rsidR="004C760B" w:rsidRPr="002D71DF">
        <w:t xml:space="preserve"> </w:t>
      </w:r>
      <w:r w:rsidRPr="002D71DF">
        <w:t>contains</w:t>
      </w:r>
      <w:r w:rsidR="004C760B" w:rsidRPr="002D71DF">
        <w:t xml:space="preserve"> </w:t>
      </w:r>
      <w:r w:rsidRPr="002D71DF">
        <w:t>NSW</w:t>
      </w:r>
      <w:r w:rsidR="004C760B" w:rsidRPr="002D71DF">
        <w:t xml:space="preserve"> </w:t>
      </w:r>
      <w:r w:rsidRPr="002D71DF">
        <w:t>Curriculum</w:t>
      </w:r>
      <w:r w:rsidR="004C760B" w:rsidRPr="002D71DF">
        <w:t xml:space="preserve"> </w:t>
      </w:r>
      <w:r w:rsidRPr="002D71DF">
        <w:t>and</w:t>
      </w:r>
      <w:r w:rsidR="004C760B" w:rsidRPr="002D71DF">
        <w:t xml:space="preserve"> </w:t>
      </w:r>
      <w:r w:rsidRPr="002D71DF">
        <w:t>syllabus</w:t>
      </w:r>
      <w:r w:rsidR="004C760B" w:rsidRPr="002D71DF">
        <w:t xml:space="preserve"> </w:t>
      </w:r>
      <w:r w:rsidRPr="002D71DF">
        <w:t>content.</w:t>
      </w:r>
      <w:r w:rsidR="004C760B" w:rsidRPr="002D71DF">
        <w:t xml:space="preserve"> </w:t>
      </w:r>
      <w:r w:rsidRPr="002D71DF">
        <w:t>The</w:t>
      </w:r>
      <w:r w:rsidR="004C760B" w:rsidRPr="002D71DF">
        <w:t xml:space="preserve"> </w:t>
      </w:r>
      <w:r w:rsidRPr="002D71DF">
        <w:t>NSW</w:t>
      </w:r>
      <w:r w:rsidR="004C760B" w:rsidRPr="002D71DF">
        <w:t xml:space="preserve"> </w:t>
      </w:r>
      <w:r w:rsidRPr="002D71DF">
        <w:t>Curriculum</w:t>
      </w:r>
      <w:r w:rsidR="004C760B" w:rsidRPr="002D71DF">
        <w:t xml:space="preserve"> </w:t>
      </w:r>
      <w:r w:rsidRPr="002D71DF">
        <w:t>is</w:t>
      </w:r>
      <w:r w:rsidR="004C760B" w:rsidRPr="002D71DF">
        <w:t xml:space="preserve"> </w:t>
      </w:r>
      <w:r w:rsidRPr="002D71DF">
        <w:t>developed</w:t>
      </w:r>
      <w:r w:rsidR="004C760B" w:rsidRPr="002D71DF">
        <w:t xml:space="preserve"> </w:t>
      </w:r>
      <w:r w:rsidRPr="002D71DF">
        <w:t>by</w:t>
      </w:r>
      <w:r w:rsidR="004C760B" w:rsidRPr="002D71DF">
        <w:t xml:space="preserve"> </w:t>
      </w:r>
      <w:r w:rsidRPr="002D71DF">
        <w:t>the</w:t>
      </w:r>
      <w:r w:rsidR="004C760B" w:rsidRPr="002D71DF">
        <w:t xml:space="preserve"> </w:t>
      </w:r>
      <w:r w:rsidRPr="002D71DF">
        <w:t>NSW</w:t>
      </w:r>
      <w:r w:rsidR="004C760B" w:rsidRPr="002D71DF">
        <w:t xml:space="preserve"> </w:t>
      </w:r>
      <w:r w:rsidRPr="002D71DF">
        <w:t>Education</w:t>
      </w:r>
      <w:r w:rsidR="004C760B" w:rsidRPr="002D71DF">
        <w:t xml:space="preserve"> </w:t>
      </w:r>
      <w:r w:rsidRPr="002D71DF">
        <w:t>Standards</w:t>
      </w:r>
      <w:r w:rsidR="004C760B" w:rsidRPr="002D71DF">
        <w:t xml:space="preserve"> </w:t>
      </w:r>
      <w:r w:rsidRPr="002D71DF">
        <w:t>Authority</w:t>
      </w:r>
      <w:r w:rsidR="004C760B" w:rsidRPr="002D71DF">
        <w:t xml:space="preserve"> </w:t>
      </w:r>
      <w:r w:rsidRPr="002D71DF">
        <w:t>(NESA).</w:t>
      </w:r>
      <w:r w:rsidR="004C760B" w:rsidRPr="002D71DF">
        <w:t xml:space="preserve"> </w:t>
      </w:r>
      <w:r w:rsidRPr="002D71DF">
        <w:t>This</w:t>
      </w:r>
      <w:r w:rsidR="004C760B" w:rsidRPr="002D71DF">
        <w:t xml:space="preserve"> </w:t>
      </w:r>
      <w:r w:rsidRPr="002D71DF">
        <w:t>content</w:t>
      </w:r>
      <w:r w:rsidR="004C760B" w:rsidRPr="002D71DF">
        <w:t xml:space="preserve"> </w:t>
      </w:r>
      <w:r w:rsidRPr="002D71DF">
        <w:t>is</w:t>
      </w:r>
      <w:r w:rsidR="004C760B" w:rsidRPr="002D71DF">
        <w:t xml:space="preserve"> </w:t>
      </w:r>
      <w:r w:rsidRPr="002D71DF">
        <w:t>prepared</w:t>
      </w:r>
      <w:r w:rsidR="004C760B" w:rsidRPr="002D71DF">
        <w:t xml:space="preserve"> </w:t>
      </w:r>
      <w:r w:rsidRPr="002D71DF">
        <w:t>by</w:t>
      </w:r>
      <w:r w:rsidR="004C760B" w:rsidRPr="002D71DF">
        <w:t xml:space="preserve"> </w:t>
      </w:r>
      <w:r w:rsidRPr="002D71DF">
        <w:t>NESA</w:t>
      </w:r>
      <w:r w:rsidR="004C760B" w:rsidRPr="002D71DF">
        <w:t xml:space="preserve"> </w:t>
      </w:r>
      <w:r w:rsidRPr="002D71DF">
        <w:t>for</w:t>
      </w:r>
      <w:r w:rsidR="004C760B" w:rsidRPr="002D71DF">
        <w:t xml:space="preserve"> </w:t>
      </w:r>
      <w:r w:rsidRPr="002D71DF">
        <w:t>and</w:t>
      </w:r>
      <w:r w:rsidR="004C760B" w:rsidRPr="002D71DF">
        <w:t xml:space="preserve"> </w:t>
      </w:r>
      <w:r w:rsidRPr="002D71DF">
        <w:t>on</w:t>
      </w:r>
      <w:r w:rsidR="004C760B" w:rsidRPr="002D71DF">
        <w:t xml:space="preserve"> </w:t>
      </w:r>
      <w:r w:rsidRPr="002D71DF">
        <w:t>behalf</w:t>
      </w:r>
      <w:r w:rsidR="004C760B" w:rsidRPr="002D71DF">
        <w:t xml:space="preserve"> </w:t>
      </w:r>
      <w:r w:rsidRPr="002D71DF">
        <w:t>of</w:t>
      </w:r>
      <w:r w:rsidR="004C760B" w:rsidRPr="002D71DF">
        <w:t xml:space="preserve"> </w:t>
      </w:r>
      <w:r w:rsidRPr="002D71DF">
        <w:t>the</w:t>
      </w:r>
      <w:r w:rsidR="004C760B" w:rsidRPr="002D71DF">
        <w:t xml:space="preserve"> </w:t>
      </w:r>
      <w:r w:rsidRPr="002D71DF">
        <w:t>Crown</w:t>
      </w:r>
      <w:r w:rsidR="004C760B" w:rsidRPr="002D71DF">
        <w:t xml:space="preserve"> </w:t>
      </w:r>
      <w:r w:rsidRPr="002D71DF">
        <w:t>in</w:t>
      </w:r>
      <w:r w:rsidR="004C760B" w:rsidRPr="002D71DF">
        <w:t xml:space="preserve"> </w:t>
      </w:r>
      <w:r w:rsidRPr="002D71DF">
        <w:t>right</w:t>
      </w:r>
      <w:r w:rsidR="004C760B" w:rsidRPr="002D71DF">
        <w:t xml:space="preserve"> </w:t>
      </w:r>
      <w:r w:rsidRPr="002D71DF">
        <w:t>of</w:t>
      </w:r>
      <w:r w:rsidR="004C760B" w:rsidRPr="002D71DF">
        <w:t xml:space="preserve"> </w:t>
      </w:r>
      <w:r w:rsidRPr="002D71DF">
        <w:t>the</w:t>
      </w:r>
      <w:r w:rsidR="004C760B" w:rsidRPr="002D71DF">
        <w:t xml:space="preserve"> </w:t>
      </w:r>
      <w:r w:rsidRPr="002D71DF">
        <w:t>State</w:t>
      </w:r>
      <w:r w:rsidR="004C760B" w:rsidRPr="002D71DF">
        <w:t xml:space="preserve"> </w:t>
      </w:r>
      <w:r w:rsidRPr="002D71DF">
        <w:t>of</w:t>
      </w:r>
      <w:r w:rsidR="004C760B" w:rsidRPr="002D71DF">
        <w:t xml:space="preserve"> </w:t>
      </w:r>
      <w:r w:rsidRPr="002D71DF">
        <w:t>New</w:t>
      </w:r>
      <w:r w:rsidR="004C760B" w:rsidRPr="002D71DF">
        <w:t xml:space="preserve"> </w:t>
      </w:r>
      <w:r w:rsidRPr="002D71DF">
        <w:t>South</w:t>
      </w:r>
      <w:r w:rsidR="004C760B" w:rsidRPr="002D71DF">
        <w:t xml:space="preserve"> </w:t>
      </w:r>
      <w:r w:rsidRPr="002D71DF">
        <w:t>Wales.</w:t>
      </w:r>
      <w:r w:rsidR="004C760B" w:rsidRPr="002D71DF">
        <w:t xml:space="preserve"> </w:t>
      </w:r>
      <w:r w:rsidRPr="002D71DF">
        <w:t>The</w:t>
      </w:r>
      <w:r w:rsidR="004C760B" w:rsidRPr="002D71DF">
        <w:t xml:space="preserve"> </w:t>
      </w:r>
      <w:r w:rsidRPr="002D71DF">
        <w:t>material</w:t>
      </w:r>
      <w:r w:rsidR="004C760B" w:rsidRPr="002D71DF">
        <w:t xml:space="preserve"> </w:t>
      </w:r>
      <w:r w:rsidRPr="002D71DF">
        <w:t>is</w:t>
      </w:r>
      <w:r w:rsidR="004C760B" w:rsidRPr="002D71DF">
        <w:t xml:space="preserve"> </w:t>
      </w:r>
      <w:r w:rsidRPr="002D71DF">
        <w:t>protected</w:t>
      </w:r>
      <w:r w:rsidR="004C760B" w:rsidRPr="002D71DF">
        <w:t xml:space="preserve"> </w:t>
      </w:r>
      <w:r w:rsidRPr="002D71DF">
        <w:t>by</w:t>
      </w:r>
      <w:r w:rsidR="004C760B" w:rsidRPr="002D71DF">
        <w:t xml:space="preserve"> </w:t>
      </w:r>
      <w:r w:rsidRPr="002D71DF">
        <w:t>Crown</w:t>
      </w:r>
      <w:r w:rsidR="004C760B" w:rsidRPr="002D71DF">
        <w:t xml:space="preserve"> </w:t>
      </w:r>
      <w:r w:rsidRPr="002D71DF">
        <w:t>copyright.</w:t>
      </w:r>
    </w:p>
    <w:p w14:paraId="42CEDF8E" w14:textId="3B80B97B" w:rsidR="00E63CC3" w:rsidRPr="002D71DF" w:rsidRDefault="00E63CC3" w:rsidP="00E63CC3">
      <w:pPr>
        <w:pStyle w:val="FeatureBox2"/>
      </w:pPr>
      <w:r w:rsidRPr="002D71DF">
        <w:t>Please</w:t>
      </w:r>
      <w:r w:rsidR="004C760B" w:rsidRPr="002D71DF">
        <w:t xml:space="preserve"> </w:t>
      </w:r>
      <w:r w:rsidRPr="002D71DF">
        <w:t>refer</w:t>
      </w:r>
      <w:r w:rsidR="004C760B" w:rsidRPr="002D71DF">
        <w:t xml:space="preserve"> </w:t>
      </w:r>
      <w:r w:rsidRPr="002D71DF">
        <w:t>to</w:t>
      </w:r>
      <w:r w:rsidR="004C760B" w:rsidRPr="002D71DF">
        <w:t xml:space="preserve"> </w:t>
      </w:r>
      <w:r w:rsidRPr="002D71DF">
        <w:t>the</w:t>
      </w:r>
      <w:r w:rsidR="004C760B" w:rsidRPr="002D71DF">
        <w:t xml:space="preserve"> </w:t>
      </w:r>
      <w:r w:rsidRPr="002D71DF">
        <w:t>NESA</w:t>
      </w:r>
      <w:r w:rsidR="004C760B" w:rsidRPr="002D71DF">
        <w:t xml:space="preserve"> </w:t>
      </w:r>
      <w:r w:rsidRPr="002D71DF">
        <w:t>Copyright</w:t>
      </w:r>
      <w:r w:rsidR="004C760B" w:rsidRPr="002D71DF">
        <w:t xml:space="preserve"> </w:t>
      </w:r>
      <w:r w:rsidRPr="002D71DF">
        <w:t>Disclaimer</w:t>
      </w:r>
      <w:r w:rsidR="004C760B" w:rsidRPr="002D71DF">
        <w:t xml:space="preserve"> </w:t>
      </w:r>
      <w:r w:rsidRPr="002D71DF">
        <w:t>for</w:t>
      </w:r>
      <w:r w:rsidR="004C760B" w:rsidRPr="002D71DF">
        <w:t xml:space="preserve"> </w:t>
      </w:r>
      <w:r w:rsidRPr="002D71DF">
        <w:t>more</w:t>
      </w:r>
      <w:r w:rsidR="004C760B" w:rsidRPr="002D71DF">
        <w:t xml:space="preserve"> </w:t>
      </w:r>
      <w:r w:rsidRPr="002D71DF">
        <w:t>information</w:t>
      </w:r>
      <w:r w:rsidR="004C760B" w:rsidRPr="002D71DF">
        <w:t xml:space="preserve"> </w:t>
      </w:r>
      <w:hyperlink r:id="rId33" w:history="1">
        <w:r w:rsidRPr="002D71DF">
          <w:rPr>
            <w:rStyle w:val="Hyperlink"/>
          </w:rPr>
          <w:t>https://www.nsw.gov.au/education-and-training/nesa/copyright</w:t>
        </w:r>
      </w:hyperlink>
      <w:r w:rsidRPr="002D71DF">
        <w:t>.</w:t>
      </w:r>
    </w:p>
    <w:p w14:paraId="1563148B" w14:textId="281A1D20" w:rsidR="00E63CC3" w:rsidRPr="002D71DF" w:rsidRDefault="00E63CC3" w:rsidP="00E63CC3">
      <w:pPr>
        <w:pStyle w:val="FeatureBox2"/>
      </w:pPr>
      <w:r w:rsidRPr="002D71DF">
        <w:t>NESA</w:t>
      </w:r>
      <w:r w:rsidR="004C760B" w:rsidRPr="002D71DF">
        <w:t xml:space="preserve"> </w:t>
      </w:r>
      <w:r w:rsidRPr="002D71DF">
        <w:t>holds</w:t>
      </w:r>
      <w:r w:rsidR="004C760B" w:rsidRPr="002D71DF">
        <w:t xml:space="preserve"> </w:t>
      </w:r>
      <w:r w:rsidRPr="002D71DF">
        <w:t>the</w:t>
      </w:r>
      <w:r w:rsidR="004C760B" w:rsidRPr="002D71DF">
        <w:t xml:space="preserve"> </w:t>
      </w:r>
      <w:r w:rsidRPr="002D71DF">
        <w:t>only</w:t>
      </w:r>
      <w:r w:rsidR="004C760B" w:rsidRPr="002D71DF">
        <w:t xml:space="preserve"> </w:t>
      </w:r>
      <w:r w:rsidRPr="002D71DF">
        <w:t>official</w:t>
      </w:r>
      <w:r w:rsidR="004C760B" w:rsidRPr="002D71DF">
        <w:t xml:space="preserve"> </w:t>
      </w:r>
      <w:r w:rsidRPr="002D71DF">
        <w:t>and</w:t>
      </w:r>
      <w:r w:rsidR="004C760B" w:rsidRPr="002D71DF">
        <w:t xml:space="preserve"> </w:t>
      </w:r>
      <w:r w:rsidRPr="002D71DF">
        <w:t>up-to-date</w:t>
      </w:r>
      <w:r w:rsidR="004C760B" w:rsidRPr="002D71DF">
        <w:t xml:space="preserve"> </w:t>
      </w:r>
      <w:r w:rsidRPr="002D71DF">
        <w:t>versions</w:t>
      </w:r>
      <w:r w:rsidR="004C760B" w:rsidRPr="002D71DF">
        <w:t xml:space="preserve"> </w:t>
      </w:r>
      <w:r w:rsidRPr="002D71DF">
        <w:t>of</w:t>
      </w:r>
      <w:r w:rsidR="004C760B" w:rsidRPr="002D71DF">
        <w:t xml:space="preserve"> </w:t>
      </w:r>
      <w:r w:rsidRPr="002D71DF">
        <w:t>the</w:t>
      </w:r>
      <w:r w:rsidR="004C760B" w:rsidRPr="002D71DF">
        <w:t xml:space="preserve"> </w:t>
      </w:r>
      <w:r w:rsidRPr="002D71DF">
        <w:t>NSW</w:t>
      </w:r>
      <w:r w:rsidR="004C760B" w:rsidRPr="002D71DF">
        <w:t xml:space="preserve"> </w:t>
      </w:r>
      <w:r w:rsidRPr="002D71DF">
        <w:t>Curriculum</w:t>
      </w:r>
      <w:r w:rsidR="004C760B" w:rsidRPr="002D71DF">
        <w:t xml:space="preserve"> </w:t>
      </w:r>
      <w:r w:rsidRPr="002D71DF">
        <w:t>and</w:t>
      </w:r>
      <w:r w:rsidR="004C760B" w:rsidRPr="002D71DF">
        <w:t xml:space="preserve"> </w:t>
      </w:r>
      <w:r w:rsidRPr="002D71DF">
        <w:t>syllabus</w:t>
      </w:r>
      <w:r w:rsidR="004C760B" w:rsidRPr="002D71DF">
        <w:t xml:space="preserve"> </w:t>
      </w:r>
      <w:r w:rsidRPr="002D71DF">
        <w:t>documents.</w:t>
      </w:r>
      <w:r w:rsidR="004C760B" w:rsidRPr="002D71DF">
        <w:t xml:space="preserve"> </w:t>
      </w:r>
      <w:r w:rsidRPr="002D71DF">
        <w:t>Please</w:t>
      </w:r>
      <w:r w:rsidR="004C760B" w:rsidRPr="002D71DF">
        <w:t xml:space="preserve"> </w:t>
      </w:r>
      <w:r w:rsidRPr="002D71DF">
        <w:t>visit</w:t>
      </w:r>
      <w:r w:rsidR="004C760B" w:rsidRPr="002D71DF">
        <w:t xml:space="preserve"> </w:t>
      </w:r>
      <w:r w:rsidRPr="002D71DF">
        <w:t>NESA</w:t>
      </w:r>
      <w:r w:rsidR="004C760B" w:rsidRPr="002D71DF">
        <w:t xml:space="preserve"> </w:t>
      </w:r>
      <w:hyperlink r:id="rId34" w:history="1">
        <w:r w:rsidRPr="002D71DF">
          <w:rPr>
            <w:rStyle w:val="Hyperlink"/>
          </w:rPr>
          <w:t>https://www.nsw.gov.au/education-and-training/nesa</w:t>
        </w:r>
      </w:hyperlink>
      <w:r w:rsidR="004C760B" w:rsidRPr="002D71DF">
        <w:t xml:space="preserve"> </w:t>
      </w:r>
      <w:r w:rsidRPr="002D71DF">
        <w:t>and</w:t>
      </w:r>
      <w:r w:rsidR="004C760B" w:rsidRPr="002D71DF">
        <w:t xml:space="preserve"> </w:t>
      </w:r>
      <w:r w:rsidRPr="002D71DF">
        <w:t>NSW</w:t>
      </w:r>
      <w:r w:rsidR="004C760B" w:rsidRPr="002D71DF">
        <w:t xml:space="preserve"> </w:t>
      </w:r>
      <w:r w:rsidRPr="002D71DF">
        <w:t>Curriculum</w:t>
      </w:r>
      <w:r w:rsidR="004C760B" w:rsidRPr="002D71DF">
        <w:t xml:space="preserve"> </w:t>
      </w:r>
      <w:hyperlink r:id="rId35" w:history="1">
        <w:r w:rsidRPr="002D71DF">
          <w:rPr>
            <w:rStyle w:val="Hyperlink"/>
          </w:rPr>
          <w:t>https://curriculum.nsw.edu.au</w:t>
        </w:r>
      </w:hyperlink>
      <w:r w:rsidRPr="002D71DF">
        <w:t>.</w:t>
      </w:r>
    </w:p>
    <w:p w14:paraId="6BE1E5BB" w14:textId="74166EF0" w:rsidR="000B5DD6" w:rsidRDefault="00506F9A" w:rsidP="00E63CC3">
      <w:hyperlink r:id="rId36" w:history="1">
        <w:r w:rsidRPr="002D71DF">
          <w:rPr>
            <w:rStyle w:val="Hyperlink"/>
          </w:rPr>
          <w:t>Drama</w:t>
        </w:r>
        <w:r w:rsidR="004C760B" w:rsidRPr="002D71DF">
          <w:rPr>
            <w:rStyle w:val="Hyperlink"/>
          </w:rPr>
          <w:t xml:space="preserve"> </w:t>
        </w:r>
        <w:r w:rsidRPr="002D71DF">
          <w:rPr>
            <w:rStyle w:val="Hyperlink"/>
          </w:rPr>
          <w:t>7</w:t>
        </w:r>
        <w:r w:rsidR="00D77067" w:rsidRPr="002D71DF">
          <w:rPr>
            <w:rStyle w:val="Hyperlink"/>
          </w:rPr>
          <w:t>–</w:t>
        </w:r>
        <w:r w:rsidRPr="002D71DF">
          <w:rPr>
            <w:rStyle w:val="Hyperlink"/>
          </w:rPr>
          <w:t>10</w:t>
        </w:r>
        <w:r w:rsidR="004C760B" w:rsidRPr="002D71DF">
          <w:rPr>
            <w:rStyle w:val="Hyperlink"/>
          </w:rPr>
          <w:t xml:space="preserve"> </w:t>
        </w:r>
        <w:r w:rsidRPr="002D71DF">
          <w:rPr>
            <w:rStyle w:val="Hyperlink"/>
          </w:rPr>
          <w:t>Syllabus</w:t>
        </w:r>
      </w:hyperlink>
      <w:r w:rsidR="00B119BA" w:rsidRPr="002D71DF">
        <w:t>©</w:t>
      </w:r>
      <w:r w:rsidR="004C760B" w:rsidRPr="002D71DF">
        <w:t xml:space="preserve"> </w:t>
      </w:r>
      <w:r w:rsidR="00B119BA" w:rsidRPr="002D71DF">
        <w:t>NSW</w:t>
      </w:r>
      <w:r w:rsidR="004C760B" w:rsidRPr="002D71DF">
        <w:t xml:space="preserve"> </w:t>
      </w:r>
      <w:r w:rsidR="00B119BA" w:rsidRPr="002D71DF">
        <w:t>Education</w:t>
      </w:r>
      <w:r w:rsidR="004C760B" w:rsidRPr="002D71DF">
        <w:t xml:space="preserve"> </w:t>
      </w:r>
      <w:r w:rsidR="00B119BA" w:rsidRPr="002D71DF">
        <w:t>Standards</w:t>
      </w:r>
      <w:r w:rsidR="004C760B" w:rsidRPr="002D71DF">
        <w:t xml:space="preserve"> </w:t>
      </w:r>
      <w:r w:rsidR="00B119BA" w:rsidRPr="002D71DF">
        <w:t>Authority</w:t>
      </w:r>
      <w:r w:rsidR="004C760B" w:rsidRPr="002D71DF">
        <w:t xml:space="preserve"> </w:t>
      </w:r>
      <w:r w:rsidR="00B119BA" w:rsidRPr="002D71DF">
        <w:t>(NESA)</w:t>
      </w:r>
      <w:r w:rsidR="004C760B" w:rsidRPr="002D71DF">
        <w:t xml:space="preserve"> </w:t>
      </w:r>
      <w:r w:rsidR="00B119BA" w:rsidRPr="002D71DF">
        <w:t>for</w:t>
      </w:r>
      <w:r w:rsidR="004C760B" w:rsidRPr="002D71DF">
        <w:t xml:space="preserve"> </w:t>
      </w:r>
      <w:r w:rsidR="00B119BA" w:rsidRPr="002D71DF">
        <w:t>and</w:t>
      </w:r>
      <w:r w:rsidR="004C760B" w:rsidRPr="002D71DF">
        <w:t xml:space="preserve"> </w:t>
      </w:r>
      <w:r w:rsidR="00B119BA" w:rsidRPr="002D71DF">
        <w:t>on</w:t>
      </w:r>
      <w:r w:rsidR="004C760B" w:rsidRPr="002D71DF">
        <w:t xml:space="preserve"> </w:t>
      </w:r>
      <w:r w:rsidR="00B119BA" w:rsidRPr="002D71DF">
        <w:t>behalf</w:t>
      </w:r>
      <w:r w:rsidR="004C760B" w:rsidRPr="002D71DF">
        <w:t xml:space="preserve"> </w:t>
      </w:r>
      <w:r w:rsidR="00B119BA" w:rsidRPr="002D71DF">
        <w:t>of</w:t>
      </w:r>
      <w:r w:rsidR="004C760B" w:rsidRPr="002D71DF">
        <w:t xml:space="preserve"> </w:t>
      </w:r>
      <w:r w:rsidR="00B119BA" w:rsidRPr="002D71DF">
        <w:t>the</w:t>
      </w:r>
      <w:r w:rsidR="004C760B" w:rsidRPr="002D71DF">
        <w:t xml:space="preserve"> </w:t>
      </w:r>
      <w:r w:rsidR="00B119BA" w:rsidRPr="002D71DF">
        <w:t>Crown</w:t>
      </w:r>
      <w:r w:rsidR="004C760B" w:rsidRPr="002D71DF">
        <w:t xml:space="preserve"> </w:t>
      </w:r>
      <w:r w:rsidR="00B119BA" w:rsidRPr="002D71DF">
        <w:t>in</w:t>
      </w:r>
      <w:r w:rsidR="004C760B" w:rsidRPr="002D71DF">
        <w:t xml:space="preserve"> </w:t>
      </w:r>
      <w:r w:rsidR="00B119BA" w:rsidRPr="002D71DF">
        <w:t>right</w:t>
      </w:r>
      <w:r w:rsidR="004C760B" w:rsidRPr="002D71DF">
        <w:t xml:space="preserve"> </w:t>
      </w:r>
      <w:r w:rsidR="00B119BA" w:rsidRPr="002D71DF">
        <w:t>of</w:t>
      </w:r>
      <w:r w:rsidR="004C760B" w:rsidRPr="002D71DF">
        <w:t xml:space="preserve"> </w:t>
      </w:r>
      <w:r w:rsidR="00B119BA" w:rsidRPr="002D71DF">
        <w:t>the</w:t>
      </w:r>
      <w:r w:rsidR="004C760B" w:rsidRPr="002D71DF">
        <w:t xml:space="preserve"> </w:t>
      </w:r>
      <w:r w:rsidR="00B119BA" w:rsidRPr="002D71DF">
        <w:t>State</w:t>
      </w:r>
      <w:r w:rsidR="004C760B" w:rsidRPr="002D71DF">
        <w:t xml:space="preserve"> </w:t>
      </w:r>
      <w:r w:rsidR="00B119BA" w:rsidRPr="002D71DF">
        <w:t>of</w:t>
      </w:r>
      <w:r w:rsidR="004C760B" w:rsidRPr="002D71DF">
        <w:t xml:space="preserve"> </w:t>
      </w:r>
      <w:r w:rsidR="00B119BA" w:rsidRPr="002D71DF">
        <w:t>New</w:t>
      </w:r>
      <w:r w:rsidR="004C760B" w:rsidRPr="002D71DF">
        <w:t xml:space="preserve"> </w:t>
      </w:r>
      <w:r w:rsidR="00B119BA" w:rsidRPr="002D71DF">
        <w:t>South</w:t>
      </w:r>
      <w:r w:rsidR="004C760B" w:rsidRPr="002D71DF">
        <w:t xml:space="preserve"> </w:t>
      </w:r>
      <w:r w:rsidR="00B119BA" w:rsidRPr="002D71DF">
        <w:t>Wales,</w:t>
      </w:r>
      <w:r w:rsidR="004C760B" w:rsidRPr="002D71DF">
        <w:t xml:space="preserve"> </w:t>
      </w:r>
      <w:r w:rsidR="00B119BA" w:rsidRPr="002D71DF">
        <w:t>202</w:t>
      </w:r>
      <w:r w:rsidR="00FA179D" w:rsidRPr="002D71DF">
        <w:t>3.</w:t>
      </w:r>
      <w:bookmarkEnd w:id="39"/>
    </w:p>
    <w:p w14:paraId="00C79DEF" w14:textId="6A01A320" w:rsidR="002E5012" w:rsidRPr="002D71DF" w:rsidRDefault="002E5012" w:rsidP="00E63CC3">
      <w:r w:rsidRPr="002E5012">
        <w:t>NESA (NSW Education Standards Authority) (n.d.)</w:t>
      </w:r>
      <w:r w:rsidR="007C7752">
        <w:t xml:space="preserve"> </w:t>
      </w:r>
      <w:hyperlink r:id="rId37" w:tgtFrame="_blank" w:history="1">
        <w:r w:rsidRPr="002E5012">
          <w:rPr>
            <w:rStyle w:val="Hyperlink"/>
          </w:rPr>
          <w:t>‘Glossary’</w:t>
        </w:r>
      </w:hyperlink>
      <w:r w:rsidRPr="002E5012">
        <w:t xml:space="preserve">, </w:t>
      </w:r>
      <w:r w:rsidR="009579D9">
        <w:rPr>
          <w:i/>
          <w:iCs/>
        </w:rPr>
        <w:t xml:space="preserve">Drama 7–10 </w:t>
      </w:r>
      <w:r w:rsidR="009579D9" w:rsidRPr="009579D9">
        <w:rPr>
          <w:i/>
          <w:iCs/>
        </w:rPr>
        <w:t>Syllabus</w:t>
      </w:r>
      <w:r w:rsidR="009579D9">
        <w:t xml:space="preserve">, </w:t>
      </w:r>
      <w:r w:rsidRPr="009579D9">
        <w:t>NSW</w:t>
      </w:r>
      <w:r w:rsidRPr="002E5012">
        <w:t xml:space="preserve"> Curriculum website, accessed </w:t>
      </w:r>
      <w:r>
        <w:t>2 June 2026</w:t>
      </w:r>
      <w:r w:rsidRPr="002E5012">
        <w:t>.</w:t>
      </w:r>
    </w:p>
    <w:p w14:paraId="085873BF" w14:textId="248A291B" w:rsidR="00831DBE" w:rsidRPr="002D71DF" w:rsidRDefault="00831DBE" w:rsidP="00E63CC3">
      <w:pPr>
        <w:sectPr w:rsidR="00831DBE" w:rsidRPr="002D71DF" w:rsidSect="002B10F3">
          <w:headerReference w:type="default" r:id="rId38"/>
          <w:footerReference w:type="default" r:id="rId39"/>
          <w:headerReference w:type="first" r:id="rId40"/>
          <w:footerReference w:type="first" r:id="rId41"/>
          <w:pgSz w:w="16838" w:h="11906" w:orient="landscape"/>
          <w:pgMar w:top="1134" w:right="1134" w:bottom="1134" w:left="1134" w:header="709" w:footer="709" w:gutter="0"/>
          <w:pgNumType w:start="0"/>
          <w:cols w:space="708"/>
          <w:titlePg/>
          <w:docGrid w:linePitch="360"/>
        </w:sectPr>
      </w:pPr>
    </w:p>
    <w:p w14:paraId="1A6A4661" w14:textId="77777777" w:rsidR="002370A7" w:rsidRPr="00E80FFD" w:rsidRDefault="002370A7" w:rsidP="002370A7">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7A1AB50D" w14:textId="77777777" w:rsidR="002370A7" w:rsidRPr="00E80FFD" w:rsidRDefault="002370A7" w:rsidP="002370A7">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DA0AE4E" w14:textId="77777777" w:rsidR="002370A7" w:rsidRDefault="002370A7" w:rsidP="002370A7">
      <w:r w:rsidRPr="00E80FFD">
        <w:t>Copyright material available in this resource</w:t>
      </w:r>
      <w:r>
        <w:t xml:space="preserve"> and owned by the NSW Department of Education is licensed under a </w:t>
      </w:r>
      <w:hyperlink r:id="rId42" w:history="1">
        <w:r w:rsidRPr="003B3E41">
          <w:rPr>
            <w:rStyle w:val="Hyperlink"/>
          </w:rPr>
          <w:t>Creative Commons Attribution 4.0 International (CC BY 4.0) license</w:t>
        </w:r>
      </w:hyperlink>
      <w:r>
        <w:t>.</w:t>
      </w:r>
    </w:p>
    <w:p w14:paraId="484BC678" w14:textId="77777777" w:rsidR="002370A7" w:rsidRDefault="002370A7" w:rsidP="002370A7">
      <w:pPr>
        <w:spacing w:line="276" w:lineRule="auto"/>
      </w:pPr>
      <w:r>
        <w:rPr>
          <w:noProof/>
        </w:rPr>
        <w:drawing>
          <wp:inline distT="0" distB="0" distL="0" distR="0" wp14:anchorId="0967FAAA" wp14:editId="7507EF59">
            <wp:extent cx="1228725" cy="428625"/>
            <wp:effectExtent l="0" t="0" r="9525" b="9525"/>
            <wp:docPr id="32" name="Picture 32" descr="Creative Commons Attribution licens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E09C53C" w14:textId="77777777" w:rsidR="002370A7" w:rsidRPr="00E80FFD" w:rsidRDefault="002370A7" w:rsidP="002370A7">
      <w:r w:rsidRPr="002D3434">
        <w:t xml:space="preserve">This license allows you to share and </w:t>
      </w:r>
      <w:r w:rsidRPr="00E80FFD">
        <w:t>adapt the material for any purpose, even commercially.</w:t>
      </w:r>
    </w:p>
    <w:p w14:paraId="77E047E4" w14:textId="77777777" w:rsidR="002370A7" w:rsidRPr="00E80FFD" w:rsidRDefault="002370A7" w:rsidP="002370A7">
      <w:r w:rsidRPr="00E80FFD">
        <w:t>Attribution should be given to © State of New South Wales (Department of Education), 202</w:t>
      </w:r>
      <w:r>
        <w:t>6</w:t>
      </w:r>
      <w:r w:rsidRPr="00E80FFD">
        <w:t>.</w:t>
      </w:r>
    </w:p>
    <w:p w14:paraId="7232DF66" w14:textId="77777777" w:rsidR="002370A7" w:rsidRPr="002D3434" w:rsidRDefault="002370A7" w:rsidP="002370A7">
      <w:r w:rsidRPr="00E80FFD">
        <w:t>Material in this resource not available</w:t>
      </w:r>
      <w:r w:rsidRPr="002D3434">
        <w:t xml:space="preserve"> under a Creative Commons license:</w:t>
      </w:r>
    </w:p>
    <w:p w14:paraId="24B149B6" w14:textId="77777777" w:rsidR="002370A7" w:rsidRPr="002D3434" w:rsidRDefault="002370A7" w:rsidP="002370A7">
      <w:pPr>
        <w:pStyle w:val="ListBullet"/>
        <w:spacing w:line="276" w:lineRule="auto"/>
        <w:contextualSpacing/>
      </w:pPr>
      <w:r w:rsidRPr="002D3434">
        <w:t>the NSW Department of Education logo, other logos and trademark-protected material</w:t>
      </w:r>
    </w:p>
    <w:p w14:paraId="4065961F" w14:textId="77777777" w:rsidR="002370A7" w:rsidRPr="002D3434" w:rsidRDefault="002370A7" w:rsidP="002370A7">
      <w:pPr>
        <w:pStyle w:val="ListBullet"/>
        <w:spacing w:line="276" w:lineRule="auto"/>
        <w:contextualSpacing/>
      </w:pPr>
      <w:r w:rsidRPr="002D3434">
        <w:t>material owned by a third party that has been reproduced with permission. You will need to obtain permission from the third party to reuse its material.</w:t>
      </w:r>
    </w:p>
    <w:p w14:paraId="143CF649" w14:textId="77777777" w:rsidR="002370A7" w:rsidRPr="003B3E41" w:rsidRDefault="002370A7" w:rsidP="002370A7">
      <w:pPr>
        <w:pStyle w:val="FeatureBox2"/>
        <w:spacing w:line="276" w:lineRule="auto"/>
        <w:rPr>
          <w:rStyle w:val="Strong"/>
        </w:rPr>
      </w:pPr>
      <w:r w:rsidRPr="003B3E41">
        <w:rPr>
          <w:rStyle w:val="Strong"/>
        </w:rPr>
        <w:t>Links to third-party material and websites</w:t>
      </w:r>
    </w:p>
    <w:p w14:paraId="01C10BE4" w14:textId="77777777" w:rsidR="002370A7" w:rsidRDefault="002370A7" w:rsidP="002370A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C4F7D04" w14:textId="28D7BBD9" w:rsidR="0009278C" w:rsidRPr="001C764D" w:rsidRDefault="002370A7" w:rsidP="002370A7">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09278C" w:rsidRPr="001C764D" w:rsidSect="002370A7">
      <w:headerReference w:type="default" r:id="rId44"/>
      <w:footerReference w:type="default" r:id="rId45"/>
      <w:headerReference w:type="first" r:id="rId46"/>
      <w:footerReference w:type="first" r:id="rId4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DB6EC" w14:textId="77777777" w:rsidR="007B04E7" w:rsidRPr="002D71DF" w:rsidRDefault="007B04E7" w:rsidP="00E51733">
      <w:r w:rsidRPr="002D71DF">
        <w:separator/>
      </w:r>
    </w:p>
    <w:p w14:paraId="1D8F6430" w14:textId="77777777" w:rsidR="007B04E7" w:rsidRPr="002D71DF" w:rsidRDefault="007B04E7"/>
  </w:endnote>
  <w:endnote w:type="continuationSeparator" w:id="0">
    <w:p w14:paraId="14DBECF9" w14:textId="77777777" w:rsidR="007B04E7" w:rsidRPr="002D71DF" w:rsidRDefault="007B04E7" w:rsidP="00E51733">
      <w:r w:rsidRPr="002D71DF">
        <w:continuationSeparator/>
      </w:r>
    </w:p>
    <w:p w14:paraId="541ED703" w14:textId="77777777" w:rsidR="007B04E7" w:rsidRPr="002D71DF" w:rsidRDefault="007B04E7"/>
  </w:endnote>
  <w:endnote w:type="continuationNotice" w:id="1">
    <w:p w14:paraId="20B518DA" w14:textId="77777777" w:rsidR="007B04E7" w:rsidRPr="002D71DF" w:rsidRDefault="007B04E7">
      <w:pPr>
        <w:spacing w:before="0" w:after="0" w:line="240" w:lineRule="auto"/>
      </w:pPr>
    </w:p>
    <w:p w14:paraId="5E8731B8" w14:textId="77777777" w:rsidR="007B04E7" w:rsidRPr="002D71DF" w:rsidRDefault="007B04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Roman">
    <w:altName w:val="Times New Roman"/>
    <w:charset w:val="00"/>
    <w:family w:val="roman"/>
    <w:pitch w:val="default"/>
  </w:font>
  <w:font w:name="Public Sans Light">
    <w:panose1 w:val="00000000000000000000"/>
    <w:charset w:val="00"/>
    <w:family w:val="auto"/>
    <w:pitch w:val="variable"/>
    <w:sig w:usb0="A00000FF" w:usb1="4000205B" w:usb2="00000000" w:usb3="00000000" w:csb0="00000193" w:csb1="00000000"/>
    <w:embedRegular r:id="rId1" w:fontKey="{AB4E7F21-37AC-4D52-933B-1D7D36F48710}"/>
  </w:font>
  <w:font w:name="Calibri">
    <w:panose1 w:val="020F0502020204030204"/>
    <w:charset w:val="00"/>
    <w:family w:val="swiss"/>
    <w:pitch w:val="variable"/>
    <w:sig w:usb0="E4002EFF" w:usb1="C200247B" w:usb2="00000009" w:usb3="00000000" w:csb0="000001FF" w:csb1="00000000"/>
    <w:embedRegular r:id="rId2" w:fontKey="{254C0C08-6936-4947-B2C9-D1C2BAC755EE}"/>
    <w:embedBold r:id="rId3" w:fontKey="{0DFBFD06-7B2B-4ED9-9025-0D66AACE7F68}"/>
    <w:embedItalic r:id="rId4" w:fontKey="{2C709BAF-1AA4-408C-BD7B-6F27EAC31A3A}"/>
    <w:embedBoldItalic r:id="rId5" w:fontKey="{858D0348-6E53-49D3-B611-F591F25A09E4}"/>
  </w:font>
  <w:font w:name="Cordia New">
    <w:panose1 w:val="020B0304020202020204"/>
    <w:charset w:val="DE"/>
    <w:family w:val="swiss"/>
    <w:pitch w:val="variable"/>
    <w:sig w:usb0="81000003" w:usb1="00000000" w:usb2="00000000" w:usb3="00000000" w:csb0="00010001" w:csb1="00000000"/>
    <w:embedRegular r:id="rId6" w:fontKey="{635BD1CB-0FEE-4F59-93A3-ACB61247440D}"/>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8778778C-F82B-46D3-AEA1-F11E0BA92732}"/>
    <w:embedItalic r:id="rId8" w:fontKey="{534D5C2E-9E4D-4ACE-8094-A3A72D175AA5}"/>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9" w:fontKey="{63ABA067-184C-4BF5-BB36-3F88745C924A}"/>
  </w:font>
  <w:font w:name="Calibri Light">
    <w:panose1 w:val="020F0302020204030204"/>
    <w:charset w:val="00"/>
    <w:family w:val="swiss"/>
    <w:pitch w:val="variable"/>
    <w:sig w:usb0="E4002EFF" w:usb1="C200247B" w:usb2="00000009" w:usb3="00000000" w:csb0="000001FF" w:csb1="00000000"/>
    <w:embedRegular r:id="rId10" w:fontKey="{10CCE4DC-2573-4F32-935D-5B1883728E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827D" w14:textId="33D228E9" w:rsidR="00191D82" w:rsidRPr="002D71DF" w:rsidRDefault="00191D82" w:rsidP="00191D82">
    <w:pPr>
      <w:pStyle w:val="Footer"/>
    </w:pPr>
    <w:r w:rsidRPr="002D71DF">
      <w:t>©</w:t>
    </w:r>
    <w:r w:rsidR="004C760B" w:rsidRPr="002D71DF">
      <w:t xml:space="preserve"> </w:t>
    </w:r>
    <w:r w:rsidRPr="002D71DF">
      <w:t>NSW</w:t>
    </w:r>
    <w:r w:rsidR="004C760B" w:rsidRPr="002D71DF">
      <w:t xml:space="preserve"> </w:t>
    </w:r>
    <w:r w:rsidRPr="002D71DF">
      <w:t>Department</w:t>
    </w:r>
    <w:r w:rsidR="004C760B" w:rsidRPr="002D71DF">
      <w:t xml:space="preserve"> </w:t>
    </w:r>
    <w:r w:rsidRPr="002D71DF">
      <w:t>of</w:t>
    </w:r>
    <w:r w:rsidR="004C760B" w:rsidRPr="002D71DF">
      <w:t xml:space="preserve"> </w:t>
    </w:r>
    <w:r w:rsidRPr="002D71DF">
      <w:t>Education,</w:t>
    </w:r>
    <w:r w:rsidR="004C760B" w:rsidRPr="002D71DF">
      <w:t xml:space="preserve"> </w:t>
    </w:r>
    <w:r w:rsidR="00285875">
      <w:t>Jun-26</w:t>
    </w:r>
    <w:r w:rsidRPr="002D71DF">
      <w:ptab w:relativeTo="margin" w:alignment="right" w:leader="none"/>
    </w:r>
    <w:r w:rsidRPr="002D71DF">
      <w:rPr>
        <w:b/>
        <w:noProof/>
        <w:sz w:val="28"/>
        <w:szCs w:val="28"/>
      </w:rPr>
      <w:drawing>
        <wp:inline distT="0" distB="0" distL="0" distR="0" wp14:anchorId="45AAD8C4" wp14:editId="464AAB7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86E2" w14:textId="77777777" w:rsidR="00191D82" w:rsidRPr="002D71DF" w:rsidRDefault="00191D82" w:rsidP="00191D82">
    <w:pPr>
      <w:pStyle w:val="Logo"/>
      <w:ind w:right="-31"/>
      <w:jc w:val="right"/>
    </w:pPr>
    <w:r w:rsidRPr="002D71DF">
      <w:rPr>
        <w:noProof/>
      </w:rPr>
      <w:drawing>
        <wp:inline distT="0" distB="0" distL="0" distR="0" wp14:anchorId="52E74DF6" wp14:editId="0EA6C99C">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36C87" w14:textId="77777777" w:rsidR="002370A7" w:rsidRDefault="002370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CF372" w14:textId="77777777" w:rsidR="002370A7" w:rsidRPr="00E80FFD" w:rsidRDefault="002370A7"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7790B" w14:textId="77777777" w:rsidR="007B04E7" w:rsidRPr="002D71DF" w:rsidRDefault="007B04E7" w:rsidP="00E51733">
      <w:r w:rsidRPr="002D71DF">
        <w:separator/>
      </w:r>
    </w:p>
    <w:p w14:paraId="4B3B77D5" w14:textId="77777777" w:rsidR="007B04E7" w:rsidRPr="002D71DF" w:rsidRDefault="007B04E7"/>
  </w:footnote>
  <w:footnote w:type="continuationSeparator" w:id="0">
    <w:p w14:paraId="616FD286" w14:textId="77777777" w:rsidR="007B04E7" w:rsidRPr="002D71DF" w:rsidRDefault="007B04E7" w:rsidP="00E51733">
      <w:r w:rsidRPr="002D71DF">
        <w:continuationSeparator/>
      </w:r>
    </w:p>
    <w:p w14:paraId="19EC3BE5" w14:textId="77777777" w:rsidR="007B04E7" w:rsidRPr="002D71DF" w:rsidRDefault="007B04E7"/>
  </w:footnote>
  <w:footnote w:type="continuationNotice" w:id="1">
    <w:p w14:paraId="3CA2BB61" w14:textId="77777777" w:rsidR="007B04E7" w:rsidRPr="002D71DF" w:rsidRDefault="007B04E7">
      <w:pPr>
        <w:spacing w:before="0" w:after="0" w:line="240" w:lineRule="auto"/>
      </w:pPr>
    </w:p>
    <w:p w14:paraId="49FB5752" w14:textId="77777777" w:rsidR="007B04E7" w:rsidRPr="002D71DF" w:rsidRDefault="007B04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443FB" w14:textId="4CA3E7AE" w:rsidR="00191D82" w:rsidRPr="002D71DF" w:rsidRDefault="00191D82" w:rsidP="00191D82">
    <w:pPr>
      <w:pStyle w:val="Documentname"/>
    </w:pPr>
    <w:r w:rsidRPr="002D71DF">
      <w:t>Drama</w:t>
    </w:r>
    <w:r w:rsidR="004C760B" w:rsidRPr="002D71DF">
      <w:t xml:space="preserve"> </w:t>
    </w:r>
    <w:r w:rsidRPr="002D71DF">
      <w:t>Stage</w:t>
    </w:r>
    <w:r w:rsidR="004C760B" w:rsidRPr="002D71DF">
      <w:t xml:space="preserve"> </w:t>
    </w:r>
    <w:r w:rsidR="005B1DF4" w:rsidRPr="002D71DF">
      <w:t>5</w:t>
    </w:r>
    <w:r w:rsidR="004C760B" w:rsidRPr="002D71DF">
      <w:t xml:space="preserve"> </w:t>
    </w:r>
    <w:r w:rsidRPr="002D71DF">
      <w:t>(Year</w:t>
    </w:r>
    <w:r w:rsidR="004C760B" w:rsidRPr="002D71DF">
      <w:t xml:space="preserve"> </w:t>
    </w:r>
    <w:r w:rsidR="00B35045" w:rsidRPr="002D71DF">
      <w:t>10</w:t>
    </w:r>
    <w:r w:rsidRPr="002D71DF">
      <w:t>)</w:t>
    </w:r>
    <w:r w:rsidR="004C760B" w:rsidRPr="002D71DF">
      <w:t xml:space="preserve"> </w:t>
    </w:r>
    <w:r w:rsidRPr="002D71DF">
      <w:t>–</w:t>
    </w:r>
    <w:r w:rsidR="007F7C97">
      <w:t xml:space="preserve"> sample unit –</w:t>
    </w:r>
    <w:r w:rsidR="004C760B" w:rsidRPr="002D71DF">
      <w:t xml:space="preserve"> </w:t>
    </w:r>
    <w:r w:rsidR="00B35045" w:rsidRPr="002D71DF">
      <w:t>Finding</w:t>
    </w:r>
    <w:r w:rsidR="004C760B" w:rsidRPr="002D71DF">
      <w:t xml:space="preserve"> </w:t>
    </w:r>
    <w:r w:rsidR="00B35045" w:rsidRPr="002D71DF">
      <w:t>voice</w:t>
    </w:r>
    <w:r w:rsidR="004C760B" w:rsidRPr="002D71DF">
      <w:t xml:space="preserve"> </w:t>
    </w:r>
    <w:r w:rsidR="00AB6842" w:rsidRPr="002D71DF">
      <w:t>–</w:t>
    </w:r>
    <w:r w:rsidR="004C760B" w:rsidRPr="002D71DF">
      <w:t xml:space="preserve"> </w:t>
    </w:r>
    <w:r w:rsidR="00AB6842" w:rsidRPr="002D71DF">
      <w:t>crafting</w:t>
    </w:r>
    <w:r w:rsidR="004C760B" w:rsidRPr="002D71DF">
      <w:t xml:space="preserve"> </w:t>
    </w:r>
    <w:r w:rsidR="00AB6842" w:rsidRPr="002D71DF">
      <w:t>a</w:t>
    </w:r>
    <w:r w:rsidR="004C760B" w:rsidRPr="002D71DF">
      <w:t xml:space="preserve"> </w:t>
    </w:r>
    <w:r w:rsidR="00AB6842" w:rsidRPr="002D71DF">
      <w:t>pl</w:t>
    </w:r>
    <w:r w:rsidR="00365908" w:rsidRPr="002D71DF">
      <w:t>ay</w:t>
    </w:r>
    <w:r w:rsidR="004C760B" w:rsidRPr="002D71DF">
      <w:t xml:space="preserve"> </w:t>
    </w:r>
    <w:r w:rsidR="00C52E24" w:rsidRPr="002D71DF">
      <w:t>(Part</w:t>
    </w:r>
    <w:r w:rsidR="004C760B" w:rsidRPr="002D71DF">
      <w:t xml:space="preserve"> </w:t>
    </w:r>
    <w:r w:rsidR="00C52E24" w:rsidRPr="002D71DF">
      <w:t>1</w:t>
    </w:r>
    <w:r w:rsidR="004C760B" w:rsidRPr="002D71DF">
      <w:t xml:space="preserve"> </w:t>
    </w:r>
    <w:r w:rsidR="00C52E24" w:rsidRPr="002D71DF">
      <w:t>of</w:t>
    </w:r>
    <w:r w:rsidR="004C760B" w:rsidRPr="002D71DF">
      <w:t xml:space="preserve"> </w:t>
    </w:r>
    <w:r w:rsidR="00C52E24" w:rsidRPr="002D71DF">
      <w:t>2)</w:t>
    </w:r>
    <w:r w:rsidR="004C760B" w:rsidRPr="002D71DF">
      <w:t xml:space="preserve"> </w:t>
    </w:r>
    <w:r w:rsidRPr="002D71DF">
      <w:t>|</w:t>
    </w:r>
    <w:r w:rsidR="004C760B" w:rsidRPr="002D71DF">
      <w:t xml:space="preserve"> </w:t>
    </w:r>
    <w:r w:rsidRPr="002D71DF">
      <w:fldChar w:fldCharType="begin"/>
    </w:r>
    <w:r w:rsidRPr="002D71DF">
      <w:instrText xml:space="preserve"> PAGE   \* MERGEFORMAT </w:instrText>
    </w:r>
    <w:r w:rsidRPr="002D71DF">
      <w:fldChar w:fldCharType="separate"/>
    </w:r>
    <w:r w:rsidRPr="002D71DF">
      <w:t>1</w:t>
    </w:r>
    <w:r w:rsidRPr="002D71DF">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C006F" w14:textId="2DD25D53" w:rsidR="00F935B8" w:rsidRPr="002D71DF" w:rsidRDefault="007B04E7" w:rsidP="00F935B8">
    <w:pPr>
      <w:pStyle w:val="Header"/>
      <w:spacing w:after="0"/>
      <w:rPr>
        <w:noProof w:val="0"/>
      </w:rPr>
    </w:pPr>
    <w:r>
      <w:rPr>
        <w:noProof w:val="0"/>
      </w:rPr>
      <w:pict w14:anchorId="3FD00C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935B8" w:rsidRPr="002D71DF">
      <w:rPr>
        <w:noProof w:val="0"/>
      </w:rPr>
      <w:t>NSW</w:t>
    </w:r>
    <w:r w:rsidR="004C760B" w:rsidRPr="002D71DF">
      <w:rPr>
        <w:noProof w:val="0"/>
      </w:rPr>
      <w:t xml:space="preserve"> </w:t>
    </w:r>
    <w:r w:rsidR="00F935B8" w:rsidRPr="002D71DF">
      <w:rPr>
        <w:noProof w:val="0"/>
      </w:rPr>
      <w:t>Department</w:t>
    </w:r>
    <w:r w:rsidR="004C760B" w:rsidRPr="002D71DF">
      <w:rPr>
        <w:noProof w:val="0"/>
      </w:rPr>
      <w:t xml:space="preserve"> </w:t>
    </w:r>
    <w:r w:rsidR="00F935B8" w:rsidRPr="002D71DF">
      <w:rPr>
        <w:noProof w:val="0"/>
      </w:rPr>
      <w:t>of</w:t>
    </w:r>
    <w:r w:rsidR="004C760B" w:rsidRPr="002D71DF">
      <w:rPr>
        <w:noProof w:val="0"/>
      </w:rPr>
      <w:t xml:space="preserve"> </w:t>
    </w:r>
    <w:r w:rsidR="00F935B8" w:rsidRPr="002D71DF">
      <w:rPr>
        <w:noProof w:val="0"/>
      </w:rPr>
      <w:t>Education</w:t>
    </w:r>
    <w:r w:rsidR="00F935B8" w:rsidRPr="002D71DF">
      <w:rPr>
        <w:noProof w:val="0"/>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60DE3" w14:textId="77777777" w:rsidR="002370A7" w:rsidRDefault="002370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487CA" w14:textId="77777777" w:rsidR="002370A7" w:rsidRPr="00FA6449" w:rsidRDefault="002370A7"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39247A2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1C28944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829E738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633241"/>
    <w:multiLevelType w:val="hybridMultilevel"/>
    <w:tmpl w:val="FA3683EE"/>
    <w:lvl w:ilvl="0" w:tplc="AB962DA8">
      <w:start w:val="1"/>
      <w:numFmt w:val="bullet"/>
      <w:lvlText w:val=""/>
      <w:lvlJc w:val="left"/>
      <w:pPr>
        <w:ind w:left="720" w:hanging="360"/>
      </w:pPr>
      <w:rPr>
        <w:rFonts w:ascii="Symbol" w:hAnsi="Symbol" w:hint="default"/>
      </w:rPr>
    </w:lvl>
    <w:lvl w:ilvl="1" w:tplc="10108800">
      <w:start w:val="1"/>
      <w:numFmt w:val="bullet"/>
      <w:lvlText w:val="o"/>
      <w:lvlJc w:val="left"/>
      <w:pPr>
        <w:ind w:left="1440" w:hanging="360"/>
      </w:pPr>
      <w:rPr>
        <w:rFonts w:ascii="Courier New" w:hAnsi="Courier New" w:hint="default"/>
      </w:rPr>
    </w:lvl>
    <w:lvl w:ilvl="2" w:tplc="06B0F85A">
      <w:start w:val="1"/>
      <w:numFmt w:val="bullet"/>
      <w:lvlText w:val=""/>
      <w:lvlJc w:val="left"/>
      <w:pPr>
        <w:ind w:left="2160" w:hanging="360"/>
      </w:pPr>
      <w:rPr>
        <w:rFonts w:ascii="Wingdings" w:hAnsi="Wingdings" w:hint="default"/>
      </w:rPr>
    </w:lvl>
    <w:lvl w:ilvl="3" w:tplc="1A547318">
      <w:start w:val="1"/>
      <w:numFmt w:val="bullet"/>
      <w:lvlText w:val=""/>
      <w:lvlJc w:val="left"/>
      <w:pPr>
        <w:ind w:left="2880" w:hanging="360"/>
      </w:pPr>
      <w:rPr>
        <w:rFonts w:ascii="Symbol" w:hAnsi="Symbol" w:hint="default"/>
      </w:rPr>
    </w:lvl>
    <w:lvl w:ilvl="4" w:tplc="E6641032">
      <w:start w:val="1"/>
      <w:numFmt w:val="bullet"/>
      <w:lvlText w:val="o"/>
      <w:lvlJc w:val="left"/>
      <w:pPr>
        <w:ind w:left="3600" w:hanging="360"/>
      </w:pPr>
      <w:rPr>
        <w:rFonts w:ascii="Courier New" w:hAnsi="Courier New" w:hint="default"/>
      </w:rPr>
    </w:lvl>
    <w:lvl w:ilvl="5" w:tplc="D1449E1E">
      <w:start w:val="1"/>
      <w:numFmt w:val="bullet"/>
      <w:lvlText w:val=""/>
      <w:lvlJc w:val="left"/>
      <w:pPr>
        <w:ind w:left="4320" w:hanging="360"/>
      </w:pPr>
      <w:rPr>
        <w:rFonts w:ascii="Wingdings" w:hAnsi="Wingdings" w:hint="default"/>
      </w:rPr>
    </w:lvl>
    <w:lvl w:ilvl="6" w:tplc="9078C8DE">
      <w:start w:val="1"/>
      <w:numFmt w:val="bullet"/>
      <w:lvlText w:val=""/>
      <w:lvlJc w:val="left"/>
      <w:pPr>
        <w:ind w:left="5040" w:hanging="360"/>
      </w:pPr>
      <w:rPr>
        <w:rFonts w:ascii="Symbol" w:hAnsi="Symbol" w:hint="default"/>
      </w:rPr>
    </w:lvl>
    <w:lvl w:ilvl="7" w:tplc="A4DE6E24">
      <w:start w:val="1"/>
      <w:numFmt w:val="bullet"/>
      <w:lvlText w:val="o"/>
      <w:lvlJc w:val="left"/>
      <w:pPr>
        <w:ind w:left="5760" w:hanging="360"/>
      </w:pPr>
      <w:rPr>
        <w:rFonts w:ascii="Courier New" w:hAnsi="Courier New" w:hint="default"/>
      </w:rPr>
    </w:lvl>
    <w:lvl w:ilvl="8" w:tplc="B8AE9046">
      <w:start w:val="1"/>
      <w:numFmt w:val="bullet"/>
      <w:lvlText w:val=""/>
      <w:lvlJc w:val="left"/>
      <w:pPr>
        <w:ind w:left="6480" w:hanging="360"/>
      </w:pPr>
      <w:rPr>
        <w:rFonts w:ascii="Wingdings" w:hAnsi="Wingdings" w:hint="default"/>
      </w:rPr>
    </w:lvl>
  </w:abstractNum>
  <w:abstractNum w:abstractNumId="5" w15:restartNumberingAfterBreak="0">
    <w:nsid w:val="05611759"/>
    <w:multiLevelType w:val="hybridMultilevel"/>
    <w:tmpl w:val="B3FA2FA2"/>
    <w:lvl w:ilvl="0" w:tplc="5E6EF5AE">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EE20A4"/>
    <w:multiLevelType w:val="hybridMultilevel"/>
    <w:tmpl w:val="CC800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4AB20E"/>
    <w:multiLevelType w:val="hybridMultilevel"/>
    <w:tmpl w:val="229294C4"/>
    <w:lvl w:ilvl="0" w:tplc="BC9AF348">
      <w:start w:val="1"/>
      <w:numFmt w:val="bullet"/>
      <w:lvlText w:val=""/>
      <w:lvlJc w:val="left"/>
      <w:pPr>
        <w:ind w:left="720" w:hanging="360"/>
      </w:pPr>
      <w:rPr>
        <w:rFonts w:ascii="Symbol" w:hAnsi="Symbol" w:hint="default"/>
      </w:rPr>
    </w:lvl>
    <w:lvl w:ilvl="1" w:tplc="C32605B2">
      <w:start w:val="1"/>
      <w:numFmt w:val="bullet"/>
      <w:lvlText w:val="o"/>
      <w:lvlJc w:val="left"/>
      <w:pPr>
        <w:ind w:left="1440" w:hanging="360"/>
      </w:pPr>
      <w:rPr>
        <w:rFonts w:ascii="Courier New" w:hAnsi="Courier New" w:hint="default"/>
      </w:rPr>
    </w:lvl>
    <w:lvl w:ilvl="2" w:tplc="D548C9FE">
      <w:start w:val="1"/>
      <w:numFmt w:val="bullet"/>
      <w:lvlText w:val=""/>
      <w:lvlJc w:val="left"/>
      <w:pPr>
        <w:ind w:left="2160" w:hanging="360"/>
      </w:pPr>
      <w:rPr>
        <w:rFonts w:ascii="Wingdings" w:hAnsi="Wingdings" w:hint="default"/>
      </w:rPr>
    </w:lvl>
    <w:lvl w:ilvl="3" w:tplc="A0AA49E6">
      <w:start w:val="1"/>
      <w:numFmt w:val="bullet"/>
      <w:lvlText w:val=""/>
      <w:lvlJc w:val="left"/>
      <w:pPr>
        <w:ind w:left="2880" w:hanging="360"/>
      </w:pPr>
      <w:rPr>
        <w:rFonts w:ascii="Symbol" w:hAnsi="Symbol" w:hint="default"/>
      </w:rPr>
    </w:lvl>
    <w:lvl w:ilvl="4" w:tplc="79BED35E">
      <w:start w:val="1"/>
      <w:numFmt w:val="bullet"/>
      <w:lvlText w:val="o"/>
      <w:lvlJc w:val="left"/>
      <w:pPr>
        <w:ind w:left="3600" w:hanging="360"/>
      </w:pPr>
      <w:rPr>
        <w:rFonts w:ascii="Courier New" w:hAnsi="Courier New" w:hint="default"/>
      </w:rPr>
    </w:lvl>
    <w:lvl w:ilvl="5" w:tplc="50BEE8A0">
      <w:start w:val="1"/>
      <w:numFmt w:val="bullet"/>
      <w:lvlText w:val=""/>
      <w:lvlJc w:val="left"/>
      <w:pPr>
        <w:ind w:left="4320" w:hanging="360"/>
      </w:pPr>
      <w:rPr>
        <w:rFonts w:ascii="Wingdings" w:hAnsi="Wingdings" w:hint="default"/>
      </w:rPr>
    </w:lvl>
    <w:lvl w:ilvl="6" w:tplc="C096D9EA">
      <w:start w:val="1"/>
      <w:numFmt w:val="bullet"/>
      <w:lvlText w:val=""/>
      <w:lvlJc w:val="left"/>
      <w:pPr>
        <w:ind w:left="5040" w:hanging="360"/>
      </w:pPr>
      <w:rPr>
        <w:rFonts w:ascii="Symbol" w:hAnsi="Symbol" w:hint="default"/>
      </w:rPr>
    </w:lvl>
    <w:lvl w:ilvl="7" w:tplc="6E9848D0">
      <w:start w:val="1"/>
      <w:numFmt w:val="bullet"/>
      <w:lvlText w:val="o"/>
      <w:lvlJc w:val="left"/>
      <w:pPr>
        <w:ind w:left="5760" w:hanging="360"/>
      </w:pPr>
      <w:rPr>
        <w:rFonts w:ascii="Courier New" w:hAnsi="Courier New" w:hint="default"/>
      </w:rPr>
    </w:lvl>
    <w:lvl w:ilvl="8" w:tplc="C3B48C02">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7760F7"/>
    <w:multiLevelType w:val="hybridMultilevel"/>
    <w:tmpl w:val="449EB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CE42E4"/>
    <w:multiLevelType w:val="hybridMultilevel"/>
    <w:tmpl w:val="D2EAFA5E"/>
    <w:lvl w:ilvl="0" w:tplc="87CC055A">
      <w:start w:val="1"/>
      <w:numFmt w:val="bullet"/>
      <w:lvlText w:val=""/>
      <w:lvlJc w:val="left"/>
      <w:pPr>
        <w:ind w:left="1280" w:hanging="360"/>
      </w:pPr>
      <w:rPr>
        <w:rFonts w:ascii="Symbol" w:hAnsi="Symbol"/>
      </w:rPr>
    </w:lvl>
    <w:lvl w:ilvl="1" w:tplc="B6AA4346">
      <w:start w:val="1"/>
      <w:numFmt w:val="bullet"/>
      <w:lvlText w:val=""/>
      <w:lvlJc w:val="left"/>
      <w:pPr>
        <w:ind w:left="1280" w:hanging="360"/>
      </w:pPr>
      <w:rPr>
        <w:rFonts w:ascii="Symbol" w:hAnsi="Symbol"/>
      </w:rPr>
    </w:lvl>
    <w:lvl w:ilvl="2" w:tplc="621082A0">
      <w:start w:val="1"/>
      <w:numFmt w:val="bullet"/>
      <w:lvlText w:val=""/>
      <w:lvlJc w:val="left"/>
      <w:pPr>
        <w:ind w:left="1280" w:hanging="360"/>
      </w:pPr>
      <w:rPr>
        <w:rFonts w:ascii="Symbol" w:hAnsi="Symbol"/>
      </w:rPr>
    </w:lvl>
    <w:lvl w:ilvl="3" w:tplc="D0B069EC">
      <w:start w:val="1"/>
      <w:numFmt w:val="bullet"/>
      <w:lvlText w:val=""/>
      <w:lvlJc w:val="left"/>
      <w:pPr>
        <w:ind w:left="1280" w:hanging="360"/>
      </w:pPr>
      <w:rPr>
        <w:rFonts w:ascii="Symbol" w:hAnsi="Symbol"/>
      </w:rPr>
    </w:lvl>
    <w:lvl w:ilvl="4" w:tplc="FE6C3184">
      <w:start w:val="1"/>
      <w:numFmt w:val="bullet"/>
      <w:lvlText w:val=""/>
      <w:lvlJc w:val="left"/>
      <w:pPr>
        <w:ind w:left="1280" w:hanging="360"/>
      </w:pPr>
      <w:rPr>
        <w:rFonts w:ascii="Symbol" w:hAnsi="Symbol"/>
      </w:rPr>
    </w:lvl>
    <w:lvl w:ilvl="5" w:tplc="2398C994">
      <w:start w:val="1"/>
      <w:numFmt w:val="bullet"/>
      <w:lvlText w:val=""/>
      <w:lvlJc w:val="left"/>
      <w:pPr>
        <w:ind w:left="1280" w:hanging="360"/>
      </w:pPr>
      <w:rPr>
        <w:rFonts w:ascii="Symbol" w:hAnsi="Symbol"/>
      </w:rPr>
    </w:lvl>
    <w:lvl w:ilvl="6" w:tplc="B0308D40">
      <w:start w:val="1"/>
      <w:numFmt w:val="bullet"/>
      <w:lvlText w:val=""/>
      <w:lvlJc w:val="left"/>
      <w:pPr>
        <w:ind w:left="1280" w:hanging="360"/>
      </w:pPr>
      <w:rPr>
        <w:rFonts w:ascii="Symbol" w:hAnsi="Symbol"/>
      </w:rPr>
    </w:lvl>
    <w:lvl w:ilvl="7" w:tplc="56649472">
      <w:start w:val="1"/>
      <w:numFmt w:val="bullet"/>
      <w:lvlText w:val=""/>
      <w:lvlJc w:val="left"/>
      <w:pPr>
        <w:ind w:left="1280" w:hanging="360"/>
      </w:pPr>
      <w:rPr>
        <w:rFonts w:ascii="Symbol" w:hAnsi="Symbol"/>
      </w:rPr>
    </w:lvl>
    <w:lvl w:ilvl="8" w:tplc="5ABE975E">
      <w:start w:val="1"/>
      <w:numFmt w:val="bullet"/>
      <w:lvlText w:val=""/>
      <w:lvlJc w:val="left"/>
      <w:pPr>
        <w:ind w:left="1280" w:hanging="360"/>
      </w:pPr>
      <w:rPr>
        <w:rFonts w:ascii="Symbol" w:hAnsi="Symbol"/>
      </w:rPr>
    </w:lvl>
  </w:abstractNum>
  <w:abstractNum w:abstractNumId="11"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3DC338A"/>
    <w:multiLevelType w:val="hybridMultilevel"/>
    <w:tmpl w:val="F8B02016"/>
    <w:styleLink w:val="Numbered"/>
    <w:lvl w:ilvl="0" w:tplc="5F1ABE14">
      <w:start w:val="1"/>
      <w:numFmt w:val="decimal"/>
      <w:lvlText w:val="%1."/>
      <w:lvlJc w:val="left"/>
      <w:pPr>
        <w:ind w:left="7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A364DED8">
      <w:start w:val="1"/>
      <w:numFmt w:val="decimal"/>
      <w:lvlText w:val="%2."/>
      <w:lvlJc w:val="left"/>
      <w:pPr>
        <w:ind w:left="857" w:hanging="417"/>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2" w:tplc="C804F02C">
      <w:start w:val="1"/>
      <w:numFmt w:val="decimal"/>
      <w:lvlText w:val="%3."/>
      <w:lvlJc w:val="left"/>
      <w:pPr>
        <w:ind w:left="1077" w:hanging="417"/>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3" w:tplc="4B2672AA">
      <w:start w:val="1"/>
      <w:numFmt w:val="decimal"/>
      <w:lvlText w:val="%4."/>
      <w:lvlJc w:val="left"/>
      <w:pPr>
        <w:ind w:left="1297" w:hanging="417"/>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4" w:tplc="6B9E2600">
      <w:start w:val="1"/>
      <w:numFmt w:val="decimal"/>
      <w:lvlText w:val="%5."/>
      <w:lvlJc w:val="left"/>
      <w:pPr>
        <w:ind w:left="1517" w:hanging="417"/>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5" w:tplc="4DA2BD7A">
      <w:start w:val="1"/>
      <w:numFmt w:val="decimal"/>
      <w:lvlText w:val="%6."/>
      <w:lvlJc w:val="left"/>
      <w:pPr>
        <w:ind w:left="1737" w:hanging="417"/>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6" w:tplc="65A265AA">
      <w:start w:val="1"/>
      <w:numFmt w:val="decimal"/>
      <w:lvlText w:val="%7."/>
      <w:lvlJc w:val="left"/>
      <w:pPr>
        <w:ind w:left="1957" w:hanging="417"/>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7" w:tplc="A4AA7E8A">
      <w:start w:val="1"/>
      <w:numFmt w:val="decimal"/>
      <w:lvlText w:val="%8."/>
      <w:lvlJc w:val="left"/>
      <w:pPr>
        <w:ind w:left="2177" w:hanging="417"/>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8" w:tplc="E41A7E40">
      <w:start w:val="1"/>
      <w:numFmt w:val="decimal"/>
      <w:lvlText w:val="%9."/>
      <w:lvlJc w:val="left"/>
      <w:pPr>
        <w:ind w:left="2397" w:hanging="417"/>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97D3544"/>
    <w:multiLevelType w:val="multilevel"/>
    <w:tmpl w:val="44641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4391186"/>
    <w:multiLevelType w:val="hybridMultilevel"/>
    <w:tmpl w:val="5CBE572E"/>
    <w:lvl w:ilvl="0" w:tplc="D21E5550">
      <w:start w:val="1"/>
      <w:numFmt w:val="bullet"/>
      <w:lvlText w:val=""/>
      <w:lvlJc w:val="left"/>
      <w:pPr>
        <w:ind w:left="720" w:hanging="360"/>
      </w:pPr>
      <w:rPr>
        <w:rFonts w:ascii="Symbol" w:hAnsi="Symbol" w:hint="default"/>
      </w:rPr>
    </w:lvl>
    <w:lvl w:ilvl="1" w:tplc="321833C2">
      <w:start w:val="1"/>
      <w:numFmt w:val="bullet"/>
      <w:lvlText w:val="o"/>
      <w:lvlJc w:val="left"/>
      <w:pPr>
        <w:ind w:left="1440" w:hanging="360"/>
      </w:pPr>
      <w:rPr>
        <w:rFonts w:ascii="Courier New" w:hAnsi="Courier New" w:hint="default"/>
      </w:rPr>
    </w:lvl>
    <w:lvl w:ilvl="2" w:tplc="0908EA5A">
      <w:start w:val="1"/>
      <w:numFmt w:val="bullet"/>
      <w:lvlText w:val=""/>
      <w:lvlJc w:val="left"/>
      <w:pPr>
        <w:ind w:left="2160" w:hanging="360"/>
      </w:pPr>
      <w:rPr>
        <w:rFonts w:ascii="Wingdings" w:hAnsi="Wingdings" w:hint="default"/>
      </w:rPr>
    </w:lvl>
    <w:lvl w:ilvl="3" w:tplc="3DCAF66E">
      <w:start w:val="1"/>
      <w:numFmt w:val="bullet"/>
      <w:lvlText w:val=""/>
      <w:lvlJc w:val="left"/>
      <w:pPr>
        <w:ind w:left="2880" w:hanging="360"/>
      </w:pPr>
      <w:rPr>
        <w:rFonts w:ascii="Symbol" w:hAnsi="Symbol" w:hint="default"/>
      </w:rPr>
    </w:lvl>
    <w:lvl w:ilvl="4" w:tplc="91D8B2FC">
      <w:start w:val="1"/>
      <w:numFmt w:val="bullet"/>
      <w:lvlText w:val="o"/>
      <w:lvlJc w:val="left"/>
      <w:pPr>
        <w:ind w:left="3600" w:hanging="360"/>
      </w:pPr>
      <w:rPr>
        <w:rFonts w:ascii="Courier New" w:hAnsi="Courier New" w:hint="default"/>
      </w:rPr>
    </w:lvl>
    <w:lvl w:ilvl="5" w:tplc="FFE0F1CE">
      <w:start w:val="1"/>
      <w:numFmt w:val="bullet"/>
      <w:lvlText w:val=""/>
      <w:lvlJc w:val="left"/>
      <w:pPr>
        <w:ind w:left="4320" w:hanging="360"/>
      </w:pPr>
      <w:rPr>
        <w:rFonts w:ascii="Wingdings" w:hAnsi="Wingdings" w:hint="default"/>
      </w:rPr>
    </w:lvl>
    <w:lvl w:ilvl="6" w:tplc="071C3808">
      <w:start w:val="1"/>
      <w:numFmt w:val="bullet"/>
      <w:lvlText w:val=""/>
      <w:lvlJc w:val="left"/>
      <w:pPr>
        <w:ind w:left="5040" w:hanging="360"/>
      </w:pPr>
      <w:rPr>
        <w:rFonts w:ascii="Symbol" w:hAnsi="Symbol" w:hint="default"/>
      </w:rPr>
    </w:lvl>
    <w:lvl w:ilvl="7" w:tplc="1B4ED00A">
      <w:start w:val="1"/>
      <w:numFmt w:val="bullet"/>
      <w:lvlText w:val="o"/>
      <w:lvlJc w:val="left"/>
      <w:pPr>
        <w:ind w:left="5760" w:hanging="360"/>
      </w:pPr>
      <w:rPr>
        <w:rFonts w:ascii="Courier New" w:hAnsi="Courier New" w:hint="default"/>
      </w:rPr>
    </w:lvl>
    <w:lvl w:ilvl="8" w:tplc="85D4A4DE">
      <w:start w:val="1"/>
      <w:numFmt w:val="bullet"/>
      <w:lvlText w:val=""/>
      <w:lvlJc w:val="left"/>
      <w:pPr>
        <w:ind w:left="6480" w:hanging="360"/>
      </w:pPr>
      <w:rPr>
        <w:rFonts w:ascii="Wingdings" w:hAnsi="Wingdings" w:hint="default"/>
      </w:rPr>
    </w:lvl>
  </w:abstractNum>
  <w:abstractNum w:abstractNumId="1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DF0457B"/>
    <w:multiLevelType w:val="hybridMultilevel"/>
    <w:tmpl w:val="92EC0A70"/>
    <w:lvl w:ilvl="0" w:tplc="A768F5B0">
      <w:start w:val="1"/>
      <w:numFmt w:val="bullet"/>
      <w:lvlText w:val=""/>
      <w:lvlJc w:val="left"/>
      <w:pPr>
        <w:ind w:left="720" w:hanging="360"/>
      </w:pPr>
      <w:rPr>
        <w:rFonts w:ascii="Symbol" w:hAnsi="Symbol" w:hint="default"/>
      </w:rPr>
    </w:lvl>
    <w:lvl w:ilvl="1" w:tplc="1AC6A23C">
      <w:start w:val="1"/>
      <w:numFmt w:val="bullet"/>
      <w:lvlText w:val="o"/>
      <w:lvlJc w:val="left"/>
      <w:pPr>
        <w:ind w:left="1440" w:hanging="360"/>
      </w:pPr>
      <w:rPr>
        <w:rFonts w:ascii="Courier New" w:hAnsi="Courier New" w:hint="default"/>
      </w:rPr>
    </w:lvl>
    <w:lvl w:ilvl="2" w:tplc="47249520">
      <w:start w:val="1"/>
      <w:numFmt w:val="bullet"/>
      <w:lvlText w:val=""/>
      <w:lvlJc w:val="left"/>
      <w:pPr>
        <w:ind w:left="2160" w:hanging="360"/>
      </w:pPr>
      <w:rPr>
        <w:rFonts w:ascii="Wingdings" w:hAnsi="Wingdings" w:hint="default"/>
      </w:rPr>
    </w:lvl>
    <w:lvl w:ilvl="3" w:tplc="8788F612">
      <w:start w:val="1"/>
      <w:numFmt w:val="bullet"/>
      <w:lvlText w:val=""/>
      <w:lvlJc w:val="left"/>
      <w:pPr>
        <w:ind w:left="2880" w:hanging="360"/>
      </w:pPr>
      <w:rPr>
        <w:rFonts w:ascii="Symbol" w:hAnsi="Symbol" w:hint="default"/>
      </w:rPr>
    </w:lvl>
    <w:lvl w:ilvl="4" w:tplc="9A4AB0EA">
      <w:start w:val="1"/>
      <w:numFmt w:val="bullet"/>
      <w:lvlText w:val="o"/>
      <w:lvlJc w:val="left"/>
      <w:pPr>
        <w:ind w:left="3600" w:hanging="360"/>
      </w:pPr>
      <w:rPr>
        <w:rFonts w:ascii="Courier New" w:hAnsi="Courier New" w:hint="default"/>
      </w:rPr>
    </w:lvl>
    <w:lvl w:ilvl="5" w:tplc="A5DA4026">
      <w:start w:val="1"/>
      <w:numFmt w:val="bullet"/>
      <w:lvlText w:val=""/>
      <w:lvlJc w:val="left"/>
      <w:pPr>
        <w:ind w:left="4320" w:hanging="360"/>
      </w:pPr>
      <w:rPr>
        <w:rFonts w:ascii="Wingdings" w:hAnsi="Wingdings" w:hint="default"/>
      </w:rPr>
    </w:lvl>
    <w:lvl w:ilvl="6" w:tplc="3D9E650C">
      <w:start w:val="1"/>
      <w:numFmt w:val="bullet"/>
      <w:lvlText w:val=""/>
      <w:lvlJc w:val="left"/>
      <w:pPr>
        <w:ind w:left="5040" w:hanging="360"/>
      </w:pPr>
      <w:rPr>
        <w:rFonts w:ascii="Symbol" w:hAnsi="Symbol" w:hint="default"/>
      </w:rPr>
    </w:lvl>
    <w:lvl w:ilvl="7" w:tplc="FCB67DE8">
      <w:start w:val="1"/>
      <w:numFmt w:val="bullet"/>
      <w:lvlText w:val="o"/>
      <w:lvlJc w:val="left"/>
      <w:pPr>
        <w:ind w:left="5760" w:hanging="360"/>
      </w:pPr>
      <w:rPr>
        <w:rFonts w:ascii="Courier New" w:hAnsi="Courier New" w:hint="default"/>
      </w:rPr>
    </w:lvl>
    <w:lvl w:ilvl="8" w:tplc="95E27528">
      <w:start w:val="1"/>
      <w:numFmt w:val="bullet"/>
      <w:lvlText w:val=""/>
      <w:lvlJc w:val="left"/>
      <w:pPr>
        <w:ind w:left="6480" w:hanging="360"/>
      </w:pPr>
      <w:rPr>
        <w:rFonts w:ascii="Wingdings" w:hAnsi="Wingdings" w:hint="default"/>
      </w:rPr>
    </w:lvl>
  </w:abstractNum>
  <w:num w:numId="1" w16cid:durableId="751975752">
    <w:abstractNumId w:val="4"/>
  </w:num>
  <w:num w:numId="2" w16cid:durableId="14383241">
    <w:abstractNumId w:val="7"/>
  </w:num>
  <w:num w:numId="3" w16cid:durableId="541598214">
    <w:abstractNumId w:val="15"/>
  </w:num>
  <w:num w:numId="4" w16cid:durableId="831214128">
    <w:abstractNumId w:val="17"/>
  </w:num>
  <w:num w:numId="5" w16cid:durableId="601032379">
    <w:abstractNumId w:val="8"/>
  </w:num>
  <w:num w:numId="6" w16cid:durableId="2080207883">
    <w:abstractNumId w:val="11"/>
  </w:num>
  <w:num w:numId="7" w16cid:durableId="20920040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38294817">
    <w:abstractNumId w:val="0"/>
  </w:num>
  <w:num w:numId="9" w16cid:durableId="1132405090">
    <w:abstractNumId w:val="16"/>
  </w:num>
  <w:num w:numId="10" w16cid:durableId="3386985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104669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73259064">
    <w:abstractNumId w:val="9"/>
  </w:num>
  <w:num w:numId="13" w16cid:durableId="7515137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4746901">
    <w:abstractNumId w:val="12"/>
  </w:num>
  <w:num w:numId="15" w16cid:durableId="10837940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19128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203429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08773626">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083725346">
    <w:abstractNumId w:val="2"/>
  </w:num>
  <w:num w:numId="20" w16cid:durableId="1345791315">
    <w:abstractNumId w:val="3"/>
  </w:num>
  <w:num w:numId="21" w16cid:durableId="1316253740">
    <w:abstractNumId w:val="10"/>
  </w:num>
  <w:num w:numId="22" w16cid:durableId="1329626469">
    <w:abstractNumId w:val="1"/>
  </w:num>
  <w:num w:numId="23" w16cid:durableId="519247163">
    <w:abstractNumId w:val="2"/>
  </w:num>
  <w:num w:numId="24" w16cid:durableId="341207370">
    <w:abstractNumId w:val="2"/>
  </w:num>
  <w:num w:numId="25" w16cid:durableId="329211569">
    <w:abstractNumId w:val="13"/>
  </w:num>
  <w:num w:numId="26" w16cid:durableId="984354556">
    <w:abstractNumId w:val="2"/>
  </w:num>
  <w:num w:numId="27" w16cid:durableId="173688039">
    <w:abstractNumId w:val="2"/>
  </w:num>
  <w:num w:numId="28" w16cid:durableId="1286306108">
    <w:abstractNumId w:val="2"/>
  </w:num>
  <w:num w:numId="29" w16cid:durableId="2022656933">
    <w:abstractNumId w:val="2"/>
  </w:num>
  <w:num w:numId="30" w16cid:durableId="1385371815">
    <w:abstractNumId w:val="2"/>
  </w:num>
  <w:num w:numId="31" w16cid:durableId="312373482">
    <w:abstractNumId w:val="2"/>
  </w:num>
  <w:num w:numId="32" w16cid:durableId="1902055414">
    <w:abstractNumId w:val="2"/>
  </w:num>
  <w:num w:numId="33" w16cid:durableId="967782035">
    <w:abstractNumId w:val="2"/>
  </w:num>
  <w:num w:numId="34" w16cid:durableId="324164930">
    <w:abstractNumId w:val="2"/>
  </w:num>
  <w:num w:numId="35" w16cid:durableId="1634871317">
    <w:abstractNumId w:val="2"/>
  </w:num>
  <w:num w:numId="36" w16cid:durableId="1723796271">
    <w:abstractNumId w:val="2"/>
  </w:num>
  <w:num w:numId="37" w16cid:durableId="891381933">
    <w:abstractNumId w:val="2"/>
  </w:num>
  <w:num w:numId="38" w16cid:durableId="722405294">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1272123955">
    <w:abstractNumId w:val="0"/>
  </w:num>
  <w:num w:numId="40" w16cid:durableId="1498885314">
    <w:abstractNumId w:val="8"/>
  </w:num>
  <w:num w:numId="41" w16cid:durableId="1049110217">
    <w:abstractNumId w:val="16"/>
  </w:num>
  <w:num w:numId="42" w16cid:durableId="570778232">
    <w:abstractNumId w:val="16"/>
  </w:num>
  <w:num w:numId="43" w16cid:durableId="1394813112">
    <w:abstractNumId w:val="11"/>
  </w:num>
  <w:num w:numId="44" w16cid:durableId="4052993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94880195">
    <w:abstractNumId w:val="6"/>
  </w:num>
  <w:num w:numId="46" w16cid:durableId="1807553237">
    <w:abstractNumId w:val="5"/>
  </w:num>
  <w:num w:numId="47" w16cid:durableId="7135796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657"/>
    <w:rsid w:val="0000036D"/>
    <w:rsid w:val="00000611"/>
    <w:rsid w:val="00000674"/>
    <w:rsid w:val="00000CD6"/>
    <w:rsid w:val="00000E45"/>
    <w:rsid w:val="00001318"/>
    <w:rsid w:val="000018B4"/>
    <w:rsid w:val="00001B02"/>
    <w:rsid w:val="00001BE4"/>
    <w:rsid w:val="00001E90"/>
    <w:rsid w:val="00002101"/>
    <w:rsid w:val="000021BF"/>
    <w:rsid w:val="0000242C"/>
    <w:rsid w:val="00002434"/>
    <w:rsid w:val="0000306C"/>
    <w:rsid w:val="00003154"/>
    <w:rsid w:val="0000352D"/>
    <w:rsid w:val="0000362A"/>
    <w:rsid w:val="000038B3"/>
    <w:rsid w:val="00004227"/>
    <w:rsid w:val="00004380"/>
    <w:rsid w:val="0000499C"/>
    <w:rsid w:val="00004B77"/>
    <w:rsid w:val="00005170"/>
    <w:rsid w:val="00005579"/>
    <w:rsid w:val="00005875"/>
    <w:rsid w:val="00006110"/>
    <w:rsid w:val="000069F1"/>
    <w:rsid w:val="00006B25"/>
    <w:rsid w:val="00006C17"/>
    <w:rsid w:val="00007009"/>
    <w:rsid w:val="00007BE0"/>
    <w:rsid w:val="00011070"/>
    <w:rsid w:val="000111C7"/>
    <w:rsid w:val="00011306"/>
    <w:rsid w:val="0001152F"/>
    <w:rsid w:val="00011BF2"/>
    <w:rsid w:val="00012383"/>
    <w:rsid w:val="00012902"/>
    <w:rsid w:val="00012D80"/>
    <w:rsid w:val="000131DC"/>
    <w:rsid w:val="00013562"/>
    <w:rsid w:val="0001388A"/>
    <w:rsid w:val="00013BDA"/>
    <w:rsid w:val="00013EBA"/>
    <w:rsid w:val="00013FF2"/>
    <w:rsid w:val="0001402F"/>
    <w:rsid w:val="0001477E"/>
    <w:rsid w:val="00015165"/>
    <w:rsid w:val="00015B40"/>
    <w:rsid w:val="00015CED"/>
    <w:rsid w:val="00016101"/>
    <w:rsid w:val="000162E0"/>
    <w:rsid w:val="00016558"/>
    <w:rsid w:val="00016F2F"/>
    <w:rsid w:val="0001708B"/>
    <w:rsid w:val="00017239"/>
    <w:rsid w:val="00017B2D"/>
    <w:rsid w:val="00020200"/>
    <w:rsid w:val="00020A6B"/>
    <w:rsid w:val="00020D63"/>
    <w:rsid w:val="00021130"/>
    <w:rsid w:val="000212EF"/>
    <w:rsid w:val="000215E5"/>
    <w:rsid w:val="00021921"/>
    <w:rsid w:val="00021C6F"/>
    <w:rsid w:val="000223F2"/>
    <w:rsid w:val="0002259B"/>
    <w:rsid w:val="0002275D"/>
    <w:rsid w:val="00022999"/>
    <w:rsid w:val="00022E6D"/>
    <w:rsid w:val="0002310C"/>
    <w:rsid w:val="000232BF"/>
    <w:rsid w:val="00023863"/>
    <w:rsid w:val="00023AA6"/>
    <w:rsid w:val="00023AAE"/>
    <w:rsid w:val="00023BF9"/>
    <w:rsid w:val="000241D9"/>
    <w:rsid w:val="000243D2"/>
    <w:rsid w:val="0002454F"/>
    <w:rsid w:val="00024721"/>
    <w:rsid w:val="0002493D"/>
    <w:rsid w:val="000249CB"/>
    <w:rsid w:val="000252CB"/>
    <w:rsid w:val="00025825"/>
    <w:rsid w:val="00025870"/>
    <w:rsid w:val="0002589D"/>
    <w:rsid w:val="00025976"/>
    <w:rsid w:val="00025ADB"/>
    <w:rsid w:val="00025C41"/>
    <w:rsid w:val="00025EFE"/>
    <w:rsid w:val="00026285"/>
    <w:rsid w:val="0002646E"/>
    <w:rsid w:val="00027171"/>
    <w:rsid w:val="00027277"/>
    <w:rsid w:val="000272D3"/>
    <w:rsid w:val="000274D1"/>
    <w:rsid w:val="0002755A"/>
    <w:rsid w:val="00027797"/>
    <w:rsid w:val="0002781A"/>
    <w:rsid w:val="00027896"/>
    <w:rsid w:val="00027908"/>
    <w:rsid w:val="000279E9"/>
    <w:rsid w:val="00030158"/>
    <w:rsid w:val="0003026B"/>
    <w:rsid w:val="000303D4"/>
    <w:rsid w:val="00030D72"/>
    <w:rsid w:val="00031334"/>
    <w:rsid w:val="000316E2"/>
    <w:rsid w:val="00031D91"/>
    <w:rsid w:val="00031D95"/>
    <w:rsid w:val="00032A2E"/>
    <w:rsid w:val="00032A6D"/>
    <w:rsid w:val="0003305F"/>
    <w:rsid w:val="00033128"/>
    <w:rsid w:val="00033245"/>
    <w:rsid w:val="0003346E"/>
    <w:rsid w:val="0003380A"/>
    <w:rsid w:val="00033864"/>
    <w:rsid w:val="00033942"/>
    <w:rsid w:val="00033A59"/>
    <w:rsid w:val="00033DE6"/>
    <w:rsid w:val="00034034"/>
    <w:rsid w:val="0003494F"/>
    <w:rsid w:val="000349EB"/>
    <w:rsid w:val="00034AAB"/>
    <w:rsid w:val="00035375"/>
    <w:rsid w:val="0003539D"/>
    <w:rsid w:val="00035796"/>
    <w:rsid w:val="00035848"/>
    <w:rsid w:val="00035D05"/>
    <w:rsid w:val="000363D9"/>
    <w:rsid w:val="00036562"/>
    <w:rsid w:val="000365F6"/>
    <w:rsid w:val="00036678"/>
    <w:rsid w:val="0003676C"/>
    <w:rsid w:val="0003703E"/>
    <w:rsid w:val="0003709B"/>
    <w:rsid w:val="000370A8"/>
    <w:rsid w:val="00037737"/>
    <w:rsid w:val="000402B9"/>
    <w:rsid w:val="0004057C"/>
    <w:rsid w:val="000410A9"/>
    <w:rsid w:val="000410C2"/>
    <w:rsid w:val="000417CF"/>
    <w:rsid w:val="00041D03"/>
    <w:rsid w:val="00041E6B"/>
    <w:rsid w:val="00041F7D"/>
    <w:rsid w:val="00042031"/>
    <w:rsid w:val="00042097"/>
    <w:rsid w:val="00042337"/>
    <w:rsid w:val="00042B55"/>
    <w:rsid w:val="000431F0"/>
    <w:rsid w:val="000432C2"/>
    <w:rsid w:val="0004335D"/>
    <w:rsid w:val="00043EE1"/>
    <w:rsid w:val="000442BE"/>
    <w:rsid w:val="000448A4"/>
    <w:rsid w:val="0004495B"/>
    <w:rsid w:val="000449AF"/>
    <w:rsid w:val="00044A6C"/>
    <w:rsid w:val="00044E33"/>
    <w:rsid w:val="00044E70"/>
    <w:rsid w:val="00045F0D"/>
    <w:rsid w:val="00045FDA"/>
    <w:rsid w:val="00046766"/>
    <w:rsid w:val="00046D1B"/>
    <w:rsid w:val="00046F4D"/>
    <w:rsid w:val="000470BC"/>
    <w:rsid w:val="00047116"/>
    <w:rsid w:val="0004750C"/>
    <w:rsid w:val="00047862"/>
    <w:rsid w:val="00047ABA"/>
    <w:rsid w:val="00047E75"/>
    <w:rsid w:val="00050002"/>
    <w:rsid w:val="000501F7"/>
    <w:rsid w:val="00050329"/>
    <w:rsid w:val="00050611"/>
    <w:rsid w:val="00050789"/>
    <w:rsid w:val="00050818"/>
    <w:rsid w:val="00050AA1"/>
    <w:rsid w:val="000511A7"/>
    <w:rsid w:val="0005148D"/>
    <w:rsid w:val="000514ED"/>
    <w:rsid w:val="0005156F"/>
    <w:rsid w:val="00051743"/>
    <w:rsid w:val="00051C65"/>
    <w:rsid w:val="00051D4B"/>
    <w:rsid w:val="00052351"/>
    <w:rsid w:val="00052E71"/>
    <w:rsid w:val="00052FFB"/>
    <w:rsid w:val="0005311F"/>
    <w:rsid w:val="00053594"/>
    <w:rsid w:val="00053A29"/>
    <w:rsid w:val="00053A8C"/>
    <w:rsid w:val="00054386"/>
    <w:rsid w:val="00054EDE"/>
    <w:rsid w:val="00054F9E"/>
    <w:rsid w:val="00055037"/>
    <w:rsid w:val="0005527F"/>
    <w:rsid w:val="000553B7"/>
    <w:rsid w:val="000553B9"/>
    <w:rsid w:val="0005545C"/>
    <w:rsid w:val="000554CA"/>
    <w:rsid w:val="0005585E"/>
    <w:rsid w:val="00055B34"/>
    <w:rsid w:val="00055F57"/>
    <w:rsid w:val="000565B5"/>
    <w:rsid w:val="000566DF"/>
    <w:rsid w:val="0005699D"/>
    <w:rsid w:val="00056E47"/>
    <w:rsid w:val="00056EEF"/>
    <w:rsid w:val="00056F98"/>
    <w:rsid w:val="000572D4"/>
    <w:rsid w:val="00057348"/>
    <w:rsid w:val="0005778A"/>
    <w:rsid w:val="000579E9"/>
    <w:rsid w:val="00057CD6"/>
    <w:rsid w:val="00057D5C"/>
    <w:rsid w:val="0006014B"/>
    <w:rsid w:val="000603C4"/>
    <w:rsid w:val="000605A1"/>
    <w:rsid w:val="0006069C"/>
    <w:rsid w:val="00060A08"/>
    <w:rsid w:val="00060C63"/>
    <w:rsid w:val="00060C68"/>
    <w:rsid w:val="00060CFB"/>
    <w:rsid w:val="000610BB"/>
    <w:rsid w:val="00061428"/>
    <w:rsid w:val="000615BF"/>
    <w:rsid w:val="00061C17"/>
    <w:rsid w:val="00061D5B"/>
    <w:rsid w:val="00062198"/>
    <w:rsid w:val="0006257E"/>
    <w:rsid w:val="00062A13"/>
    <w:rsid w:val="00063436"/>
    <w:rsid w:val="000636DF"/>
    <w:rsid w:val="00063700"/>
    <w:rsid w:val="00063989"/>
    <w:rsid w:val="00063B5C"/>
    <w:rsid w:val="00064210"/>
    <w:rsid w:val="000644AA"/>
    <w:rsid w:val="000644BD"/>
    <w:rsid w:val="00064A5D"/>
    <w:rsid w:val="00064B24"/>
    <w:rsid w:val="00064E52"/>
    <w:rsid w:val="0006524B"/>
    <w:rsid w:val="000655FD"/>
    <w:rsid w:val="000669C6"/>
    <w:rsid w:val="000669E5"/>
    <w:rsid w:val="00066AC5"/>
    <w:rsid w:val="00067029"/>
    <w:rsid w:val="00067468"/>
    <w:rsid w:val="00067752"/>
    <w:rsid w:val="00067C16"/>
    <w:rsid w:val="00067CC8"/>
    <w:rsid w:val="00067E02"/>
    <w:rsid w:val="000702C6"/>
    <w:rsid w:val="000703BD"/>
    <w:rsid w:val="00070A93"/>
    <w:rsid w:val="00070EF8"/>
    <w:rsid w:val="00070EFD"/>
    <w:rsid w:val="00071B45"/>
    <w:rsid w:val="00072403"/>
    <w:rsid w:val="0007246B"/>
    <w:rsid w:val="00072939"/>
    <w:rsid w:val="00072F93"/>
    <w:rsid w:val="000735E6"/>
    <w:rsid w:val="0007360C"/>
    <w:rsid w:val="0007360F"/>
    <w:rsid w:val="00073E9D"/>
    <w:rsid w:val="0007436E"/>
    <w:rsid w:val="000743A6"/>
    <w:rsid w:val="00074732"/>
    <w:rsid w:val="00074947"/>
    <w:rsid w:val="00074A2F"/>
    <w:rsid w:val="00074EA8"/>
    <w:rsid w:val="00074F01"/>
    <w:rsid w:val="00074F0F"/>
    <w:rsid w:val="00074F58"/>
    <w:rsid w:val="0007538D"/>
    <w:rsid w:val="00075471"/>
    <w:rsid w:val="00075A62"/>
    <w:rsid w:val="00075B70"/>
    <w:rsid w:val="00076393"/>
    <w:rsid w:val="000764B8"/>
    <w:rsid w:val="000765D7"/>
    <w:rsid w:val="000766AC"/>
    <w:rsid w:val="00076807"/>
    <w:rsid w:val="00077180"/>
    <w:rsid w:val="000774A4"/>
    <w:rsid w:val="000774A8"/>
    <w:rsid w:val="00077AB6"/>
    <w:rsid w:val="000800A6"/>
    <w:rsid w:val="0008042B"/>
    <w:rsid w:val="00080740"/>
    <w:rsid w:val="00080903"/>
    <w:rsid w:val="000809B1"/>
    <w:rsid w:val="00080B43"/>
    <w:rsid w:val="00080BB3"/>
    <w:rsid w:val="00080F44"/>
    <w:rsid w:val="000818E0"/>
    <w:rsid w:val="00081984"/>
    <w:rsid w:val="00081C2A"/>
    <w:rsid w:val="00081FBB"/>
    <w:rsid w:val="00082282"/>
    <w:rsid w:val="00082F2C"/>
    <w:rsid w:val="00083269"/>
    <w:rsid w:val="00083641"/>
    <w:rsid w:val="0008374F"/>
    <w:rsid w:val="00083A91"/>
    <w:rsid w:val="00083AAB"/>
    <w:rsid w:val="00083AF4"/>
    <w:rsid w:val="00083B4D"/>
    <w:rsid w:val="00083C4C"/>
    <w:rsid w:val="00083CC1"/>
    <w:rsid w:val="00083E76"/>
    <w:rsid w:val="00083FE1"/>
    <w:rsid w:val="00084436"/>
    <w:rsid w:val="000846D7"/>
    <w:rsid w:val="000847E8"/>
    <w:rsid w:val="00084A06"/>
    <w:rsid w:val="00084AA3"/>
    <w:rsid w:val="00084C74"/>
    <w:rsid w:val="00085134"/>
    <w:rsid w:val="00085A8B"/>
    <w:rsid w:val="00085BA1"/>
    <w:rsid w:val="00085BD5"/>
    <w:rsid w:val="00085D24"/>
    <w:rsid w:val="00085F04"/>
    <w:rsid w:val="00086972"/>
    <w:rsid w:val="00087771"/>
    <w:rsid w:val="00087F0C"/>
    <w:rsid w:val="00087F5C"/>
    <w:rsid w:val="000900E2"/>
    <w:rsid w:val="00090774"/>
    <w:rsid w:val="0009078F"/>
    <w:rsid w:val="000908F9"/>
    <w:rsid w:val="00090B4E"/>
    <w:rsid w:val="00090B9B"/>
    <w:rsid w:val="0009278C"/>
    <w:rsid w:val="00093257"/>
    <w:rsid w:val="00093494"/>
    <w:rsid w:val="00093520"/>
    <w:rsid w:val="00093632"/>
    <w:rsid w:val="00093BF2"/>
    <w:rsid w:val="00093E8B"/>
    <w:rsid w:val="00093F97"/>
    <w:rsid w:val="00093F9A"/>
    <w:rsid w:val="0009409D"/>
    <w:rsid w:val="00094267"/>
    <w:rsid w:val="000945BF"/>
    <w:rsid w:val="000946BC"/>
    <w:rsid w:val="0009487B"/>
    <w:rsid w:val="000949DF"/>
    <w:rsid w:val="0009527E"/>
    <w:rsid w:val="00095340"/>
    <w:rsid w:val="0009544C"/>
    <w:rsid w:val="00095833"/>
    <w:rsid w:val="00095B5A"/>
    <w:rsid w:val="00095B63"/>
    <w:rsid w:val="00095DA7"/>
    <w:rsid w:val="00096647"/>
    <w:rsid w:val="0009678E"/>
    <w:rsid w:val="000969F6"/>
    <w:rsid w:val="00096C88"/>
    <w:rsid w:val="00097093"/>
    <w:rsid w:val="00097BFC"/>
    <w:rsid w:val="00097FA3"/>
    <w:rsid w:val="000A08D2"/>
    <w:rsid w:val="000A0962"/>
    <w:rsid w:val="000A0F6F"/>
    <w:rsid w:val="000A124B"/>
    <w:rsid w:val="000A1466"/>
    <w:rsid w:val="000A1F6F"/>
    <w:rsid w:val="000A2719"/>
    <w:rsid w:val="000A2750"/>
    <w:rsid w:val="000A2AF8"/>
    <w:rsid w:val="000A2F99"/>
    <w:rsid w:val="000A2FFD"/>
    <w:rsid w:val="000A3055"/>
    <w:rsid w:val="000A31C5"/>
    <w:rsid w:val="000A322A"/>
    <w:rsid w:val="000A3498"/>
    <w:rsid w:val="000A35B2"/>
    <w:rsid w:val="000A3728"/>
    <w:rsid w:val="000A37EE"/>
    <w:rsid w:val="000A3953"/>
    <w:rsid w:val="000A3B4F"/>
    <w:rsid w:val="000A3F1B"/>
    <w:rsid w:val="000A3FC0"/>
    <w:rsid w:val="000A4863"/>
    <w:rsid w:val="000A4947"/>
    <w:rsid w:val="000A49C9"/>
    <w:rsid w:val="000A4E4D"/>
    <w:rsid w:val="000A5934"/>
    <w:rsid w:val="000A5AFB"/>
    <w:rsid w:val="000A5B8A"/>
    <w:rsid w:val="000A625A"/>
    <w:rsid w:val="000A6677"/>
    <w:rsid w:val="000A66B6"/>
    <w:rsid w:val="000A6C54"/>
    <w:rsid w:val="000A7221"/>
    <w:rsid w:val="000A73EA"/>
    <w:rsid w:val="000A7B37"/>
    <w:rsid w:val="000A7BF6"/>
    <w:rsid w:val="000B0227"/>
    <w:rsid w:val="000B04CA"/>
    <w:rsid w:val="000B0589"/>
    <w:rsid w:val="000B0A17"/>
    <w:rsid w:val="000B0D5A"/>
    <w:rsid w:val="000B1364"/>
    <w:rsid w:val="000B1547"/>
    <w:rsid w:val="000B1668"/>
    <w:rsid w:val="000B16A3"/>
    <w:rsid w:val="000B1932"/>
    <w:rsid w:val="000B1C5A"/>
    <w:rsid w:val="000B1D7E"/>
    <w:rsid w:val="000B1E51"/>
    <w:rsid w:val="000B27B4"/>
    <w:rsid w:val="000B28CA"/>
    <w:rsid w:val="000B2943"/>
    <w:rsid w:val="000B2D52"/>
    <w:rsid w:val="000B3040"/>
    <w:rsid w:val="000B3071"/>
    <w:rsid w:val="000B3153"/>
    <w:rsid w:val="000B31BA"/>
    <w:rsid w:val="000B353F"/>
    <w:rsid w:val="000B375C"/>
    <w:rsid w:val="000B386F"/>
    <w:rsid w:val="000B3C3E"/>
    <w:rsid w:val="000B3FD7"/>
    <w:rsid w:val="000B420A"/>
    <w:rsid w:val="000B4921"/>
    <w:rsid w:val="000B4958"/>
    <w:rsid w:val="000B4992"/>
    <w:rsid w:val="000B4C35"/>
    <w:rsid w:val="000B4E45"/>
    <w:rsid w:val="000B511C"/>
    <w:rsid w:val="000B5535"/>
    <w:rsid w:val="000B5910"/>
    <w:rsid w:val="000B59B7"/>
    <w:rsid w:val="000B5AC3"/>
    <w:rsid w:val="000B5BF8"/>
    <w:rsid w:val="000B5DD6"/>
    <w:rsid w:val="000B5E17"/>
    <w:rsid w:val="000B5F4E"/>
    <w:rsid w:val="000B6590"/>
    <w:rsid w:val="000B6FB3"/>
    <w:rsid w:val="000B76A5"/>
    <w:rsid w:val="000B7715"/>
    <w:rsid w:val="000B777F"/>
    <w:rsid w:val="000B7E8C"/>
    <w:rsid w:val="000C0435"/>
    <w:rsid w:val="000C0587"/>
    <w:rsid w:val="000C063B"/>
    <w:rsid w:val="000C0663"/>
    <w:rsid w:val="000C075C"/>
    <w:rsid w:val="000C0799"/>
    <w:rsid w:val="000C1149"/>
    <w:rsid w:val="000C1B93"/>
    <w:rsid w:val="000C1CB3"/>
    <w:rsid w:val="000C1CC0"/>
    <w:rsid w:val="000C2018"/>
    <w:rsid w:val="000C233E"/>
    <w:rsid w:val="000C247A"/>
    <w:rsid w:val="000C24ED"/>
    <w:rsid w:val="000C2FEC"/>
    <w:rsid w:val="000C31F1"/>
    <w:rsid w:val="000C34D8"/>
    <w:rsid w:val="000C36C5"/>
    <w:rsid w:val="000C39C1"/>
    <w:rsid w:val="000C3E42"/>
    <w:rsid w:val="000C3EF8"/>
    <w:rsid w:val="000C407F"/>
    <w:rsid w:val="000C43A0"/>
    <w:rsid w:val="000C4DB2"/>
    <w:rsid w:val="000C566C"/>
    <w:rsid w:val="000C581A"/>
    <w:rsid w:val="000C5CDA"/>
    <w:rsid w:val="000C60F4"/>
    <w:rsid w:val="000C66AB"/>
    <w:rsid w:val="000C66C9"/>
    <w:rsid w:val="000C6924"/>
    <w:rsid w:val="000C6BD4"/>
    <w:rsid w:val="000C6C8E"/>
    <w:rsid w:val="000C6D82"/>
    <w:rsid w:val="000C6DE4"/>
    <w:rsid w:val="000C727B"/>
    <w:rsid w:val="000C77D6"/>
    <w:rsid w:val="000C79D2"/>
    <w:rsid w:val="000C7D96"/>
    <w:rsid w:val="000C7E49"/>
    <w:rsid w:val="000C7EBD"/>
    <w:rsid w:val="000D0553"/>
    <w:rsid w:val="000D0784"/>
    <w:rsid w:val="000D0C3A"/>
    <w:rsid w:val="000D0E10"/>
    <w:rsid w:val="000D1019"/>
    <w:rsid w:val="000D126F"/>
    <w:rsid w:val="000D13FB"/>
    <w:rsid w:val="000D1409"/>
    <w:rsid w:val="000D2202"/>
    <w:rsid w:val="000D2348"/>
    <w:rsid w:val="000D23B1"/>
    <w:rsid w:val="000D246E"/>
    <w:rsid w:val="000D2722"/>
    <w:rsid w:val="000D277A"/>
    <w:rsid w:val="000D29A0"/>
    <w:rsid w:val="000D2BC0"/>
    <w:rsid w:val="000D2C68"/>
    <w:rsid w:val="000D32A0"/>
    <w:rsid w:val="000D35C0"/>
    <w:rsid w:val="000D36EF"/>
    <w:rsid w:val="000D3727"/>
    <w:rsid w:val="000D37FF"/>
    <w:rsid w:val="000D398B"/>
    <w:rsid w:val="000D3ADA"/>
    <w:rsid w:val="000D3BBE"/>
    <w:rsid w:val="000D3DF5"/>
    <w:rsid w:val="000D3EB7"/>
    <w:rsid w:val="000D413D"/>
    <w:rsid w:val="000D419C"/>
    <w:rsid w:val="000D458F"/>
    <w:rsid w:val="000D482E"/>
    <w:rsid w:val="000D495A"/>
    <w:rsid w:val="000D4A9B"/>
    <w:rsid w:val="000D4AA1"/>
    <w:rsid w:val="000D5079"/>
    <w:rsid w:val="000D5121"/>
    <w:rsid w:val="000D5598"/>
    <w:rsid w:val="000D57A4"/>
    <w:rsid w:val="000D57FC"/>
    <w:rsid w:val="000D5C00"/>
    <w:rsid w:val="000D609F"/>
    <w:rsid w:val="000D6560"/>
    <w:rsid w:val="000D658B"/>
    <w:rsid w:val="000D66D5"/>
    <w:rsid w:val="000D6939"/>
    <w:rsid w:val="000D6B48"/>
    <w:rsid w:val="000D6CDC"/>
    <w:rsid w:val="000D6DB0"/>
    <w:rsid w:val="000D6F85"/>
    <w:rsid w:val="000D720B"/>
    <w:rsid w:val="000D72AD"/>
    <w:rsid w:val="000D7466"/>
    <w:rsid w:val="000D7678"/>
    <w:rsid w:val="000D781F"/>
    <w:rsid w:val="000D794F"/>
    <w:rsid w:val="000D796A"/>
    <w:rsid w:val="000D7E35"/>
    <w:rsid w:val="000E0145"/>
    <w:rsid w:val="000E05AC"/>
    <w:rsid w:val="000E06CB"/>
    <w:rsid w:val="000E0A47"/>
    <w:rsid w:val="000E0FCE"/>
    <w:rsid w:val="000E10FA"/>
    <w:rsid w:val="000E1372"/>
    <w:rsid w:val="000E14D8"/>
    <w:rsid w:val="000E1695"/>
    <w:rsid w:val="000E1758"/>
    <w:rsid w:val="000E1A36"/>
    <w:rsid w:val="000E1EE1"/>
    <w:rsid w:val="000E245F"/>
    <w:rsid w:val="000E2772"/>
    <w:rsid w:val="000E3AC6"/>
    <w:rsid w:val="000E407A"/>
    <w:rsid w:val="000E46AF"/>
    <w:rsid w:val="000E4BAD"/>
    <w:rsid w:val="000E4D92"/>
    <w:rsid w:val="000E5125"/>
    <w:rsid w:val="000E5138"/>
    <w:rsid w:val="000E53E9"/>
    <w:rsid w:val="000E5959"/>
    <w:rsid w:val="000E5C28"/>
    <w:rsid w:val="000E5C77"/>
    <w:rsid w:val="000E60D9"/>
    <w:rsid w:val="000E6695"/>
    <w:rsid w:val="000E66AF"/>
    <w:rsid w:val="000E66F9"/>
    <w:rsid w:val="000E6761"/>
    <w:rsid w:val="000E70B7"/>
    <w:rsid w:val="000E70EF"/>
    <w:rsid w:val="000E7310"/>
    <w:rsid w:val="000E7423"/>
    <w:rsid w:val="000E78D6"/>
    <w:rsid w:val="000E7BD8"/>
    <w:rsid w:val="000E7CD2"/>
    <w:rsid w:val="000E7F2B"/>
    <w:rsid w:val="000F09EB"/>
    <w:rsid w:val="000F0B39"/>
    <w:rsid w:val="000F0C9F"/>
    <w:rsid w:val="000F0F25"/>
    <w:rsid w:val="000F0F56"/>
    <w:rsid w:val="000F1024"/>
    <w:rsid w:val="000F1B84"/>
    <w:rsid w:val="000F1EA7"/>
    <w:rsid w:val="000F1FFA"/>
    <w:rsid w:val="000F2000"/>
    <w:rsid w:val="000F2061"/>
    <w:rsid w:val="000F23D3"/>
    <w:rsid w:val="000F2711"/>
    <w:rsid w:val="000F27D5"/>
    <w:rsid w:val="000F2C08"/>
    <w:rsid w:val="000F32EA"/>
    <w:rsid w:val="000F397E"/>
    <w:rsid w:val="000F3AC0"/>
    <w:rsid w:val="000F3B9E"/>
    <w:rsid w:val="000F3E12"/>
    <w:rsid w:val="000F3F37"/>
    <w:rsid w:val="000F3FD4"/>
    <w:rsid w:val="000F415A"/>
    <w:rsid w:val="000F43D1"/>
    <w:rsid w:val="000F47FB"/>
    <w:rsid w:val="000F49EE"/>
    <w:rsid w:val="000F4A08"/>
    <w:rsid w:val="000F4B7E"/>
    <w:rsid w:val="000F4C0A"/>
    <w:rsid w:val="000F4F73"/>
    <w:rsid w:val="000F505F"/>
    <w:rsid w:val="000F5222"/>
    <w:rsid w:val="000F53F1"/>
    <w:rsid w:val="000F5DFF"/>
    <w:rsid w:val="000F5F23"/>
    <w:rsid w:val="000F5F3A"/>
    <w:rsid w:val="000F6254"/>
    <w:rsid w:val="000F6BD6"/>
    <w:rsid w:val="000F6FC7"/>
    <w:rsid w:val="000F767E"/>
    <w:rsid w:val="000F76AB"/>
    <w:rsid w:val="000F76B4"/>
    <w:rsid w:val="000F7704"/>
    <w:rsid w:val="000F79C6"/>
    <w:rsid w:val="000F7AA7"/>
    <w:rsid w:val="000F7C4F"/>
    <w:rsid w:val="00101E14"/>
    <w:rsid w:val="00101F6E"/>
    <w:rsid w:val="0010232E"/>
    <w:rsid w:val="0010237B"/>
    <w:rsid w:val="001025AC"/>
    <w:rsid w:val="001029EF"/>
    <w:rsid w:val="00102A12"/>
    <w:rsid w:val="00102BEF"/>
    <w:rsid w:val="00103243"/>
    <w:rsid w:val="001034A5"/>
    <w:rsid w:val="0010350D"/>
    <w:rsid w:val="00103630"/>
    <w:rsid w:val="00104371"/>
    <w:rsid w:val="0010448D"/>
    <w:rsid w:val="00104E08"/>
    <w:rsid w:val="00104F50"/>
    <w:rsid w:val="001052A9"/>
    <w:rsid w:val="00105BBE"/>
    <w:rsid w:val="00105DF1"/>
    <w:rsid w:val="00105F01"/>
    <w:rsid w:val="001061F6"/>
    <w:rsid w:val="0010663A"/>
    <w:rsid w:val="0010664B"/>
    <w:rsid w:val="00106883"/>
    <w:rsid w:val="00106A95"/>
    <w:rsid w:val="00106C80"/>
    <w:rsid w:val="00106D32"/>
    <w:rsid w:val="00106E0C"/>
    <w:rsid w:val="00106E97"/>
    <w:rsid w:val="00106F0B"/>
    <w:rsid w:val="00107010"/>
    <w:rsid w:val="0010723C"/>
    <w:rsid w:val="00107CBC"/>
    <w:rsid w:val="00107D65"/>
    <w:rsid w:val="00110548"/>
    <w:rsid w:val="001111B7"/>
    <w:rsid w:val="00111878"/>
    <w:rsid w:val="00111B71"/>
    <w:rsid w:val="00111DAF"/>
    <w:rsid w:val="00111EC0"/>
    <w:rsid w:val="00112039"/>
    <w:rsid w:val="001120E4"/>
    <w:rsid w:val="0011241F"/>
    <w:rsid w:val="00112528"/>
    <w:rsid w:val="001127D6"/>
    <w:rsid w:val="00112D1B"/>
    <w:rsid w:val="00112DAF"/>
    <w:rsid w:val="001130F9"/>
    <w:rsid w:val="001131BC"/>
    <w:rsid w:val="001133BD"/>
    <w:rsid w:val="001136E2"/>
    <w:rsid w:val="00113B51"/>
    <w:rsid w:val="00113E89"/>
    <w:rsid w:val="001140CD"/>
    <w:rsid w:val="00114562"/>
    <w:rsid w:val="00114651"/>
    <w:rsid w:val="0011475B"/>
    <w:rsid w:val="001150F3"/>
    <w:rsid w:val="001153D9"/>
    <w:rsid w:val="00115489"/>
    <w:rsid w:val="0011559C"/>
    <w:rsid w:val="00115849"/>
    <w:rsid w:val="00116929"/>
    <w:rsid w:val="00116A4D"/>
    <w:rsid w:val="00117130"/>
    <w:rsid w:val="00117202"/>
    <w:rsid w:val="0011744F"/>
    <w:rsid w:val="001177D3"/>
    <w:rsid w:val="00117A25"/>
    <w:rsid w:val="00120269"/>
    <w:rsid w:val="001203E3"/>
    <w:rsid w:val="00120481"/>
    <w:rsid w:val="001206E0"/>
    <w:rsid w:val="001207B4"/>
    <w:rsid w:val="001210DC"/>
    <w:rsid w:val="001212A7"/>
    <w:rsid w:val="001216AB"/>
    <w:rsid w:val="001219ED"/>
    <w:rsid w:val="00121AA5"/>
    <w:rsid w:val="0012231E"/>
    <w:rsid w:val="0012253E"/>
    <w:rsid w:val="00122A7E"/>
    <w:rsid w:val="00122C0C"/>
    <w:rsid w:val="001234F7"/>
    <w:rsid w:val="001236CC"/>
    <w:rsid w:val="00123801"/>
    <w:rsid w:val="00123E45"/>
    <w:rsid w:val="00123E61"/>
    <w:rsid w:val="00124350"/>
    <w:rsid w:val="0012485E"/>
    <w:rsid w:val="00124E3D"/>
    <w:rsid w:val="00124FE7"/>
    <w:rsid w:val="00125536"/>
    <w:rsid w:val="001255A9"/>
    <w:rsid w:val="001257C6"/>
    <w:rsid w:val="00125B42"/>
    <w:rsid w:val="00125C85"/>
    <w:rsid w:val="00125CA4"/>
    <w:rsid w:val="00126566"/>
    <w:rsid w:val="00126C68"/>
    <w:rsid w:val="00126D1D"/>
    <w:rsid w:val="00126D31"/>
    <w:rsid w:val="00126EDB"/>
    <w:rsid w:val="001271C6"/>
    <w:rsid w:val="0012733F"/>
    <w:rsid w:val="0012758C"/>
    <w:rsid w:val="001279FA"/>
    <w:rsid w:val="00127A00"/>
    <w:rsid w:val="00127DB1"/>
    <w:rsid w:val="00127EC3"/>
    <w:rsid w:val="00130099"/>
    <w:rsid w:val="0013024E"/>
    <w:rsid w:val="00130389"/>
    <w:rsid w:val="001305BC"/>
    <w:rsid w:val="00130808"/>
    <w:rsid w:val="00130C0F"/>
    <w:rsid w:val="00130E8A"/>
    <w:rsid w:val="001312F3"/>
    <w:rsid w:val="00131CFB"/>
    <w:rsid w:val="00132214"/>
    <w:rsid w:val="00132B93"/>
    <w:rsid w:val="00132F85"/>
    <w:rsid w:val="00133526"/>
    <w:rsid w:val="001335F7"/>
    <w:rsid w:val="001338B5"/>
    <w:rsid w:val="001338BB"/>
    <w:rsid w:val="00133A94"/>
    <w:rsid w:val="00133B4D"/>
    <w:rsid w:val="00133F09"/>
    <w:rsid w:val="00134833"/>
    <w:rsid w:val="00134869"/>
    <w:rsid w:val="00134D46"/>
    <w:rsid w:val="00134DEE"/>
    <w:rsid w:val="00134F81"/>
    <w:rsid w:val="0013521B"/>
    <w:rsid w:val="0013526D"/>
    <w:rsid w:val="001355C1"/>
    <w:rsid w:val="00135AFE"/>
    <w:rsid w:val="00135FD5"/>
    <w:rsid w:val="0013675B"/>
    <w:rsid w:val="001367A7"/>
    <w:rsid w:val="00136BB7"/>
    <w:rsid w:val="00136C63"/>
    <w:rsid w:val="001374A1"/>
    <w:rsid w:val="00137987"/>
    <w:rsid w:val="00137AAF"/>
    <w:rsid w:val="00137D99"/>
    <w:rsid w:val="00140691"/>
    <w:rsid w:val="00140904"/>
    <w:rsid w:val="00140E0E"/>
    <w:rsid w:val="00140EE4"/>
    <w:rsid w:val="0014165B"/>
    <w:rsid w:val="00141864"/>
    <w:rsid w:val="00141DCC"/>
    <w:rsid w:val="00141DE1"/>
    <w:rsid w:val="00141E68"/>
    <w:rsid w:val="00141E78"/>
    <w:rsid w:val="00142357"/>
    <w:rsid w:val="00142486"/>
    <w:rsid w:val="00142A4E"/>
    <w:rsid w:val="00142C94"/>
    <w:rsid w:val="00142DE6"/>
    <w:rsid w:val="001431D7"/>
    <w:rsid w:val="001434CE"/>
    <w:rsid w:val="0014374A"/>
    <w:rsid w:val="00143C5B"/>
    <w:rsid w:val="00143D89"/>
    <w:rsid w:val="00143E69"/>
    <w:rsid w:val="00143F4A"/>
    <w:rsid w:val="0014436C"/>
    <w:rsid w:val="00144407"/>
    <w:rsid w:val="00144494"/>
    <w:rsid w:val="0014452A"/>
    <w:rsid w:val="00144946"/>
    <w:rsid w:val="00144992"/>
    <w:rsid w:val="00144F3C"/>
    <w:rsid w:val="00144FAF"/>
    <w:rsid w:val="00145029"/>
    <w:rsid w:val="0014587E"/>
    <w:rsid w:val="001459E0"/>
    <w:rsid w:val="00145B90"/>
    <w:rsid w:val="00146170"/>
    <w:rsid w:val="001463AA"/>
    <w:rsid w:val="00146682"/>
    <w:rsid w:val="0014699D"/>
    <w:rsid w:val="00146AD7"/>
    <w:rsid w:val="0014716B"/>
    <w:rsid w:val="001474A9"/>
    <w:rsid w:val="001475AF"/>
    <w:rsid w:val="00147673"/>
    <w:rsid w:val="00147750"/>
    <w:rsid w:val="00147BAD"/>
    <w:rsid w:val="00147C5A"/>
    <w:rsid w:val="00147C78"/>
    <w:rsid w:val="00147C8D"/>
    <w:rsid w:val="00147ECD"/>
    <w:rsid w:val="00150012"/>
    <w:rsid w:val="001505A7"/>
    <w:rsid w:val="0015090E"/>
    <w:rsid w:val="00150983"/>
    <w:rsid w:val="00150B65"/>
    <w:rsid w:val="00150D89"/>
    <w:rsid w:val="00150FC6"/>
    <w:rsid w:val="00150FDC"/>
    <w:rsid w:val="00151D33"/>
    <w:rsid w:val="0015208F"/>
    <w:rsid w:val="00152093"/>
    <w:rsid w:val="00152385"/>
    <w:rsid w:val="00152461"/>
    <w:rsid w:val="001527A0"/>
    <w:rsid w:val="001527C7"/>
    <w:rsid w:val="00152AC6"/>
    <w:rsid w:val="00152F85"/>
    <w:rsid w:val="00153128"/>
    <w:rsid w:val="00153179"/>
    <w:rsid w:val="0015376B"/>
    <w:rsid w:val="001537F1"/>
    <w:rsid w:val="001539F8"/>
    <w:rsid w:val="00153EA3"/>
    <w:rsid w:val="00154193"/>
    <w:rsid w:val="0015425C"/>
    <w:rsid w:val="0015431E"/>
    <w:rsid w:val="00154490"/>
    <w:rsid w:val="00154631"/>
    <w:rsid w:val="00154CD9"/>
    <w:rsid w:val="00154E5A"/>
    <w:rsid w:val="00154F43"/>
    <w:rsid w:val="0015563F"/>
    <w:rsid w:val="00155C55"/>
    <w:rsid w:val="0015680E"/>
    <w:rsid w:val="00156B60"/>
    <w:rsid w:val="001570A4"/>
    <w:rsid w:val="00157633"/>
    <w:rsid w:val="00157640"/>
    <w:rsid w:val="00157C7C"/>
    <w:rsid w:val="001603EE"/>
    <w:rsid w:val="0016074E"/>
    <w:rsid w:val="00160B78"/>
    <w:rsid w:val="00160CA5"/>
    <w:rsid w:val="00161129"/>
    <w:rsid w:val="0016145D"/>
    <w:rsid w:val="001616A6"/>
    <w:rsid w:val="001616E0"/>
    <w:rsid w:val="00161CC7"/>
    <w:rsid w:val="00161D5E"/>
    <w:rsid w:val="00161E75"/>
    <w:rsid w:val="00161F17"/>
    <w:rsid w:val="00161F30"/>
    <w:rsid w:val="00161F89"/>
    <w:rsid w:val="0016216F"/>
    <w:rsid w:val="001622BD"/>
    <w:rsid w:val="00162488"/>
    <w:rsid w:val="001625D8"/>
    <w:rsid w:val="00162BE8"/>
    <w:rsid w:val="00162EF5"/>
    <w:rsid w:val="00162F20"/>
    <w:rsid w:val="00162FE5"/>
    <w:rsid w:val="0016312C"/>
    <w:rsid w:val="001635C2"/>
    <w:rsid w:val="0016372C"/>
    <w:rsid w:val="00163773"/>
    <w:rsid w:val="001637D2"/>
    <w:rsid w:val="001639DB"/>
    <w:rsid w:val="00163AC6"/>
    <w:rsid w:val="00163B6B"/>
    <w:rsid w:val="00163D1A"/>
    <w:rsid w:val="00163DF6"/>
    <w:rsid w:val="00163EA9"/>
    <w:rsid w:val="001640DC"/>
    <w:rsid w:val="00164248"/>
    <w:rsid w:val="001643F5"/>
    <w:rsid w:val="00164E83"/>
    <w:rsid w:val="00164F1D"/>
    <w:rsid w:val="00165068"/>
    <w:rsid w:val="001651B3"/>
    <w:rsid w:val="001652D4"/>
    <w:rsid w:val="0016530B"/>
    <w:rsid w:val="001657EF"/>
    <w:rsid w:val="00165CDA"/>
    <w:rsid w:val="00166252"/>
    <w:rsid w:val="00166335"/>
    <w:rsid w:val="00166356"/>
    <w:rsid w:val="0016659A"/>
    <w:rsid w:val="0016664E"/>
    <w:rsid w:val="001666FC"/>
    <w:rsid w:val="00166AC7"/>
    <w:rsid w:val="00166BE2"/>
    <w:rsid w:val="00166FA8"/>
    <w:rsid w:val="0016775A"/>
    <w:rsid w:val="0016791A"/>
    <w:rsid w:val="00167A74"/>
    <w:rsid w:val="00167C34"/>
    <w:rsid w:val="001702A1"/>
    <w:rsid w:val="0017083C"/>
    <w:rsid w:val="00170A38"/>
    <w:rsid w:val="00170EA6"/>
    <w:rsid w:val="0017140A"/>
    <w:rsid w:val="001718E3"/>
    <w:rsid w:val="0017193F"/>
    <w:rsid w:val="00172125"/>
    <w:rsid w:val="001722B6"/>
    <w:rsid w:val="00172A21"/>
    <w:rsid w:val="00172AE1"/>
    <w:rsid w:val="00172B5C"/>
    <w:rsid w:val="00172F53"/>
    <w:rsid w:val="00173C76"/>
    <w:rsid w:val="001740DF"/>
    <w:rsid w:val="001743AF"/>
    <w:rsid w:val="001746F5"/>
    <w:rsid w:val="00174ABA"/>
    <w:rsid w:val="00174B24"/>
    <w:rsid w:val="00175539"/>
    <w:rsid w:val="00175C5A"/>
    <w:rsid w:val="00176222"/>
    <w:rsid w:val="001769E6"/>
    <w:rsid w:val="00176CBF"/>
    <w:rsid w:val="00176D75"/>
    <w:rsid w:val="001770F0"/>
    <w:rsid w:val="0017725E"/>
    <w:rsid w:val="001772C1"/>
    <w:rsid w:val="001773DC"/>
    <w:rsid w:val="00177A98"/>
    <w:rsid w:val="00177B8D"/>
    <w:rsid w:val="00177C71"/>
    <w:rsid w:val="001800CB"/>
    <w:rsid w:val="00180140"/>
    <w:rsid w:val="0018065C"/>
    <w:rsid w:val="00180D7E"/>
    <w:rsid w:val="00180FD4"/>
    <w:rsid w:val="00181149"/>
    <w:rsid w:val="001811D3"/>
    <w:rsid w:val="001815E4"/>
    <w:rsid w:val="00181658"/>
    <w:rsid w:val="0018199C"/>
    <w:rsid w:val="00181A18"/>
    <w:rsid w:val="00181F33"/>
    <w:rsid w:val="0018223C"/>
    <w:rsid w:val="001823A9"/>
    <w:rsid w:val="0018290D"/>
    <w:rsid w:val="00182AE3"/>
    <w:rsid w:val="00182B1E"/>
    <w:rsid w:val="00182E40"/>
    <w:rsid w:val="00182F00"/>
    <w:rsid w:val="001830B9"/>
    <w:rsid w:val="00183168"/>
    <w:rsid w:val="00183267"/>
    <w:rsid w:val="00183339"/>
    <w:rsid w:val="00183B28"/>
    <w:rsid w:val="00183D79"/>
    <w:rsid w:val="00183F86"/>
    <w:rsid w:val="00184228"/>
    <w:rsid w:val="00184BE5"/>
    <w:rsid w:val="00184C92"/>
    <w:rsid w:val="00184D3E"/>
    <w:rsid w:val="00185276"/>
    <w:rsid w:val="0018586A"/>
    <w:rsid w:val="00185980"/>
    <w:rsid w:val="00185FB4"/>
    <w:rsid w:val="001864B1"/>
    <w:rsid w:val="001866FA"/>
    <w:rsid w:val="00186BD3"/>
    <w:rsid w:val="00186D84"/>
    <w:rsid w:val="00186E70"/>
    <w:rsid w:val="001877FE"/>
    <w:rsid w:val="00187862"/>
    <w:rsid w:val="00187B6B"/>
    <w:rsid w:val="0019037C"/>
    <w:rsid w:val="001906DB"/>
    <w:rsid w:val="001907F3"/>
    <w:rsid w:val="00190B45"/>
    <w:rsid w:val="00190B4D"/>
    <w:rsid w:val="00190C69"/>
    <w:rsid w:val="00190C6F"/>
    <w:rsid w:val="0019115A"/>
    <w:rsid w:val="001914D3"/>
    <w:rsid w:val="00191656"/>
    <w:rsid w:val="00191D82"/>
    <w:rsid w:val="001921FF"/>
    <w:rsid w:val="001922F0"/>
    <w:rsid w:val="001923DD"/>
    <w:rsid w:val="0019241F"/>
    <w:rsid w:val="001924FC"/>
    <w:rsid w:val="00192663"/>
    <w:rsid w:val="00192674"/>
    <w:rsid w:val="00192720"/>
    <w:rsid w:val="00192763"/>
    <w:rsid w:val="00192F0F"/>
    <w:rsid w:val="001931D3"/>
    <w:rsid w:val="0019368B"/>
    <w:rsid w:val="001936A8"/>
    <w:rsid w:val="001937DB"/>
    <w:rsid w:val="00193877"/>
    <w:rsid w:val="00193CAD"/>
    <w:rsid w:val="00193DB9"/>
    <w:rsid w:val="00193EDB"/>
    <w:rsid w:val="001940D9"/>
    <w:rsid w:val="00194288"/>
    <w:rsid w:val="00194491"/>
    <w:rsid w:val="00194622"/>
    <w:rsid w:val="00194632"/>
    <w:rsid w:val="0019466F"/>
    <w:rsid w:val="001948D9"/>
    <w:rsid w:val="00194B32"/>
    <w:rsid w:val="00194B74"/>
    <w:rsid w:val="00194C33"/>
    <w:rsid w:val="00194D76"/>
    <w:rsid w:val="00194F7D"/>
    <w:rsid w:val="0019532D"/>
    <w:rsid w:val="00195F55"/>
    <w:rsid w:val="00196343"/>
    <w:rsid w:val="00196550"/>
    <w:rsid w:val="00196902"/>
    <w:rsid w:val="00196DDB"/>
    <w:rsid w:val="00196FE9"/>
    <w:rsid w:val="00197054"/>
    <w:rsid w:val="00197244"/>
    <w:rsid w:val="0019746C"/>
    <w:rsid w:val="001974AE"/>
    <w:rsid w:val="00197C3A"/>
    <w:rsid w:val="001A05B3"/>
    <w:rsid w:val="001A067F"/>
    <w:rsid w:val="001A0695"/>
    <w:rsid w:val="001A07F6"/>
    <w:rsid w:val="001A09D3"/>
    <w:rsid w:val="001A18C4"/>
    <w:rsid w:val="001A1C53"/>
    <w:rsid w:val="001A1D1E"/>
    <w:rsid w:val="001A1D48"/>
    <w:rsid w:val="001A1E11"/>
    <w:rsid w:val="001A265C"/>
    <w:rsid w:val="001A26FC"/>
    <w:rsid w:val="001A2A7E"/>
    <w:rsid w:val="001A2D64"/>
    <w:rsid w:val="001A2FF8"/>
    <w:rsid w:val="001A3009"/>
    <w:rsid w:val="001A35F9"/>
    <w:rsid w:val="001A382D"/>
    <w:rsid w:val="001A3D2F"/>
    <w:rsid w:val="001A46BF"/>
    <w:rsid w:val="001A4816"/>
    <w:rsid w:val="001A492F"/>
    <w:rsid w:val="001A4E54"/>
    <w:rsid w:val="001A505F"/>
    <w:rsid w:val="001A546A"/>
    <w:rsid w:val="001A59B3"/>
    <w:rsid w:val="001A5BD9"/>
    <w:rsid w:val="001A68EB"/>
    <w:rsid w:val="001A6AB4"/>
    <w:rsid w:val="001A6F81"/>
    <w:rsid w:val="001A6FB9"/>
    <w:rsid w:val="001A741A"/>
    <w:rsid w:val="001A74D6"/>
    <w:rsid w:val="001A74EA"/>
    <w:rsid w:val="001A7673"/>
    <w:rsid w:val="001A774F"/>
    <w:rsid w:val="001A78BF"/>
    <w:rsid w:val="001A7BA6"/>
    <w:rsid w:val="001A7BBC"/>
    <w:rsid w:val="001A7D40"/>
    <w:rsid w:val="001A7E93"/>
    <w:rsid w:val="001A7EBC"/>
    <w:rsid w:val="001B01BB"/>
    <w:rsid w:val="001B01F0"/>
    <w:rsid w:val="001B083F"/>
    <w:rsid w:val="001B08F4"/>
    <w:rsid w:val="001B0EB1"/>
    <w:rsid w:val="001B0F79"/>
    <w:rsid w:val="001B11CD"/>
    <w:rsid w:val="001B121E"/>
    <w:rsid w:val="001B170E"/>
    <w:rsid w:val="001B1BE6"/>
    <w:rsid w:val="001B2291"/>
    <w:rsid w:val="001B2426"/>
    <w:rsid w:val="001B2513"/>
    <w:rsid w:val="001B2842"/>
    <w:rsid w:val="001B2EBE"/>
    <w:rsid w:val="001B2F06"/>
    <w:rsid w:val="001B317C"/>
    <w:rsid w:val="001B337C"/>
    <w:rsid w:val="001B3794"/>
    <w:rsid w:val="001B4915"/>
    <w:rsid w:val="001B4917"/>
    <w:rsid w:val="001B4B17"/>
    <w:rsid w:val="001B4E46"/>
    <w:rsid w:val="001B4E47"/>
    <w:rsid w:val="001B4FB2"/>
    <w:rsid w:val="001B53C9"/>
    <w:rsid w:val="001B5502"/>
    <w:rsid w:val="001B5506"/>
    <w:rsid w:val="001B5923"/>
    <w:rsid w:val="001B5A9C"/>
    <w:rsid w:val="001B5B43"/>
    <w:rsid w:val="001B5E55"/>
    <w:rsid w:val="001B61E2"/>
    <w:rsid w:val="001B6389"/>
    <w:rsid w:val="001B64CD"/>
    <w:rsid w:val="001B6F8B"/>
    <w:rsid w:val="001B7454"/>
    <w:rsid w:val="001B75D8"/>
    <w:rsid w:val="001B78A2"/>
    <w:rsid w:val="001B7B9B"/>
    <w:rsid w:val="001C0287"/>
    <w:rsid w:val="001C050C"/>
    <w:rsid w:val="001C0931"/>
    <w:rsid w:val="001C0D0F"/>
    <w:rsid w:val="001C1185"/>
    <w:rsid w:val="001C188C"/>
    <w:rsid w:val="001C21C0"/>
    <w:rsid w:val="001C2271"/>
    <w:rsid w:val="001C2647"/>
    <w:rsid w:val="001C2AFF"/>
    <w:rsid w:val="001C2BFC"/>
    <w:rsid w:val="001C2D15"/>
    <w:rsid w:val="001C2E71"/>
    <w:rsid w:val="001C354E"/>
    <w:rsid w:val="001C36C3"/>
    <w:rsid w:val="001C374C"/>
    <w:rsid w:val="001C381E"/>
    <w:rsid w:val="001C3AA1"/>
    <w:rsid w:val="001C3E57"/>
    <w:rsid w:val="001C3ECA"/>
    <w:rsid w:val="001C3FF2"/>
    <w:rsid w:val="001C4100"/>
    <w:rsid w:val="001C460A"/>
    <w:rsid w:val="001C46DF"/>
    <w:rsid w:val="001C4E75"/>
    <w:rsid w:val="001C5448"/>
    <w:rsid w:val="001C5A74"/>
    <w:rsid w:val="001C5C29"/>
    <w:rsid w:val="001C632A"/>
    <w:rsid w:val="001C6D03"/>
    <w:rsid w:val="001C6F1B"/>
    <w:rsid w:val="001C720A"/>
    <w:rsid w:val="001C764D"/>
    <w:rsid w:val="001C7E97"/>
    <w:rsid w:val="001D0732"/>
    <w:rsid w:val="001D081C"/>
    <w:rsid w:val="001D0B60"/>
    <w:rsid w:val="001D0B72"/>
    <w:rsid w:val="001D0C15"/>
    <w:rsid w:val="001D0F3B"/>
    <w:rsid w:val="001D14AD"/>
    <w:rsid w:val="001D14D6"/>
    <w:rsid w:val="001D15F1"/>
    <w:rsid w:val="001D163D"/>
    <w:rsid w:val="001D174D"/>
    <w:rsid w:val="001D1C8B"/>
    <w:rsid w:val="001D1DA6"/>
    <w:rsid w:val="001D1EAE"/>
    <w:rsid w:val="001D27D3"/>
    <w:rsid w:val="001D2CF3"/>
    <w:rsid w:val="001D2D4C"/>
    <w:rsid w:val="001D2DF8"/>
    <w:rsid w:val="001D319C"/>
    <w:rsid w:val="001D35EE"/>
    <w:rsid w:val="001D3D56"/>
    <w:rsid w:val="001D3F3E"/>
    <w:rsid w:val="001D40AC"/>
    <w:rsid w:val="001D4562"/>
    <w:rsid w:val="001D4592"/>
    <w:rsid w:val="001D45A7"/>
    <w:rsid w:val="001D4783"/>
    <w:rsid w:val="001D481D"/>
    <w:rsid w:val="001D4F06"/>
    <w:rsid w:val="001D5230"/>
    <w:rsid w:val="001D5240"/>
    <w:rsid w:val="001D530C"/>
    <w:rsid w:val="001D5328"/>
    <w:rsid w:val="001D5353"/>
    <w:rsid w:val="001D538C"/>
    <w:rsid w:val="001D54F4"/>
    <w:rsid w:val="001D58A9"/>
    <w:rsid w:val="001D5BE6"/>
    <w:rsid w:val="001D6093"/>
    <w:rsid w:val="001D6302"/>
    <w:rsid w:val="001D6475"/>
    <w:rsid w:val="001D64C0"/>
    <w:rsid w:val="001D672B"/>
    <w:rsid w:val="001D68D2"/>
    <w:rsid w:val="001D68D3"/>
    <w:rsid w:val="001D6949"/>
    <w:rsid w:val="001D6AE8"/>
    <w:rsid w:val="001D6E9F"/>
    <w:rsid w:val="001D6EE0"/>
    <w:rsid w:val="001D72A2"/>
    <w:rsid w:val="001D7667"/>
    <w:rsid w:val="001D7A4C"/>
    <w:rsid w:val="001D7BDB"/>
    <w:rsid w:val="001E00D4"/>
    <w:rsid w:val="001E0146"/>
    <w:rsid w:val="001E0EDD"/>
    <w:rsid w:val="001E11F2"/>
    <w:rsid w:val="001E1367"/>
    <w:rsid w:val="001E1D07"/>
    <w:rsid w:val="001E1D33"/>
    <w:rsid w:val="001E1DAA"/>
    <w:rsid w:val="001E1EB2"/>
    <w:rsid w:val="001E2C93"/>
    <w:rsid w:val="001E2CC7"/>
    <w:rsid w:val="001E320F"/>
    <w:rsid w:val="001E3372"/>
    <w:rsid w:val="001E3432"/>
    <w:rsid w:val="001E3515"/>
    <w:rsid w:val="001E374F"/>
    <w:rsid w:val="001E3E89"/>
    <w:rsid w:val="001E3EC6"/>
    <w:rsid w:val="001E4224"/>
    <w:rsid w:val="001E466D"/>
    <w:rsid w:val="001E4B29"/>
    <w:rsid w:val="001E53F0"/>
    <w:rsid w:val="001E5656"/>
    <w:rsid w:val="001E597C"/>
    <w:rsid w:val="001E5CDB"/>
    <w:rsid w:val="001E5D6C"/>
    <w:rsid w:val="001E605D"/>
    <w:rsid w:val="001E6187"/>
    <w:rsid w:val="001E691F"/>
    <w:rsid w:val="001E6ACB"/>
    <w:rsid w:val="001E6DE7"/>
    <w:rsid w:val="001E6DF4"/>
    <w:rsid w:val="001E70E6"/>
    <w:rsid w:val="001E71E8"/>
    <w:rsid w:val="001E73F2"/>
    <w:rsid w:val="001E7523"/>
    <w:rsid w:val="001E7C95"/>
    <w:rsid w:val="001E7D91"/>
    <w:rsid w:val="001F0262"/>
    <w:rsid w:val="001F0312"/>
    <w:rsid w:val="001F054A"/>
    <w:rsid w:val="001F11C4"/>
    <w:rsid w:val="001F1B4F"/>
    <w:rsid w:val="001F1BDC"/>
    <w:rsid w:val="001F1CD2"/>
    <w:rsid w:val="001F1E30"/>
    <w:rsid w:val="001F208D"/>
    <w:rsid w:val="001F250E"/>
    <w:rsid w:val="001F2CD6"/>
    <w:rsid w:val="001F2FF4"/>
    <w:rsid w:val="001F3072"/>
    <w:rsid w:val="001F36B2"/>
    <w:rsid w:val="001F3783"/>
    <w:rsid w:val="001F3988"/>
    <w:rsid w:val="001F3E01"/>
    <w:rsid w:val="001F3E62"/>
    <w:rsid w:val="001F48B3"/>
    <w:rsid w:val="001F48D8"/>
    <w:rsid w:val="001F4A77"/>
    <w:rsid w:val="001F4B5F"/>
    <w:rsid w:val="001F4C8C"/>
    <w:rsid w:val="001F53FE"/>
    <w:rsid w:val="001F55AF"/>
    <w:rsid w:val="001F605E"/>
    <w:rsid w:val="001F63AE"/>
    <w:rsid w:val="001F7194"/>
    <w:rsid w:val="001F72C0"/>
    <w:rsid w:val="001F7452"/>
    <w:rsid w:val="001F76CC"/>
    <w:rsid w:val="001F770C"/>
    <w:rsid w:val="001F7720"/>
    <w:rsid w:val="001F7C1E"/>
    <w:rsid w:val="001F7DED"/>
    <w:rsid w:val="001F7DFF"/>
    <w:rsid w:val="001F7F5F"/>
    <w:rsid w:val="002001BE"/>
    <w:rsid w:val="0020043C"/>
    <w:rsid w:val="00200ACE"/>
    <w:rsid w:val="00200F92"/>
    <w:rsid w:val="00200FE5"/>
    <w:rsid w:val="002013BB"/>
    <w:rsid w:val="00201425"/>
    <w:rsid w:val="002017DE"/>
    <w:rsid w:val="00201ABB"/>
    <w:rsid w:val="00201C3A"/>
    <w:rsid w:val="00201DF6"/>
    <w:rsid w:val="00201F69"/>
    <w:rsid w:val="00202204"/>
    <w:rsid w:val="00202609"/>
    <w:rsid w:val="0020266D"/>
    <w:rsid w:val="002026E1"/>
    <w:rsid w:val="00202927"/>
    <w:rsid w:val="00202C02"/>
    <w:rsid w:val="00202E2C"/>
    <w:rsid w:val="00202FC3"/>
    <w:rsid w:val="002030C4"/>
    <w:rsid w:val="002033A6"/>
    <w:rsid w:val="002034B2"/>
    <w:rsid w:val="0020380F"/>
    <w:rsid w:val="00203D98"/>
    <w:rsid w:val="0020436A"/>
    <w:rsid w:val="0020482D"/>
    <w:rsid w:val="0020496B"/>
    <w:rsid w:val="00204E56"/>
    <w:rsid w:val="00204F92"/>
    <w:rsid w:val="00205154"/>
    <w:rsid w:val="00205323"/>
    <w:rsid w:val="002053A5"/>
    <w:rsid w:val="00205451"/>
    <w:rsid w:val="00205629"/>
    <w:rsid w:val="00205D3C"/>
    <w:rsid w:val="002061A3"/>
    <w:rsid w:val="002062FD"/>
    <w:rsid w:val="002064F6"/>
    <w:rsid w:val="00206521"/>
    <w:rsid w:val="0020673B"/>
    <w:rsid w:val="00206796"/>
    <w:rsid w:val="00206859"/>
    <w:rsid w:val="002070AA"/>
    <w:rsid w:val="00207424"/>
    <w:rsid w:val="00207597"/>
    <w:rsid w:val="0020760C"/>
    <w:rsid w:val="002076D9"/>
    <w:rsid w:val="00207ACF"/>
    <w:rsid w:val="0021038B"/>
    <w:rsid w:val="002105AD"/>
    <w:rsid w:val="0021071B"/>
    <w:rsid w:val="00210992"/>
    <w:rsid w:val="00210B89"/>
    <w:rsid w:val="00210CA2"/>
    <w:rsid w:val="00210CC4"/>
    <w:rsid w:val="00210CDE"/>
    <w:rsid w:val="00210D25"/>
    <w:rsid w:val="0021152D"/>
    <w:rsid w:val="002125E3"/>
    <w:rsid w:val="0021286B"/>
    <w:rsid w:val="00212B5C"/>
    <w:rsid w:val="00212C66"/>
    <w:rsid w:val="00213397"/>
    <w:rsid w:val="0021339D"/>
    <w:rsid w:val="0021366F"/>
    <w:rsid w:val="00213696"/>
    <w:rsid w:val="0021378B"/>
    <w:rsid w:val="00213A8F"/>
    <w:rsid w:val="002149E7"/>
    <w:rsid w:val="00214B65"/>
    <w:rsid w:val="00214CD3"/>
    <w:rsid w:val="002152F1"/>
    <w:rsid w:val="00215375"/>
    <w:rsid w:val="002154A3"/>
    <w:rsid w:val="00215D30"/>
    <w:rsid w:val="002162D0"/>
    <w:rsid w:val="00216957"/>
    <w:rsid w:val="00216CB5"/>
    <w:rsid w:val="0021731D"/>
    <w:rsid w:val="00217871"/>
    <w:rsid w:val="0021797F"/>
    <w:rsid w:val="00217AB9"/>
    <w:rsid w:val="00217CEE"/>
    <w:rsid w:val="00220021"/>
    <w:rsid w:val="00220B02"/>
    <w:rsid w:val="00220B27"/>
    <w:rsid w:val="00220EEB"/>
    <w:rsid w:val="00220F05"/>
    <w:rsid w:val="002218DF"/>
    <w:rsid w:val="0022226C"/>
    <w:rsid w:val="00222986"/>
    <w:rsid w:val="00222CDE"/>
    <w:rsid w:val="00222D3D"/>
    <w:rsid w:val="00222DE1"/>
    <w:rsid w:val="00222F3B"/>
    <w:rsid w:val="00223099"/>
    <w:rsid w:val="00223711"/>
    <w:rsid w:val="00223C5E"/>
    <w:rsid w:val="00223EA3"/>
    <w:rsid w:val="00223F5D"/>
    <w:rsid w:val="00224139"/>
    <w:rsid w:val="002242C0"/>
    <w:rsid w:val="00224AA4"/>
    <w:rsid w:val="00224D93"/>
    <w:rsid w:val="00224F54"/>
    <w:rsid w:val="00225699"/>
    <w:rsid w:val="0022591E"/>
    <w:rsid w:val="00225A7C"/>
    <w:rsid w:val="00225C70"/>
    <w:rsid w:val="00225E02"/>
    <w:rsid w:val="00226153"/>
    <w:rsid w:val="00226A8D"/>
    <w:rsid w:val="00226F14"/>
    <w:rsid w:val="0022750D"/>
    <w:rsid w:val="002275A4"/>
    <w:rsid w:val="0022790E"/>
    <w:rsid w:val="00227968"/>
    <w:rsid w:val="00227F03"/>
    <w:rsid w:val="002302CB"/>
    <w:rsid w:val="00230507"/>
    <w:rsid w:val="00231005"/>
    <w:rsid w:val="002314A9"/>
    <w:rsid w:val="00231718"/>
    <w:rsid w:val="00231836"/>
    <w:rsid w:val="0023185E"/>
    <w:rsid w:val="00231E25"/>
    <w:rsid w:val="00232C9C"/>
    <w:rsid w:val="0023332E"/>
    <w:rsid w:val="00233837"/>
    <w:rsid w:val="00233B48"/>
    <w:rsid w:val="00233E1B"/>
    <w:rsid w:val="0023406D"/>
    <w:rsid w:val="002343A1"/>
    <w:rsid w:val="002344C9"/>
    <w:rsid w:val="0023459C"/>
    <w:rsid w:val="002345F1"/>
    <w:rsid w:val="00234684"/>
    <w:rsid w:val="00234C49"/>
    <w:rsid w:val="00234DED"/>
    <w:rsid w:val="00234EFE"/>
    <w:rsid w:val="002350AF"/>
    <w:rsid w:val="00235801"/>
    <w:rsid w:val="00235AB2"/>
    <w:rsid w:val="00235BCB"/>
    <w:rsid w:val="0023624F"/>
    <w:rsid w:val="002367F9"/>
    <w:rsid w:val="00236EA5"/>
    <w:rsid w:val="00236EBF"/>
    <w:rsid w:val="002370A7"/>
    <w:rsid w:val="00237247"/>
    <w:rsid w:val="002376EA"/>
    <w:rsid w:val="00237962"/>
    <w:rsid w:val="0023798D"/>
    <w:rsid w:val="002379D9"/>
    <w:rsid w:val="00237A2A"/>
    <w:rsid w:val="00237A72"/>
    <w:rsid w:val="00237EBC"/>
    <w:rsid w:val="00237F84"/>
    <w:rsid w:val="0023E6B0"/>
    <w:rsid w:val="00240493"/>
    <w:rsid w:val="002404B8"/>
    <w:rsid w:val="00240845"/>
    <w:rsid w:val="00240A5F"/>
    <w:rsid w:val="00240E5D"/>
    <w:rsid w:val="0024104F"/>
    <w:rsid w:val="002411BB"/>
    <w:rsid w:val="00241336"/>
    <w:rsid w:val="00241366"/>
    <w:rsid w:val="002413AE"/>
    <w:rsid w:val="00241C18"/>
    <w:rsid w:val="002423FB"/>
    <w:rsid w:val="002425EB"/>
    <w:rsid w:val="00242764"/>
    <w:rsid w:val="002427FE"/>
    <w:rsid w:val="00242A05"/>
    <w:rsid w:val="00243965"/>
    <w:rsid w:val="00243F78"/>
    <w:rsid w:val="0024404F"/>
    <w:rsid w:val="002446A7"/>
    <w:rsid w:val="0024483C"/>
    <w:rsid w:val="002448F5"/>
    <w:rsid w:val="00244A66"/>
    <w:rsid w:val="00244BDE"/>
    <w:rsid w:val="00244CA4"/>
    <w:rsid w:val="002458A6"/>
    <w:rsid w:val="00245CEF"/>
    <w:rsid w:val="00245D58"/>
    <w:rsid w:val="00245E32"/>
    <w:rsid w:val="0024603A"/>
    <w:rsid w:val="0024608F"/>
    <w:rsid w:val="00246154"/>
    <w:rsid w:val="00246D9D"/>
    <w:rsid w:val="00246DF6"/>
    <w:rsid w:val="002470FA"/>
    <w:rsid w:val="00247138"/>
    <w:rsid w:val="0024714F"/>
    <w:rsid w:val="002473C5"/>
    <w:rsid w:val="002476A6"/>
    <w:rsid w:val="0024799B"/>
    <w:rsid w:val="00250039"/>
    <w:rsid w:val="0025009C"/>
    <w:rsid w:val="002506BF"/>
    <w:rsid w:val="002506EE"/>
    <w:rsid w:val="00250A22"/>
    <w:rsid w:val="00250FBD"/>
    <w:rsid w:val="002514AC"/>
    <w:rsid w:val="00251571"/>
    <w:rsid w:val="00251A30"/>
    <w:rsid w:val="00251D0E"/>
    <w:rsid w:val="00251D4B"/>
    <w:rsid w:val="00252354"/>
    <w:rsid w:val="00252730"/>
    <w:rsid w:val="00252860"/>
    <w:rsid w:val="00252C82"/>
    <w:rsid w:val="002538D7"/>
    <w:rsid w:val="00253BB0"/>
    <w:rsid w:val="00253D5C"/>
    <w:rsid w:val="00253E35"/>
    <w:rsid w:val="00253EE4"/>
    <w:rsid w:val="00254566"/>
    <w:rsid w:val="002546C6"/>
    <w:rsid w:val="00254938"/>
    <w:rsid w:val="00254BA2"/>
    <w:rsid w:val="00254CB0"/>
    <w:rsid w:val="00254D77"/>
    <w:rsid w:val="00255511"/>
    <w:rsid w:val="0025592F"/>
    <w:rsid w:val="00255C7F"/>
    <w:rsid w:val="00255D78"/>
    <w:rsid w:val="00255F09"/>
    <w:rsid w:val="00256447"/>
    <w:rsid w:val="002568F9"/>
    <w:rsid w:val="00256CD2"/>
    <w:rsid w:val="00256F44"/>
    <w:rsid w:val="002579CB"/>
    <w:rsid w:val="00257B24"/>
    <w:rsid w:val="00257B38"/>
    <w:rsid w:val="002608C5"/>
    <w:rsid w:val="00260D77"/>
    <w:rsid w:val="00260DE5"/>
    <w:rsid w:val="00261305"/>
    <w:rsid w:val="00261323"/>
    <w:rsid w:val="002613BF"/>
    <w:rsid w:val="00261574"/>
    <w:rsid w:val="00261640"/>
    <w:rsid w:val="002617C9"/>
    <w:rsid w:val="00261AA7"/>
    <w:rsid w:val="00261EDD"/>
    <w:rsid w:val="00261FF8"/>
    <w:rsid w:val="00262173"/>
    <w:rsid w:val="0026257A"/>
    <w:rsid w:val="002625D4"/>
    <w:rsid w:val="00262797"/>
    <w:rsid w:val="0026287F"/>
    <w:rsid w:val="00262CAD"/>
    <w:rsid w:val="00262D48"/>
    <w:rsid w:val="00263732"/>
    <w:rsid w:val="00263A6F"/>
    <w:rsid w:val="00264076"/>
    <w:rsid w:val="00264390"/>
    <w:rsid w:val="002643FE"/>
    <w:rsid w:val="0026457F"/>
    <w:rsid w:val="00264B07"/>
    <w:rsid w:val="00264BF9"/>
    <w:rsid w:val="002652F5"/>
    <w:rsid w:val="0026548C"/>
    <w:rsid w:val="0026596E"/>
    <w:rsid w:val="002659A0"/>
    <w:rsid w:val="00265A8A"/>
    <w:rsid w:val="00265E4A"/>
    <w:rsid w:val="00265F16"/>
    <w:rsid w:val="00266207"/>
    <w:rsid w:val="00266519"/>
    <w:rsid w:val="002665BC"/>
    <w:rsid w:val="0026677E"/>
    <w:rsid w:val="00266925"/>
    <w:rsid w:val="00266A13"/>
    <w:rsid w:val="00267017"/>
    <w:rsid w:val="00267305"/>
    <w:rsid w:val="00267378"/>
    <w:rsid w:val="00267401"/>
    <w:rsid w:val="0026773C"/>
    <w:rsid w:val="002679A1"/>
    <w:rsid w:val="00270065"/>
    <w:rsid w:val="002704E3"/>
    <w:rsid w:val="00270811"/>
    <w:rsid w:val="00270CFA"/>
    <w:rsid w:val="002717F3"/>
    <w:rsid w:val="00271E7F"/>
    <w:rsid w:val="00271E86"/>
    <w:rsid w:val="002720B3"/>
    <w:rsid w:val="0027216E"/>
    <w:rsid w:val="002721E2"/>
    <w:rsid w:val="002722AB"/>
    <w:rsid w:val="00272A69"/>
    <w:rsid w:val="00272C62"/>
    <w:rsid w:val="00272E31"/>
    <w:rsid w:val="002732B3"/>
    <w:rsid w:val="0027332D"/>
    <w:rsid w:val="0027370C"/>
    <w:rsid w:val="00273D5E"/>
    <w:rsid w:val="00274282"/>
    <w:rsid w:val="002742CA"/>
    <w:rsid w:val="00274320"/>
    <w:rsid w:val="00274AE9"/>
    <w:rsid w:val="00274CD7"/>
    <w:rsid w:val="00274F19"/>
    <w:rsid w:val="00275189"/>
    <w:rsid w:val="00275A02"/>
    <w:rsid w:val="00275F77"/>
    <w:rsid w:val="00276043"/>
    <w:rsid w:val="002768C9"/>
    <w:rsid w:val="002771BF"/>
    <w:rsid w:val="0027725F"/>
    <w:rsid w:val="00277416"/>
    <w:rsid w:val="0027757D"/>
    <w:rsid w:val="00277915"/>
    <w:rsid w:val="00277E01"/>
    <w:rsid w:val="00280146"/>
    <w:rsid w:val="0028038D"/>
    <w:rsid w:val="002806CB"/>
    <w:rsid w:val="002808EF"/>
    <w:rsid w:val="00280AC9"/>
    <w:rsid w:val="00280AD1"/>
    <w:rsid w:val="00280DDA"/>
    <w:rsid w:val="0028131D"/>
    <w:rsid w:val="00281654"/>
    <w:rsid w:val="0028171F"/>
    <w:rsid w:val="00281847"/>
    <w:rsid w:val="0028194F"/>
    <w:rsid w:val="00281BA7"/>
    <w:rsid w:val="0028212E"/>
    <w:rsid w:val="002831F3"/>
    <w:rsid w:val="0028322E"/>
    <w:rsid w:val="0028355E"/>
    <w:rsid w:val="002836AE"/>
    <w:rsid w:val="002838F9"/>
    <w:rsid w:val="00283998"/>
    <w:rsid w:val="00283B6B"/>
    <w:rsid w:val="00283CAB"/>
    <w:rsid w:val="002847D3"/>
    <w:rsid w:val="00284978"/>
    <w:rsid w:val="00284AD7"/>
    <w:rsid w:val="00284CA9"/>
    <w:rsid w:val="00285875"/>
    <w:rsid w:val="0028592F"/>
    <w:rsid w:val="00285EDE"/>
    <w:rsid w:val="002862B3"/>
    <w:rsid w:val="00286A89"/>
    <w:rsid w:val="00286C47"/>
    <w:rsid w:val="00286C81"/>
    <w:rsid w:val="00286CCE"/>
    <w:rsid w:val="00286EF4"/>
    <w:rsid w:val="00286F56"/>
    <w:rsid w:val="002904EF"/>
    <w:rsid w:val="00290965"/>
    <w:rsid w:val="00290BD2"/>
    <w:rsid w:val="00290DFD"/>
    <w:rsid w:val="002910B7"/>
    <w:rsid w:val="00291241"/>
    <w:rsid w:val="00291405"/>
    <w:rsid w:val="0029161F"/>
    <w:rsid w:val="00291C08"/>
    <w:rsid w:val="00291D6C"/>
    <w:rsid w:val="0029297B"/>
    <w:rsid w:val="00292A19"/>
    <w:rsid w:val="00292B05"/>
    <w:rsid w:val="00292E11"/>
    <w:rsid w:val="00293568"/>
    <w:rsid w:val="00293950"/>
    <w:rsid w:val="00293DFB"/>
    <w:rsid w:val="00293F22"/>
    <w:rsid w:val="00294623"/>
    <w:rsid w:val="002948E7"/>
    <w:rsid w:val="00294986"/>
    <w:rsid w:val="00294FAD"/>
    <w:rsid w:val="00294FC5"/>
    <w:rsid w:val="00295039"/>
    <w:rsid w:val="002951DE"/>
    <w:rsid w:val="002957CF"/>
    <w:rsid w:val="002958F1"/>
    <w:rsid w:val="00295A29"/>
    <w:rsid w:val="00295AC6"/>
    <w:rsid w:val="00295BEA"/>
    <w:rsid w:val="002961BA"/>
    <w:rsid w:val="0029645A"/>
    <w:rsid w:val="0029685D"/>
    <w:rsid w:val="00296889"/>
    <w:rsid w:val="00296E74"/>
    <w:rsid w:val="002974F6"/>
    <w:rsid w:val="0029753D"/>
    <w:rsid w:val="002A004F"/>
    <w:rsid w:val="002A0E40"/>
    <w:rsid w:val="002A2398"/>
    <w:rsid w:val="002A252F"/>
    <w:rsid w:val="002A27CF"/>
    <w:rsid w:val="002A2890"/>
    <w:rsid w:val="002A28B4"/>
    <w:rsid w:val="002A2B8C"/>
    <w:rsid w:val="002A3261"/>
    <w:rsid w:val="002A3588"/>
    <w:rsid w:val="002A35CF"/>
    <w:rsid w:val="002A391D"/>
    <w:rsid w:val="002A3CD9"/>
    <w:rsid w:val="002A402F"/>
    <w:rsid w:val="002A4100"/>
    <w:rsid w:val="002A463E"/>
    <w:rsid w:val="002A475D"/>
    <w:rsid w:val="002A4878"/>
    <w:rsid w:val="002A4AB1"/>
    <w:rsid w:val="002A4D3D"/>
    <w:rsid w:val="002A5455"/>
    <w:rsid w:val="002A5AAA"/>
    <w:rsid w:val="002A5BFB"/>
    <w:rsid w:val="002A5F2F"/>
    <w:rsid w:val="002A64D7"/>
    <w:rsid w:val="002A71BB"/>
    <w:rsid w:val="002A74B1"/>
    <w:rsid w:val="002A757B"/>
    <w:rsid w:val="002A7703"/>
    <w:rsid w:val="002A7A12"/>
    <w:rsid w:val="002B047B"/>
    <w:rsid w:val="002B10F3"/>
    <w:rsid w:val="002B200A"/>
    <w:rsid w:val="002B20BB"/>
    <w:rsid w:val="002B2198"/>
    <w:rsid w:val="002B30D3"/>
    <w:rsid w:val="002B344F"/>
    <w:rsid w:val="002B37BF"/>
    <w:rsid w:val="002B3925"/>
    <w:rsid w:val="002B39DE"/>
    <w:rsid w:val="002B3A96"/>
    <w:rsid w:val="002B3CC6"/>
    <w:rsid w:val="002B4627"/>
    <w:rsid w:val="002B4E9E"/>
    <w:rsid w:val="002B5D68"/>
    <w:rsid w:val="002B5DC3"/>
    <w:rsid w:val="002B5E91"/>
    <w:rsid w:val="002B5F5F"/>
    <w:rsid w:val="002B611D"/>
    <w:rsid w:val="002B6424"/>
    <w:rsid w:val="002B658A"/>
    <w:rsid w:val="002B6A83"/>
    <w:rsid w:val="002B6D1A"/>
    <w:rsid w:val="002B6E45"/>
    <w:rsid w:val="002B6F5B"/>
    <w:rsid w:val="002B759C"/>
    <w:rsid w:val="002B770C"/>
    <w:rsid w:val="002B77E9"/>
    <w:rsid w:val="002B7944"/>
    <w:rsid w:val="002C011F"/>
    <w:rsid w:val="002C0194"/>
    <w:rsid w:val="002C02E4"/>
    <w:rsid w:val="002C0372"/>
    <w:rsid w:val="002C0484"/>
    <w:rsid w:val="002C0786"/>
    <w:rsid w:val="002C0825"/>
    <w:rsid w:val="002C09C9"/>
    <w:rsid w:val="002C09EC"/>
    <w:rsid w:val="002C0B5C"/>
    <w:rsid w:val="002C0E47"/>
    <w:rsid w:val="002C0F0E"/>
    <w:rsid w:val="002C0F37"/>
    <w:rsid w:val="002C11E1"/>
    <w:rsid w:val="002C1949"/>
    <w:rsid w:val="002C1A7D"/>
    <w:rsid w:val="002C1EC8"/>
    <w:rsid w:val="002C208C"/>
    <w:rsid w:val="002C23D1"/>
    <w:rsid w:val="002C240B"/>
    <w:rsid w:val="002C2415"/>
    <w:rsid w:val="002C26A0"/>
    <w:rsid w:val="002C2A19"/>
    <w:rsid w:val="002C2A48"/>
    <w:rsid w:val="002C2E5F"/>
    <w:rsid w:val="002C2F6A"/>
    <w:rsid w:val="002C332A"/>
    <w:rsid w:val="002C35F5"/>
    <w:rsid w:val="002C3845"/>
    <w:rsid w:val="002C3A1A"/>
    <w:rsid w:val="002C3A72"/>
    <w:rsid w:val="002C406E"/>
    <w:rsid w:val="002C43CE"/>
    <w:rsid w:val="002C4488"/>
    <w:rsid w:val="002C4740"/>
    <w:rsid w:val="002C48C4"/>
    <w:rsid w:val="002C4A56"/>
    <w:rsid w:val="002C4DDF"/>
    <w:rsid w:val="002C4E07"/>
    <w:rsid w:val="002C5677"/>
    <w:rsid w:val="002C584B"/>
    <w:rsid w:val="002C58C4"/>
    <w:rsid w:val="002C5D6A"/>
    <w:rsid w:val="002C6204"/>
    <w:rsid w:val="002C6251"/>
    <w:rsid w:val="002C629B"/>
    <w:rsid w:val="002C62D1"/>
    <w:rsid w:val="002C6C37"/>
    <w:rsid w:val="002C6C44"/>
    <w:rsid w:val="002C6FEA"/>
    <w:rsid w:val="002C7345"/>
    <w:rsid w:val="002C78DA"/>
    <w:rsid w:val="002C7AD4"/>
    <w:rsid w:val="002C7CE7"/>
    <w:rsid w:val="002C7EDB"/>
    <w:rsid w:val="002C7F76"/>
    <w:rsid w:val="002C7FC6"/>
    <w:rsid w:val="002D059E"/>
    <w:rsid w:val="002D0D8E"/>
    <w:rsid w:val="002D0F7F"/>
    <w:rsid w:val="002D0FA8"/>
    <w:rsid w:val="002D11E5"/>
    <w:rsid w:val="002D14DD"/>
    <w:rsid w:val="002D14FD"/>
    <w:rsid w:val="002D1B34"/>
    <w:rsid w:val="002D1E4E"/>
    <w:rsid w:val="002D1F70"/>
    <w:rsid w:val="002D209E"/>
    <w:rsid w:val="002D23AC"/>
    <w:rsid w:val="002D268F"/>
    <w:rsid w:val="002D2AD6"/>
    <w:rsid w:val="002D2E8C"/>
    <w:rsid w:val="002D2FA1"/>
    <w:rsid w:val="002D2FC7"/>
    <w:rsid w:val="002D3149"/>
    <w:rsid w:val="002D31AE"/>
    <w:rsid w:val="002D3571"/>
    <w:rsid w:val="002D3651"/>
    <w:rsid w:val="002D36E7"/>
    <w:rsid w:val="002D45A6"/>
    <w:rsid w:val="002D4F8C"/>
    <w:rsid w:val="002D54D1"/>
    <w:rsid w:val="002D5840"/>
    <w:rsid w:val="002D60EB"/>
    <w:rsid w:val="002D612E"/>
    <w:rsid w:val="002D627B"/>
    <w:rsid w:val="002D64C1"/>
    <w:rsid w:val="002D6749"/>
    <w:rsid w:val="002D67C8"/>
    <w:rsid w:val="002D71DF"/>
    <w:rsid w:val="002D75C3"/>
    <w:rsid w:val="002D7945"/>
    <w:rsid w:val="002D7C27"/>
    <w:rsid w:val="002D7CBD"/>
    <w:rsid w:val="002E01A6"/>
    <w:rsid w:val="002E0778"/>
    <w:rsid w:val="002E10D2"/>
    <w:rsid w:val="002E11BA"/>
    <w:rsid w:val="002E1548"/>
    <w:rsid w:val="002E1B2D"/>
    <w:rsid w:val="002E1C60"/>
    <w:rsid w:val="002E1CB3"/>
    <w:rsid w:val="002E1CBF"/>
    <w:rsid w:val="002E1F07"/>
    <w:rsid w:val="002E2255"/>
    <w:rsid w:val="002E3064"/>
    <w:rsid w:val="002E3199"/>
    <w:rsid w:val="002E3239"/>
    <w:rsid w:val="002E3280"/>
    <w:rsid w:val="002E3A69"/>
    <w:rsid w:val="002E3FF3"/>
    <w:rsid w:val="002E435E"/>
    <w:rsid w:val="002E4921"/>
    <w:rsid w:val="002E497C"/>
    <w:rsid w:val="002E4BB8"/>
    <w:rsid w:val="002E4C36"/>
    <w:rsid w:val="002E4D83"/>
    <w:rsid w:val="002E5012"/>
    <w:rsid w:val="002E50C3"/>
    <w:rsid w:val="002E51E2"/>
    <w:rsid w:val="002E53ED"/>
    <w:rsid w:val="002E55B2"/>
    <w:rsid w:val="002E5630"/>
    <w:rsid w:val="002E5FBC"/>
    <w:rsid w:val="002E6226"/>
    <w:rsid w:val="002E63FB"/>
    <w:rsid w:val="002E68D8"/>
    <w:rsid w:val="002E6B77"/>
    <w:rsid w:val="002E7027"/>
    <w:rsid w:val="002E7281"/>
    <w:rsid w:val="002E7478"/>
    <w:rsid w:val="002E76B1"/>
    <w:rsid w:val="002E76D1"/>
    <w:rsid w:val="002E7967"/>
    <w:rsid w:val="002E798B"/>
    <w:rsid w:val="002E7A75"/>
    <w:rsid w:val="002E7E13"/>
    <w:rsid w:val="002E7E54"/>
    <w:rsid w:val="002F010E"/>
    <w:rsid w:val="002F017B"/>
    <w:rsid w:val="002F01AB"/>
    <w:rsid w:val="002F043C"/>
    <w:rsid w:val="002F05B3"/>
    <w:rsid w:val="002F06BB"/>
    <w:rsid w:val="002F06CB"/>
    <w:rsid w:val="002F0C43"/>
    <w:rsid w:val="002F0C8F"/>
    <w:rsid w:val="002F0D67"/>
    <w:rsid w:val="002F0E57"/>
    <w:rsid w:val="002F10C0"/>
    <w:rsid w:val="002F1706"/>
    <w:rsid w:val="002F1A81"/>
    <w:rsid w:val="002F1CF4"/>
    <w:rsid w:val="002F254F"/>
    <w:rsid w:val="002F2574"/>
    <w:rsid w:val="002F2D3B"/>
    <w:rsid w:val="002F2EDC"/>
    <w:rsid w:val="002F2F83"/>
    <w:rsid w:val="002F30C3"/>
    <w:rsid w:val="002F316D"/>
    <w:rsid w:val="002F31F7"/>
    <w:rsid w:val="002F3300"/>
    <w:rsid w:val="002F36FC"/>
    <w:rsid w:val="002F37A2"/>
    <w:rsid w:val="002F3EC7"/>
    <w:rsid w:val="002F4010"/>
    <w:rsid w:val="002F43C3"/>
    <w:rsid w:val="002F4643"/>
    <w:rsid w:val="002F48B3"/>
    <w:rsid w:val="002F4E72"/>
    <w:rsid w:val="002F50B7"/>
    <w:rsid w:val="002F53DE"/>
    <w:rsid w:val="002F554D"/>
    <w:rsid w:val="002F55B3"/>
    <w:rsid w:val="002F55E9"/>
    <w:rsid w:val="002F5667"/>
    <w:rsid w:val="002F56E0"/>
    <w:rsid w:val="002F57E9"/>
    <w:rsid w:val="002F5E6B"/>
    <w:rsid w:val="002F5F5C"/>
    <w:rsid w:val="002F5F8F"/>
    <w:rsid w:val="002F6353"/>
    <w:rsid w:val="002F65AF"/>
    <w:rsid w:val="002F665F"/>
    <w:rsid w:val="002F66B5"/>
    <w:rsid w:val="002F6E1E"/>
    <w:rsid w:val="002F7011"/>
    <w:rsid w:val="002F72F7"/>
    <w:rsid w:val="002F76AA"/>
    <w:rsid w:val="002F76AE"/>
    <w:rsid w:val="002F77BC"/>
    <w:rsid w:val="002F791B"/>
    <w:rsid w:val="002F7C10"/>
    <w:rsid w:val="002F7CFE"/>
    <w:rsid w:val="002F7F66"/>
    <w:rsid w:val="0030043C"/>
    <w:rsid w:val="00300443"/>
    <w:rsid w:val="003007E5"/>
    <w:rsid w:val="00300C6F"/>
    <w:rsid w:val="00300EF6"/>
    <w:rsid w:val="00301142"/>
    <w:rsid w:val="0030167C"/>
    <w:rsid w:val="0030192C"/>
    <w:rsid w:val="00301953"/>
    <w:rsid w:val="0030225B"/>
    <w:rsid w:val="00302BCF"/>
    <w:rsid w:val="00303085"/>
    <w:rsid w:val="00303418"/>
    <w:rsid w:val="003034F6"/>
    <w:rsid w:val="00303828"/>
    <w:rsid w:val="003038D2"/>
    <w:rsid w:val="00303BF3"/>
    <w:rsid w:val="00304125"/>
    <w:rsid w:val="003046F7"/>
    <w:rsid w:val="003047BC"/>
    <w:rsid w:val="00304968"/>
    <w:rsid w:val="0030496F"/>
    <w:rsid w:val="003051AF"/>
    <w:rsid w:val="003051E6"/>
    <w:rsid w:val="00305A43"/>
    <w:rsid w:val="00305A9C"/>
    <w:rsid w:val="00305E6C"/>
    <w:rsid w:val="00305E71"/>
    <w:rsid w:val="00305EA6"/>
    <w:rsid w:val="003063FC"/>
    <w:rsid w:val="00306B44"/>
    <w:rsid w:val="00306C23"/>
    <w:rsid w:val="00306DBD"/>
    <w:rsid w:val="00307204"/>
    <w:rsid w:val="00307799"/>
    <w:rsid w:val="00307E47"/>
    <w:rsid w:val="00307F92"/>
    <w:rsid w:val="00310724"/>
    <w:rsid w:val="0031087F"/>
    <w:rsid w:val="00310B00"/>
    <w:rsid w:val="00310C64"/>
    <w:rsid w:val="00310FD6"/>
    <w:rsid w:val="00311441"/>
    <w:rsid w:val="0031144F"/>
    <w:rsid w:val="00311C54"/>
    <w:rsid w:val="00311FF5"/>
    <w:rsid w:val="0031249A"/>
    <w:rsid w:val="0031274E"/>
    <w:rsid w:val="00312840"/>
    <w:rsid w:val="00312F47"/>
    <w:rsid w:val="0031300C"/>
    <w:rsid w:val="0031329A"/>
    <w:rsid w:val="00313346"/>
    <w:rsid w:val="00313870"/>
    <w:rsid w:val="00313893"/>
    <w:rsid w:val="00313A5C"/>
    <w:rsid w:val="00313E5D"/>
    <w:rsid w:val="00313F6F"/>
    <w:rsid w:val="0031413C"/>
    <w:rsid w:val="003145D2"/>
    <w:rsid w:val="003147AD"/>
    <w:rsid w:val="00314F5D"/>
    <w:rsid w:val="00315187"/>
    <w:rsid w:val="003151A8"/>
    <w:rsid w:val="00315263"/>
    <w:rsid w:val="00315675"/>
    <w:rsid w:val="0031593E"/>
    <w:rsid w:val="00316158"/>
    <w:rsid w:val="00316210"/>
    <w:rsid w:val="0031627B"/>
    <w:rsid w:val="003163A3"/>
    <w:rsid w:val="00316746"/>
    <w:rsid w:val="00316888"/>
    <w:rsid w:val="003179CC"/>
    <w:rsid w:val="00317A1F"/>
    <w:rsid w:val="00317EE9"/>
    <w:rsid w:val="00320224"/>
    <w:rsid w:val="003202E5"/>
    <w:rsid w:val="00320B5D"/>
    <w:rsid w:val="00320C27"/>
    <w:rsid w:val="0032101B"/>
    <w:rsid w:val="00321052"/>
    <w:rsid w:val="0032147A"/>
    <w:rsid w:val="00321C1F"/>
    <w:rsid w:val="00321DAB"/>
    <w:rsid w:val="00321DC9"/>
    <w:rsid w:val="00321E95"/>
    <w:rsid w:val="00321F43"/>
    <w:rsid w:val="0032273E"/>
    <w:rsid w:val="00322A9B"/>
    <w:rsid w:val="00322B4B"/>
    <w:rsid w:val="00322CD5"/>
    <w:rsid w:val="00322EB3"/>
    <w:rsid w:val="00323539"/>
    <w:rsid w:val="003239DC"/>
    <w:rsid w:val="00323B1B"/>
    <w:rsid w:val="00323C38"/>
    <w:rsid w:val="00323E03"/>
    <w:rsid w:val="00323FE8"/>
    <w:rsid w:val="0032410F"/>
    <w:rsid w:val="00324B99"/>
    <w:rsid w:val="00325162"/>
    <w:rsid w:val="0032563F"/>
    <w:rsid w:val="0032579B"/>
    <w:rsid w:val="003266FE"/>
    <w:rsid w:val="0032672F"/>
    <w:rsid w:val="0032683E"/>
    <w:rsid w:val="00326B08"/>
    <w:rsid w:val="00326C46"/>
    <w:rsid w:val="00327040"/>
    <w:rsid w:val="00327D24"/>
    <w:rsid w:val="00327F84"/>
    <w:rsid w:val="003300BF"/>
    <w:rsid w:val="00330223"/>
    <w:rsid w:val="003304B6"/>
    <w:rsid w:val="0033058B"/>
    <w:rsid w:val="0033073A"/>
    <w:rsid w:val="003309A9"/>
    <w:rsid w:val="00330C51"/>
    <w:rsid w:val="00330F1C"/>
    <w:rsid w:val="0033109B"/>
    <w:rsid w:val="00331285"/>
    <w:rsid w:val="0033188A"/>
    <w:rsid w:val="00331910"/>
    <w:rsid w:val="00331EF9"/>
    <w:rsid w:val="0033236A"/>
    <w:rsid w:val="003327DB"/>
    <w:rsid w:val="0033292A"/>
    <w:rsid w:val="00332DCA"/>
    <w:rsid w:val="003330AC"/>
    <w:rsid w:val="003332CC"/>
    <w:rsid w:val="00333783"/>
    <w:rsid w:val="003338BB"/>
    <w:rsid w:val="00333FD3"/>
    <w:rsid w:val="0033402D"/>
    <w:rsid w:val="0033425A"/>
    <w:rsid w:val="003346F4"/>
    <w:rsid w:val="00334DAA"/>
    <w:rsid w:val="00334E4D"/>
    <w:rsid w:val="00334FFD"/>
    <w:rsid w:val="00335A07"/>
    <w:rsid w:val="00335A83"/>
    <w:rsid w:val="00335CD0"/>
    <w:rsid w:val="0033655E"/>
    <w:rsid w:val="00336649"/>
    <w:rsid w:val="00336EDD"/>
    <w:rsid w:val="00336F7B"/>
    <w:rsid w:val="003374AD"/>
    <w:rsid w:val="00337500"/>
    <w:rsid w:val="00337702"/>
    <w:rsid w:val="00337799"/>
    <w:rsid w:val="00337854"/>
    <w:rsid w:val="00337863"/>
    <w:rsid w:val="00337A53"/>
    <w:rsid w:val="00337C63"/>
    <w:rsid w:val="00337CDC"/>
    <w:rsid w:val="00340891"/>
    <w:rsid w:val="00340B8B"/>
    <w:rsid w:val="00340DD9"/>
    <w:rsid w:val="00342048"/>
    <w:rsid w:val="00342162"/>
    <w:rsid w:val="00342ED9"/>
    <w:rsid w:val="00342F15"/>
    <w:rsid w:val="00343261"/>
    <w:rsid w:val="0034332C"/>
    <w:rsid w:val="0034398F"/>
    <w:rsid w:val="003440C1"/>
    <w:rsid w:val="00344164"/>
    <w:rsid w:val="00344222"/>
    <w:rsid w:val="00344229"/>
    <w:rsid w:val="0034426C"/>
    <w:rsid w:val="00344637"/>
    <w:rsid w:val="00344BDC"/>
    <w:rsid w:val="003453D4"/>
    <w:rsid w:val="0034579E"/>
    <w:rsid w:val="003458B4"/>
    <w:rsid w:val="0034594E"/>
    <w:rsid w:val="00345A1A"/>
    <w:rsid w:val="00345D4D"/>
    <w:rsid w:val="00345E18"/>
    <w:rsid w:val="00345FC5"/>
    <w:rsid w:val="0034619A"/>
    <w:rsid w:val="00346571"/>
    <w:rsid w:val="003469B1"/>
    <w:rsid w:val="00346A2D"/>
    <w:rsid w:val="00346CDA"/>
    <w:rsid w:val="00346D0F"/>
    <w:rsid w:val="00346DB7"/>
    <w:rsid w:val="00347FF8"/>
    <w:rsid w:val="00350A78"/>
    <w:rsid w:val="00350BD1"/>
    <w:rsid w:val="00351470"/>
    <w:rsid w:val="0035182D"/>
    <w:rsid w:val="00352CD4"/>
    <w:rsid w:val="00352F40"/>
    <w:rsid w:val="003530A3"/>
    <w:rsid w:val="0035345A"/>
    <w:rsid w:val="0035360A"/>
    <w:rsid w:val="003539C3"/>
    <w:rsid w:val="003543AD"/>
    <w:rsid w:val="003545EA"/>
    <w:rsid w:val="00354786"/>
    <w:rsid w:val="00354DB8"/>
    <w:rsid w:val="003551DC"/>
    <w:rsid w:val="00355BFD"/>
    <w:rsid w:val="00355D1B"/>
    <w:rsid w:val="00355D60"/>
    <w:rsid w:val="00355FBB"/>
    <w:rsid w:val="00356479"/>
    <w:rsid w:val="00356F00"/>
    <w:rsid w:val="0035767D"/>
    <w:rsid w:val="0035796D"/>
    <w:rsid w:val="003579A4"/>
    <w:rsid w:val="00357C40"/>
    <w:rsid w:val="00360310"/>
    <w:rsid w:val="0036096D"/>
    <w:rsid w:val="00360E17"/>
    <w:rsid w:val="00361256"/>
    <w:rsid w:val="003614BB"/>
    <w:rsid w:val="00361B2F"/>
    <w:rsid w:val="00361D39"/>
    <w:rsid w:val="00361FB4"/>
    <w:rsid w:val="00362084"/>
    <w:rsid w:val="0036209C"/>
    <w:rsid w:val="00362460"/>
    <w:rsid w:val="0036299B"/>
    <w:rsid w:val="00362B37"/>
    <w:rsid w:val="00362BF0"/>
    <w:rsid w:val="00362D3A"/>
    <w:rsid w:val="00362FCA"/>
    <w:rsid w:val="00363920"/>
    <w:rsid w:val="00363D5D"/>
    <w:rsid w:val="003642C4"/>
    <w:rsid w:val="003650D9"/>
    <w:rsid w:val="0036545D"/>
    <w:rsid w:val="00365908"/>
    <w:rsid w:val="0036595E"/>
    <w:rsid w:val="00365C35"/>
    <w:rsid w:val="00365D94"/>
    <w:rsid w:val="00366DF8"/>
    <w:rsid w:val="00366EBF"/>
    <w:rsid w:val="00367315"/>
    <w:rsid w:val="00367687"/>
    <w:rsid w:val="00367E95"/>
    <w:rsid w:val="003700F7"/>
    <w:rsid w:val="00370598"/>
    <w:rsid w:val="00370BEB"/>
    <w:rsid w:val="00370C17"/>
    <w:rsid w:val="00370E19"/>
    <w:rsid w:val="00371067"/>
    <w:rsid w:val="00371A84"/>
    <w:rsid w:val="00371B99"/>
    <w:rsid w:val="00371E02"/>
    <w:rsid w:val="00371F3A"/>
    <w:rsid w:val="00371FA5"/>
    <w:rsid w:val="00372361"/>
    <w:rsid w:val="00372784"/>
    <w:rsid w:val="00372BE9"/>
    <w:rsid w:val="00372CB6"/>
    <w:rsid w:val="00372D2A"/>
    <w:rsid w:val="0037323C"/>
    <w:rsid w:val="003732E0"/>
    <w:rsid w:val="0037348D"/>
    <w:rsid w:val="003736B5"/>
    <w:rsid w:val="003736C0"/>
    <w:rsid w:val="003737D2"/>
    <w:rsid w:val="00373925"/>
    <w:rsid w:val="003739CA"/>
    <w:rsid w:val="00373B16"/>
    <w:rsid w:val="00373B56"/>
    <w:rsid w:val="00373BEA"/>
    <w:rsid w:val="00373C72"/>
    <w:rsid w:val="00373F15"/>
    <w:rsid w:val="00374216"/>
    <w:rsid w:val="0037421C"/>
    <w:rsid w:val="00374394"/>
    <w:rsid w:val="00374560"/>
    <w:rsid w:val="003746B9"/>
    <w:rsid w:val="00374F70"/>
    <w:rsid w:val="00375133"/>
    <w:rsid w:val="0037566C"/>
    <w:rsid w:val="003758A9"/>
    <w:rsid w:val="00375966"/>
    <w:rsid w:val="003759CB"/>
    <w:rsid w:val="003759D8"/>
    <w:rsid w:val="00375A53"/>
    <w:rsid w:val="00375C6B"/>
    <w:rsid w:val="00375CB5"/>
    <w:rsid w:val="00375E1F"/>
    <w:rsid w:val="00375EFA"/>
    <w:rsid w:val="00376074"/>
    <w:rsid w:val="0037623D"/>
    <w:rsid w:val="003765F6"/>
    <w:rsid w:val="003767D6"/>
    <w:rsid w:val="00376993"/>
    <w:rsid w:val="00376B4B"/>
    <w:rsid w:val="00376C19"/>
    <w:rsid w:val="00376CF8"/>
    <w:rsid w:val="0037777C"/>
    <w:rsid w:val="00377AA2"/>
    <w:rsid w:val="00377D20"/>
    <w:rsid w:val="00377E50"/>
    <w:rsid w:val="00377EF8"/>
    <w:rsid w:val="00377F27"/>
    <w:rsid w:val="00380119"/>
    <w:rsid w:val="00380B43"/>
    <w:rsid w:val="00380F89"/>
    <w:rsid w:val="0038105E"/>
    <w:rsid w:val="003812F1"/>
    <w:rsid w:val="00381450"/>
    <w:rsid w:val="003819F3"/>
    <w:rsid w:val="00381A45"/>
    <w:rsid w:val="00381B3F"/>
    <w:rsid w:val="00381D4B"/>
    <w:rsid w:val="00381EDC"/>
    <w:rsid w:val="00382156"/>
    <w:rsid w:val="00382626"/>
    <w:rsid w:val="003827CA"/>
    <w:rsid w:val="00382C31"/>
    <w:rsid w:val="00382E49"/>
    <w:rsid w:val="00382E8E"/>
    <w:rsid w:val="00382F47"/>
    <w:rsid w:val="00383203"/>
    <w:rsid w:val="00383257"/>
    <w:rsid w:val="00383725"/>
    <w:rsid w:val="00383C14"/>
    <w:rsid w:val="00383D15"/>
    <w:rsid w:val="00383D84"/>
    <w:rsid w:val="003843C9"/>
    <w:rsid w:val="003852CE"/>
    <w:rsid w:val="0038565F"/>
    <w:rsid w:val="00385B51"/>
    <w:rsid w:val="00385C2F"/>
    <w:rsid w:val="00385DFB"/>
    <w:rsid w:val="00385EFA"/>
    <w:rsid w:val="00385F18"/>
    <w:rsid w:val="00385FBB"/>
    <w:rsid w:val="00386034"/>
    <w:rsid w:val="00386279"/>
    <w:rsid w:val="00386B3D"/>
    <w:rsid w:val="003871AD"/>
    <w:rsid w:val="0038755B"/>
    <w:rsid w:val="003875A8"/>
    <w:rsid w:val="003877BD"/>
    <w:rsid w:val="00387931"/>
    <w:rsid w:val="0038796C"/>
    <w:rsid w:val="00387B2E"/>
    <w:rsid w:val="00387C3C"/>
    <w:rsid w:val="00387DC3"/>
    <w:rsid w:val="00387F20"/>
    <w:rsid w:val="00387F4C"/>
    <w:rsid w:val="003903DB"/>
    <w:rsid w:val="003903E7"/>
    <w:rsid w:val="00390A26"/>
    <w:rsid w:val="00390CA4"/>
    <w:rsid w:val="00390F0F"/>
    <w:rsid w:val="003910F3"/>
    <w:rsid w:val="003914DC"/>
    <w:rsid w:val="00391778"/>
    <w:rsid w:val="00391A54"/>
    <w:rsid w:val="00391EAE"/>
    <w:rsid w:val="00392048"/>
    <w:rsid w:val="003924AD"/>
    <w:rsid w:val="003926E8"/>
    <w:rsid w:val="003928CA"/>
    <w:rsid w:val="0039293B"/>
    <w:rsid w:val="00392E20"/>
    <w:rsid w:val="00393816"/>
    <w:rsid w:val="00393992"/>
    <w:rsid w:val="00393A23"/>
    <w:rsid w:val="00393B50"/>
    <w:rsid w:val="00394232"/>
    <w:rsid w:val="003945DD"/>
    <w:rsid w:val="00394C27"/>
    <w:rsid w:val="00394C4D"/>
    <w:rsid w:val="003950A5"/>
    <w:rsid w:val="003953C5"/>
    <w:rsid w:val="003955D3"/>
    <w:rsid w:val="0039565C"/>
    <w:rsid w:val="00395921"/>
    <w:rsid w:val="00395B82"/>
    <w:rsid w:val="00395DCD"/>
    <w:rsid w:val="003962CE"/>
    <w:rsid w:val="003964FC"/>
    <w:rsid w:val="0039654A"/>
    <w:rsid w:val="0039657A"/>
    <w:rsid w:val="003967A7"/>
    <w:rsid w:val="00396925"/>
    <w:rsid w:val="00396D40"/>
    <w:rsid w:val="00397143"/>
    <w:rsid w:val="0039724B"/>
    <w:rsid w:val="0039767F"/>
    <w:rsid w:val="00397818"/>
    <w:rsid w:val="00397BC2"/>
    <w:rsid w:val="003A034A"/>
    <w:rsid w:val="003A0B88"/>
    <w:rsid w:val="003A0EE0"/>
    <w:rsid w:val="003A141B"/>
    <w:rsid w:val="003A1D52"/>
    <w:rsid w:val="003A1D8A"/>
    <w:rsid w:val="003A1EDF"/>
    <w:rsid w:val="003A214D"/>
    <w:rsid w:val="003A252D"/>
    <w:rsid w:val="003A2575"/>
    <w:rsid w:val="003A281E"/>
    <w:rsid w:val="003A28EE"/>
    <w:rsid w:val="003A303A"/>
    <w:rsid w:val="003A3099"/>
    <w:rsid w:val="003A329B"/>
    <w:rsid w:val="003A38FD"/>
    <w:rsid w:val="003A4280"/>
    <w:rsid w:val="003A42FE"/>
    <w:rsid w:val="003A4734"/>
    <w:rsid w:val="003A4AB7"/>
    <w:rsid w:val="003A4CEF"/>
    <w:rsid w:val="003A4E7E"/>
    <w:rsid w:val="003A5190"/>
    <w:rsid w:val="003A5259"/>
    <w:rsid w:val="003A55E7"/>
    <w:rsid w:val="003A5919"/>
    <w:rsid w:val="003A5B69"/>
    <w:rsid w:val="003A5C21"/>
    <w:rsid w:val="003A5C62"/>
    <w:rsid w:val="003A5F95"/>
    <w:rsid w:val="003A6592"/>
    <w:rsid w:val="003A65BF"/>
    <w:rsid w:val="003A6957"/>
    <w:rsid w:val="003A6A64"/>
    <w:rsid w:val="003A6CD6"/>
    <w:rsid w:val="003A6D26"/>
    <w:rsid w:val="003A7034"/>
    <w:rsid w:val="003A7B18"/>
    <w:rsid w:val="003A7BD2"/>
    <w:rsid w:val="003A7F28"/>
    <w:rsid w:val="003A7FE6"/>
    <w:rsid w:val="003B0153"/>
    <w:rsid w:val="003B06FB"/>
    <w:rsid w:val="003B0E2D"/>
    <w:rsid w:val="003B104B"/>
    <w:rsid w:val="003B1651"/>
    <w:rsid w:val="003B18CD"/>
    <w:rsid w:val="003B1BB4"/>
    <w:rsid w:val="003B1C6B"/>
    <w:rsid w:val="003B2027"/>
    <w:rsid w:val="003B240E"/>
    <w:rsid w:val="003B29A3"/>
    <w:rsid w:val="003B2AB6"/>
    <w:rsid w:val="003B2E0F"/>
    <w:rsid w:val="003B3128"/>
    <w:rsid w:val="003B3545"/>
    <w:rsid w:val="003B35C8"/>
    <w:rsid w:val="003B3679"/>
    <w:rsid w:val="003B45D8"/>
    <w:rsid w:val="003B4893"/>
    <w:rsid w:val="003B48D4"/>
    <w:rsid w:val="003B4AA8"/>
    <w:rsid w:val="003B4C1C"/>
    <w:rsid w:val="003B52B6"/>
    <w:rsid w:val="003B5304"/>
    <w:rsid w:val="003B57E1"/>
    <w:rsid w:val="003B5A02"/>
    <w:rsid w:val="003B5AC8"/>
    <w:rsid w:val="003B5B86"/>
    <w:rsid w:val="003B5DB3"/>
    <w:rsid w:val="003B5F4A"/>
    <w:rsid w:val="003B600E"/>
    <w:rsid w:val="003B62B1"/>
    <w:rsid w:val="003B6947"/>
    <w:rsid w:val="003B6BB0"/>
    <w:rsid w:val="003B6CB9"/>
    <w:rsid w:val="003B741D"/>
    <w:rsid w:val="003B7779"/>
    <w:rsid w:val="003B7DA3"/>
    <w:rsid w:val="003B7FFA"/>
    <w:rsid w:val="003C004B"/>
    <w:rsid w:val="003C00E8"/>
    <w:rsid w:val="003C01E3"/>
    <w:rsid w:val="003C02E9"/>
    <w:rsid w:val="003C0530"/>
    <w:rsid w:val="003C0651"/>
    <w:rsid w:val="003C0AFF"/>
    <w:rsid w:val="003C0F82"/>
    <w:rsid w:val="003C112B"/>
    <w:rsid w:val="003C120B"/>
    <w:rsid w:val="003C1511"/>
    <w:rsid w:val="003C1918"/>
    <w:rsid w:val="003C20CB"/>
    <w:rsid w:val="003C218D"/>
    <w:rsid w:val="003C2374"/>
    <w:rsid w:val="003C2555"/>
    <w:rsid w:val="003C2E5A"/>
    <w:rsid w:val="003C2EAA"/>
    <w:rsid w:val="003C2FBD"/>
    <w:rsid w:val="003C334B"/>
    <w:rsid w:val="003C35B8"/>
    <w:rsid w:val="003C3805"/>
    <w:rsid w:val="003C3AF2"/>
    <w:rsid w:val="003C3E38"/>
    <w:rsid w:val="003C3F01"/>
    <w:rsid w:val="003C4B89"/>
    <w:rsid w:val="003C4BFE"/>
    <w:rsid w:val="003C4F95"/>
    <w:rsid w:val="003C57C2"/>
    <w:rsid w:val="003C5B95"/>
    <w:rsid w:val="003C5F12"/>
    <w:rsid w:val="003C643F"/>
    <w:rsid w:val="003C652F"/>
    <w:rsid w:val="003C7122"/>
    <w:rsid w:val="003C722B"/>
    <w:rsid w:val="003C740C"/>
    <w:rsid w:val="003C765B"/>
    <w:rsid w:val="003C7C98"/>
    <w:rsid w:val="003D0558"/>
    <w:rsid w:val="003D06A8"/>
    <w:rsid w:val="003D0786"/>
    <w:rsid w:val="003D099E"/>
    <w:rsid w:val="003D13EF"/>
    <w:rsid w:val="003D1540"/>
    <w:rsid w:val="003D16D5"/>
    <w:rsid w:val="003D1E86"/>
    <w:rsid w:val="003D200B"/>
    <w:rsid w:val="003D28E2"/>
    <w:rsid w:val="003D2BC6"/>
    <w:rsid w:val="003D2DA0"/>
    <w:rsid w:val="003D364F"/>
    <w:rsid w:val="003D3A91"/>
    <w:rsid w:val="003D3DB1"/>
    <w:rsid w:val="003D4669"/>
    <w:rsid w:val="003D47E2"/>
    <w:rsid w:val="003D48A6"/>
    <w:rsid w:val="003D4A16"/>
    <w:rsid w:val="003D4B1C"/>
    <w:rsid w:val="003D4BC5"/>
    <w:rsid w:val="003D4CF2"/>
    <w:rsid w:val="003D5038"/>
    <w:rsid w:val="003D5575"/>
    <w:rsid w:val="003D6325"/>
    <w:rsid w:val="003D63D9"/>
    <w:rsid w:val="003D6855"/>
    <w:rsid w:val="003D6E20"/>
    <w:rsid w:val="003D6F7F"/>
    <w:rsid w:val="003D71A5"/>
    <w:rsid w:val="003D71FB"/>
    <w:rsid w:val="003D72DA"/>
    <w:rsid w:val="003D7558"/>
    <w:rsid w:val="003D79CB"/>
    <w:rsid w:val="003D7DC2"/>
    <w:rsid w:val="003E0083"/>
    <w:rsid w:val="003E0186"/>
    <w:rsid w:val="003E02EC"/>
    <w:rsid w:val="003E07AE"/>
    <w:rsid w:val="003E09FC"/>
    <w:rsid w:val="003E0E5A"/>
    <w:rsid w:val="003E0F88"/>
    <w:rsid w:val="003E1863"/>
    <w:rsid w:val="003E1CFA"/>
    <w:rsid w:val="003E1F04"/>
    <w:rsid w:val="003E2163"/>
    <w:rsid w:val="003E2239"/>
    <w:rsid w:val="003E23D0"/>
    <w:rsid w:val="003E249A"/>
    <w:rsid w:val="003E28C0"/>
    <w:rsid w:val="003E2C4E"/>
    <w:rsid w:val="003E2CEA"/>
    <w:rsid w:val="003E2DEE"/>
    <w:rsid w:val="003E318C"/>
    <w:rsid w:val="003E3226"/>
    <w:rsid w:val="003E3C0D"/>
    <w:rsid w:val="003E3D2C"/>
    <w:rsid w:val="003E3F12"/>
    <w:rsid w:val="003E3F65"/>
    <w:rsid w:val="003E4C4F"/>
    <w:rsid w:val="003E56F5"/>
    <w:rsid w:val="003E5945"/>
    <w:rsid w:val="003E5AAE"/>
    <w:rsid w:val="003E5E0F"/>
    <w:rsid w:val="003E64BD"/>
    <w:rsid w:val="003E671B"/>
    <w:rsid w:val="003E687D"/>
    <w:rsid w:val="003E6DE9"/>
    <w:rsid w:val="003E6E7E"/>
    <w:rsid w:val="003E707B"/>
    <w:rsid w:val="003E7584"/>
    <w:rsid w:val="003E770D"/>
    <w:rsid w:val="003E792C"/>
    <w:rsid w:val="003E7E29"/>
    <w:rsid w:val="003F01C0"/>
    <w:rsid w:val="003F0216"/>
    <w:rsid w:val="003F0229"/>
    <w:rsid w:val="003F0346"/>
    <w:rsid w:val="003F03A3"/>
    <w:rsid w:val="003F0415"/>
    <w:rsid w:val="003F041D"/>
    <w:rsid w:val="003F05E3"/>
    <w:rsid w:val="003F06F1"/>
    <w:rsid w:val="003F0B75"/>
    <w:rsid w:val="003F0C42"/>
    <w:rsid w:val="003F0C89"/>
    <w:rsid w:val="003F0D9F"/>
    <w:rsid w:val="003F1226"/>
    <w:rsid w:val="003F15B6"/>
    <w:rsid w:val="003F172A"/>
    <w:rsid w:val="003F1A39"/>
    <w:rsid w:val="003F1FB0"/>
    <w:rsid w:val="003F21F6"/>
    <w:rsid w:val="003F229C"/>
    <w:rsid w:val="003F22D3"/>
    <w:rsid w:val="003F23F2"/>
    <w:rsid w:val="003F263D"/>
    <w:rsid w:val="003F2B5E"/>
    <w:rsid w:val="003F2B86"/>
    <w:rsid w:val="003F31D0"/>
    <w:rsid w:val="003F339A"/>
    <w:rsid w:val="003F34AD"/>
    <w:rsid w:val="003F367B"/>
    <w:rsid w:val="003F3818"/>
    <w:rsid w:val="003F3907"/>
    <w:rsid w:val="003F40DF"/>
    <w:rsid w:val="003F435B"/>
    <w:rsid w:val="003F4509"/>
    <w:rsid w:val="003F45F1"/>
    <w:rsid w:val="003F4654"/>
    <w:rsid w:val="003F552C"/>
    <w:rsid w:val="003F588B"/>
    <w:rsid w:val="003F5BC4"/>
    <w:rsid w:val="003F5CDD"/>
    <w:rsid w:val="003F5FC1"/>
    <w:rsid w:val="003F649F"/>
    <w:rsid w:val="003F689D"/>
    <w:rsid w:val="003F6F84"/>
    <w:rsid w:val="003F7191"/>
    <w:rsid w:val="003F7398"/>
    <w:rsid w:val="003F75EE"/>
    <w:rsid w:val="003F772A"/>
    <w:rsid w:val="003F7772"/>
    <w:rsid w:val="003F7A0E"/>
    <w:rsid w:val="003F7B8A"/>
    <w:rsid w:val="003F7C5F"/>
    <w:rsid w:val="003F7DC8"/>
    <w:rsid w:val="003F7DF6"/>
    <w:rsid w:val="00400894"/>
    <w:rsid w:val="00400B2B"/>
    <w:rsid w:val="00401084"/>
    <w:rsid w:val="004014E7"/>
    <w:rsid w:val="004019B9"/>
    <w:rsid w:val="00401CBA"/>
    <w:rsid w:val="0040217A"/>
    <w:rsid w:val="0040219B"/>
    <w:rsid w:val="004022D2"/>
    <w:rsid w:val="00402350"/>
    <w:rsid w:val="00402420"/>
    <w:rsid w:val="0040276B"/>
    <w:rsid w:val="00402933"/>
    <w:rsid w:val="00402AAB"/>
    <w:rsid w:val="00402D70"/>
    <w:rsid w:val="00403114"/>
    <w:rsid w:val="00403325"/>
    <w:rsid w:val="004034A8"/>
    <w:rsid w:val="004034E0"/>
    <w:rsid w:val="004035C2"/>
    <w:rsid w:val="00403A77"/>
    <w:rsid w:val="00403D43"/>
    <w:rsid w:val="004040E2"/>
    <w:rsid w:val="00404697"/>
    <w:rsid w:val="00404784"/>
    <w:rsid w:val="00404D1C"/>
    <w:rsid w:val="00404F4C"/>
    <w:rsid w:val="004050E7"/>
    <w:rsid w:val="004057E0"/>
    <w:rsid w:val="004057E3"/>
    <w:rsid w:val="0040626D"/>
    <w:rsid w:val="004062CC"/>
    <w:rsid w:val="004069EA"/>
    <w:rsid w:val="00406C77"/>
    <w:rsid w:val="00406E6F"/>
    <w:rsid w:val="004071E3"/>
    <w:rsid w:val="00407786"/>
    <w:rsid w:val="004077C2"/>
    <w:rsid w:val="00407EE4"/>
    <w:rsid w:val="00407EF0"/>
    <w:rsid w:val="00407F28"/>
    <w:rsid w:val="00410A01"/>
    <w:rsid w:val="00410B85"/>
    <w:rsid w:val="00411760"/>
    <w:rsid w:val="00411997"/>
    <w:rsid w:val="004119F9"/>
    <w:rsid w:val="00411B44"/>
    <w:rsid w:val="00412165"/>
    <w:rsid w:val="00412CC1"/>
    <w:rsid w:val="00412F2B"/>
    <w:rsid w:val="00413088"/>
    <w:rsid w:val="004130E0"/>
    <w:rsid w:val="004132C7"/>
    <w:rsid w:val="004132C9"/>
    <w:rsid w:val="004132D8"/>
    <w:rsid w:val="00413383"/>
    <w:rsid w:val="00413AE8"/>
    <w:rsid w:val="00413AEF"/>
    <w:rsid w:val="00413EB8"/>
    <w:rsid w:val="004140C1"/>
    <w:rsid w:val="004144C6"/>
    <w:rsid w:val="004148DC"/>
    <w:rsid w:val="00415145"/>
    <w:rsid w:val="00415655"/>
    <w:rsid w:val="004156F2"/>
    <w:rsid w:val="0041582A"/>
    <w:rsid w:val="00415855"/>
    <w:rsid w:val="00415A7F"/>
    <w:rsid w:val="00415D37"/>
    <w:rsid w:val="00415D43"/>
    <w:rsid w:val="00416430"/>
    <w:rsid w:val="00416437"/>
    <w:rsid w:val="00416C3F"/>
    <w:rsid w:val="004171B8"/>
    <w:rsid w:val="004171FF"/>
    <w:rsid w:val="004178B3"/>
    <w:rsid w:val="00417B84"/>
    <w:rsid w:val="00417DB0"/>
    <w:rsid w:val="00417FF0"/>
    <w:rsid w:val="0042010F"/>
    <w:rsid w:val="004204B8"/>
    <w:rsid w:val="004204FA"/>
    <w:rsid w:val="00420D41"/>
    <w:rsid w:val="00420DF3"/>
    <w:rsid w:val="004218AB"/>
    <w:rsid w:val="004220CD"/>
    <w:rsid w:val="0042225E"/>
    <w:rsid w:val="004223A6"/>
    <w:rsid w:val="004223BE"/>
    <w:rsid w:val="0042300F"/>
    <w:rsid w:val="004234F0"/>
    <w:rsid w:val="00423550"/>
    <w:rsid w:val="00423A4A"/>
    <w:rsid w:val="00423DC6"/>
    <w:rsid w:val="0042410A"/>
    <w:rsid w:val="0042410C"/>
    <w:rsid w:val="00424323"/>
    <w:rsid w:val="0042442D"/>
    <w:rsid w:val="004246AE"/>
    <w:rsid w:val="00424920"/>
    <w:rsid w:val="00424BCE"/>
    <w:rsid w:val="00424F91"/>
    <w:rsid w:val="004253E2"/>
    <w:rsid w:val="00425597"/>
    <w:rsid w:val="00426224"/>
    <w:rsid w:val="0042658E"/>
    <w:rsid w:val="004266C6"/>
    <w:rsid w:val="004269C8"/>
    <w:rsid w:val="00426D42"/>
    <w:rsid w:val="004270EC"/>
    <w:rsid w:val="00427242"/>
    <w:rsid w:val="00427299"/>
    <w:rsid w:val="00427B40"/>
    <w:rsid w:val="00427DE7"/>
    <w:rsid w:val="00427FA6"/>
    <w:rsid w:val="0043051E"/>
    <w:rsid w:val="00430842"/>
    <w:rsid w:val="00430F12"/>
    <w:rsid w:val="00430FA5"/>
    <w:rsid w:val="00430FED"/>
    <w:rsid w:val="004310E7"/>
    <w:rsid w:val="0043122D"/>
    <w:rsid w:val="00431722"/>
    <w:rsid w:val="00431972"/>
    <w:rsid w:val="00431F1F"/>
    <w:rsid w:val="004320C2"/>
    <w:rsid w:val="0043214C"/>
    <w:rsid w:val="004326F0"/>
    <w:rsid w:val="00432725"/>
    <w:rsid w:val="0043288A"/>
    <w:rsid w:val="00432F22"/>
    <w:rsid w:val="00433007"/>
    <w:rsid w:val="0043346A"/>
    <w:rsid w:val="004334DF"/>
    <w:rsid w:val="004335BF"/>
    <w:rsid w:val="00433C3A"/>
    <w:rsid w:val="00433F52"/>
    <w:rsid w:val="0043401B"/>
    <w:rsid w:val="00434388"/>
    <w:rsid w:val="004348CD"/>
    <w:rsid w:val="00434A3C"/>
    <w:rsid w:val="00434A61"/>
    <w:rsid w:val="00434EA0"/>
    <w:rsid w:val="00435213"/>
    <w:rsid w:val="00435536"/>
    <w:rsid w:val="004355E0"/>
    <w:rsid w:val="00435C31"/>
    <w:rsid w:val="00435C8F"/>
    <w:rsid w:val="00435DC1"/>
    <w:rsid w:val="004360A2"/>
    <w:rsid w:val="00436306"/>
    <w:rsid w:val="004367C3"/>
    <w:rsid w:val="00436E9F"/>
    <w:rsid w:val="004376DC"/>
    <w:rsid w:val="004377DE"/>
    <w:rsid w:val="004379EE"/>
    <w:rsid w:val="00440117"/>
    <w:rsid w:val="00440273"/>
    <w:rsid w:val="0044057F"/>
    <w:rsid w:val="004407DD"/>
    <w:rsid w:val="00440ADA"/>
    <w:rsid w:val="00440B04"/>
    <w:rsid w:val="00440CCC"/>
    <w:rsid w:val="0044145A"/>
    <w:rsid w:val="0044160C"/>
    <w:rsid w:val="00441649"/>
    <w:rsid w:val="0044173C"/>
    <w:rsid w:val="00441D09"/>
    <w:rsid w:val="00441DC3"/>
    <w:rsid w:val="00441F11"/>
    <w:rsid w:val="00441F48"/>
    <w:rsid w:val="00441FCB"/>
    <w:rsid w:val="00442492"/>
    <w:rsid w:val="00442B14"/>
    <w:rsid w:val="00442B90"/>
    <w:rsid w:val="004432BF"/>
    <w:rsid w:val="0044384F"/>
    <w:rsid w:val="004438C1"/>
    <w:rsid w:val="00443E11"/>
    <w:rsid w:val="00443EA6"/>
    <w:rsid w:val="00444A01"/>
    <w:rsid w:val="00445264"/>
    <w:rsid w:val="00445323"/>
    <w:rsid w:val="004453CB"/>
    <w:rsid w:val="00445C08"/>
    <w:rsid w:val="00446214"/>
    <w:rsid w:val="00446240"/>
    <w:rsid w:val="00446423"/>
    <w:rsid w:val="00446870"/>
    <w:rsid w:val="00446D92"/>
    <w:rsid w:val="00447423"/>
    <w:rsid w:val="00447827"/>
    <w:rsid w:val="00450085"/>
    <w:rsid w:val="00450279"/>
    <w:rsid w:val="0045046A"/>
    <w:rsid w:val="0045056C"/>
    <w:rsid w:val="00450DE5"/>
    <w:rsid w:val="004510C4"/>
    <w:rsid w:val="004512AE"/>
    <w:rsid w:val="00451474"/>
    <w:rsid w:val="00451A33"/>
    <w:rsid w:val="00451B3C"/>
    <w:rsid w:val="004525E2"/>
    <w:rsid w:val="004527E3"/>
    <w:rsid w:val="004529D0"/>
    <w:rsid w:val="00452B07"/>
    <w:rsid w:val="00452DC4"/>
    <w:rsid w:val="00452E61"/>
    <w:rsid w:val="00452E95"/>
    <w:rsid w:val="0045313B"/>
    <w:rsid w:val="00453615"/>
    <w:rsid w:val="0045392B"/>
    <w:rsid w:val="00453AD7"/>
    <w:rsid w:val="0045414D"/>
    <w:rsid w:val="004543BB"/>
    <w:rsid w:val="0045442C"/>
    <w:rsid w:val="00454673"/>
    <w:rsid w:val="00454747"/>
    <w:rsid w:val="00454B14"/>
    <w:rsid w:val="00454C74"/>
    <w:rsid w:val="004550FA"/>
    <w:rsid w:val="0045542E"/>
    <w:rsid w:val="00455572"/>
    <w:rsid w:val="0045567A"/>
    <w:rsid w:val="00455A75"/>
    <w:rsid w:val="00455C6B"/>
    <w:rsid w:val="00455D4D"/>
    <w:rsid w:val="00455F64"/>
    <w:rsid w:val="004560D0"/>
    <w:rsid w:val="0045650B"/>
    <w:rsid w:val="004565D5"/>
    <w:rsid w:val="004566E0"/>
    <w:rsid w:val="004569C0"/>
    <w:rsid w:val="004569D9"/>
    <w:rsid w:val="0045738D"/>
    <w:rsid w:val="0045763F"/>
    <w:rsid w:val="00457641"/>
    <w:rsid w:val="004579FB"/>
    <w:rsid w:val="00457A8D"/>
    <w:rsid w:val="0046011A"/>
    <w:rsid w:val="00460208"/>
    <w:rsid w:val="0046030D"/>
    <w:rsid w:val="00460CF5"/>
    <w:rsid w:val="0046108A"/>
    <w:rsid w:val="00461213"/>
    <w:rsid w:val="004614B3"/>
    <w:rsid w:val="004615E3"/>
    <w:rsid w:val="00461785"/>
    <w:rsid w:val="00461F1D"/>
    <w:rsid w:val="004621DA"/>
    <w:rsid w:val="0046221A"/>
    <w:rsid w:val="0046225C"/>
    <w:rsid w:val="004622C9"/>
    <w:rsid w:val="00462A15"/>
    <w:rsid w:val="00462A3F"/>
    <w:rsid w:val="00462B4E"/>
    <w:rsid w:val="00462D17"/>
    <w:rsid w:val="00462E11"/>
    <w:rsid w:val="00462F2A"/>
    <w:rsid w:val="00463302"/>
    <w:rsid w:val="0046333A"/>
    <w:rsid w:val="0046338B"/>
    <w:rsid w:val="00463A94"/>
    <w:rsid w:val="00463C21"/>
    <w:rsid w:val="0046457E"/>
    <w:rsid w:val="0046490A"/>
    <w:rsid w:val="00464B3E"/>
    <w:rsid w:val="00464B70"/>
    <w:rsid w:val="00464DA6"/>
    <w:rsid w:val="0046534D"/>
    <w:rsid w:val="004655CC"/>
    <w:rsid w:val="0046573C"/>
    <w:rsid w:val="00465990"/>
    <w:rsid w:val="00465E0C"/>
    <w:rsid w:val="004662AB"/>
    <w:rsid w:val="0046630E"/>
    <w:rsid w:val="0046648E"/>
    <w:rsid w:val="00466B62"/>
    <w:rsid w:val="00466D17"/>
    <w:rsid w:val="00467479"/>
    <w:rsid w:val="00467596"/>
    <w:rsid w:val="004705B4"/>
    <w:rsid w:val="00470CD4"/>
    <w:rsid w:val="00470E69"/>
    <w:rsid w:val="004712E1"/>
    <w:rsid w:val="004715E0"/>
    <w:rsid w:val="004716A2"/>
    <w:rsid w:val="00471729"/>
    <w:rsid w:val="00471BD5"/>
    <w:rsid w:val="00471F14"/>
    <w:rsid w:val="00472148"/>
    <w:rsid w:val="0047216B"/>
    <w:rsid w:val="0047271E"/>
    <w:rsid w:val="00472B7B"/>
    <w:rsid w:val="00472CF6"/>
    <w:rsid w:val="004730FD"/>
    <w:rsid w:val="00473596"/>
    <w:rsid w:val="0047360D"/>
    <w:rsid w:val="004737C9"/>
    <w:rsid w:val="00473923"/>
    <w:rsid w:val="00473CAF"/>
    <w:rsid w:val="00474CD6"/>
    <w:rsid w:val="004756EE"/>
    <w:rsid w:val="004757A3"/>
    <w:rsid w:val="0047582A"/>
    <w:rsid w:val="0047691B"/>
    <w:rsid w:val="00476C75"/>
    <w:rsid w:val="00476C84"/>
    <w:rsid w:val="00476D6D"/>
    <w:rsid w:val="00476E82"/>
    <w:rsid w:val="004772D8"/>
    <w:rsid w:val="004774E2"/>
    <w:rsid w:val="00477563"/>
    <w:rsid w:val="00477B44"/>
    <w:rsid w:val="00477BC1"/>
    <w:rsid w:val="00477D14"/>
    <w:rsid w:val="00477D2A"/>
    <w:rsid w:val="00477D5F"/>
    <w:rsid w:val="00480096"/>
    <w:rsid w:val="00480185"/>
    <w:rsid w:val="00480206"/>
    <w:rsid w:val="0048041E"/>
    <w:rsid w:val="004807A8"/>
    <w:rsid w:val="004809BD"/>
    <w:rsid w:val="00480A66"/>
    <w:rsid w:val="00480B90"/>
    <w:rsid w:val="00480D42"/>
    <w:rsid w:val="00480FDF"/>
    <w:rsid w:val="00481133"/>
    <w:rsid w:val="00481170"/>
    <w:rsid w:val="00481299"/>
    <w:rsid w:val="004813DF"/>
    <w:rsid w:val="0048160D"/>
    <w:rsid w:val="00481935"/>
    <w:rsid w:val="004819C6"/>
    <w:rsid w:val="00481E8D"/>
    <w:rsid w:val="00481F2F"/>
    <w:rsid w:val="0048205D"/>
    <w:rsid w:val="004823ED"/>
    <w:rsid w:val="004824EA"/>
    <w:rsid w:val="0048259E"/>
    <w:rsid w:val="00482725"/>
    <w:rsid w:val="004827AE"/>
    <w:rsid w:val="004827F0"/>
    <w:rsid w:val="0048282E"/>
    <w:rsid w:val="00482A02"/>
    <w:rsid w:val="00482A24"/>
    <w:rsid w:val="004830D5"/>
    <w:rsid w:val="004834BE"/>
    <w:rsid w:val="0048366F"/>
    <w:rsid w:val="004837EF"/>
    <w:rsid w:val="004838F4"/>
    <w:rsid w:val="00483D84"/>
    <w:rsid w:val="00483E6D"/>
    <w:rsid w:val="004840B4"/>
    <w:rsid w:val="0048415B"/>
    <w:rsid w:val="00484198"/>
    <w:rsid w:val="00484D16"/>
    <w:rsid w:val="00484D93"/>
    <w:rsid w:val="00485086"/>
    <w:rsid w:val="00485A18"/>
    <w:rsid w:val="00486003"/>
    <w:rsid w:val="00486293"/>
    <w:rsid w:val="00486300"/>
    <w:rsid w:val="0048642E"/>
    <w:rsid w:val="004868C1"/>
    <w:rsid w:val="00486DE0"/>
    <w:rsid w:val="004871C4"/>
    <w:rsid w:val="004871D1"/>
    <w:rsid w:val="00487256"/>
    <w:rsid w:val="004874D6"/>
    <w:rsid w:val="0048770B"/>
    <w:rsid w:val="0048781C"/>
    <w:rsid w:val="00487942"/>
    <w:rsid w:val="004911C2"/>
    <w:rsid w:val="004918F5"/>
    <w:rsid w:val="004919F0"/>
    <w:rsid w:val="004922AF"/>
    <w:rsid w:val="0049259B"/>
    <w:rsid w:val="00492683"/>
    <w:rsid w:val="004926B9"/>
    <w:rsid w:val="004928F4"/>
    <w:rsid w:val="00493A2E"/>
    <w:rsid w:val="00493BA3"/>
    <w:rsid w:val="00493E97"/>
    <w:rsid w:val="00494210"/>
    <w:rsid w:val="0049439B"/>
    <w:rsid w:val="004943B6"/>
    <w:rsid w:val="0049486C"/>
    <w:rsid w:val="0049489F"/>
    <w:rsid w:val="00494BEC"/>
    <w:rsid w:val="0049571C"/>
    <w:rsid w:val="00495DAB"/>
    <w:rsid w:val="00495E2B"/>
    <w:rsid w:val="00495F85"/>
    <w:rsid w:val="00496094"/>
    <w:rsid w:val="004962EC"/>
    <w:rsid w:val="0049639F"/>
    <w:rsid w:val="004963C2"/>
    <w:rsid w:val="00496BEB"/>
    <w:rsid w:val="00496C58"/>
    <w:rsid w:val="00496EE6"/>
    <w:rsid w:val="00496EFB"/>
    <w:rsid w:val="0049737A"/>
    <w:rsid w:val="00497B5C"/>
    <w:rsid w:val="00497D0A"/>
    <w:rsid w:val="00497DB0"/>
    <w:rsid w:val="004A005C"/>
    <w:rsid w:val="004A0389"/>
    <w:rsid w:val="004A05AB"/>
    <w:rsid w:val="004A0C4D"/>
    <w:rsid w:val="004A0C88"/>
    <w:rsid w:val="004A1622"/>
    <w:rsid w:val="004A1826"/>
    <w:rsid w:val="004A1A8F"/>
    <w:rsid w:val="004A1B3E"/>
    <w:rsid w:val="004A1DDB"/>
    <w:rsid w:val="004A28D3"/>
    <w:rsid w:val="004A29BB"/>
    <w:rsid w:val="004A30A6"/>
    <w:rsid w:val="004A3524"/>
    <w:rsid w:val="004A3B41"/>
    <w:rsid w:val="004A4764"/>
    <w:rsid w:val="004A4783"/>
    <w:rsid w:val="004A5243"/>
    <w:rsid w:val="004A525E"/>
    <w:rsid w:val="004A53EC"/>
    <w:rsid w:val="004A5A09"/>
    <w:rsid w:val="004A5B86"/>
    <w:rsid w:val="004A5EDC"/>
    <w:rsid w:val="004A650F"/>
    <w:rsid w:val="004A67C6"/>
    <w:rsid w:val="004A6A70"/>
    <w:rsid w:val="004A6DF7"/>
    <w:rsid w:val="004A6F45"/>
    <w:rsid w:val="004A7079"/>
    <w:rsid w:val="004A7203"/>
    <w:rsid w:val="004A7732"/>
    <w:rsid w:val="004B011A"/>
    <w:rsid w:val="004B066A"/>
    <w:rsid w:val="004B071C"/>
    <w:rsid w:val="004B08BF"/>
    <w:rsid w:val="004B091E"/>
    <w:rsid w:val="004B0930"/>
    <w:rsid w:val="004B0A7D"/>
    <w:rsid w:val="004B0C51"/>
    <w:rsid w:val="004B0CF0"/>
    <w:rsid w:val="004B0D3C"/>
    <w:rsid w:val="004B119B"/>
    <w:rsid w:val="004B1394"/>
    <w:rsid w:val="004B1CE9"/>
    <w:rsid w:val="004B2062"/>
    <w:rsid w:val="004B20AC"/>
    <w:rsid w:val="004B2278"/>
    <w:rsid w:val="004B245C"/>
    <w:rsid w:val="004B27E7"/>
    <w:rsid w:val="004B2965"/>
    <w:rsid w:val="004B2F1D"/>
    <w:rsid w:val="004B3367"/>
    <w:rsid w:val="004B34D1"/>
    <w:rsid w:val="004B3531"/>
    <w:rsid w:val="004B364A"/>
    <w:rsid w:val="004B38A1"/>
    <w:rsid w:val="004B3E08"/>
    <w:rsid w:val="004B3FCB"/>
    <w:rsid w:val="004B4620"/>
    <w:rsid w:val="004B4649"/>
    <w:rsid w:val="004B484F"/>
    <w:rsid w:val="004B4877"/>
    <w:rsid w:val="004B48F8"/>
    <w:rsid w:val="004B5068"/>
    <w:rsid w:val="004B533F"/>
    <w:rsid w:val="004B5357"/>
    <w:rsid w:val="004B5DE0"/>
    <w:rsid w:val="004B60D7"/>
    <w:rsid w:val="004B62C2"/>
    <w:rsid w:val="004B6632"/>
    <w:rsid w:val="004B6963"/>
    <w:rsid w:val="004B6A29"/>
    <w:rsid w:val="004B6C13"/>
    <w:rsid w:val="004B7062"/>
    <w:rsid w:val="004B7330"/>
    <w:rsid w:val="004B738A"/>
    <w:rsid w:val="004B74D4"/>
    <w:rsid w:val="004B7F08"/>
    <w:rsid w:val="004C02C7"/>
    <w:rsid w:val="004C02DB"/>
    <w:rsid w:val="004C0AE9"/>
    <w:rsid w:val="004C0E67"/>
    <w:rsid w:val="004C111A"/>
    <w:rsid w:val="004C11A9"/>
    <w:rsid w:val="004C151E"/>
    <w:rsid w:val="004C169E"/>
    <w:rsid w:val="004C1FDB"/>
    <w:rsid w:val="004C1FFE"/>
    <w:rsid w:val="004C217E"/>
    <w:rsid w:val="004C23A8"/>
    <w:rsid w:val="004C2602"/>
    <w:rsid w:val="004C2E76"/>
    <w:rsid w:val="004C2F4E"/>
    <w:rsid w:val="004C3173"/>
    <w:rsid w:val="004C31CE"/>
    <w:rsid w:val="004C369A"/>
    <w:rsid w:val="004C38E5"/>
    <w:rsid w:val="004C4048"/>
    <w:rsid w:val="004C44E6"/>
    <w:rsid w:val="004C4E66"/>
    <w:rsid w:val="004C4E78"/>
    <w:rsid w:val="004C5398"/>
    <w:rsid w:val="004C592B"/>
    <w:rsid w:val="004C5FF8"/>
    <w:rsid w:val="004C6095"/>
    <w:rsid w:val="004C62F0"/>
    <w:rsid w:val="004C646D"/>
    <w:rsid w:val="004C65DF"/>
    <w:rsid w:val="004C65E7"/>
    <w:rsid w:val="004C73F6"/>
    <w:rsid w:val="004C74C2"/>
    <w:rsid w:val="004C760B"/>
    <w:rsid w:val="004C79D1"/>
    <w:rsid w:val="004C7A30"/>
    <w:rsid w:val="004C7CB6"/>
    <w:rsid w:val="004D011C"/>
    <w:rsid w:val="004D0167"/>
    <w:rsid w:val="004D050D"/>
    <w:rsid w:val="004D0711"/>
    <w:rsid w:val="004D0788"/>
    <w:rsid w:val="004D07E2"/>
    <w:rsid w:val="004D0987"/>
    <w:rsid w:val="004D0C81"/>
    <w:rsid w:val="004D0CC2"/>
    <w:rsid w:val="004D0E63"/>
    <w:rsid w:val="004D0FEC"/>
    <w:rsid w:val="004D119B"/>
    <w:rsid w:val="004D15B5"/>
    <w:rsid w:val="004D19AD"/>
    <w:rsid w:val="004D1A3F"/>
    <w:rsid w:val="004D1D5E"/>
    <w:rsid w:val="004D2B56"/>
    <w:rsid w:val="004D2FE6"/>
    <w:rsid w:val="004D371D"/>
    <w:rsid w:val="004D3ABA"/>
    <w:rsid w:val="004D42CA"/>
    <w:rsid w:val="004D4839"/>
    <w:rsid w:val="004D4E14"/>
    <w:rsid w:val="004D59B2"/>
    <w:rsid w:val="004D5BD8"/>
    <w:rsid w:val="004D5E64"/>
    <w:rsid w:val="004D5E78"/>
    <w:rsid w:val="004D6190"/>
    <w:rsid w:val="004D630D"/>
    <w:rsid w:val="004D6465"/>
    <w:rsid w:val="004D6481"/>
    <w:rsid w:val="004D68D4"/>
    <w:rsid w:val="004D6D30"/>
    <w:rsid w:val="004D7256"/>
    <w:rsid w:val="004D7759"/>
    <w:rsid w:val="004D7C87"/>
    <w:rsid w:val="004E0210"/>
    <w:rsid w:val="004E0555"/>
    <w:rsid w:val="004E0ABA"/>
    <w:rsid w:val="004E0FCC"/>
    <w:rsid w:val="004E1135"/>
    <w:rsid w:val="004E131D"/>
    <w:rsid w:val="004E17DC"/>
    <w:rsid w:val="004E1B85"/>
    <w:rsid w:val="004E1CFE"/>
    <w:rsid w:val="004E1D01"/>
    <w:rsid w:val="004E28D5"/>
    <w:rsid w:val="004E2A02"/>
    <w:rsid w:val="004E2B91"/>
    <w:rsid w:val="004E2EA4"/>
    <w:rsid w:val="004E44BA"/>
    <w:rsid w:val="004E4589"/>
    <w:rsid w:val="004E4F4F"/>
    <w:rsid w:val="004E4FAF"/>
    <w:rsid w:val="004E4FEF"/>
    <w:rsid w:val="004E5260"/>
    <w:rsid w:val="004E5470"/>
    <w:rsid w:val="004E5818"/>
    <w:rsid w:val="004E585B"/>
    <w:rsid w:val="004E5999"/>
    <w:rsid w:val="004E5EC7"/>
    <w:rsid w:val="004E617A"/>
    <w:rsid w:val="004E6277"/>
    <w:rsid w:val="004E6486"/>
    <w:rsid w:val="004E66AB"/>
    <w:rsid w:val="004E66C8"/>
    <w:rsid w:val="004E6831"/>
    <w:rsid w:val="004E6AC0"/>
    <w:rsid w:val="004E6C98"/>
    <w:rsid w:val="004E6D9D"/>
    <w:rsid w:val="004E6FF2"/>
    <w:rsid w:val="004E7283"/>
    <w:rsid w:val="004E7285"/>
    <w:rsid w:val="004E74AB"/>
    <w:rsid w:val="004E7CA2"/>
    <w:rsid w:val="004E7FBE"/>
    <w:rsid w:val="004F01A3"/>
    <w:rsid w:val="004F0265"/>
    <w:rsid w:val="004F0813"/>
    <w:rsid w:val="004F10D2"/>
    <w:rsid w:val="004F1388"/>
    <w:rsid w:val="004F16A4"/>
    <w:rsid w:val="004F17DF"/>
    <w:rsid w:val="004F1998"/>
    <w:rsid w:val="004F19B7"/>
    <w:rsid w:val="004F24A8"/>
    <w:rsid w:val="004F2504"/>
    <w:rsid w:val="004F2684"/>
    <w:rsid w:val="004F2B2A"/>
    <w:rsid w:val="004F3172"/>
    <w:rsid w:val="004F31B0"/>
    <w:rsid w:val="004F3393"/>
    <w:rsid w:val="004F35DE"/>
    <w:rsid w:val="004F37D4"/>
    <w:rsid w:val="004F3C1A"/>
    <w:rsid w:val="004F3E67"/>
    <w:rsid w:val="004F4499"/>
    <w:rsid w:val="004F48DD"/>
    <w:rsid w:val="004F5196"/>
    <w:rsid w:val="004F55E7"/>
    <w:rsid w:val="004F593E"/>
    <w:rsid w:val="004F5DA1"/>
    <w:rsid w:val="004F5F6F"/>
    <w:rsid w:val="004F6AF2"/>
    <w:rsid w:val="004F6EAF"/>
    <w:rsid w:val="004F7205"/>
    <w:rsid w:val="004F77A0"/>
    <w:rsid w:val="004F7A63"/>
    <w:rsid w:val="004F7ACD"/>
    <w:rsid w:val="004F7AF6"/>
    <w:rsid w:val="004F7C2E"/>
    <w:rsid w:val="004F7DFD"/>
    <w:rsid w:val="004F7F80"/>
    <w:rsid w:val="005001DC"/>
    <w:rsid w:val="0050040B"/>
    <w:rsid w:val="00500458"/>
    <w:rsid w:val="005005F5"/>
    <w:rsid w:val="00500717"/>
    <w:rsid w:val="00500F5B"/>
    <w:rsid w:val="0050170C"/>
    <w:rsid w:val="0050177B"/>
    <w:rsid w:val="00501AA7"/>
    <w:rsid w:val="00502196"/>
    <w:rsid w:val="005022F4"/>
    <w:rsid w:val="00502314"/>
    <w:rsid w:val="0050276D"/>
    <w:rsid w:val="00502ABC"/>
    <w:rsid w:val="00502C9E"/>
    <w:rsid w:val="00502E0C"/>
    <w:rsid w:val="00502EF6"/>
    <w:rsid w:val="005033BE"/>
    <w:rsid w:val="00503578"/>
    <w:rsid w:val="0050378F"/>
    <w:rsid w:val="00503B2F"/>
    <w:rsid w:val="00503B7E"/>
    <w:rsid w:val="00503BEF"/>
    <w:rsid w:val="00503CD1"/>
    <w:rsid w:val="00503CE1"/>
    <w:rsid w:val="00503DBF"/>
    <w:rsid w:val="00503E39"/>
    <w:rsid w:val="0050401F"/>
    <w:rsid w:val="005040D0"/>
    <w:rsid w:val="005044FE"/>
    <w:rsid w:val="00504876"/>
    <w:rsid w:val="00504949"/>
    <w:rsid w:val="0050495E"/>
    <w:rsid w:val="00504A43"/>
    <w:rsid w:val="00504B56"/>
    <w:rsid w:val="00504CAE"/>
    <w:rsid w:val="00505228"/>
    <w:rsid w:val="00505522"/>
    <w:rsid w:val="00505A8C"/>
    <w:rsid w:val="00505BAE"/>
    <w:rsid w:val="00505E50"/>
    <w:rsid w:val="00506026"/>
    <w:rsid w:val="00506299"/>
    <w:rsid w:val="005064BA"/>
    <w:rsid w:val="005066E0"/>
    <w:rsid w:val="00506DF9"/>
    <w:rsid w:val="00506E61"/>
    <w:rsid w:val="00506F9A"/>
    <w:rsid w:val="0050739C"/>
    <w:rsid w:val="005073E7"/>
    <w:rsid w:val="00507C35"/>
    <w:rsid w:val="005104EF"/>
    <w:rsid w:val="0051055A"/>
    <w:rsid w:val="005109C9"/>
    <w:rsid w:val="00510C2D"/>
    <w:rsid w:val="00510FAF"/>
    <w:rsid w:val="00511863"/>
    <w:rsid w:val="00511929"/>
    <w:rsid w:val="005119BE"/>
    <w:rsid w:val="005119EB"/>
    <w:rsid w:val="00511A67"/>
    <w:rsid w:val="00511B2C"/>
    <w:rsid w:val="0051217B"/>
    <w:rsid w:val="00512295"/>
    <w:rsid w:val="00512445"/>
    <w:rsid w:val="00512640"/>
    <w:rsid w:val="00512B04"/>
    <w:rsid w:val="00512EE0"/>
    <w:rsid w:val="005132C2"/>
    <w:rsid w:val="00513525"/>
    <w:rsid w:val="005135B2"/>
    <w:rsid w:val="00513763"/>
    <w:rsid w:val="00513844"/>
    <w:rsid w:val="00513868"/>
    <w:rsid w:val="00513977"/>
    <w:rsid w:val="00513A01"/>
    <w:rsid w:val="00513CB6"/>
    <w:rsid w:val="00513F9D"/>
    <w:rsid w:val="0051416C"/>
    <w:rsid w:val="00514175"/>
    <w:rsid w:val="005141EF"/>
    <w:rsid w:val="0051433D"/>
    <w:rsid w:val="005153B8"/>
    <w:rsid w:val="00515660"/>
    <w:rsid w:val="00515D1A"/>
    <w:rsid w:val="00516305"/>
    <w:rsid w:val="00516309"/>
    <w:rsid w:val="00516419"/>
    <w:rsid w:val="005167CE"/>
    <w:rsid w:val="00516C6F"/>
    <w:rsid w:val="00516CF3"/>
    <w:rsid w:val="0051730D"/>
    <w:rsid w:val="00517647"/>
    <w:rsid w:val="00517936"/>
    <w:rsid w:val="00517A96"/>
    <w:rsid w:val="00520EAF"/>
    <w:rsid w:val="005214CD"/>
    <w:rsid w:val="005214D3"/>
    <w:rsid w:val="00521B6D"/>
    <w:rsid w:val="0052257C"/>
    <w:rsid w:val="005231D7"/>
    <w:rsid w:val="005232E8"/>
    <w:rsid w:val="005232F9"/>
    <w:rsid w:val="005233F2"/>
    <w:rsid w:val="0052340D"/>
    <w:rsid w:val="00523446"/>
    <w:rsid w:val="005238E5"/>
    <w:rsid w:val="00523A46"/>
    <w:rsid w:val="00523AE2"/>
    <w:rsid w:val="00523B94"/>
    <w:rsid w:val="005242C9"/>
    <w:rsid w:val="0052459F"/>
    <w:rsid w:val="0052476D"/>
    <w:rsid w:val="00524B45"/>
    <w:rsid w:val="00524CD4"/>
    <w:rsid w:val="00524FCD"/>
    <w:rsid w:val="00525091"/>
    <w:rsid w:val="0052548F"/>
    <w:rsid w:val="005256A4"/>
    <w:rsid w:val="00525751"/>
    <w:rsid w:val="00526382"/>
    <w:rsid w:val="005263EC"/>
    <w:rsid w:val="005263F7"/>
    <w:rsid w:val="0052643C"/>
    <w:rsid w:val="00526795"/>
    <w:rsid w:val="0052682D"/>
    <w:rsid w:val="005269AF"/>
    <w:rsid w:val="005269D6"/>
    <w:rsid w:val="00526E0D"/>
    <w:rsid w:val="005273CA"/>
    <w:rsid w:val="005275B5"/>
    <w:rsid w:val="005275F9"/>
    <w:rsid w:val="00530220"/>
    <w:rsid w:val="00530389"/>
    <w:rsid w:val="0053040A"/>
    <w:rsid w:val="0053083E"/>
    <w:rsid w:val="00530997"/>
    <w:rsid w:val="00530E17"/>
    <w:rsid w:val="0053141A"/>
    <w:rsid w:val="00531897"/>
    <w:rsid w:val="00531985"/>
    <w:rsid w:val="00531B48"/>
    <w:rsid w:val="00532892"/>
    <w:rsid w:val="00532932"/>
    <w:rsid w:val="00532950"/>
    <w:rsid w:val="00532A3B"/>
    <w:rsid w:val="00532CAC"/>
    <w:rsid w:val="0053302F"/>
    <w:rsid w:val="0053306F"/>
    <w:rsid w:val="005330FB"/>
    <w:rsid w:val="0053328C"/>
    <w:rsid w:val="00533565"/>
    <w:rsid w:val="00533ABD"/>
    <w:rsid w:val="00533B6E"/>
    <w:rsid w:val="00533CA0"/>
    <w:rsid w:val="00533EBD"/>
    <w:rsid w:val="005345F4"/>
    <w:rsid w:val="0053559A"/>
    <w:rsid w:val="0053588E"/>
    <w:rsid w:val="00535983"/>
    <w:rsid w:val="005359E0"/>
    <w:rsid w:val="00535D51"/>
    <w:rsid w:val="00535EB9"/>
    <w:rsid w:val="0053608C"/>
    <w:rsid w:val="0053631E"/>
    <w:rsid w:val="00536702"/>
    <w:rsid w:val="00536AD1"/>
    <w:rsid w:val="00537871"/>
    <w:rsid w:val="00537A14"/>
    <w:rsid w:val="0054008D"/>
    <w:rsid w:val="00540469"/>
    <w:rsid w:val="005405E5"/>
    <w:rsid w:val="00540A03"/>
    <w:rsid w:val="00540B6E"/>
    <w:rsid w:val="00541639"/>
    <w:rsid w:val="00541BCA"/>
    <w:rsid w:val="00541C3F"/>
    <w:rsid w:val="00541FBB"/>
    <w:rsid w:val="005424FF"/>
    <w:rsid w:val="005427BB"/>
    <w:rsid w:val="00542CFC"/>
    <w:rsid w:val="00543091"/>
    <w:rsid w:val="0054344F"/>
    <w:rsid w:val="005434E7"/>
    <w:rsid w:val="00543947"/>
    <w:rsid w:val="0054480D"/>
    <w:rsid w:val="00544B8C"/>
    <w:rsid w:val="00544C15"/>
    <w:rsid w:val="005454DE"/>
    <w:rsid w:val="00545C29"/>
    <w:rsid w:val="00545CFD"/>
    <w:rsid w:val="00545E76"/>
    <w:rsid w:val="00545F5D"/>
    <w:rsid w:val="00545F75"/>
    <w:rsid w:val="005464C6"/>
    <w:rsid w:val="00546664"/>
    <w:rsid w:val="00546753"/>
    <w:rsid w:val="005467C4"/>
    <w:rsid w:val="005467D3"/>
    <w:rsid w:val="00546A7C"/>
    <w:rsid w:val="00547221"/>
    <w:rsid w:val="005472ED"/>
    <w:rsid w:val="005472EE"/>
    <w:rsid w:val="0054761B"/>
    <w:rsid w:val="005479A6"/>
    <w:rsid w:val="00550009"/>
    <w:rsid w:val="005500C0"/>
    <w:rsid w:val="00550125"/>
    <w:rsid w:val="0055015D"/>
    <w:rsid w:val="00550210"/>
    <w:rsid w:val="005502AE"/>
    <w:rsid w:val="0055037A"/>
    <w:rsid w:val="00550A34"/>
    <w:rsid w:val="00550FB0"/>
    <w:rsid w:val="00551590"/>
    <w:rsid w:val="005515F8"/>
    <w:rsid w:val="00551736"/>
    <w:rsid w:val="00551CE9"/>
    <w:rsid w:val="00551E63"/>
    <w:rsid w:val="00552421"/>
    <w:rsid w:val="0055258B"/>
    <w:rsid w:val="005526A0"/>
    <w:rsid w:val="005526BF"/>
    <w:rsid w:val="0055295D"/>
    <w:rsid w:val="005531A1"/>
    <w:rsid w:val="005542EC"/>
    <w:rsid w:val="005543E4"/>
    <w:rsid w:val="00554B9F"/>
    <w:rsid w:val="00554FC2"/>
    <w:rsid w:val="005550EE"/>
    <w:rsid w:val="00555684"/>
    <w:rsid w:val="0055578A"/>
    <w:rsid w:val="00555920"/>
    <w:rsid w:val="00555E67"/>
    <w:rsid w:val="00556441"/>
    <w:rsid w:val="00556635"/>
    <w:rsid w:val="00556A75"/>
    <w:rsid w:val="00556B08"/>
    <w:rsid w:val="00556E6B"/>
    <w:rsid w:val="005573E7"/>
    <w:rsid w:val="005575F1"/>
    <w:rsid w:val="00557732"/>
    <w:rsid w:val="00557B22"/>
    <w:rsid w:val="00557D8B"/>
    <w:rsid w:val="00557F40"/>
    <w:rsid w:val="00560160"/>
    <w:rsid w:val="00560910"/>
    <w:rsid w:val="00561055"/>
    <w:rsid w:val="0056107E"/>
    <w:rsid w:val="0056168C"/>
    <w:rsid w:val="00561899"/>
    <w:rsid w:val="0056194B"/>
    <w:rsid w:val="00561BB6"/>
    <w:rsid w:val="00561BF9"/>
    <w:rsid w:val="005622D6"/>
    <w:rsid w:val="00562382"/>
    <w:rsid w:val="0056255A"/>
    <w:rsid w:val="005625C1"/>
    <w:rsid w:val="00562821"/>
    <w:rsid w:val="00562C21"/>
    <w:rsid w:val="00562D84"/>
    <w:rsid w:val="00562F8D"/>
    <w:rsid w:val="00562F9F"/>
    <w:rsid w:val="00563001"/>
    <w:rsid w:val="0056339C"/>
    <w:rsid w:val="0056380D"/>
    <w:rsid w:val="00563970"/>
    <w:rsid w:val="00563C9E"/>
    <w:rsid w:val="0056415D"/>
    <w:rsid w:val="00564225"/>
    <w:rsid w:val="005649D2"/>
    <w:rsid w:val="00564D5F"/>
    <w:rsid w:val="00564E44"/>
    <w:rsid w:val="00564E4F"/>
    <w:rsid w:val="00564EB8"/>
    <w:rsid w:val="0056500C"/>
    <w:rsid w:val="0056544B"/>
    <w:rsid w:val="005655DA"/>
    <w:rsid w:val="00565621"/>
    <w:rsid w:val="00565706"/>
    <w:rsid w:val="005661E4"/>
    <w:rsid w:val="00566273"/>
    <w:rsid w:val="0056645A"/>
    <w:rsid w:val="00566739"/>
    <w:rsid w:val="005668CF"/>
    <w:rsid w:val="005679EF"/>
    <w:rsid w:val="00567AD2"/>
    <w:rsid w:val="00567FB0"/>
    <w:rsid w:val="005701BC"/>
    <w:rsid w:val="005705AE"/>
    <w:rsid w:val="005706F9"/>
    <w:rsid w:val="005709B1"/>
    <w:rsid w:val="00570ADD"/>
    <w:rsid w:val="00570CBC"/>
    <w:rsid w:val="00570DD7"/>
    <w:rsid w:val="00570F6F"/>
    <w:rsid w:val="00571113"/>
    <w:rsid w:val="00571189"/>
    <w:rsid w:val="00571274"/>
    <w:rsid w:val="005713A6"/>
    <w:rsid w:val="00572386"/>
    <w:rsid w:val="0057278F"/>
    <w:rsid w:val="00572DB2"/>
    <w:rsid w:val="00572F96"/>
    <w:rsid w:val="00573654"/>
    <w:rsid w:val="00573924"/>
    <w:rsid w:val="00573AB3"/>
    <w:rsid w:val="00573C2D"/>
    <w:rsid w:val="00574476"/>
    <w:rsid w:val="00574911"/>
    <w:rsid w:val="005749CA"/>
    <w:rsid w:val="00575150"/>
    <w:rsid w:val="005754C6"/>
    <w:rsid w:val="005755A6"/>
    <w:rsid w:val="00575D70"/>
    <w:rsid w:val="0057608F"/>
    <w:rsid w:val="0057633A"/>
    <w:rsid w:val="00576791"/>
    <w:rsid w:val="00576B49"/>
    <w:rsid w:val="005775F6"/>
    <w:rsid w:val="005778CA"/>
    <w:rsid w:val="00581016"/>
    <w:rsid w:val="0058102D"/>
    <w:rsid w:val="005811D0"/>
    <w:rsid w:val="00581507"/>
    <w:rsid w:val="00581514"/>
    <w:rsid w:val="00581897"/>
    <w:rsid w:val="00581919"/>
    <w:rsid w:val="00581A08"/>
    <w:rsid w:val="00581B7A"/>
    <w:rsid w:val="00581BF4"/>
    <w:rsid w:val="00581D17"/>
    <w:rsid w:val="00581D37"/>
    <w:rsid w:val="00581F62"/>
    <w:rsid w:val="005820C0"/>
    <w:rsid w:val="00582EA5"/>
    <w:rsid w:val="005830E8"/>
    <w:rsid w:val="005833A6"/>
    <w:rsid w:val="00583731"/>
    <w:rsid w:val="005837B6"/>
    <w:rsid w:val="005838CE"/>
    <w:rsid w:val="00583B0D"/>
    <w:rsid w:val="00583C91"/>
    <w:rsid w:val="00583DCF"/>
    <w:rsid w:val="00584138"/>
    <w:rsid w:val="00584321"/>
    <w:rsid w:val="00584640"/>
    <w:rsid w:val="0058468C"/>
    <w:rsid w:val="00584E19"/>
    <w:rsid w:val="0058524B"/>
    <w:rsid w:val="005855C1"/>
    <w:rsid w:val="0058580C"/>
    <w:rsid w:val="0058592E"/>
    <w:rsid w:val="00585E59"/>
    <w:rsid w:val="00585FE9"/>
    <w:rsid w:val="005863FB"/>
    <w:rsid w:val="005867B5"/>
    <w:rsid w:val="00586804"/>
    <w:rsid w:val="00586A8C"/>
    <w:rsid w:val="00586D8C"/>
    <w:rsid w:val="00587082"/>
    <w:rsid w:val="005872DB"/>
    <w:rsid w:val="0058797E"/>
    <w:rsid w:val="005902A3"/>
    <w:rsid w:val="005902B2"/>
    <w:rsid w:val="00590596"/>
    <w:rsid w:val="005907B3"/>
    <w:rsid w:val="00590817"/>
    <w:rsid w:val="00590D83"/>
    <w:rsid w:val="00590F1A"/>
    <w:rsid w:val="00590F24"/>
    <w:rsid w:val="00590F9E"/>
    <w:rsid w:val="005912F0"/>
    <w:rsid w:val="0059130D"/>
    <w:rsid w:val="005915FD"/>
    <w:rsid w:val="00591FE0"/>
    <w:rsid w:val="0059253F"/>
    <w:rsid w:val="00592B69"/>
    <w:rsid w:val="0059313C"/>
    <w:rsid w:val="005934B4"/>
    <w:rsid w:val="00593A26"/>
    <w:rsid w:val="00593F14"/>
    <w:rsid w:val="00594047"/>
    <w:rsid w:val="005947AC"/>
    <w:rsid w:val="00594A68"/>
    <w:rsid w:val="00594C10"/>
    <w:rsid w:val="00595323"/>
    <w:rsid w:val="005953FC"/>
    <w:rsid w:val="005957FB"/>
    <w:rsid w:val="005959EB"/>
    <w:rsid w:val="00595D8A"/>
    <w:rsid w:val="00595EC4"/>
    <w:rsid w:val="005961A9"/>
    <w:rsid w:val="00596236"/>
    <w:rsid w:val="00596A18"/>
    <w:rsid w:val="00596B40"/>
    <w:rsid w:val="00596B49"/>
    <w:rsid w:val="00596C65"/>
    <w:rsid w:val="00596E89"/>
    <w:rsid w:val="00597B25"/>
    <w:rsid w:val="00597CC0"/>
    <w:rsid w:val="00597E02"/>
    <w:rsid w:val="005A02BD"/>
    <w:rsid w:val="005A0303"/>
    <w:rsid w:val="005A0874"/>
    <w:rsid w:val="005A1198"/>
    <w:rsid w:val="005A3103"/>
    <w:rsid w:val="005A3237"/>
    <w:rsid w:val="005A34D4"/>
    <w:rsid w:val="005A355C"/>
    <w:rsid w:val="005A3594"/>
    <w:rsid w:val="005A35E5"/>
    <w:rsid w:val="005A3BF6"/>
    <w:rsid w:val="005A3CBB"/>
    <w:rsid w:val="005A44A1"/>
    <w:rsid w:val="005A4B39"/>
    <w:rsid w:val="005A4F5F"/>
    <w:rsid w:val="005A5750"/>
    <w:rsid w:val="005A5963"/>
    <w:rsid w:val="005A5AA5"/>
    <w:rsid w:val="005A5BC5"/>
    <w:rsid w:val="005A5F85"/>
    <w:rsid w:val="005A60E9"/>
    <w:rsid w:val="005A6172"/>
    <w:rsid w:val="005A6291"/>
    <w:rsid w:val="005A66FC"/>
    <w:rsid w:val="005A6766"/>
    <w:rsid w:val="005A67C5"/>
    <w:rsid w:val="005A67CA"/>
    <w:rsid w:val="005A69A6"/>
    <w:rsid w:val="005A72EE"/>
    <w:rsid w:val="005A7812"/>
    <w:rsid w:val="005A7C68"/>
    <w:rsid w:val="005A7E1A"/>
    <w:rsid w:val="005A7E90"/>
    <w:rsid w:val="005A7EF9"/>
    <w:rsid w:val="005A7FE5"/>
    <w:rsid w:val="005B0185"/>
    <w:rsid w:val="005B0203"/>
    <w:rsid w:val="005B039B"/>
    <w:rsid w:val="005B0660"/>
    <w:rsid w:val="005B0764"/>
    <w:rsid w:val="005B137E"/>
    <w:rsid w:val="005B14AF"/>
    <w:rsid w:val="005B184F"/>
    <w:rsid w:val="005B1B1B"/>
    <w:rsid w:val="005B1D7D"/>
    <w:rsid w:val="005B1DF4"/>
    <w:rsid w:val="005B1F51"/>
    <w:rsid w:val="005B2CFE"/>
    <w:rsid w:val="005B2FD9"/>
    <w:rsid w:val="005B338B"/>
    <w:rsid w:val="005B34BE"/>
    <w:rsid w:val="005B37F2"/>
    <w:rsid w:val="005B3AD1"/>
    <w:rsid w:val="005B3B9B"/>
    <w:rsid w:val="005B3D92"/>
    <w:rsid w:val="005B4075"/>
    <w:rsid w:val="005B41E0"/>
    <w:rsid w:val="005B4683"/>
    <w:rsid w:val="005B489E"/>
    <w:rsid w:val="005B4B85"/>
    <w:rsid w:val="005B4DB1"/>
    <w:rsid w:val="005B4E38"/>
    <w:rsid w:val="005B4E78"/>
    <w:rsid w:val="005B4F81"/>
    <w:rsid w:val="005B531F"/>
    <w:rsid w:val="005B56C9"/>
    <w:rsid w:val="005B5CD2"/>
    <w:rsid w:val="005B5D4C"/>
    <w:rsid w:val="005B6159"/>
    <w:rsid w:val="005B61D4"/>
    <w:rsid w:val="005B6AE2"/>
    <w:rsid w:val="005B6B59"/>
    <w:rsid w:val="005B6D40"/>
    <w:rsid w:val="005B7559"/>
    <w:rsid w:val="005B77E0"/>
    <w:rsid w:val="005B7A2B"/>
    <w:rsid w:val="005C0179"/>
    <w:rsid w:val="005C06D2"/>
    <w:rsid w:val="005C0C6A"/>
    <w:rsid w:val="005C14A7"/>
    <w:rsid w:val="005C1698"/>
    <w:rsid w:val="005C1E8F"/>
    <w:rsid w:val="005C2105"/>
    <w:rsid w:val="005C2307"/>
    <w:rsid w:val="005C23A3"/>
    <w:rsid w:val="005C2626"/>
    <w:rsid w:val="005C31B3"/>
    <w:rsid w:val="005C31C4"/>
    <w:rsid w:val="005C323B"/>
    <w:rsid w:val="005C3697"/>
    <w:rsid w:val="005C3B03"/>
    <w:rsid w:val="005C3B38"/>
    <w:rsid w:val="005C3C97"/>
    <w:rsid w:val="005C3E03"/>
    <w:rsid w:val="005C3E4F"/>
    <w:rsid w:val="005C497B"/>
    <w:rsid w:val="005C4997"/>
    <w:rsid w:val="005C5098"/>
    <w:rsid w:val="005C50E3"/>
    <w:rsid w:val="005C519C"/>
    <w:rsid w:val="005C54F3"/>
    <w:rsid w:val="005C55A4"/>
    <w:rsid w:val="005C5667"/>
    <w:rsid w:val="005C57C3"/>
    <w:rsid w:val="005C5821"/>
    <w:rsid w:val="005C5A0A"/>
    <w:rsid w:val="005C633C"/>
    <w:rsid w:val="005C6A5E"/>
    <w:rsid w:val="005C6B25"/>
    <w:rsid w:val="005C75DF"/>
    <w:rsid w:val="005C7D7B"/>
    <w:rsid w:val="005C7DD7"/>
    <w:rsid w:val="005C7E92"/>
    <w:rsid w:val="005D0140"/>
    <w:rsid w:val="005D01D9"/>
    <w:rsid w:val="005D0848"/>
    <w:rsid w:val="005D0E79"/>
    <w:rsid w:val="005D11B6"/>
    <w:rsid w:val="005D154A"/>
    <w:rsid w:val="005D15A9"/>
    <w:rsid w:val="005D15CC"/>
    <w:rsid w:val="005D1933"/>
    <w:rsid w:val="005D2142"/>
    <w:rsid w:val="005D2174"/>
    <w:rsid w:val="005D223C"/>
    <w:rsid w:val="005D262C"/>
    <w:rsid w:val="005D2672"/>
    <w:rsid w:val="005D2791"/>
    <w:rsid w:val="005D305B"/>
    <w:rsid w:val="005D31D5"/>
    <w:rsid w:val="005D3269"/>
    <w:rsid w:val="005D3779"/>
    <w:rsid w:val="005D4266"/>
    <w:rsid w:val="005D440B"/>
    <w:rsid w:val="005D4453"/>
    <w:rsid w:val="005D49FE"/>
    <w:rsid w:val="005D4CD9"/>
    <w:rsid w:val="005D504C"/>
    <w:rsid w:val="005D5134"/>
    <w:rsid w:val="005D520D"/>
    <w:rsid w:val="005D528E"/>
    <w:rsid w:val="005D55A8"/>
    <w:rsid w:val="005D5937"/>
    <w:rsid w:val="005D5D79"/>
    <w:rsid w:val="005D5DCC"/>
    <w:rsid w:val="005D5E25"/>
    <w:rsid w:val="005D6269"/>
    <w:rsid w:val="005D6553"/>
    <w:rsid w:val="005D68AD"/>
    <w:rsid w:val="005D6C90"/>
    <w:rsid w:val="005D707C"/>
    <w:rsid w:val="005D71F4"/>
    <w:rsid w:val="005D75B8"/>
    <w:rsid w:val="005D76F2"/>
    <w:rsid w:val="005D7744"/>
    <w:rsid w:val="005D7AB5"/>
    <w:rsid w:val="005D7B1F"/>
    <w:rsid w:val="005D7C0A"/>
    <w:rsid w:val="005D7D3C"/>
    <w:rsid w:val="005D7F9A"/>
    <w:rsid w:val="005E04E1"/>
    <w:rsid w:val="005E0630"/>
    <w:rsid w:val="005E0C5F"/>
    <w:rsid w:val="005E1036"/>
    <w:rsid w:val="005E104B"/>
    <w:rsid w:val="005E10DA"/>
    <w:rsid w:val="005E145A"/>
    <w:rsid w:val="005E16F9"/>
    <w:rsid w:val="005E1C88"/>
    <w:rsid w:val="005E1F63"/>
    <w:rsid w:val="005E21EC"/>
    <w:rsid w:val="005E266E"/>
    <w:rsid w:val="005E26F5"/>
    <w:rsid w:val="005E2CB4"/>
    <w:rsid w:val="005E2D5B"/>
    <w:rsid w:val="005E3043"/>
    <w:rsid w:val="005E313D"/>
    <w:rsid w:val="005E3295"/>
    <w:rsid w:val="005E35CC"/>
    <w:rsid w:val="005E3918"/>
    <w:rsid w:val="005E39C4"/>
    <w:rsid w:val="005E3A11"/>
    <w:rsid w:val="005E3E6B"/>
    <w:rsid w:val="005E3F6C"/>
    <w:rsid w:val="005E4470"/>
    <w:rsid w:val="005E4E28"/>
    <w:rsid w:val="005E5710"/>
    <w:rsid w:val="005E6230"/>
    <w:rsid w:val="005E665D"/>
    <w:rsid w:val="005E6722"/>
    <w:rsid w:val="005E6BD9"/>
    <w:rsid w:val="005E6C54"/>
    <w:rsid w:val="005E6CB9"/>
    <w:rsid w:val="005E714A"/>
    <w:rsid w:val="005E74CB"/>
    <w:rsid w:val="005E76EB"/>
    <w:rsid w:val="005E79B1"/>
    <w:rsid w:val="005E7F65"/>
    <w:rsid w:val="005F0184"/>
    <w:rsid w:val="005F035E"/>
    <w:rsid w:val="005F06B9"/>
    <w:rsid w:val="005F07D2"/>
    <w:rsid w:val="005F09F4"/>
    <w:rsid w:val="005F1195"/>
    <w:rsid w:val="005F156A"/>
    <w:rsid w:val="005F21B0"/>
    <w:rsid w:val="005F21E4"/>
    <w:rsid w:val="005F2323"/>
    <w:rsid w:val="005F25B6"/>
    <w:rsid w:val="005F2A4C"/>
    <w:rsid w:val="005F2A62"/>
    <w:rsid w:val="005F2BEC"/>
    <w:rsid w:val="005F31F3"/>
    <w:rsid w:val="005F329B"/>
    <w:rsid w:val="005F3764"/>
    <w:rsid w:val="005F380B"/>
    <w:rsid w:val="005F385C"/>
    <w:rsid w:val="005F3921"/>
    <w:rsid w:val="005F39B2"/>
    <w:rsid w:val="005F3A04"/>
    <w:rsid w:val="005F3A66"/>
    <w:rsid w:val="005F3B26"/>
    <w:rsid w:val="005F3C78"/>
    <w:rsid w:val="005F3E86"/>
    <w:rsid w:val="005F4355"/>
    <w:rsid w:val="005F4483"/>
    <w:rsid w:val="005F49BA"/>
    <w:rsid w:val="005F4AA7"/>
    <w:rsid w:val="005F4AC4"/>
    <w:rsid w:val="005F4F9A"/>
    <w:rsid w:val="005F58A8"/>
    <w:rsid w:val="005F622A"/>
    <w:rsid w:val="005F6591"/>
    <w:rsid w:val="005F6592"/>
    <w:rsid w:val="005F6798"/>
    <w:rsid w:val="005F69A6"/>
    <w:rsid w:val="005F7132"/>
    <w:rsid w:val="005F7A82"/>
    <w:rsid w:val="00600278"/>
    <w:rsid w:val="006008F5"/>
    <w:rsid w:val="006009B5"/>
    <w:rsid w:val="00600E03"/>
    <w:rsid w:val="0060103A"/>
    <w:rsid w:val="006011F2"/>
    <w:rsid w:val="0060122C"/>
    <w:rsid w:val="00601CE0"/>
    <w:rsid w:val="00601F72"/>
    <w:rsid w:val="00602025"/>
    <w:rsid w:val="0060241F"/>
    <w:rsid w:val="00602C3F"/>
    <w:rsid w:val="00603868"/>
    <w:rsid w:val="006045BC"/>
    <w:rsid w:val="006046CB"/>
    <w:rsid w:val="0060470E"/>
    <w:rsid w:val="0060495E"/>
    <w:rsid w:val="00604AD0"/>
    <w:rsid w:val="00604C84"/>
    <w:rsid w:val="00604E36"/>
    <w:rsid w:val="006051FF"/>
    <w:rsid w:val="0060521A"/>
    <w:rsid w:val="0060528C"/>
    <w:rsid w:val="00605584"/>
    <w:rsid w:val="006055F5"/>
    <w:rsid w:val="00605710"/>
    <w:rsid w:val="0060613D"/>
    <w:rsid w:val="0060648A"/>
    <w:rsid w:val="00606885"/>
    <w:rsid w:val="006068B2"/>
    <w:rsid w:val="00606A4D"/>
    <w:rsid w:val="00606A55"/>
    <w:rsid w:val="00606A77"/>
    <w:rsid w:val="006071B5"/>
    <w:rsid w:val="0060721C"/>
    <w:rsid w:val="0060744E"/>
    <w:rsid w:val="00607605"/>
    <w:rsid w:val="00607752"/>
    <w:rsid w:val="00607774"/>
    <w:rsid w:val="006078AE"/>
    <w:rsid w:val="006078DA"/>
    <w:rsid w:val="00607E39"/>
    <w:rsid w:val="006104DF"/>
    <w:rsid w:val="00610B16"/>
    <w:rsid w:val="00610DB7"/>
    <w:rsid w:val="006113E2"/>
    <w:rsid w:val="006114AB"/>
    <w:rsid w:val="0061158A"/>
    <w:rsid w:val="006117E2"/>
    <w:rsid w:val="006118F7"/>
    <w:rsid w:val="0061196A"/>
    <w:rsid w:val="006119DE"/>
    <w:rsid w:val="00611B47"/>
    <w:rsid w:val="00611D0F"/>
    <w:rsid w:val="00611F69"/>
    <w:rsid w:val="006124EB"/>
    <w:rsid w:val="00612B54"/>
    <w:rsid w:val="0061337C"/>
    <w:rsid w:val="00613385"/>
    <w:rsid w:val="006136E5"/>
    <w:rsid w:val="0061390D"/>
    <w:rsid w:val="00613D05"/>
    <w:rsid w:val="006144C0"/>
    <w:rsid w:val="00614A48"/>
    <w:rsid w:val="00614D58"/>
    <w:rsid w:val="00615214"/>
    <w:rsid w:val="00615255"/>
    <w:rsid w:val="006153C3"/>
    <w:rsid w:val="006155F8"/>
    <w:rsid w:val="006157FB"/>
    <w:rsid w:val="006159F6"/>
    <w:rsid w:val="00615BA5"/>
    <w:rsid w:val="00615F9D"/>
    <w:rsid w:val="00616186"/>
    <w:rsid w:val="00616577"/>
    <w:rsid w:val="0061659B"/>
    <w:rsid w:val="0061667C"/>
    <w:rsid w:val="00616A5D"/>
    <w:rsid w:val="00617035"/>
    <w:rsid w:val="006178E5"/>
    <w:rsid w:val="00617BDF"/>
    <w:rsid w:val="00617BE1"/>
    <w:rsid w:val="00620026"/>
    <w:rsid w:val="006209F9"/>
    <w:rsid w:val="00621111"/>
    <w:rsid w:val="006214F3"/>
    <w:rsid w:val="006216A0"/>
    <w:rsid w:val="0062184A"/>
    <w:rsid w:val="006219D8"/>
    <w:rsid w:val="006220E0"/>
    <w:rsid w:val="006225C9"/>
    <w:rsid w:val="00622C96"/>
    <w:rsid w:val="00622DA0"/>
    <w:rsid w:val="0062303B"/>
    <w:rsid w:val="00623450"/>
    <w:rsid w:val="00623AB3"/>
    <w:rsid w:val="00623EEE"/>
    <w:rsid w:val="00624C06"/>
    <w:rsid w:val="00624DBC"/>
    <w:rsid w:val="00624E42"/>
    <w:rsid w:val="00624FB2"/>
    <w:rsid w:val="006251AF"/>
    <w:rsid w:val="0062561C"/>
    <w:rsid w:val="00625C73"/>
    <w:rsid w:val="00625DA8"/>
    <w:rsid w:val="00625F3D"/>
    <w:rsid w:val="0062612D"/>
    <w:rsid w:val="0062662A"/>
    <w:rsid w:val="00626ABB"/>
    <w:rsid w:val="00626BBF"/>
    <w:rsid w:val="00626CC2"/>
    <w:rsid w:val="006276CE"/>
    <w:rsid w:val="00627CAF"/>
    <w:rsid w:val="00627F8B"/>
    <w:rsid w:val="00630389"/>
    <w:rsid w:val="00630505"/>
    <w:rsid w:val="006306D5"/>
    <w:rsid w:val="00630824"/>
    <w:rsid w:val="006308CC"/>
    <w:rsid w:val="00630910"/>
    <w:rsid w:val="00630F74"/>
    <w:rsid w:val="00630FB1"/>
    <w:rsid w:val="0063130C"/>
    <w:rsid w:val="0063177C"/>
    <w:rsid w:val="006318B9"/>
    <w:rsid w:val="00631A9A"/>
    <w:rsid w:val="00631DEE"/>
    <w:rsid w:val="00631E00"/>
    <w:rsid w:val="0063261D"/>
    <w:rsid w:val="00632B8F"/>
    <w:rsid w:val="00632BD0"/>
    <w:rsid w:val="006332BA"/>
    <w:rsid w:val="00633625"/>
    <w:rsid w:val="006348F0"/>
    <w:rsid w:val="00634ED6"/>
    <w:rsid w:val="00634EFC"/>
    <w:rsid w:val="00634F13"/>
    <w:rsid w:val="006350C9"/>
    <w:rsid w:val="006350F2"/>
    <w:rsid w:val="0063521F"/>
    <w:rsid w:val="006359D6"/>
    <w:rsid w:val="00635B58"/>
    <w:rsid w:val="00635DDB"/>
    <w:rsid w:val="0063603A"/>
    <w:rsid w:val="006360F5"/>
    <w:rsid w:val="00636115"/>
    <w:rsid w:val="006365B7"/>
    <w:rsid w:val="00636AA6"/>
    <w:rsid w:val="00636F8E"/>
    <w:rsid w:val="006370B0"/>
    <w:rsid w:val="006374B4"/>
    <w:rsid w:val="00637B20"/>
    <w:rsid w:val="00637BDA"/>
    <w:rsid w:val="00637F0A"/>
    <w:rsid w:val="00640278"/>
    <w:rsid w:val="006402F0"/>
    <w:rsid w:val="0064037D"/>
    <w:rsid w:val="006407D0"/>
    <w:rsid w:val="00640A97"/>
    <w:rsid w:val="006414F2"/>
    <w:rsid w:val="00641A10"/>
    <w:rsid w:val="00641B81"/>
    <w:rsid w:val="00641CBD"/>
    <w:rsid w:val="00641E15"/>
    <w:rsid w:val="00641FC0"/>
    <w:rsid w:val="006420DA"/>
    <w:rsid w:val="00642208"/>
    <w:rsid w:val="006422D1"/>
    <w:rsid w:val="0064242A"/>
    <w:rsid w:val="0064273E"/>
    <w:rsid w:val="0064281B"/>
    <w:rsid w:val="0064293B"/>
    <w:rsid w:val="00642B1C"/>
    <w:rsid w:val="006430A9"/>
    <w:rsid w:val="006439EC"/>
    <w:rsid w:val="00643A74"/>
    <w:rsid w:val="00643CC4"/>
    <w:rsid w:val="00643F94"/>
    <w:rsid w:val="006441DC"/>
    <w:rsid w:val="0064438B"/>
    <w:rsid w:val="00644476"/>
    <w:rsid w:val="006444C8"/>
    <w:rsid w:val="0064478E"/>
    <w:rsid w:val="006448A2"/>
    <w:rsid w:val="00644A65"/>
    <w:rsid w:val="0064518D"/>
    <w:rsid w:val="00645413"/>
    <w:rsid w:val="006459FB"/>
    <w:rsid w:val="006460FD"/>
    <w:rsid w:val="0064745A"/>
    <w:rsid w:val="00647C5E"/>
    <w:rsid w:val="00650559"/>
    <w:rsid w:val="00650A60"/>
    <w:rsid w:val="00650B43"/>
    <w:rsid w:val="00650CB8"/>
    <w:rsid w:val="00650F98"/>
    <w:rsid w:val="00651395"/>
    <w:rsid w:val="0065178B"/>
    <w:rsid w:val="00651907"/>
    <w:rsid w:val="006519AE"/>
    <w:rsid w:val="00651A42"/>
    <w:rsid w:val="00651D03"/>
    <w:rsid w:val="00651DB4"/>
    <w:rsid w:val="00652295"/>
    <w:rsid w:val="006524C9"/>
    <w:rsid w:val="00652884"/>
    <w:rsid w:val="006529BD"/>
    <w:rsid w:val="00652AD7"/>
    <w:rsid w:val="00652DCF"/>
    <w:rsid w:val="006532E9"/>
    <w:rsid w:val="0065349B"/>
    <w:rsid w:val="006534E2"/>
    <w:rsid w:val="00653527"/>
    <w:rsid w:val="0065353A"/>
    <w:rsid w:val="00653552"/>
    <w:rsid w:val="006538A2"/>
    <w:rsid w:val="006539B2"/>
    <w:rsid w:val="00653A5A"/>
    <w:rsid w:val="00653CFE"/>
    <w:rsid w:val="006540E5"/>
    <w:rsid w:val="00654283"/>
    <w:rsid w:val="0065435C"/>
    <w:rsid w:val="006546B7"/>
    <w:rsid w:val="006549F7"/>
    <w:rsid w:val="00654A1A"/>
    <w:rsid w:val="00654B18"/>
    <w:rsid w:val="00654C14"/>
    <w:rsid w:val="00654E44"/>
    <w:rsid w:val="006550B7"/>
    <w:rsid w:val="0065537A"/>
    <w:rsid w:val="00655403"/>
    <w:rsid w:val="006557A9"/>
    <w:rsid w:val="006557BD"/>
    <w:rsid w:val="006557E0"/>
    <w:rsid w:val="0065596C"/>
    <w:rsid w:val="00655AE4"/>
    <w:rsid w:val="00655C58"/>
    <w:rsid w:val="00655F8B"/>
    <w:rsid w:val="0065674E"/>
    <w:rsid w:val="00656A66"/>
    <w:rsid w:val="00656B18"/>
    <w:rsid w:val="00656B8D"/>
    <w:rsid w:val="006573FC"/>
    <w:rsid w:val="006574D9"/>
    <w:rsid w:val="0065768A"/>
    <w:rsid w:val="00657A31"/>
    <w:rsid w:val="00657B5A"/>
    <w:rsid w:val="00657B89"/>
    <w:rsid w:val="00657EE5"/>
    <w:rsid w:val="00660018"/>
    <w:rsid w:val="00660B3A"/>
    <w:rsid w:val="00660BDD"/>
    <w:rsid w:val="00660F79"/>
    <w:rsid w:val="0066153E"/>
    <w:rsid w:val="006615DC"/>
    <w:rsid w:val="00661806"/>
    <w:rsid w:val="006618C1"/>
    <w:rsid w:val="00661E39"/>
    <w:rsid w:val="006624A1"/>
    <w:rsid w:val="00662EFA"/>
    <w:rsid w:val="0066328F"/>
    <w:rsid w:val="006635FD"/>
    <w:rsid w:val="006639F4"/>
    <w:rsid w:val="00663A35"/>
    <w:rsid w:val="00663B7B"/>
    <w:rsid w:val="00663D60"/>
    <w:rsid w:val="00663FFF"/>
    <w:rsid w:val="00664098"/>
    <w:rsid w:val="00664317"/>
    <w:rsid w:val="00664D2E"/>
    <w:rsid w:val="00664D89"/>
    <w:rsid w:val="00665032"/>
    <w:rsid w:val="006650FE"/>
    <w:rsid w:val="00665534"/>
    <w:rsid w:val="00665892"/>
    <w:rsid w:val="006658B2"/>
    <w:rsid w:val="00665906"/>
    <w:rsid w:val="00665970"/>
    <w:rsid w:val="00665BB7"/>
    <w:rsid w:val="00665C0A"/>
    <w:rsid w:val="00665F6A"/>
    <w:rsid w:val="0066630F"/>
    <w:rsid w:val="006663E3"/>
    <w:rsid w:val="0066651F"/>
    <w:rsid w:val="0066683B"/>
    <w:rsid w:val="00666B4C"/>
    <w:rsid w:val="0066711A"/>
    <w:rsid w:val="00667369"/>
    <w:rsid w:val="0066743F"/>
    <w:rsid w:val="006674F0"/>
    <w:rsid w:val="00667882"/>
    <w:rsid w:val="006700B7"/>
    <w:rsid w:val="006701E1"/>
    <w:rsid w:val="0067024D"/>
    <w:rsid w:val="006705BB"/>
    <w:rsid w:val="00670ECC"/>
    <w:rsid w:val="006710BA"/>
    <w:rsid w:val="00671587"/>
    <w:rsid w:val="0067172A"/>
    <w:rsid w:val="0067187B"/>
    <w:rsid w:val="00671B1E"/>
    <w:rsid w:val="00671C61"/>
    <w:rsid w:val="00671D9F"/>
    <w:rsid w:val="00672646"/>
    <w:rsid w:val="00672ADB"/>
    <w:rsid w:val="00672C71"/>
    <w:rsid w:val="00672D96"/>
    <w:rsid w:val="006732DE"/>
    <w:rsid w:val="00673358"/>
    <w:rsid w:val="00673620"/>
    <w:rsid w:val="006736BA"/>
    <w:rsid w:val="0067374C"/>
    <w:rsid w:val="00673A7C"/>
    <w:rsid w:val="00673BA4"/>
    <w:rsid w:val="00673C65"/>
    <w:rsid w:val="00673DB9"/>
    <w:rsid w:val="0067440C"/>
    <w:rsid w:val="00674457"/>
    <w:rsid w:val="00674D00"/>
    <w:rsid w:val="00675317"/>
    <w:rsid w:val="00675522"/>
    <w:rsid w:val="00675606"/>
    <w:rsid w:val="00675708"/>
    <w:rsid w:val="00675E7C"/>
    <w:rsid w:val="00675E8A"/>
    <w:rsid w:val="0067677F"/>
    <w:rsid w:val="00676C0F"/>
    <w:rsid w:val="00676DE9"/>
    <w:rsid w:val="006774AE"/>
    <w:rsid w:val="00677835"/>
    <w:rsid w:val="0067795A"/>
    <w:rsid w:val="00677B74"/>
    <w:rsid w:val="0068032A"/>
    <w:rsid w:val="00680388"/>
    <w:rsid w:val="006804E0"/>
    <w:rsid w:val="0068059D"/>
    <w:rsid w:val="00680ECE"/>
    <w:rsid w:val="00680F11"/>
    <w:rsid w:val="00680F2C"/>
    <w:rsid w:val="006816D5"/>
    <w:rsid w:val="00681CDB"/>
    <w:rsid w:val="00681DBD"/>
    <w:rsid w:val="00681FCC"/>
    <w:rsid w:val="006820C4"/>
    <w:rsid w:val="006823B8"/>
    <w:rsid w:val="00682962"/>
    <w:rsid w:val="00682A1D"/>
    <w:rsid w:val="00682CD5"/>
    <w:rsid w:val="00682EF7"/>
    <w:rsid w:val="00682F2B"/>
    <w:rsid w:val="006830A2"/>
    <w:rsid w:val="00683178"/>
    <w:rsid w:val="006837CF"/>
    <w:rsid w:val="00684043"/>
    <w:rsid w:val="006845EB"/>
    <w:rsid w:val="006846BB"/>
    <w:rsid w:val="0068490D"/>
    <w:rsid w:val="006852E3"/>
    <w:rsid w:val="00685BAA"/>
    <w:rsid w:val="00685C44"/>
    <w:rsid w:val="00685C9A"/>
    <w:rsid w:val="00685F98"/>
    <w:rsid w:val="00686009"/>
    <w:rsid w:val="006866D6"/>
    <w:rsid w:val="0068697C"/>
    <w:rsid w:val="00686E90"/>
    <w:rsid w:val="00686FBE"/>
    <w:rsid w:val="00687361"/>
    <w:rsid w:val="00687701"/>
    <w:rsid w:val="00687CB7"/>
    <w:rsid w:val="006907A3"/>
    <w:rsid w:val="006918A0"/>
    <w:rsid w:val="0069218C"/>
    <w:rsid w:val="0069222D"/>
    <w:rsid w:val="00692803"/>
    <w:rsid w:val="00692882"/>
    <w:rsid w:val="00692A60"/>
    <w:rsid w:val="00692CCE"/>
    <w:rsid w:val="0069320D"/>
    <w:rsid w:val="0069339C"/>
    <w:rsid w:val="00693543"/>
    <w:rsid w:val="006938D5"/>
    <w:rsid w:val="00693AEB"/>
    <w:rsid w:val="00693AFE"/>
    <w:rsid w:val="00693C32"/>
    <w:rsid w:val="00693D49"/>
    <w:rsid w:val="00693EB5"/>
    <w:rsid w:val="00694068"/>
    <w:rsid w:val="00694197"/>
    <w:rsid w:val="006944F8"/>
    <w:rsid w:val="00694DCF"/>
    <w:rsid w:val="00695978"/>
    <w:rsid w:val="006960ED"/>
    <w:rsid w:val="00696410"/>
    <w:rsid w:val="00696460"/>
    <w:rsid w:val="00696524"/>
    <w:rsid w:val="00696A83"/>
    <w:rsid w:val="006977CC"/>
    <w:rsid w:val="00697C8F"/>
    <w:rsid w:val="00697E9E"/>
    <w:rsid w:val="00697F0A"/>
    <w:rsid w:val="006A0A2F"/>
    <w:rsid w:val="006A0C0A"/>
    <w:rsid w:val="006A0FA5"/>
    <w:rsid w:val="006A16B0"/>
    <w:rsid w:val="006A1CCE"/>
    <w:rsid w:val="006A235A"/>
    <w:rsid w:val="006A2BBC"/>
    <w:rsid w:val="006A2C59"/>
    <w:rsid w:val="006A324B"/>
    <w:rsid w:val="006A335E"/>
    <w:rsid w:val="006A34DF"/>
    <w:rsid w:val="006A3884"/>
    <w:rsid w:val="006A39E8"/>
    <w:rsid w:val="006A4250"/>
    <w:rsid w:val="006A43E3"/>
    <w:rsid w:val="006A4954"/>
    <w:rsid w:val="006A4B54"/>
    <w:rsid w:val="006A4BB9"/>
    <w:rsid w:val="006A4FE9"/>
    <w:rsid w:val="006A5620"/>
    <w:rsid w:val="006A65C1"/>
    <w:rsid w:val="006A6648"/>
    <w:rsid w:val="006A6AD2"/>
    <w:rsid w:val="006A6E57"/>
    <w:rsid w:val="006A6E94"/>
    <w:rsid w:val="006A7245"/>
    <w:rsid w:val="006A73CE"/>
    <w:rsid w:val="006A7820"/>
    <w:rsid w:val="006A7B87"/>
    <w:rsid w:val="006A7D6F"/>
    <w:rsid w:val="006B0A80"/>
    <w:rsid w:val="006B0CEA"/>
    <w:rsid w:val="006B106C"/>
    <w:rsid w:val="006B1BA7"/>
    <w:rsid w:val="006B1D91"/>
    <w:rsid w:val="006B230E"/>
    <w:rsid w:val="006B23AD"/>
    <w:rsid w:val="006B23CF"/>
    <w:rsid w:val="006B2BFC"/>
    <w:rsid w:val="006B3401"/>
    <w:rsid w:val="006B3488"/>
    <w:rsid w:val="006B3AE7"/>
    <w:rsid w:val="006B4043"/>
    <w:rsid w:val="006B432B"/>
    <w:rsid w:val="006B45DE"/>
    <w:rsid w:val="006B4DBB"/>
    <w:rsid w:val="006B4FFA"/>
    <w:rsid w:val="006B51EB"/>
    <w:rsid w:val="006B554C"/>
    <w:rsid w:val="006B5D6F"/>
    <w:rsid w:val="006B6003"/>
    <w:rsid w:val="006B66AB"/>
    <w:rsid w:val="006B7369"/>
    <w:rsid w:val="006B736D"/>
    <w:rsid w:val="006B782B"/>
    <w:rsid w:val="006B7839"/>
    <w:rsid w:val="006B790A"/>
    <w:rsid w:val="006B7B99"/>
    <w:rsid w:val="006B7E9B"/>
    <w:rsid w:val="006C030D"/>
    <w:rsid w:val="006C036E"/>
    <w:rsid w:val="006C10C2"/>
    <w:rsid w:val="006C1837"/>
    <w:rsid w:val="006C25DB"/>
    <w:rsid w:val="006C2792"/>
    <w:rsid w:val="006C2A1C"/>
    <w:rsid w:val="006C2C29"/>
    <w:rsid w:val="006C3182"/>
    <w:rsid w:val="006C348A"/>
    <w:rsid w:val="006C37F7"/>
    <w:rsid w:val="006C3B2E"/>
    <w:rsid w:val="006C3D09"/>
    <w:rsid w:val="006C3EF6"/>
    <w:rsid w:val="006C404A"/>
    <w:rsid w:val="006C4067"/>
    <w:rsid w:val="006C4293"/>
    <w:rsid w:val="006C44EA"/>
    <w:rsid w:val="006C4739"/>
    <w:rsid w:val="006C4912"/>
    <w:rsid w:val="006C4ED1"/>
    <w:rsid w:val="006C5C9E"/>
    <w:rsid w:val="006C5E93"/>
    <w:rsid w:val="006C645F"/>
    <w:rsid w:val="006C6C84"/>
    <w:rsid w:val="006C70A6"/>
    <w:rsid w:val="006C74F1"/>
    <w:rsid w:val="006C780C"/>
    <w:rsid w:val="006C7BAA"/>
    <w:rsid w:val="006C7BB7"/>
    <w:rsid w:val="006D00B0"/>
    <w:rsid w:val="006D021D"/>
    <w:rsid w:val="006D096E"/>
    <w:rsid w:val="006D0AA5"/>
    <w:rsid w:val="006D0D9B"/>
    <w:rsid w:val="006D0F1C"/>
    <w:rsid w:val="006D119E"/>
    <w:rsid w:val="006D1432"/>
    <w:rsid w:val="006D1A8A"/>
    <w:rsid w:val="006D1CF3"/>
    <w:rsid w:val="006D1E60"/>
    <w:rsid w:val="006D1F42"/>
    <w:rsid w:val="006D20E4"/>
    <w:rsid w:val="006D22DD"/>
    <w:rsid w:val="006D24C5"/>
    <w:rsid w:val="006D260F"/>
    <w:rsid w:val="006D28D6"/>
    <w:rsid w:val="006D2A9C"/>
    <w:rsid w:val="006D2F63"/>
    <w:rsid w:val="006D2F91"/>
    <w:rsid w:val="006D32E7"/>
    <w:rsid w:val="006D34FC"/>
    <w:rsid w:val="006D35DF"/>
    <w:rsid w:val="006D36AC"/>
    <w:rsid w:val="006D37ED"/>
    <w:rsid w:val="006D3A0A"/>
    <w:rsid w:val="006D3A1C"/>
    <w:rsid w:val="006D3AA1"/>
    <w:rsid w:val="006D40C5"/>
    <w:rsid w:val="006D42A5"/>
    <w:rsid w:val="006D45A0"/>
    <w:rsid w:val="006D4EBE"/>
    <w:rsid w:val="006D554C"/>
    <w:rsid w:val="006D63FC"/>
    <w:rsid w:val="006D67D7"/>
    <w:rsid w:val="006D6B7D"/>
    <w:rsid w:val="006D70C6"/>
    <w:rsid w:val="006D7478"/>
    <w:rsid w:val="006D7628"/>
    <w:rsid w:val="006D7AA0"/>
    <w:rsid w:val="006D7ACF"/>
    <w:rsid w:val="006E0AA2"/>
    <w:rsid w:val="006E0C70"/>
    <w:rsid w:val="006E0CB5"/>
    <w:rsid w:val="006E0DD6"/>
    <w:rsid w:val="006E0FA0"/>
    <w:rsid w:val="006E1109"/>
    <w:rsid w:val="006E1A6B"/>
    <w:rsid w:val="006E1F89"/>
    <w:rsid w:val="006E21EC"/>
    <w:rsid w:val="006E258A"/>
    <w:rsid w:val="006E27F6"/>
    <w:rsid w:val="006E2971"/>
    <w:rsid w:val="006E2C78"/>
    <w:rsid w:val="006E3578"/>
    <w:rsid w:val="006E37F4"/>
    <w:rsid w:val="006E42B2"/>
    <w:rsid w:val="006E494F"/>
    <w:rsid w:val="006E4C79"/>
    <w:rsid w:val="006E4D86"/>
    <w:rsid w:val="006E4E89"/>
    <w:rsid w:val="006E52B1"/>
    <w:rsid w:val="006E53F2"/>
    <w:rsid w:val="006E54D3"/>
    <w:rsid w:val="006E5673"/>
    <w:rsid w:val="006E5A2C"/>
    <w:rsid w:val="006E5B2A"/>
    <w:rsid w:val="006E65B4"/>
    <w:rsid w:val="006E6965"/>
    <w:rsid w:val="006E6C50"/>
    <w:rsid w:val="006E6D6E"/>
    <w:rsid w:val="006E6E24"/>
    <w:rsid w:val="006E6F1C"/>
    <w:rsid w:val="006E6FB9"/>
    <w:rsid w:val="006E74FB"/>
    <w:rsid w:val="006E79C1"/>
    <w:rsid w:val="006F06DB"/>
    <w:rsid w:val="006F0A8D"/>
    <w:rsid w:val="006F0BA1"/>
    <w:rsid w:val="006F0CD5"/>
    <w:rsid w:val="006F103F"/>
    <w:rsid w:val="006F19CF"/>
    <w:rsid w:val="006F2164"/>
    <w:rsid w:val="006F2184"/>
    <w:rsid w:val="006F237D"/>
    <w:rsid w:val="006F23E4"/>
    <w:rsid w:val="006F2E19"/>
    <w:rsid w:val="006F3133"/>
    <w:rsid w:val="006F32B6"/>
    <w:rsid w:val="006F332E"/>
    <w:rsid w:val="006F3C70"/>
    <w:rsid w:val="006F475E"/>
    <w:rsid w:val="006F4930"/>
    <w:rsid w:val="006F497E"/>
    <w:rsid w:val="006F4D75"/>
    <w:rsid w:val="006F5131"/>
    <w:rsid w:val="006F529E"/>
    <w:rsid w:val="006F598A"/>
    <w:rsid w:val="006F59B2"/>
    <w:rsid w:val="006F59C3"/>
    <w:rsid w:val="006F5DB2"/>
    <w:rsid w:val="006F639B"/>
    <w:rsid w:val="006F63D2"/>
    <w:rsid w:val="006F646F"/>
    <w:rsid w:val="006F6514"/>
    <w:rsid w:val="006F69EE"/>
    <w:rsid w:val="006F6FC1"/>
    <w:rsid w:val="006F7205"/>
    <w:rsid w:val="006F758A"/>
    <w:rsid w:val="006F7B73"/>
    <w:rsid w:val="006F7BCC"/>
    <w:rsid w:val="006F7C55"/>
    <w:rsid w:val="0070019B"/>
    <w:rsid w:val="00700429"/>
    <w:rsid w:val="00700D8E"/>
    <w:rsid w:val="00701036"/>
    <w:rsid w:val="007011CE"/>
    <w:rsid w:val="007018FB"/>
    <w:rsid w:val="00701CAD"/>
    <w:rsid w:val="0070232E"/>
    <w:rsid w:val="0070242D"/>
    <w:rsid w:val="007025D9"/>
    <w:rsid w:val="00702C03"/>
    <w:rsid w:val="00702CD1"/>
    <w:rsid w:val="00703208"/>
    <w:rsid w:val="00703738"/>
    <w:rsid w:val="00703C99"/>
    <w:rsid w:val="00703D7D"/>
    <w:rsid w:val="00703F4E"/>
    <w:rsid w:val="00704A74"/>
    <w:rsid w:val="00704AC3"/>
    <w:rsid w:val="00704B81"/>
    <w:rsid w:val="00704E34"/>
    <w:rsid w:val="00705263"/>
    <w:rsid w:val="007053E1"/>
    <w:rsid w:val="00705774"/>
    <w:rsid w:val="00705A4A"/>
    <w:rsid w:val="00705A90"/>
    <w:rsid w:val="00705DE4"/>
    <w:rsid w:val="00705DFB"/>
    <w:rsid w:val="00705EE8"/>
    <w:rsid w:val="0070608B"/>
    <w:rsid w:val="00706128"/>
    <w:rsid w:val="00706473"/>
    <w:rsid w:val="0070684A"/>
    <w:rsid w:val="007069BB"/>
    <w:rsid w:val="00706B32"/>
    <w:rsid w:val="00706BBD"/>
    <w:rsid w:val="00706C69"/>
    <w:rsid w:val="00706E7F"/>
    <w:rsid w:val="00706F00"/>
    <w:rsid w:val="0070710B"/>
    <w:rsid w:val="007075BF"/>
    <w:rsid w:val="0070793B"/>
    <w:rsid w:val="00707ACD"/>
    <w:rsid w:val="00707CEC"/>
    <w:rsid w:val="0071064E"/>
    <w:rsid w:val="00710D1D"/>
    <w:rsid w:val="00710DDC"/>
    <w:rsid w:val="00710E1D"/>
    <w:rsid w:val="007117F8"/>
    <w:rsid w:val="00711805"/>
    <w:rsid w:val="0071185D"/>
    <w:rsid w:val="007126D0"/>
    <w:rsid w:val="00712C71"/>
    <w:rsid w:val="00712E64"/>
    <w:rsid w:val="00713689"/>
    <w:rsid w:val="007137E8"/>
    <w:rsid w:val="007139CA"/>
    <w:rsid w:val="00713FDB"/>
    <w:rsid w:val="007141BA"/>
    <w:rsid w:val="0071440D"/>
    <w:rsid w:val="007145F8"/>
    <w:rsid w:val="0071475C"/>
    <w:rsid w:val="00714CF5"/>
    <w:rsid w:val="0071528B"/>
    <w:rsid w:val="00715ABC"/>
    <w:rsid w:val="00716004"/>
    <w:rsid w:val="0071676D"/>
    <w:rsid w:val="00716BB6"/>
    <w:rsid w:val="00716F0E"/>
    <w:rsid w:val="00717026"/>
    <w:rsid w:val="00717051"/>
    <w:rsid w:val="00717237"/>
    <w:rsid w:val="0071761B"/>
    <w:rsid w:val="00717C86"/>
    <w:rsid w:val="00717CC5"/>
    <w:rsid w:val="00717E1B"/>
    <w:rsid w:val="0072022B"/>
    <w:rsid w:val="00720786"/>
    <w:rsid w:val="0072091E"/>
    <w:rsid w:val="007209C8"/>
    <w:rsid w:val="0072112E"/>
    <w:rsid w:val="0072117D"/>
    <w:rsid w:val="00721C22"/>
    <w:rsid w:val="007222E2"/>
    <w:rsid w:val="007224F7"/>
    <w:rsid w:val="007226C8"/>
    <w:rsid w:val="0072284B"/>
    <w:rsid w:val="007228D3"/>
    <w:rsid w:val="00722C95"/>
    <w:rsid w:val="00722D7C"/>
    <w:rsid w:val="00723CA7"/>
    <w:rsid w:val="00724212"/>
    <w:rsid w:val="007242E7"/>
    <w:rsid w:val="00724991"/>
    <w:rsid w:val="00725DD5"/>
    <w:rsid w:val="007265A8"/>
    <w:rsid w:val="007266AE"/>
    <w:rsid w:val="007266E3"/>
    <w:rsid w:val="007268C3"/>
    <w:rsid w:val="00726B14"/>
    <w:rsid w:val="00726CA7"/>
    <w:rsid w:val="007272BD"/>
    <w:rsid w:val="00727E8D"/>
    <w:rsid w:val="00727FD3"/>
    <w:rsid w:val="00730E48"/>
    <w:rsid w:val="00731732"/>
    <w:rsid w:val="00731956"/>
    <w:rsid w:val="007319A9"/>
    <w:rsid w:val="007320D6"/>
    <w:rsid w:val="00732406"/>
    <w:rsid w:val="00732941"/>
    <w:rsid w:val="00732C08"/>
    <w:rsid w:val="00732DC1"/>
    <w:rsid w:val="00732ECC"/>
    <w:rsid w:val="007336C6"/>
    <w:rsid w:val="007338CA"/>
    <w:rsid w:val="00733D1A"/>
    <w:rsid w:val="00733D82"/>
    <w:rsid w:val="00733FD0"/>
    <w:rsid w:val="007343DC"/>
    <w:rsid w:val="007344E1"/>
    <w:rsid w:val="00734B8F"/>
    <w:rsid w:val="00734CA6"/>
    <w:rsid w:val="00735A88"/>
    <w:rsid w:val="00735EF5"/>
    <w:rsid w:val="00736201"/>
    <w:rsid w:val="00736315"/>
    <w:rsid w:val="007364EB"/>
    <w:rsid w:val="007365DD"/>
    <w:rsid w:val="007367A1"/>
    <w:rsid w:val="007367A4"/>
    <w:rsid w:val="007369D4"/>
    <w:rsid w:val="00736B89"/>
    <w:rsid w:val="00736D92"/>
    <w:rsid w:val="00737823"/>
    <w:rsid w:val="00737CD0"/>
    <w:rsid w:val="0074003F"/>
    <w:rsid w:val="00740355"/>
    <w:rsid w:val="00740412"/>
    <w:rsid w:val="0074089E"/>
    <w:rsid w:val="00740D17"/>
    <w:rsid w:val="0074105A"/>
    <w:rsid w:val="00741656"/>
    <w:rsid w:val="007419C5"/>
    <w:rsid w:val="00741EEB"/>
    <w:rsid w:val="00742157"/>
    <w:rsid w:val="00742374"/>
    <w:rsid w:val="00743BF6"/>
    <w:rsid w:val="00743E3B"/>
    <w:rsid w:val="00743F14"/>
    <w:rsid w:val="0074438B"/>
    <w:rsid w:val="00744824"/>
    <w:rsid w:val="00744B42"/>
    <w:rsid w:val="00744D31"/>
    <w:rsid w:val="00744FA4"/>
    <w:rsid w:val="00745219"/>
    <w:rsid w:val="007452EA"/>
    <w:rsid w:val="00745609"/>
    <w:rsid w:val="00745741"/>
    <w:rsid w:val="0074655A"/>
    <w:rsid w:val="0074680D"/>
    <w:rsid w:val="00746D5F"/>
    <w:rsid w:val="00746E94"/>
    <w:rsid w:val="00747191"/>
    <w:rsid w:val="007475F4"/>
    <w:rsid w:val="007479E9"/>
    <w:rsid w:val="00747ABF"/>
    <w:rsid w:val="0075051B"/>
    <w:rsid w:val="00750773"/>
    <w:rsid w:val="00750A1B"/>
    <w:rsid w:val="00750C9C"/>
    <w:rsid w:val="007510D4"/>
    <w:rsid w:val="007511B2"/>
    <w:rsid w:val="007511FE"/>
    <w:rsid w:val="007513C6"/>
    <w:rsid w:val="007517D9"/>
    <w:rsid w:val="00751981"/>
    <w:rsid w:val="007519C5"/>
    <w:rsid w:val="00751FBB"/>
    <w:rsid w:val="00752522"/>
    <w:rsid w:val="007528CE"/>
    <w:rsid w:val="00752C4C"/>
    <w:rsid w:val="00752CE8"/>
    <w:rsid w:val="00752EA8"/>
    <w:rsid w:val="00753141"/>
    <w:rsid w:val="00753554"/>
    <w:rsid w:val="00753595"/>
    <w:rsid w:val="007536E5"/>
    <w:rsid w:val="007543A4"/>
    <w:rsid w:val="007546EF"/>
    <w:rsid w:val="00755140"/>
    <w:rsid w:val="00755171"/>
    <w:rsid w:val="0075519C"/>
    <w:rsid w:val="00755A98"/>
    <w:rsid w:val="00755AC7"/>
    <w:rsid w:val="00756505"/>
    <w:rsid w:val="00756A44"/>
    <w:rsid w:val="00756D64"/>
    <w:rsid w:val="00756DBB"/>
    <w:rsid w:val="007571DB"/>
    <w:rsid w:val="00757344"/>
    <w:rsid w:val="0075744C"/>
    <w:rsid w:val="0075748A"/>
    <w:rsid w:val="0075781B"/>
    <w:rsid w:val="0076043D"/>
    <w:rsid w:val="00760636"/>
    <w:rsid w:val="00760BC7"/>
    <w:rsid w:val="0076124F"/>
    <w:rsid w:val="007612BE"/>
    <w:rsid w:val="00761586"/>
    <w:rsid w:val="00761628"/>
    <w:rsid w:val="007616C0"/>
    <w:rsid w:val="00761940"/>
    <w:rsid w:val="00761B5B"/>
    <w:rsid w:val="00761C86"/>
    <w:rsid w:val="00761E15"/>
    <w:rsid w:val="00762CF1"/>
    <w:rsid w:val="007634CE"/>
    <w:rsid w:val="00763550"/>
    <w:rsid w:val="0076366C"/>
    <w:rsid w:val="007638D8"/>
    <w:rsid w:val="00763E9E"/>
    <w:rsid w:val="00764D5C"/>
    <w:rsid w:val="00765170"/>
    <w:rsid w:val="00765516"/>
    <w:rsid w:val="00765B93"/>
    <w:rsid w:val="00766035"/>
    <w:rsid w:val="00766082"/>
    <w:rsid w:val="00766566"/>
    <w:rsid w:val="00766667"/>
    <w:rsid w:val="00766BB6"/>
    <w:rsid w:val="00766D19"/>
    <w:rsid w:val="00766E68"/>
    <w:rsid w:val="00766FDC"/>
    <w:rsid w:val="0076784C"/>
    <w:rsid w:val="00767892"/>
    <w:rsid w:val="0076789D"/>
    <w:rsid w:val="00767947"/>
    <w:rsid w:val="00770156"/>
    <w:rsid w:val="00770168"/>
    <w:rsid w:val="00770B9A"/>
    <w:rsid w:val="0077187F"/>
    <w:rsid w:val="007718DE"/>
    <w:rsid w:val="0077230A"/>
    <w:rsid w:val="007729AC"/>
    <w:rsid w:val="00772CC9"/>
    <w:rsid w:val="007730DE"/>
    <w:rsid w:val="007732FF"/>
    <w:rsid w:val="00773786"/>
    <w:rsid w:val="0077381E"/>
    <w:rsid w:val="0077389F"/>
    <w:rsid w:val="00773CB8"/>
    <w:rsid w:val="00773E72"/>
    <w:rsid w:val="00773F4B"/>
    <w:rsid w:val="00773FB3"/>
    <w:rsid w:val="00774595"/>
    <w:rsid w:val="00774B34"/>
    <w:rsid w:val="00774FB1"/>
    <w:rsid w:val="00775326"/>
    <w:rsid w:val="007753EC"/>
    <w:rsid w:val="00775727"/>
    <w:rsid w:val="0077582F"/>
    <w:rsid w:val="00775DEF"/>
    <w:rsid w:val="00775F74"/>
    <w:rsid w:val="007762BB"/>
    <w:rsid w:val="007769D8"/>
    <w:rsid w:val="00776AC2"/>
    <w:rsid w:val="00776D54"/>
    <w:rsid w:val="00776E8C"/>
    <w:rsid w:val="00776EF1"/>
    <w:rsid w:val="007773E1"/>
    <w:rsid w:val="00777BFF"/>
    <w:rsid w:val="00777FA7"/>
    <w:rsid w:val="00780777"/>
    <w:rsid w:val="007807CF"/>
    <w:rsid w:val="00780801"/>
    <w:rsid w:val="00780A75"/>
    <w:rsid w:val="007811D2"/>
    <w:rsid w:val="00781805"/>
    <w:rsid w:val="00781B79"/>
    <w:rsid w:val="00781CF5"/>
    <w:rsid w:val="0078211D"/>
    <w:rsid w:val="007821D9"/>
    <w:rsid w:val="0078226F"/>
    <w:rsid w:val="007826D7"/>
    <w:rsid w:val="007826D8"/>
    <w:rsid w:val="00782999"/>
    <w:rsid w:val="00782B15"/>
    <w:rsid w:val="00782D66"/>
    <w:rsid w:val="0078317F"/>
    <w:rsid w:val="0078324E"/>
    <w:rsid w:val="0078347C"/>
    <w:rsid w:val="0078349D"/>
    <w:rsid w:val="007836B3"/>
    <w:rsid w:val="00783714"/>
    <w:rsid w:val="00783984"/>
    <w:rsid w:val="007839F3"/>
    <w:rsid w:val="00783C7D"/>
    <w:rsid w:val="00783F07"/>
    <w:rsid w:val="00783FBA"/>
    <w:rsid w:val="00784138"/>
    <w:rsid w:val="0078414D"/>
    <w:rsid w:val="0078415A"/>
    <w:rsid w:val="00784482"/>
    <w:rsid w:val="007846B0"/>
    <w:rsid w:val="00784992"/>
    <w:rsid w:val="00784A7D"/>
    <w:rsid w:val="007854F7"/>
    <w:rsid w:val="00785B23"/>
    <w:rsid w:val="00785DB2"/>
    <w:rsid w:val="00786021"/>
    <w:rsid w:val="007862BF"/>
    <w:rsid w:val="007863F4"/>
    <w:rsid w:val="00786B93"/>
    <w:rsid w:val="00787141"/>
    <w:rsid w:val="00787268"/>
    <w:rsid w:val="00787463"/>
    <w:rsid w:val="00787B07"/>
    <w:rsid w:val="00787D4B"/>
    <w:rsid w:val="007900C6"/>
    <w:rsid w:val="00790AF6"/>
    <w:rsid w:val="00790B9A"/>
    <w:rsid w:val="00790CAE"/>
    <w:rsid w:val="00791427"/>
    <w:rsid w:val="00791942"/>
    <w:rsid w:val="00791C19"/>
    <w:rsid w:val="00791CDF"/>
    <w:rsid w:val="00791D67"/>
    <w:rsid w:val="0079287D"/>
    <w:rsid w:val="00792D63"/>
    <w:rsid w:val="00792EA2"/>
    <w:rsid w:val="00793FD8"/>
    <w:rsid w:val="00794A02"/>
    <w:rsid w:val="00794E36"/>
    <w:rsid w:val="0079525B"/>
    <w:rsid w:val="00795571"/>
    <w:rsid w:val="0079567C"/>
    <w:rsid w:val="007961CB"/>
    <w:rsid w:val="0079673F"/>
    <w:rsid w:val="00796941"/>
    <w:rsid w:val="00796ACC"/>
    <w:rsid w:val="00796F8C"/>
    <w:rsid w:val="00797617"/>
    <w:rsid w:val="00797742"/>
    <w:rsid w:val="007978FB"/>
    <w:rsid w:val="00797AC2"/>
    <w:rsid w:val="00797DC4"/>
    <w:rsid w:val="007A014B"/>
    <w:rsid w:val="007A0425"/>
    <w:rsid w:val="007A06F6"/>
    <w:rsid w:val="007A0D11"/>
    <w:rsid w:val="007A13B7"/>
    <w:rsid w:val="007A145A"/>
    <w:rsid w:val="007A14A2"/>
    <w:rsid w:val="007A1AE4"/>
    <w:rsid w:val="007A1C3F"/>
    <w:rsid w:val="007A212B"/>
    <w:rsid w:val="007A2403"/>
    <w:rsid w:val="007A26D6"/>
    <w:rsid w:val="007A2D10"/>
    <w:rsid w:val="007A33F3"/>
    <w:rsid w:val="007A39AC"/>
    <w:rsid w:val="007A3BA3"/>
    <w:rsid w:val="007A4509"/>
    <w:rsid w:val="007A4849"/>
    <w:rsid w:val="007A4BED"/>
    <w:rsid w:val="007A4E7A"/>
    <w:rsid w:val="007A533B"/>
    <w:rsid w:val="007A5424"/>
    <w:rsid w:val="007A5485"/>
    <w:rsid w:val="007A5852"/>
    <w:rsid w:val="007A5C7F"/>
    <w:rsid w:val="007A5E5E"/>
    <w:rsid w:val="007A6196"/>
    <w:rsid w:val="007A6215"/>
    <w:rsid w:val="007A6425"/>
    <w:rsid w:val="007A6B55"/>
    <w:rsid w:val="007A6C5C"/>
    <w:rsid w:val="007A6C98"/>
    <w:rsid w:val="007A6CB5"/>
    <w:rsid w:val="007A7278"/>
    <w:rsid w:val="007A7410"/>
    <w:rsid w:val="007A765F"/>
    <w:rsid w:val="007A77C9"/>
    <w:rsid w:val="007A78A1"/>
    <w:rsid w:val="007A7D9C"/>
    <w:rsid w:val="007A7DB6"/>
    <w:rsid w:val="007B020C"/>
    <w:rsid w:val="007B026A"/>
    <w:rsid w:val="007B04E7"/>
    <w:rsid w:val="007B0922"/>
    <w:rsid w:val="007B0B21"/>
    <w:rsid w:val="007B0BB3"/>
    <w:rsid w:val="007B0DDE"/>
    <w:rsid w:val="007B1788"/>
    <w:rsid w:val="007B1869"/>
    <w:rsid w:val="007B19E4"/>
    <w:rsid w:val="007B1E82"/>
    <w:rsid w:val="007B1F3B"/>
    <w:rsid w:val="007B2200"/>
    <w:rsid w:val="007B2627"/>
    <w:rsid w:val="007B279F"/>
    <w:rsid w:val="007B283C"/>
    <w:rsid w:val="007B287F"/>
    <w:rsid w:val="007B2AD2"/>
    <w:rsid w:val="007B309F"/>
    <w:rsid w:val="007B31D9"/>
    <w:rsid w:val="007B35B2"/>
    <w:rsid w:val="007B3837"/>
    <w:rsid w:val="007B3885"/>
    <w:rsid w:val="007B3A3E"/>
    <w:rsid w:val="007B41D4"/>
    <w:rsid w:val="007B4577"/>
    <w:rsid w:val="007B475C"/>
    <w:rsid w:val="007B4C8C"/>
    <w:rsid w:val="007B4D73"/>
    <w:rsid w:val="007B5127"/>
    <w:rsid w:val="007B523A"/>
    <w:rsid w:val="007B56E0"/>
    <w:rsid w:val="007B56E6"/>
    <w:rsid w:val="007B6269"/>
    <w:rsid w:val="007B643B"/>
    <w:rsid w:val="007B6730"/>
    <w:rsid w:val="007B6A55"/>
    <w:rsid w:val="007B6D1F"/>
    <w:rsid w:val="007B6F87"/>
    <w:rsid w:val="007B70AF"/>
    <w:rsid w:val="007B7C96"/>
    <w:rsid w:val="007B7FFE"/>
    <w:rsid w:val="007C0814"/>
    <w:rsid w:val="007C0A9A"/>
    <w:rsid w:val="007C0BA0"/>
    <w:rsid w:val="007C0C37"/>
    <w:rsid w:val="007C10A6"/>
    <w:rsid w:val="007C13E9"/>
    <w:rsid w:val="007C1C4D"/>
    <w:rsid w:val="007C1ECD"/>
    <w:rsid w:val="007C23EF"/>
    <w:rsid w:val="007C2788"/>
    <w:rsid w:val="007C2D66"/>
    <w:rsid w:val="007C313B"/>
    <w:rsid w:val="007C3684"/>
    <w:rsid w:val="007C37FC"/>
    <w:rsid w:val="007C3913"/>
    <w:rsid w:val="007C3ABF"/>
    <w:rsid w:val="007C3B68"/>
    <w:rsid w:val="007C422E"/>
    <w:rsid w:val="007C434B"/>
    <w:rsid w:val="007C4364"/>
    <w:rsid w:val="007C4367"/>
    <w:rsid w:val="007C44C6"/>
    <w:rsid w:val="007C4581"/>
    <w:rsid w:val="007C4819"/>
    <w:rsid w:val="007C4DF6"/>
    <w:rsid w:val="007C51F2"/>
    <w:rsid w:val="007C5742"/>
    <w:rsid w:val="007C5CA0"/>
    <w:rsid w:val="007C5EDB"/>
    <w:rsid w:val="007C5FE8"/>
    <w:rsid w:val="007C61E6"/>
    <w:rsid w:val="007C6293"/>
    <w:rsid w:val="007C62ED"/>
    <w:rsid w:val="007C6734"/>
    <w:rsid w:val="007C6CE0"/>
    <w:rsid w:val="007C6D5B"/>
    <w:rsid w:val="007C70A9"/>
    <w:rsid w:val="007C7208"/>
    <w:rsid w:val="007C7752"/>
    <w:rsid w:val="007D0241"/>
    <w:rsid w:val="007D0253"/>
    <w:rsid w:val="007D0299"/>
    <w:rsid w:val="007D062B"/>
    <w:rsid w:val="007D0674"/>
    <w:rsid w:val="007D0831"/>
    <w:rsid w:val="007D0887"/>
    <w:rsid w:val="007D096C"/>
    <w:rsid w:val="007D0A60"/>
    <w:rsid w:val="007D0FA2"/>
    <w:rsid w:val="007D1133"/>
    <w:rsid w:val="007D14FF"/>
    <w:rsid w:val="007D18ED"/>
    <w:rsid w:val="007D1C42"/>
    <w:rsid w:val="007D1F58"/>
    <w:rsid w:val="007D22FF"/>
    <w:rsid w:val="007D28A7"/>
    <w:rsid w:val="007D28F4"/>
    <w:rsid w:val="007D2AF9"/>
    <w:rsid w:val="007D2F1C"/>
    <w:rsid w:val="007D30A8"/>
    <w:rsid w:val="007D33C5"/>
    <w:rsid w:val="007D3586"/>
    <w:rsid w:val="007D3A8E"/>
    <w:rsid w:val="007D3F4D"/>
    <w:rsid w:val="007D4055"/>
    <w:rsid w:val="007D4813"/>
    <w:rsid w:val="007D488A"/>
    <w:rsid w:val="007D4AB9"/>
    <w:rsid w:val="007D4FD3"/>
    <w:rsid w:val="007D5098"/>
    <w:rsid w:val="007D5217"/>
    <w:rsid w:val="007D54D4"/>
    <w:rsid w:val="007D5529"/>
    <w:rsid w:val="007D55E3"/>
    <w:rsid w:val="007D5680"/>
    <w:rsid w:val="007D57EF"/>
    <w:rsid w:val="007D5A61"/>
    <w:rsid w:val="007D632F"/>
    <w:rsid w:val="007D65A1"/>
    <w:rsid w:val="007D6621"/>
    <w:rsid w:val="007D69A6"/>
    <w:rsid w:val="007D6B49"/>
    <w:rsid w:val="007D6D07"/>
    <w:rsid w:val="007D761F"/>
    <w:rsid w:val="007D7A81"/>
    <w:rsid w:val="007D7D8C"/>
    <w:rsid w:val="007D7DC2"/>
    <w:rsid w:val="007E021F"/>
    <w:rsid w:val="007E03BF"/>
    <w:rsid w:val="007E04A1"/>
    <w:rsid w:val="007E072F"/>
    <w:rsid w:val="007E0834"/>
    <w:rsid w:val="007E12A0"/>
    <w:rsid w:val="007E1419"/>
    <w:rsid w:val="007E15A3"/>
    <w:rsid w:val="007E16AB"/>
    <w:rsid w:val="007E1954"/>
    <w:rsid w:val="007E19A8"/>
    <w:rsid w:val="007E19D1"/>
    <w:rsid w:val="007E1C61"/>
    <w:rsid w:val="007E2169"/>
    <w:rsid w:val="007E268A"/>
    <w:rsid w:val="007E2A5F"/>
    <w:rsid w:val="007E2D34"/>
    <w:rsid w:val="007E2F89"/>
    <w:rsid w:val="007E3088"/>
    <w:rsid w:val="007E3711"/>
    <w:rsid w:val="007E3A70"/>
    <w:rsid w:val="007E3B01"/>
    <w:rsid w:val="007E3CF4"/>
    <w:rsid w:val="007E3D3B"/>
    <w:rsid w:val="007E3F26"/>
    <w:rsid w:val="007E4026"/>
    <w:rsid w:val="007E4233"/>
    <w:rsid w:val="007E472D"/>
    <w:rsid w:val="007E477A"/>
    <w:rsid w:val="007E4B4F"/>
    <w:rsid w:val="007E4CA0"/>
    <w:rsid w:val="007E566A"/>
    <w:rsid w:val="007E57FE"/>
    <w:rsid w:val="007E5A3E"/>
    <w:rsid w:val="007E5BEC"/>
    <w:rsid w:val="007E5C7C"/>
    <w:rsid w:val="007E5FB3"/>
    <w:rsid w:val="007E60EB"/>
    <w:rsid w:val="007E691C"/>
    <w:rsid w:val="007E6AA1"/>
    <w:rsid w:val="007E6ABB"/>
    <w:rsid w:val="007E6C31"/>
    <w:rsid w:val="007E7465"/>
    <w:rsid w:val="007E794B"/>
    <w:rsid w:val="007E7B9E"/>
    <w:rsid w:val="007E7F33"/>
    <w:rsid w:val="007F03B3"/>
    <w:rsid w:val="007F0423"/>
    <w:rsid w:val="007F0603"/>
    <w:rsid w:val="007F066A"/>
    <w:rsid w:val="007F095F"/>
    <w:rsid w:val="007F1041"/>
    <w:rsid w:val="007F1167"/>
    <w:rsid w:val="007F11B5"/>
    <w:rsid w:val="007F13BA"/>
    <w:rsid w:val="007F17BA"/>
    <w:rsid w:val="007F1D07"/>
    <w:rsid w:val="007F1E3C"/>
    <w:rsid w:val="007F293C"/>
    <w:rsid w:val="007F29A1"/>
    <w:rsid w:val="007F29BA"/>
    <w:rsid w:val="007F2A49"/>
    <w:rsid w:val="007F2ADC"/>
    <w:rsid w:val="007F2F83"/>
    <w:rsid w:val="007F3149"/>
    <w:rsid w:val="007F342C"/>
    <w:rsid w:val="007F3839"/>
    <w:rsid w:val="007F3D35"/>
    <w:rsid w:val="007F40E4"/>
    <w:rsid w:val="007F43A2"/>
    <w:rsid w:val="007F47F1"/>
    <w:rsid w:val="007F4AF4"/>
    <w:rsid w:val="007F5420"/>
    <w:rsid w:val="007F5426"/>
    <w:rsid w:val="007F5587"/>
    <w:rsid w:val="007F58F0"/>
    <w:rsid w:val="007F5A25"/>
    <w:rsid w:val="007F5A4C"/>
    <w:rsid w:val="007F5AA6"/>
    <w:rsid w:val="007F5AD9"/>
    <w:rsid w:val="007F5D13"/>
    <w:rsid w:val="007F5DDB"/>
    <w:rsid w:val="007F5E21"/>
    <w:rsid w:val="007F6328"/>
    <w:rsid w:val="007F681F"/>
    <w:rsid w:val="007F6BE6"/>
    <w:rsid w:val="007F6D54"/>
    <w:rsid w:val="007F6EED"/>
    <w:rsid w:val="007F7015"/>
    <w:rsid w:val="007F72C0"/>
    <w:rsid w:val="007F7427"/>
    <w:rsid w:val="007F748C"/>
    <w:rsid w:val="007F75CE"/>
    <w:rsid w:val="007F7619"/>
    <w:rsid w:val="007F7627"/>
    <w:rsid w:val="007F7844"/>
    <w:rsid w:val="007F788B"/>
    <w:rsid w:val="007F7C97"/>
    <w:rsid w:val="00800532"/>
    <w:rsid w:val="00800BB8"/>
    <w:rsid w:val="00800C9E"/>
    <w:rsid w:val="00800CAB"/>
    <w:rsid w:val="00800D36"/>
    <w:rsid w:val="00800D94"/>
    <w:rsid w:val="00800FE7"/>
    <w:rsid w:val="008013CD"/>
    <w:rsid w:val="0080151D"/>
    <w:rsid w:val="0080163B"/>
    <w:rsid w:val="0080165D"/>
    <w:rsid w:val="00801C6F"/>
    <w:rsid w:val="00801ED7"/>
    <w:rsid w:val="00801EF7"/>
    <w:rsid w:val="00801F38"/>
    <w:rsid w:val="00802137"/>
    <w:rsid w:val="0080234F"/>
    <w:rsid w:val="0080248A"/>
    <w:rsid w:val="008024B4"/>
    <w:rsid w:val="00802508"/>
    <w:rsid w:val="00802C13"/>
    <w:rsid w:val="0080318C"/>
    <w:rsid w:val="008032C6"/>
    <w:rsid w:val="008035A5"/>
    <w:rsid w:val="008038B6"/>
    <w:rsid w:val="00803987"/>
    <w:rsid w:val="00803D0C"/>
    <w:rsid w:val="0080401E"/>
    <w:rsid w:val="008040B0"/>
    <w:rsid w:val="00804378"/>
    <w:rsid w:val="008045D6"/>
    <w:rsid w:val="00804991"/>
    <w:rsid w:val="00804B60"/>
    <w:rsid w:val="00804F55"/>
    <w:rsid w:val="00804F58"/>
    <w:rsid w:val="008051DF"/>
    <w:rsid w:val="008052BD"/>
    <w:rsid w:val="0080550A"/>
    <w:rsid w:val="0080577E"/>
    <w:rsid w:val="0080630C"/>
    <w:rsid w:val="008068CC"/>
    <w:rsid w:val="008068FB"/>
    <w:rsid w:val="00806A84"/>
    <w:rsid w:val="00806B15"/>
    <w:rsid w:val="008073B1"/>
    <w:rsid w:val="00807563"/>
    <w:rsid w:val="00807F69"/>
    <w:rsid w:val="008103F1"/>
    <w:rsid w:val="00810D3C"/>
    <w:rsid w:val="00810E13"/>
    <w:rsid w:val="00810F9B"/>
    <w:rsid w:val="008111C1"/>
    <w:rsid w:val="00811775"/>
    <w:rsid w:val="00811C96"/>
    <w:rsid w:val="00811D92"/>
    <w:rsid w:val="00812049"/>
    <w:rsid w:val="008120CC"/>
    <w:rsid w:val="0081224C"/>
    <w:rsid w:val="0081284C"/>
    <w:rsid w:val="008128FD"/>
    <w:rsid w:val="00812BEA"/>
    <w:rsid w:val="00812DBB"/>
    <w:rsid w:val="008136C1"/>
    <w:rsid w:val="008139E4"/>
    <w:rsid w:val="00813A42"/>
    <w:rsid w:val="00813D4A"/>
    <w:rsid w:val="0081419A"/>
    <w:rsid w:val="0081445C"/>
    <w:rsid w:val="008145FF"/>
    <w:rsid w:val="00814CA6"/>
    <w:rsid w:val="00815633"/>
    <w:rsid w:val="00815EF6"/>
    <w:rsid w:val="00816457"/>
    <w:rsid w:val="00816484"/>
    <w:rsid w:val="008164B6"/>
    <w:rsid w:val="008165FF"/>
    <w:rsid w:val="008166A7"/>
    <w:rsid w:val="008176A1"/>
    <w:rsid w:val="008176E4"/>
    <w:rsid w:val="00817754"/>
    <w:rsid w:val="008178BC"/>
    <w:rsid w:val="00817AF8"/>
    <w:rsid w:val="00817D48"/>
    <w:rsid w:val="0082040C"/>
    <w:rsid w:val="0082043D"/>
    <w:rsid w:val="0082062E"/>
    <w:rsid w:val="00820635"/>
    <w:rsid w:val="008206FC"/>
    <w:rsid w:val="00820BDE"/>
    <w:rsid w:val="00820EF7"/>
    <w:rsid w:val="00821121"/>
    <w:rsid w:val="00821597"/>
    <w:rsid w:val="0082166A"/>
    <w:rsid w:val="008222DE"/>
    <w:rsid w:val="00822ACD"/>
    <w:rsid w:val="00822B33"/>
    <w:rsid w:val="00822DE1"/>
    <w:rsid w:val="008236DC"/>
    <w:rsid w:val="008238AD"/>
    <w:rsid w:val="00823F07"/>
    <w:rsid w:val="00823F64"/>
    <w:rsid w:val="008240FE"/>
    <w:rsid w:val="00824964"/>
    <w:rsid w:val="008249FD"/>
    <w:rsid w:val="00824A80"/>
    <w:rsid w:val="00824AEB"/>
    <w:rsid w:val="00824B6D"/>
    <w:rsid w:val="00825840"/>
    <w:rsid w:val="00825FB1"/>
    <w:rsid w:val="0082655D"/>
    <w:rsid w:val="00826FCB"/>
    <w:rsid w:val="008270BB"/>
    <w:rsid w:val="00827128"/>
    <w:rsid w:val="0082714B"/>
    <w:rsid w:val="008278F9"/>
    <w:rsid w:val="00827A46"/>
    <w:rsid w:val="00827B23"/>
    <w:rsid w:val="00827CD0"/>
    <w:rsid w:val="00827DDF"/>
    <w:rsid w:val="00827F45"/>
    <w:rsid w:val="00830401"/>
    <w:rsid w:val="008305F9"/>
    <w:rsid w:val="00830663"/>
    <w:rsid w:val="00830AFE"/>
    <w:rsid w:val="00830F54"/>
    <w:rsid w:val="00831049"/>
    <w:rsid w:val="00831355"/>
    <w:rsid w:val="00831544"/>
    <w:rsid w:val="00831592"/>
    <w:rsid w:val="00831651"/>
    <w:rsid w:val="00831D78"/>
    <w:rsid w:val="00831DBE"/>
    <w:rsid w:val="00831EEA"/>
    <w:rsid w:val="00831F3C"/>
    <w:rsid w:val="0083226D"/>
    <w:rsid w:val="00832781"/>
    <w:rsid w:val="008327A5"/>
    <w:rsid w:val="00832A10"/>
    <w:rsid w:val="00832C6D"/>
    <w:rsid w:val="00832F61"/>
    <w:rsid w:val="008331A9"/>
    <w:rsid w:val="00833507"/>
    <w:rsid w:val="0083359F"/>
    <w:rsid w:val="00833B05"/>
    <w:rsid w:val="00833E15"/>
    <w:rsid w:val="0083416D"/>
    <w:rsid w:val="0083419F"/>
    <w:rsid w:val="008344E4"/>
    <w:rsid w:val="008346EB"/>
    <w:rsid w:val="00834873"/>
    <w:rsid w:val="00834D8D"/>
    <w:rsid w:val="00835529"/>
    <w:rsid w:val="008357E6"/>
    <w:rsid w:val="00835DE3"/>
    <w:rsid w:val="00836DCC"/>
    <w:rsid w:val="008370FA"/>
    <w:rsid w:val="0083717B"/>
    <w:rsid w:val="00837252"/>
    <w:rsid w:val="008376D4"/>
    <w:rsid w:val="00837993"/>
    <w:rsid w:val="008405FF"/>
    <w:rsid w:val="00840A28"/>
    <w:rsid w:val="00840C7B"/>
    <w:rsid w:val="00840FC4"/>
    <w:rsid w:val="0084178B"/>
    <w:rsid w:val="0084281E"/>
    <w:rsid w:val="00842912"/>
    <w:rsid w:val="00842BBE"/>
    <w:rsid w:val="00842D65"/>
    <w:rsid w:val="008436FB"/>
    <w:rsid w:val="008443CA"/>
    <w:rsid w:val="008446AC"/>
    <w:rsid w:val="00844B0E"/>
    <w:rsid w:val="00844BBD"/>
    <w:rsid w:val="00844D4C"/>
    <w:rsid w:val="008450CF"/>
    <w:rsid w:val="008454C5"/>
    <w:rsid w:val="008456BD"/>
    <w:rsid w:val="00845B83"/>
    <w:rsid w:val="008460E8"/>
    <w:rsid w:val="008463CB"/>
    <w:rsid w:val="00846A25"/>
    <w:rsid w:val="00846A7C"/>
    <w:rsid w:val="00846F52"/>
    <w:rsid w:val="00847006"/>
    <w:rsid w:val="008472A9"/>
    <w:rsid w:val="00847342"/>
    <w:rsid w:val="00847670"/>
    <w:rsid w:val="00847B56"/>
    <w:rsid w:val="00847D9C"/>
    <w:rsid w:val="00847E30"/>
    <w:rsid w:val="0085031D"/>
    <w:rsid w:val="00850434"/>
    <w:rsid w:val="008504B4"/>
    <w:rsid w:val="0085091D"/>
    <w:rsid w:val="00850CF1"/>
    <w:rsid w:val="00850D49"/>
    <w:rsid w:val="00851183"/>
    <w:rsid w:val="0085122D"/>
    <w:rsid w:val="00851443"/>
    <w:rsid w:val="00851500"/>
    <w:rsid w:val="008516F0"/>
    <w:rsid w:val="008518C8"/>
    <w:rsid w:val="00851C25"/>
    <w:rsid w:val="00852D0E"/>
    <w:rsid w:val="00853215"/>
    <w:rsid w:val="008539B6"/>
    <w:rsid w:val="00854795"/>
    <w:rsid w:val="008548EA"/>
    <w:rsid w:val="00854BD1"/>
    <w:rsid w:val="00854E04"/>
    <w:rsid w:val="00855337"/>
    <w:rsid w:val="008559F3"/>
    <w:rsid w:val="00855D9A"/>
    <w:rsid w:val="00855DD2"/>
    <w:rsid w:val="00855FA8"/>
    <w:rsid w:val="0085609B"/>
    <w:rsid w:val="00856394"/>
    <w:rsid w:val="00856CA3"/>
    <w:rsid w:val="00856E21"/>
    <w:rsid w:val="00856E2F"/>
    <w:rsid w:val="00857060"/>
    <w:rsid w:val="008574F4"/>
    <w:rsid w:val="00857BFC"/>
    <w:rsid w:val="00857DE3"/>
    <w:rsid w:val="00857F7C"/>
    <w:rsid w:val="00860574"/>
    <w:rsid w:val="00860645"/>
    <w:rsid w:val="00860DBD"/>
    <w:rsid w:val="00860F4B"/>
    <w:rsid w:val="00861177"/>
    <w:rsid w:val="008612DF"/>
    <w:rsid w:val="00861825"/>
    <w:rsid w:val="00861907"/>
    <w:rsid w:val="00861CB0"/>
    <w:rsid w:val="00862186"/>
    <w:rsid w:val="008621EA"/>
    <w:rsid w:val="00862205"/>
    <w:rsid w:val="00862346"/>
    <w:rsid w:val="008624B0"/>
    <w:rsid w:val="00862A1B"/>
    <w:rsid w:val="00862A5D"/>
    <w:rsid w:val="00862DD3"/>
    <w:rsid w:val="00862DDB"/>
    <w:rsid w:val="00863778"/>
    <w:rsid w:val="00863797"/>
    <w:rsid w:val="0086385A"/>
    <w:rsid w:val="0086390E"/>
    <w:rsid w:val="00864193"/>
    <w:rsid w:val="00864830"/>
    <w:rsid w:val="008648A0"/>
    <w:rsid w:val="008653C5"/>
    <w:rsid w:val="008655D6"/>
    <w:rsid w:val="008657B1"/>
    <w:rsid w:val="00865BC1"/>
    <w:rsid w:val="008660FC"/>
    <w:rsid w:val="008665AA"/>
    <w:rsid w:val="008666DA"/>
    <w:rsid w:val="00866FF2"/>
    <w:rsid w:val="00867028"/>
    <w:rsid w:val="00867658"/>
    <w:rsid w:val="00867990"/>
    <w:rsid w:val="00867DF3"/>
    <w:rsid w:val="00867E24"/>
    <w:rsid w:val="00870004"/>
    <w:rsid w:val="00870218"/>
    <w:rsid w:val="00870463"/>
    <w:rsid w:val="00870542"/>
    <w:rsid w:val="00870653"/>
    <w:rsid w:val="00870B5D"/>
    <w:rsid w:val="008715E6"/>
    <w:rsid w:val="0087190C"/>
    <w:rsid w:val="00871E71"/>
    <w:rsid w:val="00871F9A"/>
    <w:rsid w:val="008723B4"/>
    <w:rsid w:val="008725F3"/>
    <w:rsid w:val="00872913"/>
    <w:rsid w:val="00873056"/>
    <w:rsid w:val="00873D31"/>
    <w:rsid w:val="008741EA"/>
    <w:rsid w:val="008746A7"/>
    <w:rsid w:val="0087496A"/>
    <w:rsid w:val="00874BBF"/>
    <w:rsid w:val="00874D98"/>
    <w:rsid w:val="00874E56"/>
    <w:rsid w:val="008751CA"/>
    <w:rsid w:val="00875394"/>
    <w:rsid w:val="008753D4"/>
    <w:rsid w:val="00875488"/>
    <w:rsid w:val="0087548C"/>
    <w:rsid w:val="008754DF"/>
    <w:rsid w:val="00875525"/>
    <w:rsid w:val="0087583F"/>
    <w:rsid w:val="00875FBF"/>
    <w:rsid w:val="00875FD0"/>
    <w:rsid w:val="008766C2"/>
    <w:rsid w:val="00876860"/>
    <w:rsid w:val="00876D8D"/>
    <w:rsid w:val="00876FA7"/>
    <w:rsid w:val="00877862"/>
    <w:rsid w:val="00877B60"/>
    <w:rsid w:val="00877C58"/>
    <w:rsid w:val="00877CBD"/>
    <w:rsid w:val="00877E6D"/>
    <w:rsid w:val="00877F96"/>
    <w:rsid w:val="00880153"/>
    <w:rsid w:val="008807D0"/>
    <w:rsid w:val="00880803"/>
    <w:rsid w:val="00880EFC"/>
    <w:rsid w:val="00881441"/>
    <w:rsid w:val="00881456"/>
    <w:rsid w:val="0088179B"/>
    <w:rsid w:val="008818F0"/>
    <w:rsid w:val="00881F02"/>
    <w:rsid w:val="00882218"/>
    <w:rsid w:val="00882281"/>
    <w:rsid w:val="00882403"/>
    <w:rsid w:val="00882516"/>
    <w:rsid w:val="008825E4"/>
    <w:rsid w:val="0088283C"/>
    <w:rsid w:val="00882BE2"/>
    <w:rsid w:val="00882F5B"/>
    <w:rsid w:val="0088318A"/>
    <w:rsid w:val="00883325"/>
    <w:rsid w:val="00883474"/>
    <w:rsid w:val="00883553"/>
    <w:rsid w:val="00883C85"/>
    <w:rsid w:val="00883E26"/>
    <w:rsid w:val="008845D7"/>
    <w:rsid w:val="00884F81"/>
    <w:rsid w:val="0088528B"/>
    <w:rsid w:val="00885602"/>
    <w:rsid w:val="00885BCD"/>
    <w:rsid w:val="00885C93"/>
    <w:rsid w:val="00885EE3"/>
    <w:rsid w:val="00886027"/>
    <w:rsid w:val="008868FA"/>
    <w:rsid w:val="00886B30"/>
    <w:rsid w:val="00886CF6"/>
    <w:rsid w:val="00886E67"/>
    <w:rsid w:val="00887103"/>
    <w:rsid w:val="00887737"/>
    <w:rsid w:val="00887984"/>
    <w:rsid w:val="00887B24"/>
    <w:rsid w:val="00887CAD"/>
    <w:rsid w:val="00887D03"/>
    <w:rsid w:val="00890215"/>
    <w:rsid w:val="0089046B"/>
    <w:rsid w:val="008904CC"/>
    <w:rsid w:val="008904F6"/>
    <w:rsid w:val="00890582"/>
    <w:rsid w:val="00890C08"/>
    <w:rsid w:val="00890EA8"/>
    <w:rsid w:val="00890EEE"/>
    <w:rsid w:val="00890F15"/>
    <w:rsid w:val="00891045"/>
    <w:rsid w:val="008912CB"/>
    <w:rsid w:val="0089154F"/>
    <w:rsid w:val="0089197C"/>
    <w:rsid w:val="00891BE7"/>
    <w:rsid w:val="00891D2C"/>
    <w:rsid w:val="008920A2"/>
    <w:rsid w:val="0089240C"/>
    <w:rsid w:val="00892868"/>
    <w:rsid w:val="00892A2A"/>
    <w:rsid w:val="00892A82"/>
    <w:rsid w:val="0089316E"/>
    <w:rsid w:val="00893328"/>
    <w:rsid w:val="00893333"/>
    <w:rsid w:val="0089352C"/>
    <w:rsid w:val="00893944"/>
    <w:rsid w:val="00893FA3"/>
    <w:rsid w:val="00894147"/>
    <w:rsid w:val="00894565"/>
    <w:rsid w:val="008949BD"/>
    <w:rsid w:val="00895174"/>
    <w:rsid w:val="008954A2"/>
    <w:rsid w:val="00895689"/>
    <w:rsid w:val="00895863"/>
    <w:rsid w:val="00896E2D"/>
    <w:rsid w:val="00896F07"/>
    <w:rsid w:val="00897101"/>
    <w:rsid w:val="0089754D"/>
    <w:rsid w:val="0089759E"/>
    <w:rsid w:val="00897801"/>
    <w:rsid w:val="0089780C"/>
    <w:rsid w:val="00897810"/>
    <w:rsid w:val="008979F6"/>
    <w:rsid w:val="008A023A"/>
    <w:rsid w:val="008A0727"/>
    <w:rsid w:val="008A0845"/>
    <w:rsid w:val="008A0FC1"/>
    <w:rsid w:val="008A0FDA"/>
    <w:rsid w:val="008A1254"/>
    <w:rsid w:val="008A12CD"/>
    <w:rsid w:val="008A1C67"/>
    <w:rsid w:val="008A1ED6"/>
    <w:rsid w:val="008A1F3F"/>
    <w:rsid w:val="008A216A"/>
    <w:rsid w:val="008A27C3"/>
    <w:rsid w:val="008A2A9A"/>
    <w:rsid w:val="008A2B62"/>
    <w:rsid w:val="008A2EC6"/>
    <w:rsid w:val="008A3141"/>
    <w:rsid w:val="008A3DA2"/>
    <w:rsid w:val="008A404C"/>
    <w:rsid w:val="008A4050"/>
    <w:rsid w:val="008A40C0"/>
    <w:rsid w:val="008A40EA"/>
    <w:rsid w:val="008A42ED"/>
    <w:rsid w:val="008A49FE"/>
    <w:rsid w:val="008A4A15"/>
    <w:rsid w:val="008A4CF6"/>
    <w:rsid w:val="008A5755"/>
    <w:rsid w:val="008A5777"/>
    <w:rsid w:val="008A57A0"/>
    <w:rsid w:val="008A5872"/>
    <w:rsid w:val="008A5E25"/>
    <w:rsid w:val="008A60A0"/>
    <w:rsid w:val="008A682E"/>
    <w:rsid w:val="008A6ED4"/>
    <w:rsid w:val="008A7320"/>
    <w:rsid w:val="008A75EA"/>
    <w:rsid w:val="008A78EE"/>
    <w:rsid w:val="008A7993"/>
    <w:rsid w:val="008A7E23"/>
    <w:rsid w:val="008B05B0"/>
    <w:rsid w:val="008B0C71"/>
    <w:rsid w:val="008B0F1D"/>
    <w:rsid w:val="008B1344"/>
    <w:rsid w:val="008B1371"/>
    <w:rsid w:val="008B1618"/>
    <w:rsid w:val="008B174C"/>
    <w:rsid w:val="008B1CA3"/>
    <w:rsid w:val="008B2C5A"/>
    <w:rsid w:val="008B3044"/>
    <w:rsid w:val="008B306B"/>
    <w:rsid w:val="008B357F"/>
    <w:rsid w:val="008B358D"/>
    <w:rsid w:val="008B374D"/>
    <w:rsid w:val="008B3C23"/>
    <w:rsid w:val="008B3E5B"/>
    <w:rsid w:val="008B401A"/>
    <w:rsid w:val="008B429A"/>
    <w:rsid w:val="008B47F4"/>
    <w:rsid w:val="008B4B49"/>
    <w:rsid w:val="008B4FED"/>
    <w:rsid w:val="008B58E5"/>
    <w:rsid w:val="008B5A6D"/>
    <w:rsid w:val="008B5B40"/>
    <w:rsid w:val="008B5BF2"/>
    <w:rsid w:val="008B5F95"/>
    <w:rsid w:val="008B63F0"/>
    <w:rsid w:val="008B6413"/>
    <w:rsid w:val="008B64DD"/>
    <w:rsid w:val="008B65A6"/>
    <w:rsid w:val="008B69BB"/>
    <w:rsid w:val="008B7643"/>
    <w:rsid w:val="008B7C9E"/>
    <w:rsid w:val="008C022A"/>
    <w:rsid w:val="008C0652"/>
    <w:rsid w:val="008C066C"/>
    <w:rsid w:val="008C06AA"/>
    <w:rsid w:val="008C0B4F"/>
    <w:rsid w:val="008C0BDF"/>
    <w:rsid w:val="008C12BE"/>
    <w:rsid w:val="008C185C"/>
    <w:rsid w:val="008C1B9B"/>
    <w:rsid w:val="008C1CA6"/>
    <w:rsid w:val="008C1CB2"/>
    <w:rsid w:val="008C282E"/>
    <w:rsid w:val="008C2BFF"/>
    <w:rsid w:val="008C2D95"/>
    <w:rsid w:val="008C2E94"/>
    <w:rsid w:val="008C2F51"/>
    <w:rsid w:val="008C2FF7"/>
    <w:rsid w:val="008C329A"/>
    <w:rsid w:val="008C32F3"/>
    <w:rsid w:val="008C33F8"/>
    <w:rsid w:val="008C375B"/>
    <w:rsid w:val="008C377B"/>
    <w:rsid w:val="008C3877"/>
    <w:rsid w:val="008C41AD"/>
    <w:rsid w:val="008C4428"/>
    <w:rsid w:val="008C44FD"/>
    <w:rsid w:val="008C4668"/>
    <w:rsid w:val="008C48AE"/>
    <w:rsid w:val="008C4A60"/>
    <w:rsid w:val="008C4D9A"/>
    <w:rsid w:val="008C4E13"/>
    <w:rsid w:val="008C4EC3"/>
    <w:rsid w:val="008C5161"/>
    <w:rsid w:val="008C5EA2"/>
    <w:rsid w:val="008C6156"/>
    <w:rsid w:val="008C615F"/>
    <w:rsid w:val="008C618D"/>
    <w:rsid w:val="008C627F"/>
    <w:rsid w:val="008C66BF"/>
    <w:rsid w:val="008C6A61"/>
    <w:rsid w:val="008C6AED"/>
    <w:rsid w:val="008C6B58"/>
    <w:rsid w:val="008C6DFB"/>
    <w:rsid w:val="008C708C"/>
    <w:rsid w:val="008C716C"/>
    <w:rsid w:val="008C71FA"/>
    <w:rsid w:val="008C74C1"/>
    <w:rsid w:val="008C7C02"/>
    <w:rsid w:val="008C7D40"/>
    <w:rsid w:val="008D0582"/>
    <w:rsid w:val="008D123E"/>
    <w:rsid w:val="008D130C"/>
    <w:rsid w:val="008D15E4"/>
    <w:rsid w:val="008D1A6D"/>
    <w:rsid w:val="008D1D67"/>
    <w:rsid w:val="008D1ED1"/>
    <w:rsid w:val="008D2888"/>
    <w:rsid w:val="008D2C87"/>
    <w:rsid w:val="008D2D57"/>
    <w:rsid w:val="008D2FDC"/>
    <w:rsid w:val="008D3032"/>
    <w:rsid w:val="008D3582"/>
    <w:rsid w:val="008D3A82"/>
    <w:rsid w:val="008D3AA9"/>
    <w:rsid w:val="008D3E37"/>
    <w:rsid w:val="008D3EF0"/>
    <w:rsid w:val="008D3F42"/>
    <w:rsid w:val="008D4B1D"/>
    <w:rsid w:val="008D4B4E"/>
    <w:rsid w:val="008D4DEA"/>
    <w:rsid w:val="008D5034"/>
    <w:rsid w:val="008D5095"/>
    <w:rsid w:val="008D5257"/>
    <w:rsid w:val="008D568A"/>
    <w:rsid w:val="008D5818"/>
    <w:rsid w:val="008D5A90"/>
    <w:rsid w:val="008D605C"/>
    <w:rsid w:val="008D643D"/>
    <w:rsid w:val="008D65D3"/>
    <w:rsid w:val="008D65FE"/>
    <w:rsid w:val="008D6759"/>
    <w:rsid w:val="008D6BFC"/>
    <w:rsid w:val="008D6ED5"/>
    <w:rsid w:val="008D7150"/>
    <w:rsid w:val="008D75E3"/>
    <w:rsid w:val="008D7AD0"/>
    <w:rsid w:val="008D7D4E"/>
    <w:rsid w:val="008D7FDC"/>
    <w:rsid w:val="008E00F4"/>
    <w:rsid w:val="008E02B0"/>
    <w:rsid w:val="008E0573"/>
    <w:rsid w:val="008E0728"/>
    <w:rsid w:val="008E0D9C"/>
    <w:rsid w:val="008E140B"/>
    <w:rsid w:val="008E1561"/>
    <w:rsid w:val="008E215B"/>
    <w:rsid w:val="008E2739"/>
    <w:rsid w:val="008E2B6B"/>
    <w:rsid w:val="008E3146"/>
    <w:rsid w:val="008E31A1"/>
    <w:rsid w:val="008E341A"/>
    <w:rsid w:val="008E3549"/>
    <w:rsid w:val="008E38F1"/>
    <w:rsid w:val="008E3DE9"/>
    <w:rsid w:val="008E42C7"/>
    <w:rsid w:val="008E4330"/>
    <w:rsid w:val="008E458C"/>
    <w:rsid w:val="008E459A"/>
    <w:rsid w:val="008E48C4"/>
    <w:rsid w:val="008E49B9"/>
    <w:rsid w:val="008E4B5A"/>
    <w:rsid w:val="008E4D16"/>
    <w:rsid w:val="008E4FD9"/>
    <w:rsid w:val="008E519B"/>
    <w:rsid w:val="008E5629"/>
    <w:rsid w:val="008E58EB"/>
    <w:rsid w:val="008E5D76"/>
    <w:rsid w:val="008E6244"/>
    <w:rsid w:val="008E6570"/>
    <w:rsid w:val="008E6719"/>
    <w:rsid w:val="008E6728"/>
    <w:rsid w:val="008E6A4A"/>
    <w:rsid w:val="008E6BC8"/>
    <w:rsid w:val="008E6F21"/>
    <w:rsid w:val="008E6FE0"/>
    <w:rsid w:val="008E7410"/>
    <w:rsid w:val="008E7689"/>
    <w:rsid w:val="008E789D"/>
    <w:rsid w:val="008F050A"/>
    <w:rsid w:val="008F05D2"/>
    <w:rsid w:val="008F06CD"/>
    <w:rsid w:val="008F07F5"/>
    <w:rsid w:val="008F08AF"/>
    <w:rsid w:val="008F0D46"/>
    <w:rsid w:val="008F16E8"/>
    <w:rsid w:val="008F1991"/>
    <w:rsid w:val="008F1A7C"/>
    <w:rsid w:val="008F1FB1"/>
    <w:rsid w:val="008F21F1"/>
    <w:rsid w:val="008F29ED"/>
    <w:rsid w:val="008F2B1A"/>
    <w:rsid w:val="008F2BF3"/>
    <w:rsid w:val="008F2CE3"/>
    <w:rsid w:val="008F2F69"/>
    <w:rsid w:val="008F2FC6"/>
    <w:rsid w:val="008F30BA"/>
    <w:rsid w:val="008F3469"/>
    <w:rsid w:val="008F3650"/>
    <w:rsid w:val="008F3822"/>
    <w:rsid w:val="008F3868"/>
    <w:rsid w:val="008F3A5A"/>
    <w:rsid w:val="008F3D62"/>
    <w:rsid w:val="008F4397"/>
    <w:rsid w:val="008F4666"/>
    <w:rsid w:val="008F46DA"/>
    <w:rsid w:val="008F57E0"/>
    <w:rsid w:val="008F6142"/>
    <w:rsid w:val="008F6291"/>
    <w:rsid w:val="008F631C"/>
    <w:rsid w:val="008F63C4"/>
    <w:rsid w:val="008F6A74"/>
    <w:rsid w:val="008F6BFE"/>
    <w:rsid w:val="008F6E85"/>
    <w:rsid w:val="008F6FFF"/>
    <w:rsid w:val="008F70C1"/>
    <w:rsid w:val="008F7139"/>
    <w:rsid w:val="008F7188"/>
    <w:rsid w:val="008F7355"/>
    <w:rsid w:val="008F7573"/>
    <w:rsid w:val="008F768A"/>
    <w:rsid w:val="008F76C7"/>
    <w:rsid w:val="008F7803"/>
    <w:rsid w:val="008F7D80"/>
    <w:rsid w:val="008F7E46"/>
    <w:rsid w:val="008F7E88"/>
    <w:rsid w:val="0090042D"/>
    <w:rsid w:val="00900541"/>
    <w:rsid w:val="0090054D"/>
    <w:rsid w:val="0090067A"/>
    <w:rsid w:val="00900882"/>
    <w:rsid w:val="00900B84"/>
    <w:rsid w:val="00900DD2"/>
    <w:rsid w:val="00900DD3"/>
    <w:rsid w:val="00900F1F"/>
    <w:rsid w:val="009012BE"/>
    <w:rsid w:val="00901620"/>
    <w:rsid w:val="009017F2"/>
    <w:rsid w:val="009018BA"/>
    <w:rsid w:val="00901977"/>
    <w:rsid w:val="00901E3E"/>
    <w:rsid w:val="00901FDE"/>
    <w:rsid w:val="00902007"/>
    <w:rsid w:val="0090211A"/>
    <w:rsid w:val="0090214A"/>
    <w:rsid w:val="009028FC"/>
    <w:rsid w:val="009029F9"/>
    <w:rsid w:val="00902BE7"/>
    <w:rsid w:val="00902E6B"/>
    <w:rsid w:val="00903016"/>
    <w:rsid w:val="00903229"/>
    <w:rsid w:val="0090359E"/>
    <w:rsid w:val="009035CC"/>
    <w:rsid w:val="00903AA4"/>
    <w:rsid w:val="00904D5C"/>
    <w:rsid w:val="00904ECB"/>
    <w:rsid w:val="0090501D"/>
    <w:rsid w:val="0090518F"/>
    <w:rsid w:val="0090530D"/>
    <w:rsid w:val="00905379"/>
    <w:rsid w:val="009056FE"/>
    <w:rsid w:val="00905784"/>
    <w:rsid w:val="00905890"/>
    <w:rsid w:val="009066B2"/>
    <w:rsid w:val="009068AF"/>
    <w:rsid w:val="00907019"/>
    <w:rsid w:val="00907A9E"/>
    <w:rsid w:val="0091019B"/>
    <w:rsid w:val="00910750"/>
    <w:rsid w:val="009107E9"/>
    <w:rsid w:val="009107ED"/>
    <w:rsid w:val="009108DD"/>
    <w:rsid w:val="00910FC5"/>
    <w:rsid w:val="00911297"/>
    <w:rsid w:val="009112E7"/>
    <w:rsid w:val="009114E5"/>
    <w:rsid w:val="00911D3D"/>
    <w:rsid w:val="0091212C"/>
    <w:rsid w:val="009124EE"/>
    <w:rsid w:val="00912565"/>
    <w:rsid w:val="0091289A"/>
    <w:rsid w:val="00912CA0"/>
    <w:rsid w:val="00912D56"/>
    <w:rsid w:val="009130C0"/>
    <w:rsid w:val="00913363"/>
    <w:rsid w:val="00913561"/>
    <w:rsid w:val="009138BF"/>
    <w:rsid w:val="00913A24"/>
    <w:rsid w:val="00913B4C"/>
    <w:rsid w:val="00913CE6"/>
    <w:rsid w:val="00913D8A"/>
    <w:rsid w:val="00913D92"/>
    <w:rsid w:val="00913E26"/>
    <w:rsid w:val="00914198"/>
    <w:rsid w:val="00914596"/>
    <w:rsid w:val="00914756"/>
    <w:rsid w:val="00914B36"/>
    <w:rsid w:val="00914BEF"/>
    <w:rsid w:val="00915B3E"/>
    <w:rsid w:val="00915FD2"/>
    <w:rsid w:val="00916290"/>
    <w:rsid w:val="009162BC"/>
    <w:rsid w:val="00916488"/>
    <w:rsid w:val="00916769"/>
    <w:rsid w:val="00916A50"/>
    <w:rsid w:val="00916C33"/>
    <w:rsid w:val="00916EBA"/>
    <w:rsid w:val="00917490"/>
    <w:rsid w:val="00917E25"/>
    <w:rsid w:val="0092006A"/>
    <w:rsid w:val="009200F5"/>
    <w:rsid w:val="009203D9"/>
    <w:rsid w:val="00920470"/>
    <w:rsid w:val="009204E5"/>
    <w:rsid w:val="0092130C"/>
    <w:rsid w:val="00921BCA"/>
    <w:rsid w:val="00921D5A"/>
    <w:rsid w:val="00922197"/>
    <w:rsid w:val="009226E4"/>
    <w:rsid w:val="00923676"/>
    <w:rsid w:val="00923867"/>
    <w:rsid w:val="0092394B"/>
    <w:rsid w:val="009239B3"/>
    <w:rsid w:val="00923FB3"/>
    <w:rsid w:val="009244AB"/>
    <w:rsid w:val="00924633"/>
    <w:rsid w:val="009247EC"/>
    <w:rsid w:val="00924873"/>
    <w:rsid w:val="00924DA7"/>
    <w:rsid w:val="00924DAA"/>
    <w:rsid w:val="00924E8F"/>
    <w:rsid w:val="0092509A"/>
    <w:rsid w:val="009252DB"/>
    <w:rsid w:val="0092540B"/>
    <w:rsid w:val="009259B4"/>
    <w:rsid w:val="00925AED"/>
    <w:rsid w:val="00925F14"/>
    <w:rsid w:val="009263B0"/>
    <w:rsid w:val="00926BEB"/>
    <w:rsid w:val="00927251"/>
    <w:rsid w:val="009274D2"/>
    <w:rsid w:val="00927D98"/>
    <w:rsid w:val="00927E08"/>
    <w:rsid w:val="009300E9"/>
    <w:rsid w:val="0093012B"/>
    <w:rsid w:val="009301CD"/>
    <w:rsid w:val="009301EC"/>
    <w:rsid w:val="00930A22"/>
    <w:rsid w:val="00931055"/>
    <w:rsid w:val="009317D8"/>
    <w:rsid w:val="00932052"/>
    <w:rsid w:val="009320F7"/>
    <w:rsid w:val="00932155"/>
    <w:rsid w:val="009324DD"/>
    <w:rsid w:val="00932DE5"/>
    <w:rsid w:val="00932E5B"/>
    <w:rsid w:val="009330F5"/>
    <w:rsid w:val="0093356B"/>
    <w:rsid w:val="009335F7"/>
    <w:rsid w:val="00933F92"/>
    <w:rsid w:val="00934214"/>
    <w:rsid w:val="0093460F"/>
    <w:rsid w:val="00934A2B"/>
    <w:rsid w:val="00934C71"/>
    <w:rsid w:val="00934E47"/>
    <w:rsid w:val="00934FC3"/>
    <w:rsid w:val="009351BE"/>
    <w:rsid w:val="009353D1"/>
    <w:rsid w:val="00935879"/>
    <w:rsid w:val="00935D0C"/>
    <w:rsid w:val="00935E56"/>
    <w:rsid w:val="00936263"/>
    <w:rsid w:val="0093679E"/>
    <w:rsid w:val="00936B7E"/>
    <w:rsid w:val="00936D5E"/>
    <w:rsid w:val="0093710E"/>
    <w:rsid w:val="00937206"/>
    <w:rsid w:val="0093725D"/>
    <w:rsid w:val="009375A6"/>
    <w:rsid w:val="009376C4"/>
    <w:rsid w:val="00937CF6"/>
    <w:rsid w:val="00937D1E"/>
    <w:rsid w:val="00937DC6"/>
    <w:rsid w:val="00940248"/>
    <w:rsid w:val="00940312"/>
    <w:rsid w:val="0094080B"/>
    <w:rsid w:val="009412AD"/>
    <w:rsid w:val="00941647"/>
    <w:rsid w:val="009427DB"/>
    <w:rsid w:val="0094282E"/>
    <w:rsid w:val="009433CE"/>
    <w:rsid w:val="00943593"/>
    <w:rsid w:val="00943C1C"/>
    <w:rsid w:val="00943CE3"/>
    <w:rsid w:val="00943D89"/>
    <w:rsid w:val="00944458"/>
    <w:rsid w:val="00944B28"/>
    <w:rsid w:val="0094529F"/>
    <w:rsid w:val="0094584D"/>
    <w:rsid w:val="00945D5D"/>
    <w:rsid w:val="009463FE"/>
    <w:rsid w:val="0094663A"/>
    <w:rsid w:val="00946A6B"/>
    <w:rsid w:val="00946FAE"/>
    <w:rsid w:val="00947057"/>
    <w:rsid w:val="00947911"/>
    <w:rsid w:val="00947923"/>
    <w:rsid w:val="00947AFC"/>
    <w:rsid w:val="0095003D"/>
    <w:rsid w:val="00950147"/>
    <w:rsid w:val="0095022E"/>
    <w:rsid w:val="009502C9"/>
    <w:rsid w:val="009504C3"/>
    <w:rsid w:val="009504EB"/>
    <w:rsid w:val="009506AE"/>
    <w:rsid w:val="00950A6B"/>
    <w:rsid w:val="00950D6E"/>
    <w:rsid w:val="00950EF6"/>
    <w:rsid w:val="009515E8"/>
    <w:rsid w:val="00951C3C"/>
    <w:rsid w:val="009525F5"/>
    <w:rsid w:val="00952727"/>
    <w:rsid w:val="00952B43"/>
    <w:rsid w:val="00952CB0"/>
    <w:rsid w:val="00952ECE"/>
    <w:rsid w:val="00953532"/>
    <w:rsid w:val="00953944"/>
    <w:rsid w:val="00953BB9"/>
    <w:rsid w:val="00953C59"/>
    <w:rsid w:val="00953C81"/>
    <w:rsid w:val="00953CC1"/>
    <w:rsid w:val="00953FB6"/>
    <w:rsid w:val="00954256"/>
    <w:rsid w:val="00954294"/>
    <w:rsid w:val="00954564"/>
    <w:rsid w:val="009546EF"/>
    <w:rsid w:val="00954E03"/>
    <w:rsid w:val="0095513B"/>
    <w:rsid w:val="009551B4"/>
    <w:rsid w:val="009552B3"/>
    <w:rsid w:val="009553D1"/>
    <w:rsid w:val="009555D9"/>
    <w:rsid w:val="00955C18"/>
    <w:rsid w:val="0095620A"/>
    <w:rsid w:val="00956FC0"/>
    <w:rsid w:val="009571F7"/>
    <w:rsid w:val="0095737D"/>
    <w:rsid w:val="009574F4"/>
    <w:rsid w:val="009577E0"/>
    <w:rsid w:val="009579D9"/>
    <w:rsid w:val="00957CFA"/>
    <w:rsid w:val="00957D73"/>
    <w:rsid w:val="00957D8F"/>
    <w:rsid w:val="00960134"/>
    <w:rsid w:val="009606E9"/>
    <w:rsid w:val="00960952"/>
    <w:rsid w:val="009609DE"/>
    <w:rsid w:val="00960BD5"/>
    <w:rsid w:val="00960E72"/>
    <w:rsid w:val="009610D6"/>
    <w:rsid w:val="00961A3D"/>
    <w:rsid w:val="00961AD9"/>
    <w:rsid w:val="00961CF6"/>
    <w:rsid w:val="00961D4B"/>
    <w:rsid w:val="0096220C"/>
    <w:rsid w:val="00962E3E"/>
    <w:rsid w:val="00962E4B"/>
    <w:rsid w:val="00963FA1"/>
    <w:rsid w:val="00964208"/>
    <w:rsid w:val="009642DF"/>
    <w:rsid w:val="0096449B"/>
    <w:rsid w:val="009644B1"/>
    <w:rsid w:val="009647E8"/>
    <w:rsid w:val="00964951"/>
    <w:rsid w:val="009649E4"/>
    <w:rsid w:val="00964A03"/>
    <w:rsid w:val="00964ABD"/>
    <w:rsid w:val="00965280"/>
    <w:rsid w:val="0096591F"/>
    <w:rsid w:val="009659B5"/>
    <w:rsid w:val="00965A03"/>
    <w:rsid w:val="00966066"/>
    <w:rsid w:val="00966A2A"/>
    <w:rsid w:val="00966A80"/>
    <w:rsid w:val="00966B46"/>
    <w:rsid w:val="00966BDE"/>
    <w:rsid w:val="00966E36"/>
    <w:rsid w:val="00966FCC"/>
    <w:rsid w:val="00967286"/>
    <w:rsid w:val="009675E8"/>
    <w:rsid w:val="0096760C"/>
    <w:rsid w:val="00967F76"/>
    <w:rsid w:val="00970085"/>
    <w:rsid w:val="00970597"/>
    <w:rsid w:val="00970816"/>
    <w:rsid w:val="00970A53"/>
    <w:rsid w:val="00971493"/>
    <w:rsid w:val="0097186A"/>
    <w:rsid w:val="00971AD1"/>
    <w:rsid w:val="00971B2E"/>
    <w:rsid w:val="00971C92"/>
    <w:rsid w:val="00972234"/>
    <w:rsid w:val="009728A9"/>
    <w:rsid w:val="009729A3"/>
    <w:rsid w:val="00972EBC"/>
    <w:rsid w:val="00973300"/>
    <w:rsid w:val="009736DA"/>
    <w:rsid w:val="0097386A"/>
    <w:rsid w:val="009739C8"/>
    <w:rsid w:val="009739F1"/>
    <w:rsid w:val="0097400F"/>
    <w:rsid w:val="00974679"/>
    <w:rsid w:val="009746D9"/>
    <w:rsid w:val="00974D4B"/>
    <w:rsid w:val="00974D5E"/>
    <w:rsid w:val="00974DB3"/>
    <w:rsid w:val="009753BC"/>
    <w:rsid w:val="009754A1"/>
    <w:rsid w:val="00975A13"/>
    <w:rsid w:val="00975BB4"/>
    <w:rsid w:val="00975BFE"/>
    <w:rsid w:val="0097638D"/>
    <w:rsid w:val="00976447"/>
    <w:rsid w:val="009764BF"/>
    <w:rsid w:val="00976548"/>
    <w:rsid w:val="009765E2"/>
    <w:rsid w:val="009771D1"/>
    <w:rsid w:val="00977922"/>
    <w:rsid w:val="00977AC1"/>
    <w:rsid w:val="009801DC"/>
    <w:rsid w:val="009802C8"/>
    <w:rsid w:val="009802D6"/>
    <w:rsid w:val="00980687"/>
    <w:rsid w:val="0098075B"/>
    <w:rsid w:val="00980B90"/>
    <w:rsid w:val="00981267"/>
    <w:rsid w:val="009814B1"/>
    <w:rsid w:val="00981A08"/>
    <w:rsid w:val="00981F3B"/>
    <w:rsid w:val="00982157"/>
    <w:rsid w:val="00982312"/>
    <w:rsid w:val="00982353"/>
    <w:rsid w:val="00982577"/>
    <w:rsid w:val="0098262A"/>
    <w:rsid w:val="00982844"/>
    <w:rsid w:val="00982B01"/>
    <w:rsid w:val="00982FDF"/>
    <w:rsid w:val="0098381B"/>
    <w:rsid w:val="00983B2E"/>
    <w:rsid w:val="00983C9D"/>
    <w:rsid w:val="00983F30"/>
    <w:rsid w:val="00983FA0"/>
    <w:rsid w:val="00984081"/>
    <w:rsid w:val="009843C9"/>
    <w:rsid w:val="009848FC"/>
    <w:rsid w:val="00984932"/>
    <w:rsid w:val="00984A52"/>
    <w:rsid w:val="00984C7C"/>
    <w:rsid w:val="00984D69"/>
    <w:rsid w:val="009852F2"/>
    <w:rsid w:val="009857F6"/>
    <w:rsid w:val="0098580A"/>
    <w:rsid w:val="00985843"/>
    <w:rsid w:val="009860D4"/>
    <w:rsid w:val="0098611F"/>
    <w:rsid w:val="009861EE"/>
    <w:rsid w:val="0098661A"/>
    <w:rsid w:val="009867CA"/>
    <w:rsid w:val="00986A1C"/>
    <w:rsid w:val="00986AFC"/>
    <w:rsid w:val="0098720D"/>
    <w:rsid w:val="00987584"/>
    <w:rsid w:val="00987B8F"/>
    <w:rsid w:val="00987D5A"/>
    <w:rsid w:val="00987DE7"/>
    <w:rsid w:val="00987DEC"/>
    <w:rsid w:val="0099006F"/>
    <w:rsid w:val="00990501"/>
    <w:rsid w:val="009905D4"/>
    <w:rsid w:val="00990A0A"/>
    <w:rsid w:val="00990A3C"/>
    <w:rsid w:val="00990B5D"/>
    <w:rsid w:val="00990E27"/>
    <w:rsid w:val="0099120D"/>
    <w:rsid w:val="00991B4F"/>
    <w:rsid w:val="00991CB4"/>
    <w:rsid w:val="009921E5"/>
    <w:rsid w:val="00992A9B"/>
    <w:rsid w:val="00992AAF"/>
    <w:rsid w:val="00992C5F"/>
    <w:rsid w:val="00992EB2"/>
    <w:rsid w:val="00992FD8"/>
    <w:rsid w:val="009930ED"/>
    <w:rsid w:val="00993188"/>
    <w:rsid w:val="0099335C"/>
    <w:rsid w:val="009933E8"/>
    <w:rsid w:val="0099379A"/>
    <w:rsid w:val="009942CA"/>
    <w:rsid w:val="0099457E"/>
    <w:rsid w:val="0099470D"/>
    <w:rsid w:val="0099501B"/>
    <w:rsid w:val="00995606"/>
    <w:rsid w:val="00995989"/>
    <w:rsid w:val="00995A01"/>
    <w:rsid w:val="00995D77"/>
    <w:rsid w:val="00996483"/>
    <w:rsid w:val="00996887"/>
    <w:rsid w:val="009969DF"/>
    <w:rsid w:val="00996FB4"/>
    <w:rsid w:val="009A01C3"/>
    <w:rsid w:val="009A01E5"/>
    <w:rsid w:val="009A0A5B"/>
    <w:rsid w:val="009A0EA4"/>
    <w:rsid w:val="009A0F2D"/>
    <w:rsid w:val="009A11DC"/>
    <w:rsid w:val="009A1309"/>
    <w:rsid w:val="009A1417"/>
    <w:rsid w:val="009A2676"/>
    <w:rsid w:val="009A2E60"/>
    <w:rsid w:val="009A2F43"/>
    <w:rsid w:val="009A353E"/>
    <w:rsid w:val="009A3811"/>
    <w:rsid w:val="009A39A1"/>
    <w:rsid w:val="009A3AA9"/>
    <w:rsid w:val="009A3ABE"/>
    <w:rsid w:val="009A3BB9"/>
    <w:rsid w:val="009A3C25"/>
    <w:rsid w:val="009A4A30"/>
    <w:rsid w:val="009A4BFB"/>
    <w:rsid w:val="009A632B"/>
    <w:rsid w:val="009A6783"/>
    <w:rsid w:val="009A67FA"/>
    <w:rsid w:val="009A6A40"/>
    <w:rsid w:val="009A6F24"/>
    <w:rsid w:val="009A72BD"/>
    <w:rsid w:val="009A766A"/>
    <w:rsid w:val="009A77D0"/>
    <w:rsid w:val="009A79D2"/>
    <w:rsid w:val="009A7CE6"/>
    <w:rsid w:val="009A7DA6"/>
    <w:rsid w:val="009A7E9A"/>
    <w:rsid w:val="009A7F8E"/>
    <w:rsid w:val="009A8E30"/>
    <w:rsid w:val="009B0380"/>
    <w:rsid w:val="009B0496"/>
    <w:rsid w:val="009B0637"/>
    <w:rsid w:val="009B0898"/>
    <w:rsid w:val="009B0982"/>
    <w:rsid w:val="009B0C3A"/>
    <w:rsid w:val="009B0DBA"/>
    <w:rsid w:val="009B0DD9"/>
    <w:rsid w:val="009B10C9"/>
    <w:rsid w:val="009B1280"/>
    <w:rsid w:val="009B17DC"/>
    <w:rsid w:val="009B195D"/>
    <w:rsid w:val="009B1A26"/>
    <w:rsid w:val="009B1B25"/>
    <w:rsid w:val="009B1CB1"/>
    <w:rsid w:val="009B2280"/>
    <w:rsid w:val="009B258A"/>
    <w:rsid w:val="009B2B31"/>
    <w:rsid w:val="009B2DB0"/>
    <w:rsid w:val="009B3072"/>
    <w:rsid w:val="009B312B"/>
    <w:rsid w:val="009B3604"/>
    <w:rsid w:val="009B366A"/>
    <w:rsid w:val="009B3AA6"/>
    <w:rsid w:val="009B3B78"/>
    <w:rsid w:val="009B3BAB"/>
    <w:rsid w:val="009B42EF"/>
    <w:rsid w:val="009B434F"/>
    <w:rsid w:val="009B46A3"/>
    <w:rsid w:val="009B47EE"/>
    <w:rsid w:val="009B4909"/>
    <w:rsid w:val="009B4B0B"/>
    <w:rsid w:val="009B4F14"/>
    <w:rsid w:val="009B5754"/>
    <w:rsid w:val="009B57AF"/>
    <w:rsid w:val="009B581A"/>
    <w:rsid w:val="009B589A"/>
    <w:rsid w:val="009B5AFB"/>
    <w:rsid w:val="009B5F67"/>
    <w:rsid w:val="009B60C5"/>
    <w:rsid w:val="009B6B43"/>
    <w:rsid w:val="009B6D54"/>
    <w:rsid w:val="009B7600"/>
    <w:rsid w:val="009B76C4"/>
    <w:rsid w:val="009B77B8"/>
    <w:rsid w:val="009B787C"/>
    <w:rsid w:val="009B7B4D"/>
    <w:rsid w:val="009B7CE3"/>
    <w:rsid w:val="009B7EC9"/>
    <w:rsid w:val="009C0697"/>
    <w:rsid w:val="009C07FB"/>
    <w:rsid w:val="009C096B"/>
    <w:rsid w:val="009C0991"/>
    <w:rsid w:val="009C0BC9"/>
    <w:rsid w:val="009C13FD"/>
    <w:rsid w:val="009C16DA"/>
    <w:rsid w:val="009C1852"/>
    <w:rsid w:val="009C18F8"/>
    <w:rsid w:val="009C1B70"/>
    <w:rsid w:val="009C1DAA"/>
    <w:rsid w:val="009C2072"/>
    <w:rsid w:val="009C2085"/>
    <w:rsid w:val="009C2861"/>
    <w:rsid w:val="009C289F"/>
    <w:rsid w:val="009C2ABF"/>
    <w:rsid w:val="009C2BC3"/>
    <w:rsid w:val="009C2DB5"/>
    <w:rsid w:val="009C2EB7"/>
    <w:rsid w:val="009C38BD"/>
    <w:rsid w:val="009C3A99"/>
    <w:rsid w:val="009C3E46"/>
    <w:rsid w:val="009C3FB7"/>
    <w:rsid w:val="009C46F8"/>
    <w:rsid w:val="009C4719"/>
    <w:rsid w:val="009C4EFC"/>
    <w:rsid w:val="009C5613"/>
    <w:rsid w:val="009C5651"/>
    <w:rsid w:val="009C5665"/>
    <w:rsid w:val="009C58FB"/>
    <w:rsid w:val="009C5957"/>
    <w:rsid w:val="009C5B0E"/>
    <w:rsid w:val="009C5C33"/>
    <w:rsid w:val="009C6199"/>
    <w:rsid w:val="009C6202"/>
    <w:rsid w:val="009C6248"/>
    <w:rsid w:val="009C6358"/>
    <w:rsid w:val="009C6A87"/>
    <w:rsid w:val="009C7283"/>
    <w:rsid w:val="009C7B30"/>
    <w:rsid w:val="009D04AD"/>
    <w:rsid w:val="009D062B"/>
    <w:rsid w:val="009D0805"/>
    <w:rsid w:val="009D0BF7"/>
    <w:rsid w:val="009D0DF5"/>
    <w:rsid w:val="009D1001"/>
    <w:rsid w:val="009D1014"/>
    <w:rsid w:val="009D1669"/>
    <w:rsid w:val="009D1845"/>
    <w:rsid w:val="009D1ABA"/>
    <w:rsid w:val="009D1EA8"/>
    <w:rsid w:val="009D20FC"/>
    <w:rsid w:val="009D256F"/>
    <w:rsid w:val="009D2EDE"/>
    <w:rsid w:val="009D35C2"/>
    <w:rsid w:val="009D3730"/>
    <w:rsid w:val="009D3E23"/>
    <w:rsid w:val="009D3E8B"/>
    <w:rsid w:val="009D4118"/>
    <w:rsid w:val="009D4360"/>
    <w:rsid w:val="009D4D39"/>
    <w:rsid w:val="009D51B8"/>
    <w:rsid w:val="009D521D"/>
    <w:rsid w:val="009D61B0"/>
    <w:rsid w:val="009D7AB9"/>
    <w:rsid w:val="009D7AF5"/>
    <w:rsid w:val="009D7E25"/>
    <w:rsid w:val="009D7F15"/>
    <w:rsid w:val="009E0043"/>
    <w:rsid w:val="009E1371"/>
    <w:rsid w:val="009E1C81"/>
    <w:rsid w:val="009E1D43"/>
    <w:rsid w:val="009E1E5D"/>
    <w:rsid w:val="009E1E7A"/>
    <w:rsid w:val="009E22D1"/>
    <w:rsid w:val="009E2907"/>
    <w:rsid w:val="009E292C"/>
    <w:rsid w:val="009E2CCD"/>
    <w:rsid w:val="009E2D75"/>
    <w:rsid w:val="009E37A4"/>
    <w:rsid w:val="009E38C6"/>
    <w:rsid w:val="009E412F"/>
    <w:rsid w:val="009E44CE"/>
    <w:rsid w:val="009E46AD"/>
    <w:rsid w:val="009E4C2A"/>
    <w:rsid w:val="009E52F8"/>
    <w:rsid w:val="009E57E5"/>
    <w:rsid w:val="009E5893"/>
    <w:rsid w:val="009E5951"/>
    <w:rsid w:val="009E5CA9"/>
    <w:rsid w:val="009E5DCC"/>
    <w:rsid w:val="009E63D6"/>
    <w:rsid w:val="009E6485"/>
    <w:rsid w:val="009E65B9"/>
    <w:rsid w:val="009E6756"/>
    <w:rsid w:val="009E6807"/>
    <w:rsid w:val="009E68CA"/>
    <w:rsid w:val="009E69AD"/>
    <w:rsid w:val="009E7410"/>
    <w:rsid w:val="009E7481"/>
    <w:rsid w:val="009E7565"/>
    <w:rsid w:val="009E76BF"/>
    <w:rsid w:val="009E79A1"/>
    <w:rsid w:val="009E7F29"/>
    <w:rsid w:val="009F0160"/>
    <w:rsid w:val="009F0669"/>
    <w:rsid w:val="009F06A9"/>
    <w:rsid w:val="009F07D9"/>
    <w:rsid w:val="009F08A2"/>
    <w:rsid w:val="009F0A45"/>
    <w:rsid w:val="009F0A7C"/>
    <w:rsid w:val="009F0B58"/>
    <w:rsid w:val="009F0C32"/>
    <w:rsid w:val="009F0F0B"/>
    <w:rsid w:val="009F10FC"/>
    <w:rsid w:val="009F1CE8"/>
    <w:rsid w:val="009F1DCB"/>
    <w:rsid w:val="009F1DD1"/>
    <w:rsid w:val="009F276F"/>
    <w:rsid w:val="009F2A44"/>
    <w:rsid w:val="009F2BA3"/>
    <w:rsid w:val="009F2BAC"/>
    <w:rsid w:val="009F2DFB"/>
    <w:rsid w:val="009F2E43"/>
    <w:rsid w:val="009F2EB2"/>
    <w:rsid w:val="009F2EEF"/>
    <w:rsid w:val="009F3461"/>
    <w:rsid w:val="009F3B09"/>
    <w:rsid w:val="009F3F06"/>
    <w:rsid w:val="009F4EBD"/>
    <w:rsid w:val="009F504F"/>
    <w:rsid w:val="009F54F1"/>
    <w:rsid w:val="009F5919"/>
    <w:rsid w:val="009F5941"/>
    <w:rsid w:val="009F595B"/>
    <w:rsid w:val="009F5B12"/>
    <w:rsid w:val="009F5D23"/>
    <w:rsid w:val="009F5E66"/>
    <w:rsid w:val="009F5E7F"/>
    <w:rsid w:val="009F5EF0"/>
    <w:rsid w:val="009F66B3"/>
    <w:rsid w:val="009F69CF"/>
    <w:rsid w:val="009F6D3D"/>
    <w:rsid w:val="009F6E1B"/>
    <w:rsid w:val="009F6FA0"/>
    <w:rsid w:val="009F6FF5"/>
    <w:rsid w:val="009F73B4"/>
    <w:rsid w:val="009F75AA"/>
    <w:rsid w:val="009F7661"/>
    <w:rsid w:val="009F7D43"/>
    <w:rsid w:val="009F7D44"/>
    <w:rsid w:val="009F7ECC"/>
    <w:rsid w:val="00A00115"/>
    <w:rsid w:val="00A001F4"/>
    <w:rsid w:val="00A00306"/>
    <w:rsid w:val="00A00558"/>
    <w:rsid w:val="00A009F1"/>
    <w:rsid w:val="00A00AC5"/>
    <w:rsid w:val="00A00D91"/>
    <w:rsid w:val="00A010DE"/>
    <w:rsid w:val="00A01592"/>
    <w:rsid w:val="00A01696"/>
    <w:rsid w:val="00A01832"/>
    <w:rsid w:val="00A018FC"/>
    <w:rsid w:val="00A01D26"/>
    <w:rsid w:val="00A025DF"/>
    <w:rsid w:val="00A02AB9"/>
    <w:rsid w:val="00A02B28"/>
    <w:rsid w:val="00A02EF5"/>
    <w:rsid w:val="00A030DA"/>
    <w:rsid w:val="00A033E6"/>
    <w:rsid w:val="00A033EE"/>
    <w:rsid w:val="00A0341C"/>
    <w:rsid w:val="00A0344E"/>
    <w:rsid w:val="00A034A4"/>
    <w:rsid w:val="00A0378B"/>
    <w:rsid w:val="00A03911"/>
    <w:rsid w:val="00A03C2E"/>
    <w:rsid w:val="00A0405E"/>
    <w:rsid w:val="00A04623"/>
    <w:rsid w:val="00A04D3C"/>
    <w:rsid w:val="00A0501E"/>
    <w:rsid w:val="00A0521B"/>
    <w:rsid w:val="00A059CA"/>
    <w:rsid w:val="00A05D03"/>
    <w:rsid w:val="00A05D14"/>
    <w:rsid w:val="00A05F31"/>
    <w:rsid w:val="00A0604A"/>
    <w:rsid w:val="00A0619D"/>
    <w:rsid w:val="00A06217"/>
    <w:rsid w:val="00A062DF"/>
    <w:rsid w:val="00A0643F"/>
    <w:rsid w:val="00A06841"/>
    <w:rsid w:val="00A06858"/>
    <w:rsid w:val="00A06CA9"/>
    <w:rsid w:val="00A06CE5"/>
    <w:rsid w:val="00A06E82"/>
    <w:rsid w:val="00A07479"/>
    <w:rsid w:val="00A074FF"/>
    <w:rsid w:val="00A07786"/>
    <w:rsid w:val="00A07E39"/>
    <w:rsid w:val="00A07FA2"/>
    <w:rsid w:val="00A1021C"/>
    <w:rsid w:val="00A108BF"/>
    <w:rsid w:val="00A10BFC"/>
    <w:rsid w:val="00A10FDB"/>
    <w:rsid w:val="00A11265"/>
    <w:rsid w:val="00A113FE"/>
    <w:rsid w:val="00A116BB"/>
    <w:rsid w:val="00A117E4"/>
    <w:rsid w:val="00A118B5"/>
    <w:rsid w:val="00A11966"/>
    <w:rsid w:val="00A119B3"/>
    <w:rsid w:val="00A119B4"/>
    <w:rsid w:val="00A11A74"/>
    <w:rsid w:val="00A11E15"/>
    <w:rsid w:val="00A1224E"/>
    <w:rsid w:val="00A12B10"/>
    <w:rsid w:val="00A136B7"/>
    <w:rsid w:val="00A137D5"/>
    <w:rsid w:val="00A13869"/>
    <w:rsid w:val="00A13B0D"/>
    <w:rsid w:val="00A14150"/>
    <w:rsid w:val="00A143DC"/>
    <w:rsid w:val="00A14643"/>
    <w:rsid w:val="00A1465A"/>
    <w:rsid w:val="00A14B19"/>
    <w:rsid w:val="00A14E66"/>
    <w:rsid w:val="00A14FC4"/>
    <w:rsid w:val="00A1645A"/>
    <w:rsid w:val="00A167C9"/>
    <w:rsid w:val="00A16897"/>
    <w:rsid w:val="00A170A2"/>
    <w:rsid w:val="00A17140"/>
    <w:rsid w:val="00A171FC"/>
    <w:rsid w:val="00A17643"/>
    <w:rsid w:val="00A17981"/>
    <w:rsid w:val="00A20628"/>
    <w:rsid w:val="00A20990"/>
    <w:rsid w:val="00A212E2"/>
    <w:rsid w:val="00A213C5"/>
    <w:rsid w:val="00A214A2"/>
    <w:rsid w:val="00A214BE"/>
    <w:rsid w:val="00A214C1"/>
    <w:rsid w:val="00A21DBB"/>
    <w:rsid w:val="00A22CC9"/>
    <w:rsid w:val="00A22EE0"/>
    <w:rsid w:val="00A23214"/>
    <w:rsid w:val="00A2354B"/>
    <w:rsid w:val="00A2462D"/>
    <w:rsid w:val="00A2485B"/>
    <w:rsid w:val="00A24EAE"/>
    <w:rsid w:val="00A24F74"/>
    <w:rsid w:val="00A25228"/>
    <w:rsid w:val="00A252DF"/>
    <w:rsid w:val="00A25A23"/>
    <w:rsid w:val="00A25B46"/>
    <w:rsid w:val="00A25D35"/>
    <w:rsid w:val="00A26BC5"/>
    <w:rsid w:val="00A26C9C"/>
    <w:rsid w:val="00A27172"/>
    <w:rsid w:val="00A274B6"/>
    <w:rsid w:val="00A27623"/>
    <w:rsid w:val="00A278B0"/>
    <w:rsid w:val="00A27909"/>
    <w:rsid w:val="00A27A95"/>
    <w:rsid w:val="00A27CDC"/>
    <w:rsid w:val="00A3044D"/>
    <w:rsid w:val="00A3126B"/>
    <w:rsid w:val="00A313BB"/>
    <w:rsid w:val="00A314E6"/>
    <w:rsid w:val="00A3194D"/>
    <w:rsid w:val="00A319EC"/>
    <w:rsid w:val="00A32244"/>
    <w:rsid w:val="00A32352"/>
    <w:rsid w:val="00A329E0"/>
    <w:rsid w:val="00A32C54"/>
    <w:rsid w:val="00A3365A"/>
    <w:rsid w:val="00A338F2"/>
    <w:rsid w:val="00A33F79"/>
    <w:rsid w:val="00A34153"/>
    <w:rsid w:val="00A34946"/>
    <w:rsid w:val="00A34FFE"/>
    <w:rsid w:val="00A3518D"/>
    <w:rsid w:val="00A3562A"/>
    <w:rsid w:val="00A35D6A"/>
    <w:rsid w:val="00A36058"/>
    <w:rsid w:val="00A360A5"/>
    <w:rsid w:val="00A364B3"/>
    <w:rsid w:val="00A366B6"/>
    <w:rsid w:val="00A36811"/>
    <w:rsid w:val="00A36A7F"/>
    <w:rsid w:val="00A3784C"/>
    <w:rsid w:val="00A3789D"/>
    <w:rsid w:val="00A3795A"/>
    <w:rsid w:val="00A379EE"/>
    <w:rsid w:val="00A40518"/>
    <w:rsid w:val="00A405B5"/>
    <w:rsid w:val="00A40B89"/>
    <w:rsid w:val="00A417A0"/>
    <w:rsid w:val="00A4207A"/>
    <w:rsid w:val="00A421DB"/>
    <w:rsid w:val="00A421F3"/>
    <w:rsid w:val="00A4262B"/>
    <w:rsid w:val="00A42C0D"/>
    <w:rsid w:val="00A42D6E"/>
    <w:rsid w:val="00A431BD"/>
    <w:rsid w:val="00A43478"/>
    <w:rsid w:val="00A436FE"/>
    <w:rsid w:val="00A437A1"/>
    <w:rsid w:val="00A440E4"/>
    <w:rsid w:val="00A444F4"/>
    <w:rsid w:val="00A44676"/>
    <w:rsid w:val="00A44D21"/>
    <w:rsid w:val="00A44FCA"/>
    <w:rsid w:val="00A4509F"/>
    <w:rsid w:val="00A450E2"/>
    <w:rsid w:val="00A457B6"/>
    <w:rsid w:val="00A4580F"/>
    <w:rsid w:val="00A45923"/>
    <w:rsid w:val="00A45B84"/>
    <w:rsid w:val="00A45EA1"/>
    <w:rsid w:val="00A45FE7"/>
    <w:rsid w:val="00A4624B"/>
    <w:rsid w:val="00A46973"/>
    <w:rsid w:val="00A469F1"/>
    <w:rsid w:val="00A46D28"/>
    <w:rsid w:val="00A46F38"/>
    <w:rsid w:val="00A47107"/>
    <w:rsid w:val="00A4712F"/>
    <w:rsid w:val="00A47407"/>
    <w:rsid w:val="00A476F1"/>
    <w:rsid w:val="00A47A6D"/>
    <w:rsid w:val="00A47B4E"/>
    <w:rsid w:val="00A47F95"/>
    <w:rsid w:val="00A501BD"/>
    <w:rsid w:val="00A50225"/>
    <w:rsid w:val="00A505D5"/>
    <w:rsid w:val="00A50971"/>
    <w:rsid w:val="00A50DA9"/>
    <w:rsid w:val="00A515C4"/>
    <w:rsid w:val="00A517BC"/>
    <w:rsid w:val="00A5194A"/>
    <w:rsid w:val="00A51DCE"/>
    <w:rsid w:val="00A51EC0"/>
    <w:rsid w:val="00A52000"/>
    <w:rsid w:val="00A52247"/>
    <w:rsid w:val="00A5235D"/>
    <w:rsid w:val="00A52757"/>
    <w:rsid w:val="00A534B8"/>
    <w:rsid w:val="00A53709"/>
    <w:rsid w:val="00A53DAB"/>
    <w:rsid w:val="00A54063"/>
    <w:rsid w:val="00A5409F"/>
    <w:rsid w:val="00A5431E"/>
    <w:rsid w:val="00A54657"/>
    <w:rsid w:val="00A54694"/>
    <w:rsid w:val="00A54EE8"/>
    <w:rsid w:val="00A55282"/>
    <w:rsid w:val="00A55372"/>
    <w:rsid w:val="00A55491"/>
    <w:rsid w:val="00A554DF"/>
    <w:rsid w:val="00A55550"/>
    <w:rsid w:val="00A55888"/>
    <w:rsid w:val="00A5589B"/>
    <w:rsid w:val="00A5599D"/>
    <w:rsid w:val="00A55A1A"/>
    <w:rsid w:val="00A55A33"/>
    <w:rsid w:val="00A55B12"/>
    <w:rsid w:val="00A55B45"/>
    <w:rsid w:val="00A55CA4"/>
    <w:rsid w:val="00A55D62"/>
    <w:rsid w:val="00A55DD3"/>
    <w:rsid w:val="00A55F7A"/>
    <w:rsid w:val="00A5612D"/>
    <w:rsid w:val="00A56D74"/>
    <w:rsid w:val="00A57308"/>
    <w:rsid w:val="00A57460"/>
    <w:rsid w:val="00A57689"/>
    <w:rsid w:val="00A57980"/>
    <w:rsid w:val="00A57AC5"/>
    <w:rsid w:val="00A57F8A"/>
    <w:rsid w:val="00A601A9"/>
    <w:rsid w:val="00A60382"/>
    <w:rsid w:val="00A606F5"/>
    <w:rsid w:val="00A60B8B"/>
    <w:rsid w:val="00A60B9A"/>
    <w:rsid w:val="00A611C4"/>
    <w:rsid w:val="00A618FF"/>
    <w:rsid w:val="00A61BA3"/>
    <w:rsid w:val="00A61DA4"/>
    <w:rsid w:val="00A61DCE"/>
    <w:rsid w:val="00A61DDE"/>
    <w:rsid w:val="00A624CD"/>
    <w:rsid w:val="00A6264D"/>
    <w:rsid w:val="00A628F1"/>
    <w:rsid w:val="00A629B7"/>
    <w:rsid w:val="00A62AD0"/>
    <w:rsid w:val="00A62B8E"/>
    <w:rsid w:val="00A62C05"/>
    <w:rsid w:val="00A63054"/>
    <w:rsid w:val="00A63675"/>
    <w:rsid w:val="00A63755"/>
    <w:rsid w:val="00A637C8"/>
    <w:rsid w:val="00A637D8"/>
    <w:rsid w:val="00A63906"/>
    <w:rsid w:val="00A63B5B"/>
    <w:rsid w:val="00A63C10"/>
    <w:rsid w:val="00A64026"/>
    <w:rsid w:val="00A640E4"/>
    <w:rsid w:val="00A640E7"/>
    <w:rsid w:val="00A64393"/>
    <w:rsid w:val="00A64544"/>
    <w:rsid w:val="00A646FF"/>
    <w:rsid w:val="00A6477A"/>
    <w:rsid w:val="00A64E8C"/>
    <w:rsid w:val="00A65035"/>
    <w:rsid w:val="00A651FA"/>
    <w:rsid w:val="00A6565C"/>
    <w:rsid w:val="00A65F1E"/>
    <w:rsid w:val="00A661E8"/>
    <w:rsid w:val="00A6650E"/>
    <w:rsid w:val="00A66623"/>
    <w:rsid w:val="00A66D26"/>
    <w:rsid w:val="00A671DD"/>
    <w:rsid w:val="00A67295"/>
    <w:rsid w:val="00A672B1"/>
    <w:rsid w:val="00A673E7"/>
    <w:rsid w:val="00A6770E"/>
    <w:rsid w:val="00A677C7"/>
    <w:rsid w:val="00A67C47"/>
    <w:rsid w:val="00A67D4A"/>
    <w:rsid w:val="00A67D6C"/>
    <w:rsid w:val="00A70265"/>
    <w:rsid w:val="00A7072C"/>
    <w:rsid w:val="00A7093A"/>
    <w:rsid w:val="00A70EEF"/>
    <w:rsid w:val="00A70FA3"/>
    <w:rsid w:val="00A72357"/>
    <w:rsid w:val="00A7235E"/>
    <w:rsid w:val="00A72790"/>
    <w:rsid w:val="00A728F2"/>
    <w:rsid w:val="00A72C8E"/>
    <w:rsid w:val="00A736C1"/>
    <w:rsid w:val="00A73BED"/>
    <w:rsid w:val="00A73C67"/>
    <w:rsid w:val="00A7405B"/>
    <w:rsid w:val="00A743D9"/>
    <w:rsid w:val="00A74795"/>
    <w:rsid w:val="00A749AB"/>
    <w:rsid w:val="00A74ABF"/>
    <w:rsid w:val="00A74FF0"/>
    <w:rsid w:val="00A7501F"/>
    <w:rsid w:val="00A7518B"/>
    <w:rsid w:val="00A7532E"/>
    <w:rsid w:val="00A75391"/>
    <w:rsid w:val="00A75707"/>
    <w:rsid w:val="00A75870"/>
    <w:rsid w:val="00A75CAB"/>
    <w:rsid w:val="00A76915"/>
    <w:rsid w:val="00A77023"/>
    <w:rsid w:val="00A7706B"/>
    <w:rsid w:val="00A771CE"/>
    <w:rsid w:val="00A77AF7"/>
    <w:rsid w:val="00A8003E"/>
    <w:rsid w:val="00A80080"/>
    <w:rsid w:val="00A80444"/>
    <w:rsid w:val="00A8056E"/>
    <w:rsid w:val="00A805C1"/>
    <w:rsid w:val="00A805EB"/>
    <w:rsid w:val="00A80610"/>
    <w:rsid w:val="00A807C5"/>
    <w:rsid w:val="00A81B7E"/>
    <w:rsid w:val="00A81EF9"/>
    <w:rsid w:val="00A824FA"/>
    <w:rsid w:val="00A82639"/>
    <w:rsid w:val="00A8264D"/>
    <w:rsid w:val="00A8294A"/>
    <w:rsid w:val="00A82B91"/>
    <w:rsid w:val="00A82DCF"/>
    <w:rsid w:val="00A834C4"/>
    <w:rsid w:val="00A83562"/>
    <w:rsid w:val="00A83642"/>
    <w:rsid w:val="00A83974"/>
    <w:rsid w:val="00A83A62"/>
    <w:rsid w:val="00A83B12"/>
    <w:rsid w:val="00A83BBC"/>
    <w:rsid w:val="00A83CCC"/>
    <w:rsid w:val="00A84211"/>
    <w:rsid w:val="00A847A8"/>
    <w:rsid w:val="00A84878"/>
    <w:rsid w:val="00A8494F"/>
    <w:rsid w:val="00A84A95"/>
    <w:rsid w:val="00A84D82"/>
    <w:rsid w:val="00A8545C"/>
    <w:rsid w:val="00A86226"/>
    <w:rsid w:val="00A86627"/>
    <w:rsid w:val="00A86651"/>
    <w:rsid w:val="00A8669E"/>
    <w:rsid w:val="00A86B41"/>
    <w:rsid w:val="00A86C91"/>
    <w:rsid w:val="00A875FE"/>
    <w:rsid w:val="00A8787C"/>
    <w:rsid w:val="00A902CA"/>
    <w:rsid w:val="00A90A19"/>
    <w:rsid w:val="00A90C4A"/>
    <w:rsid w:val="00A914DD"/>
    <w:rsid w:val="00A917A1"/>
    <w:rsid w:val="00A918F7"/>
    <w:rsid w:val="00A91C1F"/>
    <w:rsid w:val="00A91CF3"/>
    <w:rsid w:val="00A91DA5"/>
    <w:rsid w:val="00A91ED5"/>
    <w:rsid w:val="00A92A45"/>
    <w:rsid w:val="00A92C00"/>
    <w:rsid w:val="00A92D27"/>
    <w:rsid w:val="00A92EE8"/>
    <w:rsid w:val="00A9303B"/>
    <w:rsid w:val="00A93797"/>
    <w:rsid w:val="00A93908"/>
    <w:rsid w:val="00A93A3E"/>
    <w:rsid w:val="00A93A50"/>
    <w:rsid w:val="00A93A91"/>
    <w:rsid w:val="00A93C42"/>
    <w:rsid w:val="00A93F2F"/>
    <w:rsid w:val="00A94392"/>
    <w:rsid w:val="00A943F6"/>
    <w:rsid w:val="00A944FB"/>
    <w:rsid w:val="00A946A3"/>
    <w:rsid w:val="00A9483B"/>
    <w:rsid w:val="00A94D07"/>
    <w:rsid w:val="00A94E3A"/>
    <w:rsid w:val="00A95117"/>
    <w:rsid w:val="00A9518F"/>
    <w:rsid w:val="00A951E3"/>
    <w:rsid w:val="00A95992"/>
    <w:rsid w:val="00A95AF7"/>
    <w:rsid w:val="00A95CAB"/>
    <w:rsid w:val="00A95F0B"/>
    <w:rsid w:val="00A96264"/>
    <w:rsid w:val="00A965CB"/>
    <w:rsid w:val="00A967D4"/>
    <w:rsid w:val="00A972A9"/>
    <w:rsid w:val="00A972E2"/>
    <w:rsid w:val="00A97864"/>
    <w:rsid w:val="00A97EF8"/>
    <w:rsid w:val="00A97F37"/>
    <w:rsid w:val="00AA013F"/>
    <w:rsid w:val="00AA01EC"/>
    <w:rsid w:val="00AA02D9"/>
    <w:rsid w:val="00AA03C0"/>
    <w:rsid w:val="00AA0844"/>
    <w:rsid w:val="00AA0B16"/>
    <w:rsid w:val="00AA170C"/>
    <w:rsid w:val="00AA1847"/>
    <w:rsid w:val="00AA1A0C"/>
    <w:rsid w:val="00AA1B09"/>
    <w:rsid w:val="00AA1B9C"/>
    <w:rsid w:val="00AA2738"/>
    <w:rsid w:val="00AA2FAF"/>
    <w:rsid w:val="00AA32B6"/>
    <w:rsid w:val="00AA3354"/>
    <w:rsid w:val="00AA3956"/>
    <w:rsid w:val="00AA3B2C"/>
    <w:rsid w:val="00AA3B93"/>
    <w:rsid w:val="00AA473F"/>
    <w:rsid w:val="00AA496D"/>
    <w:rsid w:val="00AA4A8A"/>
    <w:rsid w:val="00AA4CA5"/>
    <w:rsid w:val="00AA538E"/>
    <w:rsid w:val="00AA57CE"/>
    <w:rsid w:val="00AA596F"/>
    <w:rsid w:val="00AA5C2A"/>
    <w:rsid w:val="00AA5D9B"/>
    <w:rsid w:val="00AA5E65"/>
    <w:rsid w:val="00AA652D"/>
    <w:rsid w:val="00AA68C0"/>
    <w:rsid w:val="00AA6C3B"/>
    <w:rsid w:val="00AA6E6E"/>
    <w:rsid w:val="00AA70D3"/>
    <w:rsid w:val="00AA71D2"/>
    <w:rsid w:val="00AA731B"/>
    <w:rsid w:val="00AA74F5"/>
    <w:rsid w:val="00AA7525"/>
    <w:rsid w:val="00AA7AF9"/>
    <w:rsid w:val="00AA7F3C"/>
    <w:rsid w:val="00AB0655"/>
    <w:rsid w:val="00AB074D"/>
    <w:rsid w:val="00AB0789"/>
    <w:rsid w:val="00AB099B"/>
    <w:rsid w:val="00AB0A57"/>
    <w:rsid w:val="00AB0AA9"/>
    <w:rsid w:val="00AB0C29"/>
    <w:rsid w:val="00AB0FE4"/>
    <w:rsid w:val="00AB10D0"/>
    <w:rsid w:val="00AB1332"/>
    <w:rsid w:val="00AB14E2"/>
    <w:rsid w:val="00AB179C"/>
    <w:rsid w:val="00AB17BE"/>
    <w:rsid w:val="00AB20CC"/>
    <w:rsid w:val="00AB235C"/>
    <w:rsid w:val="00AB23FF"/>
    <w:rsid w:val="00AB2451"/>
    <w:rsid w:val="00AB2545"/>
    <w:rsid w:val="00AB28C2"/>
    <w:rsid w:val="00AB2F27"/>
    <w:rsid w:val="00AB30D2"/>
    <w:rsid w:val="00AB37A5"/>
    <w:rsid w:val="00AB3A9A"/>
    <w:rsid w:val="00AB3B68"/>
    <w:rsid w:val="00AB3DFA"/>
    <w:rsid w:val="00AB4219"/>
    <w:rsid w:val="00AB438B"/>
    <w:rsid w:val="00AB47EF"/>
    <w:rsid w:val="00AB4AE7"/>
    <w:rsid w:val="00AB4F0C"/>
    <w:rsid w:val="00AB4F19"/>
    <w:rsid w:val="00AB4F81"/>
    <w:rsid w:val="00AB5331"/>
    <w:rsid w:val="00AB5D2A"/>
    <w:rsid w:val="00AB61AB"/>
    <w:rsid w:val="00AB62E5"/>
    <w:rsid w:val="00AB6735"/>
    <w:rsid w:val="00AB6842"/>
    <w:rsid w:val="00AB6DE6"/>
    <w:rsid w:val="00AB7087"/>
    <w:rsid w:val="00AB70A0"/>
    <w:rsid w:val="00AB760B"/>
    <w:rsid w:val="00AB7690"/>
    <w:rsid w:val="00AC0006"/>
    <w:rsid w:val="00AC006D"/>
    <w:rsid w:val="00AC03C2"/>
    <w:rsid w:val="00AC06EA"/>
    <w:rsid w:val="00AC0845"/>
    <w:rsid w:val="00AC08CE"/>
    <w:rsid w:val="00AC08F1"/>
    <w:rsid w:val="00AC155D"/>
    <w:rsid w:val="00AC16F9"/>
    <w:rsid w:val="00AC1D83"/>
    <w:rsid w:val="00AC1E1C"/>
    <w:rsid w:val="00AC230E"/>
    <w:rsid w:val="00AC2529"/>
    <w:rsid w:val="00AC2654"/>
    <w:rsid w:val="00AC28B6"/>
    <w:rsid w:val="00AC28C5"/>
    <w:rsid w:val="00AC2E32"/>
    <w:rsid w:val="00AC34B4"/>
    <w:rsid w:val="00AC3B00"/>
    <w:rsid w:val="00AC3BA8"/>
    <w:rsid w:val="00AC4631"/>
    <w:rsid w:val="00AC489E"/>
    <w:rsid w:val="00AC48C4"/>
    <w:rsid w:val="00AC4A0F"/>
    <w:rsid w:val="00AC51C1"/>
    <w:rsid w:val="00AC5205"/>
    <w:rsid w:val="00AC5CD6"/>
    <w:rsid w:val="00AC5FCC"/>
    <w:rsid w:val="00AC670E"/>
    <w:rsid w:val="00AC685F"/>
    <w:rsid w:val="00AC6D6B"/>
    <w:rsid w:val="00AC6FF2"/>
    <w:rsid w:val="00AC7639"/>
    <w:rsid w:val="00AC783C"/>
    <w:rsid w:val="00AD0914"/>
    <w:rsid w:val="00AD0A8A"/>
    <w:rsid w:val="00AD0C1D"/>
    <w:rsid w:val="00AD0D07"/>
    <w:rsid w:val="00AD1337"/>
    <w:rsid w:val="00AD1797"/>
    <w:rsid w:val="00AD1BCA"/>
    <w:rsid w:val="00AD2935"/>
    <w:rsid w:val="00AD4098"/>
    <w:rsid w:val="00AD412B"/>
    <w:rsid w:val="00AD47D3"/>
    <w:rsid w:val="00AD4A92"/>
    <w:rsid w:val="00AD4B19"/>
    <w:rsid w:val="00AD513D"/>
    <w:rsid w:val="00AD514E"/>
    <w:rsid w:val="00AD5251"/>
    <w:rsid w:val="00AD557B"/>
    <w:rsid w:val="00AD5822"/>
    <w:rsid w:val="00AD5C1D"/>
    <w:rsid w:val="00AD5C27"/>
    <w:rsid w:val="00AD5C78"/>
    <w:rsid w:val="00AD5CF0"/>
    <w:rsid w:val="00AD5E8B"/>
    <w:rsid w:val="00AD5FD0"/>
    <w:rsid w:val="00AD62D9"/>
    <w:rsid w:val="00AD693B"/>
    <w:rsid w:val="00AD6BC1"/>
    <w:rsid w:val="00AD6E02"/>
    <w:rsid w:val="00AD7296"/>
    <w:rsid w:val="00AD73BE"/>
    <w:rsid w:val="00AD73CE"/>
    <w:rsid w:val="00AD74E8"/>
    <w:rsid w:val="00AD7784"/>
    <w:rsid w:val="00AD7DD0"/>
    <w:rsid w:val="00AE0549"/>
    <w:rsid w:val="00AE0785"/>
    <w:rsid w:val="00AE07D4"/>
    <w:rsid w:val="00AE08B8"/>
    <w:rsid w:val="00AE0916"/>
    <w:rsid w:val="00AE0D20"/>
    <w:rsid w:val="00AE0FD2"/>
    <w:rsid w:val="00AE14E4"/>
    <w:rsid w:val="00AE17A4"/>
    <w:rsid w:val="00AE1CB6"/>
    <w:rsid w:val="00AE21A9"/>
    <w:rsid w:val="00AE243C"/>
    <w:rsid w:val="00AE2523"/>
    <w:rsid w:val="00AE27F4"/>
    <w:rsid w:val="00AE2AB5"/>
    <w:rsid w:val="00AE374D"/>
    <w:rsid w:val="00AE38EF"/>
    <w:rsid w:val="00AE41EE"/>
    <w:rsid w:val="00AE449E"/>
    <w:rsid w:val="00AE46C4"/>
    <w:rsid w:val="00AE4751"/>
    <w:rsid w:val="00AE4B1C"/>
    <w:rsid w:val="00AE4B26"/>
    <w:rsid w:val="00AE5042"/>
    <w:rsid w:val="00AE52A9"/>
    <w:rsid w:val="00AE536F"/>
    <w:rsid w:val="00AE53D6"/>
    <w:rsid w:val="00AE5932"/>
    <w:rsid w:val="00AE5B74"/>
    <w:rsid w:val="00AE5BA0"/>
    <w:rsid w:val="00AE640B"/>
    <w:rsid w:val="00AE6812"/>
    <w:rsid w:val="00AE682B"/>
    <w:rsid w:val="00AE69D8"/>
    <w:rsid w:val="00AE6D5B"/>
    <w:rsid w:val="00AE6E31"/>
    <w:rsid w:val="00AE7007"/>
    <w:rsid w:val="00AE7043"/>
    <w:rsid w:val="00AE744E"/>
    <w:rsid w:val="00AE77DF"/>
    <w:rsid w:val="00AE795D"/>
    <w:rsid w:val="00AF05F3"/>
    <w:rsid w:val="00AF08A4"/>
    <w:rsid w:val="00AF0A24"/>
    <w:rsid w:val="00AF0B8E"/>
    <w:rsid w:val="00AF0EAC"/>
    <w:rsid w:val="00AF155F"/>
    <w:rsid w:val="00AF1990"/>
    <w:rsid w:val="00AF2836"/>
    <w:rsid w:val="00AF37D2"/>
    <w:rsid w:val="00AF4413"/>
    <w:rsid w:val="00AF4447"/>
    <w:rsid w:val="00AF46DC"/>
    <w:rsid w:val="00AF46DE"/>
    <w:rsid w:val="00AF4A10"/>
    <w:rsid w:val="00AF4E2E"/>
    <w:rsid w:val="00AF4ED9"/>
    <w:rsid w:val="00AF4FBA"/>
    <w:rsid w:val="00AF4FD2"/>
    <w:rsid w:val="00AF50A7"/>
    <w:rsid w:val="00AF5546"/>
    <w:rsid w:val="00AF5E75"/>
    <w:rsid w:val="00AF6292"/>
    <w:rsid w:val="00AF6907"/>
    <w:rsid w:val="00AF6B83"/>
    <w:rsid w:val="00AF6F76"/>
    <w:rsid w:val="00AF6FDA"/>
    <w:rsid w:val="00AF72C8"/>
    <w:rsid w:val="00AF73CE"/>
    <w:rsid w:val="00AF76D2"/>
    <w:rsid w:val="00AF78CE"/>
    <w:rsid w:val="00AF78D0"/>
    <w:rsid w:val="00B0147E"/>
    <w:rsid w:val="00B01660"/>
    <w:rsid w:val="00B0196F"/>
    <w:rsid w:val="00B01E6D"/>
    <w:rsid w:val="00B01F04"/>
    <w:rsid w:val="00B02364"/>
    <w:rsid w:val="00B02455"/>
    <w:rsid w:val="00B028EE"/>
    <w:rsid w:val="00B03142"/>
    <w:rsid w:val="00B032CA"/>
    <w:rsid w:val="00B035C7"/>
    <w:rsid w:val="00B03BF3"/>
    <w:rsid w:val="00B03CBA"/>
    <w:rsid w:val="00B042ED"/>
    <w:rsid w:val="00B04301"/>
    <w:rsid w:val="00B047B2"/>
    <w:rsid w:val="00B04D09"/>
    <w:rsid w:val="00B05055"/>
    <w:rsid w:val="00B054B6"/>
    <w:rsid w:val="00B056C1"/>
    <w:rsid w:val="00B057AD"/>
    <w:rsid w:val="00B05802"/>
    <w:rsid w:val="00B05869"/>
    <w:rsid w:val="00B063E0"/>
    <w:rsid w:val="00B06528"/>
    <w:rsid w:val="00B06BA7"/>
    <w:rsid w:val="00B06C3E"/>
    <w:rsid w:val="00B06CC9"/>
    <w:rsid w:val="00B07118"/>
    <w:rsid w:val="00B07412"/>
    <w:rsid w:val="00B0755D"/>
    <w:rsid w:val="00B077F3"/>
    <w:rsid w:val="00B07AB1"/>
    <w:rsid w:val="00B07D2C"/>
    <w:rsid w:val="00B10257"/>
    <w:rsid w:val="00B1049F"/>
    <w:rsid w:val="00B105C9"/>
    <w:rsid w:val="00B1170D"/>
    <w:rsid w:val="00B119BA"/>
    <w:rsid w:val="00B11C4C"/>
    <w:rsid w:val="00B11C69"/>
    <w:rsid w:val="00B11DEA"/>
    <w:rsid w:val="00B12190"/>
    <w:rsid w:val="00B12481"/>
    <w:rsid w:val="00B125D3"/>
    <w:rsid w:val="00B1286D"/>
    <w:rsid w:val="00B12C00"/>
    <w:rsid w:val="00B12CFF"/>
    <w:rsid w:val="00B130C9"/>
    <w:rsid w:val="00B136DC"/>
    <w:rsid w:val="00B13D3B"/>
    <w:rsid w:val="00B1430E"/>
    <w:rsid w:val="00B14F37"/>
    <w:rsid w:val="00B15103"/>
    <w:rsid w:val="00B1592A"/>
    <w:rsid w:val="00B15D51"/>
    <w:rsid w:val="00B15ECA"/>
    <w:rsid w:val="00B1625F"/>
    <w:rsid w:val="00B162AF"/>
    <w:rsid w:val="00B16439"/>
    <w:rsid w:val="00B16460"/>
    <w:rsid w:val="00B166E5"/>
    <w:rsid w:val="00B16BF2"/>
    <w:rsid w:val="00B17020"/>
    <w:rsid w:val="00B172E0"/>
    <w:rsid w:val="00B1745A"/>
    <w:rsid w:val="00B174FF"/>
    <w:rsid w:val="00B17AC1"/>
    <w:rsid w:val="00B17D4B"/>
    <w:rsid w:val="00B200A7"/>
    <w:rsid w:val="00B20229"/>
    <w:rsid w:val="00B2036D"/>
    <w:rsid w:val="00B20660"/>
    <w:rsid w:val="00B20BAA"/>
    <w:rsid w:val="00B20D6F"/>
    <w:rsid w:val="00B20D9A"/>
    <w:rsid w:val="00B20FEF"/>
    <w:rsid w:val="00B213F6"/>
    <w:rsid w:val="00B21421"/>
    <w:rsid w:val="00B21968"/>
    <w:rsid w:val="00B21ACB"/>
    <w:rsid w:val="00B226DD"/>
    <w:rsid w:val="00B226EC"/>
    <w:rsid w:val="00B22AA8"/>
    <w:rsid w:val="00B2306F"/>
    <w:rsid w:val="00B23DC6"/>
    <w:rsid w:val="00B2423F"/>
    <w:rsid w:val="00B243AA"/>
    <w:rsid w:val="00B24D23"/>
    <w:rsid w:val="00B252A1"/>
    <w:rsid w:val="00B25570"/>
    <w:rsid w:val="00B256D3"/>
    <w:rsid w:val="00B2578C"/>
    <w:rsid w:val="00B26869"/>
    <w:rsid w:val="00B26AF7"/>
    <w:rsid w:val="00B26C50"/>
    <w:rsid w:val="00B27A92"/>
    <w:rsid w:val="00B27D42"/>
    <w:rsid w:val="00B27E99"/>
    <w:rsid w:val="00B27FD8"/>
    <w:rsid w:val="00B30129"/>
    <w:rsid w:val="00B3026A"/>
    <w:rsid w:val="00B303D9"/>
    <w:rsid w:val="00B30476"/>
    <w:rsid w:val="00B3087E"/>
    <w:rsid w:val="00B30A50"/>
    <w:rsid w:val="00B30CCD"/>
    <w:rsid w:val="00B30EC1"/>
    <w:rsid w:val="00B310C0"/>
    <w:rsid w:val="00B310CB"/>
    <w:rsid w:val="00B3111D"/>
    <w:rsid w:val="00B31499"/>
    <w:rsid w:val="00B31643"/>
    <w:rsid w:val="00B3182D"/>
    <w:rsid w:val="00B318FA"/>
    <w:rsid w:val="00B31DFA"/>
    <w:rsid w:val="00B31E53"/>
    <w:rsid w:val="00B31EB6"/>
    <w:rsid w:val="00B32459"/>
    <w:rsid w:val="00B328E5"/>
    <w:rsid w:val="00B328EF"/>
    <w:rsid w:val="00B32C22"/>
    <w:rsid w:val="00B3329F"/>
    <w:rsid w:val="00B33540"/>
    <w:rsid w:val="00B33562"/>
    <w:rsid w:val="00B33618"/>
    <w:rsid w:val="00B336A1"/>
    <w:rsid w:val="00B33732"/>
    <w:rsid w:val="00B33754"/>
    <w:rsid w:val="00B34503"/>
    <w:rsid w:val="00B349F3"/>
    <w:rsid w:val="00B34BEB"/>
    <w:rsid w:val="00B34D32"/>
    <w:rsid w:val="00B34D4C"/>
    <w:rsid w:val="00B34D6D"/>
    <w:rsid w:val="00B34E11"/>
    <w:rsid w:val="00B35045"/>
    <w:rsid w:val="00B3511B"/>
    <w:rsid w:val="00B351CE"/>
    <w:rsid w:val="00B3554A"/>
    <w:rsid w:val="00B35607"/>
    <w:rsid w:val="00B35C32"/>
    <w:rsid w:val="00B35C49"/>
    <w:rsid w:val="00B35E43"/>
    <w:rsid w:val="00B35E4F"/>
    <w:rsid w:val="00B366F0"/>
    <w:rsid w:val="00B368FC"/>
    <w:rsid w:val="00B36E1B"/>
    <w:rsid w:val="00B3781B"/>
    <w:rsid w:val="00B37D47"/>
    <w:rsid w:val="00B37E37"/>
    <w:rsid w:val="00B401E4"/>
    <w:rsid w:val="00B403F3"/>
    <w:rsid w:val="00B404D9"/>
    <w:rsid w:val="00B4081A"/>
    <w:rsid w:val="00B40DBF"/>
    <w:rsid w:val="00B40FDB"/>
    <w:rsid w:val="00B41793"/>
    <w:rsid w:val="00B41B7E"/>
    <w:rsid w:val="00B4279F"/>
    <w:rsid w:val="00B42EAF"/>
    <w:rsid w:val="00B430DE"/>
    <w:rsid w:val="00B437F9"/>
    <w:rsid w:val="00B43ABB"/>
    <w:rsid w:val="00B43AD6"/>
    <w:rsid w:val="00B43B49"/>
    <w:rsid w:val="00B43FF2"/>
    <w:rsid w:val="00B440EE"/>
    <w:rsid w:val="00B44211"/>
    <w:rsid w:val="00B4438F"/>
    <w:rsid w:val="00B445C5"/>
    <w:rsid w:val="00B44760"/>
    <w:rsid w:val="00B44C2B"/>
    <w:rsid w:val="00B44D79"/>
    <w:rsid w:val="00B44E39"/>
    <w:rsid w:val="00B44E64"/>
    <w:rsid w:val="00B44F28"/>
    <w:rsid w:val="00B452AE"/>
    <w:rsid w:val="00B45498"/>
    <w:rsid w:val="00B45B02"/>
    <w:rsid w:val="00B45FF0"/>
    <w:rsid w:val="00B46033"/>
    <w:rsid w:val="00B460E4"/>
    <w:rsid w:val="00B46166"/>
    <w:rsid w:val="00B4652E"/>
    <w:rsid w:val="00B46767"/>
    <w:rsid w:val="00B46AA5"/>
    <w:rsid w:val="00B46D33"/>
    <w:rsid w:val="00B46FA3"/>
    <w:rsid w:val="00B47290"/>
    <w:rsid w:val="00B474E0"/>
    <w:rsid w:val="00B475DE"/>
    <w:rsid w:val="00B47B10"/>
    <w:rsid w:val="00B47B24"/>
    <w:rsid w:val="00B501A8"/>
    <w:rsid w:val="00B501DC"/>
    <w:rsid w:val="00B508D8"/>
    <w:rsid w:val="00B5090C"/>
    <w:rsid w:val="00B5092B"/>
    <w:rsid w:val="00B50952"/>
    <w:rsid w:val="00B50CC3"/>
    <w:rsid w:val="00B51329"/>
    <w:rsid w:val="00B5147A"/>
    <w:rsid w:val="00B5186C"/>
    <w:rsid w:val="00B5199B"/>
    <w:rsid w:val="00B52131"/>
    <w:rsid w:val="00B52138"/>
    <w:rsid w:val="00B522AA"/>
    <w:rsid w:val="00B5233F"/>
    <w:rsid w:val="00B5255C"/>
    <w:rsid w:val="00B526E4"/>
    <w:rsid w:val="00B5284A"/>
    <w:rsid w:val="00B52ACB"/>
    <w:rsid w:val="00B52D11"/>
    <w:rsid w:val="00B52EC6"/>
    <w:rsid w:val="00B53076"/>
    <w:rsid w:val="00B5312F"/>
    <w:rsid w:val="00B534B8"/>
    <w:rsid w:val="00B53FCE"/>
    <w:rsid w:val="00B540E1"/>
    <w:rsid w:val="00B542C3"/>
    <w:rsid w:val="00B545DD"/>
    <w:rsid w:val="00B54761"/>
    <w:rsid w:val="00B54C12"/>
    <w:rsid w:val="00B54E73"/>
    <w:rsid w:val="00B555BA"/>
    <w:rsid w:val="00B55610"/>
    <w:rsid w:val="00B5586D"/>
    <w:rsid w:val="00B55B80"/>
    <w:rsid w:val="00B56206"/>
    <w:rsid w:val="00B5634B"/>
    <w:rsid w:val="00B564F9"/>
    <w:rsid w:val="00B56967"/>
    <w:rsid w:val="00B57304"/>
    <w:rsid w:val="00B575D5"/>
    <w:rsid w:val="00B5762D"/>
    <w:rsid w:val="00B579D5"/>
    <w:rsid w:val="00B57EFC"/>
    <w:rsid w:val="00B60104"/>
    <w:rsid w:val="00B60469"/>
    <w:rsid w:val="00B60957"/>
    <w:rsid w:val="00B60F96"/>
    <w:rsid w:val="00B616A8"/>
    <w:rsid w:val="00B618FF"/>
    <w:rsid w:val="00B61EE8"/>
    <w:rsid w:val="00B622F7"/>
    <w:rsid w:val="00B629AF"/>
    <w:rsid w:val="00B62C01"/>
    <w:rsid w:val="00B62C3E"/>
    <w:rsid w:val="00B62F61"/>
    <w:rsid w:val="00B63D17"/>
    <w:rsid w:val="00B63DB8"/>
    <w:rsid w:val="00B64924"/>
    <w:rsid w:val="00B65452"/>
    <w:rsid w:val="00B65492"/>
    <w:rsid w:val="00B65F61"/>
    <w:rsid w:val="00B660D6"/>
    <w:rsid w:val="00B66190"/>
    <w:rsid w:val="00B6619F"/>
    <w:rsid w:val="00B662DE"/>
    <w:rsid w:val="00B6660F"/>
    <w:rsid w:val="00B669F0"/>
    <w:rsid w:val="00B66D5C"/>
    <w:rsid w:val="00B672F8"/>
    <w:rsid w:val="00B6767B"/>
    <w:rsid w:val="00B678C7"/>
    <w:rsid w:val="00B679E1"/>
    <w:rsid w:val="00B67BF1"/>
    <w:rsid w:val="00B67C97"/>
    <w:rsid w:val="00B70E4F"/>
    <w:rsid w:val="00B71479"/>
    <w:rsid w:val="00B71581"/>
    <w:rsid w:val="00B71ACB"/>
    <w:rsid w:val="00B71CB7"/>
    <w:rsid w:val="00B725D4"/>
    <w:rsid w:val="00B726F5"/>
    <w:rsid w:val="00B7275F"/>
    <w:rsid w:val="00B728E9"/>
    <w:rsid w:val="00B72931"/>
    <w:rsid w:val="00B72C7B"/>
    <w:rsid w:val="00B72E94"/>
    <w:rsid w:val="00B72F73"/>
    <w:rsid w:val="00B73B06"/>
    <w:rsid w:val="00B73BEB"/>
    <w:rsid w:val="00B73C80"/>
    <w:rsid w:val="00B73E44"/>
    <w:rsid w:val="00B73F02"/>
    <w:rsid w:val="00B7411A"/>
    <w:rsid w:val="00B745B7"/>
    <w:rsid w:val="00B74709"/>
    <w:rsid w:val="00B74EF9"/>
    <w:rsid w:val="00B750AD"/>
    <w:rsid w:val="00B754B6"/>
    <w:rsid w:val="00B7572E"/>
    <w:rsid w:val="00B757AC"/>
    <w:rsid w:val="00B75EAC"/>
    <w:rsid w:val="00B75FA4"/>
    <w:rsid w:val="00B7618E"/>
    <w:rsid w:val="00B761A3"/>
    <w:rsid w:val="00B761C8"/>
    <w:rsid w:val="00B763EC"/>
    <w:rsid w:val="00B76962"/>
    <w:rsid w:val="00B76A6B"/>
    <w:rsid w:val="00B76E70"/>
    <w:rsid w:val="00B774C9"/>
    <w:rsid w:val="00B80035"/>
    <w:rsid w:val="00B8034F"/>
    <w:rsid w:val="00B80AAD"/>
    <w:rsid w:val="00B80CA9"/>
    <w:rsid w:val="00B80D20"/>
    <w:rsid w:val="00B80FC4"/>
    <w:rsid w:val="00B813FE"/>
    <w:rsid w:val="00B81518"/>
    <w:rsid w:val="00B826B8"/>
    <w:rsid w:val="00B82EB5"/>
    <w:rsid w:val="00B82F6F"/>
    <w:rsid w:val="00B82FE6"/>
    <w:rsid w:val="00B8338A"/>
    <w:rsid w:val="00B83F19"/>
    <w:rsid w:val="00B8455C"/>
    <w:rsid w:val="00B84712"/>
    <w:rsid w:val="00B849BF"/>
    <w:rsid w:val="00B84E60"/>
    <w:rsid w:val="00B84F86"/>
    <w:rsid w:val="00B854D3"/>
    <w:rsid w:val="00B859A7"/>
    <w:rsid w:val="00B85C11"/>
    <w:rsid w:val="00B85DB5"/>
    <w:rsid w:val="00B85ED9"/>
    <w:rsid w:val="00B86133"/>
    <w:rsid w:val="00B86527"/>
    <w:rsid w:val="00B86548"/>
    <w:rsid w:val="00B8690C"/>
    <w:rsid w:val="00B86EC7"/>
    <w:rsid w:val="00B8799B"/>
    <w:rsid w:val="00B87B9D"/>
    <w:rsid w:val="00B87FAF"/>
    <w:rsid w:val="00B90027"/>
    <w:rsid w:val="00B90155"/>
    <w:rsid w:val="00B90218"/>
    <w:rsid w:val="00B90468"/>
    <w:rsid w:val="00B90ED3"/>
    <w:rsid w:val="00B917AB"/>
    <w:rsid w:val="00B91A98"/>
    <w:rsid w:val="00B91B48"/>
    <w:rsid w:val="00B91D35"/>
    <w:rsid w:val="00B91E59"/>
    <w:rsid w:val="00B92032"/>
    <w:rsid w:val="00B922A1"/>
    <w:rsid w:val="00B924E3"/>
    <w:rsid w:val="00B926B0"/>
    <w:rsid w:val="00B929AF"/>
    <w:rsid w:val="00B92A9C"/>
    <w:rsid w:val="00B93219"/>
    <w:rsid w:val="00B93866"/>
    <w:rsid w:val="00B93A2D"/>
    <w:rsid w:val="00B93AA0"/>
    <w:rsid w:val="00B93BF1"/>
    <w:rsid w:val="00B93DB8"/>
    <w:rsid w:val="00B93F38"/>
    <w:rsid w:val="00B9445B"/>
    <w:rsid w:val="00B94619"/>
    <w:rsid w:val="00B94D55"/>
    <w:rsid w:val="00B952C7"/>
    <w:rsid w:val="00B95975"/>
    <w:rsid w:val="00B9597D"/>
    <w:rsid w:val="00B95D7B"/>
    <w:rsid w:val="00B95DE3"/>
    <w:rsid w:val="00B961B4"/>
    <w:rsid w:val="00B961EB"/>
    <w:rsid w:val="00B9643D"/>
    <w:rsid w:val="00B96A64"/>
    <w:rsid w:val="00B96A96"/>
    <w:rsid w:val="00B96D45"/>
    <w:rsid w:val="00B970FF"/>
    <w:rsid w:val="00B97502"/>
    <w:rsid w:val="00B97620"/>
    <w:rsid w:val="00B97BA6"/>
    <w:rsid w:val="00B97FE6"/>
    <w:rsid w:val="00BA0376"/>
    <w:rsid w:val="00BA0602"/>
    <w:rsid w:val="00BA06B6"/>
    <w:rsid w:val="00BA0D99"/>
    <w:rsid w:val="00BA14F6"/>
    <w:rsid w:val="00BA1C0D"/>
    <w:rsid w:val="00BA1F1D"/>
    <w:rsid w:val="00BA1FF1"/>
    <w:rsid w:val="00BA2351"/>
    <w:rsid w:val="00BA2743"/>
    <w:rsid w:val="00BA324C"/>
    <w:rsid w:val="00BA3752"/>
    <w:rsid w:val="00BA3E06"/>
    <w:rsid w:val="00BA3E21"/>
    <w:rsid w:val="00BA41C3"/>
    <w:rsid w:val="00BA42B1"/>
    <w:rsid w:val="00BA4390"/>
    <w:rsid w:val="00BA4537"/>
    <w:rsid w:val="00BA4EFE"/>
    <w:rsid w:val="00BA4F85"/>
    <w:rsid w:val="00BA5256"/>
    <w:rsid w:val="00BA53F1"/>
    <w:rsid w:val="00BA582E"/>
    <w:rsid w:val="00BA5899"/>
    <w:rsid w:val="00BA59F7"/>
    <w:rsid w:val="00BA5B86"/>
    <w:rsid w:val="00BA5F23"/>
    <w:rsid w:val="00BA6097"/>
    <w:rsid w:val="00BA622C"/>
    <w:rsid w:val="00BA6380"/>
    <w:rsid w:val="00BA63F6"/>
    <w:rsid w:val="00BA654E"/>
    <w:rsid w:val="00BA6BC5"/>
    <w:rsid w:val="00BA6E46"/>
    <w:rsid w:val="00BA6F7D"/>
    <w:rsid w:val="00BA7230"/>
    <w:rsid w:val="00BA73C5"/>
    <w:rsid w:val="00BA761A"/>
    <w:rsid w:val="00BA7AAB"/>
    <w:rsid w:val="00BB0339"/>
    <w:rsid w:val="00BB0633"/>
    <w:rsid w:val="00BB08A3"/>
    <w:rsid w:val="00BB10C6"/>
    <w:rsid w:val="00BB127F"/>
    <w:rsid w:val="00BB187E"/>
    <w:rsid w:val="00BB19E0"/>
    <w:rsid w:val="00BB1C78"/>
    <w:rsid w:val="00BB1CD0"/>
    <w:rsid w:val="00BB2445"/>
    <w:rsid w:val="00BB25BB"/>
    <w:rsid w:val="00BB26A1"/>
    <w:rsid w:val="00BB2757"/>
    <w:rsid w:val="00BB2E28"/>
    <w:rsid w:val="00BB3426"/>
    <w:rsid w:val="00BB4025"/>
    <w:rsid w:val="00BB439A"/>
    <w:rsid w:val="00BB44FC"/>
    <w:rsid w:val="00BB464A"/>
    <w:rsid w:val="00BB4878"/>
    <w:rsid w:val="00BB4D3B"/>
    <w:rsid w:val="00BB4D54"/>
    <w:rsid w:val="00BB5060"/>
    <w:rsid w:val="00BB523E"/>
    <w:rsid w:val="00BB5330"/>
    <w:rsid w:val="00BB536E"/>
    <w:rsid w:val="00BB54F8"/>
    <w:rsid w:val="00BB58BB"/>
    <w:rsid w:val="00BB5BD3"/>
    <w:rsid w:val="00BB7074"/>
    <w:rsid w:val="00BB78F8"/>
    <w:rsid w:val="00BB797A"/>
    <w:rsid w:val="00BB7B6F"/>
    <w:rsid w:val="00BB7C1C"/>
    <w:rsid w:val="00BC047A"/>
    <w:rsid w:val="00BC0687"/>
    <w:rsid w:val="00BC0AE3"/>
    <w:rsid w:val="00BC0E30"/>
    <w:rsid w:val="00BC0E5A"/>
    <w:rsid w:val="00BC1100"/>
    <w:rsid w:val="00BC147B"/>
    <w:rsid w:val="00BC163F"/>
    <w:rsid w:val="00BC16CF"/>
    <w:rsid w:val="00BC2085"/>
    <w:rsid w:val="00BC23B3"/>
    <w:rsid w:val="00BC260B"/>
    <w:rsid w:val="00BC265D"/>
    <w:rsid w:val="00BC2722"/>
    <w:rsid w:val="00BC31F3"/>
    <w:rsid w:val="00BC3309"/>
    <w:rsid w:val="00BC35E2"/>
    <w:rsid w:val="00BC3649"/>
    <w:rsid w:val="00BC3653"/>
    <w:rsid w:val="00BC37C4"/>
    <w:rsid w:val="00BC3A7E"/>
    <w:rsid w:val="00BC4302"/>
    <w:rsid w:val="00BC4564"/>
    <w:rsid w:val="00BC4863"/>
    <w:rsid w:val="00BC4AA0"/>
    <w:rsid w:val="00BC4AD3"/>
    <w:rsid w:val="00BC4AD4"/>
    <w:rsid w:val="00BC4DC1"/>
    <w:rsid w:val="00BC4F3D"/>
    <w:rsid w:val="00BC5922"/>
    <w:rsid w:val="00BC5ACA"/>
    <w:rsid w:val="00BC5BF9"/>
    <w:rsid w:val="00BC5F5B"/>
    <w:rsid w:val="00BC607C"/>
    <w:rsid w:val="00BC61FC"/>
    <w:rsid w:val="00BC66DA"/>
    <w:rsid w:val="00BC73AA"/>
    <w:rsid w:val="00BC74AF"/>
    <w:rsid w:val="00BD00A9"/>
    <w:rsid w:val="00BD020B"/>
    <w:rsid w:val="00BD04C2"/>
    <w:rsid w:val="00BD0657"/>
    <w:rsid w:val="00BD081D"/>
    <w:rsid w:val="00BD0A95"/>
    <w:rsid w:val="00BD0AEC"/>
    <w:rsid w:val="00BD0C7F"/>
    <w:rsid w:val="00BD0D55"/>
    <w:rsid w:val="00BD1036"/>
    <w:rsid w:val="00BD10B9"/>
    <w:rsid w:val="00BD1326"/>
    <w:rsid w:val="00BD1631"/>
    <w:rsid w:val="00BD18A6"/>
    <w:rsid w:val="00BD190D"/>
    <w:rsid w:val="00BD1E3F"/>
    <w:rsid w:val="00BD245F"/>
    <w:rsid w:val="00BD2C41"/>
    <w:rsid w:val="00BD2CCA"/>
    <w:rsid w:val="00BD2CCB"/>
    <w:rsid w:val="00BD2EA6"/>
    <w:rsid w:val="00BD2ED4"/>
    <w:rsid w:val="00BD37D9"/>
    <w:rsid w:val="00BD3CA3"/>
    <w:rsid w:val="00BD4566"/>
    <w:rsid w:val="00BD4C98"/>
    <w:rsid w:val="00BD4E86"/>
    <w:rsid w:val="00BD516D"/>
    <w:rsid w:val="00BD543E"/>
    <w:rsid w:val="00BD5E00"/>
    <w:rsid w:val="00BD5ECB"/>
    <w:rsid w:val="00BD5F95"/>
    <w:rsid w:val="00BD6192"/>
    <w:rsid w:val="00BD61BB"/>
    <w:rsid w:val="00BD6228"/>
    <w:rsid w:val="00BD6302"/>
    <w:rsid w:val="00BD67FE"/>
    <w:rsid w:val="00BD6985"/>
    <w:rsid w:val="00BD6BAC"/>
    <w:rsid w:val="00BD6BC6"/>
    <w:rsid w:val="00BD6CC8"/>
    <w:rsid w:val="00BD711C"/>
    <w:rsid w:val="00BD7195"/>
    <w:rsid w:val="00BD72B7"/>
    <w:rsid w:val="00BD739B"/>
    <w:rsid w:val="00BD7907"/>
    <w:rsid w:val="00BE0081"/>
    <w:rsid w:val="00BE017F"/>
    <w:rsid w:val="00BE0835"/>
    <w:rsid w:val="00BE09A4"/>
    <w:rsid w:val="00BE09E4"/>
    <w:rsid w:val="00BE0AE4"/>
    <w:rsid w:val="00BE0B94"/>
    <w:rsid w:val="00BE0EC1"/>
    <w:rsid w:val="00BE1099"/>
    <w:rsid w:val="00BE11DB"/>
    <w:rsid w:val="00BE1392"/>
    <w:rsid w:val="00BE145E"/>
    <w:rsid w:val="00BE16E7"/>
    <w:rsid w:val="00BE1916"/>
    <w:rsid w:val="00BE1B59"/>
    <w:rsid w:val="00BE2118"/>
    <w:rsid w:val="00BE2345"/>
    <w:rsid w:val="00BE245B"/>
    <w:rsid w:val="00BE26A3"/>
    <w:rsid w:val="00BE26CA"/>
    <w:rsid w:val="00BE282F"/>
    <w:rsid w:val="00BE2C75"/>
    <w:rsid w:val="00BE2D99"/>
    <w:rsid w:val="00BE2E29"/>
    <w:rsid w:val="00BE2F96"/>
    <w:rsid w:val="00BE307A"/>
    <w:rsid w:val="00BE38EA"/>
    <w:rsid w:val="00BE3A50"/>
    <w:rsid w:val="00BE4A69"/>
    <w:rsid w:val="00BE4E43"/>
    <w:rsid w:val="00BE4F0E"/>
    <w:rsid w:val="00BE5143"/>
    <w:rsid w:val="00BE5878"/>
    <w:rsid w:val="00BE601E"/>
    <w:rsid w:val="00BE6292"/>
    <w:rsid w:val="00BE648F"/>
    <w:rsid w:val="00BE67E6"/>
    <w:rsid w:val="00BE6D76"/>
    <w:rsid w:val="00BE7212"/>
    <w:rsid w:val="00BE759F"/>
    <w:rsid w:val="00BE7752"/>
    <w:rsid w:val="00BE7D59"/>
    <w:rsid w:val="00BF0224"/>
    <w:rsid w:val="00BF03B5"/>
    <w:rsid w:val="00BF03E5"/>
    <w:rsid w:val="00BF043B"/>
    <w:rsid w:val="00BF0537"/>
    <w:rsid w:val="00BF0824"/>
    <w:rsid w:val="00BF09A5"/>
    <w:rsid w:val="00BF0E71"/>
    <w:rsid w:val="00BF1705"/>
    <w:rsid w:val="00BF1745"/>
    <w:rsid w:val="00BF193A"/>
    <w:rsid w:val="00BF19EB"/>
    <w:rsid w:val="00BF1D18"/>
    <w:rsid w:val="00BF1EE1"/>
    <w:rsid w:val="00BF1F8B"/>
    <w:rsid w:val="00BF2203"/>
    <w:rsid w:val="00BF2496"/>
    <w:rsid w:val="00BF29DF"/>
    <w:rsid w:val="00BF2B89"/>
    <w:rsid w:val="00BF2D43"/>
    <w:rsid w:val="00BF3546"/>
    <w:rsid w:val="00BF357F"/>
    <w:rsid w:val="00BF35D4"/>
    <w:rsid w:val="00BF3D3A"/>
    <w:rsid w:val="00BF3FF1"/>
    <w:rsid w:val="00BF44AB"/>
    <w:rsid w:val="00BF4620"/>
    <w:rsid w:val="00BF4E5A"/>
    <w:rsid w:val="00BF53FD"/>
    <w:rsid w:val="00BF5547"/>
    <w:rsid w:val="00BF5C15"/>
    <w:rsid w:val="00BF5EF5"/>
    <w:rsid w:val="00BF6456"/>
    <w:rsid w:val="00BF68EF"/>
    <w:rsid w:val="00BF6B00"/>
    <w:rsid w:val="00BF6B27"/>
    <w:rsid w:val="00BF7227"/>
    <w:rsid w:val="00BF732E"/>
    <w:rsid w:val="00BF7420"/>
    <w:rsid w:val="00BF7A4B"/>
    <w:rsid w:val="00BF7F25"/>
    <w:rsid w:val="00C00010"/>
    <w:rsid w:val="00C0014B"/>
    <w:rsid w:val="00C001E8"/>
    <w:rsid w:val="00C0074F"/>
    <w:rsid w:val="00C00798"/>
    <w:rsid w:val="00C009A4"/>
    <w:rsid w:val="00C00B3A"/>
    <w:rsid w:val="00C00B77"/>
    <w:rsid w:val="00C00C2C"/>
    <w:rsid w:val="00C00CA3"/>
    <w:rsid w:val="00C00EF3"/>
    <w:rsid w:val="00C010C3"/>
    <w:rsid w:val="00C011E5"/>
    <w:rsid w:val="00C013DD"/>
    <w:rsid w:val="00C022FC"/>
    <w:rsid w:val="00C024C1"/>
    <w:rsid w:val="00C025F5"/>
    <w:rsid w:val="00C02FBC"/>
    <w:rsid w:val="00C030EF"/>
    <w:rsid w:val="00C0326D"/>
    <w:rsid w:val="00C03F6F"/>
    <w:rsid w:val="00C0406C"/>
    <w:rsid w:val="00C0406D"/>
    <w:rsid w:val="00C040F2"/>
    <w:rsid w:val="00C04256"/>
    <w:rsid w:val="00C0464D"/>
    <w:rsid w:val="00C0492B"/>
    <w:rsid w:val="00C04A4A"/>
    <w:rsid w:val="00C04D59"/>
    <w:rsid w:val="00C04DD7"/>
    <w:rsid w:val="00C04EB6"/>
    <w:rsid w:val="00C05659"/>
    <w:rsid w:val="00C05709"/>
    <w:rsid w:val="00C05FFF"/>
    <w:rsid w:val="00C0607E"/>
    <w:rsid w:val="00C0645D"/>
    <w:rsid w:val="00C064E7"/>
    <w:rsid w:val="00C06561"/>
    <w:rsid w:val="00C06B45"/>
    <w:rsid w:val="00C07003"/>
    <w:rsid w:val="00C07056"/>
    <w:rsid w:val="00C0761B"/>
    <w:rsid w:val="00C07B5C"/>
    <w:rsid w:val="00C10580"/>
    <w:rsid w:val="00C1061E"/>
    <w:rsid w:val="00C10829"/>
    <w:rsid w:val="00C109CA"/>
    <w:rsid w:val="00C10EA6"/>
    <w:rsid w:val="00C114A7"/>
    <w:rsid w:val="00C1156A"/>
    <w:rsid w:val="00C115CC"/>
    <w:rsid w:val="00C11691"/>
    <w:rsid w:val="00C117D9"/>
    <w:rsid w:val="00C1190E"/>
    <w:rsid w:val="00C11D81"/>
    <w:rsid w:val="00C121B0"/>
    <w:rsid w:val="00C122F6"/>
    <w:rsid w:val="00C12598"/>
    <w:rsid w:val="00C126C2"/>
    <w:rsid w:val="00C129B7"/>
    <w:rsid w:val="00C12B9F"/>
    <w:rsid w:val="00C12C63"/>
    <w:rsid w:val="00C132DD"/>
    <w:rsid w:val="00C133D2"/>
    <w:rsid w:val="00C13450"/>
    <w:rsid w:val="00C1359C"/>
    <w:rsid w:val="00C13744"/>
    <w:rsid w:val="00C1393B"/>
    <w:rsid w:val="00C13C10"/>
    <w:rsid w:val="00C1406F"/>
    <w:rsid w:val="00C143AD"/>
    <w:rsid w:val="00C1481A"/>
    <w:rsid w:val="00C14BA3"/>
    <w:rsid w:val="00C14C7E"/>
    <w:rsid w:val="00C1533B"/>
    <w:rsid w:val="00C155DB"/>
    <w:rsid w:val="00C15666"/>
    <w:rsid w:val="00C159AB"/>
    <w:rsid w:val="00C159B4"/>
    <w:rsid w:val="00C15A4D"/>
    <w:rsid w:val="00C15E3E"/>
    <w:rsid w:val="00C15F3D"/>
    <w:rsid w:val="00C1609E"/>
    <w:rsid w:val="00C1687F"/>
    <w:rsid w:val="00C169E2"/>
    <w:rsid w:val="00C16C88"/>
    <w:rsid w:val="00C16C9C"/>
    <w:rsid w:val="00C16CBA"/>
    <w:rsid w:val="00C16F3D"/>
    <w:rsid w:val="00C17011"/>
    <w:rsid w:val="00C204E5"/>
    <w:rsid w:val="00C20678"/>
    <w:rsid w:val="00C20A37"/>
    <w:rsid w:val="00C20CC6"/>
    <w:rsid w:val="00C20F2A"/>
    <w:rsid w:val="00C21100"/>
    <w:rsid w:val="00C211BE"/>
    <w:rsid w:val="00C21350"/>
    <w:rsid w:val="00C2144E"/>
    <w:rsid w:val="00C21573"/>
    <w:rsid w:val="00C21629"/>
    <w:rsid w:val="00C21C5B"/>
    <w:rsid w:val="00C21D0D"/>
    <w:rsid w:val="00C21D65"/>
    <w:rsid w:val="00C21EE4"/>
    <w:rsid w:val="00C220C0"/>
    <w:rsid w:val="00C2217D"/>
    <w:rsid w:val="00C22442"/>
    <w:rsid w:val="00C22531"/>
    <w:rsid w:val="00C2262B"/>
    <w:rsid w:val="00C22A11"/>
    <w:rsid w:val="00C22A4D"/>
    <w:rsid w:val="00C22EFA"/>
    <w:rsid w:val="00C23663"/>
    <w:rsid w:val="00C23B2B"/>
    <w:rsid w:val="00C23DCE"/>
    <w:rsid w:val="00C23E10"/>
    <w:rsid w:val="00C2444D"/>
    <w:rsid w:val="00C24594"/>
    <w:rsid w:val="00C24631"/>
    <w:rsid w:val="00C2478E"/>
    <w:rsid w:val="00C247EC"/>
    <w:rsid w:val="00C24B54"/>
    <w:rsid w:val="00C24DE0"/>
    <w:rsid w:val="00C24E51"/>
    <w:rsid w:val="00C25014"/>
    <w:rsid w:val="00C253D6"/>
    <w:rsid w:val="00C25691"/>
    <w:rsid w:val="00C25C98"/>
    <w:rsid w:val="00C25E03"/>
    <w:rsid w:val="00C25E90"/>
    <w:rsid w:val="00C26AAA"/>
    <w:rsid w:val="00C26DB6"/>
    <w:rsid w:val="00C27538"/>
    <w:rsid w:val="00C27AF5"/>
    <w:rsid w:val="00C27B81"/>
    <w:rsid w:val="00C27D94"/>
    <w:rsid w:val="00C303DA"/>
    <w:rsid w:val="00C30655"/>
    <w:rsid w:val="00C308A7"/>
    <w:rsid w:val="00C309BF"/>
    <w:rsid w:val="00C30B45"/>
    <w:rsid w:val="00C315BA"/>
    <w:rsid w:val="00C316DC"/>
    <w:rsid w:val="00C31DC2"/>
    <w:rsid w:val="00C31DD0"/>
    <w:rsid w:val="00C32A24"/>
    <w:rsid w:val="00C32A72"/>
    <w:rsid w:val="00C33041"/>
    <w:rsid w:val="00C330CD"/>
    <w:rsid w:val="00C33189"/>
    <w:rsid w:val="00C334E8"/>
    <w:rsid w:val="00C33FFC"/>
    <w:rsid w:val="00C341F0"/>
    <w:rsid w:val="00C342E1"/>
    <w:rsid w:val="00C34441"/>
    <w:rsid w:val="00C34704"/>
    <w:rsid w:val="00C3486B"/>
    <w:rsid w:val="00C34C4E"/>
    <w:rsid w:val="00C34CF5"/>
    <w:rsid w:val="00C3538A"/>
    <w:rsid w:val="00C3538F"/>
    <w:rsid w:val="00C35581"/>
    <w:rsid w:val="00C355CF"/>
    <w:rsid w:val="00C3572D"/>
    <w:rsid w:val="00C357F3"/>
    <w:rsid w:val="00C35C02"/>
    <w:rsid w:val="00C35C73"/>
    <w:rsid w:val="00C35F9C"/>
    <w:rsid w:val="00C360FB"/>
    <w:rsid w:val="00C36108"/>
    <w:rsid w:val="00C368B0"/>
    <w:rsid w:val="00C36F46"/>
    <w:rsid w:val="00C375BD"/>
    <w:rsid w:val="00C37AEF"/>
    <w:rsid w:val="00C37C58"/>
    <w:rsid w:val="00C37CF6"/>
    <w:rsid w:val="00C4020A"/>
    <w:rsid w:val="00C403C2"/>
    <w:rsid w:val="00C40572"/>
    <w:rsid w:val="00C40797"/>
    <w:rsid w:val="00C40B0B"/>
    <w:rsid w:val="00C40B86"/>
    <w:rsid w:val="00C40D17"/>
    <w:rsid w:val="00C40DBE"/>
    <w:rsid w:val="00C40E74"/>
    <w:rsid w:val="00C40FCB"/>
    <w:rsid w:val="00C412A5"/>
    <w:rsid w:val="00C41519"/>
    <w:rsid w:val="00C4159F"/>
    <w:rsid w:val="00C41639"/>
    <w:rsid w:val="00C4172D"/>
    <w:rsid w:val="00C41EFC"/>
    <w:rsid w:val="00C42073"/>
    <w:rsid w:val="00C420F7"/>
    <w:rsid w:val="00C4215A"/>
    <w:rsid w:val="00C42246"/>
    <w:rsid w:val="00C42257"/>
    <w:rsid w:val="00C42376"/>
    <w:rsid w:val="00C42B5E"/>
    <w:rsid w:val="00C43085"/>
    <w:rsid w:val="00C4308A"/>
    <w:rsid w:val="00C43265"/>
    <w:rsid w:val="00C4338B"/>
    <w:rsid w:val="00C4352B"/>
    <w:rsid w:val="00C436AB"/>
    <w:rsid w:val="00C43990"/>
    <w:rsid w:val="00C43C3C"/>
    <w:rsid w:val="00C4440A"/>
    <w:rsid w:val="00C444CC"/>
    <w:rsid w:val="00C445E5"/>
    <w:rsid w:val="00C44792"/>
    <w:rsid w:val="00C44ADB"/>
    <w:rsid w:val="00C44D10"/>
    <w:rsid w:val="00C44E1D"/>
    <w:rsid w:val="00C44F2F"/>
    <w:rsid w:val="00C45190"/>
    <w:rsid w:val="00C45384"/>
    <w:rsid w:val="00C45769"/>
    <w:rsid w:val="00C457ED"/>
    <w:rsid w:val="00C45AFD"/>
    <w:rsid w:val="00C45C81"/>
    <w:rsid w:val="00C45D97"/>
    <w:rsid w:val="00C463B2"/>
    <w:rsid w:val="00C46642"/>
    <w:rsid w:val="00C46F04"/>
    <w:rsid w:val="00C47266"/>
    <w:rsid w:val="00C47505"/>
    <w:rsid w:val="00C47586"/>
    <w:rsid w:val="00C47BD0"/>
    <w:rsid w:val="00C47C00"/>
    <w:rsid w:val="00C47EBD"/>
    <w:rsid w:val="00C504C5"/>
    <w:rsid w:val="00C504C8"/>
    <w:rsid w:val="00C504D4"/>
    <w:rsid w:val="00C506E5"/>
    <w:rsid w:val="00C5098F"/>
    <w:rsid w:val="00C50FA2"/>
    <w:rsid w:val="00C5115C"/>
    <w:rsid w:val="00C51178"/>
    <w:rsid w:val="00C513EE"/>
    <w:rsid w:val="00C51571"/>
    <w:rsid w:val="00C5189E"/>
    <w:rsid w:val="00C518DC"/>
    <w:rsid w:val="00C518EB"/>
    <w:rsid w:val="00C51B29"/>
    <w:rsid w:val="00C5217A"/>
    <w:rsid w:val="00C52237"/>
    <w:rsid w:val="00C522E2"/>
    <w:rsid w:val="00C52372"/>
    <w:rsid w:val="00C52D1B"/>
    <w:rsid w:val="00C52DFE"/>
    <w:rsid w:val="00C52E24"/>
    <w:rsid w:val="00C531A7"/>
    <w:rsid w:val="00C53AE3"/>
    <w:rsid w:val="00C53B09"/>
    <w:rsid w:val="00C54320"/>
    <w:rsid w:val="00C54732"/>
    <w:rsid w:val="00C5508A"/>
    <w:rsid w:val="00C550BF"/>
    <w:rsid w:val="00C557E6"/>
    <w:rsid w:val="00C55BF0"/>
    <w:rsid w:val="00C55C55"/>
    <w:rsid w:val="00C5635E"/>
    <w:rsid w:val="00C56A84"/>
    <w:rsid w:val="00C56C2F"/>
    <w:rsid w:val="00C57407"/>
    <w:rsid w:val="00C574AF"/>
    <w:rsid w:val="00C575D9"/>
    <w:rsid w:val="00C57779"/>
    <w:rsid w:val="00C57F3A"/>
    <w:rsid w:val="00C602F1"/>
    <w:rsid w:val="00C6047E"/>
    <w:rsid w:val="00C6062D"/>
    <w:rsid w:val="00C6094D"/>
    <w:rsid w:val="00C60CA4"/>
    <w:rsid w:val="00C60F8E"/>
    <w:rsid w:val="00C61007"/>
    <w:rsid w:val="00C610D9"/>
    <w:rsid w:val="00C614D0"/>
    <w:rsid w:val="00C6176B"/>
    <w:rsid w:val="00C61AC7"/>
    <w:rsid w:val="00C62142"/>
    <w:rsid w:val="00C621B7"/>
    <w:rsid w:val="00C62421"/>
    <w:rsid w:val="00C625E6"/>
    <w:rsid w:val="00C62ACF"/>
    <w:rsid w:val="00C62B29"/>
    <w:rsid w:val="00C633A3"/>
    <w:rsid w:val="00C63532"/>
    <w:rsid w:val="00C635CC"/>
    <w:rsid w:val="00C63771"/>
    <w:rsid w:val="00C63844"/>
    <w:rsid w:val="00C63C05"/>
    <w:rsid w:val="00C63F53"/>
    <w:rsid w:val="00C64224"/>
    <w:rsid w:val="00C648EE"/>
    <w:rsid w:val="00C64B35"/>
    <w:rsid w:val="00C64E15"/>
    <w:rsid w:val="00C65278"/>
    <w:rsid w:val="00C6557A"/>
    <w:rsid w:val="00C65B80"/>
    <w:rsid w:val="00C65E30"/>
    <w:rsid w:val="00C66240"/>
    <w:rsid w:val="00C664FC"/>
    <w:rsid w:val="00C66612"/>
    <w:rsid w:val="00C66617"/>
    <w:rsid w:val="00C66642"/>
    <w:rsid w:val="00C667EB"/>
    <w:rsid w:val="00C66AE0"/>
    <w:rsid w:val="00C66B1D"/>
    <w:rsid w:val="00C670D0"/>
    <w:rsid w:val="00C671B3"/>
    <w:rsid w:val="00C6724F"/>
    <w:rsid w:val="00C673D7"/>
    <w:rsid w:val="00C67850"/>
    <w:rsid w:val="00C678B6"/>
    <w:rsid w:val="00C701A0"/>
    <w:rsid w:val="00C7066A"/>
    <w:rsid w:val="00C70E69"/>
    <w:rsid w:val="00C7102E"/>
    <w:rsid w:val="00C71203"/>
    <w:rsid w:val="00C712A1"/>
    <w:rsid w:val="00C71807"/>
    <w:rsid w:val="00C71938"/>
    <w:rsid w:val="00C71A54"/>
    <w:rsid w:val="00C71B43"/>
    <w:rsid w:val="00C71E03"/>
    <w:rsid w:val="00C71FE5"/>
    <w:rsid w:val="00C72074"/>
    <w:rsid w:val="00C72199"/>
    <w:rsid w:val="00C7254C"/>
    <w:rsid w:val="00C72775"/>
    <w:rsid w:val="00C7316A"/>
    <w:rsid w:val="00C73263"/>
    <w:rsid w:val="00C737D8"/>
    <w:rsid w:val="00C7381A"/>
    <w:rsid w:val="00C739A5"/>
    <w:rsid w:val="00C73ADE"/>
    <w:rsid w:val="00C73B6D"/>
    <w:rsid w:val="00C74184"/>
    <w:rsid w:val="00C74361"/>
    <w:rsid w:val="00C74945"/>
    <w:rsid w:val="00C74D91"/>
    <w:rsid w:val="00C74EB9"/>
    <w:rsid w:val="00C751F7"/>
    <w:rsid w:val="00C75448"/>
    <w:rsid w:val="00C7550F"/>
    <w:rsid w:val="00C75670"/>
    <w:rsid w:val="00C756F2"/>
    <w:rsid w:val="00C75819"/>
    <w:rsid w:val="00C75937"/>
    <w:rsid w:val="00C75D27"/>
    <w:rsid w:val="00C7626F"/>
    <w:rsid w:val="00C764EA"/>
    <w:rsid w:val="00C76A10"/>
    <w:rsid w:val="00C76B37"/>
    <w:rsid w:val="00C76CA3"/>
    <w:rsid w:val="00C776EE"/>
    <w:rsid w:val="00C7771E"/>
    <w:rsid w:val="00C77A39"/>
    <w:rsid w:val="00C77BF9"/>
    <w:rsid w:val="00C801F0"/>
    <w:rsid w:val="00C80C89"/>
    <w:rsid w:val="00C80D3C"/>
    <w:rsid w:val="00C80F30"/>
    <w:rsid w:val="00C81033"/>
    <w:rsid w:val="00C81041"/>
    <w:rsid w:val="00C818B3"/>
    <w:rsid w:val="00C81AC6"/>
    <w:rsid w:val="00C81B7C"/>
    <w:rsid w:val="00C81B81"/>
    <w:rsid w:val="00C81D58"/>
    <w:rsid w:val="00C8209E"/>
    <w:rsid w:val="00C821D0"/>
    <w:rsid w:val="00C82345"/>
    <w:rsid w:val="00C825A8"/>
    <w:rsid w:val="00C826E3"/>
    <w:rsid w:val="00C82955"/>
    <w:rsid w:val="00C82AC9"/>
    <w:rsid w:val="00C82CF8"/>
    <w:rsid w:val="00C82D9E"/>
    <w:rsid w:val="00C82E69"/>
    <w:rsid w:val="00C82F7E"/>
    <w:rsid w:val="00C83010"/>
    <w:rsid w:val="00C8312F"/>
    <w:rsid w:val="00C8314E"/>
    <w:rsid w:val="00C833A4"/>
    <w:rsid w:val="00C83890"/>
    <w:rsid w:val="00C83EC4"/>
    <w:rsid w:val="00C84160"/>
    <w:rsid w:val="00C84878"/>
    <w:rsid w:val="00C84FBE"/>
    <w:rsid w:val="00C851F9"/>
    <w:rsid w:val="00C85371"/>
    <w:rsid w:val="00C8572B"/>
    <w:rsid w:val="00C85FC8"/>
    <w:rsid w:val="00C86671"/>
    <w:rsid w:val="00C868A5"/>
    <w:rsid w:val="00C86925"/>
    <w:rsid w:val="00C86ACA"/>
    <w:rsid w:val="00C872C4"/>
    <w:rsid w:val="00C8774B"/>
    <w:rsid w:val="00C879EB"/>
    <w:rsid w:val="00C87AF1"/>
    <w:rsid w:val="00C87C5B"/>
    <w:rsid w:val="00C90218"/>
    <w:rsid w:val="00C9039B"/>
    <w:rsid w:val="00C9094A"/>
    <w:rsid w:val="00C90A04"/>
    <w:rsid w:val="00C90A97"/>
    <w:rsid w:val="00C90B94"/>
    <w:rsid w:val="00C910CF"/>
    <w:rsid w:val="00C910E9"/>
    <w:rsid w:val="00C9154D"/>
    <w:rsid w:val="00C91B8E"/>
    <w:rsid w:val="00C91C5D"/>
    <w:rsid w:val="00C91DC8"/>
    <w:rsid w:val="00C923CA"/>
    <w:rsid w:val="00C92452"/>
    <w:rsid w:val="00C92541"/>
    <w:rsid w:val="00C9263D"/>
    <w:rsid w:val="00C9270B"/>
    <w:rsid w:val="00C927DC"/>
    <w:rsid w:val="00C92891"/>
    <w:rsid w:val="00C92A11"/>
    <w:rsid w:val="00C92B11"/>
    <w:rsid w:val="00C92B89"/>
    <w:rsid w:val="00C92E31"/>
    <w:rsid w:val="00C93311"/>
    <w:rsid w:val="00C934B2"/>
    <w:rsid w:val="00C934D1"/>
    <w:rsid w:val="00C93CC5"/>
    <w:rsid w:val="00C943F9"/>
    <w:rsid w:val="00C94BE5"/>
    <w:rsid w:val="00C95256"/>
    <w:rsid w:val="00C955F1"/>
    <w:rsid w:val="00C95AC1"/>
    <w:rsid w:val="00C95B4D"/>
    <w:rsid w:val="00C95C83"/>
    <w:rsid w:val="00C95CD8"/>
    <w:rsid w:val="00C963E3"/>
    <w:rsid w:val="00C96551"/>
    <w:rsid w:val="00C9673A"/>
    <w:rsid w:val="00C96E21"/>
    <w:rsid w:val="00C97DDA"/>
    <w:rsid w:val="00CA0226"/>
    <w:rsid w:val="00CA03D6"/>
    <w:rsid w:val="00CA0BBF"/>
    <w:rsid w:val="00CA0C35"/>
    <w:rsid w:val="00CA0D09"/>
    <w:rsid w:val="00CA0D27"/>
    <w:rsid w:val="00CA1249"/>
    <w:rsid w:val="00CA1278"/>
    <w:rsid w:val="00CA12C6"/>
    <w:rsid w:val="00CA1646"/>
    <w:rsid w:val="00CA1EBA"/>
    <w:rsid w:val="00CA293F"/>
    <w:rsid w:val="00CA2A0A"/>
    <w:rsid w:val="00CA355A"/>
    <w:rsid w:val="00CA3FA1"/>
    <w:rsid w:val="00CA40C0"/>
    <w:rsid w:val="00CA43EB"/>
    <w:rsid w:val="00CA5990"/>
    <w:rsid w:val="00CA676D"/>
    <w:rsid w:val="00CA6905"/>
    <w:rsid w:val="00CA6D5E"/>
    <w:rsid w:val="00CA78A9"/>
    <w:rsid w:val="00CB0125"/>
    <w:rsid w:val="00CB05AA"/>
    <w:rsid w:val="00CB05B1"/>
    <w:rsid w:val="00CB069D"/>
    <w:rsid w:val="00CB0756"/>
    <w:rsid w:val="00CB081A"/>
    <w:rsid w:val="00CB0925"/>
    <w:rsid w:val="00CB0C36"/>
    <w:rsid w:val="00CB0D12"/>
    <w:rsid w:val="00CB0E15"/>
    <w:rsid w:val="00CB12D7"/>
    <w:rsid w:val="00CB13B8"/>
    <w:rsid w:val="00CB140D"/>
    <w:rsid w:val="00CB1A2D"/>
    <w:rsid w:val="00CB1B3E"/>
    <w:rsid w:val="00CB1C64"/>
    <w:rsid w:val="00CB1FE6"/>
    <w:rsid w:val="00CB2145"/>
    <w:rsid w:val="00CB2177"/>
    <w:rsid w:val="00CB2345"/>
    <w:rsid w:val="00CB291A"/>
    <w:rsid w:val="00CB298E"/>
    <w:rsid w:val="00CB2E74"/>
    <w:rsid w:val="00CB2F69"/>
    <w:rsid w:val="00CB35EC"/>
    <w:rsid w:val="00CB37ED"/>
    <w:rsid w:val="00CB3897"/>
    <w:rsid w:val="00CB3AD6"/>
    <w:rsid w:val="00CB3DD4"/>
    <w:rsid w:val="00CB3E10"/>
    <w:rsid w:val="00CB3E80"/>
    <w:rsid w:val="00CB3E9E"/>
    <w:rsid w:val="00CB3FF4"/>
    <w:rsid w:val="00CB4449"/>
    <w:rsid w:val="00CB448D"/>
    <w:rsid w:val="00CB44A3"/>
    <w:rsid w:val="00CB4502"/>
    <w:rsid w:val="00CB5064"/>
    <w:rsid w:val="00CB5098"/>
    <w:rsid w:val="00CB513D"/>
    <w:rsid w:val="00CB51DA"/>
    <w:rsid w:val="00CB55D8"/>
    <w:rsid w:val="00CB5B66"/>
    <w:rsid w:val="00CB5D03"/>
    <w:rsid w:val="00CB5ECA"/>
    <w:rsid w:val="00CB60A4"/>
    <w:rsid w:val="00CB66B0"/>
    <w:rsid w:val="00CB6FA1"/>
    <w:rsid w:val="00CB75E8"/>
    <w:rsid w:val="00CB79B0"/>
    <w:rsid w:val="00CB7B35"/>
    <w:rsid w:val="00CB7E07"/>
    <w:rsid w:val="00CB7E7E"/>
    <w:rsid w:val="00CB7F4A"/>
    <w:rsid w:val="00CC0396"/>
    <w:rsid w:val="00CC061A"/>
    <w:rsid w:val="00CC06CA"/>
    <w:rsid w:val="00CC0713"/>
    <w:rsid w:val="00CC0A9B"/>
    <w:rsid w:val="00CC175A"/>
    <w:rsid w:val="00CC18C5"/>
    <w:rsid w:val="00CC1A9E"/>
    <w:rsid w:val="00CC1F0B"/>
    <w:rsid w:val="00CC20F1"/>
    <w:rsid w:val="00CC262B"/>
    <w:rsid w:val="00CC27AD"/>
    <w:rsid w:val="00CC2806"/>
    <w:rsid w:val="00CC2ACD"/>
    <w:rsid w:val="00CC2C6D"/>
    <w:rsid w:val="00CC2F05"/>
    <w:rsid w:val="00CC2FD3"/>
    <w:rsid w:val="00CC3221"/>
    <w:rsid w:val="00CC339D"/>
    <w:rsid w:val="00CC34F1"/>
    <w:rsid w:val="00CC35D5"/>
    <w:rsid w:val="00CC375E"/>
    <w:rsid w:val="00CC37A7"/>
    <w:rsid w:val="00CC3DED"/>
    <w:rsid w:val="00CC3EFF"/>
    <w:rsid w:val="00CC420A"/>
    <w:rsid w:val="00CC43EE"/>
    <w:rsid w:val="00CC4461"/>
    <w:rsid w:val="00CC4501"/>
    <w:rsid w:val="00CC4C1A"/>
    <w:rsid w:val="00CC4C72"/>
    <w:rsid w:val="00CC4EB9"/>
    <w:rsid w:val="00CC5637"/>
    <w:rsid w:val="00CC5654"/>
    <w:rsid w:val="00CC5952"/>
    <w:rsid w:val="00CC5BE3"/>
    <w:rsid w:val="00CC5DAB"/>
    <w:rsid w:val="00CC5FD7"/>
    <w:rsid w:val="00CC64EE"/>
    <w:rsid w:val="00CC6607"/>
    <w:rsid w:val="00CC6613"/>
    <w:rsid w:val="00CC6C0E"/>
    <w:rsid w:val="00CC74D4"/>
    <w:rsid w:val="00CC77BA"/>
    <w:rsid w:val="00CC7A13"/>
    <w:rsid w:val="00CC7B2D"/>
    <w:rsid w:val="00CC7BE3"/>
    <w:rsid w:val="00CC7DC2"/>
    <w:rsid w:val="00CC7E8E"/>
    <w:rsid w:val="00CD01B1"/>
    <w:rsid w:val="00CD050A"/>
    <w:rsid w:val="00CD0BCA"/>
    <w:rsid w:val="00CD0C75"/>
    <w:rsid w:val="00CD0F83"/>
    <w:rsid w:val="00CD0FD2"/>
    <w:rsid w:val="00CD19B4"/>
    <w:rsid w:val="00CD1B1A"/>
    <w:rsid w:val="00CD1F13"/>
    <w:rsid w:val="00CD2039"/>
    <w:rsid w:val="00CD21D7"/>
    <w:rsid w:val="00CD253E"/>
    <w:rsid w:val="00CD25E5"/>
    <w:rsid w:val="00CD27DF"/>
    <w:rsid w:val="00CD29FD"/>
    <w:rsid w:val="00CD2D8C"/>
    <w:rsid w:val="00CD2F65"/>
    <w:rsid w:val="00CD31D5"/>
    <w:rsid w:val="00CD31F8"/>
    <w:rsid w:val="00CD3215"/>
    <w:rsid w:val="00CD33ED"/>
    <w:rsid w:val="00CD3645"/>
    <w:rsid w:val="00CD4098"/>
    <w:rsid w:val="00CD5223"/>
    <w:rsid w:val="00CD547C"/>
    <w:rsid w:val="00CD55AD"/>
    <w:rsid w:val="00CD59F8"/>
    <w:rsid w:val="00CD5D1D"/>
    <w:rsid w:val="00CD5F18"/>
    <w:rsid w:val="00CD6133"/>
    <w:rsid w:val="00CD6723"/>
    <w:rsid w:val="00CD6F19"/>
    <w:rsid w:val="00CD73A4"/>
    <w:rsid w:val="00CD78FA"/>
    <w:rsid w:val="00CE02CF"/>
    <w:rsid w:val="00CE031A"/>
    <w:rsid w:val="00CE0664"/>
    <w:rsid w:val="00CE06A8"/>
    <w:rsid w:val="00CE0DB4"/>
    <w:rsid w:val="00CE111C"/>
    <w:rsid w:val="00CE1121"/>
    <w:rsid w:val="00CE11AB"/>
    <w:rsid w:val="00CE12B5"/>
    <w:rsid w:val="00CE169D"/>
    <w:rsid w:val="00CE16C6"/>
    <w:rsid w:val="00CE16F8"/>
    <w:rsid w:val="00CE1A1C"/>
    <w:rsid w:val="00CE1A2D"/>
    <w:rsid w:val="00CE2487"/>
    <w:rsid w:val="00CE2AAB"/>
    <w:rsid w:val="00CE2BD4"/>
    <w:rsid w:val="00CE2D3A"/>
    <w:rsid w:val="00CE3977"/>
    <w:rsid w:val="00CE39B1"/>
    <w:rsid w:val="00CE3B4B"/>
    <w:rsid w:val="00CE3C96"/>
    <w:rsid w:val="00CE4486"/>
    <w:rsid w:val="00CE470A"/>
    <w:rsid w:val="00CE4A55"/>
    <w:rsid w:val="00CE4D1B"/>
    <w:rsid w:val="00CE542A"/>
    <w:rsid w:val="00CE54A0"/>
    <w:rsid w:val="00CE5951"/>
    <w:rsid w:val="00CE6120"/>
    <w:rsid w:val="00CE6228"/>
    <w:rsid w:val="00CE635D"/>
    <w:rsid w:val="00CE63C8"/>
    <w:rsid w:val="00CE6491"/>
    <w:rsid w:val="00CE6CA6"/>
    <w:rsid w:val="00CE6CD7"/>
    <w:rsid w:val="00CE6E94"/>
    <w:rsid w:val="00CE74FA"/>
    <w:rsid w:val="00CE78C3"/>
    <w:rsid w:val="00CE7F26"/>
    <w:rsid w:val="00CF018A"/>
    <w:rsid w:val="00CF04D6"/>
    <w:rsid w:val="00CF05FA"/>
    <w:rsid w:val="00CF0648"/>
    <w:rsid w:val="00CF0DC0"/>
    <w:rsid w:val="00CF14B6"/>
    <w:rsid w:val="00CF1BF4"/>
    <w:rsid w:val="00CF1EA6"/>
    <w:rsid w:val="00CF1ECD"/>
    <w:rsid w:val="00CF228F"/>
    <w:rsid w:val="00CF2580"/>
    <w:rsid w:val="00CF2DB6"/>
    <w:rsid w:val="00CF3268"/>
    <w:rsid w:val="00CF38FC"/>
    <w:rsid w:val="00CF3982"/>
    <w:rsid w:val="00CF3988"/>
    <w:rsid w:val="00CF39D6"/>
    <w:rsid w:val="00CF4196"/>
    <w:rsid w:val="00CF4432"/>
    <w:rsid w:val="00CF46F2"/>
    <w:rsid w:val="00CF4D2E"/>
    <w:rsid w:val="00CF5085"/>
    <w:rsid w:val="00CF518B"/>
    <w:rsid w:val="00CF5213"/>
    <w:rsid w:val="00CF5B22"/>
    <w:rsid w:val="00CF5EDB"/>
    <w:rsid w:val="00CF6C51"/>
    <w:rsid w:val="00CF7375"/>
    <w:rsid w:val="00CF73E9"/>
    <w:rsid w:val="00CF78B0"/>
    <w:rsid w:val="00CF7A50"/>
    <w:rsid w:val="00CF7AE2"/>
    <w:rsid w:val="00CF7D85"/>
    <w:rsid w:val="00CF7E8D"/>
    <w:rsid w:val="00CF7F01"/>
    <w:rsid w:val="00D00012"/>
    <w:rsid w:val="00D002DA"/>
    <w:rsid w:val="00D00328"/>
    <w:rsid w:val="00D0059F"/>
    <w:rsid w:val="00D0060F"/>
    <w:rsid w:val="00D00795"/>
    <w:rsid w:val="00D00CD9"/>
    <w:rsid w:val="00D01292"/>
    <w:rsid w:val="00D01C06"/>
    <w:rsid w:val="00D02066"/>
    <w:rsid w:val="00D024AA"/>
    <w:rsid w:val="00D02662"/>
    <w:rsid w:val="00D0280D"/>
    <w:rsid w:val="00D0283F"/>
    <w:rsid w:val="00D028FE"/>
    <w:rsid w:val="00D02A36"/>
    <w:rsid w:val="00D02ACD"/>
    <w:rsid w:val="00D02B7A"/>
    <w:rsid w:val="00D02E2C"/>
    <w:rsid w:val="00D03277"/>
    <w:rsid w:val="00D032FC"/>
    <w:rsid w:val="00D03335"/>
    <w:rsid w:val="00D0395D"/>
    <w:rsid w:val="00D03D08"/>
    <w:rsid w:val="00D0430E"/>
    <w:rsid w:val="00D0451B"/>
    <w:rsid w:val="00D0463D"/>
    <w:rsid w:val="00D04846"/>
    <w:rsid w:val="00D05082"/>
    <w:rsid w:val="00D05453"/>
    <w:rsid w:val="00D0576E"/>
    <w:rsid w:val="00D05A6C"/>
    <w:rsid w:val="00D05DF0"/>
    <w:rsid w:val="00D05E00"/>
    <w:rsid w:val="00D065CD"/>
    <w:rsid w:val="00D06642"/>
    <w:rsid w:val="00D06803"/>
    <w:rsid w:val="00D06C19"/>
    <w:rsid w:val="00D06C59"/>
    <w:rsid w:val="00D06D8F"/>
    <w:rsid w:val="00D071DA"/>
    <w:rsid w:val="00D07A7B"/>
    <w:rsid w:val="00D07E44"/>
    <w:rsid w:val="00D1006B"/>
    <w:rsid w:val="00D10213"/>
    <w:rsid w:val="00D10594"/>
    <w:rsid w:val="00D10C92"/>
    <w:rsid w:val="00D10E12"/>
    <w:rsid w:val="00D10E9F"/>
    <w:rsid w:val="00D10F4F"/>
    <w:rsid w:val="00D11724"/>
    <w:rsid w:val="00D118FB"/>
    <w:rsid w:val="00D119C1"/>
    <w:rsid w:val="00D11C30"/>
    <w:rsid w:val="00D11F21"/>
    <w:rsid w:val="00D12B2E"/>
    <w:rsid w:val="00D12D28"/>
    <w:rsid w:val="00D12FA0"/>
    <w:rsid w:val="00D135AD"/>
    <w:rsid w:val="00D136E3"/>
    <w:rsid w:val="00D1371D"/>
    <w:rsid w:val="00D13A50"/>
    <w:rsid w:val="00D13BDD"/>
    <w:rsid w:val="00D13DC0"/>
    <w:rsid w:val="00D146B8"/>
    <w:rsid w:val="00D14A20"/>
    <w:rsid w:val="00D14C9D"/>
    <w:rsid w:val="00D14D07"/>
    <w:rsid w:val="00D14ED5"/>
    <w:rsid w:val="00D158E5"/>
    <w:rsid w:val="00D159C6"/>
    <w:rsid w:val="00D15A12"/>
    <w:rsid w:val="00D15A52"/>
    <w:rsid w:val="00D15E2C"/>
    <w:rsid w:val="00D1609F"/>
    <w:rsid w:val="00D16457"/>
    <w:rsid w:val="00D16631"/>
    <w:rsid w:val="00D16B00"/>
    <w:rsid w:val="00D16C24"/>
    <w:rsid w:val="00D16E22"/>
    <w:rsid w:val="00D16FFE"/>
    <w:rsid w:val="00D1722E"/>
    <w:rsid w:val="00D173C9"/>
    <w:rsid w:val="00D17563"/>
    <w:rsid w:val="00D17679"/>
    <w:rsid w:val="00D17790"/>
    <w:rsid w:val="00D17B7D"/>
    <w:rsid w:val="00D17ED7"/>
    <w:rsid w:val="00D17EDF"/>
    <w:rsid w:val="00D17FF3"/>
    <w:rsid w:val="00D2037C"/>
    <w:rsid w:val="00D2037E"/>
    <w:rsid w:val="00D205CD"/>
    <w:rsid w:val="00D2087C"/>
    <w:rsid w:val="00D21239"/>
    <w:rsid w:val="00D21666"/>
    <w:rsid w:val="00D21A73"/>
    <w:rsid w:val="00D21B18"/>
    <w:rsid w:val="00D22211"/>
    <w:rsid w:val="00D22230"/>
    <w:rsid w:val="00D224F5"/>
    <w:rsid w:val="00D228EB"/>
    <w:rsid w:val="00D22C73"/>
    <w:rsid w:val="00D22E11"/>
    <w:rsid w:val="00D22FEE"/>
    <w:rsid w:val="00D231DB"/>
    <w:rsid w:val="00D23B0D"/>
    <w:rsid w:val="00D23BCF"/>
    <w:rsid w:val="00D23FA5"/>
    <w:rsid w:val="00D24305"/>
    <w:rsid w:val="00D243E4"/>
    <w:rsid w:val="00D24419"/>
    <w:rsid w:val="00D244B0"/>
    <w:rsid w:val="00D24D43"/>
    <w:rsid w:val="00D25100"/>
    <w:rsid w:val="00D251BF"/>
    <w:rsid w:val="00D251D9"/>
    <w:rsid w:val="00D2548E"/>
    <w:rsid w:val="00D2584D"/>
    <w:rsid w:val="00D2585F"/>
    <w:rsid w:val="00D25DEE"/>
    <w:rsid w:val="00D25E74"/>
    <w:rsid w:val="00D25F43"/>
    <w:rsid w:val="00D260EA"/>
    <w:rsid w:val="00D2633C"/>
    <w:rsid w:val="00D2665A"/>
    <w:rsid w:val="00D266F4"/>
    <w:rsid w:val="00D27514"/>
    <w:rsid w:val="00D27A1A"/>
    <w:rsid w:val="00D27B01"/>
    <w:rsid w:val="00D3003F"/>
    <w:rsid w:val="00D301FD"/>
    <w:rsid w:val="00D302D7"/>
    <w:rsid w:val="00D303BC"/>
    <w:rsid w:val="00D3062F"/>
    <w:rsid w:val="00D306F8"/>
    <w:rsid w:val="00D307C1"/>
    <w:rsid w:val="00D30E79"/>
    <w:rsid w:val="00D3115A"/>
    <w:rsid w:val="00D31185"/>
    <w:rsid w:val="00D3140C"/>
    <w:rsid w:val="00D3165C"/>
    <w:rsid w:val="00D316E9"/>
    <w:rsid w:val="00D31749"/>
    <w:rsid w:val="00D31BEF"/>
    <w:rsid w:val="00D31C10"/>
    <w:rsid w:val="00D31E35"/>
    <w:rsid w:val="00D31F56"/>
    <w:rsid w:val="00D32311"/>
    <w:rsid w:val="00D3242C"/>
    <w:rsid w:val="00D3245D"/>
    <w:rsid w:val="00D325F0"/>
    <w:rsid w:val="00D3272F"/>
    <w:rsid w:val="00D327E8"/>
    <w:rsid w:val="00D32B84"/>
    <w:rsid w:val="00D32FC2"/>
    <w:rsid w:val="00D332F6"/>
    <w:rsid w:val="00D334DD"/>
    <w:rsid w:val="00D3397B"/>
    <w:rsid w:val="00D33A6F"/>
    <w:rsid w:val="00D33AEE"/>
    <w:rsid w:val="00D340B8"/>
    <w:rsid w:val="00D3440F"/>
    <w:rsid w:val="00D346B0"/>
    <w:rsid w:val="00D34792"/>
    <w:rsid w:val="00D34C47"/>
    <w:rsid w:val="00D3522C"/>
    <w:rsid w:val="00D35CED"/>
    <w:rsid w:val="00D35FCC"/>
    <w:rsid w:val="00D36241"/>
    <w:rsid w:val="00D36290"/>
    <w:rsid w:val="00D3647C"/>
    <w:rsid w:val="00D365E7"/>
    <w:rsid w:val="00D36BAF"/>
    <w:rsid w:val="00D371C3"/>
    <w:rsid w:val="00D37335"/>
    <w:rsid w:val="00D37A6A"/>
    <w:rsid w:val="00D37DC4"/>
    <w:rsid w:val="00D40497"/>
    <w:rsid w:val="00D40A25"/>
    <w:rsid w:val="00D40C36"/>
    <w:rsid w:val="00D40E7C"/>
    <w:rsid w:val="00D414DB"/>
    <w:rsid w:val="00D41B4A"/>
    <w:rsid w:val="00D41CD7"/>
    <w:rsid w:val="00D4264A"/>
    <w:rsid w:val="00D427D2"/>
    <w:rsid w:val="00D42FA1"/>
    <w:rsid w:val="00D430D2"/>
    <w:rsid w:val="00D430EC"/>
    <w:rsid w:val="00D432ED"/>
    <w:rsid w:val="00D43382"/>
    <w:rsid w:val="00D434C8"/>
    <w:rsid w:val="00D43946"/>
    <w:rsid w:val="00D43BB3"/>
    <w:rsid w:val="00D43C53"/>
    <w:rsid w:val="00D43F88"/>
    <w:rsid w:val="00D4437A"/>
    <w:rsid w:val="00D44410"/>
    <w:rsid w:val="00D4458A"/>
    <w:rsid w:val="00D44779"/>
    <w:rsid w:val="00D44CC1"/>
    <w:rsid w:val="00D44E6B"/>
    <w:rsid w:val="00D45264"/>
    <w:rsid w:val="00D4541C"/>
    <w:rsid w:val="00D45F11"/>
    <w:rsid w:val="00D46232"/>
    <w:rsid w:val="00D46782"/>
    <w:rsid w:val="00D46C2F"/>
    <w:rsid w:val="00D46C45"/>
    <w:rsid w:val="00D46C47"/>
    <w:rsid w:val="00D46DCD"/>
    <w:rsid w:val="00D46F7C"/>
    <w:rsid w:val="00D4706D"/>
    <w:rsid w:val="00D473A4"/>
    <w:rsid w:val="00D47513"/>
    <w:rsid w:val="00D47A52"/>
    <w:rsid w:val="00D505B6"/>
    <w:rsid w:val="00D506B6"/>
    <w:rsid w:val="00D507E2"/>
    <w:rsid w:val="00D50B08"/>
    <w:rsid w:val="00D50DCF"/>
    <w:rsid w:val="00D51020"/>
    <w:rsid w:val="00D5105B"/>
    <w:rsid w:val="00D51494"/>
    <w:rsid w:val="00D518A1"/>
    <w:rsid w:val="00D51AE7"/>
    <w:rsid w:val="00D520B6"/>
    <w:rsid w:val="00D522DA"/>
    <w:rsid w:val="00D522F7"/>
    <w:rsid w:val="00D5253E"/>
    <w:rsid w:val="00D52577"/>
    <w:rsid w:val="00D5273C"/>
    <w:rsid w:val="00D529BC"/>
    <w:rsid w:val="00D52F81"/>
    <w:rsid w:val="00D53052"/>
    <w:rsid w:val="00D53075"/>
    <w:rsid w:val="00D534B3"/>
    <w:rsid w:val="00D5354A"/>
    <w:rsid w:val="00D535E1"/>
    <w:rsid w:val="00D53967"/>
    <w:rsid w:val="00D5397E"/>
    <w:rsid w:val="00D53CDA"/>
    <w:rsid w:val="00D53D0A"/>
    <w:rsid w:val="00D548CC"/>
    <w:rsid w:val="00D54DDB"/>
    <w:rsid w:val="00D55062"/>
    <w:rsid w:val="00D551FA"/>
    <w:rsid w:val="00D55313"/>
    <w:rsid w:val="00D555E1"/>
    <w:rsid w:val="00D556E7"/>
    <w:rsid w:val="00D55FA9"/>
    <w:rsid w:val="00D56077"/>
    <w:rsid w:val="00D561C7"/>
    <w:rsid w:val="00D56B25"/>
    <w:rsid w:val="00D56B39"/>
    <w:rsid w:val="00D56CCB"/>
    <w:rsid w:val="00D56FE4"/>
    <w:rsid w:val="00D56FE7"/>
    <w:rsid w:val="00D5775B"/>
    <w:rsid w:val="00D57AF5"/>
    <w:rsid w:val="00D6115E"/>
    <w:rsid w:val="00D61799"/>
    <w:rsid w:val="00D61A50"/>
    <w:rsid w:val="00D61CE0"/>
    <w:rsid w:val="00D61E44"/>
    <w:rsid w:val="00D62410"/>
    <w:rsid w:val="00D62968"/>
    <w:rsid w:val="00D62EE2"/>
    <w:rsid w:val="00D62F83"/>
    <w:rsid w:val="00D63781"/>
    <w:rsid w:val="00D63A92"/>
    <w:rsid w:val="00D63BA6"/>
    <w:rsid w:val="00D643C5"/>
    <w:rsid w:val="00D6447C"/>
    <w:rsid w:val="00D647A2"/>
    <w:rsid w:val="00D64BB1"/>
    <w:rsid w:val="00D64FEC"/>
    <w:rsid w:val="00D650CF"/>
    <w:rsid w:val="00D6547D"/>
    <w:rsid w:val="00D655AC"/>
    <w:rsid w:val="00D659D2"/>
    <w:rsid w:val="00D65AF6"/>
    <w:rsid w:val="00D65B32"/>
    <w:rsid w:val="00D65ECD"/>
    <w:rsid w:val="00D65F92"/>
    <w:rsid w:val="00D6690E"/>
    <w:rsid w:val="00D66A6C"/>
    <w:rsid w:val="00D67560"/>
    <w:rsid w:val="00D678DB"/>
    <w:rsid w:val="00D67C1B"/>
    <w:rsid w:val="00D67E04"/>
    <w:rsid w:val="00D67F58"/>
    <w:rsid w:val="00D7070C"/>
    <w:rsid w:val="00D70A9C"/>
    <w:rsid w:val="00D710B1"/>
    <w:rsid w:val="00D710C2"/>
    <w:rsid w:val="00D71676"/>
    <w:rsid w:val="00D717CD"/>
    <w:rsid w:val="00D71B52"/>
    <w:rsid w:val="00D71F03"/>
    <w:rsid w:val="00D72412"/>
    <w:rsid w:val="00D72649"/>
    <w:rsid w:val="00D72BFC"/>
    <w:rsid w:val="00D72DCE"/>
    <w:rsid w:val="00D72F40"/>
    <w:rsid w:val="00D73306"/>
    <w:rsid w:val="00D73484"/>
    <w:rsid w:val="00D73EA4"/>
    <w:rsid w:val="00D7461F"/>
    <w:rsid w:val="00D74939"/>
    <w:rsid w:val="00D749A0"/>
    <w:rsid w:val="00D7506D"/>
    <w:rsid w:val="00D751FA"/>
    <w:rsid w:val="00D75E50"/>
    <w:rsid w:val="00D76BA8"/>
    <w:rsid w:val="00D76E9A"/>
    <w:rsid w:val="00D77067"/>
    <w:rsid w:val="00D7796E"/>
    <w:rsid w:val="00D77B1E"/>
    <w:rsid w:val="00D808FA"/>
    <w:rsid w:val="00D80ADF"/>
    <w:rsid w:val="00D80B8E"/>
    <w:rsid w:val="00D811FF"/>
    <w:rsid w:val="00D814D6"/>
    <w:rsid w:val="00D814E5"/>
    <w:rsid w:val="00D81911"/>
    <w:rsid w:val="00D8203A"/>
    <w:rsid w:val="00D820F0"/>
    <w:rsid w:val="00D8268A"/>
    <w:rsid w:val="00D82727"/>
    <w:rsid w:val="00D82999"/>
    <w:rsid w:val="00D82D52"/>
    <w:rsid w:val="00D82EBD"/>
    <w:rsid w:val="00D83186"/>
    <w:rsid w:val="00D83A3C"/>
    <w:rsid w:val="00D83E78"/>
    <w:rsid w:val="00D847D5"/>
    <w:rsid w:val="00D84B10"/>
    <w:rsid w:val="00D84E8D"/>
    <w:rsid w:val="00D84E90"/>
    <w:rsid w:val="00D854F1"/>
    <w:rsid w:val="00D85888"/>
    <w:rsid w:val="00D85F5A"/>
    <w:rsid w:val="00D8615B"/>
    <w:rsid w:val="00D8626D"/>
    <w:rsid w:val="00D86653"/>
    <w:rsid w:val="00D86662"/>
    <w:rsid w:val="00D86A1D"/>
    <w:rsid w:val="00D8739B"/>
    <w:rsid w:val="00D87454"/>
    <w:rsid w:val="00D87A4B"/>
    <w:rsid w:val="00D87BF5"/>
    <w:rsid w:val="00D87C21"/>
    <w:rsid w:val="00D87C59"/>
    <w:rsid w:val="00D90261"/>
    <w:rsid w:val="00D905ED"/>
    <w:rsid w:val="00D90641"/>
    <w:rsid w:val="00D90B35"/>
    <w:rsid w:val="00D90EF2"/>
    <w:rsid w:val="00D90FC6"/>
    <w:rsid w:val="00D912EB"/>
    <w:rsid w:val="00D91496"/>
    <w:rsid w:val="00D92025"/>
    <w:rsid w:val="00D920E2"/>
    <w:rsid w:val="00D92C20"/>
    <w:rsid w:val="00D92D57"/>
    <w:rsid w:val="00D92F08"/>
    <w:rsid w:val="00D9346D"/>
    <w:rsid w:val="00D9348E"/>
    <w:rsid w:val="00D93542"/>
    <w:rsid w:val="00D93721"/>
    <w:rsid w:val="00D93797"/>
    <w:rsid w:val="00D93AA3"/>
    <w:rsid w:val="00D93D5D"/>
    <w:rsid w:val="00D94032"/>
    <w:rsid w:val="00D94138"/>
    <w:rsid w:val="00D9424B"/>
    <w:rsid w:val="00D942E6"/>
    <w:rsid w:val="00D94521"/>
    <w:rsid w:val="00D9469C"/>
    <w:rsid w:val="00D9492D"/>
    <w:rsid w:val="00D94A77"/>
    <w:rsid w:val="00D94BE3"/>
    <w:rsid w:val="00D94D18"/>
    <w:rsid w:val="00D94F0D"/>
    <w:rsid w:val="00D95B81"/>
    <w:rsid w:val="00D961AB"/>
    <w:rsid w:val="00D96415"/>
    <w:rsid w:val="00D96846"/>
    <w:rsid w:val="00D96C5E"/>
    <w:rsid w:val="00D96F07"/>
    <w:rsid w:val="00D97345"/>
    <w:rsid w:val="00D974A2"/>
    <w:rsid w:val="00D97929"/>
    <w:rsid w:val="00D97D71"/>
    <w:rsid w:val="00DA00B7"/>
    <w:rsid w:val="00DA01CB"/>
    <w:rsid w:val="00DA049F"/>
    <w:rsid w:val="00DA04EE"/>
    <w:rsid w:val="00DA0BBC"/>
    <w:rsid w:val="00DA0C27"/>
    <w:rsid w:val="00DA0C4F"/>
    <w:rsid w:val="00DA12CA"/>
    <w:rsid w:val="00DA1615"/>
    <w:rsid w:val="00DA163E"/>
    <w:rsid w:val="00DA1C44"/>
    <w:rsid w:val="00DA2395"/>
    <w:rsid w:val="00DA272A"/>
    <w:rsid w:val="00DA29E2"/>
    <w:rsid w:val="00DA2E55"/>
    <w:rsid w:val="00DA2E70"/>
    <w:rsid w:val="00DA3410"/>
    <w:rsid w:val="00DA3BBD"/>
    <w:rsid w:val="00DA3D84"/>
    <w:rsid w:val="00DA3E3A"/>
    <w:rsid w:val="00DA4343"/>
    <w:rsid w:val="00DA48C8"/>
    <w:rsid w:val="00DA504A"/>
    <w:rsid w:val="00DA5348"/>
    <w:rsid w:val="00DA54C5"/>
    <w:rsid w:val="00DA552F"/>
    <w:rsid w:val="00DA5633"/>
    <w:rsid w:val="00DA5ED0"/>
    <w:rsid w:val="00DA6105"/>
    <w:rsid w:val="00DA6198"/>
    <w:rsid w:val="00DA6280"/>
    <w:rsid w:val="00DA6D7F"/>
    <w:rsid w:val="00DA7711"/>
    <w:rsid w:val="00DB0086"/>
    <w:rsid w:val="00DB0555"/>
    <w:rsid w:val="00DB0612"/>
    <w:rsid w:val="00DB0B4E"/>
    <w:rsid w:val="00DB0E34"/>
    <w:rsid w:val="00DB0EDE"/>
    <w:rsid w:val="00DB135F"/>
    <w:rsid w:val="00DB2561"/>
    <w:rsid w:val="00DB2738"/>
    <w:rsid w:val="00DB309E"/>
    <w:rsid w:val="00DB340D"/>
    <w:rsid w:val="00DB376F"/>
    <w:rsid w:val="00DB3822"/>
    <w:rsid w:val="00DB3CBF"/>
    <w:rsid w:val="00DB3EFC"/>
    <w:rsid w:val="00DB40AA"/>
    <w:rsid w:val="00DB4183"/>
    <w:rsid w:val="00DB471F"/>
    <w:rsid w:val="00DB4769"/>
    <w:rsid w:val="00DB5A42"/>
    <w:rsid w:val="00DB5BD0"/>
    <w:rsid w:val="00DB5D4E"/>
    <w:rsid w:val="00DB62FF"/>
    <w:rsid w:val="00DB6A37"/>
    <w:rsid w:val="00DB6C4C"/>
    <w:rsid w:val="00DB6D07"/>
    <w:rsid w:val="00DB6D6A"/>
    <w:rsid w:val="00DB72D3"/>
    <w:rsid w:val="00DB76C8"/>
    <w:rsid w:val="00DB7D49"/>
    <w:rsid w:val="00DB7D61"/>
    <w:rsid w:val="00DB7E9E"/>
    <w:rsid w:val="00DC0220"/>
    <w:rsid w:val="00DC0475"/>
    <w:rsid w:val="00DC059F"/>
    <w:rsid w:val="00DC08F9"/>
    <w:rsid w:val="00DC0BB5"/>
    <w:rsid w:val="00DC0EC3"/>
    <w:rsid w:val="00DC1A15"/>
    <w:rsid w:val="00DC1CFA"/>
    <w:rsid w:val="00DC2045"/>
    <w:rsid w:val="00DC2055"/>
    <w:rsid w:val="00DC24F9"/>
    <w:rsid w:val="00DC2631"/>
    <w:rsid w:val="00DC27FF"/>
    <w:rsid w:val="00DC31E4"/>
    <w:rsid w:val="00DC3675"/>
    <w:rsid w:val="00DC3B08"/>
    <w:rsid w:val="00DC3B5D"/>
    <w:rsid w:val="00DC3C73"/>
    <w:rsid w:val="00DC3EB5"/>
    <w:rsid w:val="00DC43B8"/>
    <w:rsid w:val="00DC45F8"/>
    <w:rsid w:val="00DC4FD8"/>
    <w:rsid w:val="00DC54CF"/>
    <w:rsid w:val="00DC5E23"/>
    <w:rsid w:val="00DC622F"/>
    <w:rsid w:val="00DC624A"/>
    <w:rsid w:val="00DC6383"/>
    <w:rsid w:val="00DC6827"/>
    <w:rsid w:val="00DC68A8"/>
    <w:rsid w:val="00DC6A13"/>
    <w:rsid w:val="00DC6A1D"/>
    <w:rsid w:val="00DC6C3B"/>
    <w:rsid w:val="00DC6DF1"/>
    <w:rsid w:val="00DC6E24"/>
    <w:rsid w:val="00DC6EE3"/>
    <w:rsid w:val="00DC7258"/>
    <w:rsid w:val="00DC74C6"/>
    <w:rsid w:val="00DC74E1"/>
    <w:rsid w:val="00DC75FA"/>
    <w:rsid w:val="00DC7CC8"/>
    <w:rsid w:val="00DD004E"/>
    <w:rsid w:val="00DD07BC"/>
    <w:rsid w:val="00DD1146"/>
    <w:rsid w:val="00DD1773"/>
    <w:rsid w:val="00DD1816"/>
    <w:rsid w:val="00DD1A2C"/>
    <w:rsid w:val="00DD1BA0"/>
    <w:rsid w:val="00DD1FA9"/>
    <w:rsid w:val="00DD21EB"/>
    <w:rsid w:val="00DD26E9"/>
    <w:rsid w:val="00DD2AE4"/>
    <w:rsid w:val="00DD2F4E"/>
    <w:rsid w:val="00DD3236"/>
    <w:rsid w:val="00DD391E"/>
    <w:rsid w:val="00DD3BF7"/>
    <w:rsid w:val="00DD42A3"/>
    <w:rsid w:val="00DD42C5"/>
    <w:rsid w:val="00DD4646"/>
    <w:rsid w:val="00DD487F"/>
    <w:rsid w:val="00DD4A2A"/>
    <w:rsid w:val="00DD4E89"/>
    <w:rsid w:val="00DD52C3"/>
    <w:rsid w:val="00DD53FE"/>
    <w:rsid w:val="00DD5E84"/>
    <w:rsid w:val="00DD6A96"/>
    <w:rsid w:val="00DD6C0A"/>
    <w:rsid w:val="00DD7010"/>
    <w:rsid w:val="00DD720E"/>
    <w:rsid w:val="00DD7AFE"/>
    <w:rsid w:val="00DD7DC2"/>
    <w:rsid w:val="00DD7E43"/>
    <w:rsid w:val="00DE06E3"/>
    <w:rsid w:val="00DE0764"/>
    <w:rsid w:val="00DE07A5"/>
    <w:rsid w:val="00DE0BD2"/>
    <w:rsid w:val="00DE0EAA"/>
    <w:rsid w:val="00DE1474"/>
    <w:rsid w:val="00DE1631"/>
    <w:rsid w:val="00DE1A5D"/>
    <w:rsid w:val="00DE1A83"/>
    <w:rsid w:val="00DE22FE"/>
    <w:rsid w:val="00DE23A0"/>
    <w:rsid w:val="00DE2540"/>
    <w:rsid w:val="00DE2B61"/>
    <w:rsid w:val="00DE2CE3"/>
    <w:rsid w:val="00DE2D95"/>
    <w:rsid w:val="00DE2FF0"/>
    <w:rsid w:val="00DE334D"/>
    <w:rsid w:val="00DE3359"/>
    <w:rsid w:val="00DE38C0"/>
    <w:rsid w:val="00DE3978"/>
    <w:rsid w:val="00DE3995"/>
    <w:rsid w:val="00DE4059"/>
    <w:rsid w:val="00DE40A4"/>
    <w:rsid w:val="00DE4381"/>
    <w:rsid w:val="00DE474D"/>
    <w:rsid w:val="00DE475A"/>
    <w:rsid w:val="00DE4776"/>
    <w:rsid w:val="00DE4AAA"/>
    <w:rsid w:val="00DE61A3"/>
    <w:rsid w:val="00DE6CBC"/>
    <w:rsid w:val="00DE6CC6"/>
    <w:rsid w:val="00DE6D71"/>
    <w:rsid w:val="00DE73EA"/>
    <w:rsid w:val="00DE796D"/>
    <w:rsid w:val="00DE7DFD"/>
    <w:rsid w:val="00DF081E"/>
    <w:rsid w:val="00DF088C"/>
    <w:rsid w:val="00DF094F"/>
    <w:rsid w:val="00DF0988"/>
    <w:rsid w:val="00DF09B7"/>
    <w:rsid w:val="00DF1231"/>
    <w:rsid w:val="00DF124F"/>
    <w:rsid w:val="00DF133D"/>
    <w:rsid w:val="00DF163F"/>
    <w:rsid w:val="00DF1799"/>
    <w:rsid w:val="00DF1CF6"/>
    <w:rsid w:val="00DF1E00"/>
    <w:rsid w:val="00DF1EB9"/>
    <w:rsid w:val="00DF20E1"/>
    <w:rsid w:val="00DF26C8"/>
    <w:rsid w:val="00DF2F14"/>
    <w:rsid w:val="00DF31D1"/>
    <w:rsid w:val="00DF3524"/>
    <w:rsid w:val="00DF3772"/>
    <w:rsid w:val="00DF38D6"/>
    <w:rsid w:val="00DF3BB6"/>
    <w:rsid w:val="00DF49B6"/>
    <w:rsid w:val="00DF4D94"/>
    <w:rsid w:val="00DF53BD"/>
    <w:rsid w:val="00DF56B4"/>
    <w:rsid w:val="00DF56CD"/>
    <w:rsid w:val="00DF5E7E"/>
    <w:rsid w:val="00DF5F9A"/>
    <w:rsid w:val="00DF65F1"/>
    <w:rsid w:val="00DF6D3A"/>
    <w:rsid w:val="00DF70CC"/>
    <w:rsid w:val="00DF717D"/>
    <w:rsid w:val="00DF7209"/>
    <w:rsid w:val="00DF7256"/>
    <w:rsid w:val="00DF733E"/>
    <w:rsid w:val="00DF7480"/>
    <w:rsid w:val="00DF758A"/>
    <w:rsid w:val="00DF79A0"/>
    <w:rsid w:val="00DF7A30"/>
    <w:rsid w:val="00DF7CDD"/>
    <w:rsid w:val="00E00838"/>
    <w:rsid w:val="00E00A74"/>
    <w:rsid w:val="00E00ED1"/>
    <w:rsid w:val="00E021C1"/>
    <w:rsid w:val="00E0243C"/>
    <w:rsid w:val="00E0257C"/>
    <w:rsid w:val="00E02BB7"/>
    <w:rsid w:val="00E02DBD"/>
    <w:rsid w:val="00E02F5C"/>
    <w:rsid w:val="00E034FF"/>
    <w:rsid w:val="00E036FA"/>
    <w:rsid w:val="00E03B09"/>
    <w:rsid w:val="00E03FDB"/>
    <w:rsid w:val="00E040E8"/>
    <w:rsid w:val="00E04211"/>
    <w:rsid w:val="00E04326"/>
    <w:rsid w:val="00E044F1"/>
    <w:rsid w:val="00E04DAF"/>
    <w:rsid w:val="00E04E22"/>
    <w:rsid w:val="00E04EAC"/>
    <w:rsid w:val="00E04F58"/>
    <w:rsid w:val="00E0547E"/>
    <w:rsid w:val="00E056A4"/>
    <w:rsid w:val="00E057EB"/>
    <w:rsid w:val="00E058D2"/>
    <w:rsid w:val="00E05B39"/>
    <w:rsid w:val="00E05BD2"/>
    <w:rsid w:val="00E05BF9"/>
    <w:rsid w:val="00E05D48"/>
    <w:rsid w:val="00E05E18"/>
    <w:rsid w:val="00E05F75"/>
    <w:rsid w:val="00E062B5"/>
    <w:rsid w:val="00E0660F"/>
    <w:rsid w:val="00E06716"/>
    <w:rsid w:val="00E06F0C"/>
    <w:rsid w:val="00E07694"/>
    <w:rsid w:val="00E1007E"/>
    <w:rsid w:val="00E10BB7"/>
    <w:rsid w:val="00E10BFE"/>
    <w:rsid w:val="00E112C7"/>
    <w:rsid w:val="00E113F1"/>
    <w:rsid w:val="00E1152F"/>
    <w:rsid w:val="00E1161A"/>
    <w:rsid w:val="00E11BD9"/>
    <w:rsid w:val="00E121D3"/>
    <w:rsid w:val="00E12916"/>
    <w:rsid w:val="00E12A57"/>
    <w:rsid w:val="00E12E28"/>
    <w:rsid w:val="00E1394C"/>
    <w:rsid w:val="00E13963"/>
    <w:rsid w:val="00E1399C"/>
    <w:rsid w:val="00E14853"/>
    <w:rsid w:val="00E14A9A"/>
    <w:rsid w:val="00E15095"/>
    <w:rsid w:val="00E15107"/>
    <w:rsid w:val="00E1525A"/>
    <w:rsid w:val="00E156BC"/>
    <w:rsid w:val="00E160B3"/>
    <w:rsid w:val="00E1621C"/>
    <w:rsid w:val="00E1757A"/>
    <w:rsid w:val="00E1772A"/>
    <w:rsid w:val="00E17CA2"/>
    <w:rsid w:val="00E17DBA"/>
    <w:rsid w:val="00E20078"/>
    <w:rsid w:val="00E20359"/>
    <w:rsid w:val="00E20360"/>
    <w:rsid w:val="00E20519"/>
    <w:rsid w:val="00E208D8"/>
    <w:rsid w:val="00E212C1"/>
    <w:rsid w:val="00E21326"/>
    <w:rsid w:val="00E2167A"/>
    <w:rsid w:val="00E218D3"/>
    <w:rsid w:val="00E21B6F"/>
    <w:rsid w:val="00E223C1"/>
    <w:rsid w:val="00E226BB"/>
    <w:rsid w:val="00E226D6"/>
    <w:rsid w:val="00E22792"/>
    <w:rsid w:val="00E227E7"/>
    <w:rsid w:val="00E22919"/>
    <w:rsid w:val="00E22AFE"/>
    <w:rsid w:val="00E22B17"/>
    <w:rsid w:val="00E22BCB"/>
    <w:rsid w:val="00E23155"/>
    <w:rsid w:val="00E231A4"/>
    <w:rsid w:val="00E23361"/>
    <w:rsid w:val="00E237B5"/>
    <w:rsid w:val="00E23985"/>
    <w:rsid w:val="00E23D6D"/>
    <w:rsid w:val="00E2485E"/>
    <w:rsid w:val="00E24A06"/>
    <w:rsid w:val="00E24D8E"/>
    <w:rsid w:val="00E24F72"/>
    <w:rsid w:val="00E250B6"/>
    <w:rsid w:val="00E25198"/>
    <w:rsid w:val="00E25674"/>
    <w:rsid w:val="00E2586C"/>
    <w:rsid w:val="00E25A54"/>
    <w:rsid w:val="00E25DAD"/>
    <w:rsid w:val="00E2614F"/>
    <w:rsid w:val="00E261E0"/>
    <w:rsid w:val="00E262A0"/>
    <w:rsid w:val="00E26755"/>
    <w:rsid w:val="00E26B6C"/>
    <w:rsid w:val="00E26FE9"/>
    <w:rsid w:val="00E2739E"/>
    <w:rsid w:val="00E278D9"/>
    <w:rsid w:val="00E27E2F"/>
    <w:rsid w:val="00E27EC8"/>
    <w:rsid w:val="00E3028A"/>
    <w:rsid w:val="00E3035E"/>
    <w:rsid w:val="00E303F4"/>
    <w:rsid w:val="00E30419"/>
    <w:rsid w:val="00E30440"/>
    <w:rsid w:val="00E30883"/>
    <w:rsid w:val="00E309A9"/>
    <w:rsid w:val="00E30DE6"/>
    <w:rsid w:val="00E31161"/>
    <w:rsid w:val="00E311BD"/>
    <w:rsid w:val="00E3154D"/>
    <w:rsid w:val="00E316C5"/>
    <w:rsid w:val="00E31864"/>
    <w:rsid w:val="00E319F4"/>
    <w:rsid w:val="00E31B21"/>
    <w:rsid w:val="00E321C6"/>
    <w:rsid w:val="00E32250"/>
    <w:rsid w:val="00E32ADC"/>
    <w:rsid w:val="00E32F36"/>
    <w:rsid w:val="00E331FB"/>
    <w:rsid w:val="00E33295"/>
    <w:rsid w:val="00E33393"/>
    <w:rsid w:val="00E334F7"/>
    <w:rsid w:val="00E339B4"/>
    <w:rsid w:val="00E33A75"/>
    <w:rsid w:val="00E33AAF"/>
    <w:rsid w:val="00E33BF1"/>
    <w:rsid w:val="00E34021"/>
    <w:rsid w:val="00E34ABC"/>
    <w:rsid w:val="00E34BD6"/>
    <w:rsid w:val="00E35180"/>
    <w:rsid w:val="00E351C1"/>
    <w:rsid w:val="00E354F0"/>
    <w:rsid w:val="00E35A0B"/>
    <w:rsid w:val="00E35CE3"/>
    <w:rsid w:val="00E36805"/>
    <w:rsid w:val="00E36BF3"/>
    <w:rsid w:val="00E36E7F"/>
    <w:rsid w:val="00E370EB"/>
    <w:rsid w:val="00E37749"/>
    <w:rsid w:val="00E4004A"/>
    <w:rsid w:val="00E40348"/>
    <w:rsid w:val="00E4059D"/>
    <w:rsid w:val="00E40889"/>
    <w:rsid w:val="00E409EC"/>
    <w:rsid w:val="00E40A0C"/>
    <w:rsid w:val="00E41079"/>
    <w:rsid w:val="00E413C7"/>
    <w:rsid w:val="00E419F9"/>
    <w:rsid w:val="00E42405"/>
    <w:rsid w:val="00E4272D"/>
    <w:rsid w:val="00E42FB9"/>
    <w:rsid w:val="00E43030"/>
    <w:rsid w:val="00E43089"/>
    <w:rsid w:val="00E43944"/>
    <w:rsid w:val="00E43D31"/>
    <w:rsid w:val="00E4411B"/>
    <w:rsid w:val="00E44B67"/>
    <w:rsid w:val="00E44F66"/>
    <w:rsid w:val="00E44FBF"/>
    <w:rsid w:val="00E45099"/>
    <w:rsid w:val="00E45186"/>
    <w:rsid w:val="00E45584"/>
    <w:rsid w:val="00E456BA"/>
    <w:rsid w:val="00E456CC"/>
    <w:rsid w:val="00E45877"/>
    <w:rsid w:val="00E460B8"/>
    <w:rsid w:val="00E46594"/>
    <w:rsid w:val="00E46A6B"/>
    <w:rsid w:val="00E46BA7"/>
    <w:rsid w:val="00E47476"/>
    <w:rsid w:val="00E474B1"/>
    <w:rsid w:val="00E4759D"/>
    <w:rsid w:val="00E476E6"/>
    <w:rsid w:val="00E479F2"/>
    <w:rsid w:val="00E47A0F"/>
    <w:rsid w:val="00E47B20"/>
    <w:rsid w:val="00E47B7B"/>
    <w:rsid w:val="00E47DB1"/>
    <w:rsid w:val="00E50305"/>
    <w:rsid w:val="00E5058E"/>
    <w:rsid w:val="00E50719"/>
    <w:rsid w:val="00E50CA7"/>
    <w:rsid w:val="00E50F22"/>
    <w:rsid w:val="00E51733"/>
    <w:rsid w:val="00E5173F"/>
    <w:rsid w:val="00E518E5"/>
    <w:rsid w:val="00E5192C"/>
    <w:rsid w:val="00E5195C"/>
    <w:rsid w:val="00E52A32"/>
    <w:rsid w:val="00E53028"/>
    <w:rsid w:val="00E5338C"/>
    <w:rsid w:val="00E5396A"/>
    <w:rsid w:val="00E53984"/>
    <w:rsid w:val="00E53C1B"/>
    <w:rsid w:val="00E54179"/>
    <w:rsid w:val="00E544D7"/>
    <w:rsid w:val="00E546B0"/>
    <w:rsid w:val="00E54C3B"/>
    <w:rsid w:val="00E54D81"/>
    <w:rsid w:val="00E54EB1"/>
    <w:rsid w:val="00E54FE3"/>
    <w:rsid w:val="00E550C2"/>
    <w:rsid w:val="00E55297"/>
    <w:rsid w:val="00E5573E"/>
    <w:rsid w:val="00E55944"/>
    <w:rsid w:val="00E561B5"/>
    <w:rsid w:val="00E56264"/>
    <w:rsid w:val="00E565ED"/>
    <w:rsid w:val="00E5666B"/>
    <w:rsid w:val="00E566D9"/>
    <w:rsid w:val="00E56F32"/>
    <w:rsid w:val="00E570A8"/>
    <w:rsid w:val="00E57508"/>
    <w:rsid w:val="00E5769C"/>
    <w:rsid w:val="00E5792A"/>
    <w:rsid w:val="00E57981"/>
    <w:rsid w:val="00E57A71"/>
    <w:rsid w:val="00E57B37"/>
    <w:rsid w:val="00E57DF7"/>
    <w:rsid w:val="00E57EF9"/>
    <w:rsid w:val="00E57F9F"/>
    <w:rsid w:val="00E6005F"/>
    <w:rsid w:val="00E600AC"/>
    <w:rsid w:val="00E604B6"/>
    <w:rsid w:val="00E60767"/>
    <w:rsid w:val="00E60964"/>
    <w:rsid w:val="00E60974"/>
    <w:rsid w:val="00E60D81"/>
    <w:rsid w:val="00E61305"/>
    <w:rsid w:val="00E613D2"/>
    <w:rsid w:val="00E6190F"/>
    <w:rsid w:val="00E61A23"/>
    <w:rsid w:val="00E61F95"/>
    <w:rsid w:val="00E622DF"/>
    <w:rsid w:val="00E6244F"/>
    <w:rsid w:val="00E624FE"/>
    <w:rsid w:val="00E62530"/>
    <w:rsid w:val="00E625C3"/>
    <w:rsid w:val="00E63A24"/>
    <w:rsid w:val="00E63A82"/>
    <w:rsid w:val="00E63ACB"/>
    <w:rsid w:val="00E63CC3"/>
    <w:rsid w:val="00E63D1F"/>
    <w:rsid w:val="00E6405E"/>
    <w:rsid w:val="00E64132"/>
    <w:rsid w:val="00E64610"/>
    <w:rsid w:val="00E6473C"/>
    <w:rsid w:val="00E648C5"/>
    <w:rsid w:val="00E64C5A"/>
    <w:rsid w:val="00E64DD2"/>
    <w:rsid w:val="00E653B7"/>
    <w:rsid w:val="00E65487"/>
    <w:rsid w:val="00E656E8"/>
    <w:rsid w:val="00E65D6F"/>
    <w:rsid w:val="00E65F20"/>
    <w:rsid w:val="00E65F36"/>
    <w:rsid w:val="00E66427"/>
    <w:rsid w:val="00E66C33"/>
    <w:rsid w:val="00E66CA0"/>
    <w:rsid w:val="00E66D3C"/>
    <w:rsid w:val="00E66FC9"/>
    <w:rsid w:val="00E6739C"/>
    <w:rsid w:val="00E6783E"/>
    <w:rsid w:val="00E67EB4"/>
    <w:rsid w:val="00E70190"/>
    <w:rsid w:val="00E701B9"/>
    <w:rsid w:val="00E701BA"/>
    <w:rsid w:val="00E701F8"/>
    <w:rsid w:val="00E703D2"/>
    <w:rsid w:val="00E7097C"/>
    <w:rsid w:val="00E709B7"/>
    <w:rsid w:val="00E709DF"/>
    <w:rsid w:val="00E70BD0"/>
    <w:rsid w:val="00E70E9D"/>
    <w:rsid w:val="00E711BB"/>
    <w:rsid w:val="00E7142B"/>
    <w:rsid w:val="00E715C5"/>
    <w:rsid w:val="00E71715"/>
    <w:rsid w:val="00E71731"/>
    <w:rsid w:val="00E717C9"/>
    <w:rsid w:val="00E71971"/>
    <w:rsid w:val="00E71A1D"/>
    <w:rsid w:val="00E71B80"/>
    <w:rsid w:val="00E71C9B"/>
    <w:rsid w:val="00E71D23"/>
    <w:rsid w:val="00E71E25"/>
    <w:rsid w:val="00E7226F"/>
    <w:rsid w:val="00E729A9"/>
    <w:rsid w:val="00E72A2C"/>
    <w:rsid w:val="00E734FC"/>
    <w:rsid w:val="00E73620"/>
    <w:rsid w:val="00E73B42"/>
    <w:rsid w:val="00E73B6A"/>
    <w:rsid w:val="00E7438C"/>
    <w:rsid w:val="00E7442E"/>
    <w:rsid w:val="00E744BD"/>
    <w:rsid w:val="00E74A16"/>
    <w:rsid w:val="00E74B84"/>
    <w:rsid w:val="00E74E7A"/>
    <w:rsid w:val="00E751CD"/>
    <w:rsid w:val="00E75252"/>
    <w:rsid w:val="00E75447"/>
    <w:rsid w:val="00E75537"/>
    <w:rsid w:val="00E757A1"/>
    <w:rsid w:val="00E75A97"/>
    <w:rsid w:val="00E75CE1"/>
    <w:rsid w:val="00E75DA5"/>
    <w:rsid w:val="00E75DB2"/>
    <w:rsid w:val="00E75E33"/>
    <w:rsid w:val="00E762C9"/>
    <w:rsid w:val="00E769BC"/>
    <w:rsid w:val="00E76D57"/>
    <w:rsid w:val="00E776BB"/>
    <w:rsid w:val="00E8023B"/>
    <w:rsid w:val="00E8062B"/>
    <w:rsid w:val="00E807DF"/>
    <w:rsid w:val="00E80970"/>
    <w:rsid w:val="00E80A0D"/>
    <w:rsid w:val="00E80BB7"/>
    <w:rsid w:val="00E80E81"/>
    <w:rsid w:val="00E81028"/>
    <w:rsid w:val="00E81090"/>
    <w:rsid w:val="00E81861"/>
    <w:rsid w:val="00E81ACD"/>
    <w:rsid w:val="00E81CE0"/>
    <w:rsid w:val="00E8224D"/>
    <w:rsid w:val="00E822D8"/>
    <w:rsid w:val="00E82414"/>
    <w:rsid w:val="00E825E7"/>
    <w:rsid w:val="00E826E3"/>
    <w:rsid w:val="00E82C5F"/>
    <w:rsid w:val="00E82F16"/>
    <w:rsid w:val="00E82F4D"/>
    <w:rsid w:val="00E836E4"/>
    <w:rsid w:val="00E836F5"/>
    <w:rsid w:val="00E8392D"/>
    <w:rsid w:val="00E83B03"/>
    <w:rsid w:val="00E83D4C"/>
    <w:rsid w:val="00E842D8"/>
    <w:rsid w:val="00E843A4"/>
    <w:rsid w:val="00E844CB"/>
    <w:rsid w:val="00E8459B"/>
    <w:rsid w:val="00E8478D"/>
    <w:rsid w:val="00E84C5B"/>
    <w:rsid w:val="00E84F74"/>
    <w:rsid w:val="00E851BF"/>
    <w:rsid w:val="00E85416"/>
    <w:rsid w:val="00E85419"/>
    <w:rsid w:val="00E854E1"/>
    <w:rsid w:val="00E855A0"/>
    <w:rsid w:val="00E85602"/>
    <w:rsid w:val="00E85C8A"/>
    <w:rsid w:val="00E85CF1"/>
    <w:rsid w:val="00E860BD"/>
    <w:rsid w:val="00E86534"/>
    <w:rsid w:val="00E86608"/>
    <w:rsid w:val="00E86908"/>
    <w:rsid w:val="00E8691D"/>
    <w:rsid w:val="00E86B7E"/>
    <w:rsid w:val="00E86C91"/>
    <w:rsid w:val="00E86CB4"/>
    <w:rsid w:val="00E86F0D"/>
    <w:rsid w:val="00E872A9"/>
    <w:rsid w:val="00E87365"/>
    <w:rsid w:val="00E8764E"/>
    <w:rsid w:val="00E876D5"/>
    <w:rsid w:val="00E879D5"/>
    <w:rsid w:val="00E87A12"/>
    <w:rsid w:val="00E87C14"/>
    <w:rsid w:val="00E87D5B"/>
    <w:rsid w:val="00E87F49"/>
    <w:rsid w:val="00E906C7"/>
    <w:rsid w:val="00E90718"/>
    <w:rsid w:val="00E90B3E"/>
    <w:rsid w:val="00E90BCD"/>
    <w:rsid w:val="00E91963"/>
    <w:rsid w:val="00E91D45"/>
    <w:rsid w:val="00E92148"/>
    <w:rsid w:val="00E92149"/>
    <w:rsid w:val="00E92363"/>
    <w:rsid w:val="00E9245F"/>
    <w:rsid w:val="00E927D3"/>
    <w:rsid w:val="00E92D6F"/>
    <w:rsid w:val="00E93512"/>
    <w:rsid w:val="00E935CA"/>
    <w:rsid w:val="00E93620"/>
    <w:rsid w:val="00E93854"/>
    <w:rsid w:val="00E93BB4"/>
    <w:rsid w:val="00E93BEC"/>
    <w:rsid w:val="00E94062"/>
    <w:rsid w:val="00E94637"/>
    <w:rsid w:val="00E94A82"/>
    <w:rsid w:val="00E94B76"/>
    <w:rsid w:val="00E94BB9"/>
    <w:rsid w:val="00E94CFF"/>
    <w:rsid w:val="00E95193"/>
    <w:rsid w:val="00E954AB"/>
    <w:rsid w:val="00E95841"/>
    <w:rsid w:val="00E95D4D"/>
    <w:rsid w:val="00E9608B"/>
    <w:rsid w:val="00E96100"/>
    <w:rsid w:val="00E964C0"/>
    <w:rsid w:val="00E96A03"/>
    <w:rsid w:val="00E96C0B"/>
    <w:rsid w:val="00E96D5E"/>
    <w:rsid w:val="00E976CC"/>
    <w:rsid w:val="00E97917"/>
    <w:rsid w:val="00E97AFC"/>
    <w:rsid w:val="00E97C11"/>
    <w:rsid w:val="00E97C8B"/>
    <w:rsid w:val="00E97DCD"/>
    <w:rsid w:val="00E97E34"/>
    <w:rsid w:val="00EA07C4"/>
    <w:rsid w:val="00EA0B1B"/>
    <w:rsid w:val="00EA10AD"/>
    <w:rsid w:val="00EA1940"/>
    <w:rsid w:val="00EA1F31"/>
    <w:rsid w:val="00EA1FA6"/>
    <w:rsid w:val="00EA1FB9"/>
    <w:rsid w:val="00EA2070"/>
    <w:rsid w:val="00EA2223"/>
    <w:rsid w:val="00EA2225"/>
    <w:rsid w:val="00EA29C7"/>
    <w:rsid w:val="00EA2C57"/>
    <w:rsid w:val="00EA2E9D"/>
    <w:rsid w:val="00EA2F82"/>
    <w:rsid w:val="00EA3A96"/>
    <w:rsid w:val="00EA3FAF"/>
    <w:rsid w:val="00EA3FDA"/>
    <w:rsid w:val="00EA41A1"/>
    <w:rsid w:val="00EA4591"/>
    <w:rsid w:val="00EA45CA"/>
    <w:rsid w:val="00EA4D5D"/>
    <w:rsid w:val="00EA4FDB"/>
    <w:rsid w:val="00EA543A"/>
    <w:rsid w:val="00EA5556"/>
    <w:rsid w:val="00EA56C0"/>
    <w:rsid w:val="00EA592D"/>
    <w:rsid w:val="00EA6043"/>
    <w:rsid w:val="00EA6320"/>
    <w:rsid w:val="00EA6779"/>
    <w:rsid w:val="00EA6ACD"/>
    <w:rsid w:val="00EA6B0D"/>
    <w:rsid w:val="00EA6BBB"/>
    <w:rsid w:val="00EA6D49"/>
    <w:rsid w:val="00EA6E00"/>
    <w:rsid w:val="00EA6E45"/>
    <w:rsid w:val="00EA6FDD"/>
    <w:rsid w:val="00EA7022"/>
    <w:rsid w:val="00EA74E0"/>
    <w:rsid w:val="00EA7673"/>
    <w:rsid w:val="00EA7748"/>
    <w:rsid w:val="00EA7984"/>
    <w:rsid w:val="00EA7A13"/>
    <w:rsid w:val="00EB0266"/>
    <w:rsid w:val="00EB0590"/>
    <w:rsid w:val="00EB07F8"/>
    <w:rsid w:val="00EB09D5"/>
    <w:rsid w:val="00EB0A1B"/>
    <w:rsid w:val="00EB0E4E"/>
    <w:rsid w:val="00EB0F93"/>
    <w:rsid w:val="00EB1666"/>
    <w:rsid w:val="00EB168C"/>
    <w:rsid w:val="00EB1A61"/>
    <w:rsid w:val="00EB1C1B"/>
    <w:rsid w:val="00EB1EAC"/>
    <w:rsid w:val="00EB20EA"/>
    <w:rsid w:val="00EB22C5"/>
    <w:rsid w:val="00EB2A39"/>
    <w:rsid w:val="00EB2B76"/>
    <w:rsid w:val="00EB311D"/>
    <w:rsid w:val="00EB3131"/>
    <w:rsid w:val="00EB38EB"/>
    <w:rsid w:val="00EB3FDC"/>
    <w:rsid w:val="00EB416C"/>
    <w:rsid w:val="00EB45CE"/>
    <w:rsid w:val="00EB4B58"/>
    <w:rsid w:val="00EB4F12"/>
    <w:rsid w:val="00EB54E1"/>
    <w:rsid w:val="00EB5637"/>
    <w:rsid w:val="00EB5673"/>
    <w:rsid w:val="00EB5676"/>
    <w:rsid w:val="00EB573E"/>
    <w:rsid w:val="00EB5767"/>
    <w:rsid w:val="00EB59FF"/>
    <w:rsid w:val="00EB5A0E"/>
    <w:rsid w:val="00EB61B9"/>
    <w:rsid w:val="00EB62BA"/>
    <w:rsid w:val="00EB681A"/>
    <w:rsid w:val="00EB7846"/>
    <w:rsid w:val="00EC004A"/>
    <w:rsid w:val="00EC0108"/>
    <w:rsid w:val="00EC0209"/>
    <w:rsid w:val="00EC05E2"/>
    <w:rsid w:val="00EC087B"/>
    <w:rsid w:val="00EC0B9E"/>
    <w:rsid w:val="00EC0D91"/>
    <w:rsid w:val="00EC14A8"/>
    <w:rsid w:val="00EC16A7"/>
    <w:rsid w:val="00EC16C2"/>
    <w:rsid w:val="00EC1935"/>
    <w:rsid w:val="00EC19D1"/>
    <w:rsid w:val="00EC1B11"/>
    <w:rsid w:val="00EC1D75"/>
    <w:rsid w:val="00EC1E64"/>
    <w:rsid w:val="00EC21D2"/>
    <w:rsid w:val="00EC220C"/>
    <w:rsid w:val="00EC2273"/>
    <w:rsid w:val="00EC2466"/>
    <w:rsid w:val="00EC2FCA"/>
    <w:rsid w:val="00EC2FD6"/>
    <w:rsid w:val="00EC37EA"/>
    <w:rsid w:val="00EC3878"/>
    <w:rsid w:val="00EC3B1E"/>
    <w:rsid w:val="00EC45B7"/>
    <w:rsid w:val="00EC53D1"/>
    <w:rsid w:val="00EC546C"/>
    <w:rsid w:val="00EC5708"/>
    <w:rsid w:val="00EC5CF8"/>
    <w:rsid w:val="00EC5F3A"/>
    <w:rsid w:val="00EC6000"/>
    <w:rsid w:val="00EC6419"/>
    <w:rsid w:val="00EC67E6"/>
    <w:rsid w:val="00EC6954"/>
    <w:rsid w:val="00EC6A28"/>
    <w:rsid w:val="00EC6D79"/>
    <w:rsid w:val="00EC6DB3"/>
    <w:rsid w:val="00EC6F45"/>
    <w:rsid w:val="00EC6FC0"/>
    <w:rsid w:val="00EC710D"/>
    <w:rsid w:val="00EC740C"/>
    <w:rsid w:val="00EC7B1F"/>
    <w:rsid w:val="00EC7D6D"/>
    <w:rsid w:val="00EC7EA9"/>
    <w:rsid w:val="00EC7F5F"/>
    <w:rsid w:val="00ED02AD"/>
    <w:rsid w:val="00ED0735"/>
    <w:rsid w:val="00ED103C"/>
    <w:rsid w:val="00ED1887"/>
    <w:rsid w:val="00ED1FC8"/>
    <w:rsid w:val="00ED29DF"/>
    <w:rsid w:val="00ED37BD"/>
    <w:rsid w:val="00ED391E"/>
    <w:rsid w:val="00ED3E45"/>
    <w:rsid w:val="00ED4220"/>
    <w:rsid w:val="00ED4882"/>
    <w:rsid w:val="00ED4900"/>
    <w:rsid w:val="00ED5A6D"/>
    <w:rsid w:val="00ED61D8"/>
    <w:rsid w:val="00ED62EE"/>
    <w:rsid w:val="00ED6471"/>
    <w:rsid w:val="00ED64B2"/>
    <w:rsid w:val="00ED67CB"/>
    <w:rsid w:val="00ED6E24"/>
    <w:rsid w:val="00ED6E27"/>
    <w:rsid w:val="00ED70BE"/>
    <w:rsid w:val="00ED713D"/>
    <w:rsid w:val="00ED73F5"/>
    <w:rsid w:val="00ED7487"/>
    <w:rsid w:val="00ED7624"/>
    <w:rsid w:val="00ED7AAD"/>
    <w:rsid w:val="00ED7B44"/>
    <w:rsid w:val="00ED7E38"/>
    <w:rsid w:val="00ED7EA0"/>
    <w:rsid w:val="00EE04DF"/>
    <w:rsid w:val="00EE08A3"/>
    <w:rsid w:val="00EE0C0B"/>
    <w:rsid w:val="00EE0CEF"/>
    <w:rsid w:val="00EE0DFB"/>
    <w:rsid w:val="00EE10E7"/>
    <w:rsid w:val="00EE16E4"/>
    <w:rsid w:val="00EE1823"/>
    <w:rsid w:val="00EE1C88"/>
    <w:rsid w:val="00EE1F03"/>
    <w:rsid w:val="00EE2086"/>
    <w:rsid w:val="00EE2429"/>
    <w:rsid w:val="00EE270D"/>
    <w:rsid w:val="00EE2927"/>
    <w:rsid w:val="00EE2A48"/>
    <w:rsid w:val="00EE2EDB"/>
    <w:rsid w:val="00EE2F07"/>
    <w:rsid w:val="00EE328A"/>
    <w:rsid w:val="00EE3639"/>
    <w:rsid w:val="00EE458F"/>
    <w:rsid w:val="00EE4FDA"/>
    <w:rsid w:val="00EE51C7"/>
    <w:rsid w:val="00EE5414"/>
    <w:rsid w:val="00EE541F"/>
    <w:rsid w:val="00EE5904"/>
    <w:rsid w:val="00EE5A34"/>
    <w:rsid w:val="00EE5AB8"/>
    <w:rsid w:val="00EE5F45"/>
    <w:rsid w:val="00EE61F3"/>
    <w:rsid w:val="00EE6307"/>
    <w:rsid w:val="00EE6C58"/>
    <w:rsid w:val="00EE6DA5"/>
    <w:rsid w:val="00EE72D0"/>
    <w:rsid w:val="00EE7545"/>
    <w:rsid w:val="00EE76A2"/>
    <w:rsid w:val="00EE7BE9"/>
    <w:rsid w:val="00EE7F19"/>
    <w:rsid w:val="00EF0532"/>
    <w:rsid w:val="00EF0794"/>
    <w:rsid w:val="00EF0FB5"/>
    <w:rsid w:val="00EF1450"/>
    <w:rsid w:val="00EF155C"/>
    <w:rsid w:val="00EF1DD7"/>
    <w:rsid w:val="00EF1FCB"/>
    <w:rsid w:val="00EF2321"/>
    <w:rsid w:val="00EF2845"/>
    <w:rsid w:val="00EF2CE0"/>
    <w:rsid w:val="00EF337B"/>
    <w:rsid w:val="00EF3F07"/>
    <w:rsid w:val="00EF3F39"/>
    <w:rsid w:val="00EF405C"/>
    <w:rsid w:val="00EF4551"/>
    <w:rsid w:val="00EF4855"/>
    <w:rsid w:val="00EF4AEA"/>
    <w:rsid w:val="00EF4C95"/>
    <w:rsid w:val="00EF4CD8"/>
    <w:rsid w:val="00EF4FDB"/>
    <w:rsid w:val="00EF5131"/>
    <w:rsid w:val="00EF5761"/>
    <w:rsid w:val="00EF5AA4"/>
    <w:rsid w:val="00EF6210"/>
    <w:rsid w:val="00EF6979"/>
    <w:rsid w:val="00EF6AAC"/>
    <w:rsid w:val="00EF6EA1"/>
    <w:rsid w:val="00EF6F12"/>
    <w:rsid w:val="00EF6F35"/>
    <w:rsid w:val="00EF6F84"/>
    <w:rsid w:val="00EF738E"/>
    <w:rsid w:val="00EF745D"/>
    <w:rsid w:val="00EF78F2"/>
    <w:rsid w:val="00EF7977"/>
    <w:rsid w:val="00EF7A48"/>
    <w:rsid w:val="00EF7A5C"/>
    <w:rsid w:val="00F0044F"/>
    <w:rsid w:val="00F005DF"/>
    <w:rsid w:val="00F00B65"/>
    <w:rsid w:val="00F00EE4"/>
    <w:rsid w:val="00F015F2"/>
    <w:rsid w:val="00F01A12"/>
    <w:rsid w:val="00F01AE1"/>
    <w:rsid w:val="00F01DC4"/>
    <w:rsid w:val="00F01EF6"/>
    <w:rsid w:val="00F02105"/>
    <w:rsid w:val="00F0257E"/>
    <w:rsid w:val="00F028DC"/>
    <w:rsid w:val="00F02AA1"/>
    <w:rsid w:val="00F02CC9"/>
    <w:rsid w:val="00F02D0E"/>
    <w:rsid w:val="00F02F12"/>
    <w:rsid w:val="00F02F44"/>
    <w:rsid w:val="00F0384F"/>
    <w:rsid w:val="00F03B61"/>
    <w:rsid w:val="00F03C39"/>
    <w:rsid w:val="00F04827"/>
    <w:rsid w:val="00F04AB6"/>
    <w:rsid w:val="00F04ED6"/>
    <w:rsid w:val="00F04F5A"/>
    <w:rsid w:val="00F04F74"/>
    <w:rsid w:val="00F05098"/>
    <w:rsid w:val="00F0511A"/>
    <w:rsid w:val="00F05140"/>
    <w:rsid w:val="00F05164"/>
    <w:rsid w:val="00F05277"/>
    <w:rsid w:val="00F05921"/>
    <w:rsid w:val="00F0599D"/>
    <w:rsid w:val="00F05E2B"/>
    <w:rsid w:val="00F0657C"/>
    <w:rsid w:val="00F0690E"/>
    <w:rsid w:val="00F06B58"/>
    <w:rsid w:val="00F07C3B"/>
    <w:rsid w:val="00F07C9B"/>
    <w:rsid w:val="00F07E90"/>
    <w:rsid w:val="00F08C7B"/>
    <w:rsid w:val="00F105AA"/>
    <w:rsid w:val="00F10AF1"/>
    <w:rsid w:val="00F10C0E"/>
    <w:rsid w:val="00F10FD7"/>
    <w:rsid w:val="00F112B5"/>
    <w:rsid w:val="00F11873"/>
    <w:rsid w:val="00F11FED"/>
    <w:rsid w:val="00F12133"/>
    <w:rsid w:val="00F12339"/>
    <w:rsid w:val="00F12375"/>
    <w:rsid w:val="00F12812"/>
    <w:rsid w:val="00F1300D"/>
    <w:rsid w:val="00F13165"/>
    <w:rsid w:val="00F134C3"/>
    <w:rsid w:val="00F1387E"/>
    <w:rsid w:val="00F139DA"/>
    <w:rsid w:val="00F13C08"/>
    <w:rsid w:val="00F147D7"/>
    <w:rsid w:val="00F14CA6"/>
    <w:rsid w:val="00F14D7F"/>
    <w:rsid w:val="00F14E0B"/>
    <w:rsid w:val="00F14E6D"/>
    <w:rsid w:val="00F152D3"/>
    <w:rsid w:val="00F15398"/>
    <w:rsid w:val="00F16474"/>
    <w:rsid w:val="00F16548"/>
    <w:rsid w:val="00F166F7"/>
    <w:rsid w:val="00F1671E"/>
    <w:rsid w:val="00F16925"/>
    <w:rsid w:val="00F171F4"/>
    <w:rsid w:val="00F178CA"/>
    <w:rsid w:val="00F17B74"/>
    <w:rsid w:val="00F17CE4"/>
    <w:rsid w:val="00F17E70"/>
    <w:rsid w:val="00F17EB3"/>
    <w:rsid w:val="00F17FE6"/>
    <w:rsid w:val="00F20446"/>
    <w:rsid w:val="00F20AC8"/>
    <w:rsid w:val="00F20EC8"/>
    <w:rsid w:val="00F2165A"/>
    <w:rsid w:val="00F2189B"/>
    <w:rsid w:val="00F21B71"/>
    <w:rsid w:val="00F21DDE"/>
    <w:rsid w:val="00F2202A"/>
    <w:rsid w:val="00F222EF"/>
    <w:rsid w:val="00F22504"/>
    <w:rsid w:val="00F2282D"/>
    <w:rsid w:val="00F22CAD"/>
    <w:rsid w:val="00F243CC"/>
    <w:rsid w:val="00F244EC"/>
    <w:rsid w:val="00F25735"/>
    <w:rsid w:val="00F25838"/>
    <w:rsid w:val="00F25C78"/>
    <w:rsid w:val="00F25D25"/>
    <w:rsid w:val="00F260BD"/>
    <w:rsid w:val="00F26156"/>
    <w:rsid w:val="00F26316"/>
    <w:rsid w:val="00F26761"/>
    <w:rsid w:val="00F26DF9"/>
    <w:rsid w:val="00F26E47"/>
    <w:rsid w:val="00F26FE4"/>
    <w:rsid w:val="00F2714A"/>
    <w:rsid w:val="00F277F2"/>
    <w:rsid w:val="00F27E70"/>
    <w:rsid w:val="00F30589"/>
    <w:rsid w:val="00F3067F"/>
    <w:rsid w:val="00F309B1"/>
    <w:rsid w:val="00F30AFF"/>
    <w:rsid w:val="00F30B6E"/>
    <w:rsid w:val="00F30B6F"/>
    <w:rsid w:val="00F30F31"/>
    <w:rsid w:val="00F3101B"/>
    <w:rsid w:val="00F3107B"/>
    <w:rsid w:val="00F3141E"/>
    <w:rsid w:val="00F3156F"/>
    <w:rsid w:val="00F31866"/>
    <w:rsid w:val="00F3194D"/>
    <w:rsid w:val="00F31D15"/>
    <w:rsid w:val="00F32241"/>
    <w:rsid w:val="00F322DD"/>
    <w:rsid w:val="00F325B6"/>
    <w:rsid w:val="00F32C9E"/>
    <w:rsid w:val="00F3354D"/>
    <w:rsid w:val="00F33D61"/>
    <w:rsid w:val="00F340AD"/>
    <w:rsid w:val="00F342B9"/>
    <w:rsid w:val="00F34331"/>
    <w:rsid w:val="00F3454B"/>
    <w:rsid w:val="00F346B5"/>
    <w:rsid w:val="00F34842"/>
    <w:rsid w:val="00F34D87"/>
    <w:rsid w:val="00F35140"/>
    <w:rsid w:val="00F3563F"/>
    <w:rsid w:val="00F35FC5"/>
    <w:rsid w:val="00F35FF0"/>
    <w:rsid w:val="00F36A6C"/>
    <w:rsid w:val="00F36BE8"/>
    <w:rsid w:val="00F377B4"/>
    <w:rsid w:val="00F37DCE"/>
    <w:rsid w:val="00F37E0E"/>
    <w:rsid w:val="00F37E5F"/>
    <w:rsid w:val="00F37E7E"/>
    <w:rsid w:val="00F40156"/>
    <w:rsid w:val="00F40626"/>
    <w:rsid w:val="00F409EB"/>
    <w:rsid w:val="00F410D3"/>
    <w:rsid w:val="00F410FC"/>
    <w:rsid w:val="00F4114C"/>
    <w:rsid w:val="00F41478"/>
    <w:rsid w:val="00F41484"/>
    <w:rsid w:val="00F41D08"/>
    <w:rsid w:val="00F41F0C"/>
    <w:rsid w:val="00F41F92"/>
    <w:rsid w:val="00F42033"/>
    <w:rsid w:val="00F425EB"/>
    <w:rsid w:val="00F42771"/>
    <w:rsid w:val="00F428F7"/>
    <w:rsid w:val="00F429FA"/>
    <w:rsid w:val="00F42DFD"/>
    <w:rsid w:val="00F4316D"/>
    <w:rsid w:val="00F43593"/>
    <w:rsid w:val="00F4370C"/>
    <w:rsid w:val="00F43CA2"/>
    <w:rsid w:val="00F43DD7"/>
    <w:rsid w:val="00F44913"/>
    <w:rsid w:val="00F44AFC"/>
    <w:rsid w:val="00F44B7E"/>
    <w:rsid w:val="00F44FAF"/>
    <w:rsid w:val="00F450AA"/>
    <w:rsid w:val="00F45187"/>
    <w:rsid w:val="00F45B67"/>
    <w:rsid w:val="00F45CF5"/>
    <w:rsid w:val="00F46A88"/>
    <w:rsid w:val="00F46AC3"/>
    <w:rsid w:val="00F470F9"/>
    <w:rsid w:val="00F47285"/>
    <w:rsid w:val="00F4728A"/>
    <w:rsid w:val="00F47C05"/>
    <w:rsid w:val="00F47C93"/>
    <w:rsid w:val="00F47E60"/>
    <w:rsid w:val="00F47F3B"/>
    <w:rsid w:val="00F50062"/>
    <w:rsid w:val="00F50315"/>
    <w:rsid w:val="00F504C7"/>
    <w:rsid w:val="00F5054D"/>
    <w:rsid w:val="00F50B1A"/>
    <w:rsid w:val="00F50D91"/>
    <w:rsid w:val="00F50FA7"/>
    <w:rsid w:val="00F51218"/>
    <w:rsid w:val="00F5128F"/>
    <w:rsid w:val="00F51F12"/>
    <w:rsid w:val="00F520A3"/>
    <w:rsid w:val="00F522E3"/>
    <w:rsid w:val="00F52969"/>
    <w:rsid w:val="00F52BF4"/>
    <w:rsid w:val="00F52EB0"/>
    <w:rsid w:val="00F532BF"/>
    <w:rsid w:val="00F53D53"/>
    <w:rsid w:val="00F53D75"/>
    <w:rsid w:val="00F53FA1"/>
    <w:rsid w:val="00F54959"/>
    <w:rsid w:val="00F54C47"/>
    <w:rsid w:val="00F54D8C"/>
    <w:rsid w:val="00F54DA4"/>
    <w:rsid w:val="00F54FA5"/>
    <w:rsid w:val="00F551D9"/>
    <w:rsid w:val="00F55614"/>
    <w:rsid w:val="00F55813"/>
    <w:rsid w:val="00F55903"/>
    <w:rsid w:val="00F55ABC"/>
    <w:rsid w:val="00F56183"/>
    <w:rsid w:val="00F561A3"/>
    <w:rsid w:val="00F56637"/>
    <w:rsid w:val="00F56775"/>
    <w:rsid w:val="00F56867"/>
    <w:rsid w:val="00F56B70"/>
    <w:rsid w:val="00F56C0B"/>
    <w:rsid w:val="00F56F27"/>
    <w:rsid w:val="00F57299"/>
    <w:rsid w:val="00F57340"/>
    <w:rsid w:val="00F57A9D"/>
    <w:rsid w:val="00F57C33"/>
    <w:rsid w:val="00F57D2D"/>
    <w:rsid w:val="00F60078"/>
    <w:rsid w:val="00F60182"/>
    <w:rsid w:val="00F602D6"/>
    <w:rsid w:val="00F60516"/>
    <w:rsid w:val="00F60FDE"/>
    <w:rsid w:val="00F6137E"/>
    <w:rsid w:val="00F61398"/>
    <w:rsid w:val="00F61553"/>
    <w:rsid w:val="00F619EA"/>
    <w:rsid w:val="00F623D0"/>
    <w:rsid w:val="00F62E63"/>
    <w:rsid w:val="00F63834"/>
    <w:rsid w:val="00F63A9D"/>
    <w:rsid w:val="00F63BD3"/>
    <w:rsid w:val="00F63D53"/>
    <w:rsid w:val="00F63F80"/>
    <w:rsid w:val="00F642A8"/>
    <w:rsid w:val="00F644F2"/>
    <w:rsid w:val="00F64A3B"/>
    <w:rsid w:val="00F64EE6"/>
    <w:rsid w:val="00F64F6D"/>
    <w:rsid w:val="00F6538E"/>
    <w:rsid w:val="00F65495"/>
    <w:rsid w:val="00F65EF8"/>
    <w:rsid w:val="00F66145"/>
    <w:rsid w:val="00F665D7"/>
    <w:rsid w:val="00F66779"/>
    <w:rsid w:val="00F66A95"/>
    <w:rsid w:val="00F66E4D"/>
    <w:rsid w:val="00F67719"/>
    <w:rsid w:val="00F67884"/>
    <w:rsid w:val="00F67922"/>
    <w:rsid w:val="00F67B77"/>
    <w:rsid w:val="00F67B94"/>
    <w:rsid w:val="00F67D3D"/>
    <w:rsid w:val="00F67F15"/>
    <w:rsid w:val="00F70792"/>
    <w:rsid w:val="00F709B3"/>
    <w:rsid w:val="00F71304"/>
    <w:rsid w:val="00F71730"/>
    <w:rsid w:val="00F71A30"/>
    <w:rsid w:val="00F71A73"/>
    <w:rsid w:val="00F71ABE"/>
    <w:rsid w:val="00F720F2"/>
    <w:rsid w:val="00F7249E"/>
    <w:rsid w:val="00F7296C"/>
    <w:rsid w:val="00F72C61"/>
    <w:rsid w:val="00F7303F"/>
    <w:rsid w:val="00F730F0"/>
    <w:rsid w:val="00F73274"/>
    <w:rsid w:val="00F7360E"/>
    <w:rsid w:val="00F73A8B"/>
    <w:rsid w:val="00F73CC8"/>
    <w:rsid w:val="00F7427A"/>
    <w:rsid w:val="00F745A1"/>
    <w:rsid w:val="00F747B1"/>
    <w:rsid w:val="00F74A7F"/>
    <w:rsid w:val="00F74BE0"/>
    <w:rsid w:val="00F74F91"/>
    <w:rsid w:val="00F751CC"/>
    <w:rsid w:val="00F75506"/>
    <w:rsid w:val="00F75DB1"/>
    <w:rsid w:val="00F76147"/>
    <w:rsid w:val="00F7664D"/>
    <w:rsid w:val="00F769B5"/>
    <w:rsid w:val="00F76F84"/>
    <w:rsid w:val="00F77050"/>
    <w:rsid w:val="00F771D5"/>
    <w:rsid w:val="00F777D3"/>
    <w:rsid w:val="00F7799A"/>
    <w:rsid w:val="00F77E0B"/>
    <w:rsid w:val="00F77FD3"/>
    <w:rsid w:val="00F80040"/>
    <w:rsid w:val="00F80342"/>
    <w:rsid w:val="00F803B2"/>
    <w:rsid w:val="00F80BE4"/>
    <w:rsid w:val="00F80BF2"/>
    <w:rsid w:val="00F811EC"/>
    <w:rsid w:val="00F8143A"/>
    <w:rsid w:val="00F81980"/>
    <w:rsid w:val="00F81A1D"/>
    <w:rsid w:val="00F81A65"/>
    <w:rsid w:val="00F82128"/>
    <w:rsid w:val="00F82CA4"/>
    <w:rsid w:val="00F82FB2"/>
    <w:rsid w:val="00F8314E"/>
    <w:rsid w:val="00F83258"/>
    <w:rsid w:val="00F833E4"/>
    <w:rsid w:val="00F83C7A"/>
    <w:rsid w:val="00F83EB4"/>
    <w:rsid w:val="00F844B2"/>
    <w:rsid w:val="00F844D9"/>
    <w:rsid w:val="00F84680"/>
    <w:rsid w:val="00F84967"/>
    <w:rsid w:val="00F84C20"/>
    <w:rsid w:val="00F84C7E"/>
    <w:rsid w:val="00F85092"/>
    <w:rsid w:val="00F850CE"/>
    <w:rsid w:val="00F85837"/>
    <w:rsid w:val="00F85A7C"/>
    <w:rsid w:val="00F86327"/>
    <w:rsid w:val="00F86528"/>
    <w:rsid w:val="00F86969"/>
    <w:rsid w:val="00F86F94"/>
    <w:rsid w:val="00F87130"/>
    <w:rsid w:val="00F87145"/>
    <w:rsid w:val="00F90351"/>
    <w:rsid w:val="00F903F4"/>
    <w:rsid w:val="00F90A7B"/>
    <w:rsid w:val="00F90D7A"/>
    <w:rsid w:val="00F91705"/>
    <w:rsid w:val="00F9180A"/>
    <w:rsid w:val="00F91EB5"/>
    <w:rsid w:val="00F920A6"/>
    <w:rsid w:val="00F92118"/>
    <w:rsid w:val="00F925A2"/>
    <w:rsid w:val="00F92716"/>
    <w:rsid w:val="00F9293B"/>
    <w:rsid w:val="00F92BC4"/>
    <w:rsid w:val="00F92E75"/>
    <w:rsid w:val="00F931D2"/>
    <w:rsid w:val="00F93217"/>
    <w:rsid w:val="00F93281"/>
    <w:rsid w:val="00F935B8"/>
    <w:rsid w:val="00F93654"/>
    <w:rsid w:val="00F937A9"/>
    <w:rsid w:val="00F93F62"/>
    <w:rsid w:val="00F948AE"/>
    <w:rsid w:val="00F951BC"/>
    <w:rsid w:val="00F95203"/>
    <w:rsid w:val="00F954FA"/>
    <w:rsid w:val="00F955A2"/>
    <w:rsid w:val="00F9578B"/>
    <w:rsid w:val="00F95933"/>
    <w:rsid w:val="00F95B7D"/>
    <w:rsid w:val="00F95CE1"/>
    <w:rsid w:val="00F962EA"/>
    <w:rsid w:val="00F96636"/>
    <w:rsid w:val="00F968E3"/>
    <w:rsid w:val="00F96AD4"/>
    <w:rsid w:val="00F96B1C"/>
    <w:rsid w:val="00F96B7A"/>
    <w:rsid w:val="00F97358"/>
    <w:rsid w:val="00F97956"/>
    <w:rsid w:val="00F9799F"/>
    <w:rsid w:val="00F979F7"/>
    <w:rsid w:val="00FA01ED"/>
    <w:rsid w:val="00FA0315"/>
    <w:rsid w:val="00FA03BB"/>
    <w:rsid w:val="00FA09DD"/>
    <w:rsid w:val="00FA0A0C"/>
    <w:rsid w:val="00FA0A3F"/>
    <w:rsid w:val="00FA11D4"/>
    <w:rsid w:val="00FA14F9"/>
    <w:rsid w:val="00FA160C"/>
    <w:rsid w:val="00FA1655"/>
    <w:rsid w:val="00FA179D"/>
    <w:rsid w:val="00FA18AA"/>
    <w:rsid w:val="00FA1A5E"/>
    <w:rsid w:val="00FA1C39"/>
    <w:rsid w:val="00FA1C70"/>
    <w:rsid w:val="00FA1C73"/>
    <w:rsid w:val="00FA1F72"/>
    <w:rsid w:val="00FA2022"/>
    <w:rsid w:val="00FA25B5"/>
    <w:rsid w:val="00FA278A"/>
    <w:rsid w:val="00FA27A2"/>
    <w:rsid w:val="00FA2D26"/>
    <w:rsid w:val="00FA2D4D"/>
    <w:rsid w:val="00FA2DDD"/>
    <w:rsid w:val="00FA2F58"/>
    <w:rsid w:val="00FA3555"/>
    <w:rsid w:val="00FA3681"/>
    <w:rsid w:val="00FA38CD"/>
    <w:rsid w:val="00FA3A6E"/>
    <w:rsid w:val="00FA3D60"/>
    <w:rsid w:val="00FA3EDD"/>
    <w:rsid w:val="00FA4678"/>
    <w:rsid w:val="00FA47B3"/>
    <w:rsid w:val="00FA498A"/>
    <w:rsid w:val="00FA4BBC"/>
    <w:rsid w:val="00FA4F37"/>
    <w:rsid w:val="00FA504E"/>
    <w:rsid w:val="00FA5092"/>
    <w:rsid w:val="00FA5377"/>
    <w:rsid w:val="00FA5980"/>
    <w:rsid w:val="00FA5DEA"/>
    <w:rsid w:val="00FA607F"/>
    <w:rsid w:val="00FA6085"/>
    <w:rsid w:val="00FA6209"/>
    <w:rsid w:val="00FA6470"/>
    <w:rsid w:val="00FA6835"/>
    <w:rsid w:val="00FA6A97"/>
    <w:rsid w:val="00FA70A6"/>
    <w:rsid w:val="00FA7B10"/>
    <w:rsid w:val="00FA7BDE"/>
    <w:rsid w:val="00FA7EFF"/>
    <w:rsid w:val="00FB0A3F"/>
    <w:rsid w:val="00FB0EEF"/>
    <w:rsid w:val="00FB1133"/>
    <w:rsid w:val="00FB124F"/>
    <w:rsid w:val="00FB1899"/>
    <w:rsid w:val="00FB1DB4"/>
    <w:rsid w:val="00FB308A"/>
    <w:rsid w:val="00FB328F"/>
    <w:rsid w:val="00FB356D"/>
    <w:rsid w:val="00FB374B"/>
    <w:rsid w:val="00FB3E30"/>
    <w:rsid w:val="00FB4776"/>
    <w:rsid w:val="00FB4841"/>
    <w:rsid w:val="00FB4BC5"/>
    <w:rsid w:val="00FB4CBC"/>
    <w:rsid w:val="00FB4F8C"/>
    <w:rsid w:val="00FB5D5B"/>
    <w:rsid w:val="00FB68DA"/>
    <w:rsid w:val="00FB7887"/>
    <w:rsid w:val="00FB7BB3"/>
    <w:rsid w:val="00FB7CA0"/>
    <w:rsid w:val="00FB7CE8"/>
    <w:rsid w:val="00FB7D23"/>
    <w:rsid w:val="00FC05FE"/>
    <w:rsid w:val="00FC087C"/>
    <w:rsid w:val="00FC0F58"/>
    <w:rsid w:val="00FC12BA"/>
    <w:rsid w:val="00FC2068"/>
    <w:rsid w:val="00FC2520"/>
    <w:rsid w:val="00FC29E8"/>
    <w:rsid w:val="00FC2A58"/>
    <w:rsid w:val="00FC2B72"/>
    <w:rsid w:val="00FC2FBD"/>
    <w:rsid w:val="00FC3160"/>
    <w:rsid w:val="00FC338F"/>
    <w:rsid w:val="00FC35F3"/>
    <w:rsid w:val="00FC3AF4"/>
    <w:rsid w:val="00FC3B4D"/>
    <w:rsid w:val="00FC3BFA"/>
    <w:rsid w:val="00FC48FB"/>
    <w:rsid w:val="00FC4903"/>
    <w:rsid w:val="00FC4920"/>
    <w:rsid w:val="00FC4B2C"/>
    <w:rsid w:val="00FC4C7F"/>
    <w:rsid w:val="00FC4D07"/>
    <w:rsid w:val="00FC4E85"/>
    <w:rsid w:val="00FC516F"/>
    <w:rsid w:val="00FC51A1"/>
    <w:rsid w:val="00FC6010"/>
    <w:rsid w:val="00FC6CBB"/>
    <w:rsid w:val="00FC6F1A"/>
    <w:rsid w:val="00FC70F4"/>
    <w:rsid w:val="00FC7141"/>
    <w:rsid w:val="00FC7818"/>
    <w:rsid w:val="00FC785C"/>
    <w:rsid w:val="00FC7972"/>
    <w:rsid w:val="00FD06F8"/>
    <w:rsid w:val="00FD0876"/>
    <w:rsid w:val="00FD0A2D"/>
    <w:rsid w:val="00FD0A93"/>
    <w:rsid w:val="00FD0B7D"/>
    <w:rsid w:val="00FD0C9C"/>
    <w:rsid w:val="00FD113F"/>
    <w:rsid w:val="00FD1B25"/>
    <w:rsid w:val="00FD1DCE"/>
    <w:rsid w:val="00FD2053"/>
    <w:rsid w:val="00FD265F"/>
    <w:rsid w:val="00FD289F"/>
    <w:rsid w:val="00FD2D06"/>
    <w:rsid w:val="00FD2FE6"/>
    <w:rsid w:val="00FD3F74"/>
    <w:rsid w:val="00FD3FE9"/>
    <w:rsid w:val="00FD45B2"/>
    <w:rsid w:val="00FD45CF"/>
    <w:rsid w:val="00FD46B9"/>
    <w:rsid w:val="00FD472F"/>
    <w:rsid w:val="00FD48B1"/>
    <w:rsid w:val="00FD4F40"/>
    <w:rsid w:val="00FD5117"/>
    <w:rsid w:val="00FD535A"/>
    <w:rsid w:val="00FD5720"/>
    <w:rsid w:val="00FD576E"/>
    <w:rsid w:val="00FD57AB"/>
    <w:rsid w:val="00FD5900"/>
    <w:rsid w:val="00FD5A09"/>
    <w:rsid w:val="00FD604B"/>
    <w:rsid w:val="00FD62E7"/>
    <w:rsid w:val="00FD658E"/>
    <w:rsid w:val="00FD6701"/>
    <w:rsid w:val="00FD685F"/>
    <w:rsid w:val="00FD6902"/>
    <w:rsid w:val="00FD6B4A"/>
    <w:rsid w:val="00FD6D5B"/>
    <w:rsid w:val="00FD6E4B"/>
    <w:rsid w:val="00FD7095"/>
    <w:rsid w:val="00FD7345"/>
    <w:rsid w:val="00FD7480"/>
    <w:rsid w:val="00FD74C4"/>
    <w:rsid w:val="00FD7A26"/>
    <w:rsid w:val="00FD7A70"/>
    <w:rsid w:val="00FE066D"/>
    <w:rsid w:val="00FE0C9B"/>
    <w:rsid w:val="00FE0D75"/>
    <w:rsid w:val="00FE0F7D"/>
    <w:rsid w:val="00FE0FA3"/>
    <w:rsid w:val="00FE1306"/>
    <w:rsid w:val="00FE14B7"/>
    <w:rsid w:val="00FE1A44"/>
    <w:rsid w:val="00FE1B00"/>
    <w:rsid w:val="00FE1BBB"/>
    <w:rsid w:val="00FE1D0A"/>
    <w:rsid w:val="00FE23D8"/>
    <w:rsid w:val="00FE26AB"/>
    <w:rsid w:val="00FE276A"/>
    <w:rsid w:val="00FE2866"/>
    <w:rsid w:val="00FE30EC"/>
    <w:rsid w:val="00FE31AC"/>
    <w:rsid w:val="00FE348C"/>
    <w:rsid w:val="00FE360B"/>
    <w:rsid w:val="00FE3A2E"/>
    <w:rsid w:val="00FE3A40"/>
    <w:rsid w:val="00FE3CE8"/>
    <w:rsid w:val="00FE40A0"/>
    <w:rsid w:val="00FE41F8"/>
    <w:rsid w:val="00FE4869"/>
    <w:rsid w:val="00FE4A2D"/>
    <w:rsid w:val="00FE4A6D"/>
    <w:rsid w:val="00FE4AC5"/>
    <w:rsid w:val="00FE4D86"/>
    <w:rsid w:val="00FE5124"/>
    <w:rsid w:val="00FE5718"/>
    <w:rsid w:val="00FE5AD6"/>
    <w:rsid w:val="00FE5C2F"/>
    <w:rsid w:val="00FE5D0E"/>
    <w:rsid w:val="00FE5E0D"/>
    <w:rsid w:val="00FE5EB0"/>
    <w:rsid w:val="00FE6101"/>
    <w:rsid w:val="00FE6285"/>
    <w:rsid w:val="00FE6A3A"/>
    <w:rsid w:val="00FE6B01"/>
    <w:rsid w:val="00FE6B82"/>
    <w:rsid w:val="00FE6C7C"/>
    <w:rsid w:val="00FE719B"/>
    <w:rsid w:val="00FE728A"/>
    <w:rsid w:val="00FE7319"/>
    <w:rsid w:val="00FE735F"/>
    <w:rsid w:val="00FE7D74"/>
    <w:rsid w:val="00FE7EA2"/>
    <w:rsid w:val="00FE7F95"/>
    <w:rsid w:val="00FE7FBC"/>
    <w:rsid w:val="00FF015A"/>
    <w:rsid w:val="00FF015D"/>
    <w:rsid w:val="00FF0320"/>
    <w:rsid w:val="00FF06AB"/>
    <w:rsid w:val="00FF0757"/>
    <w:rsid w:val="00FF0E92"/>
    <w:rsid w:val="00FF1A83"/>
    <w:rsid w:val="00FF1CF1"/>
    <w:rsid w:val="00FF1D3F"/>
    <w:rsid w:val="00FF1DF5"/>
    <w:rsid w:val="00FF216E"/>
    <w:rsid w:val="00FF29C3"/>
    <w:rsid w:val="00FF32FB"/>
    <w:rsid w:val="00FF386C"/>
    <w:rsid w:val="00FF39EE"/>
    <w:rsid w:val="00FF3BED"/>
    <w:rsid w:val="00FF3C8F"/>
    <w:rsid w:val="00FF3D5F"/>
    <w:rsid w:val="00FF3D95"/>
    <w:rsid w:val="00FF42B4"/>
    <w:rsid w:val="00FF441B"/>
    <w:rsid w:val="00FF4659"/>
    <w:rsid w:val="00FF4880"/>
    <w:rsid w:val="00FF4D43"/>
    <w:rsid w:val="00FF4D48"/>
    <w:rsid w:val="00FF4E51"/>
    <w:rsid w:val="00FF4E7D"/>
    <w:rsid w:val="00FF551D"/>
    <w:rsid w:val="00FF5606"/>
    <w:rsid w:val="00FF5800"/>
    <w:rsid w:val="00FF58B8"/>
    <w:rsid w:val="00FF5B41"/>
    <w:rsid w:val="00FF5BB0"/>
    <w:rsid w:val="00FF5E7C"/>
    <w:rsid w:val="00FF5EF7"/>
    <w:rsid w:val="00FF6796"/>
    <w:rsid w:val="00FF703A"/>
    <w:rsid w:val="00FF738C"/>
    <w:rsid w:val="00FF7402"/>
    <w:rsid w:val="00FF7597"/>
    <w:rsid w:val="00FF7C2B"/>
    <w:rsid w:val="00FF7D89"/>
    <w:rsid w:val="01C38F3B"/>
    <w:rsid w:val="0251E6AE"/>
    <w:rsid w:val="02E8D70D"/>
    <w:rsid w:val="02F7F8F0"/>
    <w:rsid w:val="03057B30"/>
    <w:rsid w:val="031E4341"/>
    <w:rsid w:val="03E14886"/>
    <w:rsid w:val="04A33001"/>
    <w:rsid w:val="0523D591"/>
    <w:rsid w:val="056A7F95"/>
    <w:rsid w:val="0896A44C"/>
    <w:rsid w:val="0BABCFFB"/>
    <w:rsid w:val="0BD735D7"/>
    <w:rsid w:val="1225FA50"/>
    <w:rsid w:val="122AF526"/>
    <w:rsid w:val="12793DAA"/>
    <w:rsid w:val="12B97828"/>
    <w:rsid w:val="1332F379"/>
    <w:rsid w:val="135187CF"/>
    <w:rsid w:val="135C99C9"/>
    <w:rsid w:val="13A09A94"/>
    <w:rsid w:val="13C9E42E"/>
    <w:rsid w:val="141F0502"/>
    <w:rsid w:val="143499D4"/>
    <w:rsid w:val="17503099"/>
    <w:rsid w:val="18206CA9"/>
    <w:rsid w:val="18D7DA91"/>
    <w:rsid w:val="18E4704D"/>
    <w:rsid w:val="1B3FB910"/>
    <w:rsid w:val="1B907F6C"/>
    <w:rsid w:val="1C355489"/>
    <w:rsid w:val="1D258815"/>
    <w:rsid w:val="1D424303"/>
    <w:rsid w:val="1DA66925"/>
    <w:rsid w:val="1DAEC0A8"/>
    <w:rsid w:val="1E17BD56"/>
    <w:rsid w:val="1E4BB5BC"/>
    <w:rsid w:val="20044405"/>
    <w:rsid w:val="20315751"/>
    <w:rsid w:val="2052C443"/>
    <w:rsid w:val="206D0EE5"/>
    <w:rsid w:val="20E8C94C"/>
    <w:rsid w:val="2165B11C"/>
    <w:rsid w:val="21E239C7"/>
    <w:rsid w:val="23F642A1"/>
    <w:rsid w:val="24E007C8"/>
    <w:rsid w:val="2631FD3D"/>
    <w:rsid w:val="26EBA27F"/>
    <w:rsid w:val="2725A015"/>
    <w:rsid w:val="284A49A0"/>
    <w:rsid w:val="28E45B2F"/>
    <w:rsid w:val="2A64598C"/>
    <w:rsid w:val="2B4D38DB"/>
    <w:rsid w:val="2BD9C324"/>
    <w:rsid w:val="2C044C20"/>
    <w:rsid w:val="2C63FC54"/>
    <w:rsid w:val="2CC0775B"/>
    <w:rsid w:val="2D0E869E"/>
    <w:rsid w:val="2DD64032"/>
    <w:rsid w:val="2DFD17E8"/>
    <w:rsid w:val="2EDB7140"/>
    <w:rsid w:val="2F21694F"/>
    <w:rsid w:val="2F495B54"/>
    <w:rsid w:val="33C46C30"/>
    <w:rsid w:val="33D1FB03"/>
    <w:rsid w:val="34DECDE6"/>
    <w:rsid w:val="3778319F"/>
    <w:rsid w:val="37C3348F"/>
    <w:rsid w:val="382E8089"/>
    <w:rsid w:val="398F75AC"/>
    <w:rsid w:val="39CB023A"/>
    <w:rsid w:val="3B88CD86"/>
    <w:rsid w:val="3BA032E0"/>
    <w:rsid w:val="3CB3B6C3"/>
    <w:rsid w:val="3D06D5A5"/>
    <w:rsid w:val="3D33A373"/>
    <w:rsid w:val="3E141447"/>
    <w:rsid w:val="3E317A49"/>
    <w:rsid w:val="3E7D4E2E"/>
    <w:rsid w:val="3EFFFFDE"/>
    <w:rsid w:val="3F109BE4"/>
    <w:rsid w:val="3FA46696"/>
    <w:rsid w:val="4110699F"/>
    <w:rsid w:val="41A0F321"/>
    <w:rsid w:val="4238AB8B"/>
    <w:rsid w:val="42763F99"/>
    <w:rsid w:val="4325E0A8"/>
    <w:rsid w:val="436A1DE2"/>
    <w:rsid w:val="43741986"/>
    <w:rsid w:val="43A686C5"/>
    <w:rsid w:val="44E53EC8"/>
    <w:rsid w:val="46F6194B"/>
    <w:rsid w:val="47D782EB"/>
    <w:rsid w:val="48878F44"/>
    <w:rsid w:val="494D93EA"/>
    <w:rsid w:val="49FEF860"/>
    <w:rsid w:val="4AFA19A9"/>
    <w:rsid w:val="4B5AC3AF"/>
    <w:rsid w:val="4B66E346"/>
    <w:rsid w:val="4D5494D1"/>
    <w:rsid w:val="4DE59D1C"/>
    <w:rsid w:val="4E51CB0E"/>
    <w:rsid w:val="4EB514A5"/>
    <w:rsid w:val="4FA59796"/>
    <w:rsid w:val="4FC27CB8"/>
    <w:rsid w:val="50560510"/>
    <w:rsid w:val="513F08E3"/>
    <w:rsid w:val="514A2E90"/>
    <w:rsid w:val="514F4CBC"/>
    <w:rsid w:val="5254F77B"/>
    <w:rsid w:val="52BC075A"/>
    <w:rsid w:val="52D1B155"/>
    <w:rsid w:val="532CD770"/>
    <w:rsid w:val="537C9245"/>
    <w:rsid w:val="55D02595"/>
    <w:rsid w:val="56E2C56E"/>
    <w:rsid w:val="56E782EC"/>
    <w:rsid w:val="573CC3BC"/>
    <w:rsid w:val="598143FE"/>
    <w:rsid w:val="5A1B7F8A"/>
    <w:rsid w:val="5A5DE20B"/>
    <w:rsid w:val="5AC18A70"/>
    <w:rsid w:val="5AC23F9E"/>
    <w:rsid w:val="5B9202AC"/>
    <w:rsid w:val="5CC7BA3A"/>
    <w:rsid w:val="5CFCAEE4"/>
    <w:rsid w:val="5D90F1B7"/>
    <w:rsid w:val="5ECBDC6C"/>
    <w:rsid w:val="5F4CD5BC"/>
    <w:rsid w:val="5F837846"/>
    <w:rsid w:val="5FD09473"/>
    <w:rsid w:val="604869E7"/>
    <w:rsid w:val="61B1235F"/>
    <w:rsid w:val="632AF1C4"/>
    <w:rsid w:val="636729D9"/>
    <w:rsid w:val="63BBEF01"/>
    <w:rsid w:val="63CBCA4C"/>
    <w:rsid w:val="641DB9E8"/>
    <w:rsid w:val="64EC8C44"/>
    <w:rsid w:val="65418164"/>
    <w:rsid w:val="65589E45"/>
    <w:rsid w:val="65C57680"/>
    <w:rsid w:val="665F9D7D"/>
    <w:rsid w:val="66CF0677"/>
    <w:rsid w:val="67D0590C"/>
    <w:rsid w:val="68E891DD"/>
    <w:rsid w:val="69CCF14B"/>
    <w:rsid w:val="69FECF25"/>
    <w:rsid w:val="6B010531"/>
    <w:rsid w:val="6B98F4B9"/>
    <w:rsid w:val="6FEA41F2"/>
    <w:rsid w:val="7139EF09"/>
    <w:rsid w:val="7313158E"/>
    <w:rsid w:val="7456A77B"/>
    <w:rsid w:val="74571DAD"/>
    <w:rsid w:val="75EF501E"/>
    <w:rsid w:val="761BBF1D"/>
    <w:rsid w:val="76289610"/>
    <w:rsid w:val="76E95800"/>
    <w:rsid w:val="7898398E"/>
    <w:rsid w:val="7899B018"/>
    <w:rsid w:val="78F8320D"/>
    <w:rsid w:val="794CEDA4"/>
    <w:rsid w:val="7A00B271"/>
    <w:rsid w:val="7A361C44"/>
    <w:rsid w:val="7A75F8C9"/>
    <w:rsid w:val="7AF8533E"/>
    <w:rsid w:val="7B4CD008"/>
    <w:rsid w:val="7B600581"/>
    <w:rsid w:val="7B8759A3"/>
    <w:rsid w:val="7BA229D5"/>
    <w:rsid w:val="7C7392AB"/>
    <w:rsid w:val="7CFD55B0"/>
    <w:rsid w:val="7EC03E3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9D075"/>
  <w15:chartTrackingRefBased/>
  <w15:docId w15:val="{FD21D719-E2FA-4CD0-8223-FB0450D44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B3E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B3E8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B3E8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B3E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B3E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B3E80"/>
    <w:pPr>
      <w:keepNext/>
      <w:outlineLvl w:val="4"/>
    </w:pPr>
    <w:rPr>
      <w:b/>
      <w:szCs w:val="32"/>
    </w:rPr>
  </w:style>
  <w:style w:type="paragraph" w:styleId="Heading6">
    <w:name w:val="heading 6"/>
    <w:basedOn w:val="Normal"/>
    <w:next w:val="Normal"/>
    <w:link w:val="Heading6Char"/>
    <w:uiPriority w:val="9"/>
    <w:unhideWhenUsed/>
    <w:qFormat/>
    <w:rsid w:val="0074438B"/>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B3E80"/>
    <w:pPr>
      <w:keepNext/>
      <w:spacing w:after="200" w:line="240" w:lineRule="auto"/>
    </w:pPr>
    <w:rPr>
      <w:iCs/>
      <w:color w:val="002664"/>
      <w:sz w:val="18"/>
      <w:szCs w:val="18"/>
    </w:rPr>
  </w:style>
  <w:style w:type="table" w:customStyle="1" w:styleId="Tableheader">
    <w:name w:val="ŠTable header"/>
    <w:basedOn w:val="TableNormal"/>
    <w:uiPriority w:val="99"/>
    <w:rsid w:val="00CB3E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B3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B3E80"/>
    <w:pPr>
      <w:numPr>
        <w:numId w:val="43"/>
      </w:numPr>
    </w:pPr>
  </w:style>
  <w:style w:type="paragraph" w:styleId="ListNumber2">
    <w:name w:val="List Number 2"/>
    <w:aliases w:val="ŠList Number 2"/>
    <w:basedOn w:val="Normal"/>
    <w:uiPriority w:val="8"/>
    <w:qFormat/>
    <w:rsid w:val="00CB3E80"/>
    <w:pPr>
      <w:numPr>
        <w:numId w:val="42"/>
      </w:numPr>
    </w:pPr>
  </w:style>
  <w:style w:type="paragraph" w:styleId="ListBullet">
    <w:name w:val="List Bullet"/>
    <w:aliases w:val="ŠList Bullet"/>
    <w:basedOn w:val="Normal"/>
    <w:uiPriority w:val="9"/>
    <w:qFormat/>
    <w:rsid w:val="00CB3E80"/>
    <w:pPr>
      <w:numPr>
        <w:numId w:val="40"/>
      </w:numPr>
    </w:pPr>
  </w:style>
  <w:style w:type="paragraph" w:styleId="ListBullet2">
    <w:name w:val="List Bullet 2"/>
    <w:aliases w:val="ŠList Bullet 2"/>
    <w:basedOn w:val="Normal"/>
    <w:uiPriority w:val="10"/>
    <w:qFormat/>
    <w:rsid w:val="00CB3E80"/>
    <w:pPr>
      <w:numPr>
        <w:numId w:val="38"/>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CB3E80"/>
    <w:rPr>
      <w:b/>
      <w:bCs/>
    </w:rPr>
  </w:style>
  <w:style w:type="paragraph" w:customStyle="1" w:styleId="FeatureBox2">
    <w:name w:val="ŠFeature Box 2"/>
    <w:basedOn w:val="Normal"/>
    <w:next w:val="Normal"/>
    <w:link w:val="FeatureBox2Char"/>
    <w:uiPriority w:val="12"/>
    <w:qFormat/>
    <w:rsid w:val="00CB3E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CB3E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B3E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B3E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B3E80"/>
    <w:rPr>
      <w:color w:val="2F5496" w:themeColor="accent1" w:themeShade="BF"/>
      <w:u w:val="single"/>
    </w:rPr>
  </w:style>
  <w:style w:type="paragraph" w:customStyle="1" w:styleId="Logo">
    <w:name w:val="ŠLogo"/>
    <w:basedOn w:val="Normal"/>
    <w:uiPriority w:val="18"/>
    <w:qFormat/>
    <w:rsid w:val="00CB3E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B3E80"/>
    <w:pPr>
      <w:tabs>
        <w:tab w:val="right" w:leader="dot" w:pos="14570"/>
      </w:tabs>
      <w:spacing w:before="0"/>
    </w:pPr>
    <w:rPr>
      <w:b/>
      <w:noProof/>
    </w:rPr>
  </w:style>
  <w:style w:type="paragraph" w:styleId="TOC2">
    <w:name w:val="toc 2"/>
    <w:aliases w:val="ŠTOC 2"/>
    <w:basedOn w:val="Normal"/>
    <w:next w:val="Normal"/>
    <w:uiPriority w:val="39"/>
    <w:unhideWhenUsed/>
    <w:rsid w:val="00CB3E80"/>
    <w:pPr>
      <w:tabs>
        <w:tab w:val="right" w:leader="dot" w:pos="14570"/>
      </w:tabs>
      <w:spacing w:before="0"/>
    </w:pPr>
    <w:rPr>
      <w:noProof/>
    </w:rPr>
  </w:style>
  <w:style w:type="paragraph" w:styleId="TOC3">
    <w:name w:val="toc 3"/>
    <w:aliases w:val="ŠTOC 3"/>
    <w:basedOn w:val="Normal"/>
    <w:next w:val="Normal"/>
    <w:uiPriority w:val="39"/>
    <w:unhideWhenUsed/>
    <w:rsid w:val="00CB3E80"/>
    <w:pPr>
      <w:spacing w:before="0"/>
      <w:ind w:left="244"/>
    </w:pPr>
  </w:style>
  <w:style w:type="paragraph" w:styleId="Title">
    <w:name w:val="Title"/>
    <w:aliases w:val="ŠTitle"/>
    <w:basedOn w:val="Normal"/>
    <w:next w:val="Normal"/>
    <w:link w:val="TitleChar"/>
    <w:uiPriority w:val="1"/>
    <w:rsid w:val="00CB3E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B3E8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B3E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B3E8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B3E80"/>
    <w:pPr>
      <w:spacing w:after="240"/>
      <w:outlineLvl w:val="9"/>
    </w:pPr>
    <w:rPr>
      <w:szCs w:val="40"/>
    </w:rPr>
  </w:style>
  <w:style w:type="paragraph" w:styleId="Footer">
    <w:name w:val="footer"/>
    <w:aliases w:val="ŠFooter"/>
    <w:basedOn w:val="Normal"/>
    <w:link w:val="FooterChar"/>
    <w:uiPriority w:val="19"/>
    <w:rsid w:val="00CB3E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B3E80"/>
    <w:rPr>
      <w:rFonts w:ascii="Arial" w:hAnsi="Arial" w:cs="Arial"/>
      <w:sz w:val="18"/>
      <w:szCs w:val="18"/>
    </w:rPr>
  </w:style>
  <w:style w:type="paragraph" w:styleId="Header">
    <w:name w:val="header"/>
    <w:aliases w:val="ŠHeader"/>
    <w:basedOn w:val="Normal"/>
    <w:link w:val="HeaderChar"/>
    <w:uiPriority w:val="16"/>
    <w:rsid w:val="00CB3E80"/>
    <w:rPr>
      <w:noProof/>
      <w:color w:val="002664"/>
      <w:sz w:val="28"/>
      <w:szCs w:val="28"/>
    </w:rPr>
  </w:style>
  <w:style w:type="character" w:customStyle="1" w:styleId="HeaderChar">
    <w:name w:val="Header Char"/>
    <w:aliases w:val="ŠHeader Char"/>
    <w:basedOn w:val="DefaultParagraphFont"/>
    <w:link w:val="Header"/>
    <w:uiPriority w:val="16"/>
    <w:rsid w:val="00CB3E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B3E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B3E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B3E80"/>
    <w:rPr>
      <w:rFonts w:ascii="Arial" w:hAnsi="Arial" w:cs="Arial"/>
      <w:b/>
      <w:szCs w:val="32"/>
    </w:rPr>
  </w:style>
  <w:style w:type="character" w:styleId="UnresolvedMention">
    <w:name w:val="Unresolved Mention"/>
    <w:basedOn w:val="DefaultParagraphFont"/>
    <w:uiPriority w:val="99"/>
    <w:unhideWhenUsed/>
    <w:rsid w:val="00CB3E80"/>
    <w:rPr>
      <w:color w:val="605E5C"/>
      <w:shd w:val="clear" w:color="auto" w:fill="E1DFDD"/>
    </w:rPr>
  </w:style>
  <w:style w:type="character" w:styleId="Emphasis">
    <w:name w:val="Emphasis"/>
    <w:aliases w:val="ŠEmphasis,Italic"/>
    <w:qFormat/>
    <w:rsid w:val="00CB3E80"/>
    <w:rPr>
      <w:i/>
      <w:iCs/>
    </w:rPr>
  </w:style>
  <w:style w:type="character" w:styleId="SubtleEmphasis">
    <w:name w:val="Subtle Emphasis"/>
    <w:basedOn w:val="DefaultParagraphFont"/>
    <w:uiPriority w:val="19"/>
    <w:semiHidden/>
    <w:qFormat/>
    <w:rsid w:val="00CB3E80"/>
    <w:rPr>
      <w:i/>
      <w:iCs/>
      <w:color w:val="404040" w:themeColor="text1" w:themeTint="BF"/>
    </w:rPr>
  </w:style>
  <w:style w:type="paragraph" w:styleId="TOC4">
    <w:name w:val="toc 4"/>
    <w:aliases w:val="ŠTOC 4"/>
    <w:basedOn w:val="Normal"/>
    <w:next w:val="Normal"/>
    <w:autoRedefine/>
    <w:uiPriority w:val="39"/>
    <w:unhideWhenUsed/>
    <w:rsid w:val="00CB3E80"/>
    <w:pPr>
      <w:spacing w:before="0"/>
      <w:ind w:left="488"/>
    </w:pPr>
  </w:style>
  <w:style w:type="character" w:styleId="CommentReference">
    <w:name w:val="annotation reference"/>
    <w:basedOn w:val="DefaultParagraphFont"/>
    <w:uiPriority w:val="99"/>
    <w:semiHidden/>
    <w:unhideWhenUsed/>
    <w:rsid w:val="00CB3E80"/>
    <w:rPr>
      <w:sz w:val="16"/>
      <w:szCs w:val="16"/>
    </w:rPr>
  </w:style>
  <w:style w:type="paragraph" w:styleId="CommentText">
    <w:name w:val="annotation text"/>
    <w:basedOn w:val="Normal"/>
    <w:link w:val="CommentTextChar"/>
    <w:uiPriority w:val="99"/>
    <w:unhideWhenUsed/>
    <w:rsid w:val="00CB3E80"/>
    <w:pPr>
      <w:spacing w:line="240" w:lineRule="auto"/>
    </w:pPr>
    <w:rPr>
      <w:sz w:val="20"/>
      <w:szCs w:val="20"/>
    </w:rPr>
  </w:style>
  <w:style w:type="character" w:customStyle="1" w:styleId="CommentTextChar">
    <w:name w:val="Comment Text Char"/>
    <w:basedOn w:val="DefaultParagraphFont"/>
    <w:link w:val="CommentText"/>
    <w:uiPriority w:val="99"/>
    <w:rsid w:val="00CB3E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B3E80"/>
    <w:rPr>
      <w:b/>
      <w:bCs/>
    </w:rPr>
  </w:style>
  <w:style w:type="character" w:customStyle="1" w:styleId="CommentSubjectChar">
    <w:name w:val="Comment Subject Char"/>
    <w:basedOn w:val="CommentTextChar"/>
    <w:link w:val="CommentSubject"/>
    <w:uiPriority w:val="99"/>
    <w:semiHidden/>
    <w:rsid w:val="00CB3E80"/>
    <w:rPr>
      <w:rFonts w:ascii="Arial" w:hAnsi="Arial" w:cs="Arial"/>
      <w:b/>
      <w:bCs/>
      <w:sz w:val="20"/>
      <w:szCs w:val="20"/>
    </w:rPr>
  </w:style>
  <w:style w:type="paragraph" w:styleId="ListParagraph">
    <w:name w:val="List Paragraph"/>
    <w:aliases w:val="ŠList Paragraph"/>
    <w:basedOn w:val="Normal"/>
    <w:uiPriority w:val="34"/>
    <w:unhideWhenUsed/>
    <w:qFormat/>
    <w:rsid w:val="00CB3E80"/>
    <w:pPr>
      <w:ind w:left="567"/>
    </w:pPr>
  </w:style>
  <w:style w:type="character" w:styleId="FollowedHyperlink">
    <w:name w:val="FollowedHyperlink"/>
    <w:basedOn w:val="DefaultParagraphFont"/>
    <w:uiPriority w:val="99"/>
    <w:semiHidden/>
    <w:unhideWhenUsed/>
    <w:rsid w:val="00CB3E80"/>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CB3E80"/>
    <w:pPr>
      <w:numPr>
        <w:numId w:val="39"/>
      </w:numPr>
    </w:pPr>
  </w:style>
  <w:style w:type="paragraph" w:styleId="ListNumber3">
    <w:name w:val="List Number 3"/>
    <w:aliases w:val="ŠList Number 3"/>
    <w:basedOn w:val="ListBullet3"/>
    <w:uiPriority w:val="8"/>
    <w:rsid w:val="00CB3E80"/>
    <w:pPr>
      <w:numPr>
        <w:ilvl w:val="2"/>
        <w:numId w:val="42"/>
      </w:numPr>
    </w:pPr>
  </w:style>
  <w:style w:type="character" w:styleId="PlaceholderText">
    <w:name w:val="Placeholder Text"/>
    <w:basedOn w:val="DefaultParagraphFont"/>
    <w:uiPriority w:val="99"/>
    <w:semiHidden/>
    <w:rsid w:val="00CB3E80"/>
    <w:rPr>
      <w:color w:val="808080"/>
    </w:rPr>
  </w:style>
  <w:style w:type="character" w:customStyle="1" w:styleId="BoldItalic">
    <w:name w:val="ŠBold Italic"/>
    <w:basedOn w:val="DefaultParagraphFont"/>
    <w:uiPriority w:val="1"/>
    <w:qFormat/>
    <w:rsid w:val="00CB3E80"/>
    <w:rPr>
      <w:b/>
      <w:i/>
      <w:iCs/>
    </w:rPr>
  </w:style>
  <w:style w:type="paragraph" w:customStyle="1" w:styleId="Documentname">
    <w:name w:val="ŠDocument name"/>
    <w:basedOn w:val="Normal"/>
    <w:next w:val="Normal"/>
    <w:uiPriority w:val="17"/>
    <w:qFormat/>
    <w:rsid w:val="00CB3E8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B3E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B3E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B3E80"/>
    <w:pPr>
      <w:spacing w:after="0"/>
    </w:pPr>
    <w:rPr>
      <w:sz w:val="18"/>
      <w:szCs w:val="18"/>
    </w:rPr>
  </w:style>
  <w:style w:type="paragraph" w:customStyle="1" w:styleId="Pulloutquote">
    <w:name w:val="ŠPull out quote"/>
    <w:basedOn w:val="Normal"/>
    <w:next w:val="Normal"/>
    <w:uiPriority w:val="20"/>
    <w:qFormat/>
    <w:rsid w:val="00CB3E80"/>
    <w:pPr>
      <w:keepNext/>
      <w:ind w:left="567" w:right="57"/>
    </w:pPr>
    <w:rPr>
      <w:szCs w:val="22"/>
    </w:rPr>
  </w:style>
  <w:style w:type="paragraph" w:customStyle="1" w:styleId="Subtitle0">
    <w:name w:val="ŠSubtitle"/>
    <w:basedOn w:val="Normal"/>
    <w:link w:val="SubtitleChar0"/>
    <w:uiPriority w:val="2"/>
    <w:qFormat/>
    <w:rsid w:val="00CB3E80"/>
    <w:pPr>
      <w:spacing w:before="360"/>
    </w:pPr>
    <w:rPr>
      <w:color w:val="002664"/>
      <w:sz w:val="44"/>
      <w:szCs w:val="48"/>
    </w:rPr>
  </w:style>
  <w:style w:type="character" w:customStyle="1" w:styleId="SubtitleChar0">
    <w:name w:val="ŠSubtitle Char"/>
    <w:basedOn w:val="DefaultParagraphFont"/>
    <w:link w:val="Subtitle0"/>
    <w:uiPriority w:val="2"/>
    <w:rsid w:val="00CB3E80"/>
    <w:rPr>
      <w:rFonts w:ascii="Arial" w:hAnsi="Arial" w:cs="Arial"/>
      <w:color w:val="002664"/>
      <w:sz w:val="44"/>
      <w:szCs w:val="48"/>
    </w:rPr>
  </w:style>
  <w:style w:type="character" w:customStyle="1" w:styleId="FeatureBox2Char">
    <w:name w:val="ŠFeature Box 2 Char"/>
    <w:basedOn w:val="DefaultParagraphFont"/>
    <w:link w:val="FeatureBox2"/>
    <w:uiPriority w:val="12"/>
    <w:rsid w:val="00CB3E80"/>
    <w:rPr>
      <w:rFonts w:ascii="Arial" w:hAnsi="Arial" w:cs="Arial"/>
      <w:szCs w:val="24"/>
      <w:shd w:val="clear" w:color="auto" w:fill="CCEDFC"/>
    </w:rPr>
  </w:style>
  <w:style w:type="paragraph" w:styleId="NormalWeb">
    <w:name w:val="Normal (Web)"/>
    <w:basedOn w:val="Normal"/>
    <w:uiPriority w:val="99"/>
    <w:semiHidden/>
    <w:unhideWhenUsed/>
    <w:rsid w:val="00D21239"/>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Heading6Char">
    <w:name w:val="Heading 6 Char"/>
    <w:basedOn w:val="DefaultParagraphFont"/>
    <w:link w:val="Heading6"/>
    <w:uiPriority w:val="9"/>
    <w:rsid w:val="0074438B"/>
    <w:rPr>
      <w:rFonts w:ascii="Arial" w:eastAsiaTheme="majorEastAsia" w:hAnsi="Arial" w:cstheme="majorBidi"/>
      <w:i/>
      <w:iCs/>
      <w:color w:val="595959" w:themeColor="text1" w:themeTint="A6"/>
      <w:szCs w:val="24"/>
    </w:rPr>
  </w:style>
  <w:style w:type="numbering" w:customStyle="1" w:styleId="Numbered">
    <w:name w:val="Numbered"/>
    <w:rsid w:val="003A7FE6"/>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343">
      <w:bodyDiv w:val="1"/>
      <w:marLeft w:val="0"/>
      <w:marRight w:val="0"/>
      <w:marTop w:val="0"/>
      <w:marBottom w:val="0"/>
      <w:divBdr>
        <w:top w:val="none" w:sz="0" w:space="0" w:color="auto"/>
        <w:left w:val="none" w:sz="0" w:space="0" w:color="auto"/>
        <w:bottom w:val="none" w:sz="0" w:space="0" w:color="auto"/>
        <w:right w:val="none" w:sz="0" w:space="0" w:color="auto"/>
      </w:divBdr>
    </w:div>
    <w:div w:id="29452845">
      <w:bodyDiv w:val="1"/>
      <w:marLeft w:val="0"/>
      <w:marRight w:val="0"/>
      <w:marTop w:val="0"/>
      <w:marBottom w:val="0"/>
      <w:divBdr>
        <w:top w:val="none" w:sz="0" w:space="0" w:color="auto"/>
        <w:left w:val="none" w:sz="0" w:space="0" w:color="auto"/>
        <w:bottom w:val="none" w:sz="0" w:space="0" w:color="auto"/>
        <w:right w:val="none" w:sz="0" w:space="0" w:color="auto"/>
      </w:divBdr>
    </w:div>
    <w:div w:id="37895701">
      <w:bodyDiv w:val="1"/>
      <w:marLeft w:val="0"/>
      <w:marRight w:val="0"/>
      <w:marTop w:val="0"/>
      <w:marBottom w:val="0"/>
      <w:divBdr>
        <w:top w:val="none" w:sz="0" w:space="0" w:color="auto"/>
        <w:left w:val="none" w:sz="0" w:space="0" w:color="auto"/>
        <w:bottom w:val="none" w:sz="0" w:space="0" w:color="auto"/>
        <w:right w:val="none" w:sz="0" w:space="0" w:color="auto"/>
      </w:divBdr>
      <w:divsChild>
        <w:div w:id="1951621791">
          <w:marLeft w:val="446"/>
          <w:marRight w:val="0"/>
          <w:marTop w:val="240"/>
          <w:marBottom w:val="120"/>
          <w:divBdr>
            <w:top w:val="none" w:sz="0" w:space="0" w:color="auto"/>
            <w:left w:val="none" w:sz="0" w:space="0" w:color="auto"/>
            <w:bottom w:val="none" w:sz="0" w:space="0" w:color="auto"/>
            <w:right w:val="none" w:sz="0" w:space="0" w:color="auto"/>
          </w:divBdr>
        </w:div>
      </w:divsChild>
    </w:div>
    <w:div w:id="64109792">
      <w:bodyDiv w:val="1"/>
      <w:marLeft w:val="0"/>
      <w:marRight w:val="0"/>
      <w:marTop w:val="0"/>
      <w:marBottom w:val="0"/>
      <w:divBdr>
        <w:top w:val="none" w:sz="0" w:space="0" w:color="auto"/>
        <w:left w:val="none" w:sz="0" w:space="0" w:color="auto"/>
        <w:bottom w:val="none" w:sz="0" w:space="0" w:color="auto"/>
        <w:right w:val="none" w:sz="0" w:space="0" w:color="auto"/>
      </w:divBdr>
      <w:divsChild>
        <w:div w:id="129985523">
          <w:marLeft w:val="0"/>
          <w:marRight w:val="0"/>
          <w:marTop w:val="0"/>
          <w:marBottom w:val="0"/>
          <w:divBdr>
            <w:top w:val="single" w:sz="2" w:space="0" w:color="auto"/>
            <w:left w:val="single" w:sz="2" w:space="0" w:color="auto"/>
            <w:bottom w:val="single" w:sz="2" w:space="0" w:color="auto"/>
            <w:right w:val="single" w:sz="2" w:space="0" w:color="auto"/>
          </w:divBdr>
        </w:div>
        <w:div w:id="352460232">
          <w:marLeft w:val="0"/>
          <w:marRight w:val="0"/>
          <w:marTop w:val="0"/>
          <w:marBottom w:val="0"/>
          <w:divBdr>
            <w:top w:val="single" w:sz="2" w:space="0" w:color="auto"/>
            <w:left w:val="single" w:sz="2" w:space="0" w:color="auto"/>
            <w:bottom w:val="single" w:sz="2" w:space="0" w:color="auto"/>
            <w:right w:val="single" w:sz="2" w:space="0" w:color="auto"/>
          </w:divBdr>
        </w:div>
      </w:divsChild>
    </w:div>
    <w:div w:id="77482564">
      <w:bodyDiv w:val="1"/>
      <w:marLeft w:val="0"/>
      <w:marRight w:val="0"/>
      <w:marTop w:val="0"/>
      <w:marBottom w:val="0"/>
      <w:divBdr>
        <w:top w:val="none" w:sz="0" w:space="0" w:color="auto"/>
        <w:left w:val="none" w:sz="0" w:space="0" w:color="auto"/>
        <w:bottom w:val="none" w:sz="0" w:space="0" w:color="auto"/>
        <w:right w:val="none" w:sz="0" w:space="0" w:color="auto"/>
      </w:divBdr>
    </w:div>
    <w:div w:id="108401473">
      <w:bodyDiv w:val="1"/>
      <w:marLeft w:val="0"/>
      <w:marRight w:val="0"/>
      <w:marTop w:val="0"/>
      <w:marBottom w:val="0"/>
      <w:divBdr>
        <w:top w:val="none" w:sz="0" w:space="0" w:color="auto"/>
        <w:left w:val="none" w:sz="0" w:space="0" w:color="auto"/>
        <w:bottom w:val="none" w:sz="0" w:space="0" w:color="auto"/>
        <w:right w:val="none" w:sz="0" w:space="0" w:color="auto"/>
      </w:divBdr>
      <w:divsChild>
        <w:div w:id="34088713">
          <w:marLeft w:val="0"/>
          <w:marRight w:val="0"/>
          <w:marTop w:val="0"/>
          <w:marBottom w:val="0"/>
          <w:divBdr>
            <w:top w:val="single" w:sz="2" w:space="0" w:color="auto"/>
            <w:left w:val="single" w:sz="2" w:space="0" w:color="auto"/>
            <w:bottom w:val="single" w:sz="2" w:space="0" w:color="auto"/>
            <w:right w:val="single" w:sz="2" w:space="0" w:color="auto"/>
          </w:divBdr>
        </w:div>
        <w:div w:id="659043375">
          <w:marLeft w:val="0"/>
          <w:marRight w:val="0"/>
          <w:marTop w:val="0"/>
          <w:marBottom w:val="0"/>
          <w:divBdr>
            <w:top w:val="single" w:sz="2" w:space="0" w:color="auto"/>
            <w:left w:val="single" w:sz="2" w:space="0" w:color="auto"/>
            <w:bottom w:val="single" w:sz="2" w:space="0" w:color="auto"/>
            <w:right w:val="single" w:sz="2" w:space="0" w:color="auto"/>
          </w:divBdr>
        </w:div>
      </w:divsChild>
    </w:div>
    <w:div w:id="140848678">
      <w:bodyDiv w:val="1"/>
      <w:marLeft w:val="0"/>
      <w:marRight w:val="0"/>
      <w:marTop w:val="0"/>
      <w:marBottom w:val="0"/>
      <w:divBdr>
        <w:top w:val="none" w:sz="0" w:space="0" w:color="auto"/>
        <w:left w:val="none" w:sz="0" w:space="0" w:color="auto"/>
        <w:bottom w:val="none" w:sz="0" w:space="0" w:color="auto"/>
        <w:right w:val="none" w:sz="0" w:space="0" w:color="auto"/>
      </w:divBdr>
      <w:divsChild>
        <w:div w:id="482166872">
          <w:marLeft w:val="0"/>
          <w:marRight w:val="0"/>
          <w:marTop w:val="0"/>
          <w:marBottom w:val="0"/>
          <w:divBdr>
            <w:top w:val="single" w:sz="2" w:space="0" w:color="auto"/>
            <w:left w:val="single" w:sz="2" w:space="0" w:color="auto"/>
            <w:bottom w:val="single" w:sz="2" w:space="0" w:color="auto"/>
            <w:right w:val="single" w:sz="2" w:space="0" w:color="auto"/>
          </w:divBdr>
          <w:divsChild>
            <w:div w:id="2033677931">
              <w:marLeft w:val="0"/>
              <w:marRight w:val="0"/>
              <w:marTop w:val="0"/>
              <w:marBottom w:val="0"/>
              <w:divBdr>
                <w:top w:val="single" w:sz="2" w:space="0" w:color="auto"/>
                <w:left w:val="single" w:sz="2" w:space="0" w:color="auto"/>
                <w:bottom w:val="single" w:sz="2" w:space="0" w:color="auto"/>
                <w:right w:val="single" w:sz="2" w:space="0" w:color="auto"/>
              </w:divBdr>
            </w:div>
          </w:divsChild>
        </w:div>
        <w:div w:id="1732383154">
          <w:marLeft w:val="0"/>
          <w:marRight w:val="0"/>
          <w:marTop w:val="0"/>
          <w:marBottom w:val="0"/>
          <w:divBdr>
            <w:top w:val="single" w:sz="2" w:space="0" w:color="auto"/>
            <w:left w:val="single" w:sz="2" w:space="0" w:color="auto"/>
            <w:bottom w:val="single" w:sz="2" w:space="0" w:color="auto"/>
            <w:right w:val="single" w:sz="2" w:space="0" w:color="auto"/>
          </w:divBdr>
        </w:div>
      </w:divsChild>
    </w:div>
    <w:div w:id="175466106">
      <w:bodyDiv w:val="1"/>
      <w:marLeft w:val="0"/>
      <w:marRight w:val="0"/>
      <w:marTop w:val="0"/>
      <w:marBottom w:val="0"/>
      <w:divBdr>
        <w:top w:val="none" w:sz="0" w:space="0" w:color="auto"/>
        <w:left w:val="none" w:sz="0" w:space="0" w:color="auto"/>
        <w:bottom w:val="none" w:sz="0" w:space="0" w:color="auto"/>
        <w:right w:val="none" w:sz="0" w:space="0" w:color="auto"/>
      </w:divBdr>
      <w:divsChild>
        <w:div w:id="1350641927">
          <w:marLeft w:val="0"/>
          <w:marRight w:val="0"/>
          <w:marTop w:val="0"/>
          <w:marBottom w:val="0"/>
          <w:divBdr>
            <w:top w:val="single" w:sz="2" w:space="0" w:color="auto"/>
            <w:left w:val="single" w:sz="2" w:space="0" w:color="auto"/>
            <w:bottom w:val="single" w:sz="2" w:space="0" w:color="auto"/>
            <w:right w:val="single" w:sz="2" w:space="0" w:color="auto"/>
          </w:divBdr>
        </w:div>
      </w:divsChild>
    </w:div>
    <w:div w:id="187569309">
      <w:bodyDiv w:val="1"/>
      <w:marLeft w:val="0"/>
      <w:marRight w:val="0"/>
      <w:marTop w:val="0"/>
      <w:marBottom w:val="0"/>
      <w:divBdr>
        <w:top w:val="none" w:sz="0" w:space="0" w:color="auto"/>
        <w:left w:val="none" w:sz="0" w:space="0" w:color="auto"/>
        <w:bottom w:val="none" w:sz="0" w:space="0" w:color="auto"/>
        <w:right w:val="none" w:sz="0" w:space="0" w:color="auto"/>
      </w:divBdr>
      <w:divsChild>
        <w:div w:id="1609891997">
          <w:marLeft w:val="0"/>
          <w:marRight w:val="0"/>
          <w:marTop w:val="0"/>
          <w:marBottom w:val="0"/>
          <w:divBdr>
            <w:top w:val="single" w:sz="2" w:space="0" w:color="auto"/>
            <w:left w:val="single" w:sz="2" w:space="0" w:color="auto"/>
            <w:bottom w:val="single" w:sz="2" w:space="0" w:color="auto"/>
            <w:right w:val="single" w:sz="2" w:space="0" w:color="auto"/>
          </w:divBdr>
        </w:div>
        <w:div w:id="2007398724">
          <w:marLeft w:val="0"/>
          <w:marRight w:val="0"/>
          <w:marTop w:val="0"/>
          <w:marBottom w:val="0"/>
          <w:divBdr>
            <w:top w:val="single" w:sz="2" w:space="0" w:color="auto"/>
            <w:left w:val="single" w:sz="2" w:space="0" w:color="auto"/>
            <w:bottom w:val="single" w:sz="2" w:space="0" w:color="auto"/>
            <w:right w:val="single" w:sz="2" w:space="0" w:color="auto"/>
          </w:divBdr>
        </w:div>
      </w:divsChild>
    </w:div>
    <w:div w:id="215118685">
      <w:bodyDiv w:val="1"/>
      <w:marLeft w:val="0"/>
      <w:marRight w:val="0"/>
      <w:marTop w:val="0"/>
      <w:marBottom w:val="0"/>
      <w:divBdr>
        <w:top w:val="none" w:sz="0" w:space="0" w:color="auto"/>
        <w:left w:val="none" w:sz="0" w:space="0" w:color="auto"/>
        <w:bottom w:val="none" w:sz="0" w:space="0" w:color="auto"/>
        <w:right w:val="none" w:sz="0" w:space="0" w:color="auto"/>
      </w:divBdr>
      <w:divsChild>
        <w:div w:id="1359894830">
          <w:marLeft w:val="0"/>
          <w:marRight w:val="0"/>
          <w:marTop w:val="0"/>
          <w:marBottom w:val="0"/>
          <w:divBdr>
            <w:top w:val="single" w:sz="2" w:space="0" w:color="auto"/>
            <w:left w:val="single" w:sz="2" w:space="0" w:color="auto"/>
            <w:bottom w:val="single" w:sz="2" w:space="0" w:color="auto"/>
            <w:right w:val="single" w:sz="2" w:space="0" w:color="auto"/>
          </w:divBdr>
        </w:div>
        <w:div w:id="1765303830">
          <w:marLeft w:val="0"/>
          <w:marRight w:val="0"/>
          <w:marTop w:val="0"/>
          <w:marBottom w:val="0"/>
          <w:divBdr>
            <w:top w:val="single" w:sz="2" w:space="0" w:color="auto"/>
            <w:left w:val="single" w:sz="2" w:space="0" w:color="auto"/>
            <w:bottom w:val="single" w:sz="2" w:space="0" w:color="auto"/>
            <w:right w:val="single" w:sz="2" w:space="0" w:color="auto"/>
          </w:divBdr>
        </w:div>
      </w:divsChild>
    </w:div>
    <w:div w:id="224073405">
      <w:bodyDiv w:val="1"/>
      <w:marLeft w:val="0"/>
      <w:marRight w:val="0"/>
      <w:marTop w:val="0"/>
      <w:marBottom w:val="0"/>
      <w:divBdr>
        <w:top w:val="none" w:sz="0" w:space="0" w:color="auto"/>
        <w:left w:val="none" w:sz="0" w:space="0" w:color="auto"/>
        <w:bottom w:val="none" w:sz="0" w:space="0" w:color="auto"/>
        <w:right w:val="none" w:sz="0" w:space="0" w:color="auto"/>
      </w:divBdr>
      <w:divsChild>
        <w:div w:id="1704787981">
          <w:marLeft w:val="0"/>
          <w:marRight w:val="0"/>
          <w:marTop w:val="0"/>
          <w:marBottom w:val="0"/>
          <w:divBdr>
            <w:top w:val="single" w:sz="2" w:space="0" w:color="auto"/>
            <w:left w:val="single" w:sz="2" w:space="0" w:color="auto"/>
            <w:bottom w:val="single" w:sz="2" w:space="0" w:color="auto"/>
            <w:right w:val="single" w:sz="2" w:space="0" w:color="auto"/>
          </w:divBdr>
        </w:div>
        <w:div w:id="1911496075">
          <w:marLeft w:val="0"/>
          <w:marRight w:val="0"/>
          <w:marTop w:val="0"/>
          <w:marBottom w:val="0"/>
          <w:divBdr>
            <w:top w:val="single" w:sz="2" w:space="0" w:color="auto"/>
            <w:left w:val="single" w:sz="2" w:space="0" w:color="auto"/>
            <w:bottom w:val="single" w:sz="2" w:space="0" w:color="auto"/>
            <w:right w:val="single" w:sz="2" w:space="0" w:color="auto"/>
          </w:divBdr>
        </w:div>
      </w:divsChild>
    </w:div>
    <w:div w:id="251203996">
      <w:bodyDiv w:val="1"/>
      <w:marLeft w:val="0"/>
      <w:marRight w:val="0"/>
      <w:marTop w:val="0"/>
      <w:marBottom w:val="0"/>
      <w:divBdr>
        <w:top w:val="none" w:sz="0" w:space="0" w:color="auto"/>
        <w:left w:val="none" w:sz="0" w:space="0" w:color="auto"/>
        <w:bottom w:val="none" w:sz="0" w:space="0" w:color="auto"/>
        <w:right w:val="none" w:sz="0" w:space="0" w:color="auto"/>
      </w:divBdr>
      <w:divsChild>
        <w:div w:id="1100560761">
          <w:marLeft w:val="0"/>
          <w:marRight w:val="0"/>
          <w:marTop w:val="0"/>
          <w:marBottom w:val="0"/>
          <w:divBdr>
            <w:top w:val="single" w:sz="2" w:space="0" w:color="auto"/>
            <w:left w:val="single" w:sz="2" w:space="0" w:color="auto"/>
            <w:bottom w:val="single" w:sz="2" w:space="0" w:color="auto"/>
            <w:right w:val="single" w:sz="2" w:space="0" w:color="auto"/>
          </w:divBdr>
        </w:div>
        <w:div w:id="1573852916">
          <w:marLeft w:val="0"/>
          <w:marRight w:val="0"/>
          <w:marTop w:val="0"/>
          <w:marBottom w:val="0"/>
          <w:divBdr>
            <w:top w:val="single" w:sz="2" w:space="0" w:color="auto"/>
            <w:left w:val="single" w:sz="2" w:space="0" w:color="auto"/>
            <w:bottom w:val="single" w:sz="2" w:space="0" w:color="auto"/>
            <w:right w:val="single" w:sz="2" w:space="0" w:color="auto"/>
          </w:divBdr>
        </w:div>
      </w:divsChild>
    </w:div>
    <w:div w:id="320433247">
      <w:bodyDiv w:val="1"/>
      <w:marLeft w:val="0"/>
      <w:marRight w:val="0"/>
      <w:marTop w:val="0"/>
      <w:marBottom w:val="0"/>
      <w:divBdr>
        <w:top w:val="none" w:sz="0" w:space="0" w:color="auto"/>
        <w:left w:val="none" w:sz="0" w:space="0" w:color="auto"/>
        <w:bottom w:val="none" w:sz="0" w:space="0" w:color="auto"/>
        <w:right w:val="none" w:sz="0" w:space="0" w:color="auto"/>
      </w:divBdr>
      <w:divsChild>
        <w:div w:id="1956713947">
          <w:marLeft w:val="0"/>
          <w:marRight w:val="0"/>
          <w:marTop w:val="0"/>
          <w:marBottom w:val="0"/>
          <w:divBdr>
            <w:top w:val="single" w:sz="2" w:space="0" w:color="auto"/>
            <w:left w:val="single" w:sz="2" w:space="0" w:color="auto"/>
            <w:bottom w:val="single" w:sz="2" w:space="0" w:color="auto"/>
            <w:right w:val="single" w:sz="2" w:space="0" w:color="auto"/>
          </w:divBdr>
        </w:div>
        <w:div w:id="2043556741">
          <w:marLeft w:val="0"/>
          <w:marRight w:val="0"/>
          <w:marTop w:val="0"/>
          <w:marBottom w:val="0"/>
          <w:divBdr>
            <w:top w:val="single" w:sz="2" w:space="0" w:color="auto"/>
            <w:left w:val="single" w:sz="2" w:space="0" w:color="auto"/>
            <w:bottom w:val="single" w:sz="2" w:space="0" w:color="auto"/>
            <w:right w:val="single" w:sz="2" w:space="0" w:color="auto"/>
          </w:divBdr>
        </w:div>
      </w:divsChild>
    </w:div>
    <w:div w:id="335042523">
      <w:bodyDiv w:val="1"/>
      <w:marLeft w:val="0"/>
      <w:marRight w:val="0"/>
      <w:marTop w:val="0"/>
      <w:marBottom w:val="0"/>
      <w:divBdr>
        <w:top w:val="none" w:sz="0" w:space="0" w:color="auto"/>
        <w:left w:val="none" w:sz="0" w:space="0" w:color="auto"/>
        <w:bottom w:val="none" w:sz="0" w:space="0" w:color="auto"/>
        <w:right w:val="none" w:sz="0" w:space="0" w:color="auto"/>
      </w:divBdr>
      <w:divsChild>
        <w:div w:id="1600067563">
          <w:marLeft w:val="0"/>
          <w:marRight w:val="0"/>
          <w:marTop w:val="0"/>
          <w:marBottom w:val="0"/>
          <w:divBdr>
            <w:top w:val="single" w:sz="2" w:space="0" w:color="auto"/>
            <w:left w:val="single" w:sz="2" w:space="0" w:color="auto"/>
            <w:bottom w:val="single" w:sz="2" w:space="0" w:color="auto"/>
            <w:right w:val="single" w:sz="2" w:space="0" w:color="auto"/>
          </w:divBdr>
          <w:divsChild>
            <w:div w:id="1098329197">
              <w:marLeft w:val="0"/>
              <w:marRight w:val="0"/>
              <w:marTop w:val="0"/>
              <w:marBottom w:val="0"/>
              <w:divBdr>
                <w:top w:val="single" w:sz="2" w:space="0" w:color="auto"/>
                <w:left w:val="single" w:sz="2" w:space="0" w:color="auto"/>
                <w:bottom w:val="single" w:sz="2" w:space="0" w:color="auto"/>
                <w:right w:val="single" w:sz="2" w:space="0" w:color="auto"/>
              </w:divBdr>
              <w:divsChild>
                <w:div w:id="443771916">
                  <w:marLeft w:val="0"/>
                  <w:marRight w:val="0"/>
                  <w:marTop w:val="0"/>
                  <w:marBottom w:val="0"/>
                  <w:divBdr>
                    <w:top w:val="single" w:sz="2" w:space="0" w:color="auto"/>
                    <w:left w:val="single" w:sz="2" w:space="0" w:color="auto"/>
                    <w:bottom w:val="single" w:sz="2" w:space="0" w:color="auto"/>
                    <w:right w:val="single" w:sz="2" w:space="0" w:color="auto"/>
                  </w:divBdr>
                  <w:divsChild>
                    <w:div w:id="13468998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3815748">
      <w:bodyDiv w:val="1"/>
      <w:marLeft w:val="0"/>
      <w:marRight w:val="0"/>
      <w:marTop w:val="0"/>
      <w:marBottom w:val="0"/>
      <w:divBdr>
        <w:top w:val="none" w:sz="0" w:space="0" w:color="auto"/>
        <w:left w:val="none" w:sz="0" w:space="0" w:color="auto"/>
        <w:bottom w:val="none" w:sz="0" w:space="0" w:color="auto"/>
        <w:right w:val="none" w:sz="0" w:space="0" w:color="auto"/>
      </w:divBdr>
      <w:divsChild>
        <w:div w:id="34277516">
          <w:marLeft w:val="0"/>
          <w:marRight w:val="0"/>
          <w:marTop w:val="0"/>
          <w:marBottom w:val="0"/>
          <w:divBdr>
            <w:top w:val="single" w:sz="2" w:space="0" w:color="auto"/>
            <w:left w:val="single" w:sz="2" w:space="0" w:color="auto"/>
            <w:bottom w:val="single" w:sz="2" w:space="0" w:color="auto"/>
            <w:right w:val="single" w:sz="2" w:space="0" w:color="auto"/>
          </w:divBdr>
        </w:div>
        <w:div w:id="1769304946">
          <w:marLeft w:val="0"/>
          <w:marRight w:val="0"/>
          <w:marTop w:val="0"/>
          <w:marBottom w:val="0"/>
          <w:divBdr>
            <w:top w:val="single" w:sz="2" w:space="0" w:color="auto"/>
            <w:left w:val="single" w:sz="2" w:space="0" w:color="auto"/>
            <w:bottom w:val="single" w:sz="2" w:space="0" w:color="auto"/>
            <w:right w:val="single" w:sz="2" w:space="0" w:color="auto"/>
          </w:divBdr>
        </w:div>
      </w:divsChild>
    </w:div>
    <w:div w:id="428353170">
      <w:bodyDiv w:val="1"/>
      <w:marLeft w:val="0"/>
      <w:marRight w:val="0"/>
      <w:marTop w:val="0"/>
      <w:marBottom w:val="0"/>
      <w:divBdr>
        <w:top w:val="none" w:sz="0" w:space="0" w:color="auto"/>
        <w:left w:val="none" w:sz="0" w:space="0" w:color="auto"/>
        <w:bottom w:val="none" w:sz="0" w:space="0" w:color="auto"/>
        <w:right w:val="none" w:sz="0" w:space="0" w:color="auto"/>
      </w:divBdr>
    </w:div>
    <w:div w:id="433786508">
      <w:bodyDiv w:val="1"/>
      <w:marLeft w:val="0"/>
      <w:marRight w:val="0"/>
      <w:marTop w:val="0"/>
      <w:marBottom w:val="0"/>
      <w:divBdr>
        <w:top w:val="none" w:sz="0" w:space="0" w:color="auto"/>
        <w:left w:val="none" w:sz="0" w:space="0" w:color="auto"/>
        <w:bottom w:val="none" w:sz="0" w:space="0" w:color="auto"/>
        <w:right w:val="none" w:sz="0" w:space="0" w:color="auto"/>
      </w:divBdr>
      <w:divsChild>
        <w:div w:id="529220000">
          <w:marLeft w:val="0"/>
          <w:marRight w:val="0"/>
          <w:marTop w:val="0"/>
          <w:marBottom w:val="0"/>
          <w:divBdr>
            <w:top w:val="single" w:sz="2" w:space="0" w:color="auto"/>
            <w:left w:val="single" w:sz="2" w:space="0" w:color="auto"/>
            <w:bottom w:val="single" w:sz="2" w:space="0" w:color="auto"/>
            <w:right w:val="single" w:sz="2" w:space="0" w:color="auto"/>
          </w:divBdr>
        </w:div>
        <w:div w:id="1086150786">
          <w:marLeft w:val="0"/>
          <w:marRight w:val="0"/>
          <w:marTop w:val="0"/>
          <w:marBottom w:val="0"/>
          <w:divBdr>
            <w:top w:val="single" w:sz="2" w:space="0" w:color="auto"/>
            <w:left w:val="single" w:sz="2" w:space="0" w:color="auto"/>
            <w:bottom w:val="single" w:sz="2" w:space="0" w:color="auto"/>
            <w:right w:val="single" w:sz="2" w:space="0" w:color="auto"/>
          </w:divBdr>
        </w:div>
      </w:divsChild>
    </w:div>
    <w:div w:id="464616230">
      <w:bodyDiv w:val="1"/>
      <w:marLeft w:val="0"/>
      <w:marRight w:val="0"/>
      <w:marTop w:val="0"/>
      <w:marBottom w:val="0"/>
      <w:divBdr>
        <w:top w:val="none" w:sz="0" w:space="0" w:color="auto"/>
        <w:left w:val="none" w:sz="0" w:space="0" w:color="auto"/>
        <w:bottom w:val="none" w:sz="0" w:space="0" w:color="auto"/>
        <w:right w:val="none" w:sz="0" w:space="0" w:color="auto"/>
      </w:divBdr>
      <w:divsChild>
        <w:div w:id="199130405">
          <w:marLeft w:val="547"/>
          <w:marRight w:val="0"/>
          <w:marTop w:val="240"/>
          <w:marBottom w:val="120"/>
          <w:divBdr>
            <w:top w:val="none" w:sz="0" w:space="0" w:color="auto"/>
            <w:left w:val="none" w:sz="0" w:space="0" w:color="auto"/>
            <w:bottom w:val="none" w:sz="0" w:space="0" w:color="auto"/>
            <w:right w:val="none" w:sz="0" w:space="0" w:color="auto"/>
          </w:divBdr>
        </w:div>
      </w:divsChild>
    </w:div>
    <w:div w:id="468937180">
      <w:bodyDiv w:val="1"/>
      <w:marLeft w:val="0"/>
      <w:marRight w:val="0"/>
      <w:marTop w:val="0"/>
      <w:marBottom w:val="0"/>
      <w:divBdr>
        <w:top w:val="none" w:sz="0" w:space="0" w:color="auto"/>
        <w:left w:val="none" w:sz="0" w:space="0" w:color="auto"/>
        <w:bottom w:val="none" w:sz="0" w:space="0" w:color="auto"/>
        <w:right w:val="none" w:sz="0" w:space="0" w:color="auto"/>
      </w:divBdr>
      <w:divsChild>
        <w:div w:id="97719985">
          <w:marLeft w:val="446"/>
          <w:marRight w:val="0"/>
          <w:marTop w:val="240"/>
          <w:marBottom w:val="120"/>
          <w:divBdr>
            <w:top w:val="none" w:sz="0" w:space="0" w:color="auto"/>
            <w:left w:val="none" w:sz="0" w:space="0" w:color="auto"/>
            <w:bottom w:val="none" w:sz="0" w:space="0" w:color="auto"/>
            <w:right w:val="none" w:sz="0" w:space="0" w:color="auto"/>
          </w:divBdr>
        </w:div>
        <w:div w:id="865674989">
          <w:marLeft w:val="446"/>
          <w:marRight w:val="0"/>
          <w:marTop w:val="240"/>
          <w:marBottom w:val="120"/>
          <w:divBdr>
            <w:top w:val="none" w:sz="0" w:space="0" w:color="auto"/>
            <w:left w:val="none" w:sz="0" w:space="0" w:color="auto"/>
            <w:bottom w:val="none" w:sz="0" w:space="0" w:color="auto"/>
            <w:right w:val="none" w:sz="0" w:space="0" w:color="auto"/>
          </w:divBdr>
        </w:div>
        <w:div w:id="1976834130">
          <w:marLeft w:val="446"/>
          <w:marRight w:val="0"/>
          <w:marTop w:val="240"/>
          <w:marBottom w:val="120"/>
          <w:divBdr>
            <w:top w:val="none" w:sz="0" w:space="0" w:color="auto"/>
            <w:left w:val="none" w:sz="0" w:space="0" w:color="auto"/>
            <w:bottom w:val="none" w:sz="0" w:space="0" w:color="auto"/>
            <w:right w:val="none" w:sz="0" w:space="0" w:color="auto"/>
          </w:divBdr>
        </w:div>
      </w:divsChild>
    </w:div>
    <w:div w:id="477527926">
      <w:bodyDiv w:val="1"/>
      <w:marLeft w:val="0"/>
      <w:marRight w:val="0"/>
      <w:marTop w:val="0"/>
      <w:marBottom w:val="0"/>
      <w:divBdr>
        <w:top w:val="none" w:sz="0" w:space="0" w:color="auto"/>
        <w:left w:val="none" w:sz="0" w:space="0" w:color="auto"/>
        <w:bottom w:val="none" w:sz="0" w:space="0" w:color="auto"/>
        <w:right w:val="none" w:sz="0" w:space="0" w:color="auto"/>
      </w:divBdr>
      <w:divsChild>
        <w:div w:id="219947725">
          <w:marLeft w:val="0"/>
          <w:marRight w:val="0"/>
          <w:marTop w:val="0"/>
          <w:marBottom w:val="0"/>
          <w:divBdr>
            <w:top w:val="single" w:sz="2" w:space="0" w:color="auto"/>
            <w:left w:val="single" w:sz="2" w:space="0" w:color="auto"/>
            <w:bottom w:val="single" w:sz="2" w:space="0" w:color="auto"/>
            <w:right w:val="single" w:sz="2" w:space="0" w:color="auto"/>
          </w:divBdr>
        </w:div>
        <w:div w:id="1496647097">
          <w:marLeft w:val="0"/>
          <w:marRight w:val="0"/>
          <w:marTop w:val="0"/>
          <w:marBottom w:val="0"/>
          <w:divBdr>
            <w:top w:val="single" w:sz="2" w:space="0" w:color="auto"/>
            <w:left w:val="single" w:sz="2" w:space="0" w:color="auto"/>
            <w:bottom w:val="single" w:sz="2" w:space="0" w:color="auto"/>
            <w:right w:val="single" w:sz="2" w:space="0" w:color="auto"/>
          </w:divBdr>
        </w:div>
      </w:divsChild>
    </w:div>
    <w:div w:id="4811216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472">
          <w:marLeft w:val="446"/>
          <w:marRight w:val="0"/>
          <w:marTop w:val="240"/>
          <w:marBottom w:val="120"/>
          <w:divBdr>
            <w:top w:val="none" w:sz="0" w:space="0" w:color="auto"/>
            <w:left w:val="none" w:sz="0" w:space="0" w:color="auto"/>
            <w:bottom w:val="none" w:sz="0" w:space="0" w:color="auto"/>
            <w:right w:val="none" w:sz="0" w:space="0" w:color="auto"/>
          </w:divBdr>
        </w:div>
      </w:divsChild>
    </w:div>
    <w:div w:id="504824402">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24699233">
      <w:bodyDiv w:val="1"/>
      <w:marLeft w:val="0"/>
      <w:marRight w:val="0"/>
      <w:marTop w:val="0"/>
      <w:marBottom w:val="0"/>
      <w:divBdr>
        <w:top w:val="none" w:sz="0" w:space="0" w:color="auto"/>
        <w:left w:val="none" w:sz="0" w:space="0" w:color="auto"/>
        <w:bottom w:val="none" w:sz="0" w:space="0" w:color="auto"/>
        <w:right w:val="none" w:sz="0" w:space="0" w:color="auto"/>
      </w:divBdr>
      <w:divsChild>
        <w:div w:id="162209948">
          <w:marLeft w:val="547"/>
          <w:marRight w:val="0"/>
          <w:marTop w:val="120"/>
          <w:marBottom w:val="120"/>
          <w:divBdr>
            <w:top w:val="none" w:sz="0" w:space="0" w:color="auto"/>
            <w:left w:val="none" w:sz="0" w:space="0" w:color="auto"/>
            <w:bottom w:val="none" w:sz="0" w:space="0" w:color="auto"/>
            <w:right w:val="none" w:sz="0" w:space="0" w:color="auto"/>
          </w:divBdr>
        </w:div>
      </w:divsChild>
    </w:div>
    <w:div w:id="630091572">
      <w:bodyDiv w:val="1"/>
      <w:marLeft w:val="0"/>
      <w:marRight w:val="0"/>
      <w:marTop w:val="0"/>
      <w:marBottom w:val="0"/>
      <w:divBdr>
        <w:top w:val="none" w:sz="0" w:space="0" w:color="auto"/>
        <w:left w:val="none" w:sz="0" w:space="0" w:color="auto"/>
        <w:bottom w:val="none" w:sz="0" w:space="0" w:color="auto"/>
        <w:right w:val="none" w:sz="0" w:space="0" w:color="auto"/>
      </w:divBdr>
      <w:divsChild>
        <w:div w:id="82193274">
          <w:marLeft w:val="0"/>
          <w:marRight w:val="0"/>
          <w:marTop w:val="0"/>
          <w:marBottom w:val="0"/>
          <w:divBdr>
            <w:top w:val="single" w:sz="2" w:space="0" w:color="auto"/>
            <w:left w:val="single" w:sz="2" w:space="0" w:color="auto"/>
            <w:bottom w:val="single" w:sz="2" w:space="0" w:color="auto"/>
            <w:right w:val="single" w:sz="2" w:space="0" w:color="auto"/>
          </w:divBdr>
        </w:div>
        <w:div w:id="1818065769">
          <w:marLeft w:val="0"/>
          <w:marRight w:val="0"/>
          <w:marTop w:val="0"/>
          <w:marBottom w:val="0"/>
          <w:divBdr>
            <w:top w:val="single" w:sz="2" w:space="0" w:color="auto"/>
            <w:left w:val="single" w:sz="2" w:space="0" w:color="auto"/>
            <w:bottom w:val="single" w:sz="2" w:space="0" w:color="auto"/>
            <w:right w:val="single" w:sz="2" w:space="0" w:color="auto"/>
          </w:divBdr>
        </w:div>
      </w:divsChild>
    </w:div>
    <w:div w:id="648947956">
      <w:bodyDiv w:val="1"/>
      <w:marLeft w:val="0"/>
      <w:marRight w:val="0"/>
      <w:marTop w:val="0"/>
      <w:marBottom w:val="0"/>
      <w:divBdr>
        <w:top w:val="none" w:sz="0" w:space="0" w:color="auto"/>
        <w:left w:val="none" w:sz="0" w:space="0" w:color="auto"/>
        <w:bottom w:val="none" w:sz="0" w:space="0" w:color="auto"/>
        <w:right w:val="none" w:sz="0" w:space="0" w:color="auto"/>
      </w:divBdr>
    </w:div>
    <w:div w:id="686567890">
      <w:bodyDiv w:val="1"/>
      <w:marLeft w:val="0"/>
      <w:marRight w:val="0"/>
      <w:marTop w:val="0"/>
      <w:marBottom w:val="0"/>
      <w:divBdr>
        <w:top w:val="none" w:sz="0" w:space="0" w:color="auto"/>
        <w:left w:val="none" w:sz="0" w:space="0" w:color="auto"/>
        <w:bottom w:val="none" w:sz="0" w:space="0" w:color="auto"/>
        <w:right w:val="none" w:sz="0" w:space="0" w:color="auto"/>
      </w:divBdr>
    </w:div>
    <w:div w:id="703100468">
      <w:bodyDiv w:val="1"/>
      <w:marLeft w:val="0"/>
      <w:marRight w:val="0"/>
      <w:marTop w:val="0"/>
      <w:marBottom w:val="0"/>
      <w:divBdr>
        <w:top w:val="none" w:sz="0" w:space="0" w:color="auto"/>
        <w:left w:val="none" w:sz="0" w:space="0" w:color="auto"/>
        <w:bottom w:val="none" w:sz="0" w:space="0" w:color="auto"/>
        <w:right w:val="none" w:sz="0" w:space="0" w:color="auto"/>
      </w:divBdr>
      <w:divsChild>
        <w:div w:id="1072120778">
          <w:marLeft w:val="0"/>
          <w:marRight w:val="0"/>
          <w:marTop w:val="0"/>
          <w:marBottom w:val="0"/>
          <w:divBdr>
            <w:top w:val="single" w:sz="2" w:space="0" w:color="auto"/>
            <w:left w:val="single" w:sz="2" w:space="0" w:color="auto"/>
            <w:bottom w:val="single" w:sz="2" w:space="0" w:color="auto"/>
            <w:right w:val="single" w:sz="2" w:space="0" w:color="auto"/>
          </w:divBdr>
        </w:div>
        <w:div w:id="1320036266">
          <w:marLeft w:val="0"/>
          <w:marRight w:val="0"/>
          <w:marTop w:val="0"/>
          <w:marBottom w:val="0"/>
          <w:divBdr>
            <w:top w:val="single" w:sz="2" w:space="0" w:color="auto"/>
            <w:left w:val="single" w:sz="2" w:space="0" w:color="auto"/>
            <w:bottom w:val="single" w:sz="2" w:space="0" w:color="auto"/>
            <w:right w:val="single" w:sz="2" w:space="0" w:color="auto"/>
          </w:divBdr>
        </w:div>
      </w:divsChild>
    </w:div>
    <w:div w:id="737748026">
      <w:bodyDiv w:val="1"/>
      <w:marLeft w:val="0"/>
      <w:marRight w:val="0"/>
      <w:marTop w:val="0"/>
      <w:marBottom w:val="0"/>
      <w:divBdr>
        <w:top w:val="none" w:sz="0" w:space="0" w:color="auto"/>
        <w:left w:val="none" w:sz="0" w:space="0" w:color="auto"/>
        <w:bottom w:val="none" w:sz="0" w:space="0" w:color="auto"/>
        <w:right w:val="none" w:sz="0" w:space="0" w:color="auto"/>
      </w:divBdr>
      <w:divsChild>
        <w:div w:id="1119297246">
          <w:marLeft w:val="446"/>
          <w:marRight w:val="0"/>
          <w:marTop w:val="240"/>
          <w:marBottom w:val="120"/>
          <w:divBdr>
            <w:top w:val="none" w:sz="0" w:space="0" w:color="auto"/>
            <w:left w:val="none" w:sz="0" w:space="0" w:color="auto"/>
            <w:bottom w:val="none" w:sz="0" w:space="0" w:color="auto"/>
            <w:right w:val="none" w:sz="0" w:space="0" w:color="auto"/>
          </w:divBdr>
        </w:div>
      </w:divsChild>
    </w:div>
    <w:div w:id="752778240">
      <w:bodyDiv w:val="1"/>
      <w:marLeft w:val="0"/>
      <w:marRight w:val="0"/>
      <w:marTop w:val="0"/>
      <w:marBottom w:val="0"/>
      <w:divBdr>
        <w:top w:val="none" w:sz="0" w:space="0" w:color="auto"/>
        <w:left w:val="none" w:sz="0" w:space="0" w:color="auto"/>
        <w:bottom w:val="none" w:sz="0" w:space="0" w:color="auto"/>
        <w:right w:val="none" w:sz="0" w:space="0" w:color="auto"/>
      </w:divBdr>
      <w:divsChild>
        <w:div w:id="590624656">
          <w:marLeft w:val="0"/>
          <w:marRight w:val="0"/>
          <w:marTop w:val="0"/>
          <w:marBottom w:val="0"/>
          <w:divBdr>
            <w:top w:val="single" w:sz="2" w:space="0" w:color="auto"/>
            <w:left w:val="single" w:sz="2" w:space="0" w:color="auto"/>
            <w:bottom w:val="single" w:sz="2" w:space="0" w:color="auto"/>
            <w:right w:val="single" w:sz="2" w:space="0" w:color="auto"/>
          </w:divBdr>
        </w:div>
        <w:div w:id="1350568755">
          <w:marLeft w:val="0"/>
          <w:marRight w:val="0"/>
          <w:marTop w:val="0"/>
          <w:marBottom w:val="0"/>
          <w:divBdr>
            <w:top w:val="single" w:sz="2" w:space="0" w:color="auto"/>
            <w:left w:val="single" w:sz="2" w:space="0" w:color="auto"/>
            <w:bottom w:val="single" w:sz="2" w:space="0" w:color="auto"/>
            <w:right w:val="single" w:sz="2" w:space="0" w:color="auto"/>
          </w:divBdr>
        </w:div>
      </w:divsChild>
    </w:div>
    <w:div w:id="774789854">
      <w:bodyDiv w:val="1"/>
      <w:marLeft w:val="0"/>
      <w:marRight w:val="0"/>
      <w:marTop w:val="0"/>
      <w:marBottom w:val="0"/>
      <w:divBdr>
        <w:top w:val="none" w:sz="0" w:space="0" w:color="auto"/>
        <w:left w:val="none" w:sz="0" w:space="0" w:color="auto"/>
        <w:bottom w:val="none" w:sz="0" w:space="0" w:color="auto"/>
        <w:right w:val="none" w:sz="0" w:space="0" w:color="auto"/>
      </w:divBdr>
      <w:divsChild>
        <w:div w:id="704523852">
          <w:marLeft w:val="446"/>
          <w:marRight w:val="0"/>
          <w:marTop w:val="240"/>
          <w:marBottom w:val="120"/>
          <w:divBdr>
            <w:top w:val="none" w:sz="0" w:space="0" w:color="auto"/>
            <w:left w:val="none" w:sz="0" w:space="0" w:color="auto"/>
            <w:bottom w:val="none" w:sz="0" w:space="0" w:color="auto"/>
            <w:right w:val="none" w:sz="0" w:space="0" w:color="auto"/>
          </w:divBdr>
        </w:div>
      </w:divsChild>
    </w:div>
    <w:div w:id="781150656">
      <w:bodyDiv w:val="1"/>
      <w:marLeft w:val="0"/>
      <w:marRight w:val="0"/>
      <w:marTop w:val="0"/>
      <w:marBottom w:val="0"/>
      <w:divBdr>
        <w:top w:val="none" w:sz="0" w:space="0" w:color="auto"/>
        <w:left w:val="none" w:sz="0" w:space="0" w:color="auto"/>
        <w:bottom w:val="none" w:sz="0" w:space="0" w:color="auto"/>
        <w:right w:val="none" w:sz="0" w:space="0" w:color="auto"/>
      </w:divBdr>
      <w:divsChild>
        <w:div w:id="519514622">
          <w:marLeft w:val="0"/>
          <w:marRight w:val="0"/>
          <w:marTop w:val="0"/>
          <w:marBottom w:val="0"/>
          <w:divBdr>
            <w:top w:val="none" w:sz="0" w:space="0" w:color="auto"/>
            <w:left w:val="none" w:sz="0" w:space="0" w:color="auto"/>
            <w:bottom w:val="none" w:sz="0" w:space="0" w:color="auto"/>
            <w:right w:val="none" w:sz="0" w:space="0" w:color="auto"/>
          </w:divBdr>
          <w:divsChild>
            <w:div w:id="568536515">
              <w:marLeft w:val="0"/>
              <w:marRight w:val="0"/>
              <w:marTop w:val="0"/>
              <w:marBottom w:val="0"/>
              <w:divBdr>
                <w:top w:val="none" w:sz="0" w:space="0" w:color="auto"/>
                <w:left w:val="none" w:sz="0" w:space="0" w:color="auto"/>
                <w:bottom w:val="none" w:sz="0" w:space="0" w:color="auto"/>
                <w:right w:val="none" w:sz="0" w:space="0" w:color="auto"/>
              </w:divBdr>
              <w:divsChild>
                <w:div w:id="1603761244">
                  <w:marLeft w:val="0"/>
                  <w:marRight w:val="0"/>
                  <w:marTop w:val="0"/>
                  <w:marBottom w:val="0"/>
                  <w:divBdr>
                    <w:top w:val="none" w:sz="0" w:space="0" w:color="auto"/>
                    <w:left w:val="none" w:sz="0" w:space="0" w:color="auto"/>
                    <w:bottom w:val="none" w:sz="0" w:space="0" w:color="auto"/>
                    <w:right w:val="none" w:sz="0" w:space="0" w:color="auto"/>
                  </w:divBdr>
                  <w:divsChild>
                    <w:div w:id="1761295767">
                      <w:marLeft w:val="0"/>
                      <w:marRight w:val="0"/>
                      <w:marTop w:val="0"/>
                      <w:marBottom w:val="0"/>
                      <w:divBdr>
                        <w:top w:val="none" w:sz="0" w:space="0" w:color="auto"/>
                        <w:left w:val="none" w:sz="0" w:space="0" w:color="auto"/>
                        <w:bottom w:val="none" w:sz="0" w:space="0" w:color="auto"/>
                        <w:right w:val="none" w:sz="0" w:space="0" w:color="auto"/>
                      </w:divBdr>
                      <w:divsChild>
                        <w:div w:id="1280264009">
                          <w:marLeft w:val="0"/>
                          <w:marRight w:val="0"/>
                          <w:marTop w:val="0"/>
                          <w:marBottom w:val="0"/>
                          <w:divBdr>
                            <w:top w:val="none" w:sz="0" w:space="0" w:color="auto"/>
                            <w:left w:val="none" w:sz="0" w:space="0" w:color="auto"/>
                            <w:bottom w:val="none" w:sz="0" w:space="0" w:color="auto"/>
                            <w:right w:val="none" w:sz="0" w:space="0" w:color="auto"/>
                          </w:divBdr>
                          <w:divsChild>
                            <w:div w:id="612981468">
                              <w:marLeft w:val="0"/>
                              <w:marRight w:val="0"/>
                              <w:marTop w:val="0"/>
                              <w:marBottom w:val="0"/>
                              <w:divBdr>
                                <w:top w:val="none" w:sz="0" w:space="0" w:color="auto"/>
                                <w:left w:val="none" w:sz="0" w:space="0" w:color="auto"/>
                                <w:bottom w:val="none" w:sz="0" w:space="0" w:color="auto"/>
                                <w:right w:val="none" w:sz="0" w:space="0" w:color="auto"/>
                              </w:divBdr>
                              <w:divsChild>
                                <w:div w:id="1476217245">
                                  <w:marLeft w:val="0"/>
                                  <w:marRight w:val="0"/>
                                  <w:marTop w:val="0"/>
                                  <w:marBottom w:val="0"/>
                                  <w:divBdr>
                                    <w:top w:val="none" w:sz="0" w:space="0" w:color="auto"/>
                                    <w:left w:val="none" w:sz="0" w:space="0" w:color="auto"/>
                                    <w:bottom w:val="none" w:sz="0" w:space="0" w:color="auto"/>
                                    <w:right w:val="none" w:sz="0" w:space="0" w:color="auto"/>
                                  </w:divBdr>
                                  <w:divsChild>
                                    <w:div w:id="1076130736">
                                      <w:marLeft w:val="0"/>
                                      <w:marRight w:val="0"/>
                                      <w:marTop w:val="0"/>
                                      <w:marBottom w:val="0"/>
                                      <w:divBdr>
                                        <w:top w:val="none" w:sz="0" w:space="0" w:color="auto"/>
                                        <w:left w:val="none" w:sz="0" w:space="0" w:color="auto"/>
                                        <w:bottom w:val="none" w:sz="0" w:space="0" w:color="auto"/>
                                        <w:right w:val="none" w:sz="0" w:space="0" w:color="auto"/>
                                      </w:divBdr>
                                      <w:divsChild>
                                        <w:div w:id="1676227519">
                                          <w:marLeft w:val="0"/>
                                          <w:marRight w:val="0"/>
                                          <w:marTop w:val="0"/>
                                          <w:marBottom w:val="0"/>
                                          <w:divBdr>
                                            <w:top w:val="none" w:sz="0" w:space="0" w:color="auto"/>
                                            <w:left w:val="none" w:sz="0" w:space="0" w:color="auto"/>
                                            <w:bottom w:val="none" w:sz="0" w:space="0" w:color="auto"/>
                                            <w:right w:val="none" w:sz="0" w:space="0" w:color="auto"/>
                                          </w:divBdr>
                                          <w:divsChild>
                                            <w:div w:id="18091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781646">
      <w:bodyDiv w:val="1"/>
      <w:marLeft w:val="0"/>
      <w:marRight w:val="0"/>
      <w:marTop w:val="0"/>
      <w:marBottom w:val="0"/>
      <w:divBdr>
        <w:top w:val="none" w:sz="0" w:space="0" w:color="auto"/>
        <w:left w:val="none" w:sz="0" w:space="0" w:color="auto"/>
        <w:bottom w:val="none" w:sz="0" w:space="0" w:color="auto"/>
        <w:right w:val="none" w:sz="0" w:space="0" w:color="auto"/>
      </w:divBdr>
      <w:divsChild>
        <w:div w:id="1210453805">
          <w:marLeft w:val="0"/>
          <w:marRight w:val="0"/>
          <w:marTop w:val="0"/>
          <w:marBottom w:val="0"/>
          <w:divBdr>
            <w:top w:val="single" w:sz="2" w:space="12" w:color="auto"/>
            <w:left w:val="single" w:sz="2" w:space="12" w:color="auto"/>
            <w:bottom w:val="single" w:sz="2" w:space="0" w:color="auto"/>
            <w:right w:val="single" w:sz="2" w:space="0" w:color="auto"/>
          </w:divBdr>
          <w:divsChild>
            <w:div w:id="654771332">
              <w:marLeft w:val="0"/>
              <w:marRight w:val="0"/>
              <w:marTop w:val="0"/>
              <w:marBottom w:val="0"/>
              <w:divBdr>
                <w:top w:val="none" w:sz="0" w:space="0" w:color="auto"/>
                <w:left w:val="none" w:sz="0" w:space="0" w:color="auto"/>
                <w:bottom w:val="none" w:sz="0" w:space="0" w:color="auto"/>
                <w:right w:val="none" w:sz="0" w:space="0" w:color="auto"/>
              </w:divBdr>
              <w:divsChild>
                <w:div w:id="2116099775">
                  <w:marLeft w:val="0"/>
                  <w:marRight w:val="0"/>
                  <w:marTop w:val="0"/>
                  <w:marBottom w:val="0"/>
                  <w:divBdr>
                    <w:top w:val="single" w:sz="2" w:space="0" w:color="auto"/>
                    <w:left w:val="single" w:sz="2" w:space="0" w:color="auto"/>
                    <w:bottom w:val="single" w:sz="2" w:space="0" w:color="auto"/>
                    <w:right w:val="single" w:sz="2" w:space="0" w:color="auto"/>
                  </w:divBdr>
                  <w:divsChild>
                    <w:div w:id="6815175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2215932">
      <w:bodyDiv w:val="1"/>
      <w:marLeft w:val="0"/>
      <w:marRight w:val="0"/>
      <w:marTop w:val="0"/>
      <w:marBottom w:val="0"/>
      <w:divBdr>
        <w:top w:val="none" w:sz="0" w:space="0" w:color="auto"/>
        <w:left w:val="none" w:sz="0" w:space="0" w:color="auto"/>
        <w:bottom w:val="none" w:sz="0" w:space="0" w:color="auto"/>
        <w:right w:val="none" w:sz="0" w:space="0" w:color="auto"/>
      </w:divBdr>
      <w:divsChild>
        <w:div w:id="1824352397">
          <w:marLeft w:val="0"/>
          <w:marRight w:val="0"/>
          <w:marTop w:val="0"/>
          <w:marBottom w:val="0"/>
          <w:divBdr>
            <w:top w:val="single" w:sz="2" w:space="0" w:color="auto"/>
            <w:left w:val="single" w:sz="2" w:space="0" w:color="auto"/>
            <w:bottom w:val="single" w:sz="2" w:space="0" w:color="auto"/>
            <w:right w:val="single" w:sz="2" w:space="0" w:color="auto"/>
          </w:divBdr>
          <w:divsChild>
            <w:div w:id="1384476592">
              <w:marLeft w:val="0"/>
              <w:marRight w:val="0"/>
              <w:marTop w:val="0"/>
              <w:marBottom w:val="0"/>
              <w:divBdr>
                <w:top w:val="single" w:sz="2" w:space="0" w:color="auto"/>
                <w:left w:val="single" w:sz="2" w:space="0" w:color="auto"/>
                <w:bottom w:val="single" w:sz="2" w:space="0" w:color="auto"/>
                <w:right w:val="single" w:sz="2" w:space="0" w:color="auto"/>
              </w:divBdr>
              <w:divsChild>
                <w:div w:id="1774863200">
                  <w:marLeft w:val="0"/>
                  <w:marRight w:val="0"/>
                  <w:marTop w:val="0"/>
                  <w:marBottom w:val="0"/>
                  <w:divBdr>
                    <w:top w:val="single" w:sz="2" w:space="0" w:color="auto"/>
                    <w:left w:val="single" w:sz="2" w:space="0" w:color="auto"/>
                    <w:bottom w:val="single" w:sz="2" w:space="0" w:color="auto"/>
                    <w:right w:val="single" w:sz="2" w:space="0" w:color="auto"/>
                  </w:divBdr>
                  <w:divsChild>
                    <w:div w:id="20707605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8453479">
      <w:bodyDiv w:val="1"/>
      <w:marLeft w:val="0"/>
      <w:marRight w:val="0"/>
      <w:marTop w:val="0"/>
      <w:marBottom w:val="0"/>
      <w:divBdr>
        <w:top w:val="none" w:sz="0" w:space="0" w:color="auto"/>
        <w:left w:val="none" w:sz="0" w:space="0" w:color="auto"/>
        <w:bottom w:val="none" w:sz="0" w:space="0" w:color="auto"/>
        <w:right w:val="none" w:sz="0" w:space="0" w:color="auto"/>
      </w:divBdr>
      <w:divsChild>
        <w:div w:id="1584683735">
          <w:marLeft w:val="0"/>
          <w:marRight w:val="0"/>
          <w:marTop w:val="0"/>
          <w:marBottom w:val="0"/>
          <w:divBdr>
            <w:top w:val="single" w:sz="2" w:space="0" w:color="auto"/>
            <w:left w:val="single" w:sz="2" w:space="0" w:color="auto"/>
            <w:bottom w:val="single" w:sz="2" w:space="0" w:color="auto"/>
            <w:right w:val="single" w:sz="2" w:space="0" w:color="auto"/>
          </w:divBdr>
        </w:div>
        <w:div w:id="2122021998">
          <w:marLeft w:val="0"/>
          <w:marRight w:val="0"/>
          <w:marTop w:val="0"/>
          <w:marBottom w:val="0"/>
          <w:divBdr>
            <w:top w:val="single" w:sz="2" w:space="0" w:color="auto"/>
            <w:left w:val="single" w:sz="2" w:space="0" w:color="auto"/>
            <w:bottom w:val="single" w:sz="2" w:space="0" w:color="auto"/>
            <w:right w:val="single" w:sz="2" w:space="0" w:color="auto"/>
          </w:divBdr>
        </w:div>
      </w:divsChild>
    </w:div>
    <w:div w:id="816534267">
      <w:bodyDiv w:val="1"/>
      <w:marLeft w:val="0"/>
      <w:marRight w:val="0"/>
      <w:marTop w:val="0"/>
      <w:marBottom w:val="0"/>
      <w:divBdr>
        <w:top w:val="none" w:sz="0" w:space="0" w:color="auto"/>
        <w:left w:val="none" w:sz="0" w:space="0" w:color="auto"/>
        <w:bottom w:val="none" w:sz="0" w:space="0" w:color="auto"/>
        <w:right w:val="none" w:sz="0" w:space="0" w:color="auto"/>
      </w:divBdr>
      <w:divsChild>
        <w:div w:id="1334183437">
          <w:marLeft w:val="446"/>
          <w:marRight w:val="0"/>
          <w:marTop w:val="240"/>
          <w:marBottom w:val="120"/>
          <w:divBdr>
            <w:top w:val="none" w:sz="0" w:space="0" w:color="auto"/>
            <w:left w:val="none" w:sz="0" w:space="0" w:color="auto"/>
            <w:bottom w:val="none" w:sz="0" w:space="0" w:color="auto"/>
            <w:right w:val="none" w:sz="0" w:space="0" w:color="auto"/>
          </w:divBdr>
        </w:div>
      </w:divsChild>
    </w:div>
    <w:div w:id="821627070">
      <w:bodyDiv w:val="1"/>
      <w:marLeft w:val="0"/>
      <w:marRight w:val="0"/>
      <w:marTop w:val="0"/>
      <w:marBottom w:val="0"/>
      <w:divBdr>
        <w:top w:val="none" w:sz="0" w:space="0" w:color="auto"/>
        <w:left w:val="none" w:sz="0" w:space="0" w:color="auto"/>
        <w:bottom w:val="none" w:sz="0" w:space="0" w:color="auto"/>
        <w:right w:val="none" w:sz="0" w:space="0" w:color="auto"/>
      </w:divBdr>
      <w:divsChild>
        <w:div w:id="1927299471">
          <w:marLeft w:val="446"/>
          <w:marRight w:val="0"/>
          <w:marTop w:val="240"/>
          <w:marBottom w:val="120"/>
          <w:divBdr>
            <w:top w:val="none" w:sz="0" w:space="0" w:color="auto"/>
            <w:left w:val="none" w:sz="0" w:space="0" w:color="auto"/>
            <w:bottom w:val="none" w:sz="0" w:space="0" w:color="auto"/>
            <w:right w:val="none" w:sz="0" w:space="0" w:color="auto"/>
          </w:divBdr>
        </w:div>
      </w:divsChild>
    </w:div>
    <w:div w:id="831599087">
      <w:bodyDiv w:val="1"/>
      <w:marLeft w:val="0"/>
      <w:marRight w:val="0"/>
      <w:marTop w:val="0"/>
      <w:marBottom w:val="0"/>
      <w:divBdr>
        <w:top w:val="none" w:sz="0" w:space="0" w:color="auto"/>
        <w:left w:val="none" w:sz="0" w:space="0" w:color="auto"/>
        <w:bottom w:val="none" w:sz="0" w:space="0" w:color="auto"/>
        <w:right w:val="none" w:sz="0" w:space="0" w:color="auto"/>
      </w:divBdr>
      <w:divsChild>
        <w:div w:id="622807814">
          <w:marLeft w:val="0"/>
          <w:marRight w:val="0"/>
          <w:marTop w:val="0"/>
          <w:marBottom w:val="0"/>
          <w:divBdr>
            <w:top w:val="single" w:sz="2" w:space="0" w:color="auto"/>
            <w:left w:val="single" w:sz="2" w:space="0" w:color="auto"/>
            <w:bottom w:val="single" w:sz="2" w:space="0" w:color="auto"/>
            <w:right w:val="single" w:sz="2" w:space="0" w:color="auto"/>
          </w:divBdr>
        </w:div>
      </w:divsChild>
    </w:div>
    <w:div w:id="833649133">
      <w:bodyDiv w:val="1"/>
      <w:marLeft w:val="0"/>
      <w:marRight w:val="0"/>
      <w:marTop w:val="0"/>
      <w:marBottom w:val="0"/>
      <w:divBdr>
        <w:top w:val="none" w:sz="0" w:space="0" w:color="auto"/>
        <w:left w:val="none" w:sz="0" w:space="0" w:color="auto"/>
        <w:bottom w:val="none" w:sz="0" w:space="0" w:color="auto"/>
        <w:right w:val="none" w:sz="0" w:space="0" w:color="auto"/>
      </w:divBdr>
      <w:divsChild>
        <w:div w:id="668944698">
          <w:marLeft w:val="0"/>
          <w:marRight w:val="0"/>
          <w:marTop w:val="0"/>
          <w:marBottom w:val="0"/>
          <w:divBdr>
            <w:top w:val="single" w:sz="2" w:space="0" w:color="auto"/>
            <w:left w:val="single" w:sz="2" w:space="0" w:color="auto"/>
            <w:bottom w:val="single" w:sz="2" w:space="0" w:color="auto"/>
            <w:right w:val="single" w:sz="2" w:space="0" w:color="auto"/>
          </w:divBdr>
        </w:div>
        <w:div w:id="1452632816">
          <w:marLeft w:val="0"/>
          <w:marRight w:val="0"/>
          <w:marTop w:val="0"/>
          <w:marBottom w:val="0"/>
          <w:divBdr>
            <w:top w:val="single" w:sz="2" w:space="0" w:color="auto"/>
            <w:left w:val="single" w:sz="2" w:space="0" w:color="auto"/>
            <w:bottom w:val="single" w:sz="2" w:space="0" w:color="auto"/>
            <w:right w:val="single" w:sz="2" w:space="0" w:color="auto"/>
          </w:divBdr>
        </w:div>
      </w:divsChild>
    </w:div>
    <w:div w:id="872958342">
      <w:bodyDiv w:val="1"/>
      <w:marLeft w:val="0"/>
      <w:marRight w:val="0"/>
      <w:marTop w:val="0"/>
      <w:marBottom w:val="0"/>
      <w:divBdr>
        <w:top w:val="none" w:sz="0" w:space="0" w:color="auto"/>
        <w:left w:val="none" w:sz="0" w:space="0" w:color="auto"/>
        <w:bottom w:val="none" w:sz="0" w:space="0" w:color="auto"/>
        <w:right w:val="none" w:sz="0" w:space="0" w:color="auto"/>
      </w:divBdr>
    </w:div>
    <w:div w:id="906187317">
      <w:bodyDiv w:val="1"/>
      <w:marLeft w:val="0"/>
      <w:marRight w:val="0"/>
      <w:marTop w:val="0"/>
      <w:marBottom w:val="0"/>
      <w:divBdr>
        <w:top w:val="none" w:sz="0" w:space="0" w:color="auto"/>
        <w:left w:val="none" w:sz="0" w:space="0" w:color="auto"/>
        <w:bottom w:val="none" w:sz="0" w:space="0" w:color="auto"/>
        <w:right w:val="none" w:sz="0" w:space="0" w:color="auto"/>
      </w:divBdr>
      <w:divsChild>
        <w:div w:id="1983995440">
          <w:marLeft w:val="0"/>
          <w:marRight w:val="0"/>
          <w:marTop w:val="0"/>
          <w:marBottom w:val="0"/>
          <w:divBdr>
            <w:top w:val="single" w:sz="2" w:space="0" w:color="auto"/>
            <w:left w:val="single" w:sz="2" w:space="0" w:color="auto"/>
            <w:bottom w:val="single" w:sz="2" w:space="0" w:color="auto"/>
            <w:right w:val="single" w:sz="2" w:space="0" w:color="auto"/>
          </w:divBdr>
        </w:div>
        <w:div w:id="2097893653">
          <w:marLeft w:val="0"/>
          <w:marRight w:val="0"/>
          <w:marTop w:val="0"/>
          <w:marBottom w:val="0"/>
          <w:divBdr>
            <w:top w:val="single" w:sz="2" w:space="0" w:color="auto"/>
            <w:left w:val="single" w:sz="2" w:space="0" w:color="auto"/>
            <w:bottom w:val="single" w:sz="2" w:space="0" w:color="auto"/>
            <w:right w:val="single" w:sz="2"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41650815">
      <w:bodyDiv w:val="1"/>
      <w:marLeft w:val="0"/>
      <w:marRight w:val="0"/>
      <w:marTop w:val="0"/>
      <w:marBottom w:val="0"/>
      <w:divBdr>
        <w:top w:val="none" w:sz="0" w:space="0" w:color="auto"/>
        <w:left w:val="none" w:sz="0" w:space="0" w:color="auto"/>
        <w:bottom w:val="none" w:sz="0" w:space="0" w:color="auto"/>
        <w:right w:val="none" w:sz="0" w:space="0" w:color="auto"/>
      </w:divBdr>
      <w:divsChild>
        <w:div w:id="1718553624">
          <w:marLeft w:val="0"/>
          <w:marRight w:val="0"/>
          <w:marTop w:val="0"/>
          <w:marBottom w:val="0"/>
          <w:divBdr>
            <w:top w:val="single" w:sz="2" w:space="0" w:color="auto"/>
            <w:left w:val="single" w:sz="2" w:space="0" w:color="auto"/>
            <w:bottom w:val="single" w:sz="2" w:space="0" w:color="auto"/>
            <w:right w:val="single" w:sz="2" w:space="0" w:color="auto"/>
          </w:divBdr>
          <w:divsChild>
            <w:div w:id="735979549">
              <w:marLeft w:val="0"/>
              <w:marRight w:val="0"/>
              <w:marTop w:val="0"/>
              <w:marBottom w:val="0"/>
              <w:divBdr>
                <w:top w:val="single" w:sz="2" w:space="0" w:color="auto"/>
                <w:left w:val="single" w:sz="2" w:space="0" w:color="auto"/>
                <w:bottom w:val="single" w:sz="2" w:space="0" w:color="auto"/>
                <w:right w:val="single" w:sz="2" w:space="0" w:color="auto"/>
              </w:divBdr>
              <w:divsChild>
                <w:div w:id="1456556809">
                  <w:marLeft w:val="0"/>
                  <w:marRight w:val="0"/>
                  <w:marTop w:val="0"/>
                  <w:marBottom w:val="0"/>
                  <w:divBdr>
                    <w:top w:val="single" w:sz="2" w:space="0" w:color="auto"/>
                    <w:left w:val="single" w:sz="2" w:space="0" w:color="auto"/>
                    <w:bottom w:val="single" w:sz="2" w:space="0" w:color="auto"/>
                    <w:right w:val="single" w:sz="2" w:space="0" w:color="auto"/>
                  </w:divBdr>
                  <w:divsChild>
                    <w:div w:id="1230967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55869142">
      <w:bodyDiv w:val="1"/>
      <w:marLeft w:val="0"/>
      <w:marRight w:val="0"/>
      <w:marTop w:val="0"/>
      <w:marBottom w:val="0"/>
      <w:divBdr>
        <w:top w:val="none" w:sz="0" w:space="0" w:color="auto"/>
        <w:left w:val="none" w:sz="0" w:space="0" w:color="auto"/>
        <w:bottom w:val="none" w:sz="0" w:space="0" w:color="auto"/>
        <w:right w:val="none" w:sz="0" w:space="0" w:color="auto"/>
      </w:divBdr>
      <w:divsChild>
        <w:div w:id="1148088069">
          <w:marLeft w:val="0"/>
          <w:marRight w:val="0"/>
          <w:marTop w:val="0"/>
          <w:marBottom w:val="0"/>
          <w:divBdr>
            <w:top w:val="single" w:sz="2" w:space="0" w:color="auto"/>
            <w:left w:val="single" w:sz="2" w:space="0" w:color="auto"/>
            <w:bottom w:val="single" w:sz="2" w:space="0" w:color="auto"/>
            <w:right w:val="single" w:sz="2" w:space="0" w:color="auto"/>
          </w:divBdr>
        </w:div>
        <w:div w:id="1174418997">
          <w:marLeft w:val="0"/>
          <w:marRight w:val="0"/>
          <w:marTop w:val="0"/>
          <w:marBottom w:val="0"/>
          <w:divBdr>
            <w:top w:val="single" w:sz="2" w:space="0" w:color="auto"/>
            <w:left w:val="single" w:sz="2" w:space="0" w:color="auto"/>
            <w:bottom w:val="single" w:sz="2" w:space="0" w:color="auto"/>
            <w:right w:val="single" w:sz="2" w:space="0" w:color="auto"/>
          </w:divBdr>
        </w:div>
      </w:divsChild>
    </w:div>
    <w:div w:id="962688836">
      <w:bodyDiv w:val="1"/>
      <w:marLeft w:val="0"/>
      <w:marRight w:val="0"/>
      <w:marTop w:val="0"/>
      <w:marBottom w:val="0"/>
      <w:divBdr>
        <w:top w:val="none" w:sz="0" w:space="0" w:color="auto"/>
        <w:left w:val="none" w:sz="0" w:space="0" w:color="auto"/>
        <w:bottom w:val="none" w:sz="0" w:space="0" w:color="auto"/>
        <w:right w:val="none" w:sz="0" w:space="0" w:color="auto"/>
      </w:divBdr>
    </w:div>
    <w:div w:id="1018504635">
      <w:bodyDiv w:val="1"/>
      <w:marLeft w:val="0"/>
      <w:marRight w:val="0"/>
      <w:marTop w:val="0"/>
      <w:marBottom w:val="0"/>
      <w:divBdr>
        <w:top w:val="none" w:sz="0" w:space="0" w:color="auto"/>
        <w:left w:val="none" w:sz="0" w:space="0" w:color="auto"/>
        <w:bottom w:val="none" w:sz="0" w:space="0" w:color="auto"/>
        <w:right w:val="none" w:sz="0" w:space="0" w:color="auto"/>
      </w:divBdr>
    </w:div>
    <w:div w:id="1036394970">
      <w:bodyDiv w:val="1"/>
      <w:marLeft w:val="0"/>
      <w:marRight w:val="0"/>
      <w:marTop w:val="0"/>
      <w:marBottom w:val="0"/>
      <w:divBdr>
        <w:top w:val="none" w:sz="0" w:space="0" w:color="auto"/>
        <w:left w:val="none" w:sz="0" w:space="0" w:color="auto"/>
        <w:bottom w:val="none" w:sz="0" w:space="0" w:color="auto"/>
        <w:right w:val="none" w:sz="0" w:space="0" w:color="auto"/>
      </w:divBdr>
      <w:divsChild>
        <w:div w:id="1087380066">
          <w:marLeft w:val="446"/>
          <w:marRight w:val="0"/>
          <w:marTop w:val="240"/>
          <w:marBottom w:val="120"/>
          <w:divBdr>
            <w:top w:val="none" w:sz="0" w:space="0" w:color="auto"/>
            <w:left w:val="none" w:sz="0" w:space="0" w:color="auto"/>
            <w:bottom w:val="none" w:sz="0" w:space="0" w:color="auto"/>
            <w:right w:val="none" w:sz="0" w:space="0" w:color="auto"/>
          </w:divBdr>
        </w:div>
      </w:divsChild>
    </w:div>
    <w:div w:id="1048528661">
      <w:bodyDiv w:val="1"/>
      <w:marLeft w:val="0"/>
      <w:marRight w:val="0"/>
      <w:marTop w:val="0"/>
      <w:marBottom w:val="0"/>
      <w:divBdr>
        <w:top w:val="none" w:sz="0" w:space="0" w:color="auto"/>
        <w:left w:val="none" w:sz="0" w:space="0" w:color="auto"/>
        <w:bottom w:val="none" w:sz="0" w:space="0" w:color="auto"/>
        <w:right w:val="none" w:sz="0" w:space="0" w:color="auto"/>
      </w:divBdr>
      <w:divsChild>
        <w:div w:id="716706408">
          <w:marLeft w:val="0"/>
          <w:marRight w:val="0"/>
          <w:marTop w:val="0"/>
          <w:marBottom w:val="0"/>
          <w:divBdr>
            <w:top w:val="single" w:sz="2" w:space="0" w:color="auto"/>
            <w:left w:val="single" w:sz="2" w:space="0" w:color="auto"/>
            <w:bottom w:val="single" w:sz="2" w:space="0" w:color="auto"/>
            <w:right w:val="single" w:sz="2" w:space="0" w:color="auto"/>
          </w:divBdr>
        </w:div>
        <w:div w:id="1190949467">
          <w:marLeft w:val="0"/>
          <w:marRight w:val="0"/>
          <w:marTop w:val="0"/>
          <w:marBottom w:val="0"/>
          <w:divBdr>
            <w:top w:val="single" w:sz="2" w:space="0" w:color="auto"/>
            <w:left w:val="single" w:sz="2" w:space="0" w:color="auto"/>
            <w:bottom w:val="single" w:sz="2" w:space="0" w:color="auto"/>
            <w:right w:val="single" w:sz="2" w:space="0" w:color="auto"/>
          </w:divBdr>
        </w:div>
      </w:divsChild>
    </w:div>
    <w:div w:id="1049453011">
      <w:bodyDiv w:val="1"/>
      <w:marLeft w:val="0"/>
      <w:marRight w:val="0"/>
      <w:marTop w:val="0"/>
      <w:marBottom w:val="0"/>
      <w:divBdr>
        <w:top w:val="none" w:sz="0" w:space="0" w:color="auto"/>
        <w:left w:val="none" w:sz="0" w:space="0" w:color="auto"/>
        <w:bottom w:val="none" w:sz="0" w:space="0" w:color="auto"/>
        <w:right w:val="none" w:sz="0" w:space="0" w:color="auto"/>
      </w:divBdr>
      <w:divsChild>
        <w:div w:id="952326105">
          <w:marLeft w:val="0"/>
          <w:marRight w:val="0"/>
          <w:marTop w:val="0"/>
          <w:marBottom w:val="0"/>
          <w:divBdr>
            <w:top w:val="single" w:sz="2" w:space="0" w:color="auto"/>
            <w:left w:val="single" w:sz="2" w:space="0" w:color="auto"/>
            <w:bottom w:val="single" w:sz="2" w:space="0" w:color="auto"/>
            <w:right w:val="single" w:sz="2" w:space="0" w:color="auto"/>
          </w:divBdr>
        </w:div>
      </w:divsChild>
    </w:div>
    <w:div w:id="1068110376">
      <w:bodyDiv w:val="1"/>
      <w:marLeft w:val="0"/>
      <w:marRight w:val="0"/>
      <w:marTop w:val="0"/>
      <w:marBottom w:val="0"/>
      <w:divBdr>
        <w:top w:val="none" w:sz="0" w:space="0" w:color="auto"/>
        <w:left w:val="none" w:sz="0" w:space="0" w:color="auto"/>
        <w:bottom w:val="none" w:sz="0" w:space="0" w:color="auto"/>
        <w:right w:val="none" w:sz="0" w:space="0" w:color="auto"/>
      </w:divBdr>
      <w:divsChild>
        <w:div w:id="209653833">
          <w:marLeft w:val="0"/>
          <w:marRight w:val="0"/>
          <w:marTop w:val="0"/>
          <w:marBottom w:val="0"/>
          <w:divBdr>
            <w:top w:val="single" w:sz="2" w:space="0" w:color="auto"/>
            <w:left w:val="single" w:sz="2" w:space="0" w:color="auto"/>
            <w:bottom w:val="single" w:sz="2" w:space="0" w:color="auto"/>
            <w:right w:val="single" w:sz="2" w:space="0" w:color="auto"/>
          </w:divBdr>
        </w:div>
      </w:divsChild>
    </w:div>
    <w:div w:id="1070276334">
      <w:bodyDiv w:val="1"/>
      <w:marLeft w:val="0"/>
      <w:marRight w:val="0"/>
      <w:marTop w:val="0"/>
      <w:marBottom w:val="0"/>
      <w:divBdr>
        <w:top w:val="none" w:sz="0" w:space="0" w:color="auto"/>
        <w:left w:val="none" w:sz="0" w:space="0" w:color="auto"/>
        <w:bottom w:val="none" w:sz="0" w:space="0" w:color="auto"/>
        <w:right w:val="none" w:sz="0" w:space="0" w:color="auto"/>
      </w:divBdr>
    </w:div>
    <w:div w:id="1122186584">
      <w:bodyDiv w:val="1"/>
      <w:marLeft w:val="0"/>
      <w:marRight w:val="0"/>
      <w:marTop w:val="0"/>
      <w:marBottom w:val="0"/>
      <w:divBdr>
        <w:top w:val="none" w:sz="0" w:space="0" w:color="auto"/>
        <w:left w:val="none" w:sz="0" w:space="0" w:color="auto"/>
        <w:bottom w:val="none" w:sz="0" w:space="0" w:color="auto"/>
        <w:right w:val="none" w:sz="0" w:space="0" w:color="auto"/>
      </w:divBdr>
      <w:divsChild>
        <w:div w:id="1630013943">
          <w:marLeft w:val="446"/>
          <w:marRight w:val="0"/>
          <w:marTop w:val="240"/>
          <w:marBottom w:val="120"/>
          <w:divBdr>
            <w:top w:val="none" w:sz="0" w:space="0" w:color="auto"/>
            <w:left w:val="none" w:sz="0" w:space="0" w:color="auto"/>
            <w:bottom w:val="none" w:sz="0" w:space="0" w:color="auto"/>
            <w:right w:val="none" w:sz="0" w:space="0" w:color="auto"/>
          </w:divBdr>
        </w:div>
      </w:divsChild>
    </w:div>
    <w:div w:id="1143935022">
      <w:bodyDiv w:val="1"/>
      <w:marLeft w:val="0"/>
      <w:marRight w:val="0"/>
      <w:marTop w:val="0"/>
      <w:marBottom w:val="0"/>
      <w:divBdr>
        <w:top w:val="none" w:sz="0" w:space="0" w:color="auto"/>
        <w:left w:val="none" w:sz="0" w:space="0" w:color="auto"/>
        <w:bottom w:val="none" w:sz="0" w:space="0" w:color="auto"/>
        <w:right w:val="none" w:sz="0" w:space="0" w:color="auto"/>
      </w:divBdr>
      <w:divsChild>
        <w:div w:id="1260062769">
          <w:marLeft w:val="0"/>
          <w:marRight w:val="0"/>
          <w:marTop w:val="0"/>
          <w:marBottom w:val="0"/>
          <w:divBdr>
            <w:top w:val="single" w:sz="2" w:space="0" w:color="auto"/>
            <w:left w:val="single" w:sz="2" w:space="0" w:color="auto"/>
            <w:bottom w:val="single" w:sz="2" w:space="0" w:color="auto"/>
            <w:right w:val="single" w:sz="2" w:space="0" w:color="auto"/>
          </w:divBdr>
        </w:div>
        <w:div w:id="1339456269">
          <w:marLeft w:val="0"/>
          <w:marRight w:val="0"/>
          <w:marTop w:val="0"/>
          <w:marBottom w:val="0"/>
          <w:divBdr>
            <w:top w:val="single" w:sz="2" w:space="0" w:color="auto"/>
            <w:left w:val="single" w:sz="2" w:space="0" w:color="auto"/>
            <w:bottom w:val="single" w:sz="2" w:space="0" w:color="auto"/>
            <w:right w:val="single" w:sz="2" w:space="0" w:color="auto"/>
          </w:divBdr>
        </w:div>
      </w:divsChild>
    </w:div>
    <w:div w:id="1145045383">
      <w:bodyDiv w:val="1"/>
      <w:marLeft w:val="0"/>
      <w:marRight w:val="0"/>
      <w:marTop w:val="0"/>
      <w:marBottom w:val="0"/>
      <w:divBdr>
        <w:top w:val="none" w:sz="0" w:space="0" w:color="auto"/>
        <w:left w:val="none" w:sz="0" w:space="0" w:color="auto"/>
        <w:bottom w:val="none" w:sz="0" w:space="0" w:color="auto"/>
        <w:right w:val="none" w:sz="0" w:space="0" w:color="auto"/>
      </w:divBdr>
      <w:divsChild>
        <w:div w:id="1276710654">
          <w:marLeft w:val="0"/>
          <w:marRight w:val="0"/>
          <w:marTop w:val="0"/>
          <w:marBottom w:val="0"/>
          <w:divBdr>
            <w:top w:val="single" w:sz="2" w:space="0" w:color="auto"/>
            <w:left w:val="single" w:sz="2" w:space="0" w:color="auto"/>
            <w:bottom w:val="single" w:sz="2" w:space="0" w:color="auto"/>
            <w:right w:val="single" w:sz="2" w:space="0" w:color="auto"/>
          </w:divBdr>
          <w:divsChild>
            <w:div w:id="300429541">
              <w:marLeft w:val="0"/>
              <w:marRight w:val="0"/>
              <w:marTop w:val="0"/>
              <w:marBottom w:val="0"/>
              <w:divBdr>
                <w:top w:val="single" w:sz="2" w:space="0" w:color="auto"/>
                <w:left w:val="single" w:sz="2" w:space="0" w:color="auto"/>
                <w:bottom w:val="single" w:sz="2" w:space="0" w:color="auto"/>
                <w:right w:val="single" w:sz="2" w:space="0" w:color="auto"/>
              </w:divBdr>
              <w:divsChild>
                <w:div w:id="1578786676">
                  <w:marLeft w:val="0"/>
                  <w:marRight w:val="0"/>
                  <w:marTop w:val="0"/>
                  <w:marBottom w:val="0"/>
                  <w:divBdr>
                    <w:top w:val="single" w:sz="2" w:space="0" w:color="auto"/>
                    <w:left w:val="single" w:sz="2" w:space="0" w:color="auto"/>
                    <w:bottom w:val="single" w:sz="2" w:space="0" w:color="auto"/>
                    <w:right w:val="single" w:sz="2" w:space="0" w:color="auto"/>
                  </w:divBdr>
                  <w:divsChild>
                    <w:div w:id="13900326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45586478">
      <w:bodyDiv w:val="1"/>
      <w:marLeft w:val="0"/>
      <w:marRight w:val="0"/>
      <w:marTop w:val="0"/>
      <w:marBottom w:val="0"/>
      <w:divBdr>
        <w:top w:val="none" w:sz="0" w:space="0" w:color="auto"/>
        <w:left w:val="none" w:sz="0" w:space="0" w:color="auto"/>
        <w:bottom w:val="none" w:sz="0" w:space="0" w:color="auto"/>
        <w:right w:val="none" w:sz="0" w:space="0" w:color="auto"/>
      </w:divBdr>
    </w:div>
    <w:div w:id="1149520014">
      <w:bodyDiv w:val="1"/>
      <w:marLeft w:val="0"/>
      <w:marRight w:val="0"/>
      <w:marTop w:val="0"/>
      <w:marBottom w:val="0"/>
      <w:divBdr>
        <w:top w:val="none" w:sz="0" w:space="0" w:color="auto"/>
        <w:left w:val="none" w:sz="0" w:space="0" w:color="auto"/>
        <w:bottom w:val="none" w:sz="0" w:space="0" w:color="auto"/>
        <w:right w:val="none" w:sz="0" w:space="0" w:color="auto"/>
      </w:divBdr>
      <w:divsChild>
        <w:div w:id="433869273">
          <w:marLeft w:val="0"/>
          <w:marRight w:val="0"/>
          <w:marTop w:val="0"/>
          <w:marBottom w:val="0"/>
          <w:divBdr>
            <w:top w:val="single" w:sz="2" w:space="0" w:color="auto"/>
            <w:left w:val="single" w:sz="2" w:space="0" w:color="auto"/>
            <w:bottom w:val="single" w:sz="2" w:space="0" w:color="auto"/>
            <w:right w:val="single" w:sz="2" w:space="0" w:color="auto"/>
          </w:divBdr>
          <w:divsChild>
            <w:div w:id="889461616">
              <w:marLeft w:val="0"/>
              <w:marRight w:val="0"/>
              <w:marTop w:val="0"/>
              <w:marBottom w:val="0"/>
              <w:divBdr>
                <w:top w:val="single" w:sz="2" w:space="0" w:color="auto"/>
                <w:left w:val="single" w:sz="2" w:space="0" w:color="auto"/>
                <w:bottom w:val="single" w:sz="2" w:space="0" w:color="auto"/>
                <w:right w:val="single" w:sz="2" w:space="0" w:color="auto"/>
              </w:divBdr>
              <w:divsChild>
                <w:div w:id="1200320027">
                  <w:marLeft w:val="0"/>
                  <w:marRight w:val="0"/>
                  <w:marTop w:val="0"/>
                  <w:marBottom w:val="0"/>
                  <w:divBdr>
                    <w:top w:val="single" w:sz="2" w:space="0" w:color="auto"/>
                    <w:left w:val="single" w:sz="2" w:space="0" w:color="auto"/>
                    <w:bottom w:val="single" w:sz="2" w:space="0" w:color="auto"/>
                    <w:right w:val="single" w:sz="2" w:space="0" w:color="auto"/>
                  </w:divBdr>
                  <w:divsChild>
                    <w:div w:id="21322843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77429094">
      <w:bodyDiv w:val="1"/>
      <w:marLeft w:val="0"/>
      <w:marRight w:val="0"/>
      <w:marTop w:val="0"/>
      <w:marBottom w:val="0"/>
      <w:divBdr>
        <w:top w:val="none" w:sz="0" w:space="0" w:color="auto"/>
        <w:left w:val="none" w:sz="0" w:space="0" w:color="auto"/>
        <w:bottom w:val="none" w:sz="0" w:space="0" w:color="auto"/>
        <w:right w:val="none" w:sz="0" w:space="0" w:color="auto"/>
      </w:divBdr>
    </w:div>
    <w:div w:id="1198545851">
      <w:bodyDiv w:val="1"/>
      <w:marLeft w:val="0"/>
      <w:marRight w:val="0"/>
      <w:marTop w:val="0"/>
      <w:marBottom w:val="0"/>
      <w:divBdr>
        <w:top w:val="none" w:sz="0" w:space="0" w:color="auto"/>
        <w:left w:val="none" w:sz="0" w:space="0" w:color="auto"/>
        <w:bottom w:val="none" w:sz="0" w:space="0" w:color="auto"/>
        <w:right w:val="none" w:sz="0" w:space="0" w:color="auto"/>
      </w:divBdr>
      <w:divsChild>
        <w:div w:id="267128251">
          <w:marLeft w:val="0"/>
          <w:marRight w:val="0"/>
          <w:marTop w:val="0"/>
          <w:marBottom w:val="0"/>
          <w:divBdr>
            <w:top w:val="single" w:sz="2" w:space="0" w:color="auto"/>
            <w:left w:val="single" w:sz="2" w:space="0" w:color="auto"/>
            <w:bottom w:val="single" w:sz="2" w:space="0" w:color="auto"/>
            <w:right w:val="single" w:sz="2" w:space="0" w:color="auto"/>
          </w:divBdr>
        </w:div>
        <w:div w:id="2028284264">
          <w:marLeft w:val="0"/>
          <w:marRight w:val="0"/>
          <w:marTop w:val="0"/>
          <w:marBottom w:val="0"/>
          <w:divBdr>
            <w:top w:val="single" w:sz="2" w:space="0" w:color="auto"/>
            <w:left w:val="single" w:sz="2" w:space="0" w:color="auto"/>
            <w:bottom w:val="single" w:sz="2" w:space="0" w:color="auto"/>
            <w:right w:val="single" w:sz="2" w:space="0" w:color="auto"/>
          </w:divBdr>
        </w:div>
      </w:divsChild>
    </w:div>
    <w:div w:id="1209807125">
      <w:bodyDiv w:val="1"/>
      <w:marLeft w:val="0"/>
      <w:marRight w:val="0"/>
      <w:marTop w:val="0"/>
      <w:marBottom w:val="0"/>
      <w:divBdr>
        <w:top w:val="none" w:sz="0" w:space="0" w:color="auto"/>
        <w:left w:val="none" w:sz="0" w:space="0" w:color="auto"/>
        <w:bottom w:val="none" w:sz="0" w:space="0" w:color="auto"/>
        <w:right w:val="none" w:sz="0" w:space="0" w:color="auto"/>
      </w:divBdr>
    </w:div>
    <w:div w:id="1215042403">
      <w:bodyDiv w:val="1"/>
      <w:marLeft w:val="0"/>
      <w:marRight w:val="0"/>
      <w:marTop w:val="0"/>
      <w:marBottom w:val="0"/>
      <w:divBdr>
        <w:top w:val="none" w:sz="0" w:space="0" w:color="auto"/>
        <w:left w:val="none" w:sz="0" w:space="0" w:color="auto"/>
        <w:bottom w:val="none" w:sz="0" w:space="0" w:color="auto"/>
        <w:right w:val="none" w:sz="0" w:space="0" w:color="auto"/>
      </w:divBdr>
      <w:divsChild>
        <w:div w:id="107243642">
          <w:marLeft w:val="0"/>
          <w:marRight w:val="0"/>
          <w:marTop w:val="0"/>
          <w:marBottom w:val="0"/>
          <w:divBdr>
            <w:top w:val="single" w:sz="2" w:space="0" w:color="auto"/>
            <w:left w:val="single" w:sz="2" w:space="0" w:color="auto"/>
            <w:bottom w:val="single" w:sz="2" w:space="0" w:color="auto"/>
            <w:right w:val="single" w:sz="2" w:space="0" w:color="auto"/>
          </w:divBdr>
        </w:div>
        <w:div w:id="447043360">
          <w:marLeft w:val="0"/>
          <w:marRight w:val="0"/>
          <w:marTop w:val="0"/>
          <w:marBottom w:val="0"/>
          <w:divBdr>
            <w:top w:val="single" w:sz="2" w:space="0" w:color="auto"/>
            <w:left w:val="single" w:sz="2" w:space="0" w:color="auto"/>
            <w:bottom w:val="single" w:sz="2" w:space="0" w:color="auto"/>
            <w:right w:val="single" w:sz="2" w:space="0" w:color="auto"/>
          </w:divBdr>
        </w:div>
      </w:divsChild>
    </w:div>
    <w:div w:id="1216502897">
      <w:bodyDiv w:val="1"/>
      <w:marLeft w:val="0"/>
      <w:marRight w:val="0"/>
      <w:marTop w:val="0"/>
      <w:marBottom w:val="0"/>
      <w:divBdr>
        <w:top w:val="none" w:sz="0" w:space="0" w:color="auto"/>
        <w:left w:val="none" w:sz="0" w:space="0" w:color="auto"/>
        <w:bottom w:val="none" w:sz="0" w:space="0" w:color="auto"/>
        <w:right w:val="none" w:sz="0" w:space="0" w:color="auto"/>
      </w:divBdr>
      <w:divsChild>
        <w:div w:id="23603457">
          <w:marLeft w:val="0"/>
          <w:marRight w:val="0"/>
          <w:marTop w:val="0"/>
          <w:marBottom w:val="0"/>
          <w:divBdr>
            <w:top w:val="single" w:sz="2" w:space="0" w:color="auto"/>
            <w:left w:val="single" w:sz="2" w:space="0" w:color="auto"/>
            <w:bottom w:val="single" w:sz="2" w:space="0" w:color="auto"/>
            <w:right w:val="single" w:sz="2" w:space="0" w:color="auto"/>
          </w:divBdr>
        </w:div>
        <w:div w:id="399451717">
          <w:marLeft w:val="0"/>
          <w:marRight w:val="0"/>
          <w:marTop w:val="0"/>
          <w:marBottom w:val="0"/>
          <w:divBdr>
            <w:top w:val="single" w:sz="2" w:space="0" w:color="auto"/>
            <w:left w:val="single" w:sz="2" w:space="0" w:color="auto"/>
            <w:bottom w:val="single" w:sz="2" w:space="0" w:color="auto"/>
            <w:right w:val="single" w:sz="2" w:space="0" w:color="auto"/>
          </w:divBdr>
        </w:div>
      </w:divsChild>
    </w:div>
    <w:div w:id="1226256330">
      <w:bodyDiv w:val="1"/>
      <w:marLeft w:val="0"/>
      <w:marRight w:val="0"/>
      <w:marTop w:val="0"/>
      <w:marBottom w:val="0"/>
      <w:divBdr>
        <w:top w:val="none" w:sz="0" w:space="0" w:color="auto"/>
        <w:left w:val="none" w:sz="0" w:space="0" w:color="auto"/>
        <w:bottom w:val="none" w:sz="0" w:space="0" w:color="auto"/>
        <w:right w:val="none" w:sz="0" w:space="0" w:color="auto"/>
      </w:divBdr>
      <w:divsChild>
        <w:div w:id="467674874">
          <w:marLeft w:val="0"/>
          <w:marRight w:val="0"/>
          <w:marTop w:val="0"/>
          <w:marBottom w:val="0"/>
          <w:divBdr>
            <w:top w:val="single" w:sz="2" w:space="0" w:color="auto"/>
            <w:left w:val="single" w:sz="2" w:space="0" w:color="auto"/>
            <w:bottom w:val="single" w:sz="2" w:space="0" w:color="auto"/>
            <w:right w:val="single" w:sz="2" w:space="0" w:color="auto"/>
          </w:divBdr>
        </w:div>
      </w:divsChild>
    </w:div>
    <w:div w:id="1259607394">
      <w:bodyDiv w:val="1"/>
      <w:marLeft w:val="0"/>
      <w:marRight w:val="0"/>
      <w:marTop w:val="0"/>
      <w:marBottom w:val="0"/>
      <w:divBdr>
        <w:top w:val="none" w:sz="0" w:space="0" w:color="auto"/>
        <w:left w:val="none" w:sz="0" w:space="0" w:color="auto"/>
        <w:bottom w:val="none" w:sz="0" w:space="0" w:color="auto"/>
        <w:right w:val="none" w:sz="0" w:space="0" w:color="auto"/>
      </w:divBdr>
      <w:divsChild>
        <w:div w:id="1443038129">
          <w:marLeft w:val="0"/>
          <w:marRight w:val="0"/>
          <w:marTop w:val="0"/>
          <w:marBottom w:val="0"/>
          <w:divBdr>
            <w:top w:val="none" w:sz="0" w:space="0" w:color="auto"/>
            <w:left w:val="none" w:sz="0" w:space="0" w:color="auto"/>
            <w:bottom w:val="none" w:sz="0" w:space="0" w:color="auto"/>
            <w:right w:val="none" w:sz="0" w:space="0" w:color="auto"/>
          </w:divBdr>
          <w:divsChild>
            <w:div w:id="1037462831">
              <w:marLeft w:val="0"/>
              <w:marRight w:val="0"/>
              <w:marTop w:val="0"/>
              <w:marBottom w:val="0"/>
              <w:divBdr>
                <w:top w:val="none" w:sz="0" w:space="0" w:color="auto"/>
                <w:left w:val="none" w:sz="0" w:space="0" w:color="auto"/>
                <w:bottom w:val="none" w:sz="0" w:space="0" w:color="auto"/>
                <w:right w:val="none" w:sz="0" w:space="0" w:color="auto"/>
              </w:divBdr>
              <w:divsChild>
                <w:div w:id="1228490492">
                  <w:marLeft w:val="0"/>
                  <w:marRight w:val="0"/>
                  <w:marTop w:val="0"/>
                  <w:marBottom w:val="0"/>
                  <w:divBdr>
                    <w:top w:val="none" w:sz="0" w:space="0" w:color="auto"/>
                    <w:left w:val="none" w:sz="0" w:space="0" w:color="auto"/>
                    <w:bottom w:val="none" w:sz="0" w:space="0" w:color="auto"/>
                    <w:right w:val="none" w:sz="0" w:space="0" w:color="auto"/>
                  </w:divBdr>
                  <w:divsChild>
                    <w:div w:id="1563640708">
                      <w:marLeft w:val="0"/>
                      <w:marRight w:val="0"/>
                      <w:marTop w:val="0"/>
                      <w:marBottom w:val="0"/>
                      <w:divBdr>
                        <w:top w:val="none" w:sz="0" w:space="0" w:color="auto"/>
                        <w:left w:val="none" w:sz="0" w:space="0" w:color="auto"/>
                        <w:bottom w:val="none" w:sz="0" w:space="0" w:color="auto"/>
                        <w:right w:val="none" w:sz="0" w:space="0" w:color="auto"/>
                      </w:divBdr>
                      <w:divsChild>
                        <w:div w:id="1590389219">
                          <w:marLeft w:val="0"/>
                          <w:marRight w:val="0"/>
                          <w:marTop w:val="0"/>
                          <w:marBottom w:val="0"/>
                          <w:divBdr>
                            <w:top w:val="none" w:sz="0" w:space="0" w:color="auto"/>
                            <w:left w:val="none" w:sz="0" w:space="0" w:color="auto"/>
                            <w:bottom w:val="none" w:sz="0" w:space="0" w:color="auto"/>
                            <w:right w:val="none" w:sz="0" w:space="0" w:color="auto"/>
                          </w:divBdr>
                          <w:divsChild>
                            <w:div w:id="121385740">
                              <w:marLeft w:val="0"/>
                              <w:marRight w:val="0"/>
                              <w:marTop w:val="0"/>
                              <w:marBottom w:val="0"/>
                              <w:divBdr>
                                <w:top w:val="none" w:sz="0" w:space="0" w:color="auto"/>
                                <w:left w:val="none" w:sz="0" w:space="0" w:color="auto"/>
                                <w:bottom w:val="none" w:sz="0" w:space="0" w:color="auto"/>
                                <w:right w:val="none" w:sz="0" w:space="0" w:color="auto"/>
                              </w:divBdr>
                              <w:divsChild>
                                <w:div w:id="2136098034">
                                  <w:marLeft w:val="0"/>
                                  <w:marRight w:val="0"/>
                                  <w:marTop w:val="0"/>
                                  <w:marBottom w:val="0"/>
                                  <w:divBdr>
                                    <w:top w:val="none" w:sz="0" w:space="0" w:color="auto"/>
                                    <w:left w:val="none" w:sz="0" w:space="0" w:color="auto"/>
                                    <w:bottom w:val="none" w:sz="0" w:space="0" w:color="auto"/>
                                    <w:right w:val="none" w:sz="0" w:space="0" w:color="auto"/>
                                  </w:divBdr>
                                  <w:divsChild>
                                    <w:div w:id="1072393397">
                                      <w:marLeft w:val="0"/>
                                      <w:marRight w:val="0"/>
                                      <w:marTop w:val="0"/>
                                      <w:marBottom w:val="0"/>
                                      <w:divBdr>
                                        <w:top w:val="none" w:sz="0" w:space="0" w:color="auto"/>
                                        <w:left w:val="none" w:sz="0" w:space="0" w:color="auto"/>
                                        <w:bottom w:val="none" w:sz="0" w:space="0" w:color="auto"/>
                                        <w:right w:val="none" w:sz="0" w:space="0" w:color="auto"/>
                                      </w:divBdr>
                                      <w:divsChild>
                                        <w:div w:id="1257400699">
                                          <w:marLeft w:val="0"/>
                                          <w:marRight w:val="0"/>
                                          <w:marTop w:val="0"/>
                                          <w:marBottom w:val="0"/>
                                          <w:divBdr>
                                            <w:top w:val="none" w:sz="0" w:space="0" w:color="auto"/>
                                            <w:left w:val="none" w:sz="0" w:space="0" w:color="auto"/>
                                            <w:bottom w:val="none" w:sz="0" w:space="0" w:color="auto"/>
                                            <w:right w:val="none" w:sz="0" w:space="0" w:color="auto"/>
                                          </w:divBdr>
                                          <w:divsChild>
                                            <w:div w:id="10569171">
                                              <w:marLeft w:val="0"/>
                                              <w:marRight w:val="0"/>
                                              <w:marTop w:val="0"/>
                                              <w:marBottom w:val="0"/>
                                              <w:divBdr>
                                                <w:top w:val="none" w:sz="0" w:space="0" w:color="auto"/>
                                                <w:left w:val="none" w:sz="0" w:space="0" w:color="auto"/>
                                                <w:bottom w:val="none" w:sz="0" w:space="0" w:color="auto"/>
                                                <w:right w:val="none" w:sz="0" w:space="0" w:color="auto"/>
                                              </w:divBdr>
                                              <w:divsChild>
                                                <w:div w:id="150099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889844">
      <w:bodyDiv w:val="1"/>
      <w:marLeft w:val="0"/>
      <w:marRight w:val="0"/>
      <w:marTop w:val="0"/>
      <w:marBottom w:val="0"/>
      <w:divBdr>
        <w:top w:val="none" w:sz="0" w:space="0" w:color="auto"/>
        <w:left w:val="none" w:sz="0" w:space="0" w:color="auto"/>
        <w:bottom w:val="none" w:sz="0" w:space="0" w:color="auto"/>
        <w:right w:val="none" w:sz="0" w:space="0" w:color="auto"/>
      </w:divBdr>
      <w:divsChild>
        <w:div w:id="1994481481">
          <w:marLeft w:val="0"/>
          <w:marRight w:val="0"/>
          <w:marTop w:val="0"/>
          <w:marBottom w:val="0"/>
          <w:divBdr>
            <w:top w:val="single" w:sz="2" w:space="12" w:color="auto"/>
            <w:left w:val="single" w:sz="2" w:space="12" w:color="auto"/>
            <w:bottom w:val="single" w:sz="2" w:space="0" w:color="auto"/>
            <w:right w:val="single" w:sz="2" w:space="0" w:color="auto"/>
          </w:divBdr>
          <w:divsChild>
            <w:div w:id="1609005248">
              <w:marLeft w:val="0"/>
              <w:marRight w:val="0"/>
              <w:marTop w:val="0"/>
              <w:marBottom w:val="0"/>
              <w:divBdr>
                <w:top w:val="none" w:sz="0" w:space="0" w:color="auto"/>
                <w:left w:val="none" w:sz="0" w:space="0" w:color="auto"/>
                <w:bottom w:val="none" w:sz="0" w:space="0" w:color="auto"/>
                <w:right w:val="none" w:sz="0" w:space="0" w:color="auto"/>
              </w:divBdr>
              <w:divsChild>
                <w:div w:id="493911788">
                  <w:marLeft w:val="0"/>
                  <w:marRight w:val="0"/>
                  <w:marTop w:val="0"/>
                  <w:marBottom w:val="0"/>
                  <w:divBdr>
                    <w:top w:val="single" w:sz="2" w:space="0" w:color="auto"/>
                    <w:left w:val="single" w:sz="2" w:space="0" w:color="auto"/>
                    <w:bottom w:val="single" w:sz="2" w:space="0" w:color="auto"/>
                    <w:right w:val="single" w:sz="2" w:space="0" w:color="auto"/>
                  </w:divBdr>
                </w:div>
                <w:div w:id="1771193174">
                  <w:marLeft w:val="0"/>
                  <w:marRight w:val="0"/>
                  <w:marTop w:val="0"/>
                  <w:marBottom w:val="0"/>
                  <w:divBdr>
                    <w:top w:val="single" w:sz="2" w:space="0" w:color="auto"/>
                    <w:left w:val="single" w:sz="2" w:space="0" w:color="auto"/>
                    <w:bottom w:val="single" w:sz="2" w:space="0" w:color="auto"/>
                    <w:right w:val="single" w:sz="2" w:space="0" w:color="auto"/>
                  </w:divBdr>
                  <w:divsChild>
                    <w:div w:id="1101531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59041797">
      <w:bodyDiv w:val="1"/>
      <w:marLeft w:val="0"/>
      <w:marRight w:val="0"/>
      <w:marTop w:val="0"/>
      <w:marBottom w:val="0"/>
      <w:divBdr>
        <w:top w:val="none" w:sz="0" w:space="0" w:color="auto"/>
        <w:left w:val="none" w:sz="0" w:space="0" w:color="auto"/>
        <w:bottom w:val="none" w:sz="0" w:space="0" w:color="auto"/>
        <w:right w:val="none" w:sz="0" w:space="0" w:color="auto"/>
      </w:divBdr>
      <w:divsChild>
        <w:div w:id="1752966082">
          <w:marLeft w:val="0"/>
          <w:marRight w:val="0"/>
          <w:marTop w:val="0"/>
          <w:marBottom w:val="0"/>
          <w:divBdr>
            <w:top w:val="single" w:sz="2" w:space="0" w:color="auto"/>
            <w:left w:val="single" w:sz="2" w:space="0" w:color="auto"/>
            <w:bottom w:val="single" w:sz="2" w:space="0" w:color="auto"/>
            <w:right w:val="single" w:sz="2" w:space="0" w:color="auto"/>
          </w:divBdr>
        </w:div>
      </w:divsChild>
    </w:div>
    <w:div w:id="1489203674">
      <w:bodyDiv w:val="1"/>
      <w:marLeft w:val="0"/>
      <w:marRight w:val="0"/>
      <w:marTop w:val="0"/>
      <w:marBottom w:val="0"/>
      <w:divBdr>
        <w:top w:val="none" w:sz="0" w:space="0" w:color="auto"/>
        <w:left w:val="none" w:sz="0" w:space="0" w:color="auto"/>
        <w:bottom w:val="none" w:sz="0" w:space="0" w:color="auto"/>
        <w:right w:val="none" w:sz="0" w:space="0" w:color="auto"/>
      </w:divBdr>
      <w:divsChild>
        <w:div w:id="972827590">
          <w:marLeft w:val="0"/>
          <w:marRight w:val="0"/>
          <w:marTop w:val="0"/>
          <w:marBottom w:val="0"/>
          <w:divBdr>
            <w:top w:val="single" w:sz="2" w:space="0" w:color="auto"/>
            <w:left w:val="single" w:sz="2" w:space="0" w:color="auto"/>
            <w:bottom w:val="single" w:sz="2" w:space="0" w:color="auto"/>
            <w:right w:val="single" w:sz="2" w:space="0" w:color="auto"/>
          </w:divBdr>
        </w:div>
        <w:div w:id="1387995497">
          <w:marLeft w:val="0"/>
          <w:marRight w:val="0"/>
          <w:marTop w:val="0"/>
          <w:marBottom w:val="0"/>
          <w:divBdr>
            <w:top w:val="single" w:sz="2" w:space="0" w:color="auto"/>
            <w:left w:val="single" w:sz="2" w:space="0" w:color="auto"/>
            <w:bottom w:val="single" w:sz="2" w:space="0" w:color="auto"/>
            <w:right w:val="single" w:sz="2" w:space="0" w:color="auto"/>
          </w:divBdr>
        </w:div>
      </w:divsChild>
    </w:div>
    <w:div w:id="1502698689">
      <w:bodyDiv w:val="1"/>
      <w:marLeft w:val="0"/>
      <w:marRight w:val="0"/>
      <w:marTop w:val="0"/>
      <w:marBottom w:val="0"/>
      <w:divBdr>
        <w:top w:val="none" w:sz="0" w:space="0" w:color="auto"/>
        <w:left w:val="none" w:sz="0" w:space="0" w:color="auto"/>
        <w:bottom w:val="none" w:sz="0" w:space="0" w:color="auto"/>
        <w:right w:val="none" w:sz="0" w:space="0" w:color="auto"/>
      </w:divBdr>
      <w:divsChild>
        <w:div w:id="1258833590">
          <w:marLeft w:val="0"/>
          <w:marRight w:val="0"/>
          <w:marTop w:val="0"/>
          <w:marBottom w:val="0"/>
          <w:divBdr>
            <w:top w:val="single" w:sz="2" w:space="0" w:color="auto"/>
            <w:left w:val="single" w:sz="2" w:space="0" w:color="auto"/>
            <w:bottom w:val="single" w:sz="2" w:space="0" w:color="auto"/>
            <w:right w:val="single" w:sz="2" w:space="0" w:color="auto"/>
          </w:divBdr>
        </w:div>
        <w:div w:id="1681202183">
          <w:marLeft w:val="0"/>
          <w:marRight w:val="0"/>
          <w:marTop w:val="0"/>
          <w:marBottom w:val="0"/>
          <w:divBdr>
            <w:top w:val="single" w:sz="2" w:space="0" w:color="auto"/>
            <w:left w:val="single" w:sz="2" w:space="0" w:color="auto"/>
            <w:bottom w:val="single" w:sz="2" w:space="0" w:color="auto"/>
            <w:right w:val="single" w:sz="2" w:space="0" w:color="auto"/>
          </w:divBdr>
        </w:div>
      </w:divsChild>
    </w:div>
    <w:div w:id="1508792212">
      <w:bodyDiv w:val="1"/>
      <w:marLeft w:val="0"/>
      <w:marRight w:val="0"/>
      <w:marTop w:val="0"/>
      <w:marBottom w:val="0"/>
      <w:divBdr>
        <w:top w:val="none" w:sz="0" w:space="0" w:color="auto"/>
        <w:left w:val="none" w:sz="0" w:space="0" w:color="auto"/>
        <w:bottom w:val="none" w:sz="0" w:space="0" w:color="auto"/>
        <w:right w:val="none" w:sz="0" w:space="0" w:color="auto"/>
      </w:divBdr>
      <w:divsChild>
        <w:div w:id="1403092326">
          <w:marLeft w:val="0"/>
          <w:marRight w:val="0"/>
          <w:marTop w:val="0"/>
          <w:marBottom w:val="0"/>
          <w:divBdr>
            <w:top w:val="single" w:sz="2" w:space="0" w:color="auto"/>
            <w:left w:val="single" w:sz="2" w:space="0" w:color="auto"/>
            <w:bottom w:val="single" w:sz="2" w:space="0" w:color="auto"/>
            <w:right w:val="single" w:sz="2" w:space="0" w:color="auto"/>
          </w:divBdr>
        </w:div>
      </w:divsChild>
    </w:div>
    <w:div w:id="1511020500">
      <w:bodyDiv w:val="1"/>
      <w:marLeft w:val="0"/>
      <w:marRight w:val="0"/>
      <w:marTop w:val="0"/>
      <w:marBottom w:val="0"/>
      <w:divBdr>
        <w:top w:val="none" w:sz="0" w:space="0" w:color="auto"/>
        <w:left w:val="none" w:sz="0" w:space="0" w:color="auto"/>
        <w:bottom w:val="none" w:sz="0" w:space="0" w:color="auto"/>
        <w:right w:val="none" w:sz="0" w:space="0" w:color="auto"/>
      </w:divBdr>
    </w:div>
    <w:div w:id="1521703392">
      <w:bodyDiv w:val="1"/>
      <w:marLeft w:val="0"/>
      <w:marRight w:val="0"/>
      <w:marTop w:val="0"/>
      <w:marBottom w:val="0"/>
      <w:divBdr>
        <w:top w:val="none" w:sz="0" w:space="0" w:color="auto"/>
        <w:left w:val="none" w:sz="0" w:space="0" w:color="auto"/>
        <w:bottom w:val="none" w:sz="0" w:space="0" w:color="auto"/>
        <w:right w:val="none" w:sz="0" w:space="0" w:color="auto"/>
      </w:divBdr>
      <w:divsChild>
        <w:div w:id="858617492">
          <w:marLeft w:val="0"/>
          <w:marRight w:val="0"/>
          <w:marTop w:val="0"/>
          <w:marBottom w:val="0"/>
          <w:divBdr>
            <w:top w:val="single" w:sz="2" w:space="0" w:color="auto"/>
            <w:left w:val="single" w:sz="2" w:space="0" w:color="auto"/>
            <w:bottom w:val="single" w:sz="2" w:space="0" w:color="auto"/>
            <w:right w:val="single" w:sz="2" w:space="0" w:color="auto"/>
          </w:divBdr>
        </w:div>
        <w:div w:id="977612969">
          <w:marLeft w:val="0"/>
          <w:marRight w:val="0"/>
          <w:marTop w:val="0"/>
          <w:marBottom w:val="0"/>
          <w:divBdr>
            <w:top w:val="single" w:sz="2" w:space="0" w:color="auto"/>
            <w:left w:val="single" w:sz="2" w:space="0" w:color="auto"/>
            <w:bottom w:val="single" w:sz="2" w:space="0" w:color="auto"/>
            <w:right w:val="single" w:sz="2" w:space="0" w:color="auto"/>
          </w:divBdr>
        </w:div>
      </w:divsChild>
    </w:div>
    <w:div w:id="1548181817">
      <w:bodyDiv w:val="1"/>
      <w:marLeft w:val="0"/>
      <w:marRight w:val="0"/>
      <w:marTop w:val="0"/>
      <w:marBottom w:val="0"/>
      <w:divBdr>
        <w:top w:val="none" w:sz="0" w:space="0" w:color="auto"/>
        <w:left w:val="none" w:sz="0" w:space="0" w:color="auto"/>
        <w:bottom w:val="none" w:sz="0" w:space="0" w:color="auto"/>
        <w:right w:val="none" w:sz="0" w:space="0" w:color="auto"/>
      </w:divBdr>
      <w:divsChild>
        <w:div w:id="118570500">
          <w:marLeft w:val="0"/>
          <w:marRight w:val="0"/>
          <w:marTop w:val="0"/>
          <w:marBottom w:val="0"/>
          <w:divBdr>
            <w:top w:val="single" w:sz="2" w:space="0" w:color="auto"/>
            <w:left w:val="single" w:sz="2" w:space="0" w:color="auto"/>
            <w:bottom w:val="single" w:sz="2" w:space="0" w:color="auto"/>
            <w:right w:val="single" w:sz="2" w:space="0" w:color="auto"/>
          </w:divBdr>
        </w:div>
        <w:div w:id="1246719867">
          <w:marLeft w:val="0"/>
          <w:marRight w:val="0"/>
          <w:marTop w:val="0"/>
          <w:marBottom w:val="0"/>
          <w:divBdr>
            <w:top w:val="single" w:sz="2" w:space="0" w:color="auto"/>
            <w:left w:val="single" w:sz="2" w:space="0" w:color="auto"/>
            <w:bottom w:val="single" w:sz="2" w:space="0" w:color="auto"/>
            <w:right w:val="single" w:sz="2" w:space="0" w:color="auto"/>
          </w:divBdr>
        </w:div>
      </w:divsChild>
    </w:div>
    <w:div w:id="1561404409">
      <w:bodyDiv w:val="1"/>
      <w:marLeft w:val="0"/>
      <w:marRight w:val="0"/>
      <w:marTop w:val="0"/>
      <w:marBottom w:val="0"/>
      <w:divBdr>
        <w:top w:val="none" w:sz="0" w:space="0" w:color="auto"/>
        <w:left w:val="none" w:sz="0" w:space="0" w:color="auto"/>
        <w:bottom w:val="none" w:sz="0" w:space="0" w:color="auto"/>
        <w:right w:val="none" w:sz="0" w:space="0" w:color="auto"/>
      </w:divBdr>
    </w:div>
    <w:div w:id="1570266108">
      <w:bodyDiv w:val="1"/>
      <w:marLeft w:val="0"/>
      <w:marRight w:val="0"/>
      <w:marTop w:val="0"/>
      <w:marBottom w:val="0"/>
      <w:divBdr>
        <w:top w:val="none" w:sz="0" w:space="0" w:color="auto"/>
        <w:left w:val="none" w:sz="0" w:space="0" w:color="auto"/>
        <w:bottom w:val="none" w:sz="0" w:space="0" w:color="auto"/>
        <w:right w:val="none" w:sz="0" w:space="0" w:color="auto"/>
      </w:divBdr>
      <w:divsChild>
        <w:div w:id="274412668">
          <w:marLeft w:val="0"/>
          <w:marRight w:val="0"/>
          <w:marTop w:val="0"/>
          <w:marBottom w:val="0"/>
          <w:divBdr>
            <w:top w:val="none" w:sz="0" w:space="0" w:color="auto"/>
            <w:left w:val="none" w:sz="0" w:space="0" w:color="auto"/>
            <w:bottom w:val="none" w:sz="0" w:space="0" w:color="auto"/>
            <w:right w:val="none" w:sz="0" w:space="0" w:color="auto"/>
          </w:divBdr>
        </w:div>
        <w:div w:id="380252733">
          <w:marLeft w:val="0"/>
          <w:marRight w:val="0"/>
          <w:marTop w:val="0"/>
          <w:marBottom w:val="0"/>
          <w:divBdr>
            <w:top w:val="none" w:sz="0" w:space="0" w:color="auto"/>
            <w:left w:val="none" w:sz="0" w:space="0" w:color="auto"/>
            <w:bottom w:val="none" w:sz="0" w:space="0" w:color="auto"/>
            <w:right w:val="none" w:sz="0" w:space="0" w:color="auto"/>
          </w:divBdr>
        </w:div>
        <w:div w:id="1987011743">
          <w:marLeft w:val="0"/>
          <w:marRight w:val="0"/>
          <w:marTop w:val="0"/>
          <w:marBottom w:val="0"/>
          <w:divBdr>
            <w:top w:val="none" w:sz="0" w:space="0" w:color="auto"/>
            <w:left w:val="none" w:sz="0" w:space="0" w:color="auto"/>
            <w:bottom w:val="none" w:sz="0" w:space="0" w:color="auto"/>
            <w:right w:val="none" w:sz="0" w:space="0" w:color="auto"/>
          </w:divBdr>
        </w:div>
      </w:divsChild>
    </w:div>
    <w:div w:id="1617373292">
      <w:bodyDiv w:val="1"/>
      <w:marLeft w:val="0"/>
      <w:marRight w:val="0"/>
      <w:marTop w:val="0"/>
      <w:marBottom w:val="0"/>
      <w:divBdr>
        <w:top w:val="none" w:sz="0" w:space="0" w:color="auto"/>
        <w:left w:val="none" w:sz="0" w:space="0" w:color="auto"/>
        <w:bottom w:val="none" w:sz="0" w:space="0" w:color="auto"/>
        <w:right w:val="none" w:sz="0" w:space="0" w:color="auto"/>
      </w:divBdr>
    </w:div>
    <w:div w:id="1640183326">
      <w:bodyDiv w:val="1"/>
      <w:marLeft w:val="0"/>
      <w:marRight w:val="0"/>
      <w:marTop w:val="0"/>
      <w:marBottom w:val="0"/>
      <w:divBdr>
        <w:top w:val="none" w:sz="0" w:space="0" w:color="auto"/>
        <w:left w:val="none" w:sz="0" w:space="0" w:color="auto"/>
        <w:bottom w:val="none" w:sz="0" w:space="0" w:color="auto"/>
        <w:right w:val="none" w:sz="0" w:space="0" w:color="auto"/>
      </w:divBdr>
    </w:div>
    <w:div w:id="1648586820">
      <w:bodyDiv w:val="1"/>
      <w:marLeft w:val="0"/>
      <w:marRight w:val="0"/>
      <w:marTop w:val="0"/>
      <w:marBottom w:val="0"/>
      <w:divBdr>
        <w:top w:val="none" w:sz="0" w:space="0" w:color="auto"/>
        <w:left w:val="none" w:sz="0" w:space="0" w:color="auto"/>
        <w:bottom w:val="none" w:sz="0" w:space="0" w:color="auto"/>
        <w:right w:val="none" w:sz="0" w:space="0" w:color="auto"/>
      </w:divBdr>
      <w:divsChild>
        <w:div w:id="362902879">
          <w:marLeft w:val="0"/>
          <w:marRight w:val="0"/>
          <w:marTop w:val="0"/>
          <w:marBottom w:val="0"/>
          <w:divBdr>
            <w:top w:val="single" w:sz="2" w:space="0" w:color="auto"/>
            <w:left w:val="single" w:sz="2" w:space="0" w:color="auto"/>
            <w:bottom w:val="single" w:sz="2" w:space="0" w:color="auto"/>
            <w:right w:val="single" w:sz="2" w:space="0" w:color="auto"/>
          </w:divBdr>
        </w:div>
        <w:div w:id="653417415">
          <w:marLeft w:val="0"/>
          <w:marRight w:val="0"/>
          <w:marTop w:val="0"/>
          <w:marBottom w:val="0"/>
          <w:divBdr>
            <w:top w:val="single" w:sz="2" w:space="0" w:color="auto"/>
            <w:left w:val="single" w:sz="2" w:space="0" w:color="auto"/>
            <w:bottom w:val="single" w:sz="2" w:space="0" w:color="auto"/>
            <w:right w:val="single" w:sz="2" w:space="0" w:color="auto"/>
          </w:divBdr>
        </w:div>
      </w:divsChild>
    </w:div>
    <w:div w:id="1661303164">
      <w:bodyDiv w:val="1"/>
      <w:marLeft w:val="0"/>
      <w:marRight w:val="0"/>
      <w:marTop w:val="0"/>
      <w:marBottom w:val="0"/>
      <w:divBdr>
        <w:top w:val="none" w:sz="0" w:space="0" w:color="auto"/>
        <w:left w:val="none" w:sz="0" w:space="0" w:color="auto"/>
        <w:bottom w:val="none" w:sz="0" w:space="0" w:color="auto"/>
        <w:right w:val="none" w:sz="0" w:space="0" w:color="auto"/>
      </w:divBdr>
    </w:div>
    <w:div w:id="1668360088">
      <w:bodyDiv w:val="1"/>
      <w:marLeft w:val="0"/>
      <w:marRight w:val="0"/>
      <w:marTop w:val="0"/>
      <w:marBottom w:val="0"/>
      <w:divBdr>
        <w:top w:val="none" w:sz="0" w:space="0" w:color="auto"/>
        <w:left w:val="none" w:sz="0" w:space="0" w:color="auto"/>
        <w:bottom w:val="none" w:sz="0" w:space="0" w:color="auto"/>
        <w:right w:val="none" w:sz="0" w:space="0" w:color="auto"/>
      </w:divBdr>
      <w:divsChild>
        <w:div w:id="1750155478">
          <w:marLeft w:val="446"/>
          <w:marRight w:val="0"/>
          <w:marTop w:val="240"/>
          <w:marBottom w:val="120"/>
          <w:divBdr>
            <w:top w:val="none" w:sz="0" w:space="0" w:color="auto"/>
            <w:left w:val="none" w:sz="0" w:space="0" w:color="auto"/>
            <w:bottom w:val="none" w:sz="0" w:space="0" w:color="auto"/>
            <w:right w:val="none" w:sz="0" w:space="0" w:color="auto"/>
          </w:divBdr>
        </w:div>
      </w:divsChild>
    </w:div>
    <w:div w:id="1692225680">
      <w:bodyDiv w:val="1"/>
      <w:marLeft w:val="0"/>
      <w:marRight w:val="0"/>
      <w:marTop w:val="0"/>
      <w:marBottom w:val="0"/>
      <w:divBdr>
        <w:top w:val="none" w:sz="0" w:space="0" w:color="auto"/>
        <w:left w:val="none" w:sz="0" w:space="0" w:color="auto"/>
        <w:bottom w:val="none" w:sz="0" w:space="0" w:color="auto"/>
        <w:right w:val="none" w:sz="0" w:space="0" w:color="auto"/>
      </w:divBdr>
      <w:divsChild>
        <w:div w:id="341081983">
          <w:marLeft w:val="0"/>
          <w:marRight w:val="0"/>
          <w:marTop w:val="0"/>
          <w:marBottom w:val="0"/>
          <w:divBdr>
            <w:top w:val="single" w:sz="2" w:space="0" w:color="auto"/>
            <w:left w:val="single" w:sz="2" w:space="0" w:color="auto"/>
            <w:bottom w:val="single" w:sz="2" w:space="0" w:color="auto"/>
            <w:right w:val="single" w:sz="2" w:space="0" w:color="auto"/>
          </w:divBdr>
        </w:div>
      </w:divsChild>
    </w:div>
    <w:div w:id="1741633892">
      <w:bodyDiv w:val="1"/>
      <w:marLeft w:val="0"/>
      <w:marRight w:val="0"/>
      <w:marTop w:val="0"/>
      <w:marBottom w:val="0"/>
      <w:divBdr>
        <w:top w:val="none" w:sz="0" w:space="0" w:color="auto"/>
        <w:left w:val="none" w:sz="0" w:space="0" w:color="auto"/>
        <w:bottom w:val="none" w:sz="0" w:space="0" w:color="auto"/>
        <w:right w:val="none" w:sz="0" w:space="0" w:color="auto"/>
      </w:divBdr>
    </w:div>
    <w:div w:id="1744983045">
      <w:bodyDiv w:val="1"/>
      <w:marLeft w:val="0"/>
      <w:marRight w:val="0"/>
      <w:marTop w:val="0"/>
      <w:marBottom w:val="0"/>
      <w:divBdr>
        <w:top w:val="none" w:sz="0" w:space="0" w:color="auto"/>
        <w:left w:val="none" w:sz="0" w:space="0" w:color="auto"/>
        <w:bottom w:val="none" w:sz="0" w:space="0" w:color="auto"/>
        <w:right w:val="none" w:sz="0" w:space="0" w:color="auto"/>
      </w:divBdr>
    </w:div>
    <w:div w:id="1779835612">
      <w:bodyDiv w:val="1"/>
      <w:marLeft w:val="0"/>
      <w:marRight w:val="0"/>
      <w:marTop w:val="0"/>
      <w:marBottom w:val="0"/>
      <w:divBdr>
        <w:top w:val="none" w:sz="0" w:space="0" w:color="auto"/>
        <w:left w:val="none" w:sz="0" w:space="0" w:color="auto"/>
        <w:bottom w:val="none" w:sz="0" w:space="0" w:color="auto"/>
        <w:right w:val="none" w:sz="0" w:space="0" w:color="auto"/>
      </w:divBdr>
      <w:divsChild>
        <w:div w:id="697507679">
          <w:marLeft w:val="446"/>
          <w:marRight w:val="0"/>
          <w:marTop w:val="240"/>
          <w:marBottom w:val="120"/>
          <w:divBdr>
            <w:top w:val="none" w:sz="0" w:space="0" w:color="auto"/>
            <w:left w:val="none" w:sz="0" w:space="0" w:color="auto"/>
            <w:bottom w:val="none" w:sz="0" w:space="0" w:color="auto"/>
            <w:right w:val="none" w:sz="0" w:space="0" w:color="auto"/>
          </w:divBdr>
        </w:div>
        <w:div w:id="1174034077">
          <w:marLeft w:val="446"/>
          <w:marRight w:val="0"/>
          <w:marTop w:val="240"/>
          <w:marBottom w:val="120"/>
          <w:divBdr>
            <w:top w:val="none" w:sz="0" w:space="0" w:color="auto"/>
            <w:left w:val="none" w:sz="0" w:space="0" w:color="auto"/>
            <w:bottom w:val="none" w:sz="0" w:space="0" w:color="auto"/>
            <w:right w:val="none" w:sz="0" w:space="0" w:color="auto"/>
          </w:divBdr>
        </w:div>
        <w:div w:id="1847210631">
          <w:marLeft w:val="446"/>
          <w:marRight w:val="0"/>
          <w:marTop w:val="240"/>
          <w:marBottom w:val="120"/>
          <w:divBdr>
            <w:top w:val="none" w:sz="0" w:space="0" w:color="auto"/>
            <w:left w:val="none" w:sz="0" w:space="0" w:color="auto"/>
            <w:bottom w:val="none" w:sz="0" w:space="0" w:color="auto"/>
            <w:right w:val="none" w:sz="0" w:space="0" w:color="auto"/>
          </w:divBdr>
        </w:div>
      </w:divsChild>
    </w:div>
    <w:div w:id="1789396096">
      <w:bodyDiv w:val="1"/>
      <w:marLeft w:val="0"/>
      <w:marRight w:val="0"/>
      <w:marTop w:val="0"/>
      <w:marBottom w:val="0"/>
      <w:divBdr>
        <w:top w:val="none" w:sz="0" w:space="0" w:color="auto"/>
        <w:left w:val="none" w:sz="0" w:space="0" w:color="auto"/>
        <w:bottom w:val="none" w:sz="0" w:space="0" w:color="auto"/>
        <w:right w:val="none" w:sz="0" w:space="0" w:color="auto"/>
      </w:divBdr>
      <w:divsChild>
        <w:div w:id="1001011273">
          <w:marLeft w:val="446"/>
          <w:marRight w:val="0"/>
          <w:marTop w:val="240"/>
          <w:marBottom w:val="120"/>
          <w:divBdr>
            <w:top w:val="none" w:sz="0" w:space="0" w:color="auto"/>
            <w:left w:val="none" w:sz="0" w:space="0" w:color="auto"/>
            <w:bottom w:val="none" w:sz="0" w:space="0" w:color="auto"/>
            <w:right w:val="none" w:sz="0" w:space="0" w:color="auto"/>
          </w:divBdr>
        </w:div>
      </w:divsChild>
    </w:div>
    <w:div w:id="1844011138">
      <w:bodyDiv w:val="1"/>
      <w:marLeft w:val="0"/>
      <w:marRight w:val="0"/>
      <w:marTop w:val="0"/>
      <w:marBottom w:val="0"/>
      <w:divBdr>
        <w:top w:val="none" w:sz="0" w:space="0" w:color="auto"/>
        <w:left w:val="none" w:sz="0" w:space="0" w:color="auto"/>
        <w:bottom w:val="none" w:sz="0" w:space="0" w:color="auto"/>
        <w:right w:val="none" w:sz="0" w:space="0" w:color="auto"/>
      </w:divBdr>
      <w:divsChild>
        <w:div w:id="468598848">
          <w:marLeft w:val="0"/>
          <w:marRight w:val="0"/>
          <w:marTop w:val="0"/>
          <w:marBottom w:val="0"/>
          <w:divBdr>
            <w:top w:val="single" w:sz="2" w:space="0" w:color="auto"/>
            <w:left w:val="single" w:sz="2" w:space="0" w:color="auto"/>
            <w:bottom w:val="single" w:sz="2" w:space="0" w:color="auto"/>
            <w:right w:val="single" w:sz="2" w:space="0" w:color="auto"/>
          </w:divBdr>
        </w:div>
        <w:div w:id="1803571323">
          <w:marLeft w:val="0"/>
          <w:marRight w:val="0"/>
          <w:marTop w:val="0"/>
          <w:marBottom w:val="0"/>
          <w:divBdr>
            <w:top w:val="single" w:sz="2" w:space="0" w:color="auto"/>
            <w:left w:val="single" w:sz="2" w:space="0" w:color="auto"/>
            <w:bottom w:val="single" w:sz="2" w:space="0" w:color="auto"/>
            <w:right w:val="single" w:sz="2" w:space="0" w:color="auto"/>
          </w:divBdr>
        </w:div>
      </w:divsChild>
    </w:div>
    <w:div w:id="1856142204">
      <w:bodyDiv w:val="1"/>
      <w:marLeft w:val="0"/>
      <w:marRight w:val="0"/>
      <w:marTop w:val="0"/>
      <w:marBottom w:val="0"/>
      <w:divBdr>
        <w:top w:val="none" w:sz="0" w:space="0" w:color="auto"/>
        <w:left w:val="none" w:sz="0" w:space="0" w:color="auto"/>
        <w:bottom w:val="none" w:sz="0" w:space="0" w:color="auto"/>
        <w:right w:val="none" w:sz="0" w:space="0" w:color="auto"/>
      </w:divBdr>
      <w:divsChild>
        <w:div w:id="55397936">
          <w:marLeft w:val="0"/>
          <w:marRight w:val="0"/>
          <w:marTop w:val="0"/>
          <w:marBottom w:val="0"/>
          <w:divBdr>
            <w:top w:val="none" w:sz="0" w:space="0" w:color="auto"/>
            <w:left w:val="none" w:sz="0" w:space="0" w:color="auto"/>
            <w:bottom w:val="none" w:sz="0" w:space="0" w:color="auto"/>
            <w:right w:val="none" w:sz="0" w:space="0" w:color="auto"/>
          </w:divBdr>
        </w:div>
        <w:div w:id="366831950">
          <w:marLeft w:val="0"/>
          <w:marRight w:val="0"/>
          <w:marTop w:val="0"/>
          <w:marBottom w:val="0"/>
          <w:divBdr>
            <w:top w:val="none" w:sz="0" w:space="0" w:color="auto"/>
            <w:left w:val="none" w:sz="0" w:space="0" w:color="auto"/>
            <w:bottom w:val="none" w:sz="0" w:space="0" w:color="auto"/>
            <w:right w:val="none" w:sz="0" w:space="0" w:color="auto"/>
          </w:divBdr>
        </w:div>
        <w:div w:id="848526545">
          <w:marLeft w:val="0"/>
          <w:marRight w:val="0"/>
          <w:marTop w:val="0"/>
          <w:marBottom w:val="0"/>
          <w:divBdr>
            <w:top w:val="none" w:sz="0" w:space="0" w:color="auto"/>
            <w:left w:val="none" w:sz="0" w:space="0" w:color="auto"/>
            <w:bottom w:val="none" w:sz="0" w:space="0" w:color="auto"/>
            <w:right w:val="none" w:sz="0" w:space="0" w:color="auto"/>
          </w:divBdr>
        </w:div>
      </w:divsChild>
    </w:div>
    <w:div w:id="1884830276">
      <w:bodyDiv w:val="1"/>
      <w:marLeft w:val="0"/>
      <w:marRight w:val="0"/>
      <w:marTop w:val="0"/>
      <w:marBottom w:val="0"/>
      <w:divBdr>
        <w:top w:val="none" w:sz="0" w:space="0" w:color="auto"/>
        <w:left w:val="none" w:sz="0" w:space="0" w:color="auto"/>
        <w:bottom w:val="none" w:sz="0" w:space="0" w:color="auto"/>
        <w:right w:val="none" w:sz="0" w:space="0" w:color="auto"/>
      </w:divBdr>
      <w:divsChild>
        <w:div w:id="258177870">
          <w:marLeft w:val="0"/>
          <w:marRight w:val="0"/>
          <w:marTop w:val="0"/>
          <w:marBottom w:val="0"/>
          <w:divBdr>
            <w:top w:val="single" w:sz="2" w:space="0" w:color="auto"/>
            <w:left w:val="single" w:sz="2" w:space="0" w:color="auto"/>
            <w:bottom w:val="single" w:sz="2" w:space="0" w:color="auto"/>
            <w:right w:val="single" w:sz="2" w:space="0" w:color="auto"/>
          </w:divBdr>
        </w:div>
        <w:div w:id="449007701">
          <w:marLeft w:val="0"/>
          <w:marRight w:val="0"/>
          <w:marTop w:val="0"/>
          <w:marBottom w:val="0"/>
          <w:divBdr>
            <w:top w:val="single" w:sz="2" w:space="0" w:color="auto"/>
            <w:left w:val="single" w:sz="2" w:space="0" w:color="auto"/>
            <w:bottom w:val="single" w:sz="2" w:space="0" w:color="auto"/>
            <w:right w:val="single" w:sz="2" w:space="0" w:color="auto"/>
          </w:divBdr>
        </w:div>
      </w:divsChild>
    </w:div>
    <w:div w:id="1890146857">
      <w:bodyDiv w:val="1"/>
      <w:marLeft w:val="0"/>
      <w:marRight w:val="0"/>
      <w:marTop w:val="0"/>
      <w:marBottom w:val="0"/>
      <w:divBdr>
        <w:top w:val="none" w:sz="0" w:space="0" w:color="auto"/>
        <w:left w:val="none" w:sz="0" w:space="0" w:color="auto"/>
        <w:bottom w:val="none" w:sz="0" w:space="0" w:color="auto"/>
        <w:right w:val="none" w:sz="0" w:space="0" w:color="auto"/>
      </w:divBdr>
      <w:divsChild>
        <w:div w:id="461584522">
          <w:marLeft w:val="0"/>
          <w:marRight w:val="0"/>
          <w:marTop w:val="0"/>
          <w:marBottom w:val="0"/>
          <w:divBdr>
            <w:top w:val="none" w:sz="0" w:space="0" w:color="auto"/>
            <w:left w:val="none" w:sz="0" w:space="0" w:color="auto"/>
            <w:bottom w:val="none" w:sz="0" w:space="0" w:color="auto"/>
            <w:right w:val="none" w:sz="0" w:space="0" w:color="auto"/>
          </w:divBdr>
          <w:divsChild>
            <w:div w:id="1582250809">
              <w:marLeft w:val="0"/>
              <w:marRight w:val="0"/>
              <w:marTop w:val="0"/>
              <w:marBottom w:val="0"/>
              <w:divBdr>
                <w:top w:val="single" w:sz="2" w:space="0" w:color="auto"/>
                <w:left w:val="single" w:sz="2" w:space="0" w:color="auto"/>
                <w:bottom w:val="single" w:sz="2" w:space="0" w:color="auto"/>
                <w:right w:val="single" w:sz="2" w:space="0" w:color="auto"/>
              </w:divBdr>
              <w:divsChild>
                <w:div w:id="2138989764">
                  <w:marLeft w:val="0"/>
                  <w:marRight w:val="0"/>
                  <w:marTop w:val="0"/>
                  <w:marBottom w:val="0"/>
                  <w:divBdr>
                    <w:top w:val="single" w:sz="2" w:space="0" w:color="auto"/>
                    <w:left w:val="single" w:sz="2" w:space="0" w:color="auto"/>
                    <w:bottom w:val="single" w:sz="2" w:space="0" w:color="auto"/>
                    <w:right w:val="single" w:sz="2" w:space="0" w:color="auto"/>
                  </w:divBdr>
                  <w:divsChild>
                    <w:div w:id="2136286204">
                      <w:marLeft w:val="0"/>
                      <w:marRight w:val="0"/>
                      <w:marTop w:val="0"/>
                      <w:marBottom w:val="0"/>
                      <w:divBdr>
                        <w:top w:val="single" w:sz="2" w:space="0" w:color="auto"/>
                        <w:left w:val="single" w:sz="2" w:space="0" w:color="auto"/>
                        <w:bottom w:val="single" w:sz="2" w:space="0" w:color="auto"/>
                        <w:right w:val="single" w:sz="2" w:space="0" w:color="auto"/>
                      </w:divBdr>
                      <w:divsChild>
                        <w:div w:id="50200753">
                          <w:marLeft w:val="0"/>
                          <w:marRight w:val="0"/>
                          <w:marTop w:val="0"/>
                          <w:marBottom w:val="0"/>
                          <w:divBdr>
                            <w:top w:val="single" w:sz="2" w:space="0" w:color="auto"/>
                            <w:left w:val="single" w:sz="2" w:space="0" w:color="auto"/>
                            <w:bottom w:val="single" w:sz="2" w:space="0" w:color="auto"/>
                            <w:right w:val="single" w:sz="2" w:space="0" w:color="auto"/>
                          </w:divBdr>
                          <w:divsChild>
                            <w:div w:id="530412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18318316">
      <w:bodyDiv w:val="1"/>
      <w:marLeft w:val="0"/>
      <w:marRight w:val="0"/>
      <w:marTop w:val="0"/>
      <w:marBottom w:val="0"/>
      <w:divBdr>
        <w:top w:val="none" w:sz="0" w:space="0" w:color="auto"/>
        <w:left w:val="none" w:sz="0" w:space="0" w:color="auto"/>
        <w:bottom w:val="none" w:sz="0" w:space="0" w:color="auto"/>
        <w:right w:val="none" w:sz="0" w:space="0" w:color="auto"/>
      </w:divBdr>
      <w:divsChild>
        <w:div w:id="2050182159">
          <w:marLeft w:val="0"/>
          <w:marRight w:val="0"/>
          <w:marTop w:val="0"/>
          <w:marBottom w:val="0"/>
          <w:divBdr>
            <w:top w:val="single" w:sz="2" w:space="0" w:color="auto"/>
            <w:left w:val="single" w:sz="2" w:space="0" w:color="auto"/>
            <w:bottom w:val="single" w:sz="2" w:space="0" w:color="auto"/>
            <w:right w:val="single" w:sz="2" w:space="0" w:color="auto"/>
          </w:divBdr>
        </w:div>
      </w:divsChild>
    </w:div>
    <w:div w:id="1936862669">
      <w:bodyDiv w:val="1"/>
      <w:marLeft w:val="0"/>
      <w:marRight w:val="0"/>
      <w:marTop w:val="0"/>
      <w:marBottom w:val="0"/>
      <w:divBdr>
        <w:top w:val="none" w:sz="0" w:space="0" w:color="auto"/>
        <w:left w:val="none" w:sz="0" w:space="0" w:color="auto"/>
        <w:bottom w:val="none" w:sz="0" w:space="0" w:color="auto"/>
        <w:right w:val="none" w:sz="0" w:space="0" w:color="auto"/>
      </w:divBdr>
      <w:divsChild>
        <w:div w:id="265846145">
          <w:marLeft w:val="0"/>
          <w:marRight w:val="0"/>
          <w:marTop w:val="0"/>
          <w:marBottom w:val="0"/>
          <w:divBdr>
            <w:top w:val="single" w:sz="2" w:space="0" w:color="auto"/>
            <w:left w:val="single" w:sz="2" w:space="0" w:color="auto"/>
            <w:bottom w:val="single" w:sz="2" w:space="0" w:color="auto"/>
            <w:right w:val="single" w:sz="2" w:space="0" w:color="auto"/>
          </w:divBdr>
        </w:div>
      </w:divsChild>
    </w:div>
    <w:div w:id="1946688117">
      <w:bodyDiv w:val="1"/>
      <w:marLeft w:val="0"/>
      <w:marRight w:val="0"/>
      <w:marTop w:val="0"/>
      <w:marBottom w:val="0"/>
      <w:divBdr>
        <w:top w:val="none" w:sz="0" w:space="0" w:color="auto"/>
        <w:left w:val="none" w:sz="0" w:space="0" w:color="auto"/>
        <w:bottom w:val="none" w:sz="0" w:space="0" w:color="auto"/>
        <w:right w:val="none" w:sz="0" w:space="0" w:color="auto"/>
      </w:divBdr>
    </w:div>
    <w:div w:id="1958366580">
      <w:bodyDiv w:val="1"/>
      <w:marLeft w:val="0"/>
      <w:marRight w:val="0"/>
      <w:marTop w:val="0"/>
      <w:marBottom w:val="0"/>
      <w:divBdr>
        <w:top w:val="none" w:sz="0" w:space="0" w:color="auto"/>
        <w:left w:val="none" w:sz="0" w:space="0" w:color="auto"/>
        <w:bottom w:val="none" w:sz="0" w:space="0" w:color="auto"/>
        <w:right w:val="none" w:sz="0" w:space="0" w:color="auto"/>
      </w:divBdr>
    </w:div>
    <w:div w:id="1971863299">
      <w:bodyDiv w:val="1"/>
      <w:marLeft w:val="0"/>
      <w:marRight w:val="0"/>
      <w:marTop w:val="0"/>
      <w:marBottom w:val="0"/>
      <w:divBdr>
        <w:top w:val="none" w:sz="0" w:space="0" w:color="auto"/>
        <w:left w:val="none" w:sz="0" w:space="0" w:color="auto"/>
        <w:bottom w:val="none" w:sz="0" w:space="0" w:color="auto"/>
        <w:right w:val="none" w:sz="0" w:space="0" w:color="auto"/>
      </w:divBdr>
      <w:divsChild>
        <w:div w:id="1883011517">
          <w:marLeft w:val="0"/>
          <w:marRight w:val="0"/>
          <w:marTop w:val="0"/>
          <w:marBottom w:val="0"/>
          <w:divBdr>
            <w:top w:val="single" w:sz="2" w:space="0" w:color="auto"/>
            <w:left w:val="single" w:sz="2" w:space="0" w:color="auto"/>
            <w:bottom w:val="single" w:sz="2" w:space="0" w:color="auto"/>
            <w:right w:val="single" w:sz="2" w:space="0" w:color="auto"/>
          </w:divBdr>
        </w:div>
      </w:divsChild>
    </w:div>
    <w:div w:id="1997763949">
      <w:bodyDiv w:val="1"/>
      <w:marLeft w:val="0"/>
      <w:marRight w:val="0"/>
      <w:marTop w:val="0"/>
      <w:marBottom w:val="0"/>
      <w:divBdr>
        <w:top w:val="none" w:sz="0" w:space="0" w:color="auto"/>
        <w:left w:val="none" w:sz="0" w:space="0" w:color="auto"/>
        <w:bottom w:val="none" w:sz="0" w:space="0" w:color="auto"/>
        <w:right w:val="none" w:sz="0" w:space="0" w:color="auto"/>
      </w:divBdr>
    </w:div>
    <w:div w:id="2013139268">
      <w:bodyDiv w:val="1"/>
      <w:marLeft w:val="0"/>
      <w:marRight w:val="0"/>
      <w:marTop w:val="0"/>
      <w:marBottom w:val="0"/>
      <w:divBdr>
        <w:top w:val="none" w:sz="0" w:space="0" w:color="auto"/>
        <w:left w:val="none" w:sz="0" w:space="0" w:color="auto"/>
        <w:bottom w:val="none" w:sz="0" w:space="0" w:color="auto"/>
        <w:right w:val="none" w:sz="0" w:space="0" w:color="auto"/>
      </w:divBdr>
      <w:divsChild>
        <w:div w:id="854536435">
          <w:marLeft w:val="547"/>
          <w:marRight w:val="0"/>
          <w:marTop w:val="240"/>
          <w:marBottom w:val="120"/>
          <w:divBdr>
            <w:top w:val="none" w:sz="0" w:space="0" w:color="auto"/>
            <w:left w:val="none" w:sz="0" w:space="0" w:color="auto"/>
            <w:bottom w:val="none" w:sz="0" w:space="0" w:color="auto"/>
            <w:right w:val="none" w:sz="0" w:space="0" w:color="auto"/>
          </w:divBdr>
        </w:div>
      </w:divsChild>
    </w:div>
    <w:div w:id="2013483690">
      <w:bodyDiv w:val="1"/>
      <w:marLeft w:val="0"/>
      <w:marRight w:val="0"/>
      <w:marTop w:val="0"/>
      <w:marBottom w:val="0"/>
      <w:divBdr>
        <w:top w:val="none" w:sz="0" w:space="0" w:color="auto"/>
        <w:left w:val="none" w:sz="0" w:space="0" w:color="auto"/>
        <w:bottom w:val="none" w:sz="0" w:space="0" w:color="auto"/>
        <w:right w:val="none" w:sz="0" w:space="0" w:color="auto"/>
      </w:divBdr>
      <w:divsChild>
        <w:div w:id="138808821">
          <w:marLeft w:val="446"/>
          <w:marRight w:val="0"/>
          <w:marTop w:val="240"/>
          <w:marBottom w:val="120"/>
          <w:divBdr>
            <w:top w:val="none" w:sz="0" w:space="0" w:color="auto"/>
            <w:left w:val="none" w:sz="0" w:space="0" w:color="auto"/>
            <w:bottom w:val="none" w:sz="0" w:space="0" w:color="auto"/>
            <w:right w:val="none" w:sz="0" w:space="0" w:color="auto"/>
          </w:divBdr>
        </w:div>
        <w:div w:id="1944413008">
          <w:marLeft w:val="446"/>
          <w:marRight w:val="0"/>
          <w:marTop w:val="240"/>
          <w:marBottom w:val="120"/>
          <w:divBdr>
            <w:top w:val="none" w:sz="0" w:space="0" w:color="auto"/>
            <w:left w:val="none" w:sz="0" w:space="0" w:color="auto"/>
            <w:bottom w:val="none" w:sz="0" w:space="0" w:color="auto"/>
            <w:right w:val="none" w:sz="0" w:space="0" w:color="auto"/>
          </w:divBdr>
        </w:div>
      </w:divsChild>
    </w:div>
    <w:div w:id="2027631109">
      <w:bodyDiv w:val="1"/>
      <w:marLeft w:val="0"/>
      <w:marRight w:val="0"/>
      <w:marTop w:val="0"/>
      <w:marBottom w:val="0"/>
      <w:divBdr>
        <w:top w:val="none" w:sz="0" w:space="0" w:color="auto"/>
        <w:left w:val="none" w:sz="0" w:space="0" w:color="auto"/>
        <w:bottom w:val="none" w:sz="0" w:space="0" w:color="auto"/>
        <w:right w:val="none" w:sz="0" w:space="0" w:color="auto"/>
      </w:divBdr>
      <w:divsChild>
        <w:div w:id="940453504">
          <w:marLeft w:val="0"/>
          <w:marRight w:val="0"/>
          <w:marTop w:val="0"/>
          <w:marBottom w:val="0"/>
          <w:divBdr>
            <w:top w:val="single" w:sz="2" w:space="0" w:color="auto"/>
            <w:left w:val="single" w:sz="2" w:space="0" w:color="auto"/>
            <w:bottom w:val="single" w:sz="2" w:space="0" w:color="auto"/>
            <w:right w:val="single" w:sz="2" w:space="0" w:color="auto"/>
          </w:divBdr>
        </w:div>
        <w:div w:id="1821384843">
          <w:marLeft w:val="0"/>
          <w:marRight w:val="0"/>
          <w:marTop w:val="0"/>
          <w:marBottom w:val="0"/>
          <w:divBdr>
            <w:top w:val="single" w:sz="2" w:space="0" w:color="auto"/>
            <w:left w:val="single" w:sz="2" w:space="0" w:color="auto"/>
            <w:bottom w:val="single" w:sz="2" w:space="0" w:color="auto"/>
            <w:right w:val="single" w:sz="2" w:space="0" w:color="auto"/>
          </w:divBdr>
        </w:div>
      </w:divsChild>
    </w:div>
    <w:div w:id="2033021657">
      <w:bodyDiv w:val="1"/>
      <w:marLeft w:val="0"/>
      <w:marRight w:val="0"/>
      <w:marTop w:val="0"/>
      <w:marBottom w:val="0"/>
      <w:divBdr>
        <w:top w:val="none" w:sz="0" w:space="0" w:color="auto"/>
        <w:left w:val="none" w:sz="0" w:space="0" w:color="auto"/>
        <w:bottom w:val="none" w:sz="0" w:space="0" w:color="auto"/>
        <w:right w:val="none" w:sz="0" w:space="0" w:color="auto"/>
      </w:divBdr>
      <w:divsChild>
        <w:div w:id="935023296">
          <w:marLeft w:val="0"/>
          <w:marRight w:val="0"/>
          <w:marTop w:val="0"/>
          <w:marBottom w:val="0"/>
          <w:divBdr>
            <w:top w:val="single" w:sz="2" w:space="0" w:color="auto"/>
            <w:left w:val="single" w:sz="2" w:space="0" w:color="auto"/>
            <w:bottom w:val="single" w:sz="2" w:space="0" w:color="auto"/>
            <w:right w:val="single" w:sz="2" w:space="0" w:color="auto"/>
          </w:divBdr>
        </w:div>
        <w:div w:id="987781303">
          <w:marLeft w:val="0"/>
          <w:marRight w:val="0"/>
          <w:marTop w:val="0"/>
          <w:marBottom w:val="0"/>
          <w:divBdr>
            <w:top w:val="single" w:sz="2" w:space="0" w:color="auto"/>
            <w:left w:val="single" w:sz="2" w:space="0" w:color="auto"/>
            <w:bottom w:val="single" w:sz="2" w:space="0" w:color="auto"/>
            <w:right w:val="single" w:sz="2" w:space="0" w:color="auto"/>
          </w:divBdr>
        </w:div>
      </w:divsChild>
    </w:div>
    <w:div w:id="2033531638">
      <w:bodyDiv w:val="1"/>
      <w:marLeft w:val="0"/>
      <w:marRight w:val="0"/>
      <w:marTop w:val="0"/>
      <w:marBottom w:val="0"/>
      <w:divBdr>
        <w:top w:val="none" w:sz="0" w:space="0" w:color="auto"/>
        <w:left w:val="none" w:sz="0" w:space="0" w:color="auto"/>
        <w:bottom w:val="none" w:sz="0" w:space="0" w:color="auto"/>
        <w:right w:val="none" w:sz="0" w:space="0" w:color="auto"/>
      </w:divBdr>
      <w:divsChild>
        <w:div w:id="666177577">
          <w:marLeft w:val="0"/>
          <w:marRight w:val="0"/>
          <w:marTop w:val="0"/>
          <w:marBottom w:val="0"/>
          <w:divBdr>
            <w:top w:val="single" w:sz="2" w:space="0" w:color="auto"/>
            <w:left w:val="single" w:sz="2" w:space="0" w:color="auto"/>
            <w:bottom w:val="single" w:sz="2" w:space="0" w:color="auto"/>
            <w:right w:val="single" w:sz="2" w:space="0" w:color="auto"/>
          </w:divBdr>
          <w:divsChild>
            <w:div w:id="1431511817">
              <w:marLeft w:val="0"/>
              <w:marRight w:val="0"/>
              <w:marTop w:val="0"/>
              <w:marBottom w:val="0"/>
              <w:divBdr>
                <w:top w:val="single" w:sz="2" w:space="0" w:color="auto"/>
                <w:left w:val="single" w:sz="2" w:space="0" w:color="auto"/>
                <w:bottom w:val="single" w:sz="2" w:space="0" w:color="auto"/>
                <w:right w:val="single" w:sz="2" w:space="0" w:color="auto"/>
              </w:divBdr>
              <w:divsChild>
                <w:div w:id="4595840">
                  <w:marLeft w:val="0"/>
                  <w:marRight w:val="0"/>
                  <w:marTop w:val="0"/>
                  <w:marBottom w:val="0"/>
                  <w:divBdr>
                    <w:top w:val="single" w:sz="2" w:space="0" w:color="auto"/>
                    <w:left w:val="single" w:sz="2" w:space="0" w:color="auto"/>
                    <w:bottom w:val="single" w:sz="2" w:space="0" w:color="auto"/>
                    <w:right w:val="single" w:sz="2" w:space="0" w:color="auto"/>
                  </w:divBdr>
                  <w:divsChild>
                    <w:div w:id="12651865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9501309">
      <w:bodyDiv w:val="1"/>
      <w:marLeft w:val="0"/>
      <w:marRight w:val="0"/>
      <w:marTop w:val="0"/>
      <w:marBottom w:val="0"/>
      <w:divBdr>
        <w:top w:val="none" w:sz="0" w:space="0" w:color="auto"/>
        <w:left w:val="none" w:sz="0" w:space="0" w:color="auto"/>
        <w:bottom w:val="none" w:sz="0" w:space="0" w:color="auto"/>
        <w:right w:val="none" w:sz="0" w:space="0" w:color="auto"/>
      </w:divBdr>
      <w:divsChild>
        <w:div w:id="79255141">
          <w:marLeft w:val="0"/>
          <w:marRight w:val="0"/>
          <w:marTop w:val="0"/>
          <w:marBottom w:val="0"/>
          <w:divBdr>
            <w:top w:val="single" w:sz="2" w:space="0" w:color="auto"/>
            <w:left w:val="single" w:sz="2" w:space="0" w:color="auto"/>
            <w:bottom w:val="single" w:sz="2" w:space="0" w:color="auto"/>
            <w:right w:val="single" w:sz="2" w:space="0" w:color="auto"/>
          </w:divBdr>
        </w:div>
      </w:divsChild>
    </w:div>
    <w:div w:id="2111272349">
      <w:bodyDiv w:val="1"/>
      <w:marLeft w:val="0"/>
      <w:marRight w:val="0"/>
      <w:marTop w:val="0"/>
      <w:marBottom w:val="0"/>
      <w:divBdr>
        <w:top w:val="none" w:sz="0" w:space="0" w:color="auto"/>
        <w:left w:val="none" w:sz="0" w:space="0" w:color="auto"/>
        <w:bottom w:val="none" w:sz="0" w:space="0" w:color="auto"/>
        <w:right w:val="none" w:sz="0" w:space="0" w:color="auto"/>
      </w:divBdr>
    </w:div>
    <w:div w:id="2116290246">
      <w:bodyDiv w:val="1"/>
      <w:marLeft w:val="0"/>
      <w:marRight w:val="0"/>
      <w:marTop w:val="0"/>
      <w:marBottom w:val="0"/>
      <w:divBdr>
        <w:top w:val="none" w:sz="0" w:space="0" w:color="auto"/>
        <w:left w:val="none" w:sz="0" w:space="0" w:color="auto"/>
        <w:bottom w:val="none" w:sz="0" w:space="0" w:color="auto"/>
        <w:right w:val="none" w:sz="0" w:space="0" w:color="auto"/>
      </w:divBdr>
      <w:divsChild>
        <w:div w:id="487523435">
          <w:marLeft w:val="0"/>
          <w:marRight w:val="0"/>
          <w:marTop w:val="0"/>
          <w:marBottom w:val="0"/>
          <w:divBdr>
            <w:top w:val="single" w:sz="2" w:space="0" w:color="auto"/>
            <w:left w:val="single" w:sz="2" w:space="0" w:color="auto"/>
            <w:bottom w:val="single" w:sz="2" w:space="0" w:color="auto"/>
            <w:right w:val="single" w:sz="2" w:space="0" w:color="auto"/>
          </w:divBdr>
        </w:div>
      </w:divsChild>
    </w:div>
    <w:div w:id="211821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creative-arts/creative-arts-curriculum-resources-k-12/7-10-curriculum-resources/drama-s5-finding-voice-videos" TargetMode="External"/><Relationship Id="rId18" Type="http://schemas.openxmlformats.org/officeDocument/2006/relationships/hyperlink" Target="https://creative.gov.au/first-nations-arts/protocols-for-using-first-nations-cultural-and-intellectual-property-in-the-arts" TargetMode="External"/><Relationship Id="rId26" Type="http://schemas.openxmlformats.org/officeDocument/2006/relationships/hyperlink" Target="https://education.nsw.gov.au/teaching-and-learning/curriculum/creative-arts/creative-arts-curriculum-resources-k-12/7-10-curriculum-resources/drama-s5-finding-voice-videos" TargetMode="External"/><Relationship Id="rId39" Type="http://schemas.openxmlformats.org/officeDocument/2006/relationships/footer" Target="footer1.xml"/><Relationship Id="rId21" Type="http://schemas.openxmlformats.org/officeDocument/2006/relationships/hyperlink" Target="https://education.nsw.gov.au/teaching-and-learning/curriculum/creative-arts/planning-programming-and-assessing-creative-arts-7-10/drama-7-10" TargetMode="External"/><Relationship Id="rId34" Type="http://schemas.openxmlformats.org/officeDocument/2006/relationships/hyperlink" Target="https://www.nsw.gov.au/education-and-training/nesa" TargetMode="External"/><Relationship Id="rId42" Type="http://schemas.openxmlformats.org/officeDocument/2006/relationships/hyperlink" Target="https://creativecommons.org/licenses/by/4.0/" TargetMode="External"/><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creative-arts/cultural-protocols-practices-creative-arts" TargetMode="External"/><Relationship Id="rId29" Type="http://schemas.openxmlformats.org/officeDocument/2006/relationships/hyperlink" Target="https://scenicandlighting.com/lightlab/" TargetMode="External"/><Relationship Id="rId11" Type="http://schemas.openxmlformats.org/officeDocument/2006/relationships/hyperlink" Target="https://education.nsw.gov.au/teaching-and-learning/curriculum/creative-arts/planning-programming-and-assessing-creative-arts-7-10" TargetMode="External"/><Relationship Id="rId24" Type="http://schemas.openxmlformats.org/officeDocument/2006/relationships/hyperlink" Target="https://education.nsw.gov.au/teaching-and-learning/curriculum/creative-arts/creative-arts-curriculum-resources-k-12/7-10-curriculum-resources/drama-s5-finding-voice-videos" TargetMode="External"/><Relationship Id="rId32" Type="http://schemas.openxmlformats.org/officeDocument/2006/relationships/hyperlink" Target="https://education.nsw.gov.au/teaching-and-learning/curriculum/creative-arts/creative-arts-curriculum-resources-k-12/7-10-curriculum-resources/drama-s5-finding-voice-videos" TargetMode="External"/><Relationship Id="rId37" Type="http://schemas.openxmlformats.org/officeDocument/2006/relationships/hyperlink" Target="https://curriculum.nsw.edu.au/resources/glossary" TargetMode="External"/><Relationship Id="rId40" Type="http://schemas.openxmlformats.org/officeDocument/2006/relationships/header" Target="header2.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education.nsw.gov.au/about-us/strategies-and-reports/our-reconciliation-action-plan/acknowledgement-of-country" TargetMode="External"/><Relationship Id="rId23" Type="http://schemas.openxmlformats.org/officeDocument/2006/relationships/hyperlink" Target="https://education.nsw.gov.au/teaching-and-learning/curriculum/creative-arts/creative-arts-curriculum-resources-k-12/7-10-curriculum-resources/melodrama-background-and-structure" TargetMode="External"/><Relationship Id="rId28" Type="http://schemas.openxmlformats.org/officeDocument/2006/relationships/hyperlink" Target="https://education.nsw.gov.au/teaching-and-learning/curriculum/creative-arts/creative-arts-curriculum-resources-k-12/7-10-curriculum-resources/drama-s5-finding-voice-videos" TargetMode="External"/><Relationship Id="rId36" Type="http://schemas.openxmlformats.org/officeDocument/2006/relationships/hyperlink" Target="https://curriculum.nsw.edu.au/learning-areas/creative-arts/drama-7-10-2023/overview" TargetMode="External"/><Relationship Id="rId49" Type="http://schemas.openxmlformats.org/officeDocument/2006/relationships/theme" Target="theme/theme1.xml"/><Relationship Id="rId10" Type="http://schemas.openxmlformats.org/officeDocument/2006/relationships/hyperlink" Target="https://education.nsw.gov.au/teaching-and-learning/curriculum/creative-arts/planning-programming-and-assessing-creative-arts-7-10/drama-7-10" TargetMode="External"/><Relationship Id="rId19" Type="http://schemas.openxmlformats.org/officeDocument/2006/relationships/hyperlink" Target="https://curriculum.nsw.edu.au/learning-areas/creative-arts/drama-7-10-2023/teaching-and-learning?p=2" TargetMode="External"/><Relationship Id="rId31" Type="http://schemas.openxmlformats.org/officeDocument/2006/relationships/hyperlink" Target="https://education.nsw.gov.au/teaching-and-learning/curriculum/creative-arts/creative-arts-curriculum-resources-k-12/7-10-curriculum-resources/drama-s5-finding-voice-videos"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nsw.gov.au/teaching-and-learning/curriculum/creative-arts/creative-arts-curriculum-resources-k-12/7-10-curriculum-resources/drama-s5-finding-voice-videos" TargetMode="External"/><Relationship Id="rId14" Type="http://schemas.openxmlformats.org/officeDocument/2006/relationships/hyperlink" Target="https://artsunit.nsw.edu.au/creative-resource/finding-voice-crafting-a-play" TargetMode="External"/><Relationship Id="rId22" Type="http://schemas.openxmlformats.org/officeDocument/2006/relationships/hyperlink" Target="https://education.nsw.gov.au/teaching-and-learning/curriculum/creative-arts/creative-arts-curriculum-resources-k-12/7-10-curriculum-resources/drama-s5-finding-voice-videos" TargetMode="External"/><Relationship Id="rId27" Type="http://schemas.openxmlformats.org/officeDocument/2006/relationships/hyperlink" Target="https://education.nsw.gov.au/teaching-and-learning/curriculum/creative-arts/creative-arts-curriculum-resources-k-12/7-10-curriculum-resources/drama-s5-finding-voice-videos" TargetMode="External"/><Relationship Id="rId30" Type="http://schemas.openxmlformats.org/officeDocument/2006/relationships/hyperlink" Target="https://education.nsw.gov.au/teaching-and-learning/curriculum/creative-arts/creative-arts-curriculum-resources-k-12/7-10-curriculum-resources/drama-s5-finding-voice-videos" TargetMode="External"/><Relationship Id="rId35" Type="http://schemas.openxmlformats.org/officeDocument/2006/relationships/hyperlink" Target="https://curriculum.nsw.edu.au/" TargetMode="External"/><Relationship Id="rId43" Type="http://schemas.openxmlformats.org/officeDocument/2006/relationships/image" Target="media/image1.png"/><Relationship Id="rId48" Type="http://schemas.openxmlformats.org/officeDocument/2006/relationships/fontTable" Target="fontTable.xml"/><Relationship Id="rId8" Type="http://schemas.openxmlformats.org/officeDocument/2006/relationships/hyperlink" Target="https://curriculum.nsw.edu.au/learning-areas/creative-arts/drama-7-10-2023/overview" TargetMode="External"/><Relationship Id="rId3" Type="http://schemas.openxmlformats.org/officeDocument/2006/relationships/styles" Target="styles.xml"/><Relationship Id="rId12" Type="http://schemas.openxmlformats.org/officeDocument/2006/relationships/hyperlink" Target="https://education.nsw.gov.au/policy-library/policies/pd-2005-0290-03.html" TargetMode="External"/><Relationship Id="rId17" Type="http://schemas.openxmlformats.org/officeDocument/2006/relationships/hyperlink" Target="https://curriculum.nsw.edu.au/learning-areas/creative-arts/drama-7-10-2023/teaching-and-learning?p=2" TargetMode="External"/><Relationship Id="rId25" Type="http://schemas.openxmlformats.org/officeDocument/2006/relationships/hyperlink" Target="https://education.nsw.gov.au/teaching-and-learning/curriculum/creative-arts/creative-arts-curriculum-resources-k-12/7-10-curriculum-resources/drama-s5-finding-voice-videos" TargetMode="External"/><Relationship Id="rId33" Type="http://schemas.openxmlformats.org/officeDocument/2006/relationships/hyperlink" Target="https://www.nsw.gov.au/education-and-training/nesa/copyright" TargetMode="External"/><Relationship Id="rId38" Type="http://schemas.openxmlformats.org/officeDocument/2006/relationships/header" Target="header1.xml"/><Relationship Id="rId46" Type="http://schemas.openxmlformats.org/officeDocument/2006/relationships/header" Target="header4.xml"/><Relationship Id="rId20" Type="http://schemas.openxmlformats.org/officeDocument/2006/relationships/hyperlink" Target="https://www.lamama.com.au/your-visit/accessibility"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pasavvas1\Downloads\DRAMA%20updated%20July%202024%20unit%20of%20wor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D7BEB-B243-4174-954A-0C1D07D93014}">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DRAMA updated July 2024 unit of work template.dotx</Template>
  <TotalTime>1007</TotalTime>
  <Pages>90</Pages>
  <Words>18541</Words>
  <Characters>101555</Characters>
  <Application>Microsoft Office Word</Application>
  <DocSecurity>0</DocSecurity>
  <Lines>2020</Lines>
  <Paragraphs>962</Paragraphs>
  <ScaleCrop>false</ScaleCrop>
  <HeadingPairs>
    <vt:vector size="2" baseType="variant">
      <vt:variant>
        <vt:lpstr>Title</vt:lpstr>
      </vt:variant>
      <vt:variant>
        <vt:i4>1</vt:i4>
      </vt:variant>
    </vt:vector>
  </HeadingPairs>
  <TitlesOfParts>
    <vt:vector size="1" baseType="lpstr">
      <vt:lpstr>Drama Stage 5 (Year 10) – Finding voice – crafting a play (Part 1 of 2)</vt:lpstr>
    </vt:vector>
  </TitlesOfParts>
  <Company/>
  <LinksUpToDate>false</LinksUpToDate>
  <CharactersWithSpaces>119955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Finding voice – crafting a play (Part 1 of 2) ­– Drama, Year 10</dc:title>
  <dc:subject/>
  <dc:creator>NSW Department of Education</dc:creator>
  <cp:keywords/>
  <dc:description/>
  <dcterms:created xsi:type="dcterms:W3CDTF">2025-09-24T15:35:00Z</dcterms:created>
  <dcterms:modified xsi:type="dcterms:W3CDTF">2026-06-18T00:27:00Z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2024-07-05T00:16:42Z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ffed98f9-e800-4455-841f-a9cca545e3ad</vt:lpwstr>
  </property>
  <property fmtid="{D5CDD505-2E9C-101B-9397-08002B2CF9AE}" pid="8" name="MSIP_Label_b603dfd7-d93a-4381-a340-2995d8282205_ContentBits">
    <vt:lpwstr>0</vt:lpwstr>
  </property>
  <property fmtid="{D5CDD505-2E9C-101B-9397-08002B2CF9AE}" pid="9" name="ContentTypeId">
    <vt:lpwstr>0x01010028550904603AA64982DCAA86C5CFC06E</vt:lpwstr>
  </property>
  <property fmtid="{D5CDD505-2E9C-101B-9397-08002B2CF9AE}" pid="10" name="MediaServiceImageTags">
    <vt:lpwstr/>
  </property>
  <property fmtid="{D5CDD505-2E9C-101B-9397-08002B2CF9AE}" pid="11" name="Order">
    <vt:r8>6819700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