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4D4B7" w14:textId="26581C3C" w:rsidR="00CD0781" w:rsidRDefault="009338CC" w:rsidP="725584C8">
      <w:pPr>
        <w:pStyle w:val="Heading1"/>
        <w:spacing w:before="100" w:beforeAutospacing="1" w:after="100" w:afterAutospacing="1" w:line="240" w:lineRule="auto"/>
      </w:pPr>
      <w:r w:rsidRPr="009338CC">
        <w:t>Exploring the creative arts, HSIE, PDHPE and science and technology K</w:t>
      </w:r>
      <w:r w:rsidR="002B2C96">
        <w:t>–</w:t>
      </w:r>
      <w:r w:rsidRPr="009338CC">
        <w:t xml:space="preserve">6 scope and sequences </w:t>
      </w:r>
      <w:r w:rsidR="005307A9">
        <w:t xml:space="preserve">– </w:t>
      </w:r>
      <w:r w:rsidR="00127FBF">
        <w:t>Module</w:t>
      </w:r>
      <w:r w:rsidR="005307A9">
        <w:t xml:space="preserve"> </w:t>
      </w:r>
      <w:r w:rsidR="00C87E15">
        <w:t>3</w:t>
      </w:r>
    </w:p>
    <w:p w14:paraId="5F36B71E" w14:textId="649040D6" w:rsidR="00CD0781" w:rsidRPr="00CD0781" w:rsidRDefault="118F028D" w:rsidP="00A50345">
      <w:pPr>
        <w:pStyle w:val="Heading2"/>
        <w:contextualSpacing/>
      </w:pPr>
      <w:r>
        <w:t>Facilitator</w:t>
      </w:r>
      <w:r w:rsidR="00580309">
        <w:t xml:space="preserve"> guide</w:t>
      </w:r>
    </w:p>
    <w:p w14:paraId="48442907" w14:textId="6AD9D80B" w:rsidR="005307A9" w:rsidRPr="00580309" w:rsidRDefault="005307A9" w:rsidP="00A50345">
      <w:pPr>
        <w:spacing w:before="0" w:after="0"/>
        <w:ind w:left="32"/>
        <w:contextualSpacing/>
        <w:rPr>
          <w:bCs/>
          <w:iCs/>
        </w:rPr>
      </w:pPr>
      <w:r w:rsidRPr="005F7078">
        <w:rPr>
          <w:bCs/>
        </w:rPr>
        <w:t>This guide is designed to accompany the session</w:t>
      </w:r>
      <w:r>
        <w:rPr>
          <w:b/>
          <w:bCs/>
        </w:rPr>
        <w:t xml:space="preserve"> </w:t>
      </w:r>
      <w:r w:rsidRPr="005F7078">
        <w:rPr>
          <w:bCs/>
        </w:rPr>
        <w:t>recording</w:t>
      </w:r>
      <w:r>
        <w:rPr>
          <w:bCs/>
        </w:rPr>
        <w:t xml:space="preserve"> and participant workbook </w:t>
      </w:r>
      <w:r w:rsidRPr="005F7078">
        <w:rPr>
          <w:bCs/>
        </w:rPr>
        <w:t xml:space="preserve">for </w:t>
      </w:r>
      <w:r>
        <w:rPr>
          <w:bCs/>
        </w:rPr>
        <w:t>the ‘</w:t>
      </w:r>
      <w:r w:rsidR="001B45AD" w:rsidRPr="001B45AD">
        <w:rPr>
          <w:bCs/>
        </w:rPr>
        <w:t>Exploring the creative arts, HSIE, PDHPE and science and technology K</w:t>
      </w:r>
      <w:r w:rsidR="001B5684">
        <w:rPr>
          <w:bCs/>
        </w:rPr>
        <w:t>–</w:t>
      </w:r>
      <w:r w:rsidR="001B45AD" w:rsidRPr="001B45AD">
        <w:rPr>
          <w:bCs/>
        </w:rPr>
        <w:t>6 scope and sequences</w:t>
      </w:r>
      <w:r>
        <w:rPr>
          <w:bCs/>
        </w:rPr>
        <w:t>’ professional learning</w:t>
      </w:r>
      <w:r w:rsidRPr="008F30EF">
        <w:rPr>
          <w:bCs/>
        </w:rPr>
        <w:t>.</w:t>
      </w:r>
      <w:r w:rsidRPr="005F7078">
        <w:rPr>
          <w:bCs/>
        </w:rPr>
        <w:t xml:space="preserve"> </w:t>
      </w:r>
      <w:r>
        <w:rPr>
          <w:bCs/>
        </w:rPr>
        <w:t xml:space="preserve">It is strongly recommended that facilitators familiarise themselves </w:t>
      </w:r>
      <w:r w:rsidRPr="00653259">
        <w:t xml:space="preserve">with the recording, content and suggested </w:t>
      </w:r>
      <w:r>
        <w:t>structure</w:t>
      </w:r>
      <w:r w:rsidRPr="00653259">
        <w:t xml:space="preserve"> prior to delivering the professional learning</w:t>
      </w:r>
      <w:r>
        <w:t>.</w:t>
      </w:r>
    </w:p>
    <w:p w14:paraId="79E6BD24" w14:textId="77777777" w:rsidR="005307A9" w:rsidRPr="00653259" w:rsidRDefault="005307A9" w:rsidP="00A50345">
      <w:pPr>
        <w:spacing w:before="0" w:after="0"/>
        <w:ind w:left="32"/>
        <w:contextualSpacing/>
      </w:pPr>
      <w:r>
        <w:t>Please ensure all participants have access to:</w:t>
      </w:r>
    </w:p>
    <w:p w14:paraId="7C724751" w14:textId="263398E1" w:rsidR="52F10C75" w:rsidRDefault="52F10C75" w:rsidP="52F10C75">
      <w:pPr>
        <w:spacing w:before="0" w:after="0"/>
        <w:ind w:left="32"/>
        <w:contextualSpacing/>
      </w:pPr>
    </w:p>
    <w:p w14:paraId="32EAF3C5" w14:textId="77777777" w:rsidR="005307A9" w:rsidRPr="005307A9" w:rsidRDefault="005307A9" w:rsidP="002B2C96">
      <w:pPr>
        <w:pStyle w:val="ListBullet"/>
        <w:rPr>
          <w:lang w:eastAsia="zh-CN"/>
        </w:rPr>
      </w:pPr>
      <w:r>
        <w:rPr>
          <w:lang w:eastAsia="zh-CN"/>
        </w:rPr>
        <w:t>Participant workbook</w:t>
      </w:r>
    </w:p>
    <w:p w14:paraId="23B4F730" w14:textId="3CD76088" w:rsidR="0016651B" w:rsidRDefault="00C708B3" w:rsidP="002B2C96">
      <w:pPr>
        <w:pStyle w:val="ListBullet"/>
      </w:pPr>
      <w:hyperlink r:id="rId11" w:history="1">
        <w:r>
          <w:rPr>
            <w:rStyle w:val="Hyperlink"/>
          </w:rPr>
          <w:t>Teaching resources | Syllabus support| NSW Curriculum | NSW Education Authority</w:t>
        </w:r>
      </w:hyperlink>
    </w:p>
    <w:p w14:paraId="02426B54" w14:textId="48877F4F" w:rsidR="00A726AF" w:rsidRPr="00A726AF" w:rsidRDefault="003B7B43" w:rsidP="002B2C96">
      <w:pPr>
        <w:pStyle w:val="ListBullet"/>
        <w:rPr>
          <w:color w:val="002060"/>
        </w:rPr>
      </w:pPr>
      <w:r>
        <w:t>NSW D</w:t>
      </w:r>
      <w:r w:rsidR="00FE37B5">
        <w:t xml:space="preserve">oE </w:t>
      </w:r>
      <w:r w:rsidR="00DA75BC">
        <w:t xml:space="preserve">Creative </w:t>
      </w:r>
      <w:r>
        <w:t>arts scope and sequence</w:t>
      </w:r>
      <w:r w:rsidR="00FF3DE9">
        <w:t xml:space="preserve"> </w:t>
      </w:r>
      <w:r w:rsidR="002B2C96">
        <w:t>–</w:t>
      </w:r>
      <w:hyperlink r:id="rId12" w:history="1">
        <w:r w:rsidR="00A726AF" w:rsidRPr="00A726AF">
          <w:rPr>
            <w:color w:val="002060"/>
            <w:u w:val="single"/>
          </w:rPr>
          <w:t xml:space="preserve"> Creative arts K</w:t>
        </w:r>
        <w:r w:rsidR="006B5A74">
          <w:rPr>
            <w:color w:val="002060"/>
            <w:u w:val="single"/>
          </w:rPr>
          <w:t>–</w:t>
        </w:r>
        <w:r w:rsidR="00A726AF" w:rsidRPr="00A726AF">
          <w:rPr>
            <w:color w:val="002060"/>
            <w:u w:val="single"/>
          </w:rPr>
          <w:t>6 sample scope and sequence</w:t>
        </w:r>
      </w:hyperlink>
    </w:p>
    <w:p w14:paraId="1A184E3C" w14:textId="5922C985" w:rsidR="00FE37B5" w:rsidRDefault="00FE37B5" w:rsidP="002B2C96">
      <w:pPr>
        <w:pStyle w:val="ListBullet"/>
      </w:pPr>
      <w:r>
        <w:t>NSW DoE HSIE scope and sequence</w:t>
      </w:r>
      <w:r w:rsidR="00F94C7D">
        <w:t xml:space="preserve"> </w:t>
      </w:r>
      <w:r w:rsidR="002B2C96">
        <w:t>–</w:t>
      </w:r>
      <w:r w:rsidR="00A726AF">
        <w:t xml:space="preserve"> </w:t>
      </w:r>
      <w:hyperlink r:id="rId13" w:anchor="Scope1" w:history="1">
        <w:r w:rsidR="00A726AF">
          <w:rPr>
            <w:color w:val="002664" w:themeColor="accent1"/>
            <w:u w:val="single"/>
          </w:rPr>
          <w:t>HSIE K</w:t>
        </w:r>
        <w:r w:rsidR="006B5A74">
          <w:rPr>
            <w:color w:val="002664" w:themeColor="accent1"/>
            <w:u w:val="single"/>
          </w:rPr>
          <w:t>–</w:t>
        </w:r>
        <w:r w:rsidR="00A726AF">
          <w:rPr>
            <w:color w:val="002664" w:themeColor="accent1"/>
            <w:u w:val="single"/>
          </w:rPr>
          <w:t>6 sample scope and sequence</w:t>
        </w:r>
      </w:hyperlink>
    </w:p>
    <w:p w14:paraId="32E6EF8F" w14:textId="76C79909" w:rsidR="00A726AF" w:rsidRPr="00A726AF" w:rsidRDefault="00FE37B5" w:rsidP="002B2C96">
      <w:pPr>
        <w:pStyle w:val="ListBullet"/>
        <w:rPr>
          <w:color w:val="002664" w:themeColor="accent1"/>
        </w:rPr>
      </w:pPr>
      <w:r>
        <w:t>NSW DoE PDHPE scope and sequence</w:t>
      </w:r>
      <w:r w:rsidR="00F94C7D">
        <w:t xml:space="preserve"> </w:t>
      </w:r>
      <w:r w:rsidR="002B2C96">
        <w:t>–</w:t>
      </w:r>
      <w:hyperlink r:id="rId14" w:history="1">
        <w:r w:rsidR="00A726AF" w:rsidRPr="00A726AF">
          <w:rPr>
            <w:rStyle w:val="Hyperlink"/>
            <w:color w:val="002664" w:themeColor="accent1"/>
          </w:rPr>
          <w:t xml:space="preserve"> PDHPE K</w:t>
        </w:r>
        <w:r w:rsidR="006B5A74">
          <w:rPr>
            <w:rStyle w:val="Hyperlink"/>
            <w:color w:val="002664" w:themeColor="accent1"/>
          </w:rPr>
          <w:t>–</w:t>
        </w:r>
        <w:r w:rsidR="00A726AF" w:rsidRPr="00A726AF">
          <w:rPr>
            <w:rStyle w:val="Hyperlink"/>
            <w:color w:val="002664" w:themeColor="accent1"/>
          </w:rPr>
          <w:t>6 sample scope and sequence</w:t>
        </w:r>
      </w:hyperlink>
    </w:p>
    <w:p w14:paraId="7C2D0734" w14:textId="53B0A6E0" w:rsidR="00F94C7D" w:rsidRPr="00F94C7D" w:rsidRDefault="00FE37B5" w:rsidP="002B2C96">
      <w:pPr>
        <w:pStyle w:val="ListBullet"/>
        <w:rPr>
          <w:color w:val="002664" w:themeColor="accent1"/>
        </w:rPr>
      </w:pPr>
      <w:r>
        <w:t>NSW DoE Science and technology scope and sequence</w:t>
      </w:r>
      <w:r w:rsidR="00F94C7D">
        <w:t xml:space="preserve"> </w:t>
      </w:r>
      <w:r w:rsidR="002B2C96">
        <w:t>–</w:t>
      </w:r>
      <w:r w:rsidR="00F94C7D">
        <w:t xml:space="preserve"> </w:t>
      </w:r>
      <w:hyperlink r:id="rId15" w:anchor="Scope1" w:history="1">
        <w:r w:rsidR="00F94C7D" w:rsidRPr="00F94C7D">
          <w:rPr>
            <w:rStyle w:val="Hyperlink"/>
            <w:color w:val="002664" w:themeColor="accent1"/>
          </w:rPr>
          <w:t>Science and technology K</w:t>
        </w:r>
        <w:r w:rsidR="006B5A74">
          <w:rPr>
            <w:rStyle w:val="Hyperlink"/>
            <w:color w:val="002664" w:themeColor="accent1"/>
          </w:rPr>
          <w:t>–</w:t>
        </w:r>
        <w:r w:rsidR="00F94C7D" w:rsidRPr="00F94C7D">
          <w:rPr>
            <w:rStyle w:val="Hyperlink"/>
            <w:color w:val="002664" w:themeColor="accent1"/>
          </w:rPr>
          <w:t>6 sample scope and sequence</w:t>
        </w:r>
      </w:hyperlink>
    </w:p>
    <w:p w14:paraId="47EB2F2A" w14:textId="4C958E3E" w:rsidR="007E0749" w:rsidRPr="001B16D7" w:rsidRDefault="005E3C3F" w:rsidP="00C17484">
      <w:pPr>
        <w:suppressAutoHyphens w:val="0"/>
        <w:spacing w:before="0" w:after="0"/>
        <w:contextualSpacing/>
        <w:rPr>
          <w:color w:val="002664" w:themeColor="accent1"/>
        </w:rPr>
      </w:pPr>
      <w:r>
        <w:br w:type="page"/>
      </w:r>
    </w:p>
    <w:p w14:paraId="54FAA958" w14:textId="0612CB9D" w:rsidR="002B0F0B" w:rsidRDefault="002B0F0B" w:rsidP="00A50345">
      <w:pPr>
        <w:pStyle w:val="Heading2"/>
        <w:spacing w:after="0"/>
      </w:pPr>
      <w:r w:rsidRPr="002B0F0B">
        <w:lastRenderedPageBreak/>
        <w:t>Session structure</w:t>
      </w:r>
    </w:p>
    <w:p w14:paraId="1AB14C3B" w14:textId="047742B0" w:rsidR="002B0F0B" w:rsidRDefault="002B0F0B" w:rsidP="00937894">
      <w:pPr>
        <w:spacing w:before="0" w:after="0"/>
        <w:contextualSpacing/>
      </w:pPr>
      <w:r>
        <w:t xml:space="preserve">This session should take approximately </w:t>
      </w:r>
      <w:r w:rsidR="686191C5">
        <w:t xml:space="preserve">4 </w:t>
      </w:r>
      <w:r w:rsidR="00D04957">
        <w:t>hours</w:t>
      </w:r>
      <w:r w:rsidR="0C90501D">
        <w:t xml:space="preserve"> 30 minutes</w:t>
      </w:r>
      <w:r>
        <w:t xml:space="preserve"> to complete</w:t>
      </w:r>
      <w:r w:rsidR="00974E21">
        <w:t xml:space="preserve"> and is made up of</w:t>
      </w:r>
      <w:r w:rsidR="00556190">
        <w:t xml:space="preserve"> a </w:t>
      </w:r>
      <w:r w:rsidR="00F9400E">
        <w:t>75-</w:t>
      </w:r>
      <w:r w:rsidR="00E17F04" w:rsidRPr="00451107">
        <w:t>minute</w:t>
      </w:r>
      <w:r w:rsidR="005F5A4F" w:rsidRPr="00451107">
        <w:t xml:space="preserve"> </w:t>
      </w:r>
      <w:r w:rsidR="00556190" w:rsidRPr="00451107">
        <w:t>video</w:t>
      </w:r>
      <w:r w:rsidR="00556190">
        <w:t xml:space="preserve"> and </w:t>
      </w:r>
      <w:r w:rsidR="04F32A7A">
        <w:t>1</w:t>
      </w:r>
      <w:r w:rsidR="004651BA">
        <w:t>35</w:t>
      </w:r>
      <w:r w:rsidR="60A9B11B">
        <w:t xml:space="preserve"> </w:t>
      </w:r>
      <w:r w:rsidR="00556190">
        <w:t>minutes of activity</w:t>
      </w:r>
      <w:r>
        <w:t>. We recommend following the structure below.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Session structure including items and duration. "/>
      </w:tblPr>
      <w:tblGrid>
        <w:gridCol w:w="7508"/>
        <w:gridCol w:w="2120"/>
      </w:tblGrid>
      <w:tr w:rsidR="002B0F0B" w14:paraId="4179D901" w14:textId="77777777" w:rsidTr="52F10C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1EC6256A" w14:textId="77777777" w:rsidR="002B0F0B" w:rsidRDefault="002B0F0B" w:rsidP="008D5B5E">
            <w:pPr>
              <w:spacing w:before="0" w:after="0"/>
              <w:contextualSpacing/>
            </w:pPr>
            <w:r>
              <w:t>Item</w:t>
            </w:r>
          </w:p>
        </w:tc>
        <w:tc>
          <w:tcPr>
            <w:tcW w:w="2120" w:type="dxa"/>
          </w:tcPr>
          <w:p w14:paraId="32960CE7" w14:textId="77777777" w:rsidR="002B0F0B" w:rsidRDefault="002B0F0B" w:rsidP="005A68E6">
            <w:pPr>
              <w:spacing w:before="0" w:after="100" w:afterAutospacing="1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Duration</w:t>
            </w:r>
          </w:p>
        </w:tc>
      </w:tr>
      <w:tr w:rsidR="002B0F0B" w14:paraId="52C1DCA8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7A86C218" w14:textId="77777777" w:rsidR="002B0F0B" w:rsidRPr="0008001D" w:rsidRDefault="002B0F0B" w:rsidP="008D5B5E">
            <w:pPr>
              <w:spacing w:before="0" w:after="0"/>
              <w:contextualSpacing/>
              <w:rPr>
                <w:b w:val="0"/>
              </w:rPr>
            </w:pPr>
            <w:r>
              <w:rPr>
                <w:b w:val="0"/>
              </w:rPr>
              <w:t>Welcome and Acknowledgement of Country</w:t>
            </w:r>
          </w:p>
        </w:tc>
        <w:tc>
          <w:tcPr>
            <w:tcW w:w="2120" w:type="dxa"/>
          </w:tcPr>
          <w:p w14:paraId="1ED0FE8B" w14:textId="251B5F5B" w:rsidR="00DF66AC" w:rsidRDefault="004C44D6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  <w:r w:rsidR="002B0F0B">
              <w:t xml:space="preserve"> minute</w:t>
            </w:r>
            <w:r w:rsidR="00886856">
              <w:t>s total</w:t>
            </w:r>
          </w:p>
        </w:tc>
      </w:tr>
      <w:tr w:rsidR="00625D2C" w14:paraId="3E316B56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CBEDFD" w:themeFill="accent4"/>
            <w:vAlign w:val="center"/>
          </w:tcPr>
          <w:p w14:paraId="0E9FA6A6" w14:textId="049DB784" w:rsidR="00625D2C" w:rsidRDefault="00625D2C" w:rsidP="008D5B5E">
            <w:pPr>
              <w:spacing w:before="0" w:after="0"/>
              <w:contextualSpacing/>
            </w:pPr>
            <w:r>
              <w:t>Introduction to CHPS sample scope and sequences</w:t>
            </w:r>
          </w:p>
        </w:tc>
        <w:tc>
          <w:tcPr>
            <w:tcW w:w="2120" w:type="dxa"/>
            <w:shd w:val="clear" w:color="auto" w:fill="CBEDFD" w:themeFill="accent4"/>
          </w:tcPr>
          <w:p w14:paraId="1DC8DF76" w14:textId="513206F9" w:rsidR="00625D2C" w:rsidRPr="00451107" w:rsidRDefault="6369E973" w:rsidP="3B068327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451107">
              <w:rPr>
                <w:b/>
                <w:bCs/>
              </w:rPr>
              <w:t>30</w:t>
            </w:r>
            <w:r w:rsidR="00625D2C" w:rsidRPr="00451107">
              <w:rPr>
                <w:b/>
                <w:bCs/>
              </w:rPr>
              <w:t xml:space="preserve"> minutes</w:t>
            </w:r>
            <w:r w:rsidR="0016263D" w:rsidRPr="00451107">
              <w:rPr>
                <w:b/>
                <w:bCs/>
              </w:rPr>
              <w:t xml:space="preserve"> total</w:t>
            </w:r>
          </w:p>
        </w:tc>
      </w:tr>
      <w:tr w:rsidR="00625D2C" w14:paraId="4C3E59A8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CBEDFD" w:themeFill="accent4"/>
            <w:vAlign w:val="center"/>
          </w:tcPr>
          <w:p w14:paraId="20EF5916" w14:textId="146A01A3" w:rsidR="00625D2C" w:rsidRPr="004B434D" w:rsidRDefault="00625D2C" w:rsidP="008D5B5E">
            <w:pPr>
              <w:spacing w:before="0" w:after="0"/>
              <w:contextualSpacing/>
            </w:pPr>
            <w:r>
              <w:t>CHPS sample scope and sequences</w:t>
            </w:r>
          </w:p>
        </w:tc>
        <w:tc>
          <w:tcPr>
            <w:tcW w:w="2120" w:type="dxa"/>
            <w:shd w:val="clear" w:color="auto" w:fill="CBEDFD" w:themeFill="accent4"/>
          </w:tcPr>
          <w:p w14:paraId="193974B1" w14:textId="6AD93AD7" w:rsidR="00625D2C" w:rsidRPr="00451107" w:rsidRDefault="003C28DE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51107">
              <w:rPr>
                <w:b/>
                <w:bCs/>
              </w:rPr>
              <w:t>48</w:t>
            </w:r>
            <w:r w:rsidR="00625D2C" w:rsidRPr="00451107">
              <w:rPr>
                <w:b/>
                <w:bCs/>
              </w:rPr>
              <w:t xml:space="preserve"> minutes</w:t>
            </w:r>
            <w:r w:rsidR="0016263D" w:rsidRPr="00451107">
              <w:rPr>
                <w:b/>
                <w:bCs/>
              </w:rPr>
              <w:t xml:space="preserve"> total</w:t>
            </w:r>
          </w:p>
        </w:tc>
      </w:tr>
      <w:tr w:rsidR="00625D2C" w14:paraId="5DDC0C97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4E872621" w14:textId="521F8760" w:rsidR="00625D2C" w:rsidRPr="00C45D90" w:rsidRDefault="00625D2C" w:rsidP="008D5B5E">
            <w:pPr>
              <w:pStyle w:val="ListParagraph"/>
              <w:numPr>
                <w:ilvl w:val="0"/>
                <w:numId w:val="41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>Creative Arts</w:t>
            </w:r>
          </w:p>
        </w:tc>
        <w:tc>
          <w:tcPr>
            <w:tcW w:w="2120" w:type="dxa"/>
          </w:tcPr>
          <w:p w14:paraId="31CE994E" w14:textId="41382630" w:rsidR="00625D2C" w:rsidRPr="00625D2C" w:rsidRDefault="5EDF76A7" w:rsidP="005A68E6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CE49B9">
              <w:t>5</w:t>
            </w:r>
            <w:r w:rsidR="00625D2C" w:rsidRPr="00CE49B9">
              <w:t xml:space="preserve"> minutes</w:t>
            </w:r>
          </w:p>
        </w:tc>
      </w:tr>
      <w:tr w:rsidR="00625D2C" w14:paraId="01ED7D57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19E439EE" w14:textId="5474A5C4" w:rsidR="00625D2C" w:rsidRPr="00C45D90" w:rsidRDefault="00625D2C" w:rsidP="008D5B5E">
            <w:pPr>
              <w:pStyle w:val="ListParagraph"/>
              <w:numPr>
                <w:ilvl w:val="0"/>
                <w:numId w:val="41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>PD/H/PE</w:t>
            </w:r>
          </w:p>
        </w:tc>
        <w:tc>
          <w:tcPr>
            <w:tcW w:w="2120" w:type="dxa"/>
          </w:tcPr>
          <w:p w14:paraId="638F0CDE" w14:textId="774B09FE" w:rsidR="00625D2C" w:rsidRPr="00625D2C" w:rsidRDefault="41CC1932" w:rsidP="52F10C75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11 minutes </w:t>
            </w:r>
          </w:p>
        </w:tc>
      </w:tr>
      <w:tr w:rsidR="00625D2C" w14:paraId="2256FF03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1DE06E30" w14:textId="6760BD5A" w:rsidR="00625D2C" w:rsidRPr="00C45D90" w:rsidRDefault="00625D2C" w:rsidP="008D5B5E">
            <w:pPr>
              <w:pStyle w:val="ListParagraph"/>
              <w:numPr>
                <w:ilvl w:val="0"/>
                <w:numId w:val="41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>HSIE</w:t>
            </w:r>
          </w:p>
        </w:tc>
        <w:tc>
          <w:tcPr>
            <w:tcW w:w="2120" w:type="dxa"/>
          </w:tcPr>
          <w:p w14:paraId="45EFFA02" w14:textId="36D14D8F" w:rsidR="00625D2C" w:rsidRPr="00625D2C" w:rsidRDefault="6BA48D9D" w:rsidP="005A68E6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</w:t>
            </w:r>
            <w:r w:rsidR="00625D2C">
              <w:t xml:space="preserve"> minutes</w:t>
            </w:r>
          </w:p>
        </w:tc>
      </w:tr>
      <w:tr w:rsidR="00625D2C" w14:paraId="2B3E2341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2F9D2489" w14:textId="540EBA0B" w:rsidR="00625D2C" w:rsidRPr="00C45D90" w:rsidRDefault="00625D2C" w:rsidP="008D5B5E">
            <w:pPr>
              <w:pStyle w:val="ListParagraph"/>
              <w:numPr>
                <w:ilvl w:val="0"/>
                <w:numId w:val="41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>Science and technology</w:t>
            </w:r>
          </w:p>
        </w:tc>
        <w:tc>
          <w:tcPr>
            <w:tcW w:w="2120" w:type="dxa"/>
          </w:tcPr>
          <w:p w14:paraId="3A8F6C65" w14:textId="5EBAE4C8" w:rsidR="00625D2C" w:rsidRPr="00625D2C" w:rsidRDefault="4E354717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  <w:r w:rsidR="00625D2C">
              <w:t xml:space="preserve"> minutes</w:t>
            </w:r>
          </w:p>
        </w:tc>
      </w:tr>
      <w:tr w:rsidR="002E42DE" w14:paraId="3A77F17B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19FD9CAC" w14:textId="292D7B2A" w:rsidR="002E42DE" w:rsidRPr="00C45D90" w:rsidRDefault="002E42DE" w:rsidP="008D5B5E">
            <w:pPr>
              <w:pStyle w:val="ListParagraph"/>
              <w:numPr>
                <w:ilvl w:val="0"/>
                <w:numId w:val="41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>Activity 1 – scope and sequence exploration</w:t>
            </w:r>
          </w:p>
        </w:tc>
        <w:tc>
          <w:tcPr>
            <w:tcW w:w="2120" w:type="dxa"/>
          </w:tcPr>
          <w:p w14:paraId="317040EF" w14:textId="6A616DD0" w:rsidR="002E42DE" w:rsidRDefault="00CE17C4" w:rsidP="005A68E6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20</w:t>
            </w:r>
            <w:r w:rsidR="002E42DE">
              <w:t xml:space="preserve"> minutes</w:t>
            </w:r>
          </w:p>
        </w:tc>
      </w:tr>
      <w:tr w:rsidR="002E42DE" w14:paraId="749AD4DF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CBEDFD" w:themeFill="accent4"/>
            <w:vAlign w:val="center"/>
          </w:tcPr>
          <w:p w14:paraId="3818235F" w14:textId="3956E975" w:rsidR="002E42DE" w:rsidRPr="004B434D" w:rsidRDefault="00CE17C4" w:rsidP="008D5B5E">
            <w:pPr>
              <w:spacing w:before="0" w:after="0"/>
              <w:contextualSpacing/>
            </w:pPr>
            <w:r>
              <w:t>Connections</w:t>
            </w:r>
          </w:p>
        </w:tc>
        <w:tc>
          <w:tcPr>
            <w:tcW w:w="2120" w:type="dxa"/>
            <w:shd w:val="clear" w:color="auto" w:fill="CBEDFD" w:themeFill="accent4"/>
          </w:tcPr>
          <w:p w14:paraId="1111D812" w14:textId="3504437D" w:rsidR="002E42DE" w:rsidRPr="00451107" w:rsidRDefault="00061566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  <w:r w:rsidRPr="00451107">
              <w:rPr>
                <w:b/>
                <w:bCs/>
              </w:rPr>
              <w:t>75</w:t>
            </w:r>
            <w:r w:rsidR="002E42DE" w:rsidRPr="00451107">
              <w:rPr>
                <w:b/>
                <w:bCs/>
              </w:rPr>
              <w:t xml:space="preserve"> minutes</w:t>
            </w:r>
            <w:r w:rsidR="0016263D" w:rsidRPr="00451107">
              <w:rPr>
                <w:b/>
                <w:bCs/>
              </w:rPr>
              <w:t xml:space="preserve"> total</w:t>
            </w:r>
          </w:p>
        </w:tc>
      </w:tr>
      <w:tr w:rsidR="002E42DE" w14:paraId="6408F603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35947904" w14:textId="46188CA3" w:rsidR="002E42DE" w:rsidRPr="00C45D90" w:rsidRDefault="00224851" w:rsidP="008D5B5E">
            <w:pPr>
              <w:pStyle w:val="ListParagraph"/>
              <w:numPr>
                <w:ilvl w:val="0"/>
                <w:numId w:val="42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>Aboriginal and Torres Strait Islander content</w:t>
            </w:r>
          </w:p>
        </w:tc>
        <w:tc>
          <w:tcPr>
            <w:tcW w:w="2120" w:type="dxa"/>
          </w:tcPr>
          <w:p w14:paraId="1BF368D2" w14:textId="1250FD52" w:rsidR="002E42DE" w:rsidRPr="00E0048D" w:rsidRDefault="00E0048D" w:rsidP="005A68E6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0048D">
              <w:t>7</w:t>
            </w:r>
            <w:r w:rsidR="002E42DE" w:rsidRPr="00E0048D">
              <w:t xml:space="preserve"> minutes</w:t>
            </w:r>
          </w:p>
        </w:tc>
      </w:tr>
      <w:tr w:rsidR="002E42DE" w14:paraId="7BDD68A6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46488483" w14:textId="2DAAB93C" w:rsidR="002E42DE" w:rsidRPr="00C45D90" w:rsidRDefault="00CE17C4" w:rsidP="008D5B5E">
            <w:pPr>
              <w:pStyle w:val="ListParagraph"/>
              <w:numPr>
                <w:ilvl w:val="0"/>
                <w:numId w:val="42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>Activity 2 –</w:t>
            </w:r>
            <w:r w:rsidR="00AD7508" w:rsidRPr="00C45D90">
              <w:rPr>
                <w:b w:val="0"/>
                <w:bCs/>
              </w:rPr>
              <w:t xml:space="preserve"> Aboriginal and/or Torres Strait Islander content</w:t>
            </w:r>
          </w:p>
        </w:tc>
        <w:tc>
          <w:tcPr>
            <w:tcW w:w="2120" w:type="dxa"/>
          </w:tcPr>
          <w:p w14:paraId="67106AC8" w14:textId="6FBE5DF1" w:rsidR="002E42DE" w:rsidRPr="00E0048D" w:rsidRDefault="00224851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048D">
              <w:t>20</w:t>
            </w:r>
            <w:r w:rsidR="002E42DE" w:rsidRPr="00E0048D">
              <w:t xml:space="preserve"> minutes</w:t>
            </w:r>
          </w:p>
        </w:tc>
      </w:tr>
      <w:tr w:rsidR="002E42DE" w14:paraId="45A97A81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3B634092" w14:textId="61FC15CC" w:rsidR="002E42DE" w:rsidRPr="00C45D90" w:rsidRDefault="00224851" w:rsidP="008D5B5E">
            <w:pPr>
              <w:pStyle w:val="ListParagraph"/>
              <w:numPr>
                <w:ilvl w:val="0"/>
                <w:numId w:val="42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>Creating written texts</w:t>
            </w:r>
            <w:r w:rsidR="00AD7508" w:rsidRPr="00C45D90">
              <w:rPr>
                <w:b w:val="0"/>
                <w:bCs/>
              </w:rPr>
              <w:t xml:space="preserve"> in CHPS</w:t>
            </w:r>
          </w:p>
        </w:tc>
        <w:tc>
          <w:tcPr>
            <w:tcW w:w="2120" w:type="dxa"/>
          </w:tcPr>
          <w:p w14:paraId="69B0FB66" w14:textId="1D894BB6" w:rsidR="002E42DE" w:rsidRPr="00E0048D" w:rsidRDefault="00E0048D" w:rsidP="005A68E6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0048D">
              <w:t>10</w:t>
            </w:r>
            <w:r w:rsidR="002E42DE" w:rsidRPr="00E0048D">
              <w:t xml:space="preserve"> minutes</w:t>
            </w:r>
          </w:p>
        </w:tc>
      </w:tr>
      <w:tr w:rsidR="002E42DE" w14:paraId="4A68994D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31C78AF9" w14:textId="5B61147D" w:rsidR="002E42DE" w:rsidRPr="00C45D90" w:rsidRDefault="002E42DE" w:rsidP="008D5B5E">
            <w:pPr>
              <w:pStyle w:val="ListParagraph"/>
              <w:numPr>
                <w:ilvl w:val="0"/>
                <w:numId w:val="42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 xml:space="preserve">Activity </w:t>
            </w:r>
            <w:r w:rsidR="00AD7508" w:rsidRPr="00C45D90">
              <w:rPr>
                <w:b w:val="0"/>
                <w:bCs/>
              </w:rPr>
              <w:t>3</w:t>
            </w:r>
            <w:r w:rsidRPr="00C45D90">
              <w:rPr>
                <w:b w:val="0"/>
                <w:bCs/>
              </w:rPr>
              <w:t xml:space="preserve"> – </w:t>
            </w:r>
            <w:r w:rsidR="00AD7508" w:rsidRPr="00C45D90">
              <w:rPr>
                <w:b w:val="0"/>
                <w:bCs/>
              </w:rPr>
              <w:t xml:space="preserve">creating written texts in the sample scope and sequences </w:t>
            </w:r>
          </w:p>
        </w:tc>
        <w:tc>
          <w:tcPr>
            <w:tcW w:w="2120" w:type="dxa"/>
          </w:tcPr>
          <w:p w14:paraId="4F2B47A6" w14:textId="6DACD4AD" w:rsidR="002E42DE" w:rsidRPr="00E0048D" w:rsidRDefault="007E323A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048D">
              <w:t>20</w:t>
            </w:r>
            <w:r w:rsidR="002E42DE" w:rsidRPr="00E0048D">
              <w:t xml:space="preserve"> minutes</w:t>
            </w:r>
          </w:p>
        </w:tc>
      </w:tr>
      <w:tr w:rsidR="002E42DE" w14:paraId="7980B217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62EC03DD" w14:textId="00F33DA2" w:rsidR="002E42DE" w:rsidRPr="00C45D90" w:rsidRDefault="00AD7508" w:rsidP="008D5B5E">
            <w:pPr>
              <w:pStyle w:val="ListParagraph"/>
              <w:numPr>
                <w:ilvl w:val="0"/>
                <w:numId w:val="42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 xml:space="preserve">CHPS </w:t>
            </w:r>
            <w:r w:rsidR="00AE666C" w:rsidRPr="00C45D90">
              <w:rPr>
                <w:b w:val="0"/>
                <w:bCs/>
              </w:rPr>
              <w:t>content connections</w:t>
            </w:r>
            <w:r w:rsidR="002E42DE" w:rsidRPr="00C45D90">
              <w:rPr>
                <w:b w:val="0"/>
                <w:bCs/>
              </w:rPr>
              <w:t xml:space="preserve"> </w:t>
            </w:r>
          </w:p>
        </w:tc>
        <w:tc>
          <w:tcPr>
            <w:tcW w:w="2120" w:type="dxa"/>
          </w:tcPr>
          <w:p w14:paraId="135D332B" w14:textId="00C7DBBB" w:rsidR="002E42DE" w:rsidRPr="00E0048D" w:rsidRDefault="00E0048D" w:rsidP="005A68E6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0048D">
              <w:t>8</w:t>
            </w:r>
            <w:r w:rsidR="002E42DE" w:rsidRPr="00E0048D">
              <w:t xml:space="preserve"> minutes</w:t>
            </w:r>
          </w:p>
        </w:tc>
      </w:tr>
      <w:tr w:rsidR="002E42DE" w14:paraId="50692D12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489DF00D" w14:textId="6CBA5B7F" w:rsidR="002E42DE" w:rsidRPr="00C45D90" w:rsidRDefault="002E42DE" w:rsidP="008D5B5E">
            <w:pPr>
              <w:pStyle w:val="ListParagraph"/>
              <w:numPr>
                <w:ilvl w:val="0"/>
                <w:numId w:val="42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 xml:space="preserve">Activity </w:t>
            </w:r>
            <w:r w:rsidR="00AE666C" w:rsidRPr="00C45D90">
              <w:rPr>
                <w:b w:val="0"/>
                <w:bCs/>
              </w:rPr>
              <w:t>4</w:t>
            </w:r>
            <w:r w:rsidRPr="00C45D90">
              <w:rPr>
                <w:b w:val="0"/>
                <w:bCs/>
              </w:rPr>
              <w:t xml:space="preserve"> – </w:t>
            </w:r>
            <w:r w:rsidR="00AE666C" w:rsidRPr="00C45D90">
              <w:rPr>
                <w:b w:val="0"/>
                <w:bCs/>
              </w:rPr>
              <w:t>CHPS connections</w:t>
            </w:r>
          </w:p>
        </w:tc>
        <w:tc>
          <w:tcPr>
            <w:tcW w:w="2120" w:type="dxa"/>
          </w:tcPr>
          <w:p w14:paraId="6E0EFF68" w14:textId="161DFC63" w:rsidR="002E42DE" w:rsidRDefault="002E42DE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 minutes</w:t>
            </w:r>
          </w:p>
        </w:tc>
      </w:tr>
      <w:tr w:rsidR="002E42DE" w14:paraId="7C1745F6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CBEDFD" w:themeFill="accent4"/>
            <w:vAlign w:val="center"/>
          </w:tcPr>
          <w:p w14:paraId="5D646D3C" w14:textId="59D21631" w:rsidR="002E42DE" w:rsidRPr="005E3C3F" w:rsidRDefault="007E323A" w:rsidP="008D5B5E">
            <w:pPr>
              <w:spacing w:before="0" w:after="0"/>
              <w:contextualSpacing/>
            </w:pPr>
            <w:r>
              <w:t xml:space="preserve">Whole </w:t>
            </w:r>
            <w:r w:rsidR="0098539D">
              <w:t>s</w:t>
            </w:r>
            <w:r>
              <w:t xml:space="preserve">chool planning </w:t>
            </w:r>
          </w:p>
        </w:tc>
        <w:tc>
          <w:tcPr>
            <w:tcW w:w="2120" w:type="dxa"/>
            <w:shd w:val="clear" w:color="auto" w:fill="CBEDFD" w:themeFill="accent4"/>
          </w:tcPr>
          <w:p w14:paraId="70BF75CE" w14:textId="1A6F257A" w:rsidR="002E42DE" w:rsidRPr="00451107" w:rsidRDefault="00016618" w:rsidP="52F10C75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6534ACB8" w:rsidRPr="00451107">
              <w:rPr>
                <w:b/>
                <w:bCs/>
              </w:rPr>
              <w:t>0</w:t>
            </w:r>
            <w:r w:rsidR="7E5B78B1" w:rsidRPr="00451107">
              <w:rPr>
                <w:b/>
                <w:bCs/>
              </w:rPr>
              <w:t xml:space="preserve"> minutes</w:t>
            </w:r>
            <w:r w:rsidR="35FAAE39" w:rsidRPr="00451107">
              <w:rPr>
                <w:b/>
                <w:bCs/>
              </w:rPr>
              <w:t xml:space="preserve"> total</w:t>
            </w:r>
          </w:p>
        </w:tc>
      </w:tr>
      <w:tr w:rsidR="002E42DE" w14:paraId="59432A22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18742EFF" w14:textId="69541ED6" w:rsidR="002E42DE" w:rsidRPr="00C45D90" w:rsidRDefault="000E1D93" w:rsidP="008D5B5E">
            <w:pPr>
              <w:pStyle w:val="ListParagraph"/>
              <w:numPr>
                <w:ilvl w:val="0"/>
                <w:numId w:val="43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 xml:space="preserve">Whole school planning approach </w:t>
            </w:r>
          </w:p>
        </w:tc>
        <w:tc>
          <w:tcPr>
            <w:tcW w:w="2120" w:type="dxa"/>
          </w:tcPr>
          <w:p w14:paraId="3C3BB2B2" w14:textId="1585BB5B" w:rsidR="002E42DE" w:rsidRPr="000E1D93" w:rsidRDefault="1D747744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  <w:r w:rsidR="002E42DE" w:rsidRPr="000878EE">
              <w:t xml:space="preserve"> minutes</w:t>
            </w:r>
          </w:p>
        </w:tc>
      </w:tr>
      <w:tr w:rsidR="0016263D" w14:paraId="730F14B3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084D1C23" w14:textId="5B2FE98F" w:rsidR="0016263D" w:rsidRPr="00C45D90" w:rsidRDefault="000E1D93" w:rsidP="008D5B5E">
            <w:pPr>
              <w:pStyle w:val="ListParagraph"/>
              <w:numPr>
                <w:ilvl w:val="0"/>
                <w:numId w:val="43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>Activity 5 – CHPS sample scope and sequences considerations</w:t>
            </w:r>
          </w:p>
        </w:tc>
        <w:tc>
          <w:tcPr>
            <w:tcW w:w="2120" w:type="dxa"/>
          </w:tcPr>
          <w:p w14:paraId="113D2DB4" w14:textId="20C0648D" w:rsidR="0016263D" w:rsidRDefault="7A634944" w:rsidP="005A68E6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20</w:t>
            </w:r>
            <w:r w:rsidR="000E1D93">
              <w:t xml:space="preserve"> minutes</w:t>
            </w:r>
          </w:p>
        </w:tc>
      </w:tr>
      <w:tr w:rsidR="002E42DE" w14:paraId="08A19D89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005E54E4" w14:textId="5E1A80A7" w:rsidR="002E42DE" w:rsidRPr="00C45D90" w:rsidRDefault="005C28F3" w:rsidP="008D5B5E">
            <w:pPr>
              <w:pStyle w:val="ListParagraph"/>
              <w:numPr>
                <w:ilvl w:val="0"/>
                <w:numId w:val="43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 xml:space="preserve">Whole school planning </w:t>
            </w:r>
            <w:r w:rsidR="000E1D93" w:rsidRPr="00C45D90">
              <w:rPr>
                <w:b w:val="0"/>
                <w:bCs/>
              </w:rPr>
              <w:t>considerations</w:t>
            </w:r>
          </w:p>
        </w:tc>
        <w:tc>
          <w:tcPr>
            <w:tcW w:w="2120" w:type="dxa"/>
          </w:tcPr>
          <w:p w14:paraId="3DEB5827" w14:textId="739425B8" w:rsidR="002E42DE" w:rsidRDefault="002E42DE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78EE">
              <w:t>15 minutes</w:t>
            </w:r>
          </w:p>
        </w:tc>
      </w:tr>
      <w:tr w:rsidR="002E42DE" w14:paraId="020A681A" w14:textId="77777777" w:rsidTr="52F10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1E5729F1" w14:textId="4E5667BA" w:rsidR="002E42DE" w:rsidRPr="00C45D90" w:rsidRDefault="009A0983" w:rsidP="008D5B5E">
            <w:pPr>
              <w:pStyle w:val="ListParagraph"/>
              <w:numPr>
                <w:ilvl w:val="0"/>
                <w:numId w:val="43"/>
              </w:numPr>
              <w:spacing w:before="0" w:after="0"/>
              <w:contextualSpacing/>
              <w:rPr>
                <w:b w:val="0"/>
                <w:bCs/>
              </w:rPr>
            </w:pPr>
            <w:r w:rsidRPr="00C45D90">
              <w:rPr>
                <w:b w:val="0"/>
                <w:bCs/>
              </w:rPr>
              <w:t xml:space="preserve">Activity 6 – planning </w:t>
            </w:r>
            <w:r w:rsidR="005C28F3" w:rsidRPr="00C45D90">
              <w:rPr>
                <w:b w:val="0"/>
                <w:bCs/>
              </w:rPr>
              <w:t>CHPS</w:t>
            </w:r>
            <w:r w:rsidR="00AA42AD" w:rsidRPr="00C45D90">
              <w:rPr>
                <w:b w:val="0"/>
                <w:bCs/>
              </w:rPr>
              <w:t xml:space="preserve"> sample</w:t>
            </w:r>
            <w:r w:rsidR="005C28F3" w:rsidRPr="00C45D90">
              <w:rPr>
                <w:b w:val="0"/>
                <w:bCs/>
              </w:rPr>
              <w:t xml:space="preserve"> </w:t>
            </w:r>
            <w:r w:rsidR="00AA42AD" w:rsidRPr="00C45D90">
              <w:rPr>
                <w:b w:val="0"/>
                <w:bCs/>
              </w:rPr>
              <w:t>scope and sequence implementation</w:t>
            </w:r>
          </w:p>
        </w:tc>
        <w:tc>
          <w:tcPr>
            <w:tcW w:w="2120" w:type="dxa"/>
          </w:tcPr>
          <w:p w14:paraId="10F0D43A" w14:textId="16FFF6D9" w:rsidR="002E42DE" w:rsidRDefault="00D26004" w:rsidP="52F10C75">
            <w:pPr>
              <w:spacing w:before="0" w:after="100" w:afterAutospacing="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</w:t>
            </w:r>
            <w:r w:rsidR="1829F87C">
              <w:t>5 minutes</w:t>
            </w:r>
          </w:p>
        </w:tc>
      </w:tr>
      <w:tr w:rsidR="00545350" w14:paraId="01C1F59D" w14:textId="77777777" w:rsidTr="52F10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CBEDFD" w:themeFill="accent4"/>
            <w:vAlign w:val="center"/>
          </w:tcPr>
          <w:p w14:paraId="62779F28" w14:textId="744CD8A0" w:rsidR="00545350" w:rsidRPr="005A68E6" w:rsidRDefault="00545350" w:rsidP="00545350">
            <w:pPr>
              <w:spacing w:before="0" w:after="0"/>
              <w:contextualSpacing/>
            </w:pPr>
            <w:r>
              <w:t xml:space="preserve">Conclusion </w:t>
            </w:r>
            <w:r w:rsidR="006C5A26">
              <w:t>/ QR code link to Statewide Staffroom</w:t>
            </w:r>
          </w:p>
        </w:tc>
        <w:tc>
          <w:tcPr>
            <w:tcW w:w="2120" w:type="dxa"/>
            <w:shd w:val="clear" w:color="auto" w:fill="CBEDFD" w:themeFill="accent4"/>
          </w:tcPr>
          <w:p w14:paraId="2221B24D" w14:textId="7B13E4D0" w:rsidR="00545350" w:rsidRPr="00451107" w:rsidRDefault="001774F4" w:rsidP="005A68E6">
            <w:pPr>
              <w:spacing w:before="0"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51107">
              <w:rPr>
                <w:b/>
                <w:bCs/>
              </w:rPr>
              <w:t>5</w:t>
            </w:r>
            <w:r w:rsidR="006C5A26" w:rsidRPr="00451107">
              <w:rPr>
                <w:b/>
                <w:bCs/>
              </w:rPr>
              <w:t xml:space="preserve"> minutes</w:t>
            </w:r>
          </w:p>
        </w:tc>
      </w:tr>
    </w:tbl>
    <w:p w14:paraId="63D8E876" w14:textId="77777777" w:rsidR="00532078" w:rsidRDefault="00532078" w:rsidP="00532078">
      <w:pPr>
        <w:pStyle w:val="Heading3"/>
        <w:spacing w:after="0"/>
        <w:contextualSpacing/>
      </w:pPr>
      <w:r>
        <w:lastRenderedPageBreak/>
        <w:t>Facilitating the workshop</w:t>
      </w:r>
    </w:p>
    <w:p w14:paraId="7BB29654" w14:textId="77777777" w:rsidR="00374488" w:rsidRDefault="00374488" w:rsidP="00374488">
      <w:pPr>
        <w:pStyle w:val="Heading4"/>
      </w:pPr>
      <w:r>
        <w:t>Introduction to CHPS sample scope and sequences</w:t>
      </w:r>
    </w:p>
    <w:p w14:paraId="19032CB5" w14:textId="44070C8E" w:rsidR="00FE6704" w:rsidRDefault="005C31E4" w:rsidP="52F10C75">
      <w:pPr>
        <w:pStyle w:val="ListNumber"/>
        <w:spacing w:before="100" w:beforeAutospacing="1" w:after="100" w:afterAutospacing="1"/>
        <w:contextualSpacing/>
      </w:pPr>
      <w:r>
        <w:t xml:space="preserve">Begin the </w:t>
      </w:r>
      <w:r w:rsidRPr="00F9400E">
        <w:t xml:space="preserve">recording. </w:t>
      </w:r>
      <w:r w:rsidR="0006745A" w:rsidRPr="00F9400E">
        <w:t xml:space="preserve">Pause at </w:t>
      </w:r>
      <w:r w:rsidR="00452A10" w:rsidRPr="00F9400E">
        <w:t>2:45</w:t>
      </w:r>
      <w:r w:rsidR="00526492" w:rsidRPr="00F9400E">
        <w:t>,</w:t>
      </w:r>
      <w:r w:rsidR="0006745A" w:rsidRPr="00F9400E">
        <w:t xml:space="preserve"> to conduct</w:t>
      </w:r>
      <w:r w:rsidR="0006745A">
        <w:t xml:space="preserve"> a live walkthrough accessing the CHPS sample scope and sequences</w:t>
      </w:r>
      <w:r w:rsidR="6B79BF66">
        <w:t>, or follow the guided walkthrough on the recording.</w:t>
      </w:r>
    </w:p>
    <w:p w14:paraId="3154768C" w14:textId="6683CEB3" w:rsidR="00FE6704" w:rsidRDefault="45333B6C" w:rsidP="3B068327">
      <w:pPr>
        <w:pStyle w:val="ListNumber"/>
        <w:spacing w:before="100" w:beforeAutospacing="1" w:after="100" w:afterAutospacing="1"/>
        <w:contextualSpacing/>
      </w:pPr>
      <w:r>
        <w:t>Continue the recording.</w:t>
      </w:r>
    </w:p>
    <w:p w14:paraId="3C0037CC" w14:textId="3F2091EB" w:rsidR="3972DABE" w:rsidRDefault="3972DABE" w:rsidP="52F10C75">
      <w:pPr>
        <w:pStyle w:val="ListNumber"/>
        <w:spacing w:beforeAutospacing="1" w:afterAutospacing="1"/>
        <w:contextualSpacing/>
      </w:pPr>
      <w:r>
        <w:t xml:space="preserve">Pause </w:t>
      </w:r>
      <w:r w:rsidRPr="00F9400E">
        <w:t xml:space="preserve">at </w:t>
      </w:r>
      <w:r w:rsidR="00452A10" w:rsidRPr="00F9400E">
        <w:t>12:39</w:t>
      </w:r>
      <w:r w:rsidR="39BB0C61" w:rsidRPr="00F9400E">
        <w:t>,</w:t>
      </w:r>
      <w:r w:rsidR="14D39410" w:rsidRPr="00F9400E">
        <w:t xml:space="preserve"> </w:t>
      </w:r>
      <w:r w:rsidRPr="00F9400E">
        <w:t>to allow time</w:t>
      </w:r>
      <w:r>
        <w:t xml:space="preserve"> for participants to navigate to the Planning, programming and assessing page for their chosen scope a</w:t>
      </w:r>
      <w:r w:rsidR="2AECFD37">
        <w:t>nd sequence.</w:t>
      </w:r>
    </w:p>
    <w:p w14:paraId="1CD76C6C" w14:textId="493D242E" w:rsidR="0E917164" w:rsidRDefault="0E917164" w:rsidP="3B068327">
      <w:pPr>
        <w:pStyle w:val="ListNumber"/>
        <w:spacing w:beforeAutospacing="1" w:afterAutospacing="1"/>
        <w:contextualSpacing/>
      </w:pPr>
      <w:r>
        <w:t>Continue the recording.</w:t>
      </w:r>
    </w:p>
    <w:p w14:paraId="6C3C25BD" w14:textId="4A0DE494" w:rsidR="0E917164" w:rsidRDefault="0E917164" w:rsidP="52F10C75">
      <w:pPr>
        <w:pStyle w:val="ListNumber"/>
        <w:spacing w:beforeAutospacing="1" w:afterAutospacing="1"/>
        <w:contextualSpacing/>
      </w:pPr>
      <w:r w:rsidRPr="00F9400E">
        <w:t xml:space="preserve">Pause at </w:t>
      </w:r>
      <w:r w:rsidR="00742D23" w:rsidRPr="00F9400E">
        <w:t>13:18</w:t>
      </w:r>
      <w:r w:rsidRPr="00F9400E">
        <w:t>, to allow</w:t>
      </w:r>
      <w:r>
        <w:t xml:space="preserve"> time for participants to open </w:t>
      </w:r>
      <w:r w:rsidR="72997F88">
        <w:t>the excel document of the scope and sequence of their choice.</w:t>
      </w:r>
    </w:p>
    <w:p w14:paraId="69FE0606" w14:textId="6E8B1B61" w:rsidR="72997F88" w:rsidRPr="00F9400E" w:rsidRDefault="72997F88" w:rsidP="3B068327">
      <w:pPr>
        <w:pStyle w:val="ListNumber"/>
        <w:spacing w:beforeAutospacing="1" w:afterAutospacing="1"/>
        <w:contextualSpacing/>
      </w:pPr>
      <w:r w:rsidRPr="00F9400E">
        <w:t>Continue the recording.</w:t>
      </w:r>
    </w:p>
    <w:p w14:paraId="6FF4CABB" w14:textId="3F4E3686" w:rsidR="72997F88" w:rsidRDefault="72997F88" w:rsidP="52F10C75">
      <w:pPr>
        <w:pStyle w:val="ListNumber"/>
        <w:spacing w:beforeAutospacing="1" w:afterAutospacing="1"/>
        <w:contextualSpacing/>
      </w:pPr>
      <w:r w:rsidRPr="00F9400E">
        <w:t>Pau</w:t>
      </w:r>
      <w:r w:rsidR="01E98D14" w:rsidRPr="00F9400E">
        <w:t xml:space="preserve">se at </w:t>
      </w:r>
      <w:r w:rsidR="00742D23" w:rsidRPr="00F9400E">
        <w:t>14:09</w:t>
      </w:r>
      <w:r w:rsidR="01E98D14" w:rsidRPr="00F9400E">
        <w:t>, to allow</w:t>
      </w:r>
      <w:r w:rsidR="01E98D14">
        <w:t xml:space="preserve"> participants time to explore </w:t>
      </w:r>
      <w:r w:rsidR="754701AC">
        <w:t>the content in their chosen scope and sequence.</w:t>
      </w:r>
    </w:p>
    <w:p w14:paraId="30B0DF2D" w14:textId="5F3DA4BE" w:rsidR="5B65CC36" w:rsidRDefault="5B65CC36" w:rsidP="3B068327">
      <w:pPr>
        <w:pStyle w:val="ListNumber"/>
        <w:spacing w:beforeAutospacing="1" w:afterAutospacing="1"/>
        <w:contextualSpacing/>
      </w:pPr>
      <w:r>
        <w:t>Continue the recording.</w:t>
      </w:r>
    </w:p>
    <w:p w14:paraId="183A6C8D" w14:textId="71457017" w:rsidR="5B65CC36" w:rsidRDefault="5B65CC36" w:rsidP="52F10C75">
      <w:pPr>
        <w:pStyle w:val="ListNumber"/>
        <w:spacing w:beforeAutospacing="1" w:afterAutospacing="1"/>
        <w:contextualSpacing/>
      </w:pPr>
      <w:r>
        <w:t>P</w:t>
      </w:r>
      <w:r w:rsidRPr="00F9400E">
        <w:t xml:space="preserve">ause at </w:t>
      </w:r>
      <w:r w:rsidR="00742D23" w:rsidRPr="00F9400E">
        <w:t>15:22</w:t>
      </w:r>
      <w:r w:rsidRPr="00F9400E">
        <w:t xml:space="preserve">, to </w:t>
      </w:r>
      <w:r w:rsidR="00677D06">
        <w:t>explore</w:t>
      </w:r>
      <w:r w:rsidR="00A14497">
        <w:t xml:space="preserve"> </w:t>
      </w:r>
      <w:r w:rsidR="43805216" w:rsidRPr="00F9400E">
        <w:t xml:space="preserve">the </w:t>
      </w:r>
      <w:r w:rsidR="00A14497">
        <w:t xml:space="preserve">organisation and structure </w:t>
      </w:r>
      <w:r w:rsidR="43805216">
        <w:t>of the chosen scope and sequence.</w:t>
      </w:r>
    </w:p>
    <w:p w14:paraId="462593AE" w14:textId="36F4CF75" w:rsidR="5B65CC36" w:rsidRDefault="5B65CC36" w:rsidP="3B068327">
      <w:pPr>
        <w:pStyle w:val="ListNumber"/>
        <w:spacing w:beforeAutospacing="1" w:afterAutospacing="1"/>
        <w:contextualSpacing/>
      </w:pPr>
      <w:r>
        <w:t>Continue the recording.</w:t>
      </w:r>
    </w:p>
    <w:p w14:paraId="61613E3B" w14:textId="3869E4B9" w:rsidR="5B65CC36" w:rsidRDefault="5B65CC36" w:rsidP="52F10C75">
      <w:pPr>
        <w:pStyle w:val="ListNumber"/>
        <w:spacing w:beforeAutospacing="1" w:afterAutospacing="1"/>
        <w:contextualSpacing/>
      </w:pPr>
      <w:r w:rsidRPr="00F9400E">
        <w:t xml:space="preserve">Pause at </w:t>
      </w:r>
      <w:r w:rsidR="00742D23" w:rsidRPr="00F9400E">
        <w:t>16</w:t>
      </w:r>
      <w:r w:rsidR="20B8C0E9" w:rsidRPr="00F9400E">
        <w:t>:09</w:t>
      </w:r>
      <w:r w:rsidRPr="00F9400E">
        <w:t xml:space="preserve">, </w:t>
      </w:r>
      <w:r w:rsidR="40DCFBDE" w:rsidRPr="00F9400E">
        <w:t>t</w:t>
      </w:r>
      <w:r w:rsidRPr="00F9400E">
        <w:t>o allow participants</w:t>
      </w:r>
      <w:r>
        <w:t xml:space="preserve"> time to </w:t>
      </w:r>
      <w:r w:rsidR="0FA876B5">
        <w:t xml:space="preserve">explore the </w:t>
      </w:r>
      <w:r w:rsidR="7A5AC40F">
        <w:t xml:space="preserve">repeated </w:t>
      </w:r>
      <w:r w:rsidR="0FA876B5">
        <w:t>content in their chosen scope and sequence.</w:t>
      </w:r>
    </w:p>
    <w:p w14:paraId="2139733F" w14:textId="541E5BAA" w:rsidR="2672ED59" w:rsidRDefault="2672ED59" w:rsidP="52F10C75">
      <w:pPr>
        <w:pStyle w:val="ListNumber"/>
        <w:spacing w:beforeAutospacing="1" w:afterAutospacing="1"/>
        <w:contextualSpacing/>
      </w:pPr>
      <w:r w:rsidRPr="00F9400E">
        <w:t xml:space="preserve">Pause at </w:t>
      </w:r>
      <w:r w:rsidR="00742D23" w:rsidRPr="00F9400E">
        <w:t>17:16</w:t>
      </w:r>
      <w:r w:rsidRPr="00F9400E">
        <w:t>, to allow</w:t>
      </w:r>
      <w:r>
        <w:t xml:space="preserve"> participants time to explore the </w:t>
      </w:r>
      <w:r w:rsidR="100F9768">
        <w:t xml:space="preserve">structure of the content </w:t>
      </w:r>
      <w:r>
        <w:t>in their chosen scope and sequence.</w:t>
      </w:r>
    </w:p>
    <w:p w14:paraId="18B7D879" w14:textId="68E90F36" w:rsidR="00FE6704" w:rsidRDefault="00374488" w:rsidP="00374488">
      <w:pPr>
        <w:pStyle w:val="Heading4"/>
      </w:pPr>
      <w:r>
        <w:t>CHPS sample scope and sequences</w:t>
      </w:r>
    </w:p>
    <w:p w14:paraId="79251DD8" w14:textId="73ED175E" w:rsidR="00374488" w:rsidRDefault="00374488" w:rsidP="52F10C75">
      <w:pPr>
        <w:pStyle w:val="ListNumber"/>
        <w:spacing w:before="100" w:beforeAutospacing="1" w:after="100" w:afterAutospacing="1"/>
        <w:contextualSpacing/>
      </w:pPr>
      <w:r>
        <w:t xml:space="preserve">Continue </w:t>
      </w:r>
      <w:r w:rsidR="763C0737">
        <w:t xml:space="preserve">the </w:t>
      </w:r>
      <w:r>
        <w:t>recording</w:t>
      </w:r>
      <w:r w:rsidR="79D82710">
        <w:t xml:space="preserve"> at </w:t>
      </w:r>
      <w:r w:rsidR="6B2E7CA2">
        <w:t>17:20</w:t>
      </w:r>
      <w:r>
        <w:t xml:space="preserve">. </w:t>
      </w:r>
    </w:p>
    <w:p w14:paraId="48F9BA1C" w14:textId="24CFC236" w:rsidR="70BCA87C" w:rsidRDefault="70BCA87C" w:rsidP="52F10C75">
      <w:pPr>
        <w:pStyle w:val="ListNumber"/>
        <w:spacing w:beforeAutospacing="1" w:afterAutospacing="1"/>
        <w:contextualSpacing/>
      </w:pPr>
      <w:r>
        <w:t>Complete the energiser activity at 27:48.</w:t>
      </w:r>
    </w:p>
    <w:p w14:paraId="02A36C99" w14:textId="30763854" w:rsidR="00FE6704" w:rsidRPr="006F1253" w:rsidRDefault="00FE6704" w:rsidP="00FE6704">
      <w:pPr>
        <w:pStyle w:val="ListNumber"/>
        <w:spacing w:before="100" w:beforeAutospacing="1" w:after="100" w:afterAutospacing="1"/>
        <w:contextualSpacing/>
      </w:pPr>
      <w:r>
        <w:t>P</w:t>
      </w:r>
      <w:r w:rsidRPr="009D1C37">
        <w:t xml:space="preserve">ause at </w:t>
      </w:r>
      <w:r w:rsidR="00742D23" w:rsidRPr="00451107">
        <w:t>44:40</w:t>
      </w:r>
      <w:r w:rsidRPr="00451107">
        <w:t>.</w:t>
      </w:r>
      <w:r w:rsidRPr="009D1C37">
        <w:rPr>
          <w:b/>
          <w:bCs/>
        </w:rPr>
        <w:t xml:space="preserve"> </w:t>
      </w:r>
      <w:r w:rsidRPr="009D1C37">
        <w:t>Allow</w:t>
      </w:r>
      <w:r w:rsidRPr="005F5CC1">
        <w:t xml:space="preserve"> </w:t>
      </w:r>
      <w:r>
        <w:t>20</w:t>
      </w:r>
      <w:r w:rsidRPr="005F5CC1">
        <w:t xml:space="preserve"> minutes </w:t>
      </w:r>
      <w:r>
        <w:t xml:space="preserve">for activity 1 to be completed. </w:t>
      </w:r>
    </w:p>
    <w:p w14:paraId="5E86F180" w14:textId="3CA10640" w:rsidR="005E158D" w:rsidRDefault="00532078" w:rsidP="00CE5993">
      <w:pPr>
        <w:pStyle w:val="FeatureBox2"/>
        <w:spacing w:before="100" w:beforeAutospacing="1" w:after="100" w:afterAutospacing="1"/>
        <w:contextualSpacing/>
      </w:pPr>
      <w:r>
        <w:rPr>
          <w:b/>
          <w:bCs/>
        </w:rPr>
        <w:t xml:space="preserve">Activity 1 </w:t>
      </w:r>
      <w:r w:rsidR="00452A10">
        <w:rPr>
          <w:b/>
          <w:bCs/>
        </w:rPr>
        <w:t>–</w:t>
      </w:r>
      <w:r w:rsidRPr="00CE3F3F">
        <w:rPr>
          <w:b/>
          <w:bCs/>
        </w:rPr>
        <w:t xml:space="preserve"> </w:t>
      </w:r>
      <w:r w:rsidR="00976D9B" w:rsidRPr="00976D9B">
        <w:rPr>
          <w:b/>
          <w:bCs/>
        </w:rPr>
        <w:t>scope and sequence exploration</w:t>
      </w:r>
      <w:r w:rsidR="00CE5993">
        <w:t>.</w:t>
      </w:r>
      <w:r w:rsidR="00EA59D6" w:rsidRPr="00EA59D6">
        <w:t xml:space="preserve"> Follow the instructions onscreen</w:t>
      </w:r>
      <w:r w:rsidR="006169A1">
        <w:t xml:space="preserve"> to </w:t>
      </w:r>
      <w:r w:rsidR="006169A1" w:rsidRPr="006169A1">
        <w:t>explore the CHPS sample scope and sequences.</w:t>
      </w:r>
      <w:r w:rsidR="005E158D">
        <w:t xml:space="preserve"> </w:t>
      </w:r>
    </w:p>
    <w:p w14:paraId="7F0F3459" w14:textId="0FEA063D" w:rsidR="00532078" w:rsidRPr="005E158D" w:rsidRDefault="005E158D" w:rsidP="00CE5993">
      <w:pPr>
        <w:pStyle w:val="FeatureBox2"/>
        <w:spacing w:before="100" w:beforeAutospacing="1" w:after="100" w:afterAutospacing="1"/>
        <w:contextualSpacing/>
        <w:rPr>
          <w:i/>
          <w:iCs/>
        </w:rPr>
      </w:pPr>
      <w:r w:rsidRPr="005E158D">
        <w:rPr>
          <w:i/>
          <w:iCs/>
        </w:rPr>
        <w:t xml:space="preserve">Note: </w:t>
      </w:r>
      <w:r w:rsidR="00587342">
        <w:rPr>
          <w:i/>
          <w:iCs/>
        </w:rPr>
        <w:t>p</w:t>
      </w:r>
      <w:r w:rsidR="00587342" w:rsidRPr="005E158D">
        <w:rPr>
          <w:i/>
          <w:iCs/>
        </w:rPr>
        <w:t xml:space="preserve">resenters </w:t>
      </w:r>
      <w:r w:rsidRPr="005E158D">
        <w:rPr>
          <w:i/>
          <w:iCs/>
        </w:rPr>
        <w:t>support participants accessing scope and sequences, using filters, and answering questions</w:t>
      </w:r>
      <w:r>
        <w:rPr>
          <w:i/>
          <w:iCs/>
        </w:rPr>
        <w:t>.</w:t>
      </w:r>
    </w:p>
    <w:p w14:paraId="7369AFA3" w14:textId="2EBE76FA" w:rsidR="00916DF2" w:rsidRDefault="00916DF2" w:rsidP="00916DF2">
      <w:pPr>
        <w:pStyle w:val="Heading4"/>
      </w:pPr>
      <w:r>
        <w:lastRenderedPageBreak/>
        <w:t>Connections</w:t>
      </w:r>
    </w:p>
    <w:p w14:paraId="28951CF3" w14:textId="4A23E691" w:rsidR="0000182F" w:rsidRDefault="0000182F" w:rsidP="52F10C75">
      <w:pPr>
        <w:pStyle w:val="ListNumber"/>
        <w:spacing w:before="100" w:beforeAutospacing="1" w:after="100" w:afterAutospacing="1"/>
        <w:contextualSpacing/>
      </w:pPr>
      <w:r>
        <w:t>Continue</w:t>
      </w:r>
      <w:r w:rsidR="6300AEAE">
        <w:t xml:space="preserve"> the</w:t>
      </w:r>
      <w:r>
        <w:t xml:space="preserve"> recording</w:t>
      </w:r>
      <w:r w:rsidR="4A43D79E">
        <w:t xml:space="preserve"> at 44:42</w:t>
      </w:r>
      <w:r>
        <w:t xml:space="preserve">. </w:t>
      </w:r>
    </w:p>
    <w:p w14:paraId="7BF63A42" w14:textId="0F7DD0C3" w:rsidR="0000182F" w:rsidRDefault="0000182F" w:rsidP="0000182F">
      <w:pPr>
        <w:pStyle w:val="ListNumber"/>
        <w:spacing w:before="100" w:beforeAutospacing="1" w:after="100" w:afterAutospacing="1"/>
        <w:contextualSpacing/>
      </w:pPr>
      <w:r>
        <w:t>Pa</w:t>
      </w:r>
      <w:r w:rsidRPr="009D1C37">
        <w:t xml:space="preserve">use at </w:t>
      </w:r>
      <w:r w:rsidR="00742D23" w:rsidRPr="009D1C37">
        <w:t>49:12</w:t>
      </w:r>
      <w:r w:rsidR="00711E6D" w:rsidRPr="009D1C37">
        <w:t>.</w:t>
      </w:r>
      <w:r w:rsidRPr="009D1C37">
        <w:rPr>
          <w:b/>
          <w:bCs/>
        </w:rPr>
        <w:t xml:space="preserve"> </w:t>
      </w:r>
      <w:r w:rsidRPr="009D1C37">
        <w:t>Allow</w:t>
      </w:r>
      <w:r w:rsidRPr="005F5CC1">
        <w:t xml:space="preserve"> </w:t>
      </w:r>
      <w:r>
        <w:t>20</w:t>
      </w:r>
      <w:r w:rsidRPr="005F5CC1">
        <w:t xml:space="preserve"> minutes </w:t>
      </w:r>
      <w:r>
        <w:t xml:space="preserve">for activity </w:t>
      </w:r>
      <w:r w:rsidR="009C7C91">
        <w:t>2</w:t>
      </w:r>
      <w:r>
        <w:t xml:space="preserve"> to be completed. </w:t>
      </w:r>
    </w:p>
    <w:p w14:paraId="3F08E273" w14:textId="77777777" w:rsidR="0017464D" w:rsidRDefault="0017464D" w:rsidP="0017464D">
      <w:pPr>
        <w:pStyle w:val="FeatureBox2"/>
      </w:pPr>
      <w:r w:rsidRPr="0017464D">
        <w:rPr>
          <w:b/>
          <w:bCs/>
        </w:rPr>
        <w:t>Activity 2 – exploring Aboriginal and/or Torres Strait Islander content</w:t>
      </w:r>
      <w:r>
        <w:t xml:space="preserve">. Follow the instructions onscreen to explore Aboriginal and Torres Strait Islander cultures content in the CHPS sample scope and sequences. </w:t>
      </w:r>
    </w:p>
    <w:p w14:paraId="5A52A4C9" w14:textId="6FE8C759" w:rsidR="0017464D" w:rsidRPr="0017464D" w:rsidRDefault="0017464D" w:rsidP="0017464D">
      <w:pPr>
        <w:pStyle w:val="FeatureBox2"/>
        <w:rPr>
          <w:i/>
          <w:iCs/>
        </w:rPr>
      </w:pPr>
      <w:r w:rsidRPr="0017464D">
        <w:rPr>
          <w:i/>
          <w:iCs/>
        </w:rPr>
        <w:t xml:space="preserve">Note: </w:t>
      </w:r>
      <w:r w:rsidR="00587342">
        <w:rPr>
          <w:i/>
          <w:iCs/>
        </w:rPr>
        <w:t>a</w:t>
      </w:r>
      <w:r w:rsidR="00587342" w:rsidRPr="0017464D">
        <w:rPr>
          <w:i/>
          <w:iCs/>
        </w:rPr>
        <w:t xml:space="preserve">fter </w:t>
      </w:r>
      <w:r w:rsidR="004A6464">
        <w:rPr>
          <w:i/>
          <w:iCs/>
        </w:rPr>
        <w:t>20</w:t>
      </w:r>
      <w:r w:rsidRPr="0017464D">
        <w:rPr>
          <w:i/>
          <w:iCs/>
        </w:rPr>
        <w:t xml:space="preserve"> </w:t>
      </w:r>
      <w:r w:rsidR="009E2B17">
        <w:rPr>
          <w:i/>
          <w:iCs/>
        </w:rPr>
        <w:t xml:space="preserve">minutes </w:t>
      </w:r>
      <w:r w:rsidRPr="0017464D">
        <w:rPr>
          <w:i/>
          <w:iCs/>
        </w:rPr>
        <w:t xml:space="preserve">prompt participants to begin their comparisons between the </w:t>
      </w:r>
      <w:r w:rsidR="009E2B17">
        <w:rPr>
          <w:i/>
          <w:iCs/>
        </w:rPr>
        <w:t>2</w:t>
      </w:r>
      <w:r w:rsidR="009E2B17" w:rsidRPr="0017464D">
        <w:rPr>
          <w:i/>
          <w:iCs/>
        </w:rPr>
        <w:t xml:space="preserve"> </w:t>
      </w:r>
      <w:r w:rsidRPr="0017464D">
        <w:rPr>
          <w:i/>
          <w:iCs/>
        </w:rPr>
        <w:t>CHPS sample scope and sequences.</w:t>
      </w:r>
    </w:p>
    <w:p w14:paraId="11287E0B" w14:textId="77777777" w:rsidR="009C7C91" w:rsidRDefault="009C7C91" w:rsidP="009C7C91">
      <w:pPr>
        <w:pStyle w:val="ListNumber"/>
        <w:spacing w:beforeAutospacing="1" w:afterAutospacing="1"/>
        <w:contextualSpacing/>
      </w:pPr>
      <w:r>
        <w:t>Continue the recording.</w:t>
      </w:r>
    </w:p>
    <w:p w14:paraId="59781EDF" w14:textId="5F3469B6" w:rsidR="009C7C91" w:rsidRDefault="009C7C91" w:rsidP="009C7C91">
      <w:pPr>
        <w:pStyle w:val="ListNumber"/>
        <w:spacing w:beforeAutospacing="1" w:afterAutospacing="1"/>
        <w:contextualSpacing/>
      </w:pPr>
      <w:r w:rsidRPr="009D1C37">
        <w:t xml:space="preserve">Pause at </w:t>
      </w:r>
      <w:r w:rsidR="00742D23" w:rsidRPr="009D1C37">
        <w:t>57:09</w:t>
      </w:r>
      <w:r w:rsidR="00DE72FE" w:rsidRPr="009D1C37">
        <w:t>. Allow 20 minutes</w:t>
      </w:r>
      <w:r w:rsidR="00DE72FE">
        <w:t xml:space="preserve"> for activity</w:t>
      </w:r>
      <w:r w:rsidR="006C190F">
        <w:t xml:space="preserve"> 3</w:t>
      </w:r>
      <w:r w:rsidR="00DE72FE">
        <w:t xml:space="preserve"> </w:t>
      </w:r>
      <w:r>
        <w:t xml:space="preserve">to </w:t>
      </w:r>
      <w:r w:rsidR="00B264E3">
        <w:t>be completed.</w:t>
      </w:r>
    </w:p>
    <w:p w14:paraId="451996E2" w14:textId="77777777" w:rsidR="000D1E55" w:rsidRDefault="009C0C80" w:rsidP="000D1E55">
      <w:pPr>
        <w:pStyle w:val="FeatureBox2"/>
        <w:rPr>
          <w:i/>
          <w:iCs/>
        </w:rPr>
      </w:pPr>
      <w:r>
        <w:rPr>
          <w:b/>
          <w:bCs/>
        </w:rPr>
        <w:t xml:space="preserve">Activity 3 – </w:t>
      </w:r>
      <w:r w:rsidRPr="004B5260">
        <w:rPr>
          <w:b/>
          <w:bCs/>
        </w:rPr>
        <w:t>creating written texts in the sample scope and sequences</w:t>
      </w:r>
      <w:r>
        <w:rPr>
          <w:b/>
          <w:bCs/>
        </w:rPr>
        <w:t>.</w:t>
      </w:r>
      <w:r w:rsidRPr="004B5260">
        <w:rPr>
          <w:b/>
          <w:bCs/>
        </w:rPr>
        <w:t xml:space="preserve"> </w:t>
      </w:r>
      <w:r w:rsidRPr="00311689">
        <w:t xml:space="preserve">Follow the instructions onscreen </w:t>
      </w:r>
      <w:r w:rsidRPr="009809DE">
        <w:t>for participants to explore the creating written texts content in the CHPS scope and sequences.</w:t>
      </w:r>
      <w:r w:rsidR="000D1E55" w:rsidRPr="000D1E55">
        <w:rPr>
          <w:i/>
          <w:iCs/>
        </w:rPr>
        <w:t xml:space="preserve"> </w:t>
      </w:r>
    </w:p>
    <w:p w14:paraId="7925F293" w14:textId="0D905D3F" w:rsidR="009C0C80" w:rsidRDefault="000D1E55" w:rsidP="009C0C80">
      <w:pPr>
        <w:pStyle w:val="FeatureBox2"/>
      </w:pPr>
      <w:r w:rsidRPr="00225F55">
        <w:rPr>
          <w:i/>
          <w:iCs/>
        </w:rPr>
        <w:t xml:space="preserve">Note: </w:t>
      </w:r>
      <w:r w:rsidR="00587342">
        <w:rPr>
          <w:i/>
          <w:iCs/>
        </w:rPr>
        <w:t>a</w:t>
      </w:r>
      <w:r w:rsidR="00587342" w:rsidRPr="00225F55">
        <w:rPr>
          <w:i/>
          <w:iCs/>
        </w:rPr>
        <w:t xml:space="preserve">fter </w:t>
      </w:r>
      <w:r w:rsidR="00455558">
        <w:rPr>
          <w:i/>
          <w:iCs/>
        </w:rPr>
        <w:t>20</w:t>
      </w:r>
      <w:r w:rsidR="00E22FC9">
        <w:rPr>
          <w:i/>
          <w:iCs/>
        </w:rPr>
        <w:t xml:space="preserve"> </w:t>
      </w:r>
      <w:r w:rsidRPr="00225F55">
        <w:rPr>
          <w:i/>
          <w:iCs/>
        </w:rPr>
        <w:t xml:space="preserve">minutes prompt participants to begin their comparison discussions between the </w:t>
      </w:r>
      <w:r w:rsidR="009E2B17">
        <w:rPr>
          <w:i/>
          <w:iCs/>
        </w:rPr>
        <w:t>2</w:t>
      </w:r>
      <w:r w:rsidR="009E2B17" w:rsidRPr="00225F55">
        <w:rPr>
          <w:i/>
          <w:iCs/>
        </w:rPr>
        <w:t xml:space="preserve"> </w:t>
      </w:r>
      <w:r w:rsidRPr="00225F55">
        <w:rPr>
          <w:i/>
          <w:iCs/>
        </w:rPr>
        <w:t>CHPS sample scope and sequences</w:t>
      </w:r>
    </w:p>
    <w:p w14:paraId="6083B1BD" w14:textId="77777777" w:rsidR="00560D6A" w:rsidRDefault="00560D6A" w:rsidP="00560D6A">
      <w:pPr>
        <w:pStyle w:val="ListNumber"/>
        <w:spacing w:beforeAutospacing="1" w:afterAutospacing="1"/>
        <w:contextualSpacing/>
      </w:pPr>
      <w:r>
        <w:t>Continue the recording.</w:t>
      </w:r>
    </w:p>
    <w:p w14:paraId="77D8C54F" w14:textId="3D79A10C" w:rsidR="00532078" w:rsidRDefault="00560D6A" w:rsidP="007D044C">
      <w:pPr>
        <w:pStyle w:val="ListNumber"/>
        <w:spacing w:beforeAutospacing="1" w:afterAutospacing="1"/>
        <w:contextualSpacing/>
      </w:pPr>
      <w:r w:rsidRPr="009D1C37">
        <w:t xml:space="preserve">Pause at </w:t>
      </w:r>
      <w:r w:rsidR="00742D23" w:rsidRPr="009D1C37">
        <w:t>1:03:35</w:t>
      </w:r>
      <w:r w:rsidRPr="009D1C37">
        <w:t xml:space="preserve">. Allow </w:t>
      </w:r>
      <w:r w:rsidR="00455558" w:rsidRPr="009D1C37">
        <w:t>10</w:t>
      </w:r>
      <w:r w:rsidRPr="009D1C37">
        <w:t xml:space="preserve"> minutes</w:t>
      </w:r>
      <w:r>
        <w:t xml:space="preserve"> for activity </w:t>
      </w:r>
      <w:r w:rsidR="000D1E55">
        <w:t>4</w:t>
      </w:r>
      <w:r>
        <w:t xml:space="preserve"> to be completed.</w:t>
      </w:r>
    </w:p>
    <w:p w14:paraId="03A61253" w14:textId="44B46973" w:rsidR="00252541" w:rsidRDefault="0039155D" w:rsidP="00252541">
      <w:pPr>
        <w:pStyle w:val="FeatureBox2"/>
        <w:spacing w:before="0" w:after="0"/>
        <w:contextualSpacing/>
      </w:pPr>
      <w:r>
        <w:rPr>
          <w:b/>
          <w:bCs/>
        </w:rPr>
        <w:t xml:space="preserve">Activity </w:t>
      </w:r>
      <w:r w:rsidR="00916DF2">
        <w:rPr>
          <w:b/>
          <w:bCs/>
        </w:rPr>
        <w:t>4</w:t>
      </w:r>
      <w:r>
        <w:rPr>
          <w:b/>
          <w:bCs/>
        </w:rPr>
        <w:t xml:space="preserve"> –</w:t>
      </w:r>
      <w:r w:rsidR="00564F25">
        <w:rPr>
          <w:b/>
          <w:bCs/>
        </w:rPr>
        <w:t xml:space="preserve"> </w:t>
      </w:r>
      <w:r w:rsidR="00252541" w:rsidRPr="00C2575C">
        <w:rPr>
          <w:b/>
          <w:bCs/>
        </w:rPr>
        <w:t>CHPS connections</w:t>
      </w:r>
      <w:r w:rsidR="00252541">
        <w:rPr>
          <w:b/>
          <w:bCs/>
        </w:rPr>
        <w:t xml:space="preserve">. </w:t>
      </w:r>
      <w:r w:rsidR="00252541" w:rsidRPr="00083448">
        <w:t>Follow the instructions onscreen</w:t>
      </w:r>
      <w:r w:rsidR="00252541">
        <w:t xml:space="preserve"> </w:t>
      </w:r>
      <w:r w:rsidR="00252541" w:rsidRPr="00B21F80">
        <w:t>to explore the connections across CHPS sample scope and sequences.</w:t>
      </w:r>
    </w:p>
    <w:p w14:paraId="4CB3C6B9" w14:textId="58188A9F" w:rsidR="00DE7D51" w:rsidRDefault="00DE7D51" w:rsidP="00DE7D51">
      <w:pPr>
        <w:pStyle w:val="FeatureBox2"/>
      </w:pPr>
      <w:r w:rsidRPr="00225F55">
        <w:rPr>
          <w:i/>
          <w:iCs/>
        </w:rPr>
        <w:t xml:space="preserve">Note: </w:t>
      </w:r>
      <w:r w:rsidR="00587342">
        <w:rPr>
          <w:i/>
          <w:iCs/>
        </w:rPr>
        <w:t>a</w:t>
      </w:r>
      <w:r w:rsidR="00587342" w:rsidRPr="00225F55">
        <w:rPr>
          <w:i/>
          <w:iCs/>
        </w:rPr>
        <w:t xml:space="preserve">fter </w:t>
      </w:r>
      <w:r w:rsidR="00C76F92">
        <w:rPr>
          <w:i/>
          <w:iCs/>
        </w:rPr>
        <w:t>10</w:t>
      </w:r>
      <w:r w:rsidRPr="00225F55">
        <w:rPr>
          <w:i/>
          <w:iCs/>
        </w:rPr>
        <w:t xml:space="preserve"> minutes prompt participants to begin their comparison discussions between the </w:t>
      </w:r>
      <w:r w:rsidR="009E2B17">
        <w:rPr>
          <w:i/>
          <w:iCs/>
        </w:rPr>
        <w:t>2</w:t>
      </w:r>
      <w:r w:rsidR="009E2B17" w:rsidRPr="00225F55">
        <w:rPr>
          <w:i/>
          <w:iCs/>
        </w:rPr>
        <w:t xml:space="preserve"> </w:t>
      </w:r>
      <w:r w:rsidRPr="00225F55">
        <w:rPr>
          <w:i/>
          <w:iCs/>
        </w:rPr>
        <w:t>CHPS sample scope and sequences</w:t>
      </w:r>
    </w:p>
    <w:p w14:paraId="2F95DEDD" w14:textId="4C0C5279" w:rsidR="001B1D9B" w:rsidRDefault="00252541" w:rsidP="00252541">
      <w:pPr>
        <w:pStyle w:val="Heading4"/>
      </w:pPr>
      <w:r>
        <w:t>Whole school planning</w:t>
      </w:r>
    </w:p>
    <w:p w14:paraId="035F2997" w14:textId="135A018F" w:rsidR="008D10D6" w:rsidRDefault="00CE7E48" w:rsidP="52F10C75">
      <w:pPr>
        <w:pStyle w:val="ListNumber"/>
        <w:spacing w:beforeAutospacing="1" w:afterAutospacing="1"/>
        <w:contextualSpacing/>
      </w:pPr>
      <w:r>
        <w:t>Continue the recording</w:t>
      </w:r>
      <w:r w:rsidR="69CDBCB8">
        <w:t xml:space="preserve"> at 1:03:</w:t>
      </w:r>
      <w:r w:rsidR="0B7D0E9E">
        <w:t>39</w:t>
      </w:r>
      <w:r>
        <w:t xml:space="preserve">. </w:t>
      </w:r>
    </w:p>
    <w:p w14:paraId="562D5E8F" w14:textId="595226C7" w:rsidR="00CE7E48" w:rsidRDefault="008D10D6" w:rsidP="007D044C">
      <w:pPr>
        <w:pStyle w:val="ListNumber"/>
        <w:spacing w:beforeAutospacing="1" w:afterAutospacing="1"/>
        <w:contextualSpacing/>
      </w:pPr>
      <w:r w:rsidRPr="009D1C37">
        <w:t xml:space="preserve">Pause at </w:t>
      </w:r>
      <w:r w:rsidR="001B5684" w:rsidRPr="009D1C37">
        <w:t>1:09:50</w:t>
      </w:r>
      <w:r w:rsidR="00D915EF" w:rsidRPr="009D1C37">
        <w:t>.</w:t>
      </w:r>
      <w:r w:rsidRPr="009D1C37">
        <w:t xml:space="preserve"> Allow 20 minutes</w:t>
      </w:r>
      <w:r>
        <w:t xml:space="preserve"> for activity 5 to be completed.</w:t>
      </w:r>
    </w:p>
    <w:p w14:paraId="45454292" w14:textId="408ADFA3" w:rsidR="00252541" w:rsidRDefault="0039155D" w:rsidP="00252541">
      <w:pPr>
        <w:pStyle w:val="FeatureBox2"/>
        <w:spacing w:before="0" w:after="0"/>
        <w:contextualSpacing/>
      </w:pPr>
      <w:r>
        <w:rPr>
          <w:b/>
          <w:bCs/>
        </w:rPr>
        <w:lastRenderedPageBreak/>
        <w:t xml:space="preserve">Activity </w:t>
      </w:r>
      <w:r w:rsidR="00252541">
        <w:rPr>
          <w:b/>
          <w:bCs/>
        </w:rPr>
        <w:t>5</w:t>
      </w:r>
      <w:r>
        <w:rPr>
          <w:b/>
          <w:bCs/>
        </w:rPr>
        <w:t xml:space="preserve"> – </w:t>
      </w:r>
      <w:r w:rsidR="00252541" w:rsidRPr="00804A58">
        <w:rPr>
          <w:b/>
          <w:bCs/>
        </w:rPr>
        <w:t>whole school planning considerations</w:t>
      </w:r>
      <w:r w:rsidR="00252541">
        <w:rPr>
          <w:b/>
          <w:bCs/>
        </w:rPr>
        <w:t xml:space="preserve"> ‘Professional borrowing’.</w:t>
      </w:r>
      <w:r w:rsidR="00252541" w:rsidRPr="00804A58">
        <w:rPr>
          <w:b/>
          <w:bCs/>
        </w:rPr>
        <w:t xml:space="preserve"> </w:t>
      </w:r>
      <w:r w:rsidR="00252541">
        <w:t xml:space="preserve">Follow the onscreen instructions to complete </w:t>
      </w:r>
      <w:r w:rsidR="009E2B17">
        <w:t xml:space="preserve">3 </w:t>
      </w:r>
      <w:r w:rsidR="00252541">
        <w:t xml:space="preserve">tasks in small groups </w:t>
      </w:r>
      <w:r w:rsidR="00252541" w:rsidRPr="008358EF">
        <w:t>to collaborate on considerations for whole school scope and sequence refining to support implementation.</w:t>
      </w:r>
      <w:r w:rsidR="00252541">
        <w:t xml:space="preserve"> </w:t>
      </w:r>
    </w:p>
    <w:p w14:paraId="4A569113" w14:textId="12D8C365" w:rsidR="0039155D" w:rsidRPr="00252541" w:rsidRDefault="00252541" w:rsidP="0039155D">
      <w:pPr>
        <w:pStyle w:val="FeatureBox2"/>
        <w:spacing w:before="0" w:after="0"/>
        <w:contextualSpacing/>
        <w:rPr>
          <w:i/>
          <w:iCs/>
        </w:rPr>
      </w:pPr>
      <w:r w:rsidRPr="003536AD">
        <w:rPr>
          <w:i/>
          <w:iCs/>
        </w:rPr>
        <w:t xml:space="preserve">Note: </w:t>
      </w:r>
      <w:r w:rsidR="00587342">
        <w:rPr>
          <w:i/>
          <w:iCs/>
        </w:rPr>
        <w:t>a</w:t>
      </w:r>
      <w:r w:rsidR="00587342" w:rsidRPr="003536AD">
        <w:rPr>
          <w:i/>
          <w:iCs/>
        </w:rPr>
        <w:t xml:space="preserve">fter </w:t>
      </w:r>
      <w:r w:rsidR="008665E0">
        <w:rPr>
          <w:i/>
          <w:iCs/>
        </w:rPr>
        <w:t>12</w:t>
      </w:r>
      <w:r w:rsidRPr="003536AD">
        <w:rPr>
          <w:i/>
          <w:iCs/>
        </w:rPr>
        <w:t xml:space="preserve"> minutes prompt participants to begin the borrowing of ideas on contextualising CHPS sample scope and sequences. After </w:t>
      </w:r>
      <w:r w:rsidR="00912804">
        <w:rPr>
          <w:i/>
          <w:iCs/>
        </w:rPr>
        <w:t>5</w:t>
      </w:r>
      <w:r w:rsidRPr="003536AD">
        <w:rPr>
          <w:i/>
          <w:iCs/>
        </w:rPr>
        <w:t xml:space="preserve"> minutes of ‘borrowing’ time prompt participants to return to table groups and add </w:t>
      </w:r>
      <w:r w:rsidR="0043149A">
        <w:rPr>
          <w:i/>
          <w:iCs/>
        </w:rPr>
        <w:t>sticky</w:t>
      </w:r>
      <w:r w:rsidRPr="003536AD">
        <w:rPr>
          <w:i/>
          <w:iCs/>
        </w:rPr>
        <w:t xml:space="preserve"> notes.</w:t>
      </w:r>
    </w:p>
    <w:p w14:paraId="1F627E39" w14:textId="77777777" w:rsidR="002B28FB" w:rsidRDefault="007B5F3A" w:rsidP="007D044C">
      <w:pPr>
        <w:pStyle w:val="ListNumber"/>
        <w:spacing w:beforeAutospacing="1" w:afterAutospacing="1"/>
        <w:contextualSpacing/>
      </w:pPr>
      <w:r>
        <w:t xml:space="preserve">Continue the recording. </w:t>
      </w:r>
    </w:p>
    <w:p w14:paraId="6D1CFD7E" w14:textId="20CCA501" w:rsidR="00AB6609" w:rsidRDefault="00AB6609" w:rsidP="52F10C75">
      <w:pPr>
        <w:pStyle w:val="ListNumber"/>
        <w:spacing w:beforeAutospacing="1" w:afterAutospacing="1"/>
        <w:contextualSpacing/>
      </w:pPr>
      <w:r w:rsidRPr="009D1C37">
        <w:t>Pause at</w:t>
      </w:r>
      <w:r w:rsidR="001B5684" w:rsidRPr="009D1C37">
        <w:t xml:space="preserve"> 1:11:25</w:t>
      </w:r>
      <w:r w:rsidRPr="009D1C37">
        <w:t xml:space="preserve"> to read prompts</w:t>
      </w:r>
      <w:r>
        <w:t xml:space="preserve"> onscreen. Continue the recording.</w:t>
      </w:r>
    </w:p>
    <w:p w14:paraId="58DA4218" w14:textId="0666B82B" w:rsidR="002B28FB" w:rsidRDefault="002B28FB" w:rsidP="002B28FB">
      <w:pPr>
        <w:pStyle w:val="ListNumber"/>
        <w:spacing w:beforeAutospacing="1" w:afterAutospacing="1"/>
        <w:contextualSpacing/>
      </w:pPr>
      <w:r w:rsidRPr="009D1C37">
        <w:t>Pause at</w:t>
      </w:r>
      <w:r w:rsidR="001B5684" w:rsidRPr="009D1C37">
        <w:rPr>
          <w:rFonts w:ascii="Segoe UI" w:hAnsi="Segoe UI" w:cs="Segoe UI"/>
          <w:sz w:val="18"/>
          <w:szCs w:val="18"/>
        </w:rPr>
        <w:t xml:space="preserve"> </w:t>
      </w:r>
      <w:r w:rsidR="001B5684" w:rsidRPr="009D1C37">
        <w:t>1:12:51</w:t>
      </w:r>
      <w:r w:rsidR="001B5684" w:rsidRPr="009D1C37">
        <w:rPr>
          <w:rStyle w:val="CommentReference"/>
        </w:rPr>
        <w:t>.</w:t>
      </w:r>
      <w:r w:rsidRPr="009D1C37">
        <w:t xml:space="preserve"> Allow 45 minutes</w:t>
      </w:r>
      <w:r>
        <w:t xml:space="preserve"> for activity 6 to be completed.</w:t>
      </w:r>
    </w:p>
    <w:p w14:paraId="3887B51E" w14:textId="65E2CA63" w:rsidR="00252541" w:rsidRDefault="00F536AC" w:rsidP="00252541">
      <w:pPr>
        <w:pStyle w:val="FeatureBox2"/>
        <w:spacing w:before="0" w:after="0"/>
        <w:contextualSpacing/>
      </w:pPr>
      <w:r w:rsidRPr="52F10C75">
        <w:rPr>
          <w:b/>
          <w:bCs/>
        </w:rPr>
        <w:t xml:space="preserve">Activity </w:t>
      </w:r>
      <w:r w:rsidR="00252541" w:rsidRPr="52F10C75">
        <w:rPr>
          <w:b/>
          <w:bCs/>
        </w:rPr>
        <w:t>6</w:t>
      </w:r>
      <w:r w:rsidRPr="52F10C75">
        <w:rPr>
          <w:b/>
          <w:bCs/>
        </w:rPr>
        <w:t xml:space="preserve"> – </w:t>
      </w:r>
      <w:r w:rsidR="00252541" w:rsidRPr="52F10C75">
        <w:rPr>
          <w:b/>
          <w:bCs/>
        </w:rPr>
        <w:t xml:space="preserve">CHPS sample scope and sequences </w:t>
      </w:r>
      <w:r w:rsidR="00C74BBC">
        <w:rPr>
          <w:b/>
          <w:bCs/>
        </w:rPr>
        <w:t>–</w:t>
      </w:r>
      <w:r w:rsidR="00252541" w:rsidRPr="52F10C75">
        <w:rPr>
          <w:b/>
          <w:bCs/>
        </w:rPr>
        <w:t xml:space="preserve"> whole school planning.</w:t>
      </w:r>
      <w:r w:rsidR="006C4F31" w:rsidRPr="52F10C75">
        <w:rPr>
          <w:b/>
          <w:bCs/>
        </w:rPr>
        <w:t xml:space="preserve"> </w:t>
      </w:r>
      <w:r w:rsidR="006C4F31">
        <w:t>Follow the onscreen instructions and use the planning matrix in the workbook</w:t>
      </w:r>
      <w:r w:rsidR="0059343E">
        <w:t xml:space="preserve"> t</w:t>
      </w:r>
      <w:r w:rsidR="00252541">
        <w:t>o unpack the whole school needs to be considered for contextualising school scope and sequence</w:t>
      </w:r>
      <w:r w:rsidR="00A42896">
        <w:t>. Display</w:t>
      </w:r>
      <w:r w:rsidR="00252541">
        <w:t xml:space="preserve"> brainstorming activity prompts onscreen. </w:t>
      </w:r>
      <w:r w:rsidR="00AB6609">
        <w:t xml:space="preserve">After </w:t>
      </w:r>
      <w:r w:rsidR="00F1086C">
        <w:t>45 minutes allow sharing and reflection time with participants.</w:t>
      </w:r>
    </w:p>
    <w:p w14:paraId="002845CF" w14:textId="487B2C8E" w:rsidR="00AB6609" w:rsidRPr="00AB6609" w:rsidRDefault="00252541" w:rsidP="00AB6609">
      <w:pPr>
        <w:pStyle w:val="FeatureBox2"/>
        <w:spacing w:before="0" w:after="0"/>
        <w:contextualSpacing/>
        <w:rPr>
          <w:i/>
          <w:iCs/>
        </w:rPr>
      </w:pPr>
      <w:r w:rsidRPr="00690C5E">
        <w:rPr>
          <w:i/>
          <w:iCs/>
        </w:rPr>
        <w:t xml:space="preserve">Note: </w:t>
      </w:r>
      <w:r w:rsidR="00587342">
        <w:rPr>
          <w:i/>
          <w:iCs/>
        </w:rPr>
        <w:t>p</w:t>
      </w:r>
      <w:r w:rsidR="00587342" w:rsidRPr="00690C5E">
        <w:rPr>
          <w:i/>
          <w:iCs/>
        </w:rPr>
        <w:t xml:space="preserve">resenters </w:t>
      </w:r>
      <w:r w:rsidRPr="00690C5E">
        <w:rPr>
          <w:i/>
          <w:iCs/>
        </w:rPr>
        <w:t>to roam around the room being available for questions and discussions. Monitor the group and provide time checks throughout the working time.</w:t>
      </w:r>
    </w:p>
    <w:p w14:paraId="1EA834B9" w14:textId="077C0ACC" w:rsidR="003E62C1" w:rsidRDefault="00CC6865" w:rsidP="003E62C1">
      <w:pPr>
        <w:pStyle w:val="ListNumber"/>
      </w:pPr>
      <w:r>
        <w:t xml:space="preserve">Continue the recording. </w:t>
      </w:r>
    </w:p>
    <w:p w14:paraId="3A31A691" w14:textId="5118AA48" w:rsidR="007037B7" w:rsidRPr="007037B7" w:rsidRDefault="5727BAB1" w:rsidP="00AF5AC8">
      <w:pPr>
        <w:pStyle w:val="FeatureBox2"/>
        <w:spacing w:before="0" w:after="0"/>
        <w:contextualSpacing/>
      </w:pPr>
      <w:r>
        <w:t xml:space="preserve">If you have questions about the </w:t>
      </w:r>
      <w:r w:rsidR="00656A02">
        <w:t>session</w:t>
      </w:r>
      <w:r>
        <w:t>, please email</w:t>
      </w:r>
      <w:r w:rsidR="1BFB7713">
        <w:t xml:space="preserve"> </w:t>
      </w:r>
      <w:hyperlink r:id="rId16" w:history="1">
        <w:r w:rsidR="00656A02" w:rsidRPr="00A3153E">
          <w:rPr>
            <w:rStyle w:val="Hyperlink"/>
          </w:rPr>
          <w:t>primarycurriculum@det.nsw.edu.au</w:t>
        </w:r>
      </w:hyperlink>
    </w:p>
    <w:sectPr w:rsidR="007037B7" w:rsidRPr="007037B7" w:rsidSect="00246349">
      <w:headerReference w:type="default" r:id="rId17"/>
      <w:footerReference w:type="default" r:id="rId18"/>
      <w:pgSz w:w="11906" w:h="16838"/>
      <w:pgMar w:top="1134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CD1E6" w14:textId="77777777" w:rsidR="00943506" w:rsidRDefault="00943506" w:rsidP="00843DF5">
      <w:r>
        <w:separator/>
      </w:r>
    </w:p>
    <w:p w14:paraId="6D2D6248" w14:textId="77777777" w:rsidR="00943506" w:rsidRDefault="00943506" w:rsidP="00843DF5"/>
    <w:p w14:paraId="01205C92" w14:textId="77777777" w:rsidR="00943506" w:rsidRDefault="00943506" w:rsidP="00843DF5"/>
  </w:endnote>
  <w:endnote w:type="continuationSeparator" w:id="0">
    <w:p w14:paraId="0267205B" w14:textId="77777777" w:rsidR="00943506" w:rsidRDefault="00943506" w:rsidP="00843DF5">
      <w:r>
        <w:continuationSeparator/>
      </w:r>
    </w:p>
    <w:p w14:paraId="4950F1AA" w14:textId="77777777" w:rsidR="00943506" w:rsidRDefault="00943506" w:rsidP="00843DF5"/>
    <w:p w14:paraId="4153DFDA" w14:textId="77777777" w:rsidR="00943506" w:rsidRDefault="00943506" w:rsidP="00843DF5"/>
  </w:endnote>
  <w:endnote w:type="continuationNotice" w:id="1">
    <w:p w14:paraId="515A2F64" w14:textId="77777777" w:rsidR="00943506" w:rsidRDefault="0094350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A42748A2-D982-4F0B-B556-7624C71379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727386-818E-4508-BE6B-CA5DEBC3BFBF}"/>
    <w:embedBold r:id="rId3" w:fontKey="{305366BF-E917-4B17-992A-18B4461B0C55}"/>
    <w:embedItalic r:id="rId4" w:fontKey="{6C0D1978-C09F-43BF-80C4-4E55D522488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0E862B0-78DE-476B-83F2-26B96097B5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BB00CFC-BBFA-4CD0-98DE-8D4B8C01E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11682" w14:textId="3EED5C08" w:rsidR="008A353C" w:rsidRPr="00123A38" w:rsidRDefault="00123A38" w:rsidP="00843DF5">
    <w:pPr>
      <w:pStyle w:val="Footer"/>
    </w:pPr>
    <w:r>
      <w:t xml:space="preserve">© NSW Department of Education, </w:t>
    </w:r>
    <w:r>
      <w:fldChar w:fldCharType="begin"/>
    </w:r>
    <w:r>
      <w:instrText xml:space="preserve"> DATE  \@ "MMM-yy"  \* MERGEFORMAT </w:instrText>
    </w:r>
    <w:r>
      <w:fldChar w:fldCharType="separate"/>
    </w:r>
    <w:r w:rsidR="005253C4">
      <w:rPr>
        <w:noProof/>
      </w:rPr>
      <w:t>May-26</w:t>
    </w:r>
    <w:r>
      <w:fldChar w:fldCharType="end"/>
    </w:r>
    <w:r>
      <w:ptab w:relativeTo="margin" w:alignment="right" w:leader="none"/>
    </w:r>
    <w:r>
      <w:t xml:space="preserve"> </w:t>
    </w:r>
    <w:r>
      <w:rPr>
        <w:b/>
        <w:noProof/>
        <w:sz w:val="28"/>
        <w:szCs w:val="28"/>
      </w:rPr>
      <w:drawing>
        <wp:inline distT="0" distB="0" distL="0" distR="0" wp14:anchorId="7F0E92C0" wp14:editId="6D20DF3C">
          <wp:extent cx="571500" cy="190500"/>
          <wp:effectExtent l="0" t="0" r="0" b="0"/>
          <wp:docPr id="220164136" name="Picture 220164136" descr="Creative Commons Attribution licence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reative Commons Attribution licence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EAA65" w14:textId="77777777" w:rsidR="00943506" w:rsidRDefault="00943506" w:rsidP="00843DF5">
      <w:r>
        <w:separator/>
      </w:r>
    </w:p>
    <w:p w14:paraId="59FBC8F2" w14:textId="77777777" w:rsidR="00943506" w:rsidRDefault="00943506" w:rsidP="00843DF5"/>
    <w:p w14:paraId="2B58C71A" w14:textId="77777777" w:rsidR="00943506" w:rsidRDefault="00943506" w:rsidP="00843DF5"/>
  </w:footnote>
  <w:footnote w:type="continuationSeparator" w:id="0">
    <w:p w14:paraId="7979C070" w14:textId="77777777" w:rsidR="00943506" w:rsidRDefault="00943506" w:rsidP="00843DF5">
      <w:r>
        <w:continuationSeparator/>
      </w:r>
    </w:p>
    <w:p w14:paraId="4ED88405" w14:textId="77777777" w:rsidR="00943506" w:rsidRDefault="00943506" w:rsidP="00843DF5"/>
    <w:p w14:paraId="634D8D0E" w14:textId="77777777" w:rsidR="00943506" w:rsidRDefault="00943506" w:rsidP="00843DF5"/>
  </w:footnote>
  <w:footnote w:type="continuationNotice" w:id="1">
    <w:p w14:paraId="15727EA8" w14:textId="77777777" w:rsidR="00943506" w:rsidRDefault="0094350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2E798" w14:textId="21518902" w:rsidR="008A353C" w:rsidRDefault="52F10C75" w:rsidP="00843DF5">
    <w:pPr>
      <w:pStyle w:val="Documentname"/>
    </w:pPr>
    <w:r>
      <w:t>Module 3 – CHPS K – 6 Scope and sequences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B1C6172"/>
    <w:lvl w:ilvl="0">
      <w:start w:val="1"/>
      <w:numFmt w:val="bullet"/>
      <w:pStyle w:val="ListBullet3"/>
      <w:lvlText w:val="o"/>
      <w:lvlJc w:val="left"/>
      <w:pPr>
        <w:ind w:left="1494" w:hanging="360"/>
      </w:pPr>
      <w:rPr>
        <w:rFonts w:ascii="Courier New" w:hAnsi="Courier New" w:cs="Courier New" w:hint="default"/>
        <w:b w:val="0"/>
        <w:i w:val="0"/>
        <w:color w:val="000000" w:themeColor="text1"/>
        <w:sz w:val="22"/>
      </w:rPr>
    </w:lvl>
  </w:abstractNum>
  <w:abstractNum w:abstractNumId="1" w15:restartNumberingAfterBreak="0">
    <w:nsid w:val="FFFFFF88"/>
    <w:multiLevelType w:val="singleLevel"/>
    <w:tmpl w:val="2D489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38941FC"/>
    <w:multiLevelType w:val="hybridMultilevel"/>
    <w:tmpl w:val="3FDC42BC"/>
    <w:lvl w:ilvl="0" w:tplc="18DC157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24748"/>
    <w:multiLevelType w:val="hybridMultilevel"/>
    <w:tmpl w:val="9AB829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1595F"/>
    <w:multiLevelType w:val="multilevel"/>
    <w:tmpl w:val="78CEFA18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404F3"/>
    <w:multiLevelType w:val="hybridMultilevel"/>
    <w:tmpl w:val="5B485D90"/>
    <w:lvl w:ilvl="0" w:tplc="D2906DE0">
      <w:start w:val="1"/>
      <w:numFmt w:val="decimal"/>
      <w:lvlText w:val="%1."/>
      <w:lvlJc w:val="left"/>
      <w:pPr>
        <w:ind w:left="567" w:hanging="360"/>
      </w:pPr>
    </w:lvl>
    <w:lvl w:ilvl="1" w:tplc="B72CC8D4">
      <w:start w:val="1"/>
      <w:numFmt w:val="lowerLetter"/>
      <w:lvlText w:val="%2."/>
      <w:lvlJc w:val="left"/>
      <w:pPr>
        <w:ind w:left="1440" w:hanging="360"/>
      </w:pPr>
    </w:lvl>
    <w:lvl w:ilvl="2" w:tplc="E5CA1EAE">
      <w:start w:val="1"/>
      <w:numFmt w:val="lowerRoman"/>
      <w:lvlText w:val="%3."/>
      <w:lvlJc w:val="right"/>
      <w:pPr>
        <w:ind w:left="2160" w:hanging="180"/>
      </w:pPr>
    </w:lvl>
    <w:lvl w:ilvl="3" w:tplc="612C30E2">
      <w:start w:val="1"/>
      <w:numFmt w:val="decimal"/>
      <w:lvlText w:val="%4."/>
      <w:lvlJc w:val="left"/>
      <w:pPr>
        <w:ind w:left="2880" w:hanging="360"/>
      </w:pPr>
    </w:lvl>
    <w:lvl w:ilvl="4" w:tplc="A7864878">
      <w:start w:val="1"/>
      <w:numFmt w:val="lowerLetter"/>
      <w:lvlText w:val="%5."/>
      <w:lvlJc w:val="left"/>
      <w:pPr>
        <w:ind w:left="3600" w:hanging="360"/>
      </w:pPr>
    </w:lvl>
    <w:lvl w:ilvl="5" w:tplc="BBBA45BC">
      <w:start w:val="1"/>
      <w:numFmt w:val="lowerRoman"/>
      <w:lvlText w:val="%6."/>
      <w:lvlJc w:val="right"/>
      <w:pPr>
        <w:ind w:left="4320" w:hanging="180"/>
      </w:pPr>
    </w:lvl>
    <w:lvl w:ilvl="6" w:tplc="B55E669C">
      <w:start w:val="1"/>
      <w:numFmt w:val="decimal"/>
      <w:lvlText w:val="%7."/>
      <w:lvlJc w:val="left"/>
      <w:pPr>
        <w:ind w:left="5040" w:hanging="360"/>
      </w:pPr>
    </w:lvl>
    <w:lvl w:ilvl="7" w:tplc="CED2FFB4">
      <w:start w:val="1"/>
      <w:numFmt w:val="lowerLetter"/>
      <w:lvlText w:val="%8."/>
      <w:lvlJc w:val="left"/>
      <w:pPr>
        <w:ind w:left="5760" w:hanging="360"/>
      </w:pPr>
    </w:lvl>
    <w:lvl w:ilvl="8" w:tplc="4806696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38E50"/>
    <w:multiLevelType w:val="hybridMultilevel"/>
    <w:tmpl w:val="3348BC52"/>
    <w:lvl w:ilvl="0" w:tplc="23501ECC">
      <w:start w:val="1"/>
      <w:numFmt w:val="lowerLetter"/>
      <w:lvlText w:val="%1)"/>
      <w:lvlJc w:val="left"/>
      <w:pPr>
        <w:ind w:left="720" w:hanging="360"/>
      </w:pPr>
    </w:lvl>
    <w:lvl w:ilvl="1" w:tplc="BAF6F5AC">
      <w:start w:val="1"/>
      <w:numFmt w:val="lowerLetter"/>
      <w:lvlText w:val="%2."/>
      <w:lvlJc w:val="left"/>
      <w:pPr>
        <w:ind w:left="1440" w:hanging="360"/>
      </w:pPr>
    </w:lvl>
    <w:lvl w:ilvl="2" w:tplc="65DC14AA">
      <w:start w:val="1"/>
      <w:numFmt w:val="lowerRoman"/>
      <w:lvlText w:val="%3."/>
      <w:lvlJc w:val="right"/>
      <w:pPr>
        <w:ind w:left="2160" w:hanging="180"/>
      </w:pPr>
    </w:lvl>
    <w:lvl w:ilvl="3" w:tplc="276E180C">
      <w:start w:val="1"/>
      <w:numFmt w:val="decimal"/>
      <w:lvlText w:val="%4."/>
      <w:lvlJc w:val="left"/>
      <w:pPr>
        <w:ind w:left="2880" w:hanging="360"/>
      </w:pPr>
    </w:lvl>
    <w:lvl w:ilvl="4" w:tplc="E9B423EC">
      <w:start w:val="1"/>
      <w:numFmt w:val="lowerLetter"/>
      <w:lvlText w:val="%5."/>
      <w:lvlJc w:val="left"/>
      <w:pPr>
        <w:ind w:left="3600" w:hanging="360"/>
      </w:pPr>
    </w:lvl>
    <w:lvl w:ilvl="5" w:tplc="9FC83F12">
      <w:start w:val="1"/>
      <w:numFmt w:val="lowerRoman"/>
      <w:lvlText w:val="%6."/>
      <w:lvlJc w:val="right"/>
      <w:pPr>
        <w:ind w:left="4320" w:hanging="180"/>
      </w:pPr>
    </w:lvl>
    <w:lvl w:ilvl="6" w:tplc="221036AA">
      <w:start w:val="1"/>
      <w:numFmt w:val="decimal"/>
      <w:lvlText w:val="%7."/>
      <w:lvlJc w:val="left"/>
      <w:pPr>
        <w:ind w:left="5040" w:hanging="360"/>
      </w:pPr>
    </w:lvl>
    <w:lvl w:ilvl="7" w:tplc="966E9442">
      <w:start w:val="1"/>
      <w:numFmt w:val="lowerLetter"/>
      <w:lvlText w:val="%8."/>
      <w:lvlJc w:val="left"/>
      <w:pPr>
        <w:ind w:left="5760" w:hanging="360"/>
      </w:pPr>
    </w:lvl>
    <w:lvl w:ilvl="8" w:tplc="31922E8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83F24"/>
    <w:multiLevelType w:val="multilevel"/>
    <w:tmpl w:val="B88E98D2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ABA40F1"/>
    <w:multiLevelType w:val="hybridMultilevel"/>
    <w:tmpl w:val="3B3AA9E4"/>
    <w:lvl w:ilvl="0" w:tplc="1FFC7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6AD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160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A3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86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8C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EA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703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45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B84BF1"/>
    <w:multiLevelType w:val="multilevel"/>
    <w:tmpl w:val="575827FC"/>
    <w:lvl w:ilvl="0">
      <w:start w:val="1"/>
      <w:numFmt w:val="bullet"/>
      <w:pStyle w:val="ListBullet2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32A91"/>
    <w:multiLevelType w:val="hybridMultilevel"/>
    <w:tmpl w:val="C87843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545FC"/>
    <w:multiLevelType w:val="hybridMultilevel"/>
    <w:tmpl w:val="3FAC0AEC"/>
    <w:lvl w:ilvl="0" w:tplc="F4CA793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E7D57"/>
    <w:multiLevelType w:val="hybridMultilevel"/>
    <w:tmpl w:val="96E07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31D26"/>
    <w:multiLevelType w:val="hybridMultilevel"/>
    <w:tmpl w:val="E3F4C2DA"/>
    <w:lvl w:ilvl="0" w:tplc="18DC157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D0AD11"/>
    <w:multiLevelType w:val="hybridMultilevel"/>
    <w:tmpl w:val="46CC5950"/>
    <w:lvl w:ilvl="0" w:tplc="BF06DDC6">
      <w:start w:val="1"/>
      <w:numFmt w:val="lowerLetter"/>
      <w:lvlText w:val="%1."/>
      <w:lvlJc w:val="left"/>
      <w:pPr>
        <w:ind w:left="1134" w:hanging="360"/>
      </w:pPr>
    </w:lvl>
    <w:lvl w:ilvl="1" w:tplc="71D8D018">
      <w:start w:val="1"/>
      <w:numFmt w:val="lowerLetter"/>
      <w:lvlText w:val="%2."/>
      <w:lvlJc w:val="left"/>
      <w:pPr>
        <w:ind w:left="1440" w:hanging="360"/>
      </w:pPr>
    </w:lvl>
    <w:lvl w:ilvl="2" w:tplc="C0447C9E">
      <w:start w:val="1"/>
      <w:numFmt w:val="lowerRoman"/>
      <w:lvlText w:val="%3."/>
      <w:lvlJc w:val="right"/>
      <w:pPr>
        <w:ind w:left="2160" w:hanging="180"/>
      </w:pPr>
    </w:lvl>
    <w:lvl w:ilvl="3" w:tplc="39C0CC76">
      <w:start w:val="1"/>
      <w:numFmt w:val="decimal"/>
      <w:lvlText w:val="%4."/>
      <w:lvlJc w:val="left"/>
      <w:pPr>
        <w:ind w:left="2880" w:hanging="360"/>
      </w:pPr>
    </w:lvl>
    <w:lvl w:ilvl="4" w:tplc="74986218">
      <w:start w:val="1"/>
      <w:numFmt w:val="lowerLetter"/>
      <w:lvlText w:val="%5."/>
      <w:lvlJc w:val="left"/>
      <w:pPr>
        <w:ind w:left="3600" w:hanging="360"/>
      </w:pPr>
    </w:lvl>
    <w:lvl w:ilvl="5" w:tplc="93046B36">
      <w:start w:val="1"/>
      <w:numFmt w:val="lowerRoman"/>
      <w:lvlText w:val="%6."/>
      <w:lvlJc w:val="right"/>
      <w:pPr>
        <w:ind w:left="4320" w:hanging="180"/>
      </w:pPr>
    </w:lvl>
    <w:lvl w:ilvl="6" w:tplc="88F82E2A">
      <w:start w:val="1"/>
      <w:numFmt w:val="decimal"/>
      <w:lvlText w:val="%7."/>
      <w:lvlJc w:val="left"/>
      <w:pPr>
        <w:ind w:left="5040" w:hanging="360"/>
      </w:pPr>
    </w:lvl>
    <w:lvl w:ilvl="7" w:tplc="5560C670">
      <w:start w:val="1"/>
      <w:numFmt w:val="lowerLetter"/>
      <w:lvlText w:val="%8."/>
      <w:lvlJc w:val="left"/>
      <w:pPr>
        <w:ind w:left="5760" w:hanging="360"/>
      </w:pPr>
    </w:lvl>
    <w:lvl w:ilvl="8" w:tplc="3906244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993DE0"/>
    <w:multiLevelType w:val="multilevel"/>
    <w:tmpl w:val="A40E2160"/>
    <w:lvl w:ilvl="0">
      <w:start w:val="1"/>
      <w:numFmt w:val="lowerLetter"/>
      <w:pStyle w:val="ListNumber2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66FBF1C5"/>
    <w:multiLevelType w:val="multilevel"/>
    <w:tmpl w:val="5EE4D3A6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8B1C8"/>
    <w:multiLevelType w:val="hybridMultilevel"/>
    <w:tmpl w:val="6250FA52"/>
    <w:lvl w:ilvl="0" w:tplc="C93C7FE0">
      <w:start w:val="2"/>
      <w:numFmt w:val="decimal"/>
      <w:lvlText w:val="%1."/>
      <w:lvlJc w:val="left"/>
      <w:pPr>
        <w:ind w:left="567" w:hanging="360"/>
      </w:pPr>
    </w:lvl>
    <w:lvl w:ilvl="1" w:tplc="177C6DB6">
      <w:start w:val="1"/>
      <w:numFmt w:val="lowerLetter"/>
      <w:lvlText w:val="%2."/>
      <w:lvlJc w:val="left"/>
      <w:pPr>
        <w:ind w:left="1440" w:hanging="360"/>
      </w:pPr>
    </w:lvl>
    <w:lvl w:ilvl="2" w:tplc="6EE4B52C">
      <w:start w:val="1"/>
      <w:numFmt w:val="lowerRoman"/>
      <w:lvlText w:val="%3."/>
      <w:lvlJc w:val="right"/>
      <w:pPr>
        <w:ind w:left="2160" w:hanging="180"/>
      </w:pPr>
    </w:lvl>
    <w:lvl w:ilvl="3" w:tplc="D3A2682C">
      <w:start w:val="1"/>
      <w:numFmt w:val="decimal"/>
      <w:lvlText w:val="%4."/>
      <w:lvlJc w:val="left"/>
      <w:pPr>
        <w:ind w:left="2880" w:hanging="360"/>
      </w:pPr>
    </w:lvl>
    <w:lvl w:ilvl="4" w:tplc="FB5ED6CA">
      <w:start w:val="1"/>
      <w:numFmt w:val="lowerLetter"/>
      <w:lvlText w:val="%5."/>
      <w:lvlJc w:val="left"/>
      <w:pPr>
        <w:ind w:left="3600" w:hanging="360"/>
      </w:pPr>
    </w:lvl>
    <w:lvl w:ilvl="5" w:tplc="B62A04B8">
      <w:start w:val="1"/>
      <w:numFmt w:val="lowerRoman"/>
      <w:lvlText w:val="%6."/>
      <w:lvlJc w:val="right"/>
      <w:pPr>
        <w:ind w:left="4320" w:hanging="180"/>
      </w:pPr>
    </w:lvl>
    <w:lvl w:ilvl="6" w:tplc="70A04AA2">
      <w:start w:val="1"/>
      <w:numFmt w:val="decimal"/>
      <w:lvlText w:val="%7."/>
      <w:lvlJc w:val="left"/>
      <w:pPr>
        <w:ind w:left="5040" w:hanging="360"/>
      </w:pPr>
    </w:lvl>
    <w:lvl w:ilvl="7" w:tplc="7C80A8BC">
      <w:start w:val="1"/>
      <w:numFmt w:val="lowerLetter"/>
      <w:lvlText w:val="%8."/>
      <w:lvlJc w:val="left"/>
      <w:pPr>
        <w:ind w:left="5760" w:hanging="360"/>
      </w:pPr>
    </w:lvl>
    <w:lvl w:ilvl="8" w:tplc="E7E2568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E83D9"/>
    <w:multiLevelType w:val="hybridMultilevel"/>
    <w:tmpl w:val="16D4160A"/>
    <w:lvl w:ilvl="0" w:tplc="DDA80522">
      <w:start w:val="1"/>
      <w:numFmt w:val="lowerLetter"/>
      <w:lvlText w:val="%1."/>
      <w:lvlJc w:val="left"/>
      <w:pPr>
        <w:ind w:left="1134" w:hanging="360"/>
      </w:pPr>
    </w:lvl>
    <w:lvl w:ilvl="1" w:tplc="2C7CF978">
      <w:start w:val="1"/>
      <w:numFmt w:val="lowerLetter"/>
      <w:lvlText w:val="%2."/>
      <w:lvlJc w:val="left"/>
      <w:pPr>
        <w:ind w:left="1440" w:hanging="360"/>
      </w:pPr>
    </w:lvl>
    <w:lvl w:ilvl="2" w:tplc="1B5AAD56">
      <w:start w:val="1"/>
      <w:numFmt w:val="lowerRoman"/>
      <w:lvlText w:val="%3."/>
      <w:lvlJc w:val="right"/>
      <w:pPr>
        <w:ind w:left="2160" w:hanging="180"/>
      </w:pPr>
    </w:lvl>
    <w:lvl w:ilvl="3" w:tplc="614C0832">
      <w:start w:val="1"/>
      <w:numFmt w:val="decimal"/>
      <w:lvlText w:val="%4."/>
      <w:lvlJc w:val="left"/>
      <w:pPr>
        <w:ind w:left="2880" w:hanging="360"/>
      </w:pPr>
    </w:lvl>
    <w:lvl w:ilvl="4" w:tplc="9F4490AC">
      <w:start w:val="1"/>
      <w:numFmt w:val="lowerLetter"/>
      <w:lvlText w:val="%5."/>
      <w:lvlJc w:val="left"/>
      <w:pPr>
        <w:ind w:left="3600" w:hanging="360"/>
      </w:pPr>
    </w:lvl>
    <w:lvl w:ilvl="5" w:tplc="B756E370">
      <w:start w:val="1"/>
      <w:numFmt w:val="lowerRoman"/>
      <w:lvlText w:val="%6."/>
      <w:lvlJc w:val="right"/>
      <w:pPr>
        <w:ind w:left="4320" w:hanging="180"/>
      </w:pPr>
    </w:lvl>
    <w:lvl w:ilvl="6" w:tplc="E5ACBCFE">
      <w:start w:val="1"/>
      <w:numFmt w:val="decimal"/>
      <w:lvlText w:val="%7."/>
      <w:lvlJc w:val="left"/>
      <w:pPr>
        <w:ind w:left="5040" w:hanging="360"/>
      </w:pPr>
    </w:lvl>
    <w:lvl w:ilvl="7" w:tplc="CE6EF2DA">
      <w:start w:val="1"/>
      <w:numFmt w:val="lowerLetter"/>
      <w:lvlText w:val="%8."/>
      <w:lvlJc w:val="left"/>
      <w:pPr>
        <w:ind w:left="5760" w:hanging="360"/>
      </w:pPr>
    </w:lvl>
    <w:lvl w:ilvl="8" w:tplc="3D2E940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EB237A"/>
    <w:multiLevelType w:val="hybridMultilevel"/>
    <w:tmpl w:val="65E8F032"/>
    <w:lvl w:ilvl="0" w:tplc="18DC157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958756">
    <w:abstractNumId w:val="17"/>
  </w:num>
  <w:num w:numId="2" w16cid:durableId="901528016">
    <w:abstractNumId w:val="5"/>
  </w:num>
  <w:num w:numId="3" w16cid:durableId="779759913">
    <w:abstractNumId w:val="18"/>
  </w:num>
  <w:num w:numId="4" w16cid:durableId="890535610">
    <w:abstractNumId w:val="14"/>
  </w:num>
  <w:num w:numId="5" w16cid:durableId="11686694">
    <w:abstractNumId w:val="16"/>
  </w:num>
  <w:num w:numId="6" w16cid:durableId="94178373">
    <w:abstractNumId w:val="6"/>
  </w:num>
  <w:num w:numId="7" w16cid:durableId="1382367011">
    <w:abstractNumId w:val="9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8" w16cid:durableId="1437095250">
    <w:abstractNumId w:val="0"/>
  </w:num>
  <w:num w:numId="9" w16cid:durableId="1947346624">
    <w:abstractNumId w:val="4"/>
  </w:num>
  <w:num w:numId="10" w16cid:durableId="1195339017">
    <w:abstractNumId w:val="15"/>
  </w:num>
  <w:num w:numId="11" w16cid:durableId="829977399">
    <w:abstractNumId w:val="7"/>
  </w:num>
  <w:num w:numId="12" w16cid:durableId="192475426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5179660">
    <w:abstractNumId w:val="1"/>
  </w:num>
  <w:num w:numId="14" w16cid:durableId="7759526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15457387">
    <w:abstractNumId w:val="7"/>
  </w:num>
  <w:num w:numId="16" w16cid:durableId="219484329">
    <w:abstractNumId w:val="1"/>
  </w:num>
  <w:num w:numId="17" w16cid:durableId="893010155">
    <w:abstractNumId w:val="7"/>
  </w:num>
  <w:num w:numId="18" w16cid:durableId="1579290069">
    <w:abstractNumId w:val="8"/>
  </w:num>
  <w:num w:numId="19" w16cid:durableId="1418670138">
    <w:abstractNumId w:val="3"/>
  </w:num>
  <w:num w:numId="20" w16cid:durableId="1899784454">
    <w:abstractNumId w:val="10"/>
  </w:num>
  <w:num w:numId="21" w16cid:durableId="420182466">
    <w:abstractNumId w:val="11"/>
  </w:num>
  <w:num w:numId="22" w16cid:durableId="290980321">
    <w:abstractNumId w:val="9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23" w16cid:durableId="1133522703">
    <w:abstractNumId w:val="0"/>
  </w:num>
  <w:num w:numId="24" w16cid:durableId="1137140717">
    <w:abstractNumId w:val="4"/>
  </w:num>
  <w:num w:numId="25" w16cid:durableId="1024793621">
    <w:abstractNumId w:val="15"/>
  </w:num>
  <w:num w:numId="26" w16cid:durableId="61879771">
    <w:abstractNumId w:val="15"/>
  </w:num>
  <w:num w:numId="27" w16cid:durableId="1335769482">
    <w:abstractNumId w:val="7"/>
  </w:num>
  <w:num w:numId="28" w16cid:durableId="1655988041">
    <w:abstractNumId w:val="1"/>
  </w:num>
  <w:num w:numId="29" w16cid:durableId="2013675438">
    <w:abstractNumId w:val="9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30" w16cid:durableId="743454608">
    <w:abstractNumId w:val="0"/>
  </w:num>
  <w:num w:numId="31" w16cid:durableId="1711026432">
    <w:abstractNumId w:val="4"/>
  </w:num>
  <w:num w:numId="32" w16cid:durableId="477571938">
    <w:abstractNumId w:val="15"/>
  </w:num>
  <w:num w:numId="33" w16cid:durableId="125897742">
    <w:abstractNumId w:val="15"/>
  </w:num>
  <w:num w:numId="34" w16cid:durableId="776145407">
    <w:abstractNumId w:val="7"/>
  </w:num>
  <w:num w:numId="35" w16cid:durableId="732968549">
    <w:abstractNumId w:val="7"/>
  </w:num>
  <w:num w:numId="36" w16cid:durableId="79267747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265353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36349408">
    <w:abstractNumId w:val="4"/>
  </w:num>
  <w:num w:numId="39" w16cid:durableId="1210264233">
    <w:abstractNumId w:val="12"/>
  </w:num>
  <w:num w:numId="40" w16cid:durableId="1756659209">
    <w:abstractNumId w:val="1"/>
  </w:num>
  <w:num w:numId="41" w16cid:durableId="1560286034">
    <w:abstractNumId w:val="13"/>
  </w:num>
  <w:num w:numId="42" w16cid:durableId="2145459548">
    <w:abstractNumId w:val="19"/>
  </w:num>
  <w:num w:numId="43" w16cid:durableId="1907063472">
    <w:abstractNumId w:val="2"/>
  </w:num>
  <w:num w:numId="44" w16cid:durableId="131941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480417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153113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089"/>
    <w:rsid w:val="00000161"/>
    <w:rsid w:val="00000544"/>
    <w:rsid w:val="000008AF"/>
    <w:rsid w:val="00000FB1"/>
    <w:rsid w:val="0000182F"/>
    <w:rsid w:val="000019C1"/>
    <w:rsid w:val="0000264C"/>
    <w:rsid w:val="00002A00"/>
    <w:rsid w:val="00003EFA"/>
    <w:rsid w:val="00004183"/>
    <w:rsid w:val="00005388"/>
    <w:rsid w:val="00005868"/>
    <w:rsid w:val="000077BF"/>
    <w:rsid w:val="00013125"/>
    <w:rsid w:val="000137A8"/>
    <w:rsid w:val="00013AA9"/>
    <w:rsid w:val="00013AAD"/>
    <w:rsid w:val="00013CB3"/>
    <w:rsid w:val="00013FF2"/>
    <w:rsid w:val="000148ED"/>
    <w:rsid w:val="00015543"/>
    <w:rsid w:val="00015DAC"/>
    <w:rsid w:val="00016618"/>
    <w:rsid w:val="00017B07"/>
    <w:rsid w:val="0002202D"/>
    <w:rsid w:val="0002240F"/>
    <w:rsid w:val="0002314E"/>
    <w:rsid w:val="000233DD"/>
    <w:rsid w:val="00024461"/>
    <w:rsid w:val="0002458B"/>
    <w:rsid w:val="0002502A"/>
    <w:rsid w:val="00025223"/>
    <w:rsid w:val="000252CB"/>
    <w:rsid w:val="000257A4"/>
    <w:rsid w:val="00025934"/>
    <w:rsid w:val="00025BE2"/>
    <w:rsid w:val="00026463"/>
    <w:rsid w:val="0003298D"/>
    <w:rsid w:val="00032B67"/>
    <w:rsid w:val="000331A8"/>
    <w:rsid w:val="00033854"/>
    <w:rsid w:val="00033F23"/>
    <w:rsid w:val="00034EA5"/>
    <w:rsid w:val="000362F2"/>
    <w:rsid w:val="000365D9"/>
    <w:rsid w:val="00041291"/>
    <w:rsid w:val="000417C6"/>
    <w:rsid w:val="00041A7B"/>
    <w:rsid w:val="00043A4F"/>
    <w:rsid w:val="00043C6B"/>
    <w:rsid w:val="00044EB4"/>
    <w:rsid w:val="00045F0D"/>
    <w:rsid w:val="0004750C"/>
    <w:rsid w:val="00047862"/>
    <w:rsid w:val="000478D9"/>
    <w:rsid w:val="0005023D"/>
    <w:rsid w:val="00050353"/>
    <w:rsid w:val="0005093A"/>
    <w:rsid w:val="00051080"/>
    <w:rsid w:val="00051B0E"/>
    <w:rsid w:val="00052247"/>
    <w:rsid w:val="00053741"/>
    <w:rsid w:val="000546DB"/>
    <w:rsid w:val="00054D26"/>
    <w:rsid w:val="000556E2"/>
    <w:rsid w:val="00055D33"/>
    <w:rsid w:val="00057BE6"/>
    <w:rsid w:val="00057EE4"/>
    <w:rsid w:val="00060A9F"/>
    <w:rsid w:val="00060B46"/>
    <w:rsid w:val="00060E0B"/>
    <w:rsid w:val="00061258"/>
    <w:rsid w:val="00061566"/>
    <w:rsid w:val="00061D5B"/>
    <w:rsid w:val="0006210F"/>
    <w:rsid w:val="0006239F"/>
    <w:rsid w:val="00063C87"/>
    <w:rsid w:val="0006480A"/>
    <w:rsid w:val="000649FE"/>
    <w:rsid w:val="000654C2"/>
    <w:rsid w:val="00065854"/>
    <w:rsid w:val="00065D05"/>
    <w:rsid w:val="000673B7"/>
    <w:rsid w:val="0006745A"/>
    <w:rsid w:val="00070384"/>
    <w:rsid w:val="00070804"/>
    <w:rsid w:val="000711A8"/>
    <w:rsid w:val="00071E34"/>
    <w:rsid w:val="00072E86"/>
    <w:rsid w:val="00073218"/>
    <w:rsid w:val="000733A1"/>
    <w:rsid w:val="0007364B"/>
    <w:rsid w:val="00074F0F"/>
    <w:rsid w:val="000753FE"/>
    <w:rsid w:val="000764A8"/>
    <w:rsid w:val="0007684F"/>
    <w:rsid w:val="000769CC"/>
    <w:rsid w:val="000802DB"/>
    <w:rsid w:val="00080570"/>
    <w:rsid w:val="00081DE7"/>
    <w:rsid w:val="000821BF"/>
    <w:rsid w:val="00083448"/>
    <w:rsid w:val="00083A75"/>
    <w:rsid w:val="00083D96"/>
    <w:rsid w:val="00083DA7"/>
    <w:rsid w:val="00084CC4"/>
    <w:rsid w:val="00085CCF"/>
    <w:rsid w:val="00086DD3"/>
    <w:rsid w:val="00086EBA"/>
    <w:rsid w:val="00087125"/>
    <w:rsid w:val="000873A6"/>
    <w:rsid w:val="00087535"/>
    <w:rsid w:val="000878EE"/>
    <w:rsid w:val="00090F10"/>
    <w:rsid w:val="0009342C"/>
    <w:rsid w:val="000937F2"/>
    <w:rsid w:val="00093E41"/>
    <w:rsid w:val="000949A7"/>
    <w:rsid w:val="00095525"/>
    <w:rsid w:val="00096111"/>
    <w:rsid w:val="000962B6"/>
    <w:rsid w:val="00096DE1"/>
    <w:rsid w:val="00097766"/>
    <w:rsid w:val="000A01F1"/>
    <w:rsid w:val="000A035A"/>
    <w:rsid w:val="000A04E8"/>
    <w:rsid w:val="000A075F"/>
    <w:rsid w:val="000A1DAE"/>
    <w:rsid w:val="000A30CA"/>
    <w:rsid w:val="000A369A"/>
    <w:rsid w:val="000A38D3"/>
    <w:rsid w:val="000A39F9"/>
    <w:rsid w:val="000A3B4E"/>
    <w:rsid w:val="000A7880"/>
    <w:rsid w:val="000A788D"/>
    <w:rsid w:val="000B1031"/>
    <w:rsid w:val="000B3356"/>
    <w:rsid w:val="000B5CA7"/>
    <w:rsid w:val="000B7898"/>
    <w:rsid w:val="000C1579"/>
    <w:rsid w:val="000C18D0"/>
    <w:rsid w:val="000C1B93"/>
    <w:rsid w:val="000C1E81"/>
    <w:rsid w:val="000C24ED"/>
    <w:rsid w:val="000C2FA2"/>
    <w:rsid w:val="000C3E8C"/>
    <w:rsid w:val="000C4344"/>
    <w:rsid w:val="000C5481"/>
    <w:rsid w:val="000C7558"/>
    <w:rsid w:val="000D18A3"/>
    <w:rsid w:val="000D1E55"/>
    <w:rsid w:val="000D1EB7"/>
    <w:rsid w:val="000D1F75"/>
    <w:rsid w:val="000D2162"/>
    <w:rsid w:val="000D2749"/>
    <w:rsid w:val="000D2A92"/>
    <w:rsid w:val="000D2D3B"/>
    <w:rsid w:val="000D2E59"/>
    <w:rsid w:val="000D3BBE"/>
    <w:rsid w:val="000D4216"/>
    <w:rsid w:val="000D5013"/>
    <w:rsid w:val="000D5664"/>
    <w:rsid w:val="000D6417"/>
    <w:rsid w:val="000D6D71"/>
    <w:rsid w:val="000D7466"/>
    <w:rsid w:val="000D76A4"/>
    <w:rsid w:val="000D787B"/>
    <w:rsid w:val="000D7E5E"/>
    <w:rsid w:val="000E0945"/>
    <w:rsid w:val="000E1D93"/>
    <w:rsid w:val="000E2A68"/>
    <w:rsid w:val="000E3159"/>
    <w:rsid w:val="000E5646"/>
    <w:rsid w:val="000E5836"/>
    <w:rsid w:val="000E6176"/>
    <w:rsid w:val="000E7379"/>
    <w:rsid w:val="000E738B"/>
    <w:rsid w:val="000E7907"/>
    <w:rsid w:val="000F0DEE"/>
    <w:rsid w:val="000F1C9B"/>
    <w:rsid w:val="000F20E6"/>
    <w:rsid w:val="000F2195"/>
    <w:rsid w:val="000F3243"/>
    <w:rsid w:val="000F4C51"/>
    <w:rsid w:val="000F538F"/>
    <w:rsid w:val="000F7322"/>
    <w:rsid w:val="000F7696"/>
    <w:rsid w:val="000F7C67"/>
    <w:rsid w:val="0010109D"/>
    <w:rsid w:val="00103294"/>
    <w:rsid w:val="00103408"/>
    <w:rsid w:val="00103CBF"/>
    <w:rsid w:val="00103E4F"/>
    <w:rsid w:val="0010556A"/>
    <w:rsid w:val="00105EB9"/>
    <w:rsid w:val="0010665C"/>
    <w:rsid w:val="00106695"/>
    <w:rsid w:val="00107D75"/>
    <w:rsid w:val="00110522"/>
    <w:rsid w:val="00112528"/>
    <w:rsid w:val="00112566"/>
    <w:rsid w:val="00112866"/>
    <w:rsid w:val="0011295B"/>
    <w:rsid w:val="00113093"/>
    <w:rsid w:val="00114BC3"/>
    <w:rsid w:val="001155B7"/>
    <w:rsid w:val="0011650B"/>
    <w:rsid w:val="00116939"/>
    <w:rsid w:val="00120E9E"/>
    <w:rsid w:val="00121916"/>
    <w:rsid w:val="00121EEE"/>
    <w:rsid w:val="00122FCE"/>
    <w:rsid w:val="00123A38"/>
    <w:rsid w:val="001241DC"/>
    <w:rsid w:val="001245BD"/>
    <w:rsid w:val="00125DFF"/>
    <w:rsid w:val="0012654C"/>
    <w:rsid w:val="0012669B"/>
    <w:rsid w:val="00127327"/>
    <w:rsid w:val="001273D7"/>
    <w:rsid w:val="001279E2"/>
    <w:rsid w:val="00127FBF"/>
    <w:rsid w:val="00130542"/>
    <w:rsid w:val="00130A6D"/>
    <w:rsid w:val="00134709"/>
    <w:rsid w:val="00134C2C"/>
    <w:rsid w:val="00134D90"/>
    <w:rsid w:val="00137CFB"/>
    <w:rsid w:val="00137E01"/>
    <w:rsid w:val="00140988"/>
    <w:rsid w:val="001419E0"/>
    <w:rsid w:val="00141F30"/>
    <w:rsid w:val="00142E58"/>
    <w:rsid w:val="001446D9"/>
    <w:rsid w:val="001467A0"/>
    <w:rsid w:val="00146ED5"/>
    <w:rsid w:val="00147046"/>
    <w:rsid w:val="00150F52"/>
    <w:rsid w:val="001511F5"/>
    <w:rsid w:val="00152E7A"/>
    <w:rsid w:val="00153615"/>
    <w:rsid w:val="00153701"/>
    <w:rsid w:val="00153D13"/>
    <w:rsid w:val="0015466A"/>
    <w:rsid w:val="00154AEA"/>
    <w:rsid w:val="00155DA3"/>
    <w:rsid w:val="0015610C"/>
    <w:rsid w:val="00156773"/>
    <w:rsid w:val="0015723A"/>
    <w:rsid w:val="001576D7"/>
    <w:rsid w:val="0016111F"/>
    <w:rsid w:val="001613E4"/>
    <w:rsid w:val="001619CD"/>
    <w:rsid w:val="00161BFA"/>
    <w:rsid w:val="0016263D"/>
    <w:rsid w:val="001631AD"/>
    <w:rsid w:val="00165D75"/>
    <w:rsid w:val="0016651B"/>
    <w:rsid w:val="001676BA"/>
    <w:rsid w:val="00170997"/>
    <w:rsid w:val="00170B1C"/>
    <w:rsid w:val="001717FF"/>
    <w:rsid w:val="0017194C"/>
    <w:rsid w:val="00172452"/>
    <w:rsid w:val="00172526"/>
    <w:rsid w:val="0017293C"/>
    <w:rsid w:val="0017408C"/>
    <w:rsid w:val="0017464D"/>
    <w:rsid w:val="00176153"/>
    <w:rsid w:val="00176638"/>
    <w:rsid w:val="001774F4"/>
    <w:rsid w:val="001775AC"/>
    <w:rsid w:val="00177712"/>
    <w:rsid w:val="0018017E"/>
    <w:rsid w:val="00180337"/>
    <w:rsid w:val="0018052F"/>
    <w:rsid w:val="001805B1"/>
    <w:rsid w:val="00180C8E"/>
    <w:rsid w:val="0018107B"/>
    <w:rsid w:val="00181F54"/>
    <w:rsid w:val="00182944"/>
    <w:rsid w:val="00182B37"/>
    <w:rsid w:val="001838CE"/>
    <w:rsid w:val="00183BE2"/>
    <w:rsid w:val="00183F6E"/>
    <w:rsid w:val="0018407F"/>
    <w:rsid w:val="00184E5C"/>
    <w:rsid w:val="001853B1"/>
    <w:rsid w:val="00185D2D"/>
    <w:rsid w:val="0018659D"/>
    <w:rsid w:val="0018699C"/>
    <w:rsid w:val="001901BC"/>
    <w:rsid w:val="001905D8"/>
    <w:rsid w:val="00190C6F"/>
    <w:rsid w:val="0019195E"/>
    <w:rsid w:val="00191DC3"/>
    <w:rsid w:val="00194A6F"/>
    <w:rsid w:val="00194C2B"/>
    <w:rsid w:val="00194E4A"/>
    <w:rsid w:val="00195FFB"/>
    <w:rsid w:val="001A06AA"/>
    <w:rsid w:val="001A0B01"/>
    <w:rsid w:val="001A2056"/>
    <w:rsid w:val="001A2745"/>
    <w:rsid w:val="001A2D64"/>
    <w:rsid w:val="001A3009"/>
    <w:rsid w:val="001A322C"/>
    <w:rsid w:val="001A37D1"/>
    <w:rsid w:val="001A3A03"/>
    <w:rsid w:val="001A47DC"/>
    <w:rsid w:val="001A5F05"/>
    <w:rsid w:val="001B1468"/>
    <w:rsid w:val="001B1D9B"/>
    <w:rsid w:val="001B2CBE"/>
    <w:rsid w:val="001B43C8"/>
    <w:rsid w:val="001B45AD"/>
    <w:rsid w:val="001B5684"/>
    <w:rsid w:val="001C0997"/>
    <w:rsid w:val="001C0CDD"/>
    <w:rsid w:val="001C0ECD"/>
    <w:rsid w:val="001C19E4"/>
    <w:rsid w:val="001C231B"/>
    <w:rsid w:val="001C2C4E"/>
    <w:rsid w:val="001C44CC"/>
    <w:rsid w:val="001C588A"/>
    <w:rsid w:val="001C60FA"/>
    <w:rsid w:val="001C7E97"/>
    <w:rsid w:val="001D1AD7"/>
    <w:rsid w:val="001D25EA"/>
    <w:rsid w:val="001D2EF6"/>
    <w:rsid w:val="001D3AEA"/>
    <w:rsid w:val="001D462E"/>
    <w:rsid w:val="001D5230"/>
    <w:rsid w:val="001D52EB"/>
    <w:rsid w:val="001D542A"/>
    <w:rsid w:val="001D5AFF"/>
    <w:rsid w:val="001D6A5D"/>
    <w:rsid w:val="001D6BB6"/>
    <w:rsid w:val="001D6C96"/>
    <w:rsid w:val="001D7241"/>
    <w:rsid w:val="001D7603"/>
    <w:rsid w:val="001E06B8"/>
    <w:rsid w:val="001E103F"/>
    <w:rsid w:val="001E2470"/>
    <w:rsid w:val="001E3497"/>
    <w:rsid w:val="001E3A67"/>
    <w:rsid w:val="001E440D"/>
    <w:rsid w:val="001E492B"/>
    <w:rsid w:val="001E568A"/>
    <w:rsid w:val="001E5F5D"/>
    <w:rsid w:val="001E674D"/>
    <w:rsid w:val="001E754E"/>
    <w:rsid w:val="001E761A"/>
    <w:rsid w:val="001E7752"/>
    <w:rsid w:val="001F164B"/>
    <w:rsid w:val="001F2668"/>
    <w:rsid w:val="001F2D78"/>
    <w:rsid w:val="001F377C"/>
    <w:rsid w:val="001F3851"/>
    <w:rsid w:val="001F4294"/>
    <w:rsid w:val="001F4A23"/>
    <w:rsid w:val="001F5F7B"/>
    <w:rsid w:val="001F68E1"/>
    <w:rsid w:val="00200375"/>
    <w:rsid w:val="002037B9"/>
    <w:rsid w:val="002075BD"/>
    <w:rsid w:val="002105AD"/>
    <w:rsid w:val="0021094D"/>
    <w:rsid w:val="00212A9F"/>
    <w:rsid w:val="00212EF0"/>
    <w:rsid w:val="00214221"/>
    <w:rsid w:val="00214980"/>
    <w:rsid w:val="00216244"/>
    <w:rsid w:val="00216633"/>
    <w:rsid w:val="002170E7"/>
    <w:rsid w:val="0021723B"/>
    <w:rsid w:val="00217330"/>
    <w:rsid w:val="002178F4"/>
    <w:rsid w:val="00217B32"/>
    <w:rsid w:val="00220033"/>
    <w:rsid w:val="002212F9"/>
    <w:rsid w:val="00221464"/>
    <w:rsid w:val="002227AD"/>
    <w:rsid w:val="00223343"/>
    <w:rsid w:val="00223870"/>
    <w:rsid w:val="002240EF"/>
    <w:rsid w:val="002240F1"/>
    <w:rsid w:val="00224851"/>
    <w:rsid w:val="00225F55"/>
    <w:rsid w:val="00227969"/>
    <w:rsid w:val="002300CD"/>
    <w:rsid w:val="00232473"/>
    <w:rsid w:val="00233D67"/>
    <w:rsid w:val="002346C1"/>
    <w:rsid w:val="00235511"/>
    <w:rsid w:val="00237692"/>
    <w:rsid w:val="00237BAD"/>
    <w:rsid w:val="0024139F"/>
    <w:rsid w:val="00242964"/>
    <w:rsid w:val="00242D98"/>
    <w:rsid w:val="0024433D"/>
    <w:rsid w:val="0024474D"/>
    <w:rsid w:val="00245B68"/>
    <w:rsid w:val="00246349"/>
    <w:rsid w:val="00246FF2"/>
    <w:rsid w:val="00247871"/>
    <w:rsid w:val="00247C03"/>
    <w:rsid w:val="002501D5"/>
    <w:rsid w:val="00250251"/>
    <w:rsid w:val="00250E9F"/>
    <w:rsid w:val="00251645"/>
    <w:rsid w:val="00252541"/>
    <w:rsid w:val="0025277F"/>
    <w:rsid w:val="002532AC"/>
    <w:rsid w:val="00254015"/>
    <w:rsid w:val="002546A3"/>
    <w:rsid w:val="002551C5"/>
    <w:rsid w:val="0025592F"/>
    <w:rsid w:val="002568E5"/>
    <w:rsid w:val="00256CE2"/>
    <w:rsid w:val="0025735B"/>
    <w:rsid w:val="002608FC"/>
    <w:rsid w:val="00261279"/>
    <w:rsid w:val="0026327B"/>
    <w:rsid w:val="002636F7"/>
    <w:rsid w:val="00263C18"/>
    <w:rsid w:val="0026496F"/>
    <w:rsid w:val="0026548C"/>
    <w:rsid w:val="00265D81"/>
    <w:rsid w:val="00266207"/>
    <w:rsid w:val="00267EB5"/>
    <w:rsid w:val="00271358"/>
    <w:rsid w:val="00271AA9"/>
    <w:rsid w:val="00272C1C"/>
    <w:rsid w:val="00272EE9"/>
    <w:rsid w:val="00272FE0"/>
    <w:rsid w:val="002736CC"/>
    <w:rsid w:val="0027370C"/>
    <w:rsid w:val="00274286"/>
    <w:rsid w:val="0027467D"/>
    <w:rsid w:val="00275352"/>
    <w:rsid w:val="0027576D"/>
    <w:rsid w:val="0027615C"/>
    <w:rsid w:val="00276169"/>
    <w:rsid w:val="0027663F"/>
    <w:rsid w:val="002773FD"/>
    <w:rsid w:val="00277E8E"/>
    <w:rsid w:val="0027E7D0"/>
    <w:rsid w:val="002804A7"/>
    <w:rsid w:val="00280E35"/>
    <w:rsid w:val="00281CFF"/>
    <w:rsid w:val="002829FF"/>
    <w:rsid w:val="00283415"/>
    <w:rsid w:val="002836AF"/>
    <w:rsid w:val="002847A8"/>
    <w:rsid w:val="00285BC2"/>
    <w:rsid w:val="00286B68"/>
    <w:rsid w:val="00286D73"/>
    <w:rsid w:val="00286F5E"/>
    <w:rsid w:val="00287DD9"/>
    <w:rsid w:val="00291B03"/>
    <w:rsid w:val="0029205C"/>
    <w:rsid w:val="00293319"/>
    <w:rsid w:val="00293590"/>
    <w:rsid w:val="002935D1"/>
    <w:rsid w:val="002941CA"/>
    <w:rsid w:val="002942B0"/>
    <w:rsid w:val="00294B53"/>
    <w:rsid w:val="00294C26"/>
    <w:rsid w:val="002957BA"/>
    <w:rsid w:val="00295833"/>
    <w:rsid w:val="00296AE0"/>
    <w:rsid w:val="00297C73"/>
    <w:rsid w:val="00297CA8"/>
    <w:rsid w:val="00297E44"/>
    <w:rsid w:val="00297FDA"/>
    <w:rsid w:val="002A10BB"/>
    <w:rsid w:val="002A28B4"/>
    <w:rsid w:val="002A2B8C"/>
    <w:rsid w:val="002A2C6E"/>
    <w:rsid w:val="002A30D8"/>
    <w:rsid w:val="002A35CF"/>
    <w:rsid w:val="002A3618"/>
    <w:rsid w:val="002A3C08"/>
    <w:rsid w:val="002A475D"/>
    <w:rsid w:val="002A49FF"/>
    <w:rsid w:val="002A6048"/>
    <w:rsid w:val="002A74D1"/>
    <w:rsid w:val="002B038F"/>
    <w:rsid w:val="002B0534"/>
    <w:rsid w:val="002B0F0B"/>
    <w:rsid w:val="002B28FB"/>
    <w:rsid w:val="002B2C96"/>
    <w:rsid w:val="002B316A"/>
    <w:rsid w:val="002B37DA"/>
    <w:rsid w:val="002B385A"/>
    <w:rsid w:val="002B4018"/>
    <w:rsid w:val="002B50F2"/>
    <w:rsid w:val="002B6B39"/>
    <w:rsid w:val="002B6E0A"/>
    <w:rsid w:val="002B7C27"/>
    <w:rsid w:val="002C002A"/>
    <w:rsid w:val="002C0035"/>
    <w:rsid w:val="002C0150"/>
    <w:rsid w:val="002C0AC6"/>
    <w:rsid w:val="002C1104"/>
    <w:rsid w:val="002C1898"/>
    <w:rsid w:val="002C2D04"/>
    <w:rsid w:val="002C4688"/>
    <w:rsid w:val="002C517C"/>
    <w:rsid w:val="002C5CC2"/>
    <w:rsid w:val="002C6439"/>
    <w:rsid w:val="002C6F47"/>
    <w:rsid w:val="002C7435"/>
    <w:rsid w:val="002D23ED"/>
    <w:rsid w:val="002D2406"/>
    <w:rsid w:val="002D31BF"/>
    <w:rsid w:val="002D4E5E"/>
    <w:rsid w:val="002D6421"/>
    <w:rsid w:val="002D65D3"/>
    <w:rsid w:val="002D7D2D"/>
    <w:rsid w:val="002E01E2"/>
    <w:rsid w:val="002E03A6"/>
    <w:rsid w:val="002E0E66"/>
    <w:rsid w:val="002E1075"/>
    <w:rsid w:val="002E1292"/>
    <w:rsid w:val="002E1D06"/>
    <w:rsid w:val="002E2736"/>
    <w:rsid w:val="002E27C4"/>
    <w:rsid w:val="002E42DE"/>
    <w:rsid w:val="002E4FA4"/>
    <w:rsid w:val="002E559D"/>
    <w:rsid w:val="002E6B9E"/>
    <w:rsid w:val="002E7DBF"/>
    <w:rsid w:val="002F014E"/>
    <w:rsid w:val="002F0B71"/>
    <w:rsid w:val="002F28F6"/>
    <w:rsid w:val="002F3039"/>
    <w:rsid w:val="002F454F"/>
    <w:rsid w:val="002F4AC9"/>
    <w:rsid w:val="002F596C"/>
    <w:rsid w:val="002F74E8"/>
    <w:rsid w:val="002F7CFE"/>
    <w:rsid w:val="0030073E"/>
    <w:rsid w:val="00300DBB"/>
    <w:rsid w:val="00302680"/>
    <w:rsid w:val="00303085"/>
    <w:rsid w:val="0030361F"/>
    <w:rsid w:val="00303B20"/>
    <w:rsid w:val="00304002"/>
    <w:rsid w:val="00304242"/>
    <w:rsid w:val="003059E6"/>
    <w:rsid w:val="0030630D"/>
    <w:rsid w:val="00306C23"/>
    <w:rsid w:val="00307F7B"/>
    <w:rsid w:val="0031041F"/>
    <w:rsid w:val="00310680"/>
    <w:rsid w:val="00310F18"/>
    <w:rsid w:val="00311689"/>
    <w:rsid w:val="00311A57"/>
    <w:rsid w:val="00311C63"/>
    <w:rsid w:val="00312630"/>
    <w:rsid w:val="00314C45"/>
    <w:rsid w:val="00315033"/>
    <w:rsid w:val="00315064"/>
    <w:rsid w:val="00315583"/>
    <w:rsid w:val="0031574B"/>
    <w:rsid w:val="00317262"/>
    <w:rsid w:val="00320460"/>
    <w:rsid w:val="00323F41"/>
    <w:rsid w:val="003244C2"/>
    <w:rsid w:val="00325447"/>
    <w:rsid w:val="00325A32"/>
    <w:rsid w:val="00325B9C"/>
    <w:rsid w:val="00326D33"/>
    <w:rsid w:val="00326F73"/>
    <w:rsid w:val="00327530"/>
    <w:rsid w:val="003304DC"/>
    <w:rsid w:val="0033134C"/>
    <w:rsid w:val="00332A48"/>
    <w:rsid w:val="003331CC"/>
    <w:rsid w:val="003355E2"/>
    <w:rsid w:val="00335B67"/>
    <w:rsid w:val="0033677F"/>
    <w:rsid w:val="003376CD"/>
    <w:rsid w:val="00340249"/>
    <w:rsid w:val="003408D2"/>
    <w:rsid w:val="00340DD9"/>
    <w:rsid w:val="0034185A"/>
    <w:rsid w:val="00344AE9"/>
    <w:rsid w:val="00344E84"/>
    <w:rsid w:val="00344F35"/>
    <w:rsid w:val="0034619A"/>
    <w:rsid w:val="00346A27"/>
    <w:rsid w:val="00352592"/>
    <w:rsid w:val="003536AD"/>
    <w:rsid w:val="00353E6D"/>
    <w:rsid w:val="00353E90"/>
    <w:rsid w:val="00355427"/>
    <w:rsid w:val="00356417"/>
    <w:rsid w:val="00357327"/>
    <w:rsid w:val="003573A7"/>
    <w:rsid w:val="0036059D"/>
    <w:rsid w:val="00360E17"/>
    <w:rsid w:val="003616FE"/>
    <w:rsid w:val="003617CD"/>
    <w:rsid w:val="0036209C"/>
    <w:rsid w:val="00364B5B"/>
    <w:rsid w:val="003654A7"/>
    <w:rsid w:val="003655ED"/>
    <w:rsid w:val="00365A27"/>
    <w:rsid w:val="00366559"/>
    <w:rsid w:val="00367DD6"/>
    <w:rsid w:val="00367E4A"/>
    <w:rsid w:val="00370737"/>
    <w:rsid w:val="00371F68"/>
    <w:rsid w:val="00373D00"/>
    <w:rsid w:val="00374488"/>
    <w:rsid w:val="0037469B"/>
    <w:rsid w:val="003749ED"/>
    <w:rsid w:val="0037517D"/>
    <w:rsid w:val="00375D22"/>
    <w:rsid w:val="00377B93"/>
    <w:rsid w:val="003818B7"/>
    <w:rsid w:val="0038536D"/>
    <w:rsid w:val="00385A3D"/>
    <w:rsid w:val="00385DFB"/>
    <w:rsid w:val="00385EFE"/>
    <w:rsid w:val="0038637E"/>
    <w:rsid w:val="00386794"/>
    <w:rsid w:val="0038716C"/>
    <w:rsid w:val="0038754F"/>
    <w:rsid w:val="0039155D"/>
    <w:rsid w:val="00391B2D"/>
    <w:rsid w:val="00392849"/>
    <w:rsid w:val="00392A03"/>
    <w:rsid w:val="00394653"/>
    <w:rsid w:val="0039535F"/>
    <w:rsid w:val="0039688E"/>
    <w:rsid w:val="003A06A7"/>
    <w:rsid w:val="003A0CFB"/>
    <w:rsid w:val="003A1895"/>
    <w:rsid w:val="003A2A20"/>
    <w:rsid w:val="003A3835"/>
    <w:rsid w:val="003A5190"/>
    <w:rsid w:val="003A59F4"/>
    <w:rsid w:val="003A65A3"/>
    <w:rsid w:val="003A72BA"/>
    <w:rsid w:val="003B0768"/>
    <w:rsid w:val="003B2125"/>
    <w:rsid w:val="003B2128"/>
    <w:rsid w:val="003B240E"/>
    <w:rsid w:val="003B3E41"/>
    <w:rsid w:val="003B4026"/>
    <w:rsid w:val="003B4ADD"/>
    <w:rsid w:val="003B768B"/>
    <w:rsid w:val="003B7B43"/>
    <w:rsid w:val="003C0795"/>
    <w:rsid w:val="003C28DE"/>
    <w:rsid w:val="003C3152"/>
    <w:rsid w:val="003C3D4D"/>
    <w:rsid w:val="003C52E6"/>
    <w:rsid w:val="003C7C90"/>
    <w:rsid w:val="003D01BF"/>
    <w:rsid w:val="003D13EF"/>
    <w:rsid w:val="003D1F70"/>
    <w:rsid w:val="003D2B82"/>
    <w:rsid w:val="003D2C7D"/>
    <w:rsid w:val="003D3815"/>
    <w:rsid w:val="003D3C8A"/>
    <w:rsid w:val="003D4019"/>
    <w:rsid w:val="003D4D31"/>
    <w:rsid w:val="003D4F98"/>
    <w:rsid w:val="003D5946"/>
    <w:rsid w:val="003D74F0"/>
    <w:rsid w:val="003D7B1F"/>
    <w:rsid w:val="003D7B7D"/>
    <w:rsid w:val="003E0FE2"/>
    <w:rsid w:val="003E1928"/>
    <w:rsid w:val="003E26C7"/>
    <w:rsid w:val="003E3DB1"/>
    <w:rsid w:val="003E62C1"/>
    <w:rsid w:val="003E6780"/>
    <w:rsid w:val="003E79D1"/>
    <w:rsid w:val="003F1DC0"/>
    <w:rsid w:val="003F236F"/>
    <w:rsid w:val="003F3288"/>
    <w:rsid w:val="003F5A78"/>
    <w:rsid w:val="003F6E52"/>
    <w:rsid w:val="003F6FB3"/>
    <w:rsid w:val="0040036C"/>
    <w:rsid w:val="0040095C"/>
    <w:rsid w:val="00400ACE"/>
    <w:rsid w:val="00400E6C"/>
    <w:rsid w:val="00401084"/>
    <w:rsid w:val="00401932"/>
    <w:rsid w:val="00402610"/>
    <w:rsid w:val="00402B5D"/>
    <w:rsid w:val="00403790"/>
    <w:rsid w:val="00403971"/>
    <w:rsid w:val="00404688"/>
    <w:rsid w:val="0040598F"/>
    <w:rsid w:val="00405ACD"/>
    <w:rsid w:val="00405F0E"/>
    <w:rsid w:val="00406BC5"/>
    <w:rsid w:val="00407CAD"/>
    <w:rsid w:val="00407EF0"/>
    <w:rsid w:val="00412327"/>
    <w:rsid w:val="00412818"/>
    <w:rsid w:val="00412D64"/>
    <w:rsid w:val="00412D7A"/>
    <w:rsid w:val="00412F2B"/>
    <w:rsid w:val="00413206"/>
    <w:rsid w:val="00414944"/>
    <w:rsid w:val="00414FD0"/>
    <w:rsid w:val="00414FE1"/>
    <w:rsid w:val="00415147"/>
    <w:rsid w:val="004162CD"/>
    <w:rsid w:val="004178B3"/>
    <w:rsid w:val="00417DEE"/>
    <w:rsid w:val="004204B5"/>
    <w:rsid w:val="00421CFC"/>
    <w:rsid w:val="0042264C"/>
    <w:rsid w:val="00424905"/>
    <w:rsid w:val="004250DD"/>
    <w:rsid w:val="0042688E"/>
    <w:rsid w:val="00430303"/>
    <w:rsid w:val="0043050F"/>
    <w:rsid w:val="00430F12"/>
    <w:rsid w:val="0043149A"/>
    <w:rsid w:val="0043358B"/>
    <w:rsid w:val="00433A9B"/>
    <w:rsid w:val="004341F1"/>
    <w:rsid w:val="00434E9A"/>
    <w:rsid w:val="004365D5"/>
    <w:rsid w:val="004368F1"/>
    <w:rsid w:val="00437B55"/>
    <w:rsid w:val="004406B0"/>
    <w:rsid w:val="0044173A"/>
    <w:rsid w:val="0044202D"/>
    <w:rsid w:val="00442345"/>
    <w:rsid w:val="00443ABB"/>
    <w:rsid w:val="00444A08"/>
    <w:rsid w:val="004452DC"/>
    <w:rsid w:val="00446DAB"/>
    <w:rsid w:val="00447234"/>
    <w:rsid w:val="004500C9"/>
    <w:rsid w:val="004503C7"/>
    <w:rsid w:val="0045101C"/>
    <w:rsid w:val="00451107"/>
    <w:rsid w:val="00451457"/>
    <w:rsid w:val="004527E4"/>
    <w:rsid w:val="004528F0"/>
    <w:rsid w:val="0045297C"/>
    <w:rsid w:val="00452A10"/>
    <w:rsid w:val="00453EC1"/>
    <w:rsid w:val="00454159"/>
    <w:rsid w:val="00454606"/>
    <w:rsid w:val="00455558"/>
    <w:rsid w:val="004555EC"/>
    <w:rsid w:val="00455FC4"/>
    <w:rsid w:val="00456066"/>
    <w:rsid w:val="00456B24"/>
    <w:rsid w:val="00457456"/>
    <w:rsid w:val="004601CF"/>
    <w:rsid w:val="0046170F"/>
    <w:rsid w:val="00461C6B"/>
    <w:rsid w:val="004620BB"/>
    <w:rsid w:val="00463348"/>
    <w:rsid w:val="004638F0"/>
    <w:rsid w:val="00464EBA"/>
    <w:rsid w:val="004651BA"/>
    <w:rsid w:val="004662AB"/>
    <w:rsid w:val="004721D9"/>
    <w:rsid w:val="0047300C"/>
    <w:rsid w:val="004744ED"/>
    <w:rsid w:val="00474968"/>
    <w:rsid w:val="00474E4B"/>
    <w:rsid w:val="00480185"/>
    <w:rsid w:val="00480957"/>
    <w:rsid w:val="004814FC"/>
    <w:rsid w:val="0048315F"/>
    <w:rsid w:val="00483983"/>
    <w:rsid w:val="00484C3D"/>
    <w:rsid w:val="0048642E"/>
    <w:rsid w:val="00486BD8"/>
    <w:rsid w:val="004870F1"/>
    <w:rsid w:val="00487B61"/>
    <w:rsid w:val="00491389"/>
    <w:rsid w:val="004921D9"/>
    <w:rsid w:val="00496C2E"/>
    <w:rsid w:val="00496F11"/>
    <w:rsid w:val="004A10F1"/>
    <w:rsid w:val="004A23B6"/>
    <w:rsid w:val="004A24FE"/>
    <w:rsid w:val="004A29D0"/>
    <w:rsid w:val="004A6464"/>
    <w:rsid w:val="004B041A"/>
    <w:rsid w:val="004B07A4"/>
    <w:rsid w:val="004B12FA"/>
    <w:rsid w:val="004B131C"/>
    <w:rsid w:val="004B13C5"/>
    <w:rsid w:val="004B4070"/>
    <w:rsid w:val="004B484F"/>
    <w:rsid w:val="004B5260"/>
    <w:rsid w:val="004B5F3E"/>
    <w:rsid w:val="004B6057"/>
    <w:rsid w:val="004B6518"/>
    <w:rsid w:val="004B675B"/>
    <w:rsid w:val="004B6888"/>
    <w:rsid w:val="004B723A"/>
    <w:rsid w:val="004B7920"/>
    <w:rsid w:val="004C0FE1"/>
    <w:rsid w:val="004C11A9"/>
    <w:rsid w:val="004C239A"/>
    <w:rsid w:val="004C2ADE"/>
    <w:rsid w:val="004C32F1"/>
    <w:rsid w:val="004C44D6"/>
    <w:rsid w:val="004C4759"/>
    <w:rsid w:val="004C4B48"/>
    <w:rsid w:val="004C5A5A"/>
    <w:rsid w:val="004C61D2"/>
    <w:rsid w:val="004C678C"/>
    <w:rsid w:val="004C68E7"/>
    <w:rsid w:val="004C703D"/>
    <w:rsid w:val="004C7951"/>
    <w:rsid w:val="004D0BBD"/>
    <w:rsid w:val="004D23E5"/>
    <w:rsid w:val="004D27E9"/>
    <w:rsid w:val="004D31D4"/>
    <w:rsid w:val="004D58AE"/>
    <w:rsid w:val="004D657D"/>
    <w:rsid w:val="004E0B7A"/>
    <w:rsid w:val="004E1043"/>
    <w:rsid w:val="004E1718"/>
    <w:rsid w:val="004E22A2"/>
    <w:rsid w:val="004E241B"/>
    <w:rsid w:val="004E393A"/>
    <w:rsid w:val="004E4695"/>
    <w:rsid w:val="004E5003"/>
    <w:rsid w:val="004E73F4"/>
    <w:rsid w:val="004E7529"/>
    <w:rsid w:val="004E77EC"/>
    <w:rsid w:val="004E7BDE"/>
    <w:rsid w:val="004F22BA"/>
    <w:rsid w:val="004F2960"/>
    <w:rsid w:val="004F2AC5"/>
    <w:rsid w:val="004F312D"/>
    <w:rsid w:val="004F3E60"/>
    <w:rsid w:val="004F3EBD"/>
    <w:rsid w:val="004F4410"/>
    <w:rsid w:val="004F47C7"/>
    <w:rsid w:val="004F48DD"/>
    <w:rsid w:val="004F6AF2"/>
    <w:rsid w:val="004F7210"/>
    <w:rsid w:val="00500D86"/>
    <w:rsid w:val="00502548"/>
    <w:rsid w:val="0050405C"/>
    <w:rsid w:val="00506EAC"/>
    <w:rsid w:val="00510D93"/>
    <w:rsid w:val="00510E61"/>
    <w:rsid w:val="00511863"/>
    <w:rsid w:val="00512811"/>
    <w:rsid w:val="005128E7"/>
    <w:rsid w:val="00515F13"/>
    <w:rsid w:val="005171BE"/>
    <w:rsid w:val="00517D7A"/>
    <w:rsid w:val="0052075B"/>
    <w:rsid w:val="00521321"/>
    <w:rsid w:val="00521EDA"/>
    <w:rsid w:val="005226E4"/>
    <w:rsid w:val="00522F2B"/>
    <w:rsid w:val="0052478D"/>
    <w:rsid w:val="005253C4"/>
    <w:rsid w:val="005253E2"/>
    <w:rsid w:val="00526492"/>
    <w:rsid w:val="00526795"/>
    <w:rsid w:val="0053001E"/>
    <w:rsid w:val="00530601"/>
    <w:rsid w:val="00530635"/>
    <w:rsid w:val="005307A9"/>
    <w:rsid w:val="0053085B"/>
    <w:rsid w:val="00530D06"/>
    <w:rsid w:val="00530DDF"/>
    <w:rsid w:val="00531275"/>
    <w:rsid w:val="00531309"/>
    <w:rsid w:val="00532078"/>
    <w:rsid w:val="005325B3"/>
    <w:rsid w:val="005330E8"/>
    <w:rsid w:val="005336BC"/>
    <w:rsid w:val="00533C74"/>
    <w:rsid w:val="00533F4D"/>
    <w:rsid w:val="00537696"/>
    <w:rsid w:val="00540854"/>
    <w:rsid w:val="00540B91"/>
    <w:rsid w:val="00540EC6"/>
    <w:rsid w:val="00541C43"/>
    <w:rsid w:val="00541FBB"/>
    <w:rsid w:val="0054208E"/>
    <w:rsid w:val="005439DA"/>
    <w:rsid w:val="00545350"/>
    <w:rsid w:val="0054547F"/>
    <w:rsid w:val="00545535"/>
    <w:rsid w:val="005500B1"/>
    <w:rsid w:val="00552BCC"/>
    <w:rsid w:val="00552F32"/>
    <w:rsid w:val="00553FA3"/>
    <w:rsid w:val="00554B86"/>
    <w:rsid w:val="005552FA"/>
    <w:rsid w:val="00555788"/>
    <w:rsid w:val="00556190"/>
    <w:rsid w:val="005564FA"/>
    <w:rsid w:val="00557474"/>
    <w:rsid w:val="00557862"/>
    <w:rsid w:val="00560767"/>
    <w:rsid w:val="005608F0"/>
    <w:rsid w:val="00560BC2"/>
    <w:rsid w:val="00560D6A"/>
    <w:rsid w:val="00560FE8"/>
    <w:rsid w:val="00561F45"/>
    <w:rsid w:val="005635C1"/>
    <w:rsid w:val="005636A6"/>
    <w:rsid w:val="00563803"/>
    <w:rsid w:val="00563DD0"/>
    <w:rsid w:val="005649D2"/>
    <w:rsid w:val="00564F25"/>
    <w:rsid w:val="005651B7"/>
    <w:rsid w:val="00565B62"/>
    <w:rsid w:val="00565ECD"/>
    <w:rsid w:val="00567032"/>
    <w:rsid w:val="005677DB"/>
    <w:rsid w:val="00570D3B"/>
    <w:rsid w:val="005710F8"/>
    <w:rsid w:val="005713CB"/>
    <w:rsid w:val="00571EEE"/>
    <w:rsid w:val="0057266A"/>
    <w:rsid w:val="005728FC"/>
    <w:rsid w:val="005744BB"/>
    <w:rsid w:val="00574700"/>
    <w:rsid w:val="005757BA"/>
    <w:rsid w:val="00576DD8"/>
    <w:rsid w:val="00580274"/>
    <w:rsid w:val="00580309"/>
    <w:rsid w:val="005803FF"/>
    <w:rsid w:val="005809A6"/>
    <w:rsid w:val="0058102D"/>
    <w:rsid w:val="005819B7"/>
    <w:rsid w:val="00581C05"/>
    <w:rsid w:val="00582713"/>
    <w:rsid w:val="00583731"/>
    <w:rsid w:val="00584DE2"/>
    <w:rsid w:val="00585E03"/>
    <w:rsid w:val="00586453"/>
    <w:rsid w:val="00587342"/>
    <w:rsid w:val="005876A9"/>
    <w:rsid w:val="00590808"/>
    <w:rsid w:val="00590A69"/>
    <w:rsid w:val="005918D8"/>
    <w:rsid w:val="00591943"/>
    <w:rsid w:val="0059343E"/>
    <w:rsid w:val="005934B4"/>
    <w:rsid w:val="005948FB"/>
    <w:rsid w:val="005957FA"/>
    <w:rsid w:val="00597644"/>
    <w:rsid w:val="00597A9B"/>
    <w:rsid w:val="00597E1E"/>
    <w:rsid w:val="005A03D8"/>
    <w:rsid w:val="005A0434"/>
    <w:rsid w:val="005A139F"/>
    <w:rsid w:val="005A17A0"/>
    <w:rsid w:val="005A1C3E"/>
    <w:rsid w:val="005A1FB5"/>
    <w:rsid w:val="005A2009"/>
    <w:rsid w:val="005A34D4"/>
    <w:rsid w:val="005A41DE"/>
    <w:rsid w:val="005A67CA"/>
    <w:rsid w:val="005A68E6"/>
    <w:rsid w:val="005ACB47"/>
    <w:rsid w:val="005B184F"/>
    <w:rsid w:val="005B1EBD"/>
    <w:rsid w:val="005B26F1"/>
    <w:rsid w:val="005B39BC"/>
    <w:rsid w:val="005B3B79"/>
    <w:rsid w:val="005B4B00"/>
    <w:rsid w:val="005B57F5"/>
    <w:rsid w:val="005B60D7"/>
    <w:rsid w:val="005B76BC"/>
    <w:rsid w:val="005B77E0"/>
    <w:rsid w:val="005B7972"/>
    <w:rsid w:val="005C0765"/>
    <w:rsid w:val="005C14A7"/>
    <w:rsid w:val="005C21C5"/>
    <w:rsid w:val="005C2223"/>
    <w:rsid w:val="005C23FF"/>
    <w:rsid w:val="005C28F3"/>
    <w:rsid w:val="005C2E55"/>
    <w:rsid w:val="005C31E4"/>
    <w:rsid w:val="005C344B"/>
    <w:rsid w:val="005C483E"/>
    <w:rsid w:val="005C4D25"/>
    <w:rsid w:val="005C572D"/>
    <w:rsid w:val="005C5860"/>
    <w:rsid w:val="005C6B86"/>
    <w:rsid w:val="005C6E82"/>
    <w:rsid w:val="005C7565"/>
    <w:rsid w:val="005C76DB"/>
    <w:rsid w:val="005C7CF6"/>
    <w:rsid w:val="005D0140"/>
    <w:rsid w:val="005D1097"/>
    <w:rsid w:val="005D1384"/>
    <w:rsid w:val="005D49FE"/>
    <w:rsid w:val="005D5197"/>
    <w:rsid w:val="005D7201"/>
    <w:rsid w:val="005E0875"/>
    <w:rsid w:val="005E0F4E"/>
    <w:rsid w:val="005E158D"/>
    <w:rsid w:val="005E168A"/>
    <w:rsid w:val="005E1F63"/>
    <w:rsid w:val="005E2C22"/>
    <w:rsid w:val="005E3C3F"/>
    <w:rsid w:val="005E748E"/>
    <w:rsid w:val="005E7551"/>
    <w:rsid w:val="005E7D03"/>
    <w:rsid w:val="005F008D"/>
    <w:rsid w:val="005F153B"/>
    <w:rsid w:val="005F1796"/>
    <w:rsid w:val="005F1A30"/>
    <w:rsid w:val="005F3537"/>
    <w:rsid w:val="005F49D6"/>
    <w:rsid w:val="005F4FEA"/>
    <w:rsid w:val="005F5A4F"/>
    <w:rsid w:val="005F5CC1"/>
    <w:rsid w:val="005F63A1"/>
    <w:rsid w:val="005F6EC5"/>
    <w:rsid w:val="005F6FBE"/>
    <w:rsid w:val="006001F4"/>
    <w:rsid w:val="00600F15"/>
    <w:rsid w:val="00601D65"/>
    <w:rsid w:val="00601DD3"/>
    <w:rsid w:val="00601E5E"/>
    <w:rsid w:val="00602DE1"/>
    <w:rsid w:val="00602F90"/>
    <w:rsid w:val="0060459B"/>
    <w:rsid w:val="00605267"/>
    <w:rsid w:val="00606AAF"/>
    <w:rsid w:val="00606EC9"/>
    <w:rsid w:val="0060701A"/>
    <w:rsid w:val="00607D28"/>
    <w:rsid w:val="00610132"/>
    <w:rsid w:val="0061093C"/>
    <w:rsid w:val="00611879"/>
    <w:rsid w:val="006123B8"/>
    <w:rsid w:val="00612720"/>
    <w:rsid w:val="00613017"/>
    <w:rsid w:val="006130F5"/>
    <w:rsid w:val="00614498"/>
    <w:rsid w:val="00614FF2"/>
    <w:rsid w:val="006169A1"/>
    <w:rsid w:val="00620628"/>
    <w:rsid w:val="0062113B"/>
    <w:rsid w:val="00621B92"/>
    <w:rsid w:val="00622C16"/>
    <w:rsid w:val="006233F4"/>
    <w:rsid w:val="00624D13"/>
    <w:rsid w:val="0062538E"/>
    <w:rsid w:val="00625D2C"/>
    <w:rsid w:val="00626BBF"/>
    <w:rsid w:val="00626E7E"/>
    <w:rsid w:val="00627A57"/>
    <w:rsid w:val="00631E68"/>
    <w:rsid w:val="0063580E"/>
    <w:rsid w:val="00635A3B"/>
    <w:rsid w:val="0063697E"/>
    <w:rsid w:val="006374A6"/>
    <w:rsid w:val="006376A9"/>
    <w:rsid w:val="006411C8"/>
    <w:rsid w:val="00641F56"/>
    <w:rsid w:val="0064273E"/>
    <w:rsid w:val="00642D11"/>
    <w:rsid w:val="006438F3"/>
    <w:rsid w:val="00643CC4"/>
    <w:rsid w:val="006440DC"/>
    <w:rsid w:val="00644246"/>
    <w:rsid w:val="00646A47"/>
    <w:rsid w:val="0064772F"/>
    <w:rsid w:val="00647FA1"/>
    <w:rsid w:val="00651268"/>
    <w:rsid w:val="0065206B"/>
    <w:rsid w:val="006522CF"/>
    <w:rsid w:val="00652576"/>
    <w:rsid w:val="006533B3"/>
    <w:rsid w:val="0065375E"/>
    <w:rsid w:val="00654CB4"/>
    <w:rsid w:val="006555A6"/>
    <w:rsid w:val="006560A8"/>
    <w:rsid w:val="00656A02"/>
    <w:rsid w:val="00656EEC"/>
    <w:rsid w:val="006575EE"/>
    <w:rsid w:val="00657B69"/>
    <w:rsid w:val="00657C71"/>
    <w:rsid w:val="0066012B"/>
    <w:rsid w:val="0066061C"/>
    <w:rsid w:val="00661879"/>
    <w:rsid w:val="0066217B"/>
    <w:rsid w:val="006621DE"/>
    <w:rsid w:val="00663E73"/>
    <w:rsid w:val="00664059"/>
    <w:rsid w:val="00665AF3"/>
    <w:rsid w:val="00665C24"/>
    <w:rsid w:val="006662AB"/>
    <w:rsid w:val="006706C5"/>
    <w:rsid w:val="00670731"/>
    <w:rsid w:val="00671809"/>
    <w:rsid w:val="006721E2"/>
    <w:rsid w:val="006727E4"/>
    <w:rsid w:val="00672B25"/>
    <w:rsid w:val="00672C8E"/>
    <w:rsid w:val="00672E32"/>
    <w:rsid w:val="0067386B"/>
    <w:rsid w:val="00674BB8"/>
    <w:rsid w:val="0067583B"/>
    <w:rsid w:val="00676F13"/>
    <w:rsid w:val="00677835"/>
    <w:rsid w:val="00677D06"/>
    <w:rsid w:val="00680388"/>
    <w:rsid w:val="00680B24"/>
    <w:rsid w:val="00680F54"/>
    <w:rsid w:val="0068169F"/>
    <w:rsid w:val="00681C2E"/>
    <w:rsid w:val="0068262C"/>
    <w:rsid w:val="00682BE3"/>
    <w:rsid w:val="00684236"/>
    <w:rsid w:val="00684247"/>
    <w:rsid w:val="006842A7"/>
    <w:rsid w:val="00684712"/>
    <w:rsid w:val="006864F9"/>
    <w:rsid w:val="00687694"/>
    <w:rsid w:val="006878D5"/>
    <w:rsid w:val="00690C5E"/>
    <w:rsid w:val="00691121"/>
    <w:rsid w:val="00691237"/>
    <w:rsid w:val="00691FB8"/>
    <w:rsid w:val="00693D63"/>
    <w:rsid w:val="00694B6F"/>
    <w:rsid w:val="0069617A"/>
    <w:rsid w:val="006962AA"/>
    <w:rsid w:val="00696410"/>
    <w:rsid w:val="006966B7"/>
    <w:rsid w:val="006A0203"/>
    <w:rsid w:val="006A0442"/>
    <w:rsid w:val="006A046F"/>
    <w:rsid w:val="006A3381"/>
    <w:rsid w:val="006A3884"/>
    <w:rsid w:val="006A3C0E"/>
    <w:rsid w:val="006A4674"/>
    <w:rsid w:val="006A4EA7"/>
    <w:rsid w:val="006A5978"/>
    <w:rsid w:val="006B0E3B"/>
    <w:rsid w:val="006B29C1"/>
    <w:rsid w:val="006B2BAC"/>
    <w:rsid w:val="006B33D7"/>
    <w:rsid w:val="006B3488"/>
    <w:rsid w:val="006B3B73"/>
    <w:rsid w:val="006B5A74"/>
    <w:rsid w:val="006B5B23"/>
    <w:rsid w:val="006B7B6A"/>
    <w:rsid w:val="006C01F6"/>
    <w:rsid w:val="006C1594"/>
    <w:rsid w:val="006C190F"/>
    <w:rsid w:val="006C20F5"/>
    <w:rsid w:val="006C326B"/>
    <w:rsid w:val="006C4BAA"/>
    <w:rsid w:val="006C4F31"/>
    <w:rsid w:val="006C5A26"/>
    <w:rsid w:val="006C6014"/>
    <w:rsid w:val="006C6222"/>
    <w:rsid w:val="006D00B0"/>
    <w:rsid w:val="006D0991"/>
    <w:rsid w:val="006D1CF3"/>
    <w:rsid w:val="006D2162"/>
    <w:rsid w:val="006D24B1"/>
    <w:rsid w:val="006D4161"/>
    <w:rsid w:val="006D4F44"/>
    <w:rsid w:val="006D71A5"/>
    <w:rsid w:val="006D7817"/>
    <w:rsid w:val="006D7982"/>
    <w:rsid w:val="006E09BD"/>
    <w:rsid w:val="006E0B1E"/>
    <w:rsid w:val="006E54D3"/>
    <w:rsid w:val="006E5563"/>
    <w:rsid w:val="006E5587"/>
    <w:rsid w:val="006E5DC4"/>
    <w:rsid w:val="006E6A88"/>
    <w:rsid w:val="006E6B7A"/>
    <w:rsid w:val="006E7D9B"/>
    <w:rsid w:val="006F1253"/>
    <w:rsid w:val="006F1CF4"/>
    <w:rsid w:val="006F35D8"/>
    <w:rsid w:val="006F47E6"/>
    <w:rsid w:val="006F4C80"/>
    <w:rsid w:val="006F5218"/>
    <w:rsid w:val="006F5E0D"/>
    <w:rsid w:val="006F5F73"/>
    <w:rsid w:val="007005A9"/>
    <w:rsid w:val="007030A2"/>
    <w:rsid w:val="00703552"/>
    <w:rsid w:val="007037B7"/>
    <w:rsid w:val="00703D3C"/>
    <w:rsid w:val="00703F85"/>
    <w:rsid w:val="00705129"/>
    <w:rsid w:val="00711E6D"/>
    <w:rsid w:val="0071298C"/>
    <w:rsid w:val="007129A0"/>
    <w:rsid w:val="0071674F"/>
    <w:rsid w:val="00717237"/>
    <w:rsid w:val="0072098B"/>
    <w:rsid w:val="00722BCA"/>
    <w:rsid w:val="00722D15"/>
    <w:rsid w:val="00723156"/>
    <w:rsid w:val="0072334D"/>
    <w:rsid w:val="00723957"/>
    <w:rsid w:val="00723B15"/>
    <w:rsid w:val="00724D4A"/>
    <w:rsid w:val="00725179"/>
    <w:rsid w:val="007256D4"/>
    <w:rsid w:val="0072638E"/>
    <w:rsid w:val="0072786B"/>
    <w:rsid w:val="00730731"/>
    <w:rsid w:val="007314F9"/>
    <w:rsid w:val="00731B78"/>
    <w:rsid w:val="007333B4"/>
    <w:rsid w:val="00734261"/>
    <w:rsid w:val="00734BBC"/>
    <w:rsid w:val="007365A2"/>
    <w:rsid w:val="00740320"/>
    <w:rsid w:val="007404F3"/>
    <w:rsid w:val="0074149C"/>
    <w:rsid w:val="007415F4"/>
    <w:rsid w:val="00741B9E"/>
    <w:rsid w:val="00741C3A"/>
    <w:rsid w:val="00742D23"/>
    <w:rsid w:val="00742E2A"/>
    <w:rsid w:val="00743DA8"/>
    <w:rsid w:val="00745927"/>
    <w:rsid w:val="00746382"/>
    <w:rsid w:val="00746BE6"/>
    <w:rsid w:val="007475C8"/>
    <w:rsid w:val="00747B74"/>
    <w:rsid w:val="00750919"/>
    <w:rsid w:val="00751034"/>
    <w:rsid w:val="007520E1"/>
    <w:rsid w:val="00752E87"/>
    <w:rsid w:val="00752ED5"/>
    <w:rsid w:val="00753586"/>
    <w:rsid w:val="00753B84"/>
    <w:rsid w:val="00753F80"/>
    <w:rsid w:val="00756433"/>
    <w:rsid w:val="007564F8"/>
    <w:rsid w:val="00761F4B"/>
    <w:rsid w:val="00762A27"/>
    <w:rsid w:val="0076329E"/>
    <w:rsid w:val="00764688"/>
    <w:rsid w:val="007648FB"/>
    <w:rsid w:val="00765D13"/>
    <w:rsid w:val="0076669D"/>
    <w:rsid w:val="00766D19"/>
    <w:rsid w:val="007678E2"/>
    <w:rsid w:val="00767CA4"/>
    <w:rsid w:val="00771E7A"/>
    <w:rsid w:val="00772173"/>
    <w:rsid w:val="00773C0A"/>
    <w:rsid w:val="00773CDB"/>
    <w:rsid w:val="0077425E"/>
    <w:rsid w:val="0077587B"/>
    <w:rsid w:val="00776C0F"/>
    <w:rsid w:val="00780CA2"/>
    <w:rsid w:val="0078167C"/>
    <w:rsid w:val="00781B3C"/>
    <w:rsid w:val="0078228E"/>
    <w:rsid w:val="0078248E"/>
    <w:rsid w:val="00783723"/>
    <w:rsid w:val="00783E91"/>
    <w:rsid w:val="00784034"/>
    <w:rsid w:val="00784D2A"/>
    <w:rsid w:val="00785B9E"/>
    <w:rsid w:val="00785DC8"/>
    <w:rsid w:val="00790393"/>
    <w:rsid w:val="00790A87"/>
    <w:rsid w:val="007912FF"/>
    <w:rsid w:val="0079523E"/>
    <w:rsid w:val="00796499"/>
    <w:rsid w:val="00796DAF"/>
    <w:rsid w:val="00797940"/>
    <w:rsid w:val="007A1E1D"/>
    <w:rsid w:val="007A4861"/>
    <w:rsid w:val="007A4C69"/>
    <w:rsid w:val="007A4D31"/>
    <w:rsid w:val="007A54E5"/>
    <w:rsid w:val="007A7071"/>
    <w:rsid w:val="007A7B97"/>
    <w:rsid w:val="007B020C"/>
    <w:rsid w:val="007B067B"/>
    <w:rsid w:val="007B221F"/>
    <w:rsid w:val="007B3A92"/>
    <w:rsid w:val="007B523A"/>
    <w:rsid w:val="007B5F3A"/>
    <w:rsid w:val="007B66B4"/>
    <w:rsid w:val="007B68E1"/>
    <w:rsid w:val="007B726B"/>
    <w:rsid w:val="007B769C"/>
    <w:rsid w:val="007C02CE"/>
    <w:rsid w:val="007C0A6B"/>
    <w:rsid w:val="007C2811"/>
    <w:rsid w:val="007C2BF4"/>
    <w:rsid w:val="007C31FC"/>
    <w:rsid w:val="007C4870"/>
    <w:rsid w:val="007C4894"/>
    <w:rsid w:val="007C4DC8"/>
    <w:rsid w:val="007C5116"/>
    <w:rsid w:val="007C5386"/>
    <w:rsid w:val="007C53A7"/>
    <w:rsid w:val="007C5D33"/>
    <w:rsid w:val="007C61E6"/>
    <w:rsid w:val="007C63BB"/>
    <w:rsid w:val="007C6B42"/>
    <w:rsid w:val="007C799F"/>
    <w:rsid w:val="007D01B3"/>
    <w:rsid w:val="007D044C"/>
    <w:rsid w:val="007D08F6"/>
    <w:rsid w:val="007D0CB2"/>
    <w:rsid w:val="007D16BB"/>
    <w:rsid w:val="007D2157"/>
    <w:rsid w:val="007D2338"/>
    <w:rsid w:val="007D236D"/>
    <w:rsid w:val="007D24A0"/>
    <w:rsid w:val="007D30BE"/>
    <w:rsid w:val="007D35A3"/>
    <w:rsid w:val="007D3650"/>
    <w:rsid w:val="007D3CAE"/>
    <w:rsid w:val="007D4743"/>
    <w:rsid w:val="007D56C3"/>
    <w:rsid w:val="007D5E0D"/>
    <w:rsid w:val="007D6F76"/>
    <w:rsid w:val="007D7876"/>
    <w:rsid w:val="007E0749"/>
    <w:rsid w:val="007E1A63"/>
    <w:rsid w:val="007E20E5"/>
    <w:rsid w:val="007E323A"/>
    <w:rsid w:val="007E36B8"/>
    <w:rsid w:val="007E6768"/>
    <w:rsid w:val="007E6A58"/>
    <w:rsid w:val="007E6EE9"/>
    <w:rsid w:val="007F066A"/>
    <w:rsid w:val="007F1B9A"/>
    <w:rsid w:val="007F225C"/>
    <w:rsid w:val="007F27F8"/>
    <w:rsid w:val="007F4B67"/>
    <w:rsid w:val="007F4D11"/>
    <w:rsid w:val="007F61E8"/>
    <w:rsid w:val="007F6BE6"/>
    <w:rsid w:val="007F6F3D"/>
    <w:rsid w:val="00800B98"/>
    <w:rsid w:val="0080123A"/>
    <w:rsid w:val="00801971"/>
    <w:rsid w:val="0080248A"/>
    <w:rsid w:val="00802B4F"/>
    <w:rsid w:val="00802E77"/>
    <w:rsid w:val="00803579"/>
    <w:rsid w:val="00803992"/>
    <w:rsid w:val="00803E0E"/>
    <w:rsid w:val="00804A58"/>
    <w:rsid w:val="00804F58"/>
    <w:rsid w:val="008056C5"/>
    <w:rsid w:val="00806552"/>
    <w:rsid w:val="00806E12"/>
    <w:rsid w:val="00806ECB"/>
    <w:rsid w:val="008073B1"/>
    <w:rsid w:val="008106BE"/>
    <w:rsid w:val="00810D93"/>
    <w:rsid w:val="008111BA"/>
    <w:rsid w:val="0081189F"/>
    <w:rsid w:val="00812C88"/>
    <w:rsid w:val="0081312A"/>
    <w:rsid w:val="0081502D"/>
    <w:rsid w:val="0081565E"/>
    <w:rsid w:val="0081667F"/>
    <w:rsid w:val="00817F80"/>
    <w:rsid w:val="008201EA"/>
    <w:rsid w:val="008223D4"/>
    <w:rsid w:val="0082298A"/>
    <w:rsid w:val="00822CD7"/>
    <w:rsid w:val="00822E81"/>
    <w:rsid w:val="008242EB"/>
    <w:rsid w:val="00824F5A"/>
    <w:rsid w:val="00825AA8"/>
    <w:rsid w:val="008260CF"/>
    <w:rsid w:val="008263CB"/>
    <w:rsid w:val="00830222"/>
    <w:rsid w:val="00830E39"/>
    <w:rsid w:val="00831242"/>
    <w:rsid w:val="0083136B"/>
    <w:rsid w:val="00832054"/>
    <w:rsid w:val="008344C9"/>
    <w:rsid w:val="00834532"/>
    <w:rsid w:val="008358EF"/>
    <w:rsid w:val="00836838"/>
    <w:rsid w:val="00836F58"/>
    <w:rsid w:val="00840C45"/>
    <w:rsid w:val="00841E89"/>
    <w:rsid w:val="00842290"/>
    <w:rsid w:val="008426B6"/>
    <w:rsid w:val="0084312A"/>
    <w:rsid w:val="00843DF5"/>
    <w:rsid w:val="00843E73"/>
    <w:rsid w:val="00844584"/>
    <w:rsid w:val="0084534D"/>
    <w:rsid w:val="008453D8"/>
    <w:rsid w:val="008474E7"/>
    <w:rsid w:val="00847CB9"/>
    <w:rsid w:val="00851777"/>
    <w:rsid w:val="00852804"/>
    <w:rsid w:val="00852D87"/>
    <w:rsid w:val="0085329B"/>
    <w:rsid w:val="00853D92"/>
    <w:rsid w:val="00855809"/>
    <w:rsid w:val="008559F3"/>
    <w:rsid w:val="00856CA3"/>
    <w:rsid w:val="0085743F"/>
    <w:rsid w:val="008578CE"/>
    <w:rsid w:val="00861601"/>
    <w:rsid w:val="0086181C"/>
    <w:rsid w:val="00861A3D"/>
    <w:rsid w:val="00862060"/>
    <w:rsid w:val="00864528"/>
    <w:rsid w:val="00864AC0"/>
    <w:rsid w:val="0086533E"/>
    <w:rsid w:val="008654C2"/>
    <w:rsid w:val="008658A8"/>
    <w:rsid w:val="00865BC1"/>
    <w:rsid w:val="00865D4F"/>
    <w:rsid w:val="008665E0"/>
    <w:rsid w:val="0086799C"/>
    <w:rsid w:val="008701FB"/>
    <w:rsid w:val="00870BF3"/>
    <w:rsid w:val="00871337"/>
    <w:rsid w:val="00871A56"/>
    <w:rsid w:val="00871F8D"/>
    <w:rsid w:val="00872425"/>
    <w:rsid w:val="00872579"/>
    <w:rsid w:val="00873423"/>
    <w:rsid w:val="0087496A"/>
    <w:rsid w:val="008752A0"/>
    <w:rsid w:val="008766A4"/>
    <w:rsid w:val="00876787"/>
    <w:rsid w:val="00876F51"/>
    <w:rsid w:val="0087720E"/>
    <w:rsid w:val="00877E7C"/>
    <w:rsid w:val="00881757"/>
    <w:rsid w:val="00881ED0"/>
    <w:rsid w:val="0088233E"/>
    <w:rsid w:val="00883351"/>
    <w:rsid w:val="00883E97"/>
    <w:rsid w:val="00884751"/>
    <w:rsid w:val="00884F1E"/>
    <w:rsid w:val="00886785"/>
    <w:rsid w:val="00886856"/>
    <w:rsid w:val="008872B5"/>
    <w:rsid w:val="00887DA3"/>
    <w:rsid w:val="00890E6D"/>
    <w:rsid w:val="00890EEE"/>
    <w:rsid w:val="0089193B"/>
    <w:rsid w:val="00891C13"/>
    <w:rsid w:val="0089316E"/>
    <w:rsid w:val="00895131"/>
    <w:rsid w:val="00895B55"/>
    <w:rsid w:val="00895B75"/>
    <w:rsid w:val="008973CA"/>
    <w:rsid w:val="00897747"/>
    <w:rsid w:val="008A0390"/>
    <w:rsid w:val="008A06ED"/>
    <w:rsid w:val="008A234D"/>
    <w:rsid w:val="008A303A"/>
    <w:rsid w:val="008A353C"/>
    <w:rsid w:val="008A3E9F"/>
    <w:rsid w:val="008A4340"/>
    <w:rsid w:val="008A4CF6"/>
    <w:rsid w:val="008A522B"/>
    <w:rsid w:val="008A5BA7"/>
    <w:rsid w:val="008A5FBB"/>
    <w:rsid w:val="008B1038"/>
    <w:rsid w:val="008B12DE"/>
    <w:rsid w:val="008B1946"/>
    <w:rsid w:val="008B334E"/>
    <w:rsid w:val="008B37D7"/>
    <w:rsid w:val="008B52FF"/>
    <w:rsid w:val="008B6965"/>
    <w:rsid w:val="008B765E"/>
    <w:rsid w:val="008C013D"/>
    <w:rsid w:val="008C1966"/>
    <w:rsid w:val="008C2318"/>
    <w:rsid w:val="008C444C"/>
    <w:rsid w:val="008C47E1"/>
    <w:rsid w:val="008C61DA"/>
    <w:rsid w:val="008C6520"/>
    <w:rsid w:val="008C7AEB"/>
    <w:rsid w:val="008C7B42"/>
    <w:rsid w:val="008D10D6"/>
    <w:rsid w:val="008D1563"/>
    <w:rsid w:val="008D29A1"/>
    <w:rsid w:val="008D354C"/>
    <w:rsid w:val="008D3E0C"/>
    <w:rsid w:val="008D45A8"/>
    <w:rsid w:val="008D5B5E"/>
    <w:rsid w:val="008D5C37"/>
    <w:rsid w:val="008D69B5"/>
    <w:rsid w:val="008D7562"/>
    <w:rsid w:val="008E0124"/>
    <w:rsid w:val="008E0BB5"/>
    <w:rsid w:val="008E0FCE"/>
    <w:rsid w:val="008E31E1"/>
    <w:rsid w:val="008E3663"/>
    <w:rsid w:val="008E3DE9"/>
    <w:rsid w:val="008E4E66"/>
    <w:rsid w:val="008E6E10"/>
    <w:rsid w:val="008E7DA5"/>
    <w:rsid w:val="008F1730"/>
    <w:rsid w:val="008F2B95"/>
    <w:rsid w:val="008F375E"/>
    <w:rsid w:val="008F4559"/>
    <w:rsid w:val="008F4C81"/>
    <w:rsid w:val="008F4FCB"/>
    <w:rsid w:val="008F5E70"/>
    <w:rsid w:val="008F6260"/>
    <w:rsid w:val="008F6D31"/>
    <w:rsid w:val="0090098C"/>
    <w:rsid w:val="00900BC4"/>
    <w:rsid w:val="00903F57"/>
    <w:rsid w:val="00904F64"/>
    <w:rsid w:val="00905405"/>
    <w:rsid w:val="00905531"/>
    <w:rsid w:val="00906037"/>
    <w:rsid w:val="0090665E"/>
    <w:rsid w:val="00907261"/>
    <w:rsid w:val="00907514"/>
    <w:rsid w:val="009107ED"/>
    <w:rsid w:val="009119C7"/>
    <w:rsid w:val="00912804"/>
    <w:rsid w:val="009138BF"/>
    <w:rsid w:val="00914455"/>
    <w:rsid w:val="00914CD1"/>
    <w:rsid w:val="00915B46"/>
    <w:rsid w:val="00915E2F"/>
    <w:rsid w:val="00915EC8"/>
    <w:rsid w:val="009162B2"/>
    <w:rsid w:val="009163AA"/>
    <w:rsid w:val="00916DF2"/>
    <w:rsid w:val="00917C24"/>
    <w:rsid w:val="0092142E"/>
    <w:rsid w:val="00921702"/>
    <w:rsid w:val="00921FDC"/>
    <w:rsid w:val="0092260C"/>
    <w:rsid w:val="00922A98"/>
    <w:rsid w:val="00923E2D"/>
    <w:rsid w:val="00923E81"/>
    <w:rsid w:val="0092481E"/>
    <w:rsid w:val="0092598E"/>
    <w:rsid w:val="00927110"/>
    <w:rsid w:val="00930333"/>
    <w:rsid w:val="0093048A"/>
    <w:rsid w:val="009309C9"/>
    <w:rsid w:val="00930D3B"/>
    <w:rsid w:val="009333DB"/>
    <w:rsid w:val="009337EB"/>
    <w:rsid w:val="009338CC"/>
    <w:rsid w:val="00933E15"/>
    <w:rsid w:val="00934FA4"/>
    <w:rsid w:val="0093679E"/>
    <w:rsid w:val="00937894"/>
    <w:rsid w:val="00940E68"/>
    <w:rsid w:val="009412FC"/>
    <w:rsid w:val="00941518"/>
    <w:rsid w:val="00941947"/>
    <w:rsid w:val="009429AF"/>
    <w:rsid w:val="00942AB6"/>
    <w:rsid w:val="009432A1"/>
    <w:rsid w:val="00943506"/>
    <w:rsid w:val="0094395C"/>
    <w:rsid w:val="00943A0F"/>
    <w:rsid w:val="00944120"/>
    <w:rsid w:val="009444EC"/>
    <w:rsid w:val="00944DE2"/>
    <w:rsid w:val="0094511B"/>
    <w:rsid w:val="0094527B"/>
    <w:rsid w:val="0094543D"/>
    <w:rsid w:val="00945B9D"/>
    <w:rsid w:val="00945FCE"/>
    <w:rsid w:val="009460AA"/>
    <w:rsid w:val="009464A2"/>
    <w:rsid w:val="009468E6"/>
    <w:rsid w:val="00953CA7"/>
    <w:rsid w:val="009548B4"/>
    <w:rsid w:val="00955A10"/>
    <w:rsid w:val="00955FCE"/>
    <w:rsid w:val="009560E5"/>
    <w:rsid w:val="0095693A"/>
    <w:rsid w:val="0095695C"/>
    <w:rsid w:val="009574D8"/>
    <w:rsid w:val="0096073D"/>
    <w:rsid w:val="00961FA7"/>
    <w:rsid w:val="009631CC"/>
    <w:rsid w:val="009678E3"/>
    <w:rsid w:val="00967BFA"/>
    <w:rsid w:val="00967C55"/>
    <w:rsid w:val="00970180"/>
    <w:rsid w:val="0097042E"/>
    <w:rsid w:val="009705D8"/>
    <w:rsid w:val="00971350"/>
    <w:rsid w:val="00971F85"/>
    <w:rsid w:val="009739C8"/>
    <w:rsid w:val="009741A2"/>
    <w:rsid w:val="00974E21"/>
    <w:rsid w:val="0097528F"/>
    <w:rsid w:val="00976572"/>
    <w:rsid w:val="00976D9B"/>
    <w:rsid w:val="00977358"/>
    <w:rsid w:val="0097783B"/>
    <w:rsid w:val="00977F14"/>
    <w:rsid w:val="009809DE"/>
    <w:rsid w:val="00982157"/>
    <w:rsid w:val="00982B8C"/>
    <w:rsid w:val="0098539D"/>
    <w:rsid w:val="00985CA5"/>
    <w:rsid w:val="00990633"/>
    <w:rsid w:val="0099399A"/>
    <w:rsid w:val="00994122"/>
    <w:rsid w:val="0099563A"/>
    <w:rsid w:val="00995C6E"/>
    <w:rsid w:val="009961F9"/>
    <w:rsid w:val="00997871"/>
    <w:rsid w:val="009A0599"/>
    <w:rsid w:val="009A07D1"/>
    <w:rsid w:val="009A0983"/>
    <w:rsid w:val="009A0E86"/>
    <w:rsid w:val="009A170E"/>
    <w:rsid w:val="009A2631"/>
    <w:rsid w:val="009A50EC"/>
    <w:rsid w:val="009A5ECE"/>
    <w:rsid w:val="009A6639"/>
    <w:rsid w:val="009A663D"/>
    <w:rsid w:val="009A6A55"/>
    <w:rsid w:val="009A754C"/>
    <w:rsid w:val="009A778C"/>
    <w:rsid w:val="009B1280"/>
    <w:rsid w:val="009B3D61"/>
    <w:rsid w:val="009B4CDF"/>
    <w:rsid w:val="009B5ACC"/>
    <w:rsid w:val="009B640F"/>
    <w:rsid w:val="009B7B04"/>
    <w:rsid w:val="009C0C80"/>
    <w:rsid w:val="009C2DB5"/>
    <w:rsid w:val="009C373B"/>
    <w:rsid w:val="009C4A17"/>
    <w:rsid w:val="009C5B0E"/>
    <w:rsid w:val="009C7BFD"/>
    <w:rsid w:val="009C7C91"/>
    <w:rsid w:val="009D1C37"/>
    <w:rsid w:val="009D1D66"/>
    <w:rsid w:val="009D1DA4"/>
    <w:rsid w:val="009D223E"/>
    <w:rsid w:val="009D43DD"/>
    <w:rsid w:val="009D525A"/>
    <w:rsid w:val="009D5DB5"/>
    <w:rsid w:val="009D78DE"/>
    <w:rsid w:val="009E2B17"/>
    <w:rsid w:val="009E3511"/>
    <w:rsid w:val="009E3DB2"/>
    <w:rsid w:val="009E40C5"/>
    <w:rsid w:val="009E50B9"/>
    <w:rsid w:val="009E5F8D"/>
    <w:rsid w:val="009E6FBE"/>
    <w:rsid w:val="009F1C79"/>
    <w:rsid w:val="009F2CDF"/>
    <w:rsid w:val="009F4A14"/>
    <w:rsid w:val="009F5259"/>
    <w:rsid w:val="009F7991"/>
    <w:rsid w:val="009F7E36"/>
    <w:rsid w:val="00A000D8"/>
    <w:rsid w:val="00A01585"/>
    <w:rsid w:val="00A0178F"/>
    <w:rsid w:val="00A02935"/>
    <w:rsid w:val="00A031D2"/>
    <w:rsid w:val="00A03231"/>
    <w:rsid w:val="00A04625"/>
    <w:rsid w:val="00A07874"/>
    <w:rsid w:val="00A10577"/>
    <w:rsid w:val="00A110CE"/>
    <w:rsid w:val="00A119B4"/>
    <w:rsid w:val="00A11C2A"/>
    <w:rsid w:val="00A13510"/>
    <w:rsid w:val="00A1351A"/>
    <w:rsid w:val="00A14497"/>
    <w:rsid w:val="00A162E8"/>
    <w:rsid w:val="00A170A2"/>
    <w:rsid w:val="00A177EB"/>
    <w:rsid w:val="00A17A52"/>
    <w:rsid w:val="00A20A69"/>
    <w:rsid w:val="00A22AD1"/>
    <w:rsid w:val="00A22B87"/>
    <w:rsid w:val="00A23138"/>
    <w:rsid w:val="00A24B14"/>
    <w:rsid w:val="00A2545F"/>
    <w:rsid w:val="00A2629A"/>
    <w:rsid w:val="00A27C87"/>
    <w:rsid w:val="00A30237"/>
    <w:rsid w:val="00A31710"/>
    <w:rsid w:val="00A3213C"/>
    <w:rsid w:val="00A32490"/>
    <w:rsid w:val="00A33C35"/>
    <w:rsid w:val="00A33E2B"/>
    <w:rsid w:val="00A37853"/>
    <w:rsid w:val="00A37E0C"/>
    <w:rsid w:val="00A40DE7"/>
    <w:rsid w:val="00A40EB4"/>
    <w:rsid w:val="00A40F05"/>
    <w:rsid w:val="00A42896"/>
    <w:rsid w:val="00A4297C"/>
    <w:rsid w:val="00A43463"/>
    <w:rsid w:val="00A43B32"/>
    <w:rsid w:val="00A44C6F"/>
    <w:rsid w:val="00A451BC"/>
    <w:rsid w:val="00A46E6D"/>
    <w:rsid w:val="00A47A46"/>
    <w:rsid w:val="00A50345"/>
    <w:rsid w:val="00A50F2F"/>
    <w:rsid w:val="00A51824"/>
    <w:rsid w:val="00A52608"/>
    <w:rsid w:val="00A52932"/>
    <w:rsid w:val="00A534B8"/>
    <w:rsid w:val="00A53E1E"/>
    <w:rsid w:val="00A54063"/>
    <w:rsid w:val="00A5409F"/>
    <w:rsid w:val="00A55286"/>
    <w:rsid w:val="00A56707"/>
    <w:rsid w:val="00A56811"/>
    <w:rsid w:val="00A57460"/>
    <w:rsid w:val="00A600E3"/>
    <w:rsid w:val="00A60AF8"/>
    <w:rsid w:val="00A60F08"/>
    <w:rsid w:val="00A60F73"/>
    <w:rsid w:val="00A615D4"/>
    <w:rsid w:val="00A61644"/>
    <w:rsid w:val="00A63054"/>
    <w:rsid w:val="00A630C8"/>
    <w:rsid w:val="00A63EDE"/>
    <w:rsid w:val="00A642CB"/>
    <w:rsid w:val="00A65FC9"/>
    <w:rsid w:val="00A6693C"/>
    <w:rsid w:val="00A67B9E"/>
    <w:rsid w:val="00A707DD"/>
    <w:rsid w:val="00A726AF"/>
    <w:rsid w:val="00A73810"/>
    <w:rsid w:val="00A73C93"/>
    <w:rsid w:val="00A74A54"/>
    <w:rsid w:val="00A754FE"/>
    <w:rsid w:val="00A75EE9"/>
    <w:rsid w:val="00A76FB9"/>
    <w:rsid w:val="00A77776"/>
    <w:rsid w:val="00A80783"/>
    <w:rsid w:val="00A837CE"/>
    <w:rsid w:val="00A83D41"/>
    <w:rsid w:val="00A85746"/>
    <w:rsid w:val="00A86657"/>
    <w:rsid w:val="00A873E9"/>
    <w:rsid w:val="00A9004C"/>
    <w:rsid w:val="00A92116"/>
    <w:rsid w:val="00A943CD"/>
    <w:rsid w:val="00A944F9"/>
    <w:rsid w:val="00A960D5"/>
    <w:rsid w:val="00A96AA2"/>
    <w:rsid w:val="00A96CFC"/>
    <w:rsid w:val="00A9775B"/>
    <w:rsid w:val="00A97C66"/>
    <w:rsid w:val="00AA0C37"/>
    <w:rsid w:val="00AA107E"/>
    <w:rsid w:val="00AA1582"/>
    <w:rsid w:val="00AA1E71"/>
    <w:rsid w:val="00AA22FB"/>
    <w:rsid w:val="00AA42AD"/>
    <w:rsid w:val="00AA4CF3"/>
    <w:rsid w:val="00AA5FA6"/>
    <w:rsid w:val="00AA7A2F"/>
    <w:rsid w:val="00AA7D09"/>
    <w:rsid w:val="00AA7EC2"/>
    <w:rsid w:val="00AB099B"/>
    <w:rsid w:val="00AB2485"/>
    <w:rsid w:val="00AB2F83"/>
    <w:rsid w:val="00AB3116"/>
    <w:rsid w:val="00AB31B4"/>
    <w:rsid w:val="00AB38A0"/>
    <w:rsid w:val="00AB5CDA"/>
    <w:rsid w:val="00AB5F89"/>
    <w:rsid w:val="00AB641B"/>
    <w:rsid w:val="00AB6609"/>
    <w:rsid w:val="00AB7654"/>
    <w:rsid w:val="00AB7BE8"/>
    <w:rsid w:val="00AC047D"/>
    <w:rsid w:val="00AC4CD5"/>
    <w:rsid w:val="00AC50B8"/>
    <w:rsid w:val="00AC7811"/>
    <w:rsid w:val="00AD3058"/>
    <w:rsid w:val="00AD3483"/>
    <w:rsid w:val="00AD4E69"/>
    <w:rsid w:val="00AD4F74"/>
    <w:rsid w:val="00AD6A98"/>
    <w:rsid w:val="00AD7508"/>
    <w:rsid w:val="00AD7EA7"/>
    <w:rsid w:val="00AE0B84"/>
    <w:rsid w:val="00AE1A51"/>
    <w:rsid w:val="00AE285D"/>
    <w:rsid w:val="00AE3FE6"/>
    <w:rsid w:val="00AE4760"/>
    <w:rsid w:val="00AE4F74"/>
    <w:rsid w:val="00AE666C"/>
    <w:rsid w:val="00AE6A45"/>
    <w:rsid w:val="00AE733C"/>
    <w:rsid w:val="00AE7DEF"/>
    <w:rsid w:val="00AF1989"/>
    <w:rsid w:val="00AF242A"/>
    <w:rsid w:val="00AF3C0D"/>
    <w:rsid w:val="00AF5AC8"/>
    <w:rsid w:val="00AF6141"/>
    <w:rsid w:val="00AF7779"/>
    <w:rsid w:val="00B00478"/>
    <w:rsid w:val="00B00F9C"/>
    <w:rsid w:val="00B022D4"/>
    <w:rsid w:val="00B03BDC"/>
    <w:rsid w:val="00B03C80"/>
    <w:rsid w:val="00B03CCC"/>
    <w:rsid w:val="00B047A3"/>
    <w:rsid w:val="00B04CCB"/>
    <w:rsid w:val="00B05292"/>
    <w:rsid w:val="00B07442"/>
    <w:rsid w:val="00B1283A"/>
    <w:rsid w:val="00B161DB"/>
    <w:rsid w:val="00B2036D"/>
    <w:rsid w:val="00B21C91"/>
    <w:rsid w:val="00B21F80"/>
    <w:rsid w:val="00B22101"/>
    <w:rsid w:val="00B222FB"/>
    <w:rsid w:val="00B25A86"/>
    <w:rsid w:val="00B25FF4"/>
    <w:rsid w:val="00B264E3"/>
    <w:rsid w:val="00B26C50"/>
    <w:rsid w:val="00B27246"/>
    <w:rsid w:val="00B27B5D"/>
    <w:rsid w:val="00B31DC0"/>
    <w:rsid w:val="00B3202D"/>
    <w:rsid w:val="00B330B4"/>
    <w:rsid w:val="00B3429A"/>
    <w:rsid w:val="00B342F5"/>
    <w:rsid w:val="00B34A70"/>
    <w:rsid w:val="00B36111"/>
    <w:rsid w:val="00B367E9"/>
    <w:rsid w:val="00B407B8"/>
    <w:rsid w:val="00B40960"/>
    <w:rsid w:val="00B41A07"/>
    <w:rsid w:val="00B4235C"/>
    <w:rsid w:val="00B423A5"/>
    <w:rsid w:val="00B42E51"/>
    <w:rsid w:val="00B43194"/>
    <w:rsid w:val="00B43223"/>
    <w:rsid w:val="00B4377B"/>
    <w:rsid w:val="00B447FE"/>
    <w:rsid w:val="00B46033"/>
    <w:rsid w:val="00B4616D"/>
    <w:rsid w:val="00B472BA"/>
    <w:rsid w:val="00B503F8"/>
    <w:rsid w:val="00B50675"/>
    <w:rsid w:val="00B52271"/>
    <w:rsid w:val="00B53FCE"/>
    <w:rsid w:val="00B54608"/>
    <w:rsid w:val="00B54633"/>
    <w:rsid w:val="00B5603C"/>
    <w:rsid w:val="00B56BFE"/>
    <w:rsid w:val="00B573ED"/>
    <w:rsid w:val="00B57D39"/>
    <w:rsid w:val="00B60118"/>
    <w:rsid w:val="00B60FD3"/>
    <w:rsid w:val="00B61BD0"/>
    <w:rsid w:val="00B635C3"/>
    <w:rsid w:val="00B6380D"/>
    <w:rsid w:val="00B647F0"/>
    <w:rsid w:val="00B65452"/>
    <w:rsid w:val="00B656BE"/>
    <w:rsid w:val="00B659DD"/>
    <w:rsid w:val="00B67129"/>
    <w:rsid w:val="00B6716A"/>
    <w:rsid w:val="00B707D3"/>
    <w:rsid w:val="00B70EAE"/>
    <w:rsid w:val="00B727CB"/>
    <w:rsid w:val="00B72931"/>
    <w:rsid w:val="00B74D18"/>
    <w:rsid w:val="00B802EF"/>
    <w:rsid w:val="00B803EB"/>
    <w:rsid w:val="00B80AAD"/>
    <w:rsid w:val="00B80ADE"/>
    <w:rsid w:val="00B810DB"/>
    <w:rsid w:val="00B81376"/>
    <w:rsid w:val="00B816F5"/>
    <w:rsid w:val="00B8535E"/>
    <w:rsid w:val="00B857BF"/>
    <w:rsid w:val="00B858E9"/>
    <w:rsid w:val="00B86545"/>
    <w:rsid w:val="00B866E3"/>
    <w:rsid w:val="00B868BA"/>
    <w:rsid w:val="00B87795"/>
    <w:rsid w:val="00B90BAD"/>
    <w:rsid w:val="00B91B20"/>
    <w:rsid w:val="00B91B9C"/>
    <w:rsid w:val="00B9339E"/>
    <w:rsid w:val="00B93BFD"/>
    <w:rsid w:val="00B944A0"/>
    <w:rsid w:val="00B94B89"/>
    <w:rsid w:val="00B965DA"/>
    <w:rsid w:val="00BA17E6"/>
    <w:rsid w:val="00BA1C04"/>
    <w:rsid w:val="00BA2325"/>
    <w:rsid w:val="00BA449C"/>
    <w:rsid w:val="00BA60E2"/>
    <w:rsid w:val="00BA619D"/>
    <w:rsid w:val="00BA6DF5"/>
    <w:rsid w:val="00BA7230"/>
    <w:rsid w:val="00BA7AAB"/>
    <w:rsid w:val="00BB0B5E"/>
    <w:rsid w:val="00BB2A8E"/>
    <w:rsid w:val="00BB2FEF"/>
    <w:rsid w:val="00BB3029"/>
    <w:rsid w:val="00BB363D"/>
    <w:rsid w:val="00BB47A8"/>
    <w:rsid w:val="00BB4FBA"/>
    <w:rsid w:val="00BB5B85"/>
    <w:rsid w:val="00BB5FF8"/>
    <w:rsid w:val="00BC01CC"/>
    <w:rsid w:val="00BC1160"/>
    <w:rsid w:val="00BC1208"/>
    <w:rsid w:val="00BC1974"/>
    <w:rsid w:val="00BC2A65"/>
    <w:rsid w:val="00BC5849"/>
    <w:rsid w:val="00BC69C5"/>
    <w:rsid w:val="00BC7C1F"/>
    <w:rsid w:val="00BD07BB"/>
    <w:rsid w:val="00BD0F6A"/>
    <w:rsid w:val="00BD1041"/>
    <w:rsid w:val="00BD1156"/>
    <w:rsid w:val="00BD2459"/>
    <w:rsid w:val="00BD2BDF"/>
    <w:rsid w:val="00BD2ED8"/>
    <w:rsid w:val="00BD7B93"/>
    <w:rsid w:val="00BD7F86"/>
    <w:rsid w:val="00BE0CD6"/>
    <w:rsid w:val="00BE169A"/>
    <w:rsid w:val="00BE20F7"/>
    <w:rsid w:val="00BE2166"/>
    <w:rsid w:val="00BE3357"/>
    <w:rsid w:val="00BE3A58"/>
    <w:rsid w:val="00BE3B5B"/>
    <w:rsid w:val="00BE4B31"/>
    <w:rsid w:val="00BE4C09"/>
    <w:rsid w:val="00BF1BAF"/>
    <w:rsid w:val="00BF35D4"/>
    <w:rsid w:val="00BF37D6"/>
    <w:rsid w:val="00BF41DD"/>
    <w:rsid w:val="00BF53BD"/>
    <w:rsid w:val="00BF63E2"/>
    <w:rsid w:val="00BF732E"/>
    <w:rsid w:val="00BF7FEE"/>
    <w:rsid w:val="00C03128"/>
    <w:rsid w:val="00C03E24"/>
    <w:rsid w:val="00C05173"/>
    <w:rsid w:val="00C05C0B"/>
    <w:rsid w:val="00C06617"/>
    <w:rsid w:val="00C0742D"/>
    <w:rsid w:val="00C075C4"/>
    <w:rsid w:val="00C102D3"/>
    <w:rsid w:val="00C1089B"/>
    <w:rsid w:val="00C130A6"/>
    <w:rsid w:val="00C136A6"/>
    <w:rsid w:val="00C154B5"/>
    <w:rsid w:val="00C15C66"/>
    <w:rsid w:val="00C15D2B"/>
    <w:rsid w:val="00C160E1"/>
    <w:rsid w:val="00C17484"/>
    <w:rsid w:val="00C17B8E"/>
    <w:rsid w:val="00C2003F"/>
    <w:rsid w:val="00C20232"/>
    <w:rsid w:val="00C211B7"/>
    <w:rsid w:val="00C2168A"/>
    <w:rsid w:val="00C216D3"/>
    <w:rsid w:val="00C220D0"/>
    <w:rsid w:val="00C22FEE"/>
    <w:rsid w:val="00C234AC"/>
    <w:rsid w:val="00C2575C"/>
    <w:rsid w:val="00C2577C"/>
    <w:rsid w:val="00C261C5"/>
    <w:rsid w:val="00C263F9"/>
    <w:rsid w:val="00C2678A"/>
    <w:rsid w:val="00C26DBF"/>
    <w:rsid w:val="00C271A0"/>
    <w:rsid w:val="00C2746E"/>
    <w:rsid w:val="00C275D1"/>
    <w:rsid w:val="00C27C22"/>
    <w:rsid w:val="00C27D0F"/>
    <w:rsid w:val="00C27FA3"/>
    <w:rsid w:val="00C30D61"/>
    <w:rsid w:val="00C33B6A"/>
    <w:rsid w:val="00C34798"/>
    <w:rsid w:val="00C34C4A"/>
    <w:rsid w:val="00C35883"/>
    <w:rsid w:val="00C35A32"/>
    <w:rsid w:val="00C365B2"/>
    <w:rsid w:val="00C36AEA"/>
    <w:rsid w:val="00C37EDC"/>
    <w:rsid w:val="00C41C33"/>
    <w:rsid w:val="00C42AB1"/>
    <w:rsid w:val="00C436AB"/>
    <w:rsid w:val="00C43C57"/>
    <w:rsid w:val="00C43F7A"/>
    <w:rsid w:val="00C45D90"/>
    <w:rsid w:val="00C46F89"/>
    <w:rsid w:val="00C501AD"/>
    <w:rsid w:val="00C519FB"/>
    <w:rsid w:val="00C51C51"/>
    <w:rsid w:val="00C51EB2"/>
    <w:rsid w:val="00C52FB7"/>
    <w:rsid w:val="00C5369D"/>
    <w:rsid w:val="00C53BF3"/>
    <w:rsid w:val="00C53CF9"/>
    <w:rsid w:val="00C54948"/>
    <w:rsid w:val="00C55025"/>
    <w:rsid w:val="00C553D1"/>
    <w:rsid w:val="00C55B7A"/>
    <w:rsid w:val="00C56716"/>
    <w:rsid w:val="00C56B8C"/>
    <w:rsid w:val="00C5713D"/>
    <w:rsid w:val="00C57D3C"/>
    <w:rsid w:val="00C6067C"/>
    <w:rsid w:val="00C60700"/>
    <w:rsid w:val="00C62118"/>
    <w:rsid w:val="00C62712"/>
    <w:rsid w:val="00C62B29"/>
    <w:rsid w:val="00C63533"/>
    <w:rsid w:val="00C64316"/>
    <w:rsid w:val="00C64820"/>
    <w:rsid w:val="00C65AC3"/>
    <w:rsid w:val="00C65BF5"/>
    <w:rsid w:val="00C664FC"/>
    <w:rsid w:val="00C708B3"/>
    <w:rsid w:val="00C70C44"/>
    <w:rsid w:val="00C70DC0"/>
    <w:rsid w:val="00C70E8E"/>
    <w:rsid w:val="00C72ABB"/>
    <w:rsid w:val="00C74157"/>
    <w:rsid w:val="00C74250"/>
    <w:rsid w:val="00C749AD"/>
    <w:rsid w:val="00C74BBC"/>
    <w:rsid w:val="00C74FBB"/>
    <w:rsid w:val="00C75620"/>
    <w:rsid w:val="00C7594B"/>
    <w:rsid w:val="00C760ED"/>
    <w:rsid w:val="00C76F92"/>
    <w:rsid w:val="00C806C5"/>
    <w:rsid w:val="00C807C1"/>
    <w:rsid w:val="00C84DB5"/>
    <w:rsid w:val="00C85040"/>
    <w:rsid w:val="00C859F1"/>
    <w:rsid w:val="00C85B79"/>
    <w:rsid w:val="00C86289"/>
    <w:rsid w:val="00C863B4"/>
    <w:rsid w:val="00C86820"/>
    <w:rsid w:val="00C87E15"/>
    <w:rsid w:val="00C92B7A"/>
    <w:rsid w:val="00C92FDF"/>
    <w:rsid w:val="00C932EF"/>
    <w:rsid w:val="00C93D7E"/>
    <w:rsid w:val="00C944B3"/>
    <w:rsid w:val="00C94CCF"/>
    <w:rsid w:val="00C95663"/>
    <w:rsid w:val="00C959AA"/>
    <w:rsid w:val="00C95BAA"/>
    <w:rsid w:val="00C95D87"/>
    <w:rsid w:val="00C9615E"/>
    <w:rsid w:val="00C96FAA"/>
    <w:rsid w:val="00C9760F"/>
    <w:rsid w:val="00CA0226"/>
    <w:rsid w:val="00CA0461"/>
    <w:rsid w:val="00CA061F"/>
    <w:rsid w:val="00CA0789"/>
    <w:rsid w:val="00CA0F6F"/>
    <w:rsid w:val="00CA1432"/>
    <w:rsid w:val="00CA2E43"/>
    <w:rsid w:val="00CA48BF"/>
    <w:rsid w:val="00CA4ED8"/>
    <w:rsid w:val="00CA4F93"/>
    <w:rsid w:val="00CA5168"/>
    <w:rsid w:val="00CA526D"/>
    <w:rsid w:val="00CA556C"/>
    <w:rsid w:val="00CA7443"/>
    <w:rsid w:val="00CB0808"/>
    <w:rsid w:val="00CB2145"/>
    <w:rsid w:val="00CB220D"/>
    <w:rsid w:val="00CB2BAE"/>
    <w:rsid w:val="00CB2F23"/>
    <w:rsid w:val="00CB3B17"/>
    <w:rsid w:val="00CB3E03"/>
    <w:rsid w:val="00CB4CB2"/>
    <w:rsid w:val="00CB66B0"/>
    <w:rsid w:val="00CB6F99"/>
    <w:rsid w:val="00CB788A"/>
    <w:rsid w:val="00CC0327"/>
    <w:rsid w:val="00CC0CF8"/>
    <w:rsid w:val="00CC189D"/>
    <w:rsid w:val="00CC24A8"/>
    <w:rsid w:val="00CC3512"/>
    <w:rsid w:val="00CC3935"/>
    <w:rsid w:val="00CC4AFF"/>
    <w:rsid w:val="00CC6865"/>
    <w:rsid w:val="00CC6C33"/>
    <w:rsid w:val="00CC7157"/>
    <w:rsid w:val="00CC762D"/>
    <w:rsid w:val="00CD0781"/>
    <w:rsid w:val="00CD0EA8"/>
    <w:rsid w:val="00CD2CF7"/>
    <w:rsid w:val="00CD4522"/>
    <w:rsid w:val="00CD4CA2"/>
    <w:rsid w:val="00CD5449"/>
    <w:rsid w:val="00CD5E94"/>
    <w:rsid w:val="00CD6723"/>
    <w:rsid w:val="00CD7DD6"/>
    <w:rsid w:val="00CE0F6B"/>
    <w:rsid w:val="00CE17C4"/>
    <w:rsid w:val="00CE2C7F"/>
    <w:rsid w:val="00CE3F3F"/>
    <w:rsid w:val="00CE49B9"/>
    <w:rsid w:val="00CE4D63"/>
    <w:rsid w:val="00CE58B9"/>
    <w:rsid w:val="00CE5951"/>
    <w:rsid w:val="00CE5993"/>
    <w:rsid w:val="00CE5D81"/>
    <w:rsid w:val="00CE69E6"/>
    <w:rsid w:val="00CE7237"/>
    <w:rsid w:val="00CE750D"/>
    <w:rsid w:val="00CE7A9B"/>
    <w:rsid w:val="00CE7E48"/>
    <w:rsid w:val="00CF0F06"/>
    <w:rsid w:val="00CF17DA"/>
    <w:rsid w:val="00CF1BAC"/>
    <w:rsid w:val="00CF223D"/>
    <w:rsid w:val="00CF25F3"/>
    <w:rsid w:val="00CF2974"/>
    <w:rsid w:val="00CF3B77"/>
    <w:rsid w:val="00CF402C"/>
    <w:rsid w:val="00CF59C6"/>
    <w:rsid w:val="00CF699B"/>
    <w:rsid w:val="00CF73E9"/>
    <w:rsid w:val="00CF7FAC"/>
    <w:rsid w:val="00D014FD"/>
    <w:rsid w:val="00D01D23"/>
    <w:rsid w:val="00D02175"/>
    <w:rsid w:val="00D04903"/>
    <w:rsid w:val="00D04957"/>
    <w:rsid w:val="00D077CF"/>
    <w:rsid w:val="00D10687"/>
    <w:rsid w:val="00D123F5"/>
    <w:rsid w:val="00D127E9"/>
    <w:rsid w:val="00D136E3"/>
    <w:rsid w:val="00D13AA8"/>
    <w:rsid w:val="00D13B9B"/>
    <w:rsid w:val="00D14573"/>
    <w:rsid w:val="00D15738"/>
    <w:rsid w:val="00D15A52"/>
    <w:rsid w:val="00D214A3"/>
    <w:rsid w:val="00D224E4"/>
    <w:rsid w:val="00D2403C"/>
    <w:rsid w:val="00D24FA0"/>
    <w:rsid w:val="00D2597D"/>
    <w:rsid w:val="00D25F8B"/>
    <w:rsid w:val="00D26004"/>
    <w:rsid w:val="00D26176"/>
    <w:rsid w:val="00D26330"/>
    <w:rsid w:val="00D267D9"/>
    <w:rsid w:val="00D268E7"/>
    <w:rsid w:val="00D27466"/>
    <w:rsid w:val="00D27C16"/>
    <w:rsid w:val="00D3012C"/>
    <w:rsid w:val="00D30160"/>
    <w:rsid w:val="00D31247"/>
    <w:rsid w:val="00D3174A"/>
    <w:rsid w:val="00D31E35"/>
    <w:rsid w:val="00D31F62"/>
    <w:rsid w:val="00D3247D"/>
    <w:rsid w:val="00D33FA8"/>
    <w:rsid w:val="00D34A85"/>
    <w:rsid w:val="00D35B0E"/>
    <w:rsid w:val="00D409A4"/>
    <w:rsid w:val="00D411BE"/>
    <w:rsid w:val="00D4328D"/>
    <w:rsid w:val="00D4397C"/>
    <w:rsid w:val="00D44C4D"/>
    <w:rsid w:val="00D44D02"/>
    <w:rsid w:val="00D44F52"/>
    <w:rsid w:val="00D4592F"/>
    <w:rsid w:val="00D50063"/>
    <w:rsid w:val="00D50566"/>
    <w:rsid w:val="00D507E2"/>
    <w:rsid w:val="00D50BD5"/>
    <w:rsid w:val="00D512A8"/>
    <w:rsid w:val="00D515A7"/>
    <w:rsid w:val="00D52052"/>
    <w:rsid w:val="00D521F9"/>
    <w:rsid w:val="00D534B3"/>
    <w:rsid w:val="00D5400C"/>
    <w:rsid w:val="00D5416D"/>
    <w:rsid w:val="00D553FF"/>
    <w:rsid w:val="00D5677E"/>
    <w:rsid w:val="00D610F4"/>
    <w:rsid w:val="00D61CE0"/>
    <w:rsid w:val="00D625BE"/>
    <w:rsid w:val="00D62813"/>
    <w:rsid w:val="00D63808"/>
    <w:rsid w:val="00D63A67"/>
    <w:rsid w:val="00D63AF8"/>
    <w:rsid w:val="00D653F4"/>
    <w:rsid w:val="00D65D0A"/>
    <w:rsid w:val="00D66346"/>
    <w:rsid w:val="00D678DB"/>
    <w:rsid w:val="00D679F5"/>
    <w:rsid w:val="00D70887"/>
    <w:rsid w:val="00D719A6"/>
    <w:rsid w:val="00D71BD2"/>
    <w:rsid w:val="00D71F64"/>
    <w:rsid w:val="00D72C58"/>
    <w:rsid w:val="00D730CE"/>
    <w:rsid w:val="00D73410"/>
    <w:rsid w:val="00D73D29"/>
    <w:rsid w:val="00D75432"/>
    <w:rsid w:val="00D75974"/>
    <w:rsid w:val="00D761DD"/>
    <w:rsid w:val="00D7649E"/>
    <w:rsid w:val="00D7671B"/>
    <w:rsid w:val="00D80043"/>
    <w:rsid w:val="00D805FC"/>
    <w:rsid w:val="00D808A8"/>
    <w:rsid w:val="00D833B0"/>
    <w:rsid w:val="00D834C8"/>
    <w:rsid w:val="00D837F7"/>
    <w:rsid w:val="00D83A1B"/>
    <w:rsid w:val="00D83C8A"/>
    <w:rsid w:val="00D84140"/>
    <w:rsid w:val="00D86155"/>
    <w:rsid w:val="00D8652B"/>
    <w:rsid w:val="00D87A77"/>
    <w:rsid w:val="00D91389"/>
    <w:rsid w:val="00D915EF"/>
    <w:rsid w:val="00D924E7"/>
    <w:rsid w:val="00D93371"/>
    <w:rsid w:val="00D9376D"/>
    <w:rsid w:val="00D95024"/>
    <w:rsid w:val="00DA016D"/>
    <w:rsid w:val="00DA06F0"/>
    <w:rsid w:val="00DA0A97"/>
    <w:rsid w:val="00DA1E05"/>
    <w:rsid w:val="00DA262B"/>
    <w:rsid w:val="00DA3BA0"/>
    <w:rsid w:val="00DA3D95"/>
    <w:rsid w:val="00DA661E"/>
    <w:rsid w:val="00DA75BC"/>
    <w:rsid w:val="00DA7660"/>
    <w:rsid w:val="00DB24EE"/>
    <w:rsid w:val="00DB2986"/>
    <w:rsid w:val="00DB32F3"/>
    <w:rsid w:val="00DB6393"/>
    <w:rsid w:val="00DB76D8"/>
    <w:rsid w:val="00DB7DF3"/>
    <w:rsid w:val="00DC1BC6"/>
    <w:rsid w:val="00DC1EBA"/>
    <w:rsid w:val="00DC2B8E"/>
    <w:rsid w:val="00DC606F"/>
    <w:rsid w:val="00DC66B8"/>
    <w:rsid w:val="00DC6BCA"/>
    <w:rsid w:val="00DC6F5D"/>
    <w:rsid w:val="00DC74E1"/>
    <w:rsid w:val="00DC7A96"/>
    <w:rsid w:val="00DD0B99"/>
    <w:rsid w:val="00DD1132"/>
    <w:rsid w:val="00DD1408"/>
    <w:rsid w:val="00DD22BE"/>
    <w:rsid w:val="00DD2F4E"/>
    <w:rsid w:val="00DD4992"/>
    <w:rsid w:val="00DD6875"/>
    <w:rsid w:val="00DD6886"/>
    <w:rsid w:val="00DD6D54"/>
    <w:rsid w:val="00DE0018"/>
    <w:rsid w:val="00DE07A5"/>
    <w:rsid w:val="00DE171E"/>
    <w:rsid w:val="00DE2CE3"/>
    <w:rsid w:val="00DE3BDB"/>
    <w:rsid w:val="00DE5673"/>
    <w:rsid w:val="00DE5D19"/>
    <w:rsid w:val="00DE67A6"/>
    <w:rsid w:val="00DE72FE"/>
    <w:rsid w:val="00DE7688"/>
    <w:rsid w:val="00DE7D51"/>
    <w:rsid w:val="00DF0C40"/>
    <w:rsid w:val="00DF11DB"/>
    <w:rsid w:val="00DF14B6"/>
    <w:rsid w:val="00DF24CE"/>
    <w:rsid w:val="00DF269C"/>
    <w:rsid w:val="00DF3103"/>
    <w:rsid w:val="00DF315E"/>
    <w:rsid w:val="00DF417C"/>
    <w:rsid w:val="00DF645E"/>
    <w:rsid w:val="00DF66AC"/>
    <w:rsid w:val="00DF6834"/>
    <w:rsid w:val="00DF684A"/>
    <w:rsid w:val="00DF7E77"/>
    <w:rsid w:val="00E0048D"/>
    <w:rsid w:val="00E017AF"/>
    <w:rsid w:val="00E01A2A"/>
    <w:rsid w:val="00E02E4F"/>
    <w:rsid w:val="00E04DAF"/>
    <w:rsid w:val="00E05CEE"/>
    <w:rsid w:val="00E06B7F"/>
    <w:rsid w:val="00E1070B"/>
    <w:rsid w:val="00E112C7"/>
    <w:rsid w:val="00E13ADC"/>
    <w:rsid w:val="00E13FEF"/>
    <w:rsid w:val="00E14189"/>
    <w:rsid w:val="00E14957"/>
    <w:rsid w:val="00E15C44"/>
    <w:rsid w:val="00E165A7"/>
    <w:rsid w:val="00E16C10"/>
    <w:rsid w:val="00E16F9F"/>
    <w:rsid w:val="00E17F04"/>
    <w:rsid w:val="00E20C97"/>
    <w:rsid w:val="00E22D2A"/>
    <w:rsid w:val="00E22F6B"/>
    <w:rsid w:val="00E22FC9"/>
    <w:rsid w:val="00E24F35"/>
    <w:rsid w:val="00E26D65"/>
    <w:rsid w:val="00E26E6B"/>
    <w:rsid w:val="00E27D9F"/>
    <w:rsid w:val="00E300F2"/>
    <w:rsid w:val="00E31822"/>
    <w:rsid w:val="00E31975"/>
    <w:rsid w:val="00E32925"/>
    <w:rsid w:val="00E32ED9"/>
    <w:rsid w:val="00E337F4"/>
    <w:rsid w:val="00E3396C"/>
    <w:rsid w:val="00E33BA4"/>
    <w:rsid w:val="00E34C5E"/>
    <w:rsid w:val="00E36073"/>
    <w:rsid w:val="00E37C4F"/>
    <w:rsid w:val="00E41C04"/>
    <w:rsid w:val="00E4272D"/>
    <w:rsid w:val="00E43700"/>
    <w:rsid w:val="00E44CCE"/>
    <w:rsid w:val="00E45512"/>
    <w:rsid w:val="00E457F4"/>
    <w:rsid w:val="00E45843"/>
    <w:rsid w:val="00E46905"/>
    <w:rsid w:val="00E46963"/>
    <w:rsid w:val="00E46E91"/>
    <w:rsid w:val="00E4707A"/>
    <w:rsid w:val="00E50179"/>
    <w:rsid w:val="00E5058E"/>
    <w:rsid w:val="00E51733"/>
    <w:rsid w:val="00E51CB8"/>
    <w:rsid w:val="00E51ECD"/>
    <w:rsid w:val="00E51F13"/>
    <w:rsid w:val="00E51FD0"/>
    <w:rsid w:val="00E5206E"/>
    <w:rsid w:val="00E537D7"/>
    <w:rsid w:val="00E538EC"/>
    <w:rsid w:val="00E54DB6"/>
    <w:rsid w:val="00E559F7"/>
    <w:rsid w:val="00E56264"/>
    <w:rsid w:val="00E566D3"/>
    <w:rsid w:val="00E57C8E"/>
    <w:rsid w:val="00E604B6"/>
    <w:rsid w:val="00E60C5C"/>
    <w:rsid w:val="00E632A5"/>
    <w:rsid w:val="00E63388"/>
    <w:rsid w:val="00E63C58"/>
    <w:rsid w:val="00E66760"/>
    <w:rsid w:val="00E66CA0"/>
    <w:rsid w:val="00E70B75"/>
    <w:rsid w:val="00E71050"/>
    <w:rsid w:val="00E716C1"/>
    <w:rsid w:val="00E71D50"/>
    <w:rsid w:val="00E74851"/>
    <w:rsid w:val="00E7685C"/>
    <w:rsid w:val="00E83356"/>
    <w:rsid w:val="00E833CC"/>
    <w:rsid w:val="00E836F5"/>
    <w:rsid w:val="00E83D9A"/>
    <w:rsid w:val="00E84084"/>
    <w:rsid w:val="00E857E0"/>
    <w:rsid w:val="00E87132"/>
    <w:rsid w:val="00E879B8"/>
    <w:rsid w:val="00E904DB"/>
    <w:rsid w:val="00E90786"/>
    <w:rsid w:val="00E90C59"/>
    <w:rsid w:val="00E90DBF"/>
    <w:rsid w:val="00E91A4D"/>
    <w:rsid w:val="00E92221"/>
    <w:rsid w:val="00E92C83"/>
    <w:rsid w:val="00E92F9A"/>
    <w:rsid w:val="00E936CA"/>
    <w:rsid w:val="00E94042"/>
    <w:rsid w:val="00E95F79"/>
    <w:rsid w:val="00EA07C6"/>
    <w:rsid w:val="00EA10FD"/>
    <w:rsid w:val="00EA4563"/>
    <w:rsid w:val="00EA4DE4"/>
    <w:rsid w:val="00EA59D6"/>
    <w:rsid w:val="00EA5C66"/>
    <w:rsid w:val="00EA67B7"/>
    <w:rsid w:val="00EA6D0B"/>
    <w:rsid w:val="00EA7C55"/>
    <w:rsid w:val="00EB0DC2"/>
    <w:rsid w:val="00EB17D5"/>
    <w:rsid w:val="00EB4BDE"/>
    <w:rsid w:val="00EB4FB2"/>
    <w:rsid w:val="00EB5A12"/>
    <w:rsid w:val="00EB6389"/>
    <w:rsid w:val="00EB7F46"/>
    <w:rsid w:val="00EC0A65"/>
    <w:rsid w:val="00EC183F"/>
    <w:rsid w:val="00EC1A47"/>
    <w:rsid w:val="00EC2E48"/>
    <w:rsid w:val="00EC4D79"/>
    <w:rsid w:val="00EC4F38"/>
    <w:rsid w:val="00EC59D6"/>
    <w:rsid w:val="00EC6E15"/>
    <w:rsid w:val="00EC73A8"/>
    <w:rsid w:val="00EC775B"/>
    <w:rsid w:val="00ED0F29"/>
    <w:rsid w:val="00ED147A"/>
    <w:rsid w:val="00ED1EDE"/>
    <w:rsid w:val="00ED3ABD"/>
    <w:rsid w:val="00ED54F2"/>
    <w:rsid w:val="00ED5643"/>
    <w:rsid w:val="00ED662E"/>
    <w:rsid w:val="00EE20DB"/>
    <w:rsid w:val="00EE3208"/>
    <w:rsid w:val="00EE4A0F"/>
    <w:rsid w:val="00EE4C14"/>
    <w:rsid w:val="00EE5F1A"/>
    <w:rsid w:val="00EE6BEC"/>
    <w:rsid w:val="00EE6D51"/>
    <w:rsid w:val="00EE79AA"/>
    <w:rsid w:val="00EE7F03"/>
    <w:rsid w:val="00EF2BB0"/>
    <w:rsid w:val="00EF31E6"/>
    <w:rsid w:val="00EF4697"/>
    <w:rsid w:val="00EF58D7"/>
    <w:rsid w:val="00EF5969"/>
    <w:rsid w:val="00EF5F1F"/>
    <w:rsid w:val="00EF691A"/>
    <w:rsid w:val="00F041E7"/>
    <w:rsid w:val="00F04295"/>
    <w:rsid w:val="00F05065"/>
    <w:rsid w:val="00F05C49"/>
    <w:rsid w:val="00F05D1D"/>
    <w:rsid w:val="00F07677"/>
    <w:rsid w:val="00F1086C"/>
    <w:rsid w:val="00F10DFE"/>
    <w:rsid w:val="00F1177D"/>
    <w:rsid w:val="00F1221B"/>
    <w:rsid w:val="00F12683"/>
    <w:rsid w:val="00F127D0"/>
    <w:rsid w:val="00F1353E"/>
    <w:rsid w:val="00F13618"/>
    <w:rsid w:val="00F137AC"/>
    <w:rsid w:val="00F13D8F"/>
    <w:rsid w:val="00F1475C"/>
    <w:rsid w:val="00F14D7F"/>
    <w:rsid w:val="00F14FFB"/>
    <w:rsid w:val="00F16AC7"/>
    <w:rsid w:val="00F20AC8"/>
    <w:rsid w:val="00F20FFD"/>
    <w:rsid w:val="00F2322B"/>
    <w:rsid w:val="00F24C98"/>
    <w:rsid w:val="00F261B5"/>
    <w:rsid w:val="00F2797E"/>
    <w:rsid w:val="00F326B3"/>
    <w:rsid w:val="00F3346D"/>
    <w:rsid w:val="00F33894"/>
    <w:rsid w:val="00F3454B"/>
    <w:rsid w:val="00F34E38"/>
    <w:rsid w:val="00F35D02"/>
    <w:rsid w:val="00F3688D"/>
    <w:rsid w:val="00F4035C"/>
    <w:rsid w:val="00F40AE8"/>
    <w:rsid w:val="00F4354D"/>
    <w:rsid w:val="00F4414A"/>
    <w:rsid w:val="00F4574C"/>
    <w:rsid w:val="00F45A36"/>
    <w:rsid w:val="00F45AEE"/>
    <w:rsid w:val="00F47BBF"/>
    <w:rsid w:val="00F50B1D"/>
    <w:rsid w:val="00F50B46"/>
    <w:rsid w:val="00F522E3"/>
    <w:rsid w:val="00F536AC"/>
    <w:rsid w:val="00F54F06"/>
    <w:rsid w:val="00F553D9"/>
    <w:rsid w:val="00F576AB"/>
    <w:rsid w:val="00F57866"/>
    <w:rsid w:val="00F57A35"/>
    <w:rsid w:val="00F57DA4"/>
    <w:rsid w:val="00F6101F"/>
    <w:rsid w:val="00F620A7"/>
    <w:rsid w:val="00F651D9"/>
    <w:rsid w:val="00F6531F"/>
    <w:rsid w:val="00F65B7F"/>
    <w:rsid w:val="00F66145"/>
    <w:rsid w:val="00F6667D"/>
    <w:rsid w:val="00F67118"/>
    <w:rsid w:val="00F67719"/>
    <w:rsid w:val="00F704F4"/>
    <w:rsid w:val="00F74C16"/>
    <w:rsid w:val="00F758D5"/>
    <w:rsid w:val="00F814BD"/>
    <w:rsid w:val="00F81980"/>
    <w:rsid w:val="00F82063"/>
    <w:rsid w:val="00F821E3"/>
    <w:rsid w:val="00F823F7"/>
    <w:rsid w:val="00F82633"/>
    <w:rsid w:val="00F827EF"/>
    <w:rsid w:val="00F83BE2"/>
    <w:rsid w:val="00F85463"/>
    <w:rsid w:val="00F854CD"/>
    <w:rsid w:val="00F86463"/>
    <w:rsid w:val="00F86C22"/>
    <w:rsid w:val="00F86D62"/>
    <w:rsid w:val="00F86E2E"/>
    <w:rsid w:val="00F87F82"/>
    <w:rsid w:val="00F908F1"/>
    <w:rsid w:val="00F90E3A"/>
    <w:rsid w:val="00F9190F"/>
    <w:rsid w:val="00F92383"/>
    <w:rsid w:val="00F9400E"/>
    <w:rsid w:val="00F94C7D"/>
    <w:rsid w:val="00F95806"/>
    <w:rsid w:val="00F969DD"/>
    <w:rsid w:val="00F97E3D"/>
    <w:rsid w:val="00FA0398"/>
    <w:rsid w:val="00FA14A7"/>
    <w:rsid w:val="00FA164E"/>
    <w:rsid w:val="00FA1F0B"/>
    <w:rsid w:val="00FA3555"/>
    <w:rsid w:val="00FA37C9"/>
    <w:rsid w:val="00FA5089"/>
    <w:rsid w:val="00FA5B15"/>
    <w:rsid w:val="00FA6449"/>
    <w:rsid w:val="00FA75F1"/>
    <w:rsid w:val="00FA7F09"/>
    <w:rsid w:val="00FB0E33"/>
    <w:rsid w:val="00FB3138"/>
    <w:rsid w:val="00FB34A6"/>
    <w:rsid w:val="00FB472D"/>
    <w:rsid w:val="00FB51B5"/>
    <w:rsid w:val="00FB6284"/>
    <w:rsid w:val="00FC0E4A"/>
    <w:rsid w:val="00FC12DE"/>
    <w:rsid w:val="00FC2A1E"/>
    <w:rsid w:val="00FC3BCF"/>
    <w:rsid w:val="00FC7680"/>
    <w:rsid w:val="00FD0590"/>
    <w:rsid w:val="00FD08DE"/>
    <w:rsid w:val="00FD0A93"/>
    <w:rsid w:val="00FD1055"/>
    <w:rsid w:val="00FD4399"/>
    <w:rsid w:val="00FD45E8"/>
    <w:rsid w:val="00FD4A1F"/>
    <w:rsid w:val="00FE0689"/>
    <w:rsid w:val="00FE0BB6"/>
    <w:rsid w:val="00FE37B5"/>
    <w:rsid w:val="00FE393D"/>
    <w:rsid w:val="00FE4073"/>
    <w:rsid w:val="00FE45E4"/>
    <w:rsid w:val="00FE4657"/>
    <w:rsid w:val="00FE4AEC"/>
    <w:rsid w:val="00FE549F"/>
    <w:rsid w:val="00FE54A5"/>
    <w:rsid w:val="00FE5E0D"/>
    <w:rsid w:val="00FE6704"/>
    <w:rsid w:val="00FF09A3"/>
    <w:rsid w:val="00FF0AFA"/>
    <w:rsid w:val="00FF1F3C"/>
    <w:rsid w:val="00FF2965"/>
    <w:rsid w:val="00FF308E"/>
    <w:rsid w:val="00FF3745"/>
    <w:rsid w:val="00FF3DE9"/>
    <w:rsid w:val="00FF638B"/>
    <w:rsid w:val="00FF6946"/>
    <w:rsid w:val="00FF773A"/>
    <w:rsid w:val="00FF7938"/>
    <w:rsid w:val="01B05B5E"/>
    <w:rsid w:val="01B44B94"/>
    <w:rsid w:val="01E8B987"/>
    <w:rsid w:val="01E98D14"/>
    <w:rsid w:val="0226649C"/>
    <w:rsid w:val="0286BA08"/>
    <w:rsid w:val="029D14C7"/>
    <w:rsid w:val="02D40AE5"/>
    <w:rsid w:val="02D4DE52"/>
    <w:rsid w:val="0328EDE4"/>
    <w:rsid w:val="034F63FA"/>
    <w:rsid w:val="0350D6F1"/>
    <w:rsid w:val="03A35206"/>
    <w:rsid w:val="0417E590"/>
    <w:rsid w:val="04F32A7A"/>
    <w:rsid w:val="04F68E37"/>
    <w:rsid w:val="0523E782"/>
    <w:rsid w:val="059FBA64"/>
    <w:rsid w:val="05E9A952"/>
    <w:rsid w:val="0606A970"/>
    <w:rsid w:val="06142423"/>
    <w:rsid w:val="06CF3987"/>
    <w:rsid w:val="06E239E0"/>
    <w:rsid w:val="070171B3"/>
    <w:rsid w:val="0729E3F4"/>
    <w:rsid w:val="072B6070"/>
    <w:rsid w:val="073A1DE5"/>
    <w:rsid w:val="073CDD97"/>
    <w:rsid w:val="074EDA87"/>
    <w:rsid w:val="0786D229"/>
    <w:rsid w:val="0791778C"/>
    <w:rsid w:val="07B738AE"/>
    <w:rsid w:val="07BA5FED"/>
    <w:rsid w:val="07CDC109"/>
    <w:rsid w:val="0892D0FF"/>
    <w:rsid w:val="096A703B"/>
    <w:rsid w:val="09BFF59A"/>
    <w:rsid w:val="0A7B4B40"/>
    <w:rsid w:val="0AB012F2"/>
    <w:rsid w:val="0B601F7C"/>
    <w:rsid w:val="0B7D0E9E"/>
    <w:rsid w:val="0BF81C8A"/>
    <w:rsid w:val="0BFA09F9"/>
    <w:rsid w:val="0C7C3D9F"/>
    <w:rsid w:val="0C8CF450"/>
    <w:rsid w:val="0C90501D"/>
    <w:rsid w:val="0DE89760"/>
    <w:rsid w:val="0E65CFF7"/>
    <w:rsid w:val="0E917164"/>
    <w:rsid w:val="0ECAECD2"/>
    <w:rsid w:val="0FA876B5"/>
    <w:rsid w:val="0FE34B11"/>
    <w:rsid w:val="0FFAFD45"/>
    <w:rsid w:val="100F9768"/>
    <w:rsid w:val="109C4DC9"/>
    <w:rsid w:val="10C84AA0"/>
    <w:rsid w:val="10E4CE54"/>
    <w:rsid w:val="11343F95"/>
    <w:rsid w:val="118F028D"/>
    <w:rsid w:val="12BB8B76"/>
    <w:rsid w:val="13722FD8"/>
    <w:rsid w:val="13C3707A"/>
    <w:rsid w:val="13EDFAB3"/>
    <w:rsid w:val="143298B2"/>
    <w:rsid w:val="14D39410"/>
    <w:rsid w:val="15962D65"/>
    <w:rsid w:val="15A7694A"/>
    <w:rsid w:val="163D99C0"/>
    <w:rsid w:val="16F01221"/>
    <w:rsid w:val="16F144F5"/>
    <w:rsid w:val="16FF4545"/>
    <w:rsid w:val="1711C975"/>
    <w:rsid w:val="1737EB55"/>
    <w:rsid w:val="1829F87C"/>
    <w:rsid w:val="185EA256"/>
    <w:rsid w:val="18954836"/>
    <w:rsid w:val="18A6637E"/>
    <w:rsid w:val="18BC4244"/>
    <w:rsid w:val="18E2FBDD"/>
    <w:rsid w:val="1927E7E4"/>
    <w:rsid w:val="19C516DD"/>
    <w:rsid w:val="1A15E0DE"/>
    <w:rsid w:val="1B042BB4"/>
    <w:rsid w:val="1B7050D6"/>
    <w:rsid w:val="1BFB7713"/>
    <w:rsid w:val="1C247F9F"/>
    <w:rsid w:val="1D205230"/>
    <w:rsid w:val="1D3D9F0B"/>
    <w:rsid w:val="1D700C9D"/>
    <w:rsid w:val="1D747744"/>
    <w:rsid w:val="1D8AB304"/>
    <w:rsid w:val="1DFE3E67"/>
    <w:rsid w:val="1FAD9814"/>
    <w:rsid w:val="2010F870"/>
    <w:rsid w:val="20112342"/>
    <w:rsid w:val="201B6BCA"/>
    <w:rsid w:val="2042B7FC"/>
    <w:rsid w:val="20B8C0E9"/>
    <w:rsid w:val="2104D5DD"/>
    <w:rsid w:val="210B28AA"/>
    <w:rsid w:val="211A8A44"/>
    <w:rsid w:val="21518EEF"/>
    <w:rsid w:val="2164D7BF"/>
    <w:rsid w:val="21B480E0"/>
    <w:rsid w:val="21DE8DC8"/>
    <w:rsid w:val="2246CDE9"/>
    <w:rsid w:val="2291F8CE"/>
    <w:rsid w:val="22B85BE6"/>
    <w:rsid w:val="22D607BE"/>
    <w:rsid w:val="23AD2DC3"/>
    <w:rsid w:val="23FDF6CF"/>
    <w:rsid w:val="25DA2E48"/>
    <w:rsid w:val="26347EB8"/>
    <w:rsid w:val="2634B01C"/>
    <w:rsid w:val="26708C7F"/>
    <w:rsid w:val="2672ED59"/>
    <w:rsid w:val="26932FE3"/>
    <w:rsid w:val="26E6203D"/>
    <w:rsid w:val="270BCA3D"/>
    <w:rsid w:val="27456F67"/>
    <w:rsid w:val="27CB200A"/>
    <w:rsid w:val="282013F7"/>
    <w:rsid w:val="284F8B8A"/>
    <w:rsid w:val="28548429"/>
    <w:rsid w:val="28883724"/>
    <w:rsid w:val="2909507C"/>
    <w:rsid w:val="29BE4807"/>
    <w:rsid w:val="29F8EDFB"/>
    <w:rsid w:val="2A28C26D"/>
    <w:rsid w:val="2AE634A8"/>
    <w:rsid w:val="2AECFD37"/>
    <w:rsid w:val="2AF4900D"/>
    <w:rsid w:val="2BDCFDAE"/>
    <w:rsid w:val="2C811667"/>
    <w:rsid w:val="2C9E389D"/>
    <w:rsid w:val="2CF5210D"/>
    <w:rsid w:val="2D613339"/>
    <w:rsid w:val="2E1B7442"/>
    <w:rsid w:val="2E3BD646"/>
    <w:rsid w:val="2E634C5F"/>
    <w:rsid w:val="2E7DCA61"/>
    <w:rsid w:val="2F36FB17"/>
    <w:rsid w:val="2F39D809"/>
    <w:rsid w:val="2F7976B2"/>
    <w:rsid w:val="2F79FFEB"/>
    <w:rsid w:val="2F986875"/>
    <w:rsid w:val="2FB758A3"/>
    <w:rsid w:val="2FBDA809"/>
    <w:rsid w:val="3051A411"/>
    <w:rsid w:val="30F3E34A"/>
    <w:rsid w:val="3117EB15"/>
    <w:rsid w:val="3181C3D2"/>
    <w:rsid w:val="31D689F5"/>
    <w:rsid w:val="321CABFE"/>
    <w:rsid w:val="322DC44F"/>
    <w:rsid w:val="324DCF37"/>
    <w:rsid w:val="32E60ADC"/>
    <w:rsid w:val="3345B3D5"/>
    <w:rsid w:val="33CF1CF3"/>
    <w:rsid w:val="33D6BD71"/>
    <w:rsid w:val="347759E7"/>
    <w:rsid w:val="3504025D"/>
    <w:rsid w:val="351662FA"/>
    <w:rsid w:val="3585F751"/>
    <w:rsid w:val="35A29C8E"/>
    <w:rsid w:val="35FAAE39"/>
    <w:rsid w:val="373ED0BA"/>
    <w:rsid w:val="3769E52E"/>
    <w:rsid w:val="383A32F3"/>
    <w:rsid w:val="38576860"/>
    <w:rsid w:val="389A30F4"/>
    <w:rsid w:val="390C9CFE"/>
    <w:rsid w:val="39216C34"/>
    <w:rsid w:val="3972DABE"/>
    <w:rsid w:val="39BB0C61"/>
    <w:rsid w:val="39D17AEF"/>
    <w:rsid w:val="39EED7F3"/>
    <w:rsid w:val="3A0BE039"/>
    <w:rsid w:val="3A458909"/>
    <w:rsid w:val="3A7E70B3"/>
    <w:rsid w:val="3B068327"/>
    <w:rsid w:val="3C0917A0"/>
    <w:rsid w:val="3C300266"/>
    <w:rsid w:val="3C3428A1"/>
    <w:rsid w:val="3C45FA56"/>
    <w:rsid w:val="3C6A6EF6"/>
    <w:rsid w:val="3C6AE31A"/>
    <w:rsid w:val="3C746735"/>
    <w:rsid w:val="3D01A296"/>
    <w:rsid w:val="3D354E7F"/>
    <w:rsid w:val="3D805ED2"/>
    <w:rsid w:val="3DDF6480"/>
    <w:rsid w:val="3E50DAAA"/>
    <w:rsid w:val="3F96B966"/>
    <w:rsid w:val="3F9C29B3"/>
    <w:rsid w:val="3FE90F17"/>
    <w:rsid w:val="4027B972"/>
    <w:rsid w:val="4031EB21"/>
    <w:rsid w:val="406EB0B6"/>
    <w:rsid w:val="406F88E0"/>
    <w:rsid w:val="40DCFBDE"/>
    <w:rsid w:val="4180DA49"/>
    <w:rsid w:val="4191637A"/>
    <w:rsid w:val="41CC1932"/>
    <w:rsid w:val="4221E7A9"/>
    <w:rsid w:val="43805216"/>
    <w:rsid w:val="4451645D"/>
    <w:rsid w:val="45333B6C"/>
    <w:rsid w:val="4553BFD9"/>
    <w:rsid w:val="455656AA"/>
    <w:rsid w:val="455C5C02"/>
    <w:rsid w:val="4567BB94"/>
    <w:rsid w:val="4648245B"/>
    <w:rsid w:val="46808666"/>
    <w:rsid w:val="47582BAB"/>
    <w:rsid w:val="47A0A56B"/>
    <w:rsid w:val="47B4CC5F"/>
    <w:rsid w:val="47B7898B"/>
    <w:rsid w:val="48B4F0E3"/>
    <w:rsid w:val="4978997C"/>
    <w:rsid w:val="498F0C92"/>
    <w:rsid w:val="4A13A1ED"/>
    <w:rsid w:val="4A336D6B"/>
    <w:rsid w:val="4A43D79E"/>
    <w:rsid w:val="4A816379"/>
    <w:rsid w:val="4B6D6483"/>
    <w:rsid w:val="4C51E7A0"/>
    <w:rsid w:val="4C74A9C0"/>
    <w:rsid w:val="4D962B69"/>
    <w:rsid w:val="4E002056"/>
    <w:rsid w:val="4E354717"/>
    <w:rsid w:val="4F03E82F"/>
    <w:rsid w:val="4F2DA4E5"/>
    <w:rsid w:val="4F6BF474"/>
    <w:rsid w:val="4F6D2FD1"/>
    <w:rsid w:val="4FA5BD06"/>
    <w:rsid w:val="5192D56E"/>
    <w:rsid w:val="5197E6CE"/>
    <w:rsid w:val="52148553"/>
    <w:rsid w:val="5255F73C"/>
    <w:rsid w:val="52D8610D"/>
    <w:rsid w:val="52F10C75"/>
    <w:rsid w:val="52F2CB20"/>
    <w:rsid w:val="537448EB"/>
    <w:rsid w:val="5470FCDA"/>
    <w:rsid w:val="54CC5436"/>
    <w:rsid w:val="54E23F72"/>
    <w:rsid w:val="552282D5"/>
    <w:rsid w:val="55B8B3F7"/>
    <w:rsid w:val="55BE82DD"/>
    <w:rsid w:val="55CE99C5"/>
    <w:rsid w:val="5696F546"/>
    <w:rsid w:val="56A4979A"/>
    <w:rsid w:val="5727BAB1"/>
    <w:rsid w:val="5729200C"/>
    <w:rsid w:val="573574DE"/>
    <w:rsid w:val="57DE7206"/>
    <w:rsid w:val="57FD1EAA"/>
    <w:rsid w:val="5879F8B0"/>
    <w:rsid w:val="591C5400"/>
    <w:rsid w:val="5A0C4CE6"/>
    <w:rsid w:val="5A37489F"/>
    <w:rsid w:val="5A8CA5BA"/>
    <w:rsid w:val="5B65CC36"/>
    <w:rsid w:val="5B7CE237"/>
    <w:rsid w:val="5C1B0F38"/>
    <w:rsid w:val="5C315DF4"/>
    <w:rsid w:val="5CC04A98"/>
    <w:rsid w:val="5D24D879"/>
    <w:rsid w:val="5D484D2F"/>
    <w:rsid w:val="5E88F63E"/>
    <w:rsid w:val="5EDF76A7"/>
    <w:rsid w:val="5F51618D"/>
    <w:rsid w:val="5F9919D9"/>
    <w:rsid w:val="6004C7FC"/>
    <w:rsid w:val="60235230"/>
    <w:rsid w:val="60349CB2"/>
    <w:rsid w:val="60A9B11B"/>
    <w:rsid w:val="60E9C544"/>
    <w:rsid w:val="60F1661B"/>
    <w:rsid w:val="6137FEC5"/>
    <w:rsid w:val="6164A013"/>
    <w:rsid w:val="617B6D09"/>
    <w:rsid w:val="62387BD2"/>
    <w:rsid w:val="62933E6F"/>
    <w:rsid w:val="62B91C36"/>
    <w:rsid w:val="62CBB470"/>
    <w:rsid w:val="62E7FB28"/>
    <w:rsid w:val="6300AEAE"/>
    <w:rsid w:val="6308FB28"/>
    <w:rsid w:val="6369E973"/>
    <w:rsid w:val="63AB0114"/>
    <w:rsid w:val="64A885D2"/>
    <w:rsid w:val="64B96CFB"/>
    <w:rsid w:val="64BB571A"/>
    <w:rsid w:val="64E924D3"/>
    <w:rsid w:val="64FEC429"/>
    <w:rsid w:val="6534ACB8"/>
    <w:rsid w:val="6713D20B"/>
    <w:rsid w:val="674748C8"/>
    <w:rsid w:val="674C5E78"/>
    <w:rsid w:val="680ABCBB"/>
    <w:rsid w:val="68425743"/>
    <w:rsid w:val="686041F9"/>
    <w:rsid w:val="686191C5"/>
    <w:rsid w:val="6912F189"/>
    <w:rsid w:val="69CDBCB8"/>
    <w:rsid w:val="6A56CF1F"/>
    <w:rsid w:val="6A74DE4A"/>
    <w:rsid w:val="6A9F045C"/>
    <w:rsid w:val="6AA90CB2"/>
    <w:rsid w:val="6AB4DA62"/>
    <w:rsid w:val="6AC813A4"/>
    <w:rsid w:val="6B2E7CA2"/>
    <w:rsid w:val="6B79BF66"/>
    <w:rsid w:val="6BA48D9D"/>
    <w:rsid w:val="6BE77E82"/>
    <w:rsid w:val="6C00A31F"/>
    <w:rsid w:val="6C19DD11"/>
    <w:rsid w:val="6C26C89B"/>
    <w:rsid w:val="6CE92AE1"/>
    <w:rsid w:val="6E53EDC1"/>
    <w:rsid w:val="6E638540"/>
    <w:rsid w:val="6E66C787"/>
    <w:rsid w:val="6EC83249"/>
    <w:rsid w:val="6F3248A1"/>
    <w:rsid w:val="6F534103"/>
    <w:rsid w:val="6F8D00E2"/>
    <w:rsid w:val="6FE47B91"/>
    <w:rsid w:val="7039197B"/>
    <w:rsid w:val="70BCA87C"/>
    <w:rsid w:val="70D6D621"/>
    <w:rsid w:val="713CCF19"/>
    <w:rsid w:val="71CE972E"/>
    <w:rsid w:val="72022D28"/>
    <w:rsid w:val="725584C8"/>
    <w:rsid w:val="726FE340"/>
    <w:rsid w:val="72997F88"/>
    <w:rsid w:val="733C5316"/>
    <w:rsid w:val="736787CA"/>
    <w:rsid w:val="73ABF305"/>
    <w:rsid w:val="741BE74F"/>
    <w:rsid w:val="745D3834"/>
    <w:rsid w:val="7471651D"/>
    <w:rsid w:val="74B6AA34"/>
    <w:rsid w:val="74CC16D9"/>
    <w:rsid w:val="74EECEC0"/>
    <w:rsid w:val="74FFF051"/>
    <w:rsid w:val="754701AC"/>
    <w:rsid w:val="7569F048"/>
    <w:rsid w:val="75898DCA"/>
    <w:rsid w:val="75902BFF"/>
    <w:rsid w:val="75C730AC"/>
    <w:rsid w:val="7632C249"/>
    <w:rsid w:val="76397127"/>
    <w:rsid w:val="763C0737"/>
    <w:rsid w:val="768DC2E8"/>
    <w:rsid w:val="771AFC5E"/>
    <w:rsid w:val="775AFCFB"/>
    <w:rsid w:val="77B7F74A"/>
    <w:rsid w:val="77E8ED7E"/>
    <w:rsid w:val="79085E1B"/>
    <w:rsid w:val="791AA0E8"/>
    <w:rsid w:val="79793AB5"/>
    <w:rsid w:val="79BFFCBD"/>
    <w:rsid w:val="79C828A6"/>
    <w:rsid w:val="79D82710"/>
    <w:rsid w:val="7A5AC40F"/>
    <w:rsid w:val="7A634944"/>
    <w:rsid w:val="7B59B6D5"/>
    <w:rsid w:val="7BDB32DC"/>
    <w:rsid w:val="7CF7255F"/>
    <w:rsid w:val="7D839F1F"/>
    <w:rsid w:val="7E5B78B1"/>
    <w:rsid w:val="7EA672DD"/>
    <w:rsid w:val="7FDFB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8ACB96"/>
  <w15:chartTrackingRefBased/>
  <w15:docId w15:val="{FB7DE40C-6E6E-4D39-81F0-4CDDEB0F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29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/>
    <w:lsdException w:name="footer" w:semiHidden="1" w:unhideWhenUsed="1"/>
    <w:lsdException w:name="index heading" w:semiHidden="1" w:unhideWhenUsed="1"/>
    <w:lsdException w:name="caption" w:semiHidden="1" w:uiPriority="2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uiPriority="10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uiPriority="8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7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unhideWhenUsed="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Body text"/>
    <w:qFormat/>
    <w:rsid w:val="002C2D04"/>
    <w:pPr>
      <w:suppressAutoHyphens/>
      <w:spacing w:before="240" w:after="120" w:line="360" w:lineRule="auto"/>
    </w:pPr>
    <w:rPr>
      <w:rFonts w:ascii="Arial" w:hAnsi="Arial" w:cs="Arial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3"/>
    <w:qFormat/>
    <w:rsid w:val="002C2D04"/>
    <w:pPr>
      <w:keepNext/>
      <w:keepLines/>
      <w:spacing w:before="600" w:after="840"/>
      <w:contextualSpacing/>
      <w:outlineLvl w:val="0"/>
    </w:pPr>
    <w:rPr>
      <w:rFonts w:eastAsiaTheme="majorEastAsia"/>
      <w:bCs/>
      <w:color w:val="002664"/>
      <w:sz w:val="40"/>
      <w:szCs w:val="52"/>
    </w:rPr>
  </w:style>
  <w:style w:type="paragraph" w:styleId="Heading2">
    <w:name w:val="heading 2"/>
    <w:aliases w:val="ŠHeading 2"/>
    <w:basedOn w:val="Normal"/>
    <w:next w:val="Normal"/>
    <w:link w:val="Heading2Char"/>
    <w:uiPriority w:val="3"/>
    <w:qFormat/>
    <w:rsid w:val="002C2D04"/>
    <w:pPr>
      <w:keepNext/>
      <w:keepLines/>
      <w:spacing w:before="360"/>
      <w:outlineLvl w:val="1"/>
    </w:pPr>
    <w:rPr>
      <w:rFonts w:eastAsiaTheme="majorEastAsia"/>
      <w:bCs/>
      <w:color w:val="002664"/>
      <w:sz w:val="36"/>
      <w:szCs w:val="48"/>
    </w:rPr>
  </w:style>
  <w:style w:type="paragraph" w:styleId="Heading3">
    <w:name w:val="heading 3"/>
    <w:aliases w:val="ŠHeading 3"/>
    <w:basedOn w:val="Normal"/>
    <w:next w:val="Normal"/>
    <w:link w:val="Heading3Char"/>
    <w:uiPriority w:val="4"/>
    <w:qFormat/>
    <w:rsid w:val="002C2D04"/>
    <w:pPr>
      <w:keepNext/>
      <w:spacing w:before="360"/>
      <w:outlineLvl w:val="2"/>
    </w:pPr>
    <w:rPr>
      <w:color w:val="002664"/>
      <w:sz w:val="32"/>
      <w:szCs w:val="40"/>
    </w:rPr>
  </w:style>
  <w:style w:type="paragraph" w:styleId="Heading4">
    <w:name w:val="heading 4"/>
    <w:aliases w:val="ŠHeading 4"/>
    <w:basedOn w:val="Normal"/>
    <w:next w:val="Normal"/>
    <w:link w:val="Heading4Char"/>
    <w:uiPriority w:val="5"/>
    <w:qFormat/>
    <w:rsid w:val="002C2D04"/>
    <w:pPr>
      <w:keepNext/>
      <w:outlineLvl w:val="3"/>
    </w:pPr>
    <w:rPr>
      <w:color w:val="002664"/>
      <w:sz w:val="28"/>
      <w:szCs w:val="36"/>
    </w:rPr>
  </w:style>
  <w:style w:type="paragraph" w:styleId="Heading5">
    <w:name w:val="heading 5"/>
    <w:aliases w:val="ŠHeading 5"/>
    <w:basedOn w:val="Normal"/>
    <w:next w:val="Normal"/>
    <w:link w:val="Heading5Char"/>
    <w:uiPriority w:val="6"/>
    <w:qFormat/>
    <w:rsid w:val="002C2D04"/>
    <w:pPr>
      <w:keepNext/>
      <w:outlineLvl w:val="4"/>
    </w:pPr>
    <w:rPr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ŠCaption"/>
    <w:basedOn w:val="Normal"/>
    <w:next w:val="Normal"/>
    <w:uiPriority w:val="20"/>
    <w:qFormat/>
    <w:rsid w:val="002C2D04"/>
    <w:pPr>
      <w:keepNext/>
      <w:spacing w:after="200" w:line="240" w:lineRule="auto"/>
    </w:pPr>
    <w:rPr>
      <w:iCs/>
      <w:color w:val="002664"/>
      <w:sz w:val="18"/>
      <w:szCs w:val="18"/>
    </w:rPr>
  </w:style>
  <w:style w:type="table" w:customStyle="1" w:styleId="Tableheader">
    <w:name w:val="ŠTable header"/>
    <w:basedOn w:val="TableNormal"/>
    <w:uiPriority w:val="99"/>
    <w:rsid w:val="002C2D04"/>
    <w:pPr>
      <w:widowControl w:val="0"/>
      <w:spacing w:before="100" w:after="100" w:line="360" w:lineRule="auto"/>
      <w:mirrorIndents/>
    </w:pPr>
    <w:rPr>
      <w:rFonts w:ascii="Arial" w:hAnsi="Arial"/>
    </w:rPr>
    <w:tblPr>
      <w:tblStyleRowBandSize w:val="1"/>
      <w:tblStyleColBandSize w:val="1"/>
      <w:tblBorders>
        <w:left w:val="single" w:sz="4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  <w:contextualSpacing w:val="0"/>
        <w:mirrorIndents/>
        <w:jc w:val="left"/>
      </w:pPr>
      <w:rPr>
        <w:rFonts w:ascii="Arial" w:hAnsi="Arial"/>
        <w:b/>
        <w:sz w:val="22"/>
      </w:rPr>
      <w:tblPr/>
      <w:trPr>
        <w:tblHeader/>
      </w:trPr>
      <w:tcPr>
        <w:tcBorders>
          <w:bottom w:val="nil"/>
          <w:insideH w:val="nil"/>
          <w:insideV w:val="nil"/>
        </w:tcBorders>
        <w:shd w:val="clear" w:color="auto" w:fill="002664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noWrap/>
        <w:tcMar>
          <w:top w:w="113" w:type="dxa"/>
          <w:left w:w="0" w:type="nil"/>
          <w:bottom w:w="57" w:type="dxa"/>
          <w:right w:w="0" w:type="nil"/>
        </w:tcMar>
      </w:tcPr>
    </w:tblStylePr>
    <w:tblStylePr w:type="fir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b/>
        <w:sz w:val="22"/>
      </w:rPr>
    </w:tblStylePr>
    <w:tblStylePr w:type="la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2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FFFFFF" w:themeFill="background1"/>
        <w:noWrap/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EBEBEB"/>
        <w:noWrap/>
      </w:tcPr>
    </w:tblStylePr>
  </w:style>
  <w:style w:type="table" w:styleId="TableGrid">
    <w:name w:val="Table Grid"/>
    <w:basedOn w:val="TableNormal"/>
    <w:uiPriority w:val="39"/>
    <w:rsid w:val="002C2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ŠList Number"/>
    <w:basedOn w:val="Normal"/>
    <w:uiPriority w:val="7"/>
    <w:qFormat/>
    <w:rsid w:val="002C2D04"/>
    <w:pPr>
      <w:numPr>
        <w:numId w:val="35"/>
      </w:numPr>
    </w:pPr>
  </w:style>
  <w:style w:type="paragraph" w:styleId="ListNumber2">
    <w:name w:val="List Number 2"/>
    <w:aliases w:val="ŠList Number 2"/>
    <w:basedOn w:val="Normal"/>
    <w:uiPriority w:val="8"/>
    <w:qFormat/>
    <w:rsid w:val="002C2D04"/>
    <w:pPr>
      <w:numPr>
        <w:numId w:val="33"/>
      </w:numPr>
    </w:pPr>
  </w:style>
  <w:style w:type="paragraph" w:styleId="ListBullet">
    <w:name w:val="List Bullet"/>
    <w:aliases w:val="ŠList Bullet"/>
    <w:basedOn w:val="Normal"/>
    <w:uiPriority w:val="9"/>
    <w:qFormat/>
    <w:rsid w:val="002C2D04"/>
    <w:pPr>
      <w:numPr>
        <w:numId w:val="31"/>
      </w:numPr>
    </w:pPr>
  </w:style>
  <w:style w:type="paragraph" w:styleId="ListBullet2">
    <w:name w:val="List Bullet 2"/>
    <w:aliases w:val="ŠList Bullet 2"/>
    <w:basedOn w:val="Normal"/>
    <w:uiPriority w:val="10"/>
    <w:qFormat/>
    <w:rsid w:val="002C2D04"/>
    <w:pPr>
      <w:numPr>
        <w:numId w:val="29"/>
      </w:numPr>
    </w:pPr>
  </w:style>
  <w:style w:type="paragraph" w:customStyle="1" w:styleId="FeatureBox4">
    <w:name w:val="ŠFeature Box 4"/>
    <w:basedOn w:val="FeatureBox2"/>
    <w:next w:val="Normal"/>
    <w:uiPriority w:val="14"/>
    <w:qFormat/>
    <w:rsid w:val="002C2D04"/>
    <w:pPr>
      <w:pBdr>
        <w:top w:val="single" w:sz="24" w:space="10" w:color="EBEBEB"/>
        <w:left w:val="single" w:sz="24" w:space="10" w:color="EBEBEB"/>
        <w:bottom w:val="single" w:sz="24" w:space="10" w:color="EBEBEB"/>
        <w:right w:val="single" w:sz="24" w:space="10" w:color="EBEBEB"/>
      </w:pBdr>
      <w:shd w:val="clear" w:color="auto" w:fill="EBEBEB"/>
    </w:pPr>
  </w:style>
  <w:style w:type="paragraph" w:customStyle="1" w:styleId="Pulloutquote">
    <w:name w:val="ŠPull out quote"/>
    <w:basedOn w:val="Normal"/>
    <w:next w:val="Normal"/>
    <w:uiPriority w:val="20"/>
    <w:qFormat/>
    <w:rsid w:val="002C2D04"/>
    <w:pPr>
      <w:keepNext/>
      <w:ind w:left="567" w:right="57"/>
    </w:pPr>
    <w:rPr>
      <w:szCs w:val="22"/>
    </w:rPr>
  </w:style>
  <w:style w:type="paragraph" w:customStyle="1" w:styleId="Documentname">
    <w:name w:val="ŠDocument name"/>
    <w:basedOn w:val="Normal"/>
    <w:next w:val="Normal"/>
    <w:uiPriority w:val="17"/>
    <w:qFormat/>
    <w:rsid w:val="002C2D04"/>
    <w:pPr>
      <w:pBdr>
        <w:bottom w:val="single" w:sz="8" w:space="10" w:color="D3D3D3" w:themeColor="background2" w:themeShade="E6"/>
      </w:pBdr>
      <w:spacing w:before="0" w:after="240" w:line="276" w:lineRule="auto"/>
      <w:jc w:val="right"/>
    </w:pPr>
    <w:rPr>
      <w:bCs/>
      <w:sz w:val="18"/>
      <w:szCs w:val="18"/>
    </w:rPr>
  </w:style>
  <w:style w:type="paragraph" w:customStyle="1" w:styleId="Imageattributioncaption">
    <w:name w:val="ŠImage attribution caption"/>
    <w:basedOn w:val="Normal"/>
    <w:next w:val="Normal"/>
    <w:uiPriority w:val="15"/>
    <w:qFormat/>
    <w:rsid w:val="002C2D04"/>
    <w:pPr>
      <w:spacing w:after="0"/>
    </w:pPr>
    <w:rPr>
      <w:sz w:val="18"/>
      <w:szCs w:val="18"/>
    </w:rPr>
  </w:style>
  <w:style w:type="paragraph" w:customStyle="1" w:styleId="FeatureBox2">
    <w:name w:val="ŠFeature Box 2"/>
    <w:basedOn w:val="Normal"/>
    <w:next w:val="Normal"/>
    <w:uiPriority w:val="12"/>
    <w:qFormat/>
    <w:rsid w:val="002C2D04"/>
    <w:pPr>
      <w:pBdr>
        <w:top w:val="single" w:sz="24" w:space="10" w:color="CCEDFC"/>
        <w:left w:val="single" w:sz="24" w:space="10" w:color="CCEDFC"/>
        <w:bottom w:val="single" w:sz="24" w:space="10" w:color="CCEDFC"/>
        <w:right w:val="single" w:sz="24" w:space="10" w:color="CCEDFC"/>
      </w:pBdr>
      <w:shd w:val="clear" w:color="auto" w:fill="CCEDFC"/>
    </w:pPr>
  </w:style>
  <w:style w:type="paragraph" w:customStyle="1" w:styleId="FeatureBox3">
    <w:name w:val="ŠFeature Box 3"/>
    <w:basedOn w:val="Normal"/>
    <w:next w:val="Normal"/>
    <w:uiPriority w:val="13"/>
    <w:qFormat/>
    <w:rsid w:val="002C2D04"/>
    <w:pPr>
      <w:pBdr>
        <w:top w:val="single" w:sz="24" w:space="10" w:color="FFB8C2"/>
        <w:left w:val="single" w:sz="24" w:space="10" w:color="FFB8C2"/>
        <w:bottom w:val="single" w:sz="24" w:space="10" w:color="FFB8C2"/>
        <w:right w:val="single" w:sz="24" w:space="10" w:color="FFB8C2"/>
      </w:pBdr>
      <w:shd w:val="clear" w:color="auto" w:fill="FFB8C2"/>
    </w:pPr>
  </w:style>
  <w:style w:type="paragraph" w:customStyle="1" w:styleId="FeatureBox">
    <w:name w:val="ŠFeature Box"/>
    <w:basedOn w:val="Normal"/>
    <w:next w:val="Normal"/>
    <w:uiPriority w:val="11"/>
    <w:qFormat/>
    <w:rsid w:val="002C2D04"/>
    <w:pPr>
      <w:pBdr>
        <w:top w:val="single" w:sz="24" w:space="10" w:color="002664"/>
        <w:left w:val="single" w:sz="24" w:space="10" w:color="002664"/>
        <w:bottom w:val="single" w:sz="24" w:space="10" w:color="002664"/>
        <w:right w:val="single" w:sz="24" w:space="10" w:color="002664"/>
      </w:pBdr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C2D04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C2D04"/>
    <w:rPr>
      <w:rFonts w:ascii="Arial" w:eastAsiaTheme="minorEastAsia" w:hAnsi="Arial"/>
      <w:color w:val="5A5A5A" w:themeColor="text1" w:themeTint="A5"/>
      <w:spacing w:val="15"/>
    </w:rPr>
  </w:style>
  <w:style w:type="character" w:styleId="Hyperlink">
    <w:name w:val="Hyperlink"/>
    <w:aliases w:val="ŠHyperlink"/>
    <w:basedOn w:val="DefaultParagraphFont"/>
    <w:uiPriority w:val="99"/>
    <w:unhideWhenUsed/>
    <w:rsid w:val="002C2D04"/>
    <w:rPr>
      <w:color w:val="001C4A" w:themeColor="accent1" w:themeShade="BF"/>
      <w:u w:val="single"/>
    </w:rPr>
  </w:style>
  <w:style w:type="paragraph" w:customStyle="1" w:styleId="Logo">
    <w:name w:val="ŠLogo"/>
    <w:basedOn w:val="Normal"/>
    <w:uiPriority w:val="18"/>
    <w:qFormat/>
    <w:rsid w:val="002C2D04"/>
    <w:pPr>
      <w:tabs>
        <w:tab w:val="right" w:pos="10200"/>
      </w:tabs>
      <w:spacing w:after="0" w:line="300" w:lineRule="atLeast"/>
      <w:ind w:left="-567" w:right="-567" w:firstLine="567"/>
    </w:pPr>
    <w:rPr>
      <w:bCs/>
      <w:color w:val="002664"/>
    </w:rPr>
  </w:style>
  <w:style w:type="paragraph" w:styleId="TOC1">
    <w:name w:val="toc 1"/>
    <w:aliases w:val="ŠTOC 1"/>
    <w:basedOn w:val="Normal"/>
    <w:next w:val="Normal"/>
    <w:uiPriority w:val="39"/>
    <w:unhideWhenUsed/>
    <w:rsid w:val="002C2D04"/>
    <w:pPr>
      <w:tabs>
        <w:tab w:val="right" w:leader="dot" w:pos="14570"/>
      </w:tabs>
      <w:spacing w:before="0"/>
    </w:pPr>
    <w:rPr>
      <w:b/>
      <w:noProof/>
    </w:rPr>
  </w:style>
  <w:style w:type="paragraph" w:styleId="TOC2">
    <w:name w:val="toc 2"/>
    <w:aliases w:val="ŠTOC 2"/>
    <w:basedOn w:val="Normal"/>
    <w:next w:val="Normal"/>
    <w:uiPriority w:val="39"/>
    <w:unhideWhenUsed/>
    <w:rsid w:val="002C2D04"/>
    <w:pPr>
      <w:tabs>
        <w:tab w:val="right" w:leader="dot" w:pos="14570"/>
      </w:tabs>
      <w:spacing w:before="0"/>
    </w:pPr>
    <w:rPr>
      <w:noProof/>
    </w:rPr>
  </w:style>
  <w:style w:type="paragraph" w:styleId="TOC3">
    <w:name w:val="toc 3"/>
    <w:aliases w:val="ŠTOC 3"/>
    <w:basedOn w:val="Normal"/>
    <w:next w:val="Normal"/>
    <w:uiPriority w:val="39"/>
    <w:unhideWhenUsed/>
    <w:rsid w:val="002C2D04"/>
    <w:pPr>
      <w:spacing w:before="0"/>
      <w:ind w:left="244"/>
    </w:pPr>
  </w:style>
  <w:style w:type="character" w:customStyle="1" w:styleId="BoldItalic">
    <w:name w:val="ŠBold Italic"/>
    <w:basedOn w:val="DefaultParagraphFont"/>
    <w:uiPriority w:val="1"/>
    <w:qFormat/>
    <w:rsid w:val="002C2D04"/>
    <w:rPr>
      <w:b/>
      <w:i/>
      <w:iCs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3"/>
    <w:rsid w:val="002C2D04"/>
    <w:rPr>
      <w:rFonts w:ascii="Arial" w:eastAsiaTheme="majorEastAsia" w:hAnsi="Arial" w:cs="Arial"/>
      <w:bCs/>
      <w:color w:val="002664"/>
      <w:sz w:val="40"/>
      <w:szCs w:val="5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3"/>
    <w:rsid w:val="002C2D04"/>
    <w:rPr>
      <w:rFonts w:ascii="Arial" w:eastAsiaTheme="majorEastAsia" w:hAnsi="Arial" w:cs="Arial"/>
      <w:bCs/>
      <w:color w:val="002664"/>
      <w:sz w:val="36"/>
      <w:szCs w:val="48"/>
    </w:rPr>
  </w:style>
  <w:style w:type="paragraph" w:styleId="TOCHeading">
    <w:name w:val="TOC Heading"/>
    <w:aliases w:val="ŠTOC Heading"/>
    <w:basedOn w:val="Heading1"/>
    <w:next w:val="Normal"/>
    <w:uiPriority w:val="38"/>
    <w:qFormat/>
    <w:rsid w:val="002C2D04"/>
    <w:pPr>
      <w:spacing w:after="240"/>
      <w:outlineLvl w:val="9"/>
    </w:pPr>
    <w:rPr>
      <w:szCs w:val="40"/>
    </w:rPr>
  </w:style>
  <w:style w:type="paragraph" w:styleId="Footer">
    <w:name w:val="footer"/>
    <w:aliases w:val="ŠFooter"/>
    <w:basedOn w:val="Normal"/>
    <w:link w:val="FooterChar"/>
    <w:uiPriority w:val="19"/>
    <w:rsid w:val="002C2D04"/>
    <w:pPr>
      <w:tabs>
        <w:tab w:val="center" w:pos="4513"/>
        <w:tab w:val="right" w:pos="9026"/>
        <w:tab w:val="right" w:pos="10773"/>
      </w:tabs>
      <w:spacing w:after="0" w:line="23" w:lineRule="atLeast"/>
      <w:ind w:right="-567"/>
    </w:pPr>
    <w:rPr>
      <w:sz w:val="18"/>
      <w:szCs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19"/>
    <w:rsid w:val="002C2D04"/>
    <w:rPr>
      <w:rFonts w:ascii="Arial" w:hAnsi="Arial" w:cs="Arial"/>
      <w:sz w:val="18"/>
      <w:szCs w:val="18"/>
    </w:rPr>
  </w:style>
  <w:style w:type="paragraph" w:styleId="Header">
    <w:name w:val="header"/>
    <w:aliases w:val="ŠHeader"/>
    <w:basedOn w:val="Normal"/>
    <w:link w:val="HeaderChar"/>
    <w:uiPriority w:val="16"/>
    <w:rsid w:val="002C2D04"/>
    <w:rPr>
      <w:noProof/>
      <w:color w:val="002664"/>
      <w:sz w:val="28"/>
      <w:szCs w:val="28"/>
    </w:rPr>
  </w:style>
  <w:style w:type="character" w:customStyle="1" w:styleId="HeaderChar">
    <w:name w:val="Header Char"/>
    <w:aliases w:val="ŠHeader Char"/>
    <w:basedOn w:val="DefaultParagraphFont"/>
    <w:link w:val="Header"/>
    <w:uiPriority w:val="16"/>
    <w:rsid w:val="002C2D04"/>
    <w:rPr>
      <w:rFonts w:ascii="Arial" w:hAnsi="Arial" w:cs="Arial"/>
      <w:noProof/>
      <w:color w:val="002664"/>
      <w:sz w:val="28"/>
      <w:szCs w:val="28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4"/>
    <w:rsid w:val="002C2D04"/>
    <w:rPr>
      <w:rFonts w:ascii="Arial" w:hAnsi="Arial" w:cs="Arial"/>
      <w:color w:val="002664"/>
      <w:sz w:val="32"/>
      <w:szCs w:val="40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5"/>
    <w:rsid w:val="002C2D04"/>
    <w:rPr>
      <w:rFonts w:ascii="Arial" w:hAnsi="Arial" w:cs="Arial"/>
      <w:color w:val="002664"/>
      <w:sz w:val="28"/>
      <w:szCs w:val="36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6"/>
    <w:rsid w:val="002C2D04"/>
    <w:rPr>
      <w:rFonts w:ascii="Arial" w:hAnsi="Arial" w:cs="Arial"/>
      <w:b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2C2D04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semiHidden/>
    <w:qFormat/>
    <w:rsid w:val="002C2D04"/>
    <w:rPr>
      <w:i/>
      <w:iCs/>
      <w:color w:val="404040" w:themeColor="text1" w:themeTint="BF"/>
    </w:rPr>
  </w:style>
  <w:style w:type="paragraph" w:styleId="TOC4">
    <w:name w:val="toc 4"/>
    <w:aliases w:val="ŠTOC 4"/>
    <w:basedOn w:val="Normal"/>
    <w:next w:val="Normal"/>
    <w:autoRedefine/>
    <w:uiPriority w:val="39"/>
    <w:unhideWhenUsed/>
    <w:rsid w:val="002C2D04"/>
    <w:pPr>
      <w:spacing w:before="0"/>
      <w:ind w:left="488"/>
    </w:pPr>
  </w:style>
  <w:style w:type="character" w:styleId="CommentReference">
    <w:name w:val="annotation reference"/>
    <w:basedOn w:val="DefaultParagraphFont"/>
    <w:uiPriority w:val="99"/>
    <w:semiHidden/>
    <w:unhideWhenUsed/>
    <w:rsid w:val="002C2D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2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2D04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2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2D04"/>
    <w:rPr>
      <w:rFonts w:ascii="Arial" w:hAnsi="Arial" w:cs="Arial"/>
      <w:b/>
      <w:bCs/>
      <w:sz w:val="20"/>
      <w:szCs w:val="20"/>
    </w:rPr>
  </w:style>
  <w:style w:type="character" w:styleId="Strong">
    <w:name w:val="Strong"/>
    <w:aliases w:val="ŠStrong,Bold"/>
    <w:qFormat/>
    <w:rsid w:val="002C2D04"/>
    <w:rPr>
      <w:b/>
      <w:bCs/>
    </w:rPr>
  </w:style>
  <w:style w:type="character" w:styleId="Emphasis">
    <w:name w:val="Emphasis"/>
    <w:aliases w:val="ŠEmphasis,Italic"/>
    <w:qFormat/>
    <w:rsid w:val="002C2D04"/>
    <w:rPr>
      <w:i/>
      <w:iCs/>
    </w:rPr>
  </w:style>
  <w:style w:type="paragraph" w:styleId="ListNumber3">
    <w:name w:val="List Number 3"/>
    <w:aliases w:val="ŠList Number 3"/>
    <w:basedOn w:val="ListBullet3"/>
    <w:uiPriority w:val="8"/>
    <w:rsid w:val="002C2D04"/>
    <w:pPr>
      <w:numPr>
        <w:ilvl w:val="2"/>
        <w:numId w:val="33"/>
      </w:numPr>
    </w:pPr>
  </w:style>
  <w:style w:type="paragraph" w:styleId="ListBullet3">
    <w:name w:val="List Bullet 3"/>
    <w:aliases w:val="ŠList Bullet 3"/>
    <w:basedOn w:val="Normal"/>
    <w:uiPriority w:val="10"/>
    <w:rsid w:val="002C2D04"/>
    <w:pPr>
      <w:numPr>
        <w:numId w:val="30"/>
      </w:numPr>
    </w:pPr>
  </w:style>
  <w:style w:type="character" w:styleId="PlaceholderText">
    <w:name w:val="Placeholder Text"/>
    <w:basedOn w:val="DefaultParagraphFont"/>
    <w:uiPriority w:val="99"/>
    <w:semiHidden/>
    <w:rsid w:val="002C2D04"/>
    <w:rPr>
      <w:color w:val="808080"/>
    </w:rPr>
  </w:style>
  <w:style w:type="paragraph" w:styleId="Revision">
    <w:name w:val="Revision"/>
    <w:hidden/>
    <w:uiPriority w:val="99"/>
    <w:semiHidden/>
    <w:rsid w:val="000769CC"/>
    <w:pPr>
      <w:spacing w:after="0" w:line="240" w:lineRule="auto"/>
    </w:pPr>
    <w:rPr>
      <w:rFonts w:ascii="Arial" w:hAnsi="Arial" w:cs="Arial"/>
      <w:szCs w:val="24"/>
    </w:rPr>
  </w:style>
  <w:style w:type="paragraph" w:customStyle="1" w:styleId="Subtitle0">
    <w:name w:val="ŠSubtitle"/>
    <w:basedOn w:val="Normal"/>
    <w:link w:val="SubtitleChar0"/>
    <w:uiPriority w:val="2"/>
    <w:qFormat/>
    <w:rsid w:val="002C2D04"/>
    <w:pPr>
      <w:spacing w:before="360"/>
    </w:pPr>
    <w:rPr>
      <w:color w:val="002664"/>
      <w:sz w:val="44"/>
      <w:szCs w:val="48"/>
    </w:rPr>
  </w:style>
  <w:style w:type="character" w:customStyle="1" w:styleId="SubtitleChar0">
    <w:name w:val="ŠSubtitle Char"/>
    <w:basedOn w:val="DefaultParagraphFont"/>
    <w:link w:val="Subtitle0"/>
    <w:uiPriority w:val="2"/>
    <w:rsid w:val="002C2D04"/>
    <w:rPr>
      <w:rFonts w:ascii="Arial" w:hAnsi="Arial" w:cs="Arial"/>
      <w:color w:val="002664"/>
      <w:sz w:val="44"/>
      <w:szCs w:val="48"/>
    </w:rPr>
  </w:style>
  <w:style w:type="paragraph" w:styleId="Title">
    <w:name w:val="Title"/>
    <w:aliases w:val="ŠTitle"/>
    <w:basedOn w:val="Normal"/>
    <w:next w:val="Normal"/>
    <w:link w:val="TitleChar"/>
    <w:uiPriority w:val="1"/>
    <w:rsid w:val="002C2D04"/>
    <w:pPr>
      <w:pBdr>
        <w:bottom w:val="single" w:sz="4" w:space="1" w:color="002664"/>
      </w:pBdr>
      <w:spacing w:before="2000" w:after="0"/>
      <w:contextualSpacing/>
    </w:pPr>
    <w:rPr>
      <w:rFonts w:eastAsiaTheme="majorEastAsia" w:cstheme="majorBidi"/>
      <w:color w:val="002664"/>
      <w:spacing w:val="-10"/>
      <w:kern w:val="28"/>
      <w:sz w:val="80"/>
      <w:szCs w:val="80"/>
    </w:rPr>
  </w:style>
  <w:style w:type="character" w:customStyle="1" w:styleId="TitleChar">
    <w:name w:val="Title Char"/>
    <w:aliases w:val="ŠTitle Char"/>
    <w:basedOn w:val="DefaultParagraphFont"/>
    <w:link w:val="Title"/>
    <w:uiPriority w:val="1"/>
    <w:rsid w:val="002C2D04"/>
    <w:rPr>
      <w:rFonts w:ascii="Arial" w:eastAsiaTheme="majorEastAsia" w:hAnsi="Arial" w:cstheme="majorBidi"/>
      <w:color w:val="002664"/>
      <w:spacing w:val="-10"/>
      <w:kern w:val="28"/>
      <w:sz w:val="80"/>
      <w:szCs w:val="80"/>
    </w:rPr>
  </w:style>
  <w:style w:type="paragraph" w:styleId="ListParagraph">
    <w:name w:val="List Paragraph"/>
    <w:aliases w:val="ŠList Paragraph"/>
    <w:basedOn w:val="Normal"/>
    <w:uiPriority w:val="34"/>
    <w:unhideWhenUsed/>
    <w:qFormat/>
    <w:rsid w:val="002C2D04"/>
    <w:pPr>
      <w:ind w:left="567"/>
    </w:pPr>
  </w:style>
  <w:style w:type="paragraph" w:customStyle="1" w:styleId="ReleasedDate">
    <w:name w:val="Released Date"/>
    <w:uiPriority w:val="3"/>
    <w:qFormat/>
    <w:rsid w:val="008973CA"/>
    <w:pPr>
      <w:suppressAutoHyphens/>
      <w:spacing w:before="360" w:after="360" w:line="240" w:lineRule="auto"/>
      <w:contextualSpacing/>
    </w:pPr>
    <w:rPr>
      <w:rFonts w:asciiTheme="majorHAnsi" w:eastAsiaTheme="minorEastAsia" w:hAnsiTheme="majorHAnsi"/>
      <w:color w:val="000000" w:themeColor="text1"/>
      <w:lang w:eastAsia="zh-CN"/>
    </w:rPr>
  </w:style>
  <w:style w:type="character" w:customStyle="1" w:styleId="normaltextrun">
    <w:name w:val="normaltextrun"/>
    <w:basedOn w:val="DefaultParagraphFont"/>
    <w:rsid w:val="007F6F3D"/>
  </w:style>
  <w:style w:type="character" w:customStyle="1" w:styleId="scxw82448613">
    <w:name w:val="scxw82448613"/>
    <w:basedOn w:val="DefaultParagraphFont"/>
    <w:rsid w:val="007F6F3D"/>
  </w:style>
  <w:style w:type="character" w:customStyle="1" w:styleId="eop">
    <w:name w:val="eop"/>
    <w:basedOn w:val="DefaultParagraphFont"/>
    <w:rsid w:val="004601CF"/>
  </w:style>
  <w:style w:type="character" w:styleId="FollowedHyperlink">
    <w:name w:val="FollowedHyperlink"/>
    <w:basedOn w:val="DefaultParagraphFont"/>
    <w:uiPriority w:val="99"/>
    <w:semiHidden/>
    <w:unhideWhenUsed/>
    <w:rsid w:val="00871F8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634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styleId="Mention">
    <w:name w:val="Mention"/>
    <w:basedOn w:val="DefaultParagraphFont"/>
    <w:uiPriority w:val="99"/>
    <w:unhideWhenUsed/>
    <w:rsid w:val="005307A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4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1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3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1169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06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34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ducation.nsw.gov.au/teaching-and-learning/curriculum/hsie/planning-programming-and-assessing-hsie-k-6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ducation.nsw.gov.au/teaching-and-learning/curriculum/creative-arts/planning-programming-and-assessing-creative-arts-k-6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rimarycurriculum@det.nsw.edu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urriculum.nsw.edu.au/resources/teaching-resourc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ducation.nsw.gov.au/teaching-and-learning/curriculum/science/planning-programming-and-assessing-science-k-6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cation.nsw.gov.au/teaching-and-learning/curriculum/pdhpe/pdhpe-curriculum-resources-k-12/pdhpe-k-6-curriculum-resources/pdhpe-k-6-scope-and-sequenc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creativecommons.org/licenses/by/4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inaris\AppData\Local\Temp\931ac859-0fb9-405d-8311-0701d9aac0f1_EducationBrandAsset.zip.0f1\Minutes_Word_Template_-_Portrai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95054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D7153A"/>
      </a:accent5>
      <a:accent6>
        <a:srgbClr val="FFB8C1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BEDFD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0cc5a4-0024-4fcc-903c-cf13426630a7">
      <Terms xmlns="http://schemas.microsoft.com/office/infopath/2007/PartnerControls"/>
    </lcf76f155ced4ddcb4097134ff3c332f>
    <SharedWithUsers xmlns="f3ff71d5-10d7-4588-9ccf-a52a8f0f592b">
      <UserInfo>
        <DisplayName>Lauren Atkins</DisplayName>
        <AccountId>33</AccountId>
        <AccountType/>
      </UserInfo>
    </SharedWithUsers>
    <TaxCatchAll xmlns="f3ff71d5-10d7-4588-9ccf-a52a8f0f592b" xsi:nil="true"/>
    <SenttoBraille xmlns="1a0cc5a4-0024-4fcc-903c-cf13426630a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29E5891D2ABE4386DC3A7147943D72" ma:contentTypeVersion="20" ma:contentTypeDescription="Create a new document." ma:contentTypeScope="" ma:versionID="3bb73fdb466d7bd6570c6c9c2bc13158">
  <xsd:schema xmlns:xsd="http://www.w3.org/2001/XMLSchema" xmlns:xs="http://www.w3.org/2001/XMLSchema" xmlns:p="http://schemas.microsoft.com/office/2006/metadata/properties" xmlns:ns2="1a0cc5a4-0024-4fcc-903c-cf13426630a7" xmlns:ns3="f3ff71d5-10d7-4588-9ccf-a52a8f0f592b" targetNamespace="http://schemas.microsoft.com/office/2006/metadata/properties" ma:root="true" ma:fieldsID="bc8215cdf87062940a614bd3f8ef4732" ns2:_="" ns3:_="">
    <xsd:import namespace="1a0cc5a4-0024-4fcc-903c-cf13426630a7"/>
    <xsd:import namespace="f3ff71d5-10d7-4588-9ccf-a52a8f0f5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enttoBraill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cc5a4-0024-4fcc-903c-cf1342663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enttoBraille" ma:index="26" nillable="true" ma:displayName="Sent to Braille" ma:format="Dropdown" ma:internalName="SenttoBraill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f71d5-10d7-4588-9ccf-a52a8f0f59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7e0aeee-79ae-4907-bbf5-21f90a7a7c39}" ma:internalName="TaxCatchAll" ma:showField="CatchAllData" ma:web="f3ff71d5-10d7-4588-9ccf-a52a8f0f5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D572E4-65A1-4DB9-A67E-69FD54E8763C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f3ff71d5-10d7-4588-9ccf-a52a8f0f592b"/>
    <ds:schemaRef ds:uri="http://schemas.microsoft.com/office/2006/documentManagement/types"/>
    <ds:schemaRef ds:uri="1a0cc5a4-0024-4fcc-903c-cf13426630a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9337E1-5FAE-4264-8071-9F4C8C442A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30CB46-5D8C-471E-8168-3796F62C1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cc5a4-0024-4fcc-903c-cf13426630a7"/>
    <ds:schemaRef ds:uri="f3ff71d5-10d7-4588-9ccf-a52a8f0f5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84817E-6AE2-488A-9991-FE301C163B7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603dfd7-d93a-4381-a340-2995d8282205}" enabled="1" method="Standard" siteId="{05a0e69a-418a-47c1-9c25-9387261bf99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Minutes_Word_Template_-_Portrait.dotx</Template>
  <TotalTime>5</TotalTime>
  <Pages>5</Pages>
  <Words>969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Workshop 1 – What is explicit teaching?</vt:lpstr>
    </vt:vector>
  </TitlesOfParts>
  <Company/>
  <LinksUpToDate>false</LinksUpToDate>
  <CharactersWithSpaces>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CHPS K-6 microlearning module 3 – facilitator guide</dc:title>
  <dc:subject/>
  <dc:creator>NSW Department of Education</dc:creator>
  <cp:keywords/>
  <dc:description/>
  <dcterms:created xsi:type="dcterms:W3CDTF">2026-05-05T01:19:00Z</dcterms:created>
  <dcterms:modified xsi:type="dcterms:W3CDTF">2026-05-05T01:19:00Z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0x010100CD29E5891D2ABE4386DC3A7147943D72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2023-07-10T04:21:00Z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f6b93f58-bd38-4d31-9695-8376ed1b2f31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ediaServiceImageTags">
    <vt:lpwstr/>
  </property>
  <property fmtid="{D5CDD505-2E9C-101B-9397-08002B2CF9AE}" pid="11" name="GrammarlyDocumentId">
    <vt:lpwstr>4f2c4217a3047d062ed945cc658b7e265e92ca5e39c3b203bdcb794aba3bcf8a</vt:lpwstr>
  </property>
</Properties>
</file>